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080DE7">
      <w:pPr>
        <w:pStyle w:val="Note"/>
        <w:rPr>
          <w:rFonts w:hint="cs"/>
        </w:rPr>
      </w:pPr>
    </w:p>
    <w:p w:rsidR="005E066B" w:rsidRDefault="005D3CF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47.45pt;height:135pt;z-index:251655680" filled="f" stroked="f">
            <v:textbox style="mso-next-textbox:#_x0000_s3883">
              <w:txbxContent>
                <w:p w:rsidR="00F65EEF" w:rsidRPr="00451DE5" w:rsidRDefault="00F65EEF" w:rsidP="00451DE5">
                  <w:pPr>
                    <w:spacing w:line="168" w:lineRule="auto"/>
                    <w:ind w:right="-126"/>
                    <w:jc w:val="right"/>
                    <w:rPr>
                      <w:rFonts w:ascii="Tahoma" w:hAnsi="Tahoma"/>
                      <w:b/>
                      <w:bCs/>
                      <w:color w:val="000068"/>
                      <w:sz w:val="38"/>
                      <w:szCs w:val="70"/>
                      <w:rtl/>
                      <w:lang w:bidi="ar-EG"/>
                    </w:rPr>
                  </w:pPr>
                  <w:r w:rsidRPr="00451DE5">
                    <w:rPr>
                      <w:rFonts w:hint="cs"/>
                      <w:b/>
                      <w:bCs/>
                      <w:color w:val="000068"/>
                      <w:sz w:val="72"/>
                      <w:szCs w:val="72"/>
                      <w:rtl/>
                    </w:rPr>
                    <w:t>بنية المعطيات (البيانات) من النمط الفيديوي الرقمي</w:t>
                  </w:r>
                  <w:r>
                    <w:rPr>
                      <w:rFonts w:hint="cs"/>
                      <w:b/>
                      <w:bCs/>
                      <w:color w:val="000068"/>
                      <w:sz w:val="72"/>
                      <w:szCs w:val="72"/>
                      <w:rtl/>
                      <w:lang w:bidi="ar-EG"/>
                    </w:rPr>
                    <w:t xml:space="preserve"> </w:t>
                  </w:r>
                  <w:r w:rsidRPr="00451DE5">
                    <w:rPr>
                      <w:rFonts w:hint="cs"/>
                      <w:b/>
                      <w:bCs/>
                      <w:color w:val="000068"/>
                      <w:sz w:val="72"/>
                      <w:szCs w:val="72"/>
                      <w:rtl/>
                    </w:rPr>
                    <w:t>في الإشارات السمعية والمعطيات والفيديو المضغوط</w:t>
                  </w:r>
                  <w:r>
                    <w:rPr>
                      <w:rFonts w:hint="cs"/>
                      <w:b/>
                      <w:bCs/>
                      <w:color w:val="000068"/>
                      <w:sz w:val="72"/>
                      <w:szCs w:val="72"/>
                      <w:rtl/>
                    </w:rPr>
                    <w:t xml:space="preserve"> </w:t>
                  </w:r>
                  <w:r w:rsidRPr="00451DE5">
                    <w:rPr>
                      <w:rFonts w:hint="cs"/>
                      <w:b/>
                      <w:bCs/>
                      <w:color w:val="000068"/>
                      <w:sz w:val="72"/>
                      <w:szCs w:val="72"/>
                      <w:rtl/>
                    </w:rPr>
                    <w:t>بالمعدل</w:t>
                  </w:r>
                  <w:r w:rsidRPr="00D026F1">
                    <w:rPr>
                      <w:rFonts w:hint="cs"/>
                      <w:b/>
                      <w:bCs/>
                      <w:color w:val="000068"/>
                      <w:sz w:val="52"/>
                      <w:szCs w:val="52"/>
                      <w:rtl/>
                    </w:rPr>
                    <w:t xml:space="preserve"> </w:t>
                  </w:r>
                  <w:r w:rsidRPr="00451DE5">
                    <w:rPr>
                      <w:rFonts w:ascii="Tahoma" w:hAnsi="Tahoma"/>
                      <w:b/>
                      <w:bCs/>
                      <w:color w:val="000068"/>
                      <w:sz w:val="40"/>
                      <w:szCs w:val="40"/>
                    </w:rPr>
                    <w:t>100</w:t>
                  </w:r>
                  <w:r w:rsidRPr="00451DE5">
                    <w:rPr>
                      <w:rFonts w:ascii="Tahoma" w:hAnsi="Tahoma" w:hint="cs"/>
                      <w:b/>
                      <w:bCs/>
                      <w:color w:val="000068"/>
                      <w:sz w:val="40"/>
                      <w:szCs w:val="40"/>
                      <w:rtl/>
                    </w:rPr>
                    <w:t xml:space="preserve"> </w:t>
                  </w:r>
                  <w:r w:rsidRPr="00451DE5">
                    <w:rPr>
                      <w:rFonts w:ascii="Tahoma" w:hAnsi="Tahoma"/>
                      <w:b/>
                      <w:bCs/>
                      <w:color w:val="000068"/>
                      <w:sz w:val="40"/>
                      <w:szCs w:val="40"/>
                    </w:rPr>
                    <w:t>Mbit/s</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F65EEF" w:rsidRPr="009C6655" w:rsidRDefault="00F65EEF" w:rsidP="004608B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16</w:t>
                  </w:r>
                  <w:r w:rsidRPr="00D026F1">
                    <w:rPr>
                      <w:rFonts w:ascii="Tahoma" w:hAnsi="Tahoma"/>
                      <w:b/>
                      <w:bCs/>
                      <w:color w:val="17365D" w:themeColor="text2" w:themeShade="BF"/>
                      <w:sz w:val="36"/>
                      <w:szCs w:val="56"/>
                      <w:lang w:bidi="ar-EG"/>
                    </w:rPr>
                    <w:t>2</w:t>
                  </w:r>
                  <w:r>
                    <w:rPr>
                      <w:rFonts w:ascii="Tahoma" w:hAnsi="Tahoma"/>
                      <w:b/>
                      <w:bCs/>
                      <w:color w:val="000068"/>
                      <w:sz w:val="36"/>
                      <w:szCs w:val="56"/>
                      <w:lang w:bidi="ar-EG"/>
                    </w:rPr>
                    <w:t>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F65EEF" w:rsidRPr="005F01A2" w:rsidRDefault="00F65EEF" w:rsidP="0075031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65EEF" w:rsidRPr="00D026F1" w:rsidRDefault="00F65EEF" w:rsidP="00587DD8">
                  <w:pPr>
                    <w:spacing w:line="168" w:lineRule="auto"/>
                    <w:ind w:right="-126"/>
                    <w:jc w:val="right"/>
                    <w:rPr>
                      <w:rFonts w:ascii="Tahoma" w:hAnsi="Tahoma"/>
                      <w:b/>
                      <w:bCs/>
                      <w:color w:val="000068"/>
                      <w:sz w:val="36"/>
                      <w:szCs w:val="56"/>
                      <w:rtl/>
                      <w:lang w:bidi="ar-EG"/>
                    </w:rPr>
                  </w:pPr>
                  <w:r>
                    <w:rPr>
                      <w:rFonts w:hint="cs"/>
                      <w:b/>
                      <w:bCs/>
                      <w:color w:val="000068"/>
                      <w:sz w:val="46"/>
                      <w:szCs w:val="46"/>
                      <w:rtl/>
                    </w:rPr>
                    <w:t>الخدمة الإذاعية</w:t>
                  </w:r>
                  <w:r>
                    <w:rPr>
                      <w:rFonts w:hint="cs"/>
                      <w:b/>
                      <w:bCs/>
                      <w:color w:val="000068"/>
                      <w:sz w:val="46"/>
                      <w:szCs w:val="46"/>
                      <w:rtl/>
                      <w:lang w:bidi="ar-EG"/>
                    </w:rPr>
                    <w:t xml:space="preserve"> </w:t>
                  </w:r>
                  <w:r w:rsidRPr="00D026F1">
                    <w:rPr>
                      <w:rFonts w:hint="cs"/>
                      <w:b/>
                      <w:bCs/>
                      <w:color w:val="000068"/>
                      <w:sz w:val="46"/>
                      <w:szCs w:val="46"/>
                      <w:rtl/>
                    </w:rPr>
                    <w:t>(التلفزيونية)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7331E7">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7331E7">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C84189">
        <w:trPr>
          <w:jc w:val="center"/>
        </w:trPr>
        <w:tc>
          <w:tcPr>
            <w:tcW w:w="9394" w:type="dxa"/>
            <w:gridSpan w:val="2"/>
            <w:tcBorders>
              <w:left w:val="single" w:sz="12" w:space="0" w:color="000080"/>
              <w:bottom w:val="nil"/>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113E9">
              <w:rPr>
                <w:b/>
                <w:bCs/>
                <w:color w:val="000080"/>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C84189">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C84189" w:rsidRDefault="00E964C9" w:rsidP="00E964C9">
            <w:pPr>
              <w:tabs>
                <w:tab w:val="clear" w:pos="794"/>
                <w:tab w:val="left" w:pos="1471"/>
              </w:tabs>
              <w:spacing w:before="20" w:after="40" w:line="240" w:lineRule="exact"/>
              <w:rPr>
                <w:color w:val="000080"/>
                <w:sz w:val="20"/>
                <w:szCs w:val="26"/>
                <w:lang w:val="ru-RU"/>
              </w:rPr>
            </w:pPr>
            <w:r w:rsidRPr="00C84189">
              <w:rPr>
                <w:b/>
                <w:bCs/>
                <w:color w:val="000080"/>
                <w:sz w:val="20"/>
                <w:szCs w:val="26"/>
              </w:rPr>
              <w:t>BT</w:t>
            </w:r>
            <w:r w:rsidRPr="00C84189">
              <w:rPr>
                <w:rFonts w:hint="cs"/>
                <w:b/>
                <w:bCs/>
                <w:color w:val="000080"/>
                <w:sz w:val="20"/>
                <w:szCs w:val="26"/>
                <w:rtl/>
              </w:rPr>
              <w:tab/>
            </w:r>
            <w:r w:rsidRPr="00C84189">
              <w:rPr>
                <w:rFonts w:hint="cs"/>
                <w:b/>
                <w:bCs/>
                <w:color w:val="000080"/>
                <w:sz w:val="20"/>
                <w:szCs w:val="26"/>
                <w:rtl/>
                <w:lang w:val="ru-RU"/>
              </w:rPr>
              <w:t>الخدمة الإذاعية (التلفزيونية)</w:t>
            </w:r>
          </w:p>
        </w:tc>
      </w:tr>
      <w:tr w:rsidR="00E964C9" w:rsidRPr="00440F51" w:rsidTr="00C8418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C37889">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C37889">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51DE5">
            <w:pPr>
              <w:ind w:left="329" w:right="471"/>
              <w:rPr>
                <w:b/>
                <w:bCs/>
                <w:i/>
                <w:iCs/>
                <w:sz w:val="21"/>
                <w:szCs w:val="26"/>
                <w:rtl/>
                <w:lang w:val="ru-RU" w:bidi="ar-EG"/>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w:t>
            </w:r>
            <w:r w:rsidR="00D026F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451DE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451DE5">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51DE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451DE5">
        <w:rPr>
          <w:sz w:val="21"/>
          <w:szCs w:val="20"/>
        </w:rPr>
        <w:t>1</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7331E7">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7331E7">
        <w:rPr>
          <w:rFonts w:hint="cs"/>
          <w:sz w:val="20"/>
          <w:szCs w:val="26"/>
          <w:rtl/>
          <w:lang w:val="ru-RU"/>
        </w:rPr>
        <w:t>لا </w:t>
      </w:r>
      <w:r w:rsidRPr="008113E9">
        <w:rPr>
          <w:rFonts w:hint="cs"/>
          <w:sz w:val="20"/>
          <w:szCs w:val="26"/>
          <w:rtl/>
          <w:lang w:val="ru-RU"/>
        </w:rPr>
        <w:t>بأي وسيلة إ</w:t>
      </w:r>
      <w:r w:rsidR="007331E7">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5F5FF3">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5F5FF3">
        <w:t>BT</w:t>
      </w:r>
      <w:r w:rsidR="00304728" w:rsidRPr="00422D17">
        <w:t>.</w:t>
      </w:r>
      <w:r w:rsidR="005F5FF3">
        <w:t>1620-1</w:t>
      </w:r>
    </w:p>
    <w:p w:rsidR="005F5FF3" w:rsidRPr="00336235" w:rsidRDefault="005F5FF3" w:rsidP="00B81E58">
      <w:pPr>
        <w:pStyle w:val="Rectitle"/>
        <w:rPr>
          <w:rtl/>
        </w:rPr>
      </w:pPr>
      <w:r w:rsidRPr="00336235">
        <w:rPr>
          <w:rFonts w:hint="cs"/>
          <w:rtl/>
        </w:rPr>
        <w:t>بنية المعطيات (البيانات) من النمط الفيديوي الرقمي في الإشارات السمعية</w:t>
      </w:r>
      <w:r w:rsidR="00B81E58">
        <w:rPr>
          <w:rtl/>
        </w:rPr>
        <w:br/>
      </w:r>
      <w:r w:rsidRPr="00336235">
        <w:rPr>
          <w:rFonts w:hint="cs"/>
          <w:rtl/>
        </w:rPr>
        <w:t xml:space="preserve">والمعطيات والفيديو المضغوط بالمعدل </w:t>
      </w:r>
      <w:r w:rsidRPr="00336235">
        <w:t>100</w:t>
      </w:r>
      <w:r w:rsidRPr="00336235">
        <w:rPr>
          <w:rFonts w:hint="cs"/>
          <w:rtl/>
        </w:rPr>
        <w:t xml:space="preserve"> </w:t>
      </w:r>
      <w:r w:rsidRPr="00336235">
        <w:t>Mbit/s</w:t>
      </w:r>
    </w:p>
    <w:p w:rsidR="00AE2234" w:rsidRPr="005E066B" w:rsidRDefault="005F5FF3" w:rsidP="005F5FF3">
      <w:pPr>
        <w:jc w:val="center"/>
        <w:rPr>
          <w:rtl/>
        </w:rPr>
      </w:pPr>
      <w:r w:rsidRPr="00B57140">
        <w:rPr>
          <w:rFonts w:hint="cs"/>
          <w:rtl/>
        </w:rPr>
        <w:t xml:space="preserve">(المسألة </w:t>
      </w:r>
      <w:r w:rsidRPr="00B57140">
        <w:t>ITU-R 12/6</w:t>
      </w:r>
      <w:r w:rsidRPr="00B57140">
        <w:rPr>
          <w:rFonts w:hint="cs"/>
          <w:rtl/>
        </w:rPr>
        <w:t>)</w:t>
      </w:r>
    </w:p>
    <w:p w:rsidR="00B16E8C" w:rsidRPr="000F312E" w:rsidRDefault="00B16E8C" w:rsidP="005F5FF3">
      <w:pPr>
        <w:pStyle w:val="Recdate"/>
      </w:pPr>
      <w:r w:rsidRPr="000F312E">
        <w:t>(</w:t>
      </w:r>
      <w:r w:rsidR="005F5FF3" w:rsidRPr="00BD077B">
        <w:t>20</w:t>
      </w:r>
      <w:r w:rsidR="005F5FF3">
        <w:t>10</w:t>
      </w:r>
      <w:r w:rsidR="005F5FF3" w:rsidRPr="00BD077B">
        <w:t>-20</w:t>
      </w:r>
      <w:r w:rsidR="005F5FF3">
        <w:t>03</w:t>
      </w:r>
      <w:r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5F5FF3" w:rsidRDefault="005F5FF3" w:rsidP="00587DD8">
      <w:pPr>
        <w:rPr>
          <w:spacing w:val="-2"/>
          <w:rtl/>
        </w:rPr>
      </w:pPr>
      <w:r w:rsidRPr="00F94128">
        <w:rPr>
          <w:rFonts w:hint="cs"/>
          <w:spacing w:val="-2"/>
          <w:rtl/>
        </w:rPr>
        <w:t>تعرّف هذه التوصية بنية المعطيات من النمط الفيديوي الرقمي للسطح البيني في الإشارات السمعية الرقمية ومعطيات الشفرة الفرعية والفيديو المضغوط بالمعدّل</w:t>
      </w:r>
      <w:r w:rsidR="00810CFB" w:rsidRPr="00F94128">
        <w:rPr>
          <w:rFonts w:hint="eastAsia"/>
          <w:spacing w:val="-2"/>
          <w:w w:val="106"/>
          <w:rtl/>
        </w:rPr>
        <w:t> </w:t>
      </w:r>
      <w:r w:rsidRPr="00F94128">
        <w:rPr>
          <w:spacing w:val="-2"/>
        </w:rPr>
        <w:t>Mbit/s</w:t>
      </w:r>
      <w:r w:rsidR="00B46AB2" w:rsidRPr="00F94128">
        <w:rPr>
          <w:spacing w:val="-2"/>
        </w:rPr>
        <w:t> 100</w:t>
      </w:r>
      <w:r w:rsidRPr="00F94128">
        <w:rPr>
          <w:rFonts w:hint="cs"/>
          <w:spacing w:val="-2"/>
          <w:rtl/>
        </w:rPr>
        <w:t xml:space="preserve">. ويحدّد المعيار العمليات المطلوبة لفك تشفير بنية المعطيات من النمط </w:t>
      </w:r>
      <w:r w:rsidRPr="00F94128">
        <w:rPr>
          <w:rFonts w:hint="cs"/>
          <w:spacing w:val="-2"/>
          <w:w w:val="106"/>
          <w:rtl/>
        </w:rPr>
        <w:t>الفيديوي الرقمي إلى ثماني أقنية من إشارات سمعية رقمية</w:t>
      </w:r>
      <w:r w:rsidR="00810CFB" w:rsidRPr="00F94128">
        <w:rPr>
          <w:rFonts w:hint="eastAsia"/>
          <w:spacing w:val="-2"/>
          <w:w w:val="106"/>
          <w:rtl/>
        </w:rPr>
        <w:t> </w:t>
      </w:r>
      <w:r w:rsidRPr="00F94128">
        <w:rPr>
          <w:spacing w:val="-2"/>
          <w:w w:val="106"/>
        </w:rPr>
        <w:t>AES</w:t>
      </w:r>
      <w:r w:rsidRPr="00F94128">
        <w:rPr>
          <w:rFonts w:hint="cs"/>
          <w:spacing w:val="-2"/>
          <w:w w:val="106"/>
          <w:rtl/>
        </w:rPr>
        <w:t xml:space="preserve"> عند التردد</w:t>
      </w:r>
      <w:r w:rsidR="00810CFB" w:rsidRPr="00F94128">
        <w:rPr>
          <w:rFonts w:hint="eastAsia"/>
          <w:spacing w:val="-2"/>
          <w:w w:val="106"/>
          <w:rtl/>
        </w:rPr>
        <w:t> </w:t>
      </w:r>
      <w:r w:rsidRPr="00F94128">
        <w:rPr>
          <w:spacing w:val="-2"/>
          <w:w w:val="106"/>
        </w:rPr>
        <w:t>48</w:t>
      </w:r>
      <w:r w:rsidR="00C37889" w:rsidRPr="00F94128">
        <w:rPr>
          <w:rFonts w:hint="eastAsia"/>
          <w:spacing w:val="-2"/>
          <w:w w:val="106"/>
          <w:rtl/>
        </w:rPr>
        <w:t> </w:t>
      </w:r>
      <w:r w:rsidRPr="00F94128">
        <w:rPr>
          <w:spacing w:val="-2"/>
          <w:w w:val="106"/>
        </w:rPr>
        <w:t>kHz</w:t>
      </w:r>
      <w:r w:rsidRPr="00F94128">
        <w:rPr>
          <w:rFonts w:hint="cs"/>
          <w:spacing w:val="-2"/>
          <w:w w:val="106"/>
          <w:rtl/>
        </w:rPr>
        <w:t>، وإلى معطيات الشفرة الفرعية والفيديو</w:t>
      </w:r>
      <w:r w:rsidRPr="00F94128">
        <w:rPr>
          <w:rFonts w:hint="cs"/>
          <w:spacing w:val="-2"/>
          <w:rtl/>
        </w:rPr>
        <w:t xml:space="preserve"> العالي الوضوح في الأنظمة</w:t>
      </w:r>
      <w:r w:rsidR="00587DD8">
        <w:rPr>
          <w:rFonts w:hint="cs"/>
          <w:spacing w:val="-2"/>
          <w:rtl/>
        </w:rPr>
        <w:t xml:space="preserve"> </w:t>
      </w:r>
      <w:r w:rsidRPr="00F94128">
        <w:rPr>
          <w:spacing w:val="-2"/>
        </w:rPr>
        <w:t>1 920</w:t>
      </w:r>
      <w:r w:rsidR="00587DD8">
        <w:rPr>
          <w:rFonts w:hint="eastAsia"/>
          <w:spacing w:val="-2"/>
        </w:rPr>
        <w:t> </w:t>
      </w:r>
      <w:r w:rsidR="00587DD8" w:rsidRPr="00F94128">
        <w:rPr>
          <w:rFonts w:cs="Times New Roman"/>
          <w:spacing w:val="-2"/>
        </w:rPr>
        <w:t>×</w:t>
      </w:r>
      <w:r w:rsidR="00587DD8">
        <w:rPr>
          <w:spacing w:val="-2"/>
        </w:rPr>
        <w:t> </w:t>
      </w:r>
      <w:r w:rsidR="003214CC" w:rsidRPr="00F94128">
        <w:rPr>
          <w:spacing w:val="-2"/>
        </w:rPr>
        <w:t>1 080/60/I</w:t>
      </w:r>
      <w:r w:rsidR="003B6F95">
        <w:rPr>
          <w:rFonts w:hint="cs"/>
          <w:spacing w:val="-2"/>
          <w:rtl/>
          <w:lang w:bidi="ar-EG"/>
        </w:rPr>
        <w:t xml:space="preserve"> </w:t>
      </w:r>
      <w:r w:rsidRPr="00F94128">
        <w:rPr>
          <w:rFonts w:hint="cs"/>
          <w:spacing w:val="-2"/>
          <w:rtl/>
        </w:rPr>
        <w:t>و</w:t>
      </w:r>
      <w:r w:rsidRPr="00F94128">
        <w:rPr>
          <w:spacing w:val="-2"/>
        </w:rPr>
        <w:t>1</w:t>
      </w:r>
      <w:r w:rsidR="00214429" w:rsidRPr="00F94128">
        <w:rPr>
          <w:spacing w:val="-2"/>
        </w:rPr>
        <w:t> </w:t>
      </w:r>
      <w:r w:rsidRPr="00F94128">
        <w:rPr>
          <w:spacing w:val="-2"/>
        </w:rPr>
        <w:t>920 </w:t>
      </w:r>
      <w:r w:rsidR="003F5DDD" w:rsidRPr="00F94128">
        <w:rPr>
          <w:spacing w:val="-2"/>
        </w:rPr>
        <w:t>×</w:t>
      </w:r>
      <w:r w:rsidR="00587DD8">
        <w:rPr>
          <w:spacing w:val="-2"/>
          <w:lang w:bidi="ar-EG"/>
        </w:rPr>
        <w:t> </w:t>
      </w:r>
      <w:r w:rsidR="003F5DDD" w:rsidRPr="00F94128">
        <w:rPr>
          <w:spacing w:val="-2"/>
        </w:rPr>
        <w:t>1 080/50/I</w:t>
      </w:r>
      <w:r w:rsidR="003F5DDD" w:rsidRPr="00F94128">
        <w:rPr>
          <w:rFonts w:hint="cs"/>
          <w:spacing w:val="-2"/>
          <w:rtl/>
        </w:rPr>
        <w:t xml:space="preserve"> </w:t>
      </w:r>
      <w:r w:rsidRPr="00F94128">
        <w:rPr>
          <w:rFonts w:hint="cs"/>
          <w:spacing w:val="-2"/>
          <w:rtl/>
        </w:rPr>
        <w:t>و</w:t>
      </w:r>
      <w:r w:rsidRPr="00F94128">
        <w:rPr>
          <w:spacing w:val="-2"/>
        </w:rPr>
        <w:t>1 280</w:t>
      </w:r>
      <w:r w:rsidR="00587DD8">
        <w:rPr>
          <w:spacing w:val="-2"/>
          <w:lang w:bidi="ar-EG"/>
        </w:rPr>
        <w:t> </w:t>
      </w:r>
      <w:r w:rsidR="003F5DDD" w:rsidRPr="00F94128">
        <w:rPr>
          <w:rFonts w:cs="Times New Roman"/>
          <w:spacing w:val="-2"/>
        </w:rPr>
        <w:t>×</w:t>
      </w:r>
      <w:r w:rsidR="00587DD8">
        <w:rPr>
          <w:spacing w:val="-2"/>
          <w:lang w:bidi="ar-EG"/>
        </w:rPr>
        <w:t> </w:t>
      </w:r>
      <w:r w:rsidR="003F5DDD" w:rsidRPr="00F94128">
        <w:rPr>
          <w:spacing w:val="-2"/>
        </w:rPr>
        <w:t>720/60/P</w:t>
      </w:r>
      <w:r w:rsidR="003F5DDD" w:rsidRPr="00F94128">
        <w:rPr>
          <w:rFonts w:hint="cs"/>
          <w:spacing w:val="-2"/>
          <w:rtl/>
        </w:rPr>
        <w:t xml:space="preserve"> </w:t>
      </w:r>
      <w:r w:rsidRPr="00F94128">
        <w:rPr>
          <w:rFonts w:hint="cs"/>
          <w:spacing w:val="-2"/>
          <w:rtl/>
        </w:rPr>
        <w:t>و</w:t>
      </w:r>
      <w:r w:rsidR="003F5DDD" w:rsidRPr="00F94128">
        <w:rPr>
          <w:spacing w:val="-2"/>
          <w:lang w:eastAsia="ja-JP"/>
        </w:rPr>
        <w:t>720/50/P</w:t>
      </w:r>
      <w:r w:rsidR="00587DD8">
        <w:rPr>
          <w:rFonts w:cs="Times New Roman" w:hint="cs"/>
          <w:spacing w:val="-2"/>
          <w:rtl/>
        </w:rPr>
        <w:t> </w:t>
      </w:r>
      <w:r w:rsidR="003F5DDD" w:rsidRPr="00F94128">
        <w:rPr>
          <w:rFonts w:cs="Times New Roman"/>
          <w:spacing w:val="-2"/>
        </w:rPr>
        <w:t>×</w:t>
      </w:r>
      <w:r w:rsidR="00587DD8">
        <w:rPr>
          <w:rFonts w:cs="Times New Roman" w:hint="cs"/>
          <w:spacing w:val="-2"/>
          <w:rtl/>
        </w:rPr>
        <w:t> </w:t>
      </w:r>
      <w:r w:rsidRPr="00F94128">
        <w:rPr>
          <w:spacing w:val="-2"/>
          <w:lang w:eastAsia="ja-JP"/>
        </w:rPr>
        <w:t>1</w:t>
      </w:r>
      <w:r w:rsidRPr="00F94128">
        <w:rPr>
          <w:spacing w:val="-2"/>
        </w:rPr>
        <w:t> </w:t>
      </w:r>
      <w:r w:rsidRPr="00F94128">
        <w:rPr>
          <w:spacing w:val="-2"/>
          <w:lang w:eastAsia="ja-JP"/>
        </w:rPr>
        <w:t>280</w:t>
      </w:r>
      <w:r w:rsidRPr="00F94128">
        <w:rPr>
          <w:rFonts w:hint="cs"/>
          <w:spacing w:val="-2"/>
          <w:rtl/>
          <w:lang w:eastAsia="ja-JP"/>
        </w:rPr>
        <w:t>.</w:t>
      </w:r>
    </w:p>
    <w:p w:rsidR="00587DD8" w:rsidRPr="00F94128" w:rsidRDefault="00587DD8" w:rsidP="00587DD8">
      <w:pPr>
        <w:rPr>
          <w:spacing w:val="-2"/>
          <w:rtl/>
        </w:rPr>
      </w:pPr>
    </w:p>
    <w:p w:rsidR="005F5FF3" w:rsidRPr="00BD077B" w:rsidRDefault="005F5FF3" w:rsidP="004F78D2">
      <w:pPr>
        <w:pStyle w:val="Normalaftertitle"/>
        <w:rPr>
          <w:rtl/>
        </w:rPr>
      </w:pPr>
      <w:r w:rsidRPr="00BD077B">
        <w:rPr>
          <w:rFonts w:hint="cs"/>
          <w:rtl/>
        </w:rPr>
        <w:t xml:space="preserve">إن جمعية الاتصالات الراديوية </w:t>
      </w:r>
      <w:r>
        <w:rPr>
          <w:rFonts w:hint="cs"/>
          <w:rtl/>
        </w:rPr>
        <w:t>ل</w:t>
      </w:r>
      <w:r w:rsidRPr="00BD077B">
        <w:rPr>
          <w:rFonts w:hint="cs"/>
          <w:rtl/>
        </w:rPr>
        <w:t>لاتحاد الدولي للاتصالات،</w:t>
      </w:r>
    </w:p>
    <w:p w:rsidR="005F5FF3" w:rsidRPr="00BD077B" w:rsidRDefault="005F5FF3" w:rsidP="008F0411">
      <w:pPr>
        <w:pStyle w:val="Call"/>
        <w:rPr>
          <w:rtl/>
        </w:rPr>
      </w:pPr>
      <w:r w:rsidRPr="00BD077B">
        <w:rPr>
          <w:rFonts w:hint="cs"/>
          <w:rtl/>
        </w:rPr>
        <w:t>إذ تضع في اعتبارها</w:t>
      </w:r>
    </w:p>
    <w:p w:rsidR="005F5FF3" w:rsidRDefault="002921A6" w:rsidP="00F45A6B">
      <w:pPr>
        <w:rPr>
          <w:rtl/>
        </w:rPr>
      </w:pPr>
      <w:r>
        <w:rPr>
          <w:rFonts w:hint="cs"/>
          <w:rtl/>
          <w:lang w:bidi="ar-EG"/>
        </w:rPr>
        <w:t xml:space="preserve"> </w:t>
      </w:r>
      <w:r w:rsidR="005F5FF3">
        <w:rPr>
          <w:rFonts w:hint="cs"/>
          <w:rtl/>
        </w:rPr>
        <w:t>أ</w:t>
      </w:r>
      <w:r>
        <w:rPr>
          <w:rFonts w:hint="cs"/>
          <w:rtl/>
        </w:rPr>
        <w:t xml:space="preserve"> </w:t>
      </w:r>
      <w:r w:rsidR="005F5FF3">
        <w:rPr>
          <w:rFonts w:hint="cs"/>
          <w:rtl/>
        </w:rPr>
        <w:t>)</w:t>
      </w:r>
      <w:r w:rsidR="005F5FF3">
        <w:rPr>
          <w:rFonts w:hint="cs"/>
          <w:rtl/>
        </w:rPr>
        <w:tab/>
        <w:t>أن تطبيقات إنتاجية و</w:t>
      </w:r>
      <w:r w:rsidR="007331E7">
        <w:rPr>
          <w:rFonts w:hint="cs"/>
          <w:rtl/>
        </w:rPr>
        <w:t>ما </w:t>
      </w:r>
      <w:r w:rsidR="005F5FF3">
        <w:rPr>
          <w:rFonts w:hint="cs"/>
          <w:rtl/>
        </w:rPr>
        <w:t>بعد إنتاجية قد جرى تعرّفها في التلفزيون الاحترافي، يمكن أن يقدّم فيها الانضغاط الفيديوي من النمط الفيديوي الرقمي ميزات تشغيلية واقتصادية؛</w:t>
      </w:r>
    </w:p>
    <w:p w:rsidR="005F5FF3" w:rsidRDefault="005F5FF3" w:rsidP="00EE25D6">
      <w:pPr>
        <w:rPr>
          <w:rtl/>
        </w:rPr>
      </w:pPr>
      <w:r>
        <w:rPr>
          <w:rFonts w:hint="cs"/>
          <w:rtl/>
        </w:rPr>
        <w:t>ب)</w:t>
      </w:r>
      <w:r>
        <w:rPr>
          <w:rFonts w:hint="cs"/>
          <w:rtl/>
        </w:rPr>
        <w:tab/>
        <w:t xml:space="preserve">وأن هناك ثلاثة معدلات من المعطيات جرى اقتراحها داخل فئة الانضغاط نفسها، لكي تستعمل في تطبيقات مختلفة </w:t>
      </w:r>
      <w:r>
        <w:t>Mbit/s</w:t>
      </w:r>
      <w:r w:rsidR="00C37889">
        <w:t> </w:t>
      </w:r>
      <w:r>
        <w:t>25</w:t>
      </w:r>
      <w:r w:rsidR="00EE25D6">
        <w:t>)</w:t>
      </w:r>
      <w:r>
        <w:rPr>
          <w:rFonts w:hint="cs"/>
          <w:rtl/>
        </w:rPr>
        <w:t xml:space="preserve"> و</w:t>
      </w:r>
      <w:r>
        <w:t>Mbit/s</w:t>
      </w:r>
      <w:r w:rsidR="00C37889">
        <w:t> </w:t>
      </w:r>
      <w:r>
        <w:t>50</w:t>
      </w:r>
      <w:r>
        <w:rPr>
          <w:rFonts w:hint="cs"/>
          <w:rtl/>
        </w:rPr>
        <w:t xml:space="preserve"> و</w:t>
      </w:r>
      <w:r>
        <w:t>(Mbit/s</w:t>
      </w:r>
      <w:r w:rsidR="00C37889">
        <w:t> </w:t>
      </w:r>
      <w:r>
        <w:t>100</w:t>
      </w:r>
      <w:r>
        <w:rPr>
          <w:rFonts w:hint="cs"/>
          <w:rtl/>
        </w:rPr>
        <w:t>؛</w:t>
      </w:r>
    </w:p>
    <w:p w:rsidR="005F5FF3" w:rsidRDefault="005F5FF3" w:rsidP="00F45A6B">
      <w:pPr>
        <w:rPr>
          <w:rtl/>
        </w:rPr>
      </w:pPr>
      <w:r>
        <w:rPr>
          <w:rFonts w:hint="cs"/>
          <w:rtl/>
        </w:rPr>
        <w:t>ج)</w:t>
      </w:r>
      <w:r>
        <w:rPr>
          <w:rFonts w:hint="cs"/>
          <w:rtl/>
        </w:rPr>
        <w:tab/>
        <w:t>وأن شبكات الاعتيان تكون مختلفة لكل واحد من التطبيقات الثلاثة؛</w:t>
      </w:r>
    </w:p>
    <w:p w:rsidR="005F5FF3" w:rsidRDefault="005F5FF3" w:rsidP="003B6F95">
      <w:pPr>
        <w:rPr>
          <w:rtl/>
        </w:rPr>
      </w:pPr>
      <w:r>
        <w:rPr>
          <w:rFonts w:hint="cs"/>
          <w:rtl/>
        </w:rPr>
        <w:t>د</w:t>
      </w:r>
      <w:r w:rsidR="002921A6">
        <w:rPr>
          <w:rFonts w:hint="cs"/>
          <w:rtl/>
        </w:rPr>
        <w:t xml:space="preserve"> </w:t>
      </w:r>
      <w:r>
        <w:rPr>
          <w:rFonts w:hint="cs"/>
          <w:rtl/>
        </w:rPr>
        <w:t>)</w:t>
      </w:r>
      <w:r>
        <w:rPr>
          <w:rFonts w:hint="cs"/>
          <w:rtl/>
        </w:rPr>
        <w:tab/>
        <w:t xml:space="preserve">وأن </w:t>
      </w:r>
      <w:r w:rsidR="003B6F95">
        <w:rPr>
          <w:rFonts w:hint="cs"/>
          <w:rtl/>
        </w:rPr>
        <w:t>قطاع الاتصالات الراديوية</w:t>
      </w:r>
      <w:r>
        <w:rPr>
          <w:rFonts w:hint="cs"/>
          <w:rtl/>
        </w:rPr>
        <w:t xml:space="preserve"> يفضّل تطبيق التوصية </w:t>
      </w:r>
      <w:r>
        <w:t>ITU</w:t>
      </w:r>
      <w:r w:rsidR="00810CFB">
        <w:noBreakHyphen/>
      </w:r>
      <w:r>
        <w:t>R</w:t>
      </w:r>
      <w:r w:rsidR="00C37889">
        <w:t> </w:t>
      </w:r>
      <w:r>
        <w:t>BT.709</w:t>
      </w:r>
      <w:r>
        <w:rPr>
          <w:rFonts w:hint="cs"/>
          <w:rtl/>
        </w:rPr>
        <w:t xml:space="preserve"> في التبادل الدولي للبرامج العالية</w:t>
      </w:r>
      <w:r w:rsidR="00F94128">
        <w:rPr>
          <w:rFonts w:hint="eastAsia"/>
          <w:rtl/>
        </w:rPr>
        <w:t> </w:t>
      </w:r>
      <w:r>
        <w:rPr>
          <w:rFonts w:hint="cs"/>
          <w:rtl/>
        </w:rPr>
        <w:t>الوضوح؛</w:t>
      </w:r>
    </w:p>
    <w:p w:rsidR="005F5FF3" w:rsidRDefault="008F0411" w:rsidP="00F45A6B">
      <w:pPr>
        <w:rPr>
          <w:rtl/>
        </w:rPr>
      </w:pPr>
      <w:r>
        <w:rPr>
          <w:rFonts w:hint="cs"/>
          <w:rtl/>
        </w:rPr>
        <w:t>ﻫ</w:t>
      </w:r>
      <w:r w:rsidR="002921A6">
        <w:rPr>
          <w:rFonts w:hint="cs"/>
          <w:rtl/>
        </w:rPr>
        <w:t xml:space="preserve"> </w:t>
      </w:r>
      <w:r w:rsidR="005F5FF3">
        <w:rPr>
          <w:rFonts w:hint="cs"/>
          <w:rtl/>
        </w:rPr>
        <w:t>)</w:t>
      </w:r>
      <w:r w:rsidR="005F5FF3">
        <w:rPr>
          <w:rFonts w:hint="cs"/>
          <w:rtl/>
        </w:rPr>
        <w:tab/>
        <w:t xml:space="preserve">وأن عناصر السمعيات والمعطيات المساعدة والمعطيات الشرحية تشكّل جزءاً </w:t>
      </w:r>
      <w:r w:rsidR="007331E7">
        <w:rPr>
          <w:rFonts w:hint="cs"/>
          <w:rtl/>
        </w:rPr>
        <w:t>لا </w:t>
      </w:r>
      <w:r w:rsidR="005F5FF3">
        <w:rPr>
          <w:rFonts w:hint="cs"/>
          <w:rtl/>
        </w:rPr>
        <w:t>يتجزأ من هذه</w:t>
      </w:r>
      <w:r w:rsidR="00F94128">
        <w:rPr>
          <w:rFonts w:hint="eastAsia"/>
          <w:rtl/>
        </w:rPr>
        <w:t> </w:t>
      </w:r>
      <w:r w:rsidR="005F5FF3">
        <w:rPr>
          <w:rFonts w:hint="cs"/>
          <w:rtl/>
        </w:rPr>
        <w:t>التطبيقات؛</w:t>
      </w:r>
    </w:p>
    <w:p w:rsidR="005F5FF3" w:rsidRDefault="005F5FF3" w:rsidP="00F45A6B">
      <w:pPr>
        <w:rPr>
          <w:rtl/>
        </w:rPr>
      </w:pPr>
      <w:r>
        <w:rPr>
          <w:rFonts w:hint="cs"/>
          <w:rtl/>
        </w:rPr>
        <w:t>و</w:t>
      </w:r>
      <w:r w:rsidR="002921A6">
        <w:rPr>
          <w:rFonts w:hint="cs"/>
          <w:rtl/>
        </w:rPr>
        <w:t xml:space="preserve"> </w:t>
      </w:r>
      <w:r>
        <w:rPr>
          <w:rFonts w:hint="cs"/>
          <w:rtl/>
        </w:rPr>
        <w:t>)</w:t>
      </w:r>
      <w:r>
        <w:rPr>
          <w:rFonts w:hint="cs"/>
          <w:rtl/>
        </w:rPr>
        <w:tab/>
        <w:t>وأن هذه العناصر يمدّد إرسالها في قطار معطيات واحد من أجل النقل والمعالجة اللاحقة؛</w:t>
      </w:r>
    </w:p>
    <w:p w:rsidR="005F5FF3" w:rsidRDefault="005F5FF3" w:rsidP="00F45A6B">
      <w:pPr>
        <w:rPr>
          <w:rtl/>
        </w:rPr>
      </w:pPr>
      <w:r>
        <w:rPr>
          <w:rFonts w:hint="cs"/>
          <w:rtl/>
        </w:rPr>
        <w:t>ز</w:t>
      </w:r>
      <w:r w:rsidR="002921A6">
        <w:rPr>
          <w:rFonts w:hint="cs"/>
          <w:rtl/>
        </w:rPr>
        <w:t xml:space="preserve"> </w:t>
      </w:r>
      <w:r>
        <w:rPr>
          <w:rFonts w:hint="cs"/>
          <w:rtl/>
        </w:rPr>
        <w:t>)</w:t>
      </w:r>
      <w:r>
        <w:rPr>
          <w:rFonts w:hint="cs"/>
          <w:rtl/>
        </w:rPr>
        <w:tab/>
        <w:t>وأن نوعية الانضغاط والخصائص الوظيفية يجب أن تكون متطابقة وقابلة للاستنساخ في سلاسل إنتاج</w:t>
      </w:r>
      <w:r w:rsidR="00F94128">
        <w:rPr>
          <w:rFonts w:hint="eastAsia"/>
          <w:rtl/>
        </w:rPr>
        <w:t> </w:t>
      </w:r>
      <w:r>
        <w:rPr>
          <w:rFonts w:hint="cs"/>
          <w:rtl/>
        </w:rPr>
        <w:t>معقّدة؛</w:t>
      </w:r>
    </w:p>
    <w:p w:rsidR="005F5FF3" w:rsidRPr="00AE5F4F" w:rsidRDefault="005F5FF3" w:rsidP="00F94128">
      <w:pPr>
        <w:rPr>
          <w:rtl/>
        </w:rPr>
      </w:pPr>
      <w:r>
        <w:rPr>
          <w:rFonts w:hint="cs"/>
          <w:rtl/>
        </w:rPr>
        <w:t>ح)</w:t>
      </w:r>
      <w:r>
        <w:rPr>
          <w:rFonts w:hint="cs"/>
          <w:rtl/>
        </w:rPr>
        <w:tab/>
        <w:t>وفي سبيل الوصول إلى هذه الغاية، يجب تحديد جميع تفاصيل المعلمات المستعملة للتشفير ولتمديد</w:t>
      </w:r>
      <w:r w:rsidR="00F94128">
        <w:rPr>
          <w:rFonts w:hint="eastAsia"/>
          <w:rtl/>
        </w:rPr>
        <w:t> </w:t>
      </w:r>
      <w:r>
        <w:rPr>
          <w:rFonts w:hint="cs"/>
          <w:rtl/>
        </w:rPr>
        <w:t>الإرسال،</w:t>
      </w:r>
    </w:p>
    <w:p w:rsidR="005F5FF3" w:rsidRPr="000114EE" w:rsidRDefault="005F5FF3" w:rsidP="008F0411">
      <w:pPr>
        <w:pStyle w:val="Call"/>
        <w:rPr>
          <w:i w:val="0"/>
          <w:iCs w:val="0"/>
          <w:rtl/>
          <w:lang w:bidi="ar-SA"/>
        </w:rPr>
      </w:pPr>
      <w:r w:rsidRPr="00F45A6B">
        <w:rPr>
          <w:rFonts w:hint="cs"/>
          <w:rtl/>
        </w:rPr>
        <w:t>توص</w:t>
      </w:r>
      <w:r w:rsidR="00F94128">
        <w:rPr>
          <w:rFonts w:hint="cs"/>
          <w:rtl/>
        </w:rPr>
        <w:t>ـ</w:t>
      </w:r>
      <w:r w:rsidRPr="00F45A6B">
        <w:rPr>
          <w:rFonts w:hint="cs"/>
          <w:rtl/>
        </w:rPr>
        <w:t>ي</w:t>
      </w:r>
    </w:p>
    <w:p w:rsidR="005F5FF3" w:rsidRDefault="005F5FF3" w:rsidP="00F94128">
      <w:pPr>
        <w:rPr>
          <w:rtl/>
        </w:rPr>
      </w:pPr>
      <w:r w:rsidRPr="008F0411">
        <w:rPr>
          <w:b/>
          <w:bCs/>
        </w:rPr>
        <w:t>1</w:t>
      </w:r>
      <w:r w:rsidRPr="00BD077B">
        <w:rPr>
          <w:rFonts w:hint="cs"/>
          <w:rtl/>
        </w:rPr>
        <w:tab/>
        <w:t xml:space="preserve">أن </w:t>
      </w:r>
      <w:r>
        <w:rPr>
          <w:rFonts w:hint="cs"/>
          <w:rtl/>
        </w:rPr>
        <w:t>تستعمل المعلمات الواردة في الملحقين</w:t>
      </w:r>
      <w:r w:rsidR="00F94128">
        <w:rPr>
          <w:rFonts w:hint="eastAsia"/>
          <w:rtl/>
        </w:rPr>
        <w:t> </w:t>
      </w:r>
      <w:r>
        <w:t>1</w:t>
      </w:r>
      <w:r>
        <w:rPr>
          <w:rFonts w:hint="cs"/>
          <w:rtl/>
        </w:rPr>
        <w:t xml:space="preserve"> و</w:t>
      </w:r>
      <w:r>
        <w:t>2</w:t>
      </w:r>
      <w:r>
        <w:rPr>
          <w:rFonts w:hint="cs"/>
          <w:rtl/>
        </w:rPr>
        <w:t xml:space="preserve"> في تطبيقات الإنتاج و</w:t>
      </w:r>
      <w:r w:rsidR="007331E7">
        <w:rPr>
          <w:rFonts w:hint="cs"/>
          <w:rtl/>
        </w:rPr>
        <w:t>ما </w:t>
      </w:r>
      <w:r>
        <w:rPr>
          <w:rFonts w:hint="cs"/>
          <w:rtl/>
        </w:rPr>
        <w:t xml:space="preserve">بعد الإنتاج في التلفزيون الاحترافي التي تستعمل الانضغاط بالمعدل </w:t>
      </w:r>
      <w:r>
        <w:t>Mbit/s</w:t>
      </w:r>
      <w:r w:rsidR="004063C1">
        <w:t> </w:t>
      </w:r>
      <w:r>
        <w:t>100</w:t>
      </w:r>
      <w:r>
        <w:rPr>
          <w:rFonts w:hint="cs"/>
          <w:rtl/>
        </w:rPr>
        <w:t xml:space="preserve"> في النمط الفيديوي الرقمي.</w:t>
      </w:r>
    </w:p>
    <w:p w:rsidR="00587DD8" w:rsidRDefault="005F5FF3" w:rsidP="00587DD8">
      <w:pPr>
        <w:rPr>
          <w:rtl/>
        </w:rPr>
      </w:pPr>
      <w:r w:rsidRPr="008F0411">
        <w:rPr>
          <w:b/>
          <w:bCs/>
        </w:rPr>
        <w:t>2</w:t>
      </w:r>
      <w:r>
        <w:rPr>
          <w:rFonts w:hint="cs"/>
          <w:rtl/>
        </w:rPr>
        <w:tab/>
        <w:t>وأن يكون الامتثال لهذه التوصية طوعياً. ولكن التوصية قد تحتوي مع ذلك على بعض الأحكام الإلزامية (لتأمين التشغيل البيني أو قابلية التطبيق مثلاً)، و</w:t>
      </w:r>
      <w:r w:rsidR="007331E7">
        <w:rPr>
          <w:rFonts w:hint="cs"/>
          <w:rtl/>
        </w:rPr>
        <w:t>لا </w:t>
      </w:r>
      <w:r>
        <w:rPr>
          <w:rFonts w:hint="cs"/>
          <w:rtl/>
        </w:rPr>
        <w:t>يكتمل الامتثال لهذه التوصية إ</w:t>
      </w:r>
      <w:r w:rsidR="007331E7">
        <w:rPr>
          <w:rFonts w:hint="cs"/>
          <w:rtl/>
        </w:rPr>
        <w:t>لا </w:t>
      </w:r>
      <w:r>
        <w:rPr>
          <w:rFonts w:hint="cs"/>
          <w:rtl/>
        </w:rPr>
        <w:t xml:space="preserve">بعد استيفاء جميع هذه الأحكام الإلزامية. وتستعمل بعض الكلمات من اللغة الإلزامية، مثل </w:t>
      </w:r>
      <w:r w:rsidR="00B81EB2">
        <w:rPr>
          <w:rFonts w:hint="cs"/>
          <w:rtl/>
        </w:rPr>
        <w:t>"ي</w:t>
      </w:r>
      <w:r>
        <w:rPr>
          <w:rFonts w:hint="eastAsia"/>
          <w:rtl/>
        </w:rPr>
        <w:t>جب</w:t>
      </w:r>
      <w:r w:rsidR="00B81EB2">
        <w:rPr>
          <w:rFonts w:hint="cs"/>
          <w:rtl/>
        </w:rPr>
        <w:t>"</w:t>
      </w:r>
      <w:r>
        <w:rPr>
          <w:rFonts w:hint="cs"/>
          <w:rtl/>
        </w:rPr>
        <w:t xml:space="preserve"> و</w:t>
      </w:r>
      <w:r w:rsidR="00B81EB2">
        <w:rPr>
          <w:rFonts w:hint="cs"/>
          <w:rtl/>
        </w:rPr>
        <w:t>"</w:t>
      </w:r>
      <w:r>
        <w:rPr>
          <w:rFonts w:hint="eastAsia"/>
          <w:rtl/>
        </w:rPr>
        <w:t>عل</w:t>
      </w:r>
      <w:r w:rsidR="00B81EB2">
        <w:rPr>
          <w:rFonts w:hint="cs"/>
          <w:rtl/>
        </w:rPr>
        <w:t>ى"</w:t>
      </w:r>
      <w:r>
        <w:rPr>
          <w:rFonts w:hint="eastAsia"/>
          <w:rtl/>
        </w:rPr>
        <w:t xml:space="preserve"> وغيرها من الكلمات المكافئة النافية، للتعبير عن بعض المتطلبات، ولكن استعمال مثل هذه الكلمات يجب أ</w:t>
      </w:r>
      <w:r w:rsidR="007331E7">
        <w:rPr>
          <w:rFonts w:hint="eastAsia"/>
          <w:rtl/>
        </w:rPr>
        <w:t>لا </w:t>
      </w:r>
      <w:r>
        <w:rPr>
          <w:rFonts w:hint="eastAsia"/>
          <w:rtl/>
        </w:rPr>
        <w:t>ي</w:t>
      </w:r>
      <w:r>
        <w:rPr>
          <w:rFonts w:hint="cs"/>
          <w:rtl/>
        </w:rPr>
        <w:t>ُ</w:t>
      </w:r>
      <w:r>
        <w:rPr>
          <w:rFonts w:hint="eastAsia"/>
          <w:rtl/>
        </w:rPr>
        <w:t>فهم</w:t>
      </w:r>
      <w:r>
        <w:rPr>
          <w:rFonts w:hint="cs"/>
          <w:rtl/>
        </w:rPr>
        <w:t xml:space="preserve"> منه فرض أي امتثال كلي أو جزئي لهذه التوصية.</w:t>
      </w:r>
    </w:p>
    <w:p w:rsidR="005F5FF3" w:rsidRPr="00BD077B" w:rsidRDefault="005F5FF3" w:rsidP="00587DD8">
      <w:pPr>
        <w:pStyle w:val="AnnexNotitle"/>
        <w:rPr>
          <w:sz w:val="22"/>
          <w:szCs w:val="30"/>
          <w:rtl/>
        </w:rPr>
      </w:pPr>
      <w:r w:rsidRPr="00802A16">
        <w:rPr>
          <w:rFonts w:hint="cs"/>
          <w:rtl/>
        </w:rPr>
        <w:t xml:space="preserve">الملحق </w:t>
      </w:r>
      <w:r w:rsidRPr="00802A16">
        <w:t>1</w:t>
      </w:r>
    </w:p>
    <w:p w:rsidR="005F5FF3" w:rsidRPr="0055764D" w:rsidRDefault="005F5FF3" w:rsidP="008F0411">
      <w:pPr>
        <w:pStyle w:val="Heading1"/>
        <w:rPr>
          <w:rtl/>
        </w:rPr>
      </w:pPr>
      <w:r w:rsidRPr="0055764D">
        <w:t>1</w:t>
      </w:r>
      <w:r w:rsidRPr="0055764D">
        <w:tab/>
      </w:r>
      <w:r>
        <w:rPr>
          <w:rFonts w:hint="cs"/>
          <w:rtl/>
        </w:rPr>
        <w:t>نظرة إجمالية</w:t>
      </w:r>
    </w:p>
    <w:p w:rsidR="005F5FF3" w:rsidRDefault="005F5FF3" w:rsidP="003B6F95">
      <w:pPr>
        <w:rPr>
          <w:rtl/>
        </w:rPr>
      </w:pPr>
      <w:r>
        <w:rPr>
          <w:rFonts w:hint="cs"/>
          <w:rtl/>
        </w:rPr>
        <w:t>تعرّف هذه التوصية كيف يتم إنساق رزم السطح البيني الرقمي وغيره من المعطيات (البيانات) مثل المعطيات السمعية ومعطيات الشفرة الزمنية، حتى يمكن تسجيلها في مسجلة من النمط الفيديوي الرقمي المحدّدة في غير هذا المكان. وك</w:t>
      </w:r>
      <w:r w:rsidR="007331E7">
        <w:rPr>
          <w:rFonts w:hint="cs"/>
          <w:rtl/>
        </w:rPr>
        <w:t>ما </w:t>
      </w:r>
      <w:r>
        <w:rPr>
          <w:rFonts w:hint="cs"/>
          <w:rtl/>
        </w:rPr>
        <w:t>هو مبيّن في الشكل</w:t>
      </w:r>
      <w:r w:rsidR="007331E7">
        <w:rPr>
          <w:rFonts w:hint="eastAsia"/>
          <w:rtl/>
        </w:rPr>
        <w:t> </w:t>
      </w:r>
      <w:r>
        <w:t>1</w:t>
      </w:r>
      <w:r>
        <w:rPr>
          <w:rFonts w:hint="cs"/>
          <w:rtl/>
        </w:rPr>
        <w:t>، فإن معالجة المعطيات السمعية والفيديوية ومعطيات الشفرة الفرعية قد أنتجت لتسجيلها على المسجلة من النمط</w:t>
      </w:r>
      <w:r w:rsidR="007331E7">
        <w:rPr>
          <w:rFonts w:hint="eastAsia"/>
          <w:rtl/>
        </w:rPr>
        <w:t> </w:t>
      </w:r>
      <w:r>
        <w:t>D</w:t>
      </w:r>
      <w:r w:rsidR="007331E7">
        <w:noBreakHyphen/>
      </w:r>
      <w:r>
        <w:t>12</w:t>
      </w:r>
      <w:r>
        <w:rPr>
          <w:rFonts w:hint="cs"/>
          <w:rtl/>
        </w:rPr>
        <w:t xml:space="preserve">. </w:t>
      </w:r>
      <w:r w:rsidR="003B6F95">
        <w:rPr>
          <w:rFonts w:hint="cs"/>
          <w:rtl/>
        </w:rPr>
        <w:t>وبالإضافة إلى</w:t>
      </w:r>
      <w:r>
        <w:rPr>
          <w:rFonts w:hint="cs"/>
          <w:rtl/>
        </w:rPr>
        <w:t xml:space="preserve"> ذلك فقد جرى تمديد إرسال هذه المعطيات في نسق السطح البيني الرقمي</w:t>
      </w:r>
      <w:r w:rsidR="007331E7">
        <w:rPr>
          <w:rFonts w:hint="eastAsia"/>
          <w:rtl/>
        </w:rPr>
        <w:t> </w:t>
      </w:r>
      <w:r w:rsidR="00EE25D6">
        <w:t>(</w:t>
      </w:r>
      <w:r>
        <w:t>DIF</w:t>
      </w:r>
      <w:r w:rsidR="00EE25D6">
        <w:t>)</w:t>
      </w:r>
      <w:r>
        <w:rPr>
          <w:rFonts w:hint="cs"/>
          <w:rtl/>
        </w:rPr>
        <w:t xml:space="preserve"> لتكون جاهزة لتطبيقات مختلفة، عبر منفذ سطح بيني رقمي. وتفاصيل هذه العملية المبيّنة في الشكل </w:t>
      </w:r>
      <w:r>
        <w:t>1</w:t>
      </w:r>
      <w:r>
        <w:rPr>
          <w:rFonts w:hint="cs"/>
          <w:rtl/>
        </w:rPr>
        <w:t xml:space="preserve"> يرد شرحها في القسمين</w:t>
      </w:r>
      <w:r w:rsidR="007331E7">
        <w:rPr>
          <w:rFonts w:hint="eastAsia"/>
          <w:rtl/>
        </w:rPr>
        <w:t> </w:t>
      </w:r>
      <w:r>
        <w:t>3</w:t>
      </w:r>
      <w:r>
        <w:rPr>
          <w:rFonts w:hint="cs"/>
          <w:rtl/>
        </w:rPr>
        <w:t xml:space="preserve"> و</w:t>
      </w:r>
      <w:r>
        <w:t>4</w:t>
      </w:r>
      <w:r>
        <w:rPr>
          <w:rFonts w:hint="cs"/>
          <w:rtl/>
        </w:rPr>
        <w:t>.</w:t>
      </w:r>
    </w:p>
    <w:p w:rsidR="005F5FF3" w:rsidRPr="008F0411" w:rsidRDefault="005F5FF3" w:rsidP="00451DE5">
      <w:pPr>
        <w:pStyle w:val="Heading1"/>
        <w:rPr>
          <w:rtl/>
        </w:rPr>
      </w:pPr>
      <w:r w:rsidRPr="008F0411">
        <w:t>2</w:t>
      </w:r>
      <w:r w:rsidRPr="008F0411">
        <w:rPr>
          <w:rFonts w:hint="cs"/>
          <w:rtl/>
        </w:rPr>
        <w:tab/>
        <w:t xml:space="preserve">مختصرات </w:t>
      </w:r>
      <w:r w:rsidR="00451DE5">
        <w:rPr>
          <w:rFonts w:hint="cs"/>
          <w:rtl/>
        </w:rPr>
        <w:t>واختصارات</w:t>
      </w:r>
      <w:r w:rsidRPr="008F0411">
        <w:rPr>
          <w:rFonts w:hint="cs"/>
          <w:rtl/>
        </w:rPr>
        <w:t xml:space="preserve"> مستعملة في هذه التوصية</w:t>
      </w:r>
    </w:p>
    <w:p w:rsidR="005F5FF3" w:rsidRPr="00356E55" w:rsidRDefault="005F5FF3" w:rsidP="005F5FF3">
      <w:pPr>
        <w:spacing w:line="120" w:lineRule="exact"/>
        <w:jc w:val="lowKashida"/>
        <w:rPr>
          <w:b/>
          <w:bCs/>
          <w:sz w:val="12"/>
          <w:szCs w:val="34"/>
          <w:rtl/>
        </w:rPr>
      </w:pPr>
    </w:p>
    <w:tbl>
      <w:tblPr>
        <w:bidiVisual/>
        <w:tblW w:w="0" w:type="auto"/>
        <w:tblLook w:val="01E0" w:firstRow="1" w:lastRow="1" w:firstColumn="1" w:lastColumn="1" w:noHBand="0" w:noVBand="0"/>
      </w:tblPr>
      <w:tblGrid>
        <w:gridCol w:w="1106"/>
        <w:gridCol w:w="8638"/>
      </w:tblGrid>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AAUX</w:t>
            </w:r>
          </w:p>
        </w:tc>
        <w:tc>
          <w:tcPr>
            <w:tcW w:w="8638" w:type="dxa"/>
          </w:tcPr>
          <w:p w:rsidR="005F5FF3" w:rsidRPr="00513EB8" w:rsidRDefault="005F5FF3" w:rsidP="003B6F95">
            <w:pPr>
              <w:spacing w:before="40" w:after="40" w:line="300" w:lineRule="exact"/>
              <w:jc w:val="lowKashida"/>
              <w:rPr>
                <w:sz w:val="20"/>
                <w:lang w:bidi="ar-EG"/>
              </w:rPr>
            </w:pPr>
            <w:r w:rsidRPr="00513EB8">
              <w:rPr>
                <w:rFonts w:hint="cs"/>
                <w:sz w:val="20"/>
                <w:rtl/>
              </w:rPr>
              <w:t>معطيات مساعدة سمعية</w:t>
            </w:r>
            <w:r w:rsidR="00F61D48">
              <w:rPr>
                <w:rFonts w:hint="cs"/>
                <w:sz w:val="20"/>
                <w:rtl/>
              </w:rPr>
              <w:t xml:space="preserve"> </w:t>
            </w:r>
            <w:r w:rsidR="00D93962">
              <w:rPr>
                <w:sz w:val="20"/>
              </w:rPr>
              <w:t>(</w:t>
            </w:r>
            <w:r w:rsidR="00D93962" w:rsidRPr="00690BA7">
              <w:rPr>
                <w:i/>
                <w:iCs/>
                <w:sz w:val="20"/>
              </w:rPr>
              <w:t>Audio auxiliary data</w:t>
            </w:r>
            <w:r w:rsidR="00D93962">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AP1</w:t>
            </w:r>
          </w:p>
        </w:tc>
        <w:tc>
          <w:tcPr>
            <w:tcW w:w="8635" w:type="dxa"/>
          </w:tcPr>
          <w:p w:rsidR="005F5FF3" w:rsidRPr="00513EB8" w:rsidRDefault="005F5FF3" w:rsidP="003B6F95">
            <w:pPr>
              <w:spacing w:before="40" w:after="40" w:line="300" w:lineRule="exact"/>
              <w:jc w:val="lowKashida"/>
              <w:rPr>
                <w:sz w:val="20"/>
                <w:rtl/>
                <w:lang w:bidi="ar-EG"/>
              </w:rPr>
            </w:pPr>
            <w:r w:rsidRPr="00513EB8">
              <w:rPr>
                <w:rFonts w:hint="cs"/>
                <w:sz w:val="20"/>
                <w:rtl/>
              </w:rPr>
              <w:t>معرّف هوية تطبيق سمعي</w:t>
            </w:r>
            <w:r w:rsidR="00D93962">
              <w:rPr>
                <w:rFonts w:hint="cs"/>
                <w:sz w:val="20"/>
                <w:rtl/>
                <w:lang w:bidi="ar-EG"/>
              </w:rPr>
              <w:t xml:space="preserve"> </w:t>
            </w:r>
            <w:r w:rsidR="00D93962">
              <w:rPr>
                <w:sz w:val="20"/>
              </w:rPr>
              <w:t>(</w:t>
            </w:r>
            <w:r w:rsidR="003413FA" w:rsidRPr="00690BA7">
              <w:rPr>
                <w:i/>
                <w:iCs/>
                <w:sz w:val="20"/>
              </w:rPr>
              <w:t>Audio application ID</w:t>
            </w:r>
            <w:r w:rsidR="00D93962">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AP2</w:t>
            </w:r>
          </w:p>
        </w:tc>
        <w:tc>
          <w:tcPr>
            <w:tcW w:w="8635" w:type="dxa"/>
          </w:tcPr>
          <w:p w:rsidR="005F5FF3" w:rsidRPr="003413FA" w:rsidRDefault="005F5FF3" w:rsidP="003B6F95">
            <w:pPr>
              <w:spacing w:before="40" w:after="40" w:line="300" w:lineRule="exact"/>
              <w:jc w:val="lowKashida"/>
              <w:rPr>
                <w:sz w:val="20"/>
                <w:rtl/>
                <w:lang w:bidi="ar-EG"/>
              </w:rPr>
            </w:pPr>
            <w:r w:rsidRPr="00513EB8">
              <w:rPr>
                <w:rFonts w:hint="cs"/>
                <w:sz w:val="20"/>
                <w:rtl/>
              </w:rPr>
              <w:t>معرّف هوية تطبيق فيديوي</w:t>
            </w:r>
            <w:r w:rsidR="003413FA">
              <w:rPr>
                <w:rFonts w:hint="cs"/>
                <w:sz w:val="20"/>
                <w:rtl/>
                <w:lang w:bidi="ar-EG"/>
              </w:rPr>
              <w:t xml:space="preserve"> </w:t>
            </w:r>
            <w:r w:rsidR="003413FA">
              <w:rPr>
                <w:sz w:val="20"/>
              </w:rPr>
              <w:t>(</w:t>
            </w:r>
            <w:r w:rsidR="009C5912" w:rsidRPr="00690BA7">
              <w:rPr>
                <w:i/>
                <w:iCs/>
                <w:sz w:val="20"/>
              </w:rPr>
              <w:t>Video application ID</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AP3</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معرّف هوية تطبيق شفرة فرعية</w:t>
            </w:r>
            <w:r w:rsidR="003413FA">
              <w:rPr>
                <w:rFonts w:hint="cs"/>
                <w:sz w:val="20"/>
                <w:rtl/>
              </w:rPr>
              <w:t xml:space="preserve"> </w:t>
            </w:r>
            <w:r w:rsidR="003413FA">
              <w:rPr>
                <w:sz w:val="20"/>
              </w:rPr>
              <w:t>(</w:t>
            </w:r>
            <w:r w:rsidR="009C5912" w:rsidRPr="00690BA7">
              <w:rPr>
                <w:i/>
                <w:iCs/>
                <w:sz w:val="20"/>
              </w:rPr>
              <w:t>Subcode application ID</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APT</w:t>
            </w:r>
          </w:p>
        </w:tc>
        <w:tc>
          <w:tcPr>
            <w:tcW w:w="8635" w:type="dxa"/>
          </w:tcPr>
          <w:p w:rsidR="005F5FF3" w:rsidRPr="00513EB8" w:rsidRDefault="005F5FF3" w:rsidP="003B6F95">
            <w:pPr>
              <w:spacing w:before="40" w:after="40" w:line="300" w:lineRule="exact"/>
              <w:jc w:val="lowKashida"/>
              <w:rPr>
                <w:sz w:val="20"/>
                <w:rtl/>
                <w:lang w:bidi="ar-EG"/>
              </w:rPr>
            </w:pPr>
            <w:r w:rsidRPr="00513EB8">
              <w:rPr>
                <w:rFonts w:hint="cs"/>
                <w:sz w:val="20"/>
                <w:rtl/>
              </w:rPr>
              <w:t>معرّف هوية تطبيق تتبّعي</w:t>
            </w:r>
            <w:r w:rsidR="003413FA">
              <w:rPr>
                <w:rFonts w:hint="cs"/>
                <w:sz w:val="20"/>
                <w:rtl/>
                <w:lang w:bidi="ar-EG"/>
              </w:rPr>
              <w:t xml:space="preserve"> </w:t>
            </w:r>
            <w:r w:rsidR="003413FA">
              <w:rPr>
                <w:sz w:val="20"/>
              </w:rPr>
              <w:t>(</w:t>
            </w:r>
            <w:r w:rsidR="009C5912" w:rsidRPr="00690BA7">
              <w:rPr>
                <w:i/>
                <w:iCs/>
                <w:sz w:val="20"/>
              </w:rPr>
              <w:t>Track application ID</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Arb</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اعتباطي</w:t>
            </w:r>
            <w:r w:rsidR="003413FA">
              <w:rPr>
                <w:rFonts w:hint="cs"/>
                <w:sz w:val="20"/>
                <w:rtl/>
              </w:rPr>
              <w:t xml:space="preserve"> </w:t>
            </w:r>
            <w:r w:rsidR="003413FA">
              <w:rPr>
                <w:sz w:val="20"/>
              </w:rPr>
              <w:t>(</w:t>
            </w:r>
            <w:r w:rsidR="009C5912" w:rsidRPr="00690BA7">
              <w:rPr>
                <w:i/>
                <w:iCs/>
                <w:sz w:val="20"/>
              </w:rPr>
              <w:t>Arbitrary</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AS</w:t>
            </w:r>
          </w:p>
        </w:tc>
        <w:tc>
          <w:tcPr>
            <w:tcW w:w="8635" w:type="dxa"/>
          </w:tcPr>
          <w:p w:rsidR="005F5FF3" w:rsidRPr="00513EB8" w:rsidRDefault="005F5FF3" w:rsidP="003B6F95">
            <w:pPr>
              <w:spacing w:before="40" w:after="40" w:line="300" w:lineRule="exact"/>
              <w:jc w:val="lowKashida"/>
              <w:rPr>
                <w:sz w:val="20"/>
              </w:rPr>
            </w:pPr>
            <w:r w:rsidRPr="00513EB8">
              <w:rPr>
                <w:rFonts w:hint="cs"/>
                <w:sz w:val="20"/>
                <w:rtl/>
              </w:rPr>
              <w:t xml:space="preserve">رُزْمة مصدر </w:t>
            </w:r>
            <w:r w:rsidRPr="00513EB8">
              <w:rPr>
                <w:sz w:val="20"/>
              </w:rPr>
              <w:t>AAUX</w:t>
            </w:r>
            <w:r w:rsidR="003413FA">
              <w:rPr>
                <w:rFonts w:hint="cs"/>
                <w:sz w:val="20"/>
                <w:rtl/>
              </w:rPr>
              <w:t xml:space="preserve"> </w:t>
            </w:r>
            <w:r w:rsidR="003413FA">
              <w:rPr>
                <w:sz w:val="20"/>
              </w:rPr>
              <w:t>(</w:t>
            </w:r>
            <w:r w:rsidR="009C5912" w:rsidRPr="00690BA7">
              <w:rPr>
                <w:i/>
                <w:iCs/>
                <w:sz w:val="20"/>
                <w:lang w:val="fr-FR"/>
              </w:rPr>
              <w:t>AAUX source pack</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ASC</w:t>
            </w:r>
          </w:p>
        </w:tc>
        <w:tc>
          <w:tcPr>
            <w:tcW w:w="8635" w:type="dxa"/>
          </w:tcPr>
          <w:p w:rsidR="005F5FF3" w:rsidRPr="00513EB8" w:rsidRDefault="005F5FF3" w:rsidP="003B6F95">
            <w:pPr>
              <w:spacing w:before="40" w:after="40" w:line="300" w:lineRule="exact"/>
              <w:jc w:val="lowKashida"/>
              <w:rPr>
                <w:sz w:val="20"/>
              </w:rPr>
            </w:pPr>
            <w:r w:rsidRPr="00513EB8">
              <w:rPr>
                <w:rFonts w:hint="cs"/>
                <w:sz w:val="20"/>
                <w:rtl/>
              </w:rPr>
              <w:t xml:space="preserve">رُزْمة تحكُّم في مصدر </w:t>
            </w:r>
            <w:r w:rsidRPr="00513EB8">
              <w:rPr>
                <w:sz w:val="20"/>
              </w:rPr>
              <w:t>AAUX</w:t>
            </w:r>
            <w:r w:rsidR="003413FA">
              <w:rPr>
                <w:rFonts w:hint="cs"/>
                <w:sz w:val="20"/>
                <w:rtl/>
              </w:rPr>
              <w:t xml:space="preserve"> </w:t>
            </w:r>
            <w:r w:rsidR="003413FA">
              <w:rPr>
                <w:sz w:val="20"/>
              </w:rPr>
              <w:t>(</w:t>
            </w:r>
            <w:r w:rsidR="009C5912" w:rsidRPr="00690BA7">
              <w:rPr>
                <w:i/>
                <w:iCs/>
                <w:sz w:val="20"/>
                <w:lang w:val="fr-FR"/>
              </w:rPr>
              <w:t>AAUX source control pack</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CGMS</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نظام إدارة توليد النسخ</w:t>
            </w:r>
            <w:r w:rsidR="003413FA">
              <w:rPr>
                <w:rFonts w:hint="cs"/>
                <w:sz w:val="20"/>
                <w:rtl/>
              </w:rPr>
              <w:t xml:space="preserve"> </w:t>
            </w:r>
            <w:r w:rsidR="003413FA">
              <w:rPr>
                <w:sz w:val="20"/>
              </w:rPr>
              <w:t>(</w:t>
            </w:r>
            <w:r w:rsidR="009C5912" w:rsidRPr="00690BA7">
              <w:rPr>
                <w:i/>
                <w:iCs/>
                <w:sz w:val="20"/>
              </w:rPr>
              <w:t>Copy generation management system</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CM</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فِدْرة واسعة مضغوطة</w:t>
            </w:r>
            <w:r w:rsidR="003413FA">
              <w:rPr>
                <w:rFonts w:hint="cs"/>
                <w:sz w:val="20"/>
                <w:rtl/>
              </w:rPr>
              <w:t xml:space="preserve"> </w:t>
            </w:r>
            <w:r w:rsidR="003413FA">
              <w:rPr>
                <w:sz w:val="20"/>
              </w:rPr>
              <w:t>(</w:t>
            </w:r>
            <w:r w:rsidR="009C5912" w:rsidRPr="00690BA7">
              <w:rPr>
                <w:i/>
                <w:iCs/>
                <w:sz w:val="20"/>
              </w:rPr>
              <w:t>Compressed macro block</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DBN</w:t>
            </w:r>
          </w:p>
        </w:tc>
        <w:tc>
          <w:tcPr>
            <w:tcW w:w="8635" w:type="dxa"/>
          </w:tcPr>
          <w:p w:rsidR="005F5FF3" w:rsidRPr="00513EB8" w:rsidRDefault="005F5FF3" w:rsidP="003B6F95">
            <w:pPr>
              <w:spacing w:before="40" w:after="40" w:line="300" w:lineRule="exact"/>
              <w:jc w:val="lowKashida"/>
              <w:rPr>
                <w:sz w:val="20"/>
              </w:rPr>
            </w:pPr>
            <w:r w:rsidRPr="00513EB8">
              <w:rPr>
                <w:rFonts w:hint="cs"/>
                <w:sz w:val="20"/>
                <w:rtl/>
              </w:rPr>
              <w:t xml:space="preserve">رقم الفِدَرة </w:t>
            </w:r>
            <w:r w:rsidRPr="00513EB8">
              <w:rPr>
                <w:sz w:val="20"/>
              </w:rPr>
              <w:t>DIF</w:t>
            </w:r>
            <w:r w:rsidR="003413FA">
              <w:rPr>
                <w:rFonts w:hint="cs"/>
                <w:sz w:val="20"/>
                <w:rtl/>
              </w:rPr>
              <w:t xml:space="preserve"> </w:t>
            </w:r>
            <w:r w:rsidR="003413FA">
              <w:rPr>
                <w:sz w:val="20"/>
              </w:rPr>
              <w:t>(</w:t>
            </w:r>
            <w:r w:rsidR="009C5912" w:rsidRPr="00690BA7">
              <w:rPr>
                <w:i/>
                <w:iCs/>
                <w:sz w:val="20"/>
              </w:rPr>
              <w:t>DIF block number</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DCT</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 xml:space="preserve">تحويل </w:t>
            </w:r>
            <w:r w:rsidR="00702CBC">
              <w:rPr>
                <w:rFonts w:hint="cs"/>
                <w:sz w:val="20"/>
                <w:rtl/>
              </w:rPr>
              <w:t>ﲡﻴﺒﻲ</w:t>
            </w:r>
            <w:r w:rsidR="00587DD8">
              <w:rPr>
                <w:rFonts w:hint="cs"/>
                <w:sz w:val="20"/>
                <w:rtl/>
              </w:rPr>
              <w:t xml:space="preserve"> </w:t>
            </w:r>
            <w:r w:rsidRPr="00513EB8">
              <w:rPr>
                <w:rFonts w:hint="cs"/>
                <w:sz w:val="20"/>
                <w:rtl/>
              </w:rPr>
              <w:t>متقطّع</w:t>
            </w:r>
            <w:r w:rsidR="003413FA">
              <w:rPr>
                <w:rFonts w:hint="cs"/>
                <w:sz w:val="20"/>
                <w:rtl/>
              </w:rPr>
              <w:t xml:space="preserve"> </w:t>
            </w:r>
            <w:r w:rsidR="003413FA">
              <w:rPr>
                <w:sz w:val="20"/>
              </w:rPr>
              <w:t>(</w:t>
            </w:r>
            <w:r w:rsidR="009C5912" w:rsidRPr="00690BA7">
              <w:rPr>
                <w:i/>
                <w:iCs/>
                <w:sz w:val="20"/>
              </w:rPr>
              <w:t>Discrete cosine transform</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DIF</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سطح بيني رقمي</w:t>
            </w:r>
            <w:r w:rsidR="003413FA">
              <w:rPr>
                <w:rFonts w:hint="cs"/>
                <w:sz w:val="20"/>
                <w:rtl/>
              </w:rPr>
              <w:t xml:space="preserve"> </w:t>
            </w:r>
            <w:r w:rsidR="003413FA">
              <w:rPr>
                <w:sz w:val="20"/>
              </w:rPr>
              <w:t>(</w:t>
            </w:r>
            <w:r w:rsidR="009C5912" w:rsidRPr="00690BA7">
              <w:rPr>
                <w:i/>
                <w:iCs/>
                <w:sz w:val="20"/>
              </w:rPr>
              <w:t>Digital interface</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DRF</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عَلَم الاتجاه</w:t>
            </w:r>
            <w:r w:rsidR="003413FA">
              <w:rPr>
                <w:rFonts w:hint="cs"/>
                <w:sz w:val="20"/>
                <w:rtl/>
              </w:rPr>
              <w:t xml:space="preserve"> </w:t>
            </w:r>
            <w:r w:rsidR="003413FA">
              <w:rPr>
                <w:sz w:val="20"/>
              </w:rPr>
              <w:t>(</w:t>
            </w:r>
            <w:r w:rsidR="009C5912" w:rsidRPr="00690BA7">
              <w:rPr>
                <w:i/>
                <w:iCs/>
                <w:sz w:val="20"/>
              </w:rPr>
              <w:t>Direction flag</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Dseq</w:t>
            </w:r>
          </w:p>
        </w:tc>
        <w:tc>
          <w:tcPr>
            <w:tcW w:w="8635" w:type="dxa"/>
          </w:tcPr>
          <w:p w:rsidR="005F5FF3" w:rsidRPr="00513EB8" w:rsidRDefault="005F5FF3" w:rsidP="003B6F95">
            <w:pPr>
              <w:spacing w:before="40" w:after="40" w:line="300" w:lineRule="exact"/>
              <w:jc w:val="lowKashida"/>
              <w:rPr>
                <w:sz w:val="20"/>
              </w:rPr>
            </w:pPr>
            <w:r w:rsidRPr="00513EB8">
              <w:rPr>
                <w:rFonts w:hint="cs"/>
                <w:sz w:val="20"/>
                <w:rtl/>
              </w:rPr>
              <w:t xml:space="preserve">رقم التتابع </w:t>
            </w:r>
            <w:r w:rsidRPr="00513EB8">
              <w:rPr>
                <w:sz w:val="20"/>
              </w:rPr>
              <w:t>DIF</w:t>
            </w:r>
            <w:r w:rsidR="003413FA">
              <w:rPr>
                <w:rFonts w:hint="cs"/>
                <w:sz w:val="20"/>
                <w:rtl/>
              </w:rPr>
              <w:t xml:space="preserve"> </w:t>
            </w:r>
            <w:r w:rsidR="003413FA">
              <w:rPr>
                <w:sz w:val="20"/>
              </w:rPr>
              <w:t>(</w:t>
            </w:r>
            <w:r w:rsidR="009C5912" w:rsidRPr="00690BA7">
              <w:rPr>
                <w:i/>
                <w:iCs/>
                <w:sz w:val="20"/>
              </w:rPr>
              <w:t>DIF sequence number</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DSF</w:t>
            </w:r>
          </w:p>
        </w:tc>
        <w:tc>
          <w:tcPr>
            <w:tcW w:w="8635" w:type="dxa"/>
          </w:tcPr>
          <w:p w:rsidR="005F5FF3" w:rsidRPr="00513EB8" w:rsidRDefault="005F5FF3" w:rsidP="003B6F95">
            <w:pPr>
              <w:spacing w:before="40" w:after="40" w:line="300" w:lineRule="exact"/>
              <w:jc w:val="lowKashida"/>
              <w:rPr>
                <w:sz w:val="20"/>
              </w:rPr>
            </w:pPr>
            <w:r w:rsidRPr="00513EB8">
              <w:rPr>
                <w:rFonts w:hint="cs"/>
                <w:sz w:val="20"/>
                <w:rtl/>
              </w:rPr>
              <w:t xml:space="preserve">عَلَم التتابع </w:t>
            </w:r>
            <w:r w:rsidRPr="00513EB8">
              <w:rPr>
                <w:sz w:val="20"/>
              </w:rPr>
              <w:t>DIF</w:t>
            </w:r>
            <w:r w:rsidR="003413FA">
              <w:rPr>
                <w:rFonts w:hint="cs"/>
                <w:sz w:val="20"/>
                <w:rtl/>
              </w:rPr>
              <w:t xml:space="preserve"> </w:t>
            </w:r>
            <w:r w:rsidR="003413FA">
              <w:rPr>
                <w:sz w:val="20"/>
              </w:rPr>
              <w:t>(</w:t>
            </w:r>
            <w:r w:rsidR="009C5912" w:rsidRPr="00690BA7">
              <w:rPr>
                <w:i/>
                <w:iCs/>
                <w:sz w:val="20"/>
              </w:rPr>
              <w:t>DIF sequence flag</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EFC</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عَلَم تشديد قناة سمعية</w:t>
            </w:r>
            <w:r w:rsidR="003413FA">
              <w:rPr>
                <w:rFonts w:hint="cs"/>
                <w:sz w:val="20"/>
                <w:rtl/>
              </w:rPr>
              <w:t xml:space="preserve"> </w:t>
            </w:r>
            <w:r w:rsidR="003413FA">
              <w:rPr>
                <w:sz w:val="20"/>
              </w:rPr>
              <w:t>(</w:t>
            </w:r>
            <w:r w:rsidR="009C5912" w:rsidRPr="00690BA7">
              <w:rPr>
                <w:i/>
                <w:iCs/>
                <w:sz w:val="20"/>
              </w:rPr>
              <w:t>Emphasis audio channel flag</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EOB</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نهاية فِدْرة</w:t>
            </w:r>
            <w:r w:rsidR="003413FA">
              <w:rPr>
                <w:rFonts w:hint="cs"/>
                <w:sz w:val="20"/>
                <w:rtl/>
              </w:rPr>
              <w:t xml:space="preserve"> </w:t>
            </w:r>
            <w:r w:rsidR="003413FA">
              <w:rPr>
                <w:sz w:val="20"/>
              </w:rPr>
              <w:t>(</w:t>
            </w:r>
            <w:r w:rsidR="009C5912" w:rsidRPr="00690BA7">
              <w:rPr>
                <w:i/>
                <w:iCs/>
                <w:sz w:val="20"/>
              </w:rPr>
              <w:t>End of block</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LF</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عَلَم أُسلوب مُرْتِج</w:t>
            </w:r>
            <w:r w:rsidR="003413FA">
              <w:rPr>
                <w:rFonts w:hint="cs"/>
                <w:sz w:val="20"/>
                <w:rtl/>
              </w:rPr>
              <w:t xml:space="preserve"> </w:t>
            </w:r>
            <w:r w:rsidR="003413FA">
              <w:rPr>
                <w:sz w:val="20"/>
              </w:rPr>
              <w:t>(</w:t>
            </w:r>
            <w:r w:rsidR="009C5912" w:rsidRPr="00690BA7">
              <w:rPr>
                <w:i/>
                <w:iCs/>
                <w:sz w:val="20"/>
              </w:rPr>
              <w:t>Locked mode flag</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QNO</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رقم التكمية</w:t>
            </w:r>
            <w:r w:rsidR="003413FA">
              <w:rPr>
                <w:rFonts w:hint="cs"/>
                <w:sz w:val="20"/>
                <w:rtl/>
              </w:rPr>
              <w:t xml:space="preserve"> </w:t>
            </w:r>
            <w:r w:rsidR="003413FA">
              <w:rPr>
                <w:sz w:val="20"/>
              </w:rPr>
              <w:t>(</w:t>
            </w:r>
            <w:r w:rsidR="009C5912" w:rsidRPr="00690BA7">
              <w:rPr>
                <w:i/>
                <w:iCs/>
                <w:sz w:val="20"/>
              </w:rPr>
              <w:t>Quantization number</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QU</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تكمية</w:t>
            </w:r>
            <w:r w:rsidR="003413FA">
              <w:rPr>
                <w:rFonts w:hint="cs"/>
                <w:sz w:val="20"/>
                <w:rtl/>
              </w:rPr>
              <w:t xml:space="preserve"> </w:t>
            </w:r>
            <w:r w:rsidR="003413FA">
              <w:rPr>
                <w:sz w:val="20"/>
              </w:rPr>
              <w:t>(</w:t>
            </w:r>
            <w:r w:rsidR="009C5912" w:rsidRPr="00690BA7">
              <w:rPr>
                <w:i/>
                <w:iCs/>
                <w:sz w:val="20"/>
              </w:rPr>
              <w:t>Quantization</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Res</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محجوز لاستعمال لاحق</w:t>
            </w:r>
            <w:r w:rsidR="003413FA">
              <w:rPr>
                <w:rFonts w:hint="cs"/>
                <w:sz w:val="20"/>
                <w:rtl/>
              </w:rPr>
              <w:t xml:space="preserve"> </w:t>
            </w:r>
            <w:r w:rsidR="003413FA">
              <w:rPr>
                <w:sz w:val="20"/>
              </w:rPr>
              <w:t>(</w:t>
            </w:r>
            <w:r w:rsidR="009C5912" w:rsidRPr="00690BA7">
              <w:rPr>
                <w:i/>
                <w:iCs/>
                <w:sz w:val="20"/>
              </w:rPr>
              <w:t>Reserved for future use</w:t>
            </w:r>
            <w:r w:rsidR="003413FA">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Pr>
            </w:pPr>
            <w:r w:rsidRPr="00513EB8">
              <w:rPr>
                <w:sz w:val="20"/>
              </w:rPr>
              <w:t>SCT</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نمط القِسْم</w:t>
            </w:r>
            <w:r w:rsidR="00D55596">
              <w:rPr>
                <w:rFonts w:hint="cs"/>
                <w:sz w:val="20"/>
                <w:rtl/>
              </w:rPr>
              <w:t xml:space="preserve"> </w:t>
            </w:r>
            <w:r w:rsidR="00D55596">
              <w:rPr>
                <w:sz w:val="20"/>
              </w:rPr>
              <w:t>(</w:t>
            </w:r>
            <w:r w:rsidR="009C5912" w:rsidRPr="00690BA7">
              <w:rPr>
                <w:i/>
                <w:iCs/>
                <w:sz w:val="20"/>
              </w:rPr>
              <w:t>Section type</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SMP</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تردّد الاعتيان</w:t>
            </w:r>
            <w:r w:rsidR="00D55596">
              <w:rPr>
                <w:rFonts w:hint="cs"/>
                <w:sz w:val="20"/>
                <w:rtl/>
              </w:rPr>
              <w:t xml:space="preserve"> </w:t>
            </w:r>
            <w:r w:rsidR="00D55596">
              <w:rPr>
                <w:sz w:val="20"/>
              </w:rPr>
              <w:t>(</w:t>
            </w:r>
            <w:r w:rsidR="009C5912" w:rsidRPr="00690BA7">
              <w:rPr>
                <w:i/>
                <w:iCs/>
                <w:sz w:val="20"/>
              </w:rPr>
              <w:t>Sampling frequency</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SSYB</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فِدْرة تزامن الشفرة الفرعية</w:t>
            </w:r>
            <w:r w:rsidR="00D55596">
              <w:rPr>
                <w:rFonts w:hint="cs"/>
                <w:sz w:val="20"/>
                <w:rtl/>
              </w:rPr>
              <w:t xml:space="preserve"> </w:t>
            </w:r>
            <w:r w:rsidR="00D55596">
              <w:rPr>
                <w:sz w:val="20"/>
              </w:rPr>
              <w:t>(</w:t>
            </w:r>
            <w:r w:rsidR="009C5912" w:rsidRPr="00690BA7">
              <w:rPr>
                <w:i/>
                <w:iCs/>
                <w:sz w:val="20"/>
              </w:rPr>
              <w:t>Subcode sync block</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STA</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وضع الفِدَرة الواسعة المضغوطة</w:t>
            </w:r>
            <w:r w:rsidR="00D55596">
              <w:rPr>
                <w:rFonts w:hint="cs"/>
                <w:sz w:val="20"/>
                <w:rtl/>
              </w:rPr>
              <w:t xml:space="preserve"> </w:t>
            </w:r>
            <w:r w:rsidR="00D55596">
              <w:rPr>
                <w:sz w:val="20"/>
              </w:rPr>
              <w:t>(</w:t>
            </w:r>
            <w:r w:rsidR="009C5912" w:rsidRPr="00690BA7">
              <w:rPr>
                <w:i/>
                <w:iCs/>
                <w:sz w:val="20"/>
              </w:rPr>
              <w:t>Status of the compressed macro block</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STYPE</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نمط الإشارة</w:t>
            </w:r>
            <w:r w:rsidR="00D55596">
              <w:rPr>
                <w:rFonts w:hint="cs"/>
                <w:sz w:val="20"/>
                <w:rtl/>
              </w:rPr>
              <w:t xml:space="preserve"> </w:t>
            </w:r>
            <w:r w:rsidR="00D55596">
              <w:rPr>
                <w:sz w:val="20"/>
              </w:rPr>
              <w:t>(</w:t>
            </w:r>
            <w:r w:rsidR="009C5912" w:rsidRPr="00690BA7">
              <w:rPr>
                <w:i/>
                <w:iCs/>
                <w:sz w:val="20"/>
              </w:rPr>
              <w:t>Signal type</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Syb</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رقم فِدرة تزامن الشفرة الفرعية</w:t>
            </w:r>
            <w:r w:rsidR="00D55596">
              <w:rPr>
                <w:rFonts w:hint="cs"/>
                <w:sz w:val="20"/>
                <w:rtl/>
              </w:rPr>
              <w:t xml:space="preserve"> </w:t>
            </w:r>
            <w:r w:rsidR="00D55596">
              <w:rPr>
                <w:sz w:val="20"/>
              </w:rPr>
              <w:t>(</w:t>
            </w:r>
            <w:r w:rsidR="009C5912" w:rsidRPr="00690BA7">
              <w:rPr>
                <w:i/>
                <w:iCs/>
                <w:sz w:val="20"/>
              </w:rPr>
              <w:t>Subcode sync block number</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TF</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عَلَم الإرسال</w:t>
            </w:r>
            <w:r w:rsidR="00D55596">
              <w:rPr>
                <w:rFonts w:hint="cs"/>
                <w:sz w:val="20"/>
                <w:rtl/>
              </w:rPr>
              <w:t xml:space="preserve"> </w:t>
            </w:r>
            <w:r w:rsidR="00D55596">
              <w:rPr>
                <w:sz w:val="20"/>
              </w:rPr>
              <w:t>(</w:t>
            </w:r>
            <w:r w:rsidR="009C5912" w:rsidRPr="00690BA7">
              <w:rPr>
                <w:i/>
                <w:iCs/>
                <w:sz w:val="20"/>
              </w:rPr>
              <w:t>Transmitting flag</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VAUX</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معطيات مساعدة فيديوية</w:t>
            </w:r>
            <w:r w:rsidR="00D55596">
              <w:rPr>
                <w:rFonts w:hint="cs"/>
                <w:sz w:val="20"/>
                <w:rtl/>
              </w:rPr>
              <w:t xml:space="preserve"> </w:t>
            </w:r>
            <w:r w:rsidR="00D55596">
              <w:rPr>
                <w:sz w:val="20"/>
              </w:rPr>
              <w:t>(</w:t>
            </w:r>
            <w:r w:rsidR="009C5912" w:rsidRPr="00F539D9">
              <w:rPr>
                <w:i/>
                <w:iCs/>
                <w:sz w:val="20"/>
              </w:rPr>
              <w:t>Video auxiliary data</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VLC</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تشفير متغيِّر الطول</w:t>
            </w:r>
            <w:r w:rsidR="00D55596">
              <w:rPr>
                <w:rFonts w:hint="cs"/>
                <w:sz w:val="20"/>
                <w:rtl/>
              </w:rPr>
              <w:t xml:space="preserve"> </w:t>
            </w:r>
            <w:r w:rsidR="00D55596">
              <w:rPr>
                <w:sz w:val="20"/>
              </w:rPr>
              <w:t>(</w:t>
            </w:r>
            <w:r w:rsidR="009C5912" w:rsidRPr="00F539D9">
              <w:rPr>
                <w:i/>
                <w:iCs/>
                <w:sz w:val="20"/>
              </w:rPr>
              <w:t>Variable length coding</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VS</w:t>
            </w:r>
          </w:p>
        </w:tc>
        <w:tc>
          <w:tcPr>
            <w:tcW w:w="8635" w:type="dxa"/>
          </w:tcPr>
          <w:p w:rsidR="005F5FF3" w:rsidRPr="00513EB8" w:rsidRDefault="005F5FF3" w:rsidP="003B6F95">
            <w:pPr>
              <w:spacing w:before="40" w:after="40" w:line="300" w:lineRule="exact"/>
              <w:jc w:val="lowKashida"/>
              <w:rPr>
                <w:sz w:val="20"/>
              </w:rPr>
            </w:pPr>
            <w:r w:rsidRPr="00513EB8">
              <w:rPr>
                <w:rFonts w:hint="cs"/>
                <w:sz w:val="20"/>
                <w:rtl/>
              </w:rPr>
              <w:t xml:space="preserve">رُزْمة مصدَر </w:t>
            </w:r>
            <w:r w:rsidRPr="00513EB8">
              <w:rPr>
                <w:sz w:val="20"/>
              </w:rPr>
              <w:t>VA</w:t>
            </w:r>
            <w:r w:rsidR="00A716F5">
              <w:rPr>
                <w:sz w:val="20"/>
              </w:rPr>
              <w:t>U</w:t>
            </w:r>
            <w:r w:rsidRPr="00513EB8">
              <w:rPr>
                <w:sz w:val="20"/>
              </w:rPr>
              <w:t>X</w:t>
            </w:r>
            <w:r w:rsidR="00D55596">
              <w:rPr>
                <w:rFonts w:hint="cs"/>
                <w:sz w:val="20"/>
                <w:rtl/>
              </w:rPr>
              <w:t xml:space="preserve"> </w:t>
            </w:r>
            <w:r w:rsidR="00D55596">
              <w:rPr>
                <w:sz w:val="20"/>
              </w:rPr>
              <w:t>(</w:t>
            </w:r>
            <w:r w:rsidR="009C5912" w:rsidRPr="00F539D9">
              <w:rPr>
                <w:i/>
                <w:iCs/>
                <w:sz w:val="20"/>
                <w:lang w:val="fr-FR"/>
              </w:rPr>
              <w:t>VAUX source pack</w:t>
            </w:r>
            <w:r w:rsidR="00D55596">
              <w:rPr>
                <w:sz w:val="20"/>
              </w:rPr>
              <w:t>)</w:t>
            </w:r>
          </w:p>
        </w:tc>
      </w:tr>
      <w:tr w:rsidR="005F5FF3" w:rsidRPr="00513EB8" w:rsidTr="00B81EB2">
        <w:tc>
          <w:tcPr>
            <w:tcW w:w="1106" w:type="dxa"/>
          </w:tcPr>
          <w:p w:rsidR="005F5FF3" w:rsidRPr="00513EB8" w:rsidRDefault="005F5FF3" w:rsidP="00587DD8">
            <w:pPr>
              <w:spacing w:before="40" w:after="40" w:line="300" w:lineRule="exact"/>
              <w:ind w:right="40"/>
              <w:jc w:val="left"/>
              <w:rPr>
                <w:sz w:val="20"/>
                <w:rtl/>
              </w:rPr>
            </w:pPr>
            <w:r w:rsidRPr="00513EB8">
              <w:rPr>
                <w:sz w:val="20"/>
              </w:rPr>
              <w:t>VSC</w:t>
            </w:r>
          </w:p>
        </w:tc>
        <w:tc>
          <w:tcPr>
            <w:tcW w:w="8635" w:type="dxa"/>
          </w:tcPr>
          <w:p w:rsidR="005F5FF3" w:rsidRPr="00513EB8" w:rsidRDefault="005F5FF3" w:rsidP="003B6F95">
            <w:pPr>
              <w:spacing w:before="40" w:after="40" w:line="300" w:lineRule="exact"/>
              <w:jc w:val="lowKashida"/>
              <w:rPr>
                <w:sz w:val="20"/>
                <w:rtl/>
              </w:rPr>
            </w:pPr>
            <w:r w:rsidRPr="00513EB8">
              <w:rPr>
                <w:rFonts w:hint="cs"/>
                <w:sz w:val="20"/>
                <w:rtl/>
              </w:rPr>
              <w:t xml:space="preserve">رُزْمة تحكُّم في مصدَر </w:t>
            </w:r>
            <w:r w:rsidR="00A716F5" w:rsidRPr="00513EB8">
              <w:rPr>
                <w:sz w:val="20"/>
              </w:rPr>
              <w:t>VA</w:t>
            </w:r>
            <w:r w:rsidR="00A716F5">
              <w:rPr>
                <w:sz w:val="20"/>
              </w:rPr>
              <w:t>U</w:t>
            </w:r>
            <w:r w:rsidR="00A716F5" w:rsidRPr="00513EB8">
              <w:rPr>
                <w:sz w:val="20"/>
              </w:rPr>
              <w:t>X</w:t>
            </w:r>
            <w:r w:rsidR="00A716F5">
              <w:rPr>
                <w:rFonts w:hint="cs"/>
                <w:sz w:val="20"/>
                <w:rtl/>
              </w:rPr>
              <w:t xml:space="preserve"> </w:t>
            </w:r>
            <w:r w:rsidR="00D55596">
              <w:rPr>
                <w:sz w:val="20"/>
              </w:rPr>
              <w:t>(</w:t>
            </w:r>
            <w:r w:rsidR="009C5912" w:rsidRPr="00F539D9">
              <w:rPr>
                <w:i/>
                <w:iCs/>
                <w:sz w:val="20"/>
                <w:lang w:val="fr-FR"/>
              </w:rPr>
              <w:t>VAUX source control pack</w:t>
            </w:r>
            <w:r w:rsidR="00D55596">
              <w:rPr>
                <w:sz w:val="20"/>
              </w:rPr>
              <w:t>)</w:t>
            </w:r>
          </w:p>
        </w:tc>
      </w:tr>
    </w:tbl>
    <w:p w:rsidR="005F5FF3" w:rsidRDefault="005F5FF3" w:rsidP="005F5FF3">
      <w:pPr>
        <w:jc w:val="lowKashida"/>
        <w:rPr>
          <w:rtl/>
        </w:rPr>
      </w:pPr>
    </w:p>
    <w:p w:rsidR="00587DD8" w:rsidRDefault="00587DD8" w:rsidP="005F5FF3">
      <w:pPr>
        <w:jc w:val="lowKashida"/>
        <w:rPr>
          <w:rtl/>
        </w:rPr>
      </w:pPr>
    </w:p>
    <w:p w:rsidR="005F5FF3" w:rsidRPr="00587DD8" w:rsidRDefault="005F5FF3" w:rsidP="00587DD8">
      <w:pPr>
        <w:pStyle w:val="Reftitle"/>
        <w:rPr>
          <w:rFonts w:ascii="Times New Roman Bold" w:hAnsi="Times New Roman Bold"/>
          <w:bCs/>
          <w:sz w:val="26"/>
          <w:szCs w:val="36"/>
          <w:rtl/>
        </w:rPr>
      </w:pPr>
      <w:r w:rsidRPr="00587DD8">
        <w:rPr>
          <w:rFonts w:ascii="Times New Roman Bold" w:hAnsi="Times New Roman Bold" w:hint="cs"/>
          <w:bCs/>
          <w:sz w:val="26"/>
          <w:szCs w:val="36"/>
          <w:rtl/>
        </w:rPr>
        <w:t>المراجع</w:t>
      </w:r>
    </w:p>
    <w:p w:rsidR="005F5FF3" w:rsidRPr="003C25A9" w:rsidRDefault="005F5FF3" w:rsidP="00A716F5">
      <w:pPr>
        <w:pStyle w:val="Reftext"/>
        <w:bidi w:val="0"/>
        <w:spacing w:before="240"/>
      </w:pPr>
      <w:r w:rsidRPr="003C25A9">
        <w:t>Recommendation ITU</w:t>
      </w:r>
      <w:r w:rsidRPr="003C25A9">
        <w:noBreakHyphen/>
        <w:t>R </w:t>
      </w:r>
      <w:hyperlink r:id="rId15" w:history="1">
        <w:r w:rsidRPr="003C25A9">
          <w:rPr>
            <w:bCs/>
          </w:rPr>
          <w:t>BS.647</w:t>
        </w:r>
      </w:hyperlink>
      <w:r w:rsidRPr="003C25A9">
        <w:t> – A digital audio interface for broadcasting studios.</w:t>
      </w:r>
    </w:p>
    <w:p w:rsidR="00451DE5" w:rsidRPr="00587770" w:rsidRDefault="00451DE5" w:rsidP="00451DE5">
      <w:pPr>
        <w:pStyle w:val="Reftext"/>
        <w:ind w:right="0"/>
        <w:rPr>
          <w:rtl/>
          <w:lang w:bidi="ar-EG"/>
        </w:rPr>
      </w:pPr>
      <w:r w:rsidRPr="00587770">
        <w:rPr>
          <w:rFonts w:hint="cs"/>
          <w:rtl/>
        </w:rPr>
        <w:t xml:space="preserve">التوصية </w:t>
      </w:r>
      <w:r w:rsidRPr="00587770">
        <w:t>ITU-R BR.780</w:t>
      </w:r>
      <w:r w:rsidRPr="00587770">
        <w:rPr>
          <w:rFonts w:hint="cs"/>
          <w:rtl/>
          <w:lang w:bidi="ar-EG"/>
        </w:rPr>
        <w:t xml:space="preserve"> </w:t>
      </w:r>
      <w:r>
        <w:rPr>
          <w:rFonts w:hint="cs"/>
          <w:rtl/>
          <w:lang w:bidi="ar-EG"/>
        </w:rPr>
        <w:t>-</w:t>
      </w:r>
      <w:r w:rsidRPr="00587770">
        <w:rPr>
          <w:rFonts w:hint="cs"/>
          <w:rtl/>
          <w:lang w:bidi="ar-EG"/>
        </w:rPr>
        <w:t xml:space="preserve"> معايير الشفرة الزمنية للتحكم من أجل تطبيقات الإنتاج بغية تسهيل التبادل الدولي للبرامج التلفزيونية المسجلة على الأشرطة المغنطيسية.</w:t>
      </w:r>
    </w:p>
    <w:p w:rsidR="00451DE5" w:rsidRPr="00587770" w:rsidRDefault="00451DE5" w:rsidP="00451DE5">
      <w:pPr>
        <w:pStyle w:val="Reftext"/>
        <w:ind w:right="0"/>
        <w:rPr>
          <w:rtl/>
          <w:lang w:bidi="ar-EG"/>
        </w:rPr>
      </w:pPr>
      <w:r w:rsidRPr="00587770">
        <w:rPr>
          <w:rFonts w:hint="cs"/>
          <w:rtl/>
          <w:lang w:bidi="ar-EG"/>
        </w:rPr>
        <w:t xml:space="preserve">التوصية </w:t>
      </w:r>
      <w:r w:rsidRPr="00587770">
        <w:rPr>
          <w:lang w:bidi="ar-EG"/>
        </w:rPr>
        <w:t>ITU-RBT.1847</w:t>
      </w:r>
      <w:r w:rsidRPr="00587770">
        <w:rPr>
          <w:rFonts w:hint="cs"/>
          <w:rtl/>
          <w:lang w:bidi="ar-EG"/>
        </w:rPr>
        <w:t xml:space="preserve"> - نسق الصورة الملتقطة تدريجياً </w:t>
      </w:r>
      <w:r w:rsidRPr="00587770">
        <w:rPr>
          <w:spacing w:val="-2"/>
        </w:rPr>
        <w:t>1 280</w:t>
      </w:r>
      <w:r>
        <w:rPr>
          <w:spacing w:val="-2"/>
        </w:rPr>
        <w:t xml:space="preserve"> </w:t>
      </w:r>
      <w:r w:rsidRPr="00587770">
        <w:rPr>
          <w:spacing w:val="-2"/>
        </w:rPr>
        <w:t>×</w:t>
      </w:r>
      <w:r>
        <w:rPr>
          <w:spacing w:val="-2"/>
        </w:rPr>
        <w:t xml:space="preserve"> 720</w:t>
      </w:r>
      <w:r w:rsidRPr="00587770">
        <w:rPr>
          <w:rFonts w:hint="cs"/>
          <w:spacing w:val="-2"/>
          <w:rtl/>
        </w:rPr>
        <w:t xml:space="preserve">، </w:t>
      </w:r>
      <w:r w:rsidRPr="00587770">
        <w:rPr>
          <w:spacing w:val="-2"/>
        </w:rPr>
        <w:t>16:9</w:t>
      </w:r>
      <w:r w:rsidRPr="00587770">
        <w:rPr>
          <w:rFonts w:hint="cs"/>
          <w:spacing w:val="-2"/>
          <w:rtl/>
        </w:rPr>
        <w:t xml:space="preserve"> من أجل الإنتاج وتبادل البرامج الدولي في بيئة التردد </w:t>
      </w:r>
      <w:r w:rsidRPr="00587770">
        <w:rPr>
          <w:spacing w:val="-2"/>
        </w:rPr>
        <w:t>Hz 50</w:t>
      </w:r>
      <w:r w:rsidRPr="00587770">
        <w:rPr>
          <w:rFonts w:hint="cs"/>
          <w:spacing w:val="-2"/>
          <w:rtl/>
          <w:lang w:bidi="ar-EG"/>
        </w:rPr>
        <w:t>.</w:t>
      </w:r>
    </w:p>
    <w:p w:rsidR="005F5FF3" w:rsidRPr="003C25A9" w:rsidRDefault="005F5FF3" w:rsidP="00587DD8">
      <w:pPr>
        <w:pStyle w:val="Reftext"/>
        <w:bidi w:val="0"/>
        <w:spacing w:before="240"/>
        <w:ind w:right="0"/>
      </w:pPr>
      <w:r w:rsidRPr="003C25A9">
        <w:t>Recommendation ITU</w:t>
      </w:r>
      <w:r w:rsidRPr="003C25A9">
        <w:noBreakHyphen/>
        <w:t>R </w:t>
      </w:r>
      <w:hyperlink r:id="rId16" w:history="1">
        <w:r w:rsidRPr="003C25A9">
          <w:rPr>
            <w:bCs/>
          </w:rPr>
          <w:t>BT.709</w:t>
        </w:r>
      </w:hyperlink>
      <w:r w:rsidRPr="003C25A9">
        <w:t> – Parameter values for the HDTV standards for production and international programme exchange.</w:t>
      </w:r>
    </w:p>
    <w:p w:rsidR="005F5FF3" w:rsidRPr="003C25A9" w:rsidRDefault="005F5FF3" w:rsidP="00587DD8">
      <w:pPr>
        <w:pStyle w:val="Reftext"/>
        <w:bidi w:val="0"/>
        <w:spacing w:before="240"/>
        <w:ind w:right="0"/>
      </w:pPr>
      <w:r w:rsidRPr="003C25A9">
        <w:t>Recommendation ITU</w:t>
      </w:r>
      <w:r w:rsidRPr="003C25A9">
        <w:noBreakHyphen/>
        <w:t>R </w:t>
      </w:r>
      <w:hyperlink r:id="rId17" w:history="1">
        <w:r w:rsidRPr="003C25A9">
          <w:rPr>
            <w:bCs/>
          </w:rPr>
          <w:t>BT.1543</w:t>
        </w:r>
      </w:hyperlink>
      <w:r w:rsidRPr="003C25A9">
        <w:t> – 1 280 × 720, 16 × 9 progressively-captured image format for production and international programme exchange in the 60 Hz environment.</w:t>
      </w:r>
    </w:p>
    <w:p w:rsidR="005F5FF3" w:rsidRPr="003C25A9" w:rsidRDefault="005F5FF3" w:rsidP="00587DD8">
      <w:pPr>
        <w:pStyle w:val="Reftext"/>
        <w:bidi w:val="0"/>
        <w:spacing w:before="240"/>
        <w:ind w:right="0"/>
      </w:pPr>
      <w:r w:rsidRPr="003C25A9">
        <w:t>Recommendation ITU</w:t>
      </w:r>
      <w:r w:rsidRPr="003C25A9">
        <w:noBreakHyphen/>
        <w:t>R </w:t>
      </w:r>
      <w:hyperlink r:id="rId18" w:history="1">
        <w:r w:rsidRPr="003C25A9">
          <w:rPr>
            <w:bCs/>
          </w:rPr>
          <w:t>BT.1616</w:t>
        </w:r>
      </w:hyperlink>
      <w:r w:rsidRPr="003C25A9">
        <w:t> – Data stream format for the exchange of DV-based audio, data and compressed video over interfaces complying with Recommendation ITU</w:t>
      </w:r>
      <w:r w:rsidRPr="003C25A9">
        <w:noBreakHyphen/>
        <w:t>R BT.1381.</w:t>
      </w:r>
    </w:p>
    <w:p w:rsidR="005F5FF3" w:rsidRDefault="005F5FF3" w:rsidP="00C37889">
      <w:pPr>
        <w:pStyle w:val="Heading1"/>
        <w:rPr>
          <w:rFonts w:hint="cs"/>
          <w:rtl/>
        </w:rPr>
      </w:pPr>
      <w:r w:rsidRPr="00C37889">
        <w:t>3</w:t>
      </w:r>
      <w:r w:rsidRPr="00C37889">
        <w:rPr>
          <w:rFonts w:hint="cs"/>
          <w:rtl/>
        </w:rPr>
        <w:tab/>
        <w:t>معالجة المعطيات</w:t>
      </w:r>
    </w:p>
    <w:p w:rsidR="00DD3099" w:rsidRDefault="00DD3099" w:rsidP="00DD3099">
      <w:pPr>
        <w:pStyle w:val="Heading2"/>
        <w:rPr>
          <w:rFonts w:hint="cs"/>
          <w:rtl/>
        </w:rPr>
      </w:pPr>
      <w:r>
        <w:t>1.3</w:t>
      </w:r>
      <w:r>
        <w:rPr>
          <w:rFonts w:hint="cs"/>
          <w:rtl/>
        </w:rPr>
        <w:tab/>
        <w:t>اعتبارات عامة</w:t>
      </w:r>
    </w:p>
    <w:p w:rsidR="00DD3099" w:rsidRPr="00DD3099" w:rsidRDefault="00DD3099" w:rsidP="00DD3099">
      <w:pPr>
        <w:rPr>
          <w:rFonts w:hint="cs"/>
          <w:rtl/>
        </w:rPr>
      </w:pPr>
      <w:r>
        <w:rPr>
          <w:rFonts w:hint="cs"/>
          <w:rtl/>
        </w:rPr>
        <w:t xml:space="preserve">كما هو مبين في الشكل </w:t>
      </w:r>
      <w:r>
        <w:t>1</w:t>
      </w:r>
      <w:r>
        <w:rPr>
          <w:rFonts w:hint="cs"/>
          <w:rtl/>
        </w:rPr>
        <w:t xml:space="preserve">، فإن معالجة المعطيات السمعية والفيديوية ومعطيات الشفرة الفرعية قد أنتجت لتسجيلها على المسجلة من النمط </w:t>
      </w:r>
      <w:r>
        <w:t>D-12</w:t>
      </w:r>
      <w:r>
        <w:rPr>
          <w:rFonts w:hint="cs"/>
          <w:rtl/>
        </w:rPr>
        <w:t>.</w:t>
      </w:r>
    </w:p>
    <w:p w:rsidR="005F5FF3" w:rsidRPr="00DE31C2" w:rsidRDefault="005F5FF3" w:rsidP="003A45C4">
      <w:pPr>
        <w:pStyle w:val="Heading3"/>
        <w:rPr>
          <w:rtl/>
        </w:rPr>
      </w:pPr>
      <w:r w:rsidRPr="00DE31C2">
        <w:t>1.1.3</w:t>
      </w:r>
      <w:r w:rsidRPr="00DE31C2">
        <w:rPr>
          <w:rFonts w:hint="cs"/>
          <w:rtl/>
        </w:rPr>
        <w:tab/>
        <w:t>م</w:t>
      </w:r>
      <w:r>
        <w:rPr>
          <w:rFonts w:hint="cs"/>
          <w:rtl/>
        </w:rPr>
        <w:t>َ</w:t>
      </w:r>
      <w:r w:rsidRPr="00DE31C2">
        <w:rPr>
          <w:rFonts w:hint="cs"/>
          <w:rtl/>
        </w:rPr>
        <w:t>ع</w:t>
      </w:r>
      <w:r>
        <w:rPr>
          <w:rFonts w:hint="cs"/>
          <w:rtl/>
        </w:rPr>
        <w:t>لَم</w:t>
      </w:r>
      <w:r w:rsidRPr="00DE31C2">
        <w:rPr>
          <w:rFonts w:hint="cs"/>
          <w:rtl/>
        </w:rPr>
        <w:t>ة التشفير الفيديوية</w:t>
      </w:r>
    </w:p>
    <w:p w:rsidR="005F5FF3" w:rsidRDefault="005F5FF3" w:rsidP="00451DE5">
      <w:pPr>
        <w:rPr>
          <w:rtl/>
        </w:rPr>
      </w:pPr>
      <w:r>
        <w:rPr>
          <w:rFonts w:hint="cs"/>
          <w:rtl/>
        </w:rPr>
        <w:t xml:space="preserve">يجب أن </w:t>
      </w:r>
      <w:r w:rsidR="00AA2D38">
        <w:rPr>
          <w:rFonts w:hint="cs"/>
          <w:rtl/>
        </w:rPr>
        <w:t>تفي إشارة مكوّنة المصدر المطلوب</w:t>
      </w:r>
      <w:r>
        <w:rPr>
          <w:rFonts w:hint="cs"/>
          <w:rtl/>
        </w:rPr>
        <w:t xml:space="preserve"> معالجتها بالمعلَمات الفيديوية</w:t>
      </w:r>
      <w:r w:rsidR="00A939A9">
        <w:rPr>
          <w:rFonts w:hint="cs"/>
          <w:rtl/>
        </w:rPr>
        <w:t xml:space="preserve"> </w:t>
      </w:r>
      <w:bookmarkStart w:id="2" w:name="_GoBack"/>
      <w:bookmarkEnd w:id="2"/>
      <w:r>
        <w:rPr>
          <w:rFonts w:hint="cs"/>
          <w:rtl/>
        </w:rPr>
        <w:t xml:space="preserve"> المحدّدة في التوصيات </w:t>
      </w:r>
      <w:r>
        <w:t>ITU</w:t>
      </w:r>
      <w:r w:rsidR="00213E3E">
        <w:noBreakHyphen/>
      </w:r>
      <w:r>
        <w:t>R</w:t>
      </w:r>
      <w:r w:rsidR="00C37889">
        <w:t> </w:t>
      </w:r>
      <w:r>
        <w:t>BT.709</w:t>
      </w:r>
      <w:r>
        <w:rPr>
          <w:rFonts w:hint="cs"/>
          <w:rtl/>
        </w:rPr>
        <w:t xml:space="preserve"> و</w:t>
      </w:r>
      <w:r>
        <w:t>ITU</w:t>
      </w:r>
      <w:r w:rsidR="00213E3E">
        <w:noBreakHyphen/>
      </w:r>
      <w:r>
        <w:t>R</w:t>
      </w:r>
      <w:r w:rsidR="00C37889">
        <w:t> </w:t>
      </w:r>
      <w:r>
        <w:t>BT.1543</w:t>
      </w:r>
      <w:r>
        <w:rPr>
          <w:rFonts w:hint="cs"/>
          <w:rtl/>
        </w:rPr>
        <w:t xml:space="preserve"> و</w:t>
      </w:r>
      <w:r>
        <w:t>ITU</w:t>
      </w:r>
      <w:r w:rsidR="00213E3E">
        <w:noBreakHyphen/>
      </w:r>
      <w:r>
        <w:t>R</w:t>
      </w:r>
      <w:r w:rsidR="00C37889">
        <w:t> </w:t>
      </w:r>
      <w:r>
        <w:t>BT.1847</w:t>
      </w:r>
      <w:r>
        <w:rPr>
          <w:rFonts w:hint="cs"/>
          <w:rtl/>
        </w:rPr>
        <w:t xml:space="preserve">. وقد </w:t>
      </w:r>
      <w:r w:rsidR="007331E7">
        <w:rPr>
          <w:rFonts w:hint="cs"/>
          <w:rtl/>
        </w:rPr>
        <w:t>لا </w:t>
      </w:r>
      <w:r w:rsidR="00451DE5">
        <w:rPr>
          <w:rFonts w:hint="cs"/>
          <w:rtl/>
        </w:rPr>
        <w:t>يقوم</w:t>
      </w:r>
      <w:r>
        <w:rPr>
          <w:rFonts w:hint="cs"/>
          <w:rtl/>
        </w:rPr>
        <w:t xml:space="preserve"> جميع المصنّعين بتصنيع جميع الأنساق.</w:t>
      </w:r>
    </w:p>
    <w:p w:rsidR="005F5FF3" w:rsidRPr="00C37889" w:rsidRDefault="005F5FF3" w:rsidP="003A45C4">
      <w:pPr>
        <w:pStyle w:val="Heading3"/>
        <w:rPr>
          <w:rtl/>
        </w:rPr>
      </w:pPr>
      <w:r w:rsidRPr="00C37889">
        <w:t>2.1.3</w:t>
      </w:r>
      <w:r w:rsidRPr="00C37889">
        <w:rPr>
          <w:rFonts w:hint="cs"/>
          <w:rtl/>
        </w:rPr>
        <w:tab/>
        <w:t>معلَمة التشفير السمعية</w:t>
      </w:r>
    </w:p>
    <w:p w:rsidR="005F5FF3" w:rsidRDefault="005F5FF3" w:rsidP="00337EA6">
      <w:pPr>
        <w:rPr>
          <w:rtl/>
        </w:rPr>
      </w:pPr>
      <w:r>
        <w:rPr>
          <w:rFonts w:hint="cs"/>
          <w:rtl/>
        </w:rPr>
        <w:t xml:space="preserve">يجري اعتيان الإشارة السمعية عند التردد </w:t>
      </w:r>
      <w:r>
        <w:t>kHz</w:t>
      </w:r>
      <w:r w:rsidR="00213E3E">
        <w:t> 48</w:t>
      </w:r>
      <w:r>
        <w:rPr>
          <w:rFonts w:hint="cs"/>
          <w:rtl/>
        </w:rPr>
        <w:t>، مع تكمية ذات</w:t>
      </w:r>
      <w:r w:rsidR="00213E3E">
        <w:rPr>
          <w:rFonts w:hint="eastAsia"/>
          <w:rtl/>
        </w:rPr>
        <w:t> </w:t>
      </w:r>
      <w:r>
        <w:t>16</w:t>
      </w:r>
      <w:r>
        <w:rPr>
          <w:rFonts w:hint="cs"/>
          <w:rtl/>
        </w:rPr>
        <w:t xml:space="preserve"> </w:t>
      </w:r>
      <w:r w:rsidRPr="00AA2D38">
        <w:rPr>
          <w:rFonts w:hint="cs"/>
          <w:rtl/>
        </w:rPr>
        <w:t>ب</w:t>
      </w:r>
      <w:r w:rsidR="00AA2D38" w:rsidRPr="00AA2D38">
        <w:rPr>
          <w:rFonts w:hint="cs"/>
          <w:rtl/>
        </w:rPr>
        <w:t>ت</w:t>
      </w:r>
      <w:r w:rsidRPr="00AA2D38">
        <w:rPr>
          <w:rFonts w:hint="cs"/>
          <w:rtl/>
        </w:rPr>
        <w:t>ة</w:t>
      </w:r>
      <w:r>
        <w:rPr>
          <w:rFonts w:hint="cs"/>
          <w:rtl/>
        </w:rPr>
        <w:t xml:space="preserve"> معرّفة في التوصية </w:t>
      </w:r>
      <w:r>
        <w:t>ITU</w:t>
      </w:r>
      <w:r w:rsidR="00337EA6">
        <w:noBreakHyphen/>
      </w:r>
      <w:r>
        <w:t>R</w:t>
      </w:r>
      <w:r w:rsidR="003214CC">
        <w:t> </w:t>
      </w:r>
      <w:r>
        <w:t>BS.647</w:t>
      </w:r>
      <w:r>
        <w:rPr>
          <w:rFonts w:hint="cs"/>
          <w:rtl/>
        </w:rPr>
        <w:t>.</w:t>
      </w:r>
    </w:p>
    <w:p w:rsidR="005F5FF3" w:rsidRPr="00C37889" w:rsidRDefault="005F5FF3" w:rsidP="003A45C4">
      <w:pPr>
        <w:pStyle w:val="Heading3"/>
        <w:rPr>
          <w:rtl/>
        </w:rPr>
      </w:pPr>
      <w:r w:rsidRPr="00C37889">
        <w:t>3.1.3</w:t>
      </w:r>
      <w:r w:rsidRPr="00C37889">
        <w:rPr>
          <w:rFonts w:hint="cs"/>
          <w:rtl/>
        </w:rPr>
        <w:tab/>
        <w:t>معطيات الشفرة الفرعية</w:t>
      </w:r>
    </w:p>
    <w:p w:rsidR="005F5FF3" w:rsidRDefault="005F5FF3" w:rsidP="003B6F95">
      <w:pPr>
        <w:rPr>
          <w:rtl/>
        </w:rPr>
      </w:pPr>
      <w:r>
        <w:rPr>
          <w:rFonts w:hint="cs"/>
          <w:rtl/>
        </w:rPr>
        <w:t xml:space="preserve">يجب أن يكون نسق الشفرة الزمنية في منطقة الشفرة الفرعية هو </w:t>
      </w:r>
      <w:r w:rsidR="003B6F95">
        <w:rPr>
          <w:rFonts w:hint="cs"/>
          <w:rtl/>
        </w:rPr>
        <w:t>كلمة</w:t>
      </w:r>
      <w:r>
        <w:rPr>
          <w:rFonts w:hint="cs"/>
          <w:rtl/>
        </w:rPr>
        <w:t xml:space="preserve"> الشفرة</w:t>
      </w:r>
      <w:r w:rsidR="00337EA6">
        <w:rPr>
          <w:rFonts w:hint="eastAsia"/>
          <w:rtl/>
        </w:rPr>
        <w:t> </w:t>
      </w:r>
      <w:r>
        <w:t>LTC</w:t>
      </w:r>
      <w:r>
        <w:rPr>
          <w:rFonts w:hint="cs"/>
          <w:rtl/>
        </w:rPr>
        <w:t>، وأن يفي بالتوصية</w:t>
      </w:r>
      <w:r w:rsidR="00337EA6">
        <w:rPr>
          <w:rFonts w:hint="eastAsia"/>
          <w:rtl/>
        </w:rPr>
        <w:t> </w:t>
      </w:r>
      <w:r>
        <w:t>ITU</w:t>
      </w:r>
      <w:r w:rsidR="00337EA6">
        <w:noBreakHyphen/>
      </w:r>
      <w:r>
        <w:t>R</w:t>
      </w:r>
      <w:r w:rsidR="00C37889">
        <w:t> </w:t>
      </w:r>
      <w:r>
        <w:t>BR.780</w:t>
      </w:r>
      <w:r>
        <w:rPr>
          <w:rFonts w:hint="cs"/>
          <w:rtl/>
        </w:rPr>
        <w:t>.</w:t>
      </w:r>
    </w:p>
    <w:p w:rsidR="005F5FF3" w:rsidRDefault="005F5FF3" w:rsidP="00587DD8">
      <w:pPr>
        <w:rPr>
          <w:rtl/>
          <w:lang w:bidi="ar-EG"/>
        </w:rPr>
      </w:pPr>
      <w:r>
        <w:rPr>
          <w:rFonts w:hint="cs"/>
          <w:rtl/>
        </w:rPr>
        <w:t xml:space="preserve">وكل رتل في الشفرة الزمنية يحمل رقم رتل يقابل كل رتل فيديوي في النظام </w:t>
      </w:r>
      <w:r w:rsidR="003B6F95">
        <w:rPr>
          <w:rFonts w:hint="cs"/>
          <w:rtl/>
        </w:rPr>
        <w:t>المتشابك</w:t>
      </w:r>
      <w:r>
        <w:rPr>
          <w:rFonts w:hint="cs"/>
          <w:rtl/>
        </w:rPr>
        <w:t xml:space="preserve"> المؤلّف من</w:t>
      </w:r>
      <w:r w:rsidR="003B6F95">
        <w:rPr>
          <w:rFonts w:hint="cs"/>
          <w:rtl/>
        </w:rPr>
        <w:t xml:space="preserve"> </w:t>
      </w:r>
      <w:r>
        <w:t>1</w:t>
      </w:r>
      <w:r w:rsidR="00C37889">
        <w:t> </w:t>
      </w:r>
      <w:r w:rsidR="003214CC">
        <w:t>08</w:t>
      </w:r>
      <w:r>
        <w:t>0</w:t>
      </w:r>
      <w:r w:rsidR="00587DD8">
        <w:rPr>
          <w:rFonts w:hint="cs"/>
          <w:rtl/>
        </w:rPr>
        <w:t> </w:t>
      </w:r>
      <w:r w:rsidR="006F3AD4">
        <w:rPr>
          <w:rFonts w:cs="Times New Roman"/>
        </w:rPr>
        <w:t>×</w:t>
      </w:r>
      <w:r w:rsidR="00587DD8">
        <w:rPr>
          <w:rFonts w:hint="cs"/>
          <w:rtl/>
        </w:rPr>
        <w:t> </w:t>
      </w:r>
      <w:r>
        <w:t>1</w:t>
      </w:r>
      <w:r w:rsidR="00C37889">
        <w:t> </w:t>
      </w:r>
      <w:r w:rsidR="003214CC">
        <w:t>92</w:t>
      </w:r>
      <w:r>
        <w:t>0</w:t>
      </w:r>
      <w:r w:rsidR="00587DD8">
        <w:rPr>
          <w:rFonts w:hint="cs"/>
          <w:rtl/>
        </w:rPr>
        <w:t xml:space="preserve"> </w:t>
      </w:r>
      <w:r w:rsidR="001C5C93">
        <w:rPr>
          <w:rFonts w:hint="cs"/>
          <w:rtl/>
        </w:rPr>
        <w:t>خطاً</w:t>
      </w:r>
      <w:r>
        <w:rPr>
          <w:rFonts w:hint="cs"/>
          <w:rtl/>
        </w:rPr>
        <w:t>، ورتلين فيديويين كل منهما في النظام التدريجي المؤلّف من</w:t>
      </w:r>
      <w:r w:rsidR="003B6F95">
        <w:rPr>
          <w:rFonts w:hint="cs"/>
          <w:rtl/>
        </w:rPr>
        <w:t xml:space="preserve"> </w:t>
      </w:r>
      <w:r w:rsidR="00002967">
        <w:t>720</w:t>
      </w:r>
      <w:r w:rsidR="00587DD8">
        <w:rPr>
          <w:rFonts w:hint="cs"/>
          <w:rtl/>
        </w:rPr>
        <w:t> </w:t>
      </w:r>
      <w:r w:rsidR="00002967">
        <w:sym w:font="Symbol" w:char="F0B4"/>
      </w:r>
      <w:r w:rsidR="00587DD8">
        <w:rPr>
          <w:rFonts w:hint="cs"/>
          <w:rtl/>
        </w:rPr>
        <w:t> </w:t>
      </w:r>
      <w:r w:rsidR="00002967">
        <w:t>1 280</w:t>
      </w:r>
      <w:r w:rsidR="003B6F95">
        <w:rPr>
          <w:rFonts w:hint="cs"/>
          <w:rtl/>
        </w:rPr>
        <w:t xml:space="preserve"> </w:t>
      </w:r>
      <w:r w:rsidR="001C5C93">
        <w:rPr>
          <w:rFonts w:hint="cs"/>
          <w:rtl/>
        </w:rPr>
        <w:t>خطاً</w:t>
      </w:r>
      <w:r>
        <w:rPr>
          <w:rFonts w:hint="cs"/>
          <w:rtl/>
        </w:rPr>
        <w:t>.</w:t>
      </w:r>
    </w:p>
    <w:p w:rsidR="005F5FF3" w:rsidRDefault="005F5FF3" w:rsidP="003A45C4">
      <w:pPr>
        <w:pStyle w:val="Heading3"/>
        <w:rPr>
          <w:rtl/>
        </w:rPr>
      </w:pPr>
      <w:r w:rsidRPr="003A45C4">
        <w:t>4.1.3</w:t>
      </w:r>
      <w:r w:rsidRPr="003A45C4">
        <w:rPr>
          <w:rFonts w:hint="cs"/>
          <w:rtl/>
        </w:rPr>
        <w:tab/>
        <w:t>بنية الرتل</w:t>
      </w:r>
    </w:p>
    <w:p w:rsidR="005F5FF3" w:rsidRDefault="005F5FF3" w:rsidP="00587DD8">
      <w:pPr>
        <w:rPr>
          <w:rtl/>
        </w:rPr>
      </w:pPr>
      <w:r>
        <w:rPr>
          <w:rFonts w:hint="cs"/>
          <w:rtl/>
        </w:rPr>
        <w:t xml:space="preserve">في نظام الخطوط </w:t>
      </w:r>
      <w:r w:rsidR="001C5C93">
        <w:t>1 080</w:t>
      </w:r>
      <w:r w:rsidR="00587DD8">
        <w:rPr>
          <w:rFonts w:hint="cs"/>
          <w:rtl/>
        </w:rPr>
        <w:t> </w:t>
      </w:r>
      <w:r w:rsidR="001C5C93">
        <w:rPr>
          <w:rFonts w:cs="Times New Roman"/>
        </w:rPr>
        <w:t>×</w:t>
      </w:r>
      <w:r w:rsidR="00587DD8">
        <w:rPr>
          <w:rFonts w:hint="cs"/>
          <w:rtl/>
        </w:rPr>
        <w:t> </w:t>
      </w:r>
      <w:r>
        <w:t>1</w:t>
      </w:r>
      <w:r w:rsidR="00C37889">
        <w:t> </w:t>
      </w:r>
      <w:r>
        <w:t>920</w:t>
      </w:r>
      <w:r>
        <w:rPr>
          <w:rFonts w:hint="cs"/>
          <w:rtl/>
        </w:rPr>
        <w:t>، فإن المعطيات الفيديوية والمعطيات السمعية ومعطيات الشفرة الفرعية الموجودة في رتل فيديوي واحد، تعالج في كل رتل، أ</w:t>
      </w:r>
      <w:r w:rsidR="007331E7">
        <w:rPr>
          <w:rFonts w:hint="cs"/>
          <w:rtl/>
        </w:rPr>
        <w:t>ما </w:t>
      </w:r>
      <w:r>
        <w:rPr>
          <w:rFonts w:hint="cs"/>
          <w:rtl/>
        </w:rPr>
        <w:t xml:space="preserve">في نظام الخطوط </w:t>
      </w:r>
      <w:r w:rsidR="003B6F95">
        <w:t>720</w:t>
      </w:r>
      <w:r w:rsidR="003B6F95">
        <w:rPr>
          <w:rFonts w:hint="cs"/>
          <w:rtl/>
        </w:rPr>
        <w:t> </w:t>
      </w:r>
      <w:r w:rsidR="003B6F95">
        <w:sym w:font="Symbol" w:char="F0B4"/>
      </w:r>
      <w:r w:rsidR="003B6F95">
        <w:rPr>
          <w:rFonts w:hint="cs"/>
          <w:rtl/>
        </w:rPr>
        <w:t> </w:t>
      </w:r>
      <w:r w:rsidR="003B6F95">
        <w:t>1 280</w:t>
      </w:r>
      <w:r w:rsidR="003B6F95">
        <w:rPr>
          <w:rFonts w:hint="cs"/>
          <w:rtl/>
        </w:rPr>
        <w:t xml:space="preserve"> </w:t>
      </w:r>
      <w:r>
        <w:rPr>
          <w:rFonts w:hint="cs"/>
          <w:rtl/>
        </w:rPr>
        <w:t xml:space="preserve">فتعالج هذه المعطيات الموجودة في رتلين فيديوييِن ضمن مدة رتل واحد من نظام الخطوط </w:t>
      </w:r>
      <w:r w:rsidR="00295D19">
        <w:t>1 080</w:t>
      </w:r>
      <w:r w:rsidR="00587DD8">
        <w:rPr>
          <w:rFonts w:hint="cs"/>
          <w:rtl/>
        </w:rPr>
        <w:t> </w:t>
      </w:r>
      <w:r w:rsidR="00295D19">
        <w:rPr>
          <w:rFonts w:cs="Times New Roman"/>
        </w:rPr>
        <w:t>×</w:t>
      </w:r>
      <w:r w:rsidR="00587DD8">
        <w:rPr>
          <w:rFonts w:hint="cs"/>
          <w:rtl/>
        </w:rPr>
        <w:t> </w:t>
      </w:r>
      <w:r>
        <w:t>1</w:t>
      </w:r>
      <w:r w:rsidR="00C37889">
        <w:t> </w:t>
      </w:r>
      <w:r>
        <w:t>920</w:t>
      </w:r>
      <w:r>
        <w:rPr>
          <w:rFonts w:hint="cs"/>
          <w:rtl/>
        </w:rPr>
        <w:t>. وعليه فإن المعطيات السمعية ومعطيات الشفرة الفرعية في نظام الخطوط</w:t>
      </w:r>
      <w:r w:rsidR="00C37889">
        <w:br/>
      </w:r>
      <w:r>
        <w:t>1</w:t>
      </w:r>
      <w:r w:rsidR="00C37889">
        <w:t> </w:t>
      </w:r>
      <w:r>
        <w:t>280</w:t>
      </w:r>
      <w:r w:rsidR="00C37889">
        <w:t> </w:t>
      </w:r>
      <w:r w:rsidR="003D7215">
        <w:rPr>
          <w:rFonts w:cs="Times New Roman"/>
        </w:rPr>
        <w:t>×</w:t>
      </w:r>
      <w:r w:rsidR="00C37889">
        <w:t> </w:t>
      </w:r>
      <w:r>
        <w:t>720</w:t>
      </w:r>
      <w:r>
        <w:rPr>
          <w:rFonts w:hint="cs"/>
          <w:rtl/>
        </w:rPr>
        <w:t xml:space="preserve"> تعالج بنفس الطريقة المستعملة في نظام الخطوط </w:t>
      </w:r>
      <w:r w:rsidR="00295D19">
        <w:t>1 080</w:t>
      </w:r>
      <w:r w:rsidR="00587DD8">
        <w:rPr>
          <w:rFonts w:hint="cs"/>
          <w:rtl/>
        </w:rPr>
        <w:t> </w:t>
      </w:r>
      <w:r w:rsidR="00295D19">
        <w:rPr>
          <w:rFonts w:cs="Times New Roman"/>
        </w:rPr>
        <w:t>×</w:t>
      </w:r>
      <w:r w:rsidR="00587DD8">
        <w:rPr>
          <w:rFonts w:hint="cs"/>
          <w:rtl/>
        </w:rPr>
        <w:t> </w:t>
      </w:r>
      <w:r>
        <w:t>1</w:t>
      </w:r>
      <w:r w:rsidR="00C37889">
        <w:t> </w:t>
      </w:r>
      <w:r>
        <w:t>920</w:t>
      </w:r>
      <w:r>
        <w:rPr>
          <w:rFonts w:hint="cs"/>
          <w:rtl/>
        </w:rPr>
        <w:t xml:space="preserve">. إن المعطيات السمعية المقابلة لرتل فيديوي واحد في نظام الخطوط </w:t>
      </w:r>
      <w:r w:rsidR="00295D19">
        <w:t>1 080</w:t>
      </w:r>
      <w:r w:rsidR="00587DD8">
        <w:rPr>
          <w:rFonts w:hint="cs"/>
          <w:rtl/>
        </w:rPr>
        <w:t> </w:t>
      </w:r>
      <w:r w:rsidR="00295D19">
        <w:rPr>
          <w:rFonts w:cs="Times New Roman"/>
        </w:rPr>
        <w:t>×</w:t>
      </w:r>
      <w:r w:rsidR="00587DD8">
        <w:rPr>
          <w:rFonts w:hint="cs"/>
          <w:rtl/>
        </w:rPr>
        <w:t> </w:t>
      </w:r>
      <w:r>
        <w:t>1</w:t>
      </w:r>
      <w:r w:rsidR="00C37889">
        <w:t> </w:t>
      </w:r>
      <w:r>
        <w:t>920</w:t>
      </w:r>
      <w:r>
        <w:rPr>
          <w:rFonts w:hint="cs"/>
          <w:rtl/>
        </w:rPr>
        <w:t xml:space="preserve"> ولرتلين فيديويين في نظام الخطوط </w:t>
      </w:r>
      <w:r w:rsidR="003B6F95">
        <w:t>720</w:t>
      </w:r>
      <w:r w:rsidR="003B6F95">
        <w:rPr>
          <w:rFonts w:hint="cs"/>
          <w:rtl/>
        </w:rPr>
        <w:t> </w:t>
      </w:r>
      <w:r w:rsidR="003B6F95">
        <w:sym w:font="Symbol" w:char="F0B4"/>
      </w:r>
      <w:r w:rsidR="003B6F95">
        <w:rPr>
          <w:rFonts w:hint="cs"/>
          <w:rtl/>
        </w:rPr>
        <w:t> </w:t>
      </w:r>
      <w:r w:rsidR="003B6F95">
        <w:t>1 280</w:t>
      </w:r>
      <w:r>
        <w:rPr>
          <w:rFonts w:hint="cs"/>
          <w:rtl/>
        </w:rPr>
        <w:t xml:space="preserve"> تعرّف على أنها وحدة معالجة</w:t>
      </w:r>
      <w:r w:rsidR="00337EA6">
        <w:rPr>
          <w:rFonts w:hint="cs"/>
          <w:rtl/>
        </w:rPr>
        <w:t> </w:t>
      </w:r>
      <w:r>
        <w:rPr>
          <w:rFonts w:hint="cs"/>
          <w:rtl/>
        </w:rPr>
        <w:t>سمعية.</w:t>
      </w:r>
    </w:p>
    <w:p w:rsidR="005F5FF3" w:rsidRDefault="005F5FF3" w:rsidP="00587DD8">
      <w:pPr>
        <w:pStyle w:val="FigureNo"/>
        <w:spacing w:before="120" w:after="0"/>
        <w:rPr>
          <w:rtl/>
        </w:rPr>
      </w:pPr>
      <w:r>
        <w:rPr>
          <w:rFonts w:hint="cs"/>
          <w:rtl/>
        </w:rPr>
        <w:t>الش</w:t>
      </w:r>
      <w:r w:rsidR="00587DD8">
        <w:rPr>
          <w:rFonts w:hint="cs"/>
          <w:rtl/>
        </w:rPr>
        <w:t>ـ</w:t>
      </w:r>
      <w:r>
        <w:rPr>
          <w:rFonts w:hint="cs"/>
          <w:rtl/>
        </w:rPr>
        <w:t xml:space="preserve">كل </w:t>
      </w:r>
      <w:r>
        <w:t>1</w:t>
      </w:r>
    </w:p>
    <w:p w:rsidR="005F5FF3" w:rsidRPr="00C41202" w:rsidRDefault="005D3CF2" w:rsidP="00C37889">
      <w:pPr>
        <w:pStyle w:val="FigureTitle"/>
        <w:rPr>
          <w:rtl/>
        </w:rPr>
      </w:pPr>
      <w:r>
        <w:rPr>
          <w:noProof/>
          <w:rtl/>
          <w:lang w:val="en-US" w:eastAsia="zh-CN" w:bidi="ar-SA"/>
        </w:rPr>
        <w:pict>
          <v:shape id="_x0000_s35471" type="#_x0000_t202" style="position:absolute;left:0;text-align:left;margin-left:.9pt;margin-top:16.05pt;width:478.65pt;height:228.75pt;z-index:251840000" filled="f" stroked="f">
            <v:textbox style="mso-next-textbox:#_x0000_s35471">
              <w:txbxContent>
                <w:p w:rsidR="00F65EEF" w:rsidRDefault="00F65EEF"/>
              </w:txbxContent>
            </v:textbox>
          </v:shape>
        </w:pict>
      </w:r>
      <w:r>
        <w:rPr>
          <w:noProof/>
          <w:rtl/>
          <w:lang w:val="en-US" w:eastAsia="zh-CN" w:bidi="ar-SA"/>
        </w:rPr>
        <w:pict>
          <v:rect id="_x0000_s28035" style="position:absolute;left:0;text-align:left;margin-left:10.85pt;margin-top:21.1pt;width:19.8pt;height:28.05pt;z-index:252016128" filled="f" stroked="f">
            <v:textbox style="mso-next-textbox:#_x0000_s28035" inset="0,0,0,0">
              <w:txbxContent>
                <w:p w:rsidR="00F65EEF" w:rsidRPr="00DC249D" w:rsidRDefault="00F65EEF" w:rsidP="005F5FF3">
                  <w:pPr>
                    <w:rPr>
                      <w:sz w:val="16"/>
                      <w:szCs w:val="22"/>
                    </w:rPr>
                  </w:pPr>
                  <w:r w:rsidRPr="00DC249D">
                    <w:rPr>
                      <w:rFonts w:hint="cs"/>
                      <w:color w:val="24282B"/>
                      <w:sz w:val="16"/>
                      <w:szCs w:val="22"/>
                      <w:rtl/>
                    </w:rPr>
                    <w:t>فيديو</w:t>
                  </w:r>
                </w:p>
              </w:txbxContent>
            </v:textbox>
          </v:rect>
        </w:pict>
      </w:r>
      <w:r w:rsidR="005F5FF3">
        <w:rPr>
          <w:rFonts w:hint="cs"/>
          <w:rtl/>
        </w:rPr>
        <w:t>مخطط فِدَر معالجة المعطيات</w:t>
      </w:r>
    </w:p>
    <w:p w:rsidR="005F5FF3" w:rsidRPr="00BD077B" w:rsidRDefault="005D3CF2" w:rsidP="005F5FF3">
      <w:pPr>
        <w:jc w:val="center"/>
        <w:rPr>
          <w:rtl/>
        </w:rPr>
      </w:pPr>
      <w:r>
        <w:rPr>
          <w:noProof/>
          <w:rtl/>
          <w:lang w:eastAsia="zh-CN"/>
        </w:rPr>
        <w:pict>
          <v:rect id="_x0000_s28039" style="position:absolute;left:0;text-align:left;margin-left:7.7pt;margin-top:123.5pt;width:24.6pt;height:14.2pt;z-index:251838976" filled="f" stroked="f">
            <v:textbox style="mso-next-textbox:#_x0000_s28039" inset="0,0,0,0">
              <w:txbxContent>
                <w:p w:rsidR="00F65EEF" w:rsidRDefault="00F65EEF" w:rsidP="003C587C">
                  <w:pPr>
                    <w:spacing w:before="40" w:after="40"/>
                    <w:ind w:left="68" w:right="-709"/>
                  </w:pPr>
                  <w:r w:rsidRPr="003C587C">
                    <w:rPr>
                      <w:rFonts w:hint="cs"/>
                      <w:color w:val="24282B"/>
                      <w:sz w:val="16"/>
                      <w:szCs w:val="22"/>
                      <w:rtl/>
                    </w:rPr>
                    <w:t>سمعي</w:t>
                  </w:r>
                </w:p>
              </w:txbxContent>
            </v:textbox>
          </v:rect>
        </w:pict>
      </w:r>
      <w:r>
        <w:rPr>
          <w:rtl/>
        </w:rPr>
      </w:r>
      <w:r>
        <w:pict>
          <v:group id="_x0000_s27979" editas="canvas" style="width:461.5pt;height:212.65pt;mso-position-horizontal-relative:char;mso-position-vertical-relative:line" coordsize="9230,42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80" type="#_x0000_t75" style="position:absolute;width:9230;height:4253" o:preferrelative="f">
              <v:fill o:detectmouseclick="t"/>
              <v:path o:extrusionok="t" o:connecttype="none"/>
              <o:lock v:ext="edit" text="t"/>
            </v:shape>
            <v:rect id="_x0000_s27981" style="position:absolute;left:8646;top:3931;width:467;height:249;mso-wrap-style:none" filled="f" stroked="f">
              <v:textbox style="mso-next-textbox:#_x0000_s27981;mso-fit-shape-to-text:t" inset="0,0,0,0">
                <w:txbxContent>
                  <w:p w:rsidR="00F65EEF" w:rsidRDefault="00F65EEF" w:rsidP="005F5FF3">
                    <w:r>
                      <w:rPr>
                        <w:color w:val="24282B"/>
                        <w:sz w:val="14"/>
                        <w:szCs w:val="14"/>
                      </w:rPr>
                      <w:t>1620-01</w:t>
                    </w:r>
                  </w:p>
                </w:txbxContent>
              </v:textbox>
            </v:rect>
            <v:rect id="_x0000_s27982" style="position:absolute;left:745;top:36;width:924;height:587" filled="f" strokecolor="#24282b" strokeweight=".6pt"/>
            <v:line id="_x0000_s27983" style="position:absolute" from="7926,1606" to="8718,1642" strokecolor="#24282b" strokeweight=".6pt">
              <v:stroke joinstyle="miter"/>
            </v:line>
            <v:shape id="_x0000_s27984" style="position:absolute;left:8670;top:1582;width:96;height:96" coordsize="8,8" path="m,8l8,2,,e" filled="f" strokecolor="#24282b" strokeweight=".6pt">
              <v:stroke joinstyle="miter"/>
              <v:path arrowok="t"/>
            </v:shape>
            <v:shape id="_x0000_s27985" style="position:absolute;left:7589;top:3787;width:84;height:72" coordsize="7,6" path="m4,r,l2,r,2l,4,2,5r,l4,6r,l6,6,7,5r,l7,4,7,2,7,,6,,4,xe" fillcolor="#24282b" stroked="f">
              <v:path arrowok="t"/>
            </v:shape>
            <v:shape id="_x0000_s27986" style="position:absolute;left:7589;top:3787;width:84;height:72" coordsize="7,6" path="m4,r,l2,r,2l,4,2,5r,l4,6r,l6,6,7,5r,l7,4,7,2,7,,6,,4,e" filled="f" strokecolor="#24282b" strokeweight=".6pt">
              <v:stroke joinstyle="miter"/>
              <v:path arrowok="t"/>
            </v:shape>
            <v:shape id="_x0000_s27987" style="position:absolute;left:7481;top:324;width:96;height:71" coordsize="8,6" path="m4,l3,r,l,1,,2r,l3,5r,l4,6,5,5r3,l8,2r,l8,1,8,,5,,4,xe" fillcolor="#24282b" stroked="f">
              <v:path arrowok="t"/>
            </v:shape>
            <v:shape id="_x0000_s27988" style="position:absolute;left:7481;top:324;width:96;height:71" coordsize="8,6" path="m4,l3,r,l,1,,2r,l3,5r,l4,6,5,5r3,l8,2r,l8,1,8,,5,,4,e" filled="f" strokecolor="#24282b" strokeweight=".6pt">
              <v:stroke joinstyle="miter"/>
              <v:path arrowok="t"/>
            </v:shape>
            <v:shape id="_x0000_s27989" style="position:absolute;left:5092;top:276;width:84;height:72" coordsize="7,6" path="m4,l3,2r,l,4r,l,5,3,6r,l4,6r2,l6,6,7,5,7,4r,l6,2r,l4,xe" fillcolor="#24282b" stroked="f">
              <v:path arrowok="t"/>
            </v:shape>
            <v:shape id="_x0000_s27990" style="position:absolute;left:5092;top:276;width:84;height:72" coordsize="7,6" path="m4,l3,2r,l,4r,l,5,3,6r,l4,6r2,l6,6,7,5,7,4r,l6,2r,l4,e" filled="f" strokecolor="#24282b" strokeweight=".6pt">
              <v:stroke joinstyle="miter"/>
              <v:path arrowok="t"/>
            </v:shape>
            <v:rect id="_x0000_s27991" style="position:absolute;left:1969;top:36;width:817;height:587" filled="f" strokecolor="#24282b" strokeweight=".6pt"/>
            <v:rect id="_x0000_s27992" style="position:absolute;left:3074;top:36;width:817;height:587" filled="f" strokecolor="#24282b" strokeweight=".6pt"/>
            <v:rect id="_x0000_s27993" style="position:absolute;left:4179;top:36;width:840;height:587" filled="f" strokecolor="#24282b" strokeweight=".6pt"/>
            <v:rect id="_x0000_s27994" style="position:absolute;left:5284;top:36;width:900;height:587" filled="f" strokecolor="#24282b" strokeweight=".6pt"/>
            <v:rect id="_x0000_s27995" style="position:absolute;left:6472;top:36;width:805;height:587" filled="f" strokecolor="#24282b" strokeweight=".6pt"/>
            <v:rect id="_x0000_s27996" style="position:absolute;left:5400;top:1320;width:900;height:575" filled="f" strokecolor="#24282b" strokeweight=".6pt"/>
            <v:rect id="_x0000_s27997" style="position:absolute;left:793;top:2541;width:816;height:575" filled="f" strokecolor="#24282b" strokeweight=".6pt"/>
            <v:rect id="_x0000_s27998" style="position:absolute;left:7109;top:1342;width:804;height:575" filled="f" strokecolor="#24282b" strokeweight=".6pt"/>
            <v:shape id="_x0000_s27999" style="position:absolute;left:8538;top:2756;width:96;height:84" coordsize="8,7" path="m4,l3,,,2r,l,4,,6r,l3,7r1,l4,7,5,6r,l8,4,5,2r,l4,xe" fillcolor="#24282b" stroked="f">
              <v:path arrowok="t"/>
            </v:shape>
            <v:shape id="_x0000_s28000" style="position:absolute;left:8538;top:2756;width:96;height:84" coordsize="8,7" path="m4,l3,,,2r,l,4,,6r,l3,7r1,l4,7,5,6r,l8,4,5,2r,l4,r,e" filled="f" strokecolor="#24282b" strokeweight=".6pt">
              <v:stroke joinstyle="miter"/>
              <v:path arrowok="t"/>
            </v:shape>
            <v:shape id="_x0000_s28001" style="position:absolute;left:7277;top:2780;width:72;height:72" coordsize="6,6" path="m4,r,l1,,,2,,4r,l1,5,4,6r,l5,6,6,5,6,4r,l6,2,6,,5,,4,xe" fillcolor="#24282b" stroked="f">
              <v:path arrowok="t"/>
            </v:shape>
            <v:shape id="_x0000_s28002" style="position:absolute;left:7277;top:2780;width:72;height:72" coordsize="6,6" path="m4,r,l1,,,2,,4r,l1,5,4,6r,l5,6,6,5,6,4r,l6,2,6,,5,,4,e" filled="f" strokecolor="#24282b" strokeweight=".6pt">
              <v:stroke joinstyle="miter"/>
              <v:path arrowok="t"/>
            </v:shape>
            <v:shape id="_x0000_s28003" style="position:absolute;left:7613;top:300;width:649;height:119" coordsize="54,10" path="m,3r5,l5,3,8,4,5,4r,l,4r,l,4,,3r,xm13,3r4,l17,3r3,1l17,4r,l13,4r,l13,4r,-1l13,3xm25,3r5,l30,3r2,1l30,4r,l25,4r,l25,4r,-1l25,3xm37,3r5,l42,3r2,1l42,4r,l37,4r,l37,4r,-1l37,3xm49,3r4,l54,3r,1l54,4r-1,l49,4r,l49,4r,-1l49,3xm48,r6,4l48,10r-2,l46,10r,-2l46,8,53,3r,1l46,2,46,r,l46,r2,xe" fillcolor="#24282b" strokecolor="#24282b" strokeweight="0">
              <v:path arrowok="t"/>
              <o:lock v:ext="edit" verticies="t"/>
            </v:shape>
            <v:shape id="_x0000_s28004" style="position:absolute;left:7253;top:2804;width:1345;height:24" coordsize="112,2" path="m,l7,r,2l,2,,xm12,r7,l19,2r-7,l12,xm24,r8,l32,2r-8,l24,xm38,r6,l44,2r-6,l38,xm50,r6,l56,2r-6,l50,xm62,r6,l68,2r-6,l62,xm74,r8,l82,2r-8,l74,xm87,r7,l94,2r-7,l87,xm99,r7,l106,2r-7,l99,xm111,r1,l112,2r-1,l111,xe" fillcolor="#24282b" strokecolor="#24282b" strokeweight="0">
              <v:path arrowok="t"/>
              <o:lock v:ext="edit" verticies="t"/>
            </v:shape>
            <v:shape id="_x0000_s28005" style="position:absolute;left:7613;top:3811;width:973;height:24" coordsize="81,2" path="m,l8,r,2l,2,,xm13,r7,l20,2r-7,l13,xm25,r7,l32,2r-7,l25,xm37,r7,l44,2r-7,l37,xm49,r8,l57,2r-8,l49,xm61,r8,l69,2r-8,l61,xm74,r7,l81,2r-7,l74,xe" fillcolor="#24282b" strokecolor="#24282b" strokeweight="0">
              <v:path arrowok="t"/>
              <o:lock v:ext="edit" verticies="t"/>
            </v:shape>
            <v:shape id="_x0000_s28006" style="position:absolute;left:8526;top:515;width:120;height:3320" coordsize="10,277" path="m4,275r,-5l4,270r1,l5,270r,l5,275r,2l5,277r-1,l4,275xm4,263r,-5l4,258r1,l5,258r,l5,263r,2l5,265r-1,l4,263xm4,251r,-5l4,246r1,l5,246r,l5,251r,2l5,253r-1,l4,251xm4,239r,-5l4,234r1,l5,234r,l5,239r,2l5,241r-1,l4,239xm4,227r,-4l4,223r1,l5,223r,l5,227r,3l5,230r-1,l4,227xm4,217r,-6l4,211r1,l5,211r,l5,217r,1l5,218r-1,l4,217xm4,205r,-6l4,199r1,l5,199r,l5,205r,1l5,206r-1,l4,205xm4,193r,-6l4,187r1,l5,187r,l5,193r,1l5,194r-1,l4,193xm4,182r,-4l4,175r1,l5,175r,3l5,182r,l5,182r-1,l4,182xm4,171r,-5l4,165r1,l5,165r,1l5,171r,l5,171r-1,l4,171xm4,159r,-5l4,153r1,l5,153r,1l5,159r,l5,159r-1,l4,159xm4,147r,-5l4,141r1,l5,141r,1l5,147r,l5,147r-1,l4,147xm4,135r,-5l4,129r1,l5,129r,1l5,135r,l5,135r-1,l4,135xm4,123r,-4l4,117r1,l5,117r,2l5,123r,l5,123r-1,l4,123xm4,113r,-6l4,106r1,l5,106r,1l5,113r,l5,113r-1,l4,113xm4,101r,-6l4,94r1,l5,94r,1l5,101r,l5,101r-1,l4,101xm4,89r,-6l4,82r1,l5,82r,1l5,89r,l5,89r-1,l4,89xm4,77r,-6l4,70r1,l5,70r,1l5,77r,l5,77r-1,l4,77xm4,65r,-4l4,58r1,l5,58r,3l5,65r,l5,65r-1,l4,65xm4,54r,-5l4,47r1,l5,47r,2l5,54r,l5,54r-1,l4,54xm4,42r,-5l4,35r1,l5,35r,2l5,42r,l5,42r-1,l4,42xm4,30r,-5l4,23r1,l5,23r,2l5,30r,l5,30r-1,l4,30xm4,18r,-5l4,12r1,l5,12r,1l5,18r,l5,18r-1,l4,18xm4,6l4,2,4,,5,r,l5,2r,4l5,6r,l4,6r,xm,6l5,r5,6l10,9,9,9r,l9,9,4,2r1,l1,9,,9r,l,9,,6xe" fillcolor="#24282b" strokecolor="#24282b" strokeweight="0">
              <v:path arrowok="t"/>
              <o:lock v:ext="edit" verticies="t"/>
            </v:shape>
            <v:shape id="_x0000_s28007" style="position:absolute;left:3963;top:395;width:120;height:432" coordsize="10,36" path="m5,35l5,2,5,r,l6,r,2l6,35r,1l5,36r,l5,35xm,7l5,r5,7l10,8r,l10,8,9,8,5,2r1,l1,8r,l,8r,l,7xe" fillcolor="#24282b" strokecolor="#24282b" strokeweight="0">
              <v:path arrowok="t"/>
              <o:lock v:ext="edit" verticies="t"/>
            </v:shape>
            <v:shape id="_x0000_s28008" style="position:absolute;left:1729;top:395;width:132;height:432" coordsize="11,36" path="m6,35l6,2,6,r,l6,,8,2r,33l6,36r,l6,36r,-1xm,7l6,r5,7l11,8r,l11,8r-1,l6,2r2,l3,8r,l,8r,l,7xe" fillcolor="#24282b" strokecolor="#24282b" strokeweight="0">
              <v:path arrowok="t"/>
              <o:lock v:ext="edit" verticies="t"/>
            </v:shape>
            <v:shape id="_x0000_s28009" style="position:absolute;left:552;top:395;width:132;height:432" coordsize="11,36" path="m4,35l4,2,4,,5,r,l5,2r,33l5,36r,l4,36r,-1xm,7l5,r6,7l11,8r,l9,8r,l4,2r1,l3,8,,8r,l,8,,7xe" fillcolor="#24282b" strokecolor="#24282b" strokeweight="0">
              <v:path arrowok="t"/>
              <o:lock v:ext="edit" verticies="t"/>
            </v:shape>
            <v:shape id="_x0000_s28010" style="position:absolute;left:456;top:276;width:325;height:119" coordsize="27,10" path="m1,4r23,l24,4r,1l24,5r,l1,5r,l,5,1,4r,xm17,l27,5,17,10r,l16,10r,-1l17,9,24,4r,1l17,2,16,r,l17,r,xe" fillcolor="#24282b" strokecolor="#24282b" strokeweight="0">
              <v:path arrowok="t"/>
              <o:lock v:ext="edit" verticies="t"/>
            </v:shape>
            <v:shape id="_x0000_s28011" style="position:absolute;left:1657;top:276;width:312;height:119" coordsize="26,10" path="m1,4r24,l25,4r,1l25,5r,l1,5r,l,5,1,4r,xm17,r9,5l17,10r,l17,10,16,9r1,l25,4r,1l17,2,16,r1,l17,r,xe" fillcolor="#24282b" strokecolor="#24282b" strokeweight="0">
              <v:path arrowok="t"/>
              <o:lock v:ext="edit" verticies="t"/>
            </v:shape>
            <v:shape id="_x0000_s28012" style="position:absolute;left:2774;top:276;width:324;height:119" coordsize="27,10" path="m1,4r24,l25,4r,1l25,5r,l1,5,,5r,l,4r1,xm17,l27,5,17,10r,l16,10r,-1l16,9,23,4r,1l16,2,16,r,l17,r,xe" fillcolor="#24282b" strokecolor="#24282b" strokeweight="0">
              <v:path arrowok="t"/>
              <o:lock v:ext="edit" verticies="t"/>
            </v:shape>
            <v:shape id="_x0000_s28013" style="position:absolute;left:3891;top:276;width:288;height:119" coordsize="24,10" path="m,4r23,l23,4r1,1l23,5r,l,5r,l,5,,4r,xm16,r8,5l16,10r,l16,10r,-1l16,9,23,4r,1l16,2,16,r,l16,r,xe" fillcolor="#24282b" strokecolor="#24282b" strokeweight="0">
              <v:path arrowok="t"/>
              <o:lock v:ext="edit" verticies="t"/>
            </v:shape>
            <v:shape id="_x0000_s28014" style="position:absolute;left:4995;top:276;width:313;height:119" coordsize="26,10" path="m2,4r22,l24,4r,1l24,5r,l2,5r,l,5,2,4r,xm18,r8,5l18,10r,l15,10r,-1l18,9,24,4r,1l18,2,15,r,l18,r,xe" fillcolor="#24282b" strokecolor="#24282b" strokeweight="0">
              <v:path arrowok="t"/>
              <o:lock v:ext="edit" verticies="t"/>
            </v:shape>
            <v:shape id="_x0000_s28015" style="position:absolute;left:6184;top:276;width:288;height:119" coordsize="24,10" path="m,4r23,l24,4r,1l24,5r-1,l,5r,l,5,,4r,xm17,r7,5l17,10r-2,l15,10r,-1l15,9,23,4r,1l15,2,15,r,l15,r2,xe" fillcolor="#24282b" strokecolor="#24282b" strokeweight="0">
              <v:path arrowok="t"/>
              <o:lock v:ext="edit" verticies="t"/>
            </v:shape>
            <v:line id="_x0000_s28016" style="position:absolute" from="7277,336" to="7529,348" strokecolor="#24282b" strokeweight=".6pt">
              <v:stroke joinstyle="miter"/>
            </v:line>
            <v:shape id="_x0000_s28017" style="position:absolute;left:7469;top:348;width:120;height:994" coordsize="10,83" path="m6,3r,78l6,81r-1,l5,81r,l5,3,5,r,l6,r,3xm10,75l5,83,,75r,l,72r1,l1,75r5,6l5,81,9,75r1,-3l10,72r,3l10,75xe" fillcolor="#24282b" strokecolor="#24282b" strokeweight="0">
              <v:path arrowok="t"/>
              <o:lock v:ext="edit" verticies="t"/>
            </v:shape>
            <v:shape id="_x0000_s28018" style="position:absolute;left:5692;top:623;width:120;height:695" coordsize="10,58" path="m4,56l4,1r1,l5,1r,l5,1r,55l5,58r,l5,58,4,56xm,8l5,r5,8l10,8r,1l9,9,9,8,4,1r1,l1,8,,9r,l,8r,xe" fillcolor="#24282b" strokecolor="#24282b" strokeweight="0">
              <v:path arrowok="t"/>
              <o:lock v:ext="edit" verticies="t"/>
            </v:shape>
            <v:shape id="_x0000_s28019" style="position:absolute;left:7253;top:1917;width:132;height:911" coordsize="11,76" path="m3,76l3,2,6,r,l6,r,2l6,76r,l6,76r,l3,76xm,9l6,r5,9l11,9r,l8,9r,l6,2r,l2,9r,l,9r,l,9xe" fillcolor="#24282b" strokecolor="#24282b" strokeweight="0">
              <v:path arrowok="t"/>
              <o:lock v:ext="edit" verticies="t"/>
            </v:shape>
            <v:shape id="_x0000_s28020" style="position:absolute;left:7577;top:1917;width:132;height:1870" coordsize="11,156" path="m3,154l3,2,5,r,l5,r,2l5,154r,2l5,156r,l3,154xm,9l5,r6,9l11,9r,l8,9r,l5,2r,l1,9r,l,9r,l,9xe" fillcolor="#24282b" strokecolor="#24282b" strokeweight="0">
              <v:path arrowok="t"/>
              <o:lock v:ext="edit" verticies="t"/>
            </v:shape>
            <v:line id="_x0000_s28021" style="position:absolute" from="1609,2804" to="7325,2828" strokecolor="#24282b" strokeweight=".6pt">
              <v:stroke joinstyle="miter"/>
            </v:line>
            <v:line id="_x0000_s28022" style="position:absolute" from="781,3835" to="7613,3836" strokecolor="#24282b" strokeweight=".6pt">
              <v:stroke joinstyle="miter"/>
            </v:line>
            <v:shape id="_x0000_s28023" style="position:absolute;left:5140;top:1594;width:216;height:108" coordsize="18,9" path="m2,4r14,l16,4r2,1l16,5r,l2,5r,l,5,2,4r,xm8,l18,5,8,9r,l8,9r,l8,9,16,4r,1l8,r,l8,r,l8,xe" fillcolor="#24282b" strokecolor="#24282b" strokeweight="0">
              <v:path arrowok="t"/>
              <o:lock v:ext="edit" verticies="t"/>
            </v:shape>
            <v:line id="_x0000_s28024" style="position:absolute" from="5140,336" to="5141,1654" strokecolor="#24282b" strokeweight=".6pt">
              <v:stroke joinstyle="miter"/>
            </v:line>
            <v:shape id="_x0000_s28025" style="position:absolute;left:456;top:2756;width:289;height:96" coordsize="24,8" path="m1,4r23,l24,4r,l24,6r,l1,6,,6,,4r,l1,4xm17,r7,4l17,8r-1,l16,8r,l16,8,23,4r,2l16,r,l16,r,l17,xe" fillcolor="#24282b" strokecolor="#24282b" strokeweight="0">
              <v:path arrowok="t"/>
              <o:lock v:ext="edit" verticies="t"/>
            </v:shape>
            <v:rect id="_x0000_s28026" style="position:absolute;left:817;top:156;width:806;height:343;mso-wrap-style:none" filled="f" stroked="f">
              <v:textbox style="mso-next-textbox:#_x0000_s28026;mso-fit-shape-to-text:t" inset="0,0,0,0">
                <w:txbxContent>
                  <w:p w:rsidR="00F65EEF" w:rsidRPr="00DC249D" w:rsidRDefault="00F65EEF" w:rsidP="00DC249D">
                    <w:pPr>
                      <w:spacing w:before="40" w:after="40"/>
                      <w:rPr>
                        <w:sz w:val="16"/>
                        <w:szCs w:val="22"/>
                      </w:rPr>
                    </w:pPr>
                    <w:r w:rsidRPr="00DC249D">
                      <w:rPr>
                        <w:rFonts w:hint="cs"/>
                        <w:color w:val="24282B"/>
                        <w:sz w:val="16"/>
                        <w:szCs w:val="22"/>
                        <w:rtl/>
                      </w:rPr>
                      <w:t>تحويل الاعتيان</w:t>
                    </w:r>
                  </w:p>
                </w:txbxContent>
              </v:textbox>
            </v:rect>
            <v:rect id="_x0000_s28027" style="position:absolute;left:2053;top:179;width:635;height:343;mso-wrap-style:none" filled="f" stroked="f">
              <v:textbox style="mso-next-textbox:#_x0000_s28027;mso-fit-shape-to-text:t" inset="0,0,0,0">
                <w:txbxContent>
                  <w:p w:rsidR="00F65EEF" w:rsidRPr="00DC249D" w:rsidRDefault="00F65EEF" w:rsidP="00DC249D">
                    <w:pPr>
                      <w:spacing w:before="40" w:after="40"/>
                      <w:rPr>
                        <w:color w:val="24282B"/>
                        <w:sz w:val="16"/>
                        <w:szCs w:val="22"/>
                      </w:rPr>
                    </w:pPr>
                    <w:r w:rsidRPr="00DC249D">
                      <w:rPr>
                        <w:rFonts w:hint="cs"/>
                        <w:color w:val="24282B"/>
                        <w:sz w:val="16"/>
                        <w:szCs w:val="22"/>
                        <w:rtl/>
                      </w:rPr>
                      <w:t>تخليط السد</w:t>
                    </w:r>
                  </w:p>
                </w:txbxContent>
              </v:textbox>
            </v:rect>
            <v:rect id="_x0000_s28028" style="position:absolute;left:3350;top:215;width:321;height:227;mso-wrap-style:none" filled="f" stroked="f">
              <v:textbox style="mso-next-textbox:#_x0000_s28028;mso-fit-shape-to-text:t" inset="0,0,0,0">
                <w:txbxContent>
                  <w:p w:rsidR="00F65EEF" w:rsidRPr="00DC249D" w:rsidRDefault="00F65EEF" w:rsidP="00DC249D">
                    <w:pPr>
                      <w:spacing w:before="40" w:after="40"/>
                      <w:rPr>
                        <w:sz w:val="16"/>
                      </w:rPr>
                    </w:pPr>
                    <w:r w:rsidRPr="00DC249D">
                      <w:rPr>
                        <w:rFonts w:cs="Arial"/>
                        <w:color w:val="24282B"/>
                        <w:sz w:val="16"/>
                        <w:szCs w:val="14"/>
                      </w:rPr>
                      <w:t>DCT</w:t>
                    </w:r>
                  </w:p>
                </w:txbxContent>
              </v:textbox>
            </v:rect>
            <v:rect id="_x0000_s28029" style="position:absolute;left:4335;top:156;width:419;height:343" filled="f" stroked="f">
              <v:textbox style="mso-next-textbox:#_x0000_s28029;mso-fit-shape-to-text:t" inset="0,0,0,0">
                <w:txbxContent>
                  <w:p w:rsidR="00F65EEF" w:rsidRDefault="00F65EEF" w:rsidP="00DC249D">
                    <w:pPr>
                      <w:spacing w:before="40" w:after="40"/>
                    </w:pPr>
                    <w:r w:rsidRPr="00DC249D">
                      <w:rPr>
                        <w:rFonts w:hint="cs"/>
                        <w:color w:val="24282B"/>
                        <w:sz w:val="16"/>
                        <w:szCs w:val="22"/>
                        <w:rtl/>
                      </w:rPr>
                      <w:t>توزين</w:t>
                    </w:r>
                  </w:p>
                </w:txbxContent>
              </v:textbox>
            </v:rect>
            <v:rect id="_x0000_s28030" style="position:absolute;left:5416;top:191;width:478;height:319" filled="f" stroked="f">
              <v:textbox style="mso-next-textbox:#_x0000_s28030;mso-fit-shape-to-text:t" inset="0,0,0,0">
                <w:txbxContent>
                  <w:p w:rsidR="00F65EEF" w:rsidRPr="00B07DB9" w:rsidRDefault="00F65EEF" w:rsidP="00DC249D">
                    <w:pPr>
                      <w:spacing w:before="40" w:after="40"/>
                      <w:rPr>
                        <w:sz w:val="20"/>
                        <w:szCs w:val="20"/>
                      </w:rPr>
                    </w:pPr>
                    <w:r w:rsidRPr="00B07DB9">
                      <w:rPr>
                        <w:rFonts w:hint="cs"/>
                        <w:sz w:val="20"/>
                        <w:szCs w:val="20"/>
                        <w:rtl/>
                      </w:rPr>
                      <w:t>تكمية</w:t>
                    </w:r>
                  </w:p>
                </w:txbxContent>
              </v:textbox>
            </v:rect>
            <v:rect id="_x0000_s28031" style="position:absolute;left:6509;top:179;width:704;height:343" filled="f" stroked="f">
              <v:textbox style="mso-next-textbox:#_x0000_s28031;mso-fit-shape-to-text:t" inset="0,0,0,0">
                <w:txbxContent>
                  <w:p w:rsidR="00F65EEF" w:rsidRPr="003C587C" w:rsidRDefault="00F65EEF" w:rsidP="00D47087">
                    <w:pPr>
                      <w:spacing w:before="40" w:after="40"/>
                      <w:rPr>
                        <w:sz w:val="16"/>
                        <w:szCs w:val="22"/>
                      </w:rPr>
                    </w:pPr>
                    <w:r w:rsidRPr="003C587C">
                      <w:rPr>
                        <w:rFonts w:hint="cs"/>
                        <w:color w:val="24282B"/>
                        <w:sz w:val="16"/>
                        <w:szCs w:val="22"/>
                        <w:rtl/>
                      </w:rPr>
                      <w:t xml:space="preserve">ناسق </w:t>
                    </w:r>
                    <w:r w:rsidRPr="003C587C">
                      <w:rPr>
                        <w:color w:val="24282B"/>
                        <w:sz w:val="16"/>
                        <w:szCs w:val="22"/>
                      </w:rPr>
                      <w:t>VLC</w:t>
                    </w:r>
                  </w:p>
                </w:txbxContent>
              </v:textbox>
            </v:rect>
            <v:rect id="_x0000_s28032" style="position:absolute;left:5280;top:1462;width:991;height:343" filled="f" stroked="f">
              <v:textbox style="mso-next-textbox:#_x0000_s28032;mso-fit-shape-to-text:t" inset="0,0,0,0">
                <w:txbxContent>
                  <w:p w:rsidR="00F65EEF" w:rsidRPr="003C587C" w:rsidRDefault="00F65EEF" w:rsidP="003C587C">
                    <w:pPr>
                      <w:spacing w:before="40" w:after="40"/>
                      <w:jc w:val="left"/>
                      <w:rPr>
                        <w:sz w:val="16"/>
                        <w:szCs w:val="22"/>
                      </w:rPr>
                    </w:pPr>
                    <w:r w:rsidRPr="003C587C">
                      <w:rPr>
                        <w:rFonts w:hint="cs"/>
                        <w:color w:val="24282B"/>
                        <w:sz w:val="16"/>
                        <w:szCs w:val="22"/>
                        <w:rtl/>
                      </w:rPr>
                      <w:t>تحكم في المعدّل</w:t>
                    </w:r>
                  </w:p>
                </w:txbxContent>
              </v:textbox>
            </v:rect>
            <v:rect id="_x0000_s28033" style="position:absolute;left:1009;top:2660;width:313;height:343;mso-wrap-style:none" filled="f" stroked="f">
              <v:textbox style="mso-next-textbox:#_x0000_s28033;mso-fit-shape-to-text:t" inset="0,0,0,0">
                <w:txbxContent>
                  <w:p w:rsidR="00F65EEF" w:rsidRDefault="00F65EEF" w:rsidP="003C587C">
                    <w:pPr>
                      <w:spacing w:before="40" w:after="40"/>
                    </w:pPr>
                    <w:r w:rsidRPr="003C587C">
                      <w:rPr>
                        <w:rFonts w:hint="cs"/>
                        <w:color w:val="24282B"/>
                        <w:sz w:val="16"/>
                        <w:szCs w:val="22"/>
                        <w:rtl/>
                      </w:rPr>
                      <w:t>تخليط</w:t>
                    </w:r>
                  </w:p>
                </w:txbxContent>
              </v:textbox>
            </v:rect>
            <v:rect id="_x0000_s28034" style="position:absolute;left:7265;top:1450;width:601;height:343;mso-wrap-style:none" filled="f" stroked="f">
              <v:textbox style="mso-next-textbox:#_x0000_s28034;mso-fit-shape-to-text:t" inset="0,0,0,0">
                <w:txbxContent>
                  <w:p w:rsidR="00F65EEF" w:rsidRPr="003C587C" w:rsidRDefault="00F65EEF" w:rsidP="003C587C">
                    <w:pPr>
                      <w:spacing w:before="40" w:after="40"/>
                      <w:rPr>
                        <w:rFonts w:ascii="Times New Romanl" w:hAnsi="Times New Romanl"/>
                        <w:sz w:val="16"/>
                        <w:szCs w:val="22"/>
                      </w:rPr>
                    </w:pPr>
                    <w:r w:rsidRPr="003C587C">
                      <w:rPr>
                        <w:rFonts w:ascii="Times New Romanl" w:hAnsi="Times New Romanl" w:hint="cs"/>
                        <w:color w:val="24282B"/>
                        <w:sz w:val="16"/>
                        <w:szCs w:val="22"/>
                        <w:rtl/>
                      </w:rPr>
                      <w:t xml:space="preserve">ناسق </w:t>
                    </w:r>
                    <w:r w:rsidRPr="003C587C">
                      <w:rPr>
                        <w:rFonts w:ascii="Times New Romanl" w:hAnsi="Times New Romanl"/>
                        <w:color w:val="24282B"/>
                        <w:sz w:val="16"/>
                        <w:szCs w:val="22"/>
                      </w:rPr>
                      <w:t>DIF</w:t>
                    </w:r>
                  </w:p>
                </w:txbxContent>
              </v:textbox>
            </v:rect>
            <v:rect id="_x0000_s28036" style="position:absolute;left:8142;top:1354;width:258;height:227;mso-wrap-style:none" filled="f" stroked="f">
              <v:textbox style="mso-next-textbox:#_x0000_s28036;mso-fit-shape-to-text:t" inset="0,0,0,0">
                <w:txbxContent>
                  <w:p w:rsidR="00F65EEF" w:rsidRDefault="00F65EEF" w:rsidP="003C587C">
                    <w:pPr>
                      <w:spacing w:before="40" w:after="40"/>
                    </w:pPr>
                    <w:r w:rsidRPr="003C587C">
                      <w:rPr>
                        <w:rFonts w:cs="Arial"/>
                        <w:color w:val="24282B"/>
                        <w:sz w:val="16"/>
                        <w:szCs w:val="14"/>
                      </w:rPr>
                      <w:t>DIF</w:t>
                    </w:r>
                  </w:p>
                </w:txbxContent>
              </v:textbox>
            </v:rect>
            <v:rect id="_x0000_s28037" style="position:absolute;left:8322;top:179;width:411;height:343;mso-wrap-style:none" filled="f" stroked="f">
              <v:textbox style="mso-next-textbox:#_x0000_s28037;mso-fit-shape-to-text:t" inset="0,0,0,0">
                <w:txbxContent>
                  <w:p w:rsidR="00F65EEF" w:rsidRDefault="00F65EEF" w:rsidP="003C587C">
                    <w:pPr>
                      <w:spacing w:before="40" w:after="40"/>
                    </w:pPr>
                    <w:r w:rsidRPr="003C587C">
                      <w:rPr>
                        <w:rFonts w:hint="cs"/>
                        <w:color w:val="24282B"/>
                        <w:sz w:val="16"/>
                        <w:szCs w:val="22"/>
                        <w:rtl/>
                      </w:rPr>
                      <w:t>تسجيل</w:t>
                    </w:r>
                  </w:p>
                </w:txbxContent>
              </v:textbox>
            </v:rect>
            <v:rect id="_x0000_s28038" style="position:absolute;left:8838;top:1426;width:356;height:227;mso-wrap-style:none" filled="f" stroked="f">
              <v:textbox style="mso-next-textbox:#_x0000_s28038;mso-fit-shape-to-text:t" inset="0,0,0,0">
                <w:txbxContent>
                  <w:p w:rsidR="00F65EEF" w:rsidRDefault="00F65EEF" w:rsidP="003C587C">
                    <w:pPr>
                      <w:spacing w:before="40" w:after="40"/>
                    </w:pPr>
                    <w:r w:rsidRPr="003C587C">
                      <w:rPr>
                        <w:rFonts w:cs="Arial"/>
                        <w:color w:val="24282B"/>
                        <w:sz w:val="16"/>
                        <w:szCs w:val="14"/>
                      </w:rPr>
                      <w:t>SDTI</w:t>
                    </w:r>
                  </w:p>
                </w:txbxContent>
              </v:textbox>
            </v:rect>
            <v:rect id="_x0000_s28040" style="position:absolute;left:60;top:2816;width:383;height:227;mso-wrap-style:none" filled="f" stroked="f">
              <v:textbox style="mso-next-textbox:#_x0000_s28040;mso-fit-shape-to-text:t" inset="0,0,0,0">
                <w:txbxContent>
                  <w:p w:rsidR="00F65EEF" w:rsidRDefault="00F65EEF" w:rsidP="003C587C">
                    <w:pPr>
                      <w:spacing w:before="40" w:after="40"/>
                    </w:pPr>
                    <w:r w:rsidRPr="003C587C">
                      <w:rPr>
                        <w:rFonts w:cs="Arial"/>
                        <w:color w:val="24282B"/>
                        <w:sz w:val="16"/>
                        <w:szCs w:val="14"/>
                      </w:rPr>
                      <w:t>AES3</w:t>
                    </w:r>
                  </w:p>
                </w:txbxContent>
              </v:textbox>
            </v:rect>
            <v:rect id="_x0000_s28041" style="position:absolute;left:36;top:3619;width:652;height:343;mso-wrap-style:none" filled="f" stroked="f">
              <v:textbox style="mso-next-textbox:#_x0000_s28041;mso-fit-shape-to-text:t" inset="0,0,0,0">
                <w:txbxContent>
                  <w:p w:rsidR="00F65EEF" w:rsidRPr="003C587C" w:rsidRDefault="00F65EEF" w:rsidP="003C587C">
                    <w:pPr>
                      <w:spacing w:before="40" w:after="40"/>
                      <w:rPr>
                        <w:sz w:val="16"/>
                        <w:szCs w:val="22"/>
                      </w:rPr>
                    </w:pPr>
                    <w:r w:rsidRPr="003C587C">
                      <w:rPr>
                        <w:rFonts w:hint="cs"/>
                        <w:color w:val="24282B"/>
                        <w:sz w:val="16"/>
                        <w:szCs w:val="22"/>
                        <w:rtl/>
                      </w:rPr>
                      <w:t>شفرة فرعية</w:t>
                    </w:r>
                  </w:p>
                </w:txbxContent>
              </v:textbox>
            </v:rect>
            <v:rect id="_x0000_s28042" style="position:absolute;left:1429;top:839;width:895;height:249;mso-wrap-style:none" filled="f" stroked="f">
              <v:textbox style="mso-next-textbox:#_x0000_s28042;mso-fit-shape-to-text:t" inset="0,0,0,0">
                <w:txbxContent>
                  <w:p w:rsidR="00F65EEF" w:rsidRDefault="00F65EEF" w:rsidP="005F5FF3">
                    <w:r>
                      <w:rPr>
                        <w:rFonts w:ascii="Arial" w:hAnsi="Arial" w:cs="Arial"/>
                        <w:color w:val="24282B"/>
                        <w:sz w:val="14"/>
                        <w:szCs w:val="14"/>
                      </w:rPr>
                      <w:t xml:space="preserve">8 bits or more </w:t>
                    </w:r>
                  </w:p>
                </w:txbxContent>
              </v:textbox>
            </v:rect>
            <v:rect id="_x0000_s28043" style="position:absolute;left:372;top:875;width:646;height:249;mso-wrap-style:none" filled="f" stroked="f">
              <v:textbox style="mso-next-textbox:#_x0000_s28043;mso-fit-shape-to-text:t" inset="0,0,0,0">
                <w:txbxContent>
                  <w:p w:rsidR="00F65EEF" w:rsidRDefault="00F65EEF" w:rsidP="005F5FF3">
                    <w:r>
                      <w:rPr>
                        <w:rFonts w:ascii="Arial" w:hAnsi="Arial" w:cs="Arial"/>
                        <w:color w:val="24282B"/>
                        <w:sz w:val="14"/>
                        <w:szCs w:val="14"/>
                      </w:rPr>
                      <w:t xml:space="preserve">8 / 10 bits </w:t>
                    </w:r>
                  </w:p>
                </w:txbxContent>
              </v:textbox>
            </v:rect>
            <v:rect id="_x0000_s28044" style="position:absolute;left:3771;top:839;width:452;height:249;mso-wrap-style:none" filled="f" stroked="f">
              <v:textbox style="mso-next-textbox:#_x0000_s28044;mso-fit-shape-to-text:t" inset="0,0,0,0">
                <w:txbxContent>
                  <w:p w:rsidR="00F65EEF" w:rsidRDefault="00F65EEF" w:rsidP="005F5FF3">
                    <w:r>
                      <w:rPr>
                        <w:rFonts w:ascii="Arial" w:hAnsi="Arial" w:cs="Arial"/>
                        <w:color w:val="24282B"/>
                        <w:sz w:val="14"/>
                        <w:szCs w:val="14"/>
                      </w:rPr>
                      <w:t xml:space="preserve">16 bits </w:t>
                    </w:r>
                  </w:p>
                </w:txbxContent>
              </v:textbox>
            </v:rect>
            <w10:wrap type="none" anchorx="page"/>
            <w10:anchorlock/>
          </v:group>
        </w:pict>
      </w:r>
    </w:p>
    <w:p w:rsidR="00587DD8" w:rsidRDefault="00587DD8" w:rsidP="00587DD8">
      <w:pPr>
        <w:rPr>
          <w:rtl/>
        </w:rPr>
      </w:pPr>
    </w:p>
    <w:p w:rsidR="005F5FF3" w:rsidRDefault="005F5FF3" w:rsidP="00587DD8">
      <w:pPr>
        <w:pStyle w:val="Heading2"/>
        <w:spacing w:before="0"/>
        <w:rPr>
          <w:rtl/>
        </w:rPr>
      </w:pPr>
      <w:r>
        <w:t>2.3</w:t>
      </w:r>
      <w:r>
        <w:tab/>
      </w:r>
      <w:r>
        <w:rPr>
          <w:rFonts w:hint="cs"/>
          <w:rtl/>
        </w:rPr>
        <w:t>بنية المعطيات</w:t>
      </w:r>
    </w:p>
    <w:p w:rsidR="005F5FF3" w:rsidRPr="00F82947" w:rsidRDefault="005F5FF3" w:rsidP="006F3AD4">
      <w:pPr>
        <w:rPr>
          <w:rtl/>
        </w:rPr>
      </w:pPr>
      <w:r w:rsidRPr="00F82947">
        <w:rPr>
          <w:rFonts w:hint="cs"/>
          <w:rtl/>
        </w:rPr>
        <w:t xml:space="preserve">يبيّن الشكل </w:t>
      </w:r>
      <w:r w:rsidRPr="00F82947">
        <w:t>2</w:t>
      </w:r>
      <w:r w:rsidRPr="00F82947">
        <w:rPr>
          <w:rFonts w:hint="cs"/>
          <w:rtl/>
        </w:rPr>
        <w:t xml:space="preserve"> بنية المعطيات للقطار المضغوط عند السطح البيني الرقمي. وتقسّم معطيات كل رتل إلى أربع قنوات للسطح البيني الرقمي </w:t>
      </w:r>
      <w:r w:rsidR="006F3AD4">
        <w:t>(</w:t>
      </w:r>
      <w:r w:rsidRPr="00F82947">
        <w:t>DIF</w:t>
      </w:r>
      <w:r w:rsidR="006F3AD4">
        <w:t>)</w:t>
      </w:r>
      <w:r w:rsidRPr="00F82947">
        <w:rPr>
          <w:rFonts w:hint="cs"/>
          <w:rtl/>
        </w:rPr>
        <w:t>.</w:t>
      </w:r>
    </w:p>
    <w:p w:rsidR="005F5FF3" w:rsidRDefault="005F5FF3" w:rsidP="008F2442">
      <w:pPr>
        <w:rPr>
          <w:rtl/>
          <w:lang w:bidi="ar-EG"/>
        </w:rPr>
      </w:pPr>
      <w:r w:rsidRPr="00F82947">
        <w:rPr>
          <w:rFonts w:hint="cs"/>
          <w:rtl/>
        </w:rPr>
        <w:t xml:space="preserve">وتقسّم كل قناة للسطح البيني </w:t>
      </w:r>
      <w:r>
        <w:rPr>
          <w:rFonts w:hint="cs"/>
          <w:rtl/>
        </w:rPr>
        <w:t xml:space="preserve">الرقمي إلى </w:t>
      </w:r>
      <w:r>
        <w:t>10</w:t>
      </w:r>
      <w:r>
        <w:rPr>
          <w:rFonts w:hint="cs"/>
          <w:rtl/>
        </w:rPr>
        <w:t xml:space="preserve"> تتابعات للسطح البيني الرقمي (</w:t>
      </w:r>
      <w:r>
        <w:t>DIF</w:t>
      </w:r>
      <w:r>
        <w:rPr>
          <w:rFonts w:hint="cs"/>
          <w:rtl/>
        </w:rPr>
        <w:t xml:space="preserve">) في نظام التردد </w:t>
      </w:r>
      <w:r w:rsidR="003B6F95">
        <w:t>Hz 60</w:t>
      </w:r>
      <w:r>
        <w:rPr>
          <w:rStyle w:val="FootnoteReference"/>
          <w:rtl/>
        </w:rPr>
        <w:footnoteReference w:id="2"/>
      </w:r>
      <w:r>
        <w:rPr>
          <w:rFonts w:hint="cs"/>
          <w:rtl/>
        </w:rPr>
        <w:t xml:space="preserve">، وإلى </w:t>
      </w:r>
      <w:r>
        <w:t>12</w:t>
      </w:r>
      <w:r>
        <w:rPr>
          <w:rFonts w:hint="cs"/>
          <w:rtl/>
        </w:rPr>
        <w:t xml:space="preserve"> تتابعاً </w:t>
      </w:r>
      <w:r>
        <w:t>DIF</w:t>
      </w:r>
      <w:r>
        <w:rPr>
          <w:rFonts w:hint="cs"/>
          <w:rtl/>
        </w:rPr>
        <w:t xml:space="preserve"> في نظام التردّد </w:t>
      </w:r>
      <w:r w:rsidR="003B6F95">
        <w:t>Hz 50</w:t>
      </w:r>
      <w:r>
        <w:rPr>
          <w:rFonts w:hint="cs"/>
          <w:rtl/>
        </w:rPr>
        <w:t>.</w:t>
      </w:r>
    </w:p>
    <w:p w:rsidR="005F5FF3" w:rsidRDefault="005F5FF3" w:rsidP="00DD3099">
      <w:pPr>
        <w:keepNext/>
        <w:keepLines/>
        <w:spacing w:after="120"/>
        <w:rPr>
          <w:rtl/>
        </w:rPr>
      </w:pPr>
      <w:r>
        <w:rPr>
          <w:rFonts w:hint="cs"/>
          <w:rtl/>
        </w:rPr>
        <w:t>ويتكوّن كل تتابع</w:t>
      </w:r>
      <w:r w:rsidR="00CF6863">
        <w:rPr>
          <w:rFonts w:hint="eastAsia"/>
          <w:rtl/>
        </w:rPr>
        <w:t> </w:t>
      </w:r>
      <w:r>
        <w:t>DIF</w:t>
      </w:r>
      <w:r>
        <w:rPr>
          <w:rFonts w:hint="cs"/>
          <w:rtl/>
        </w:rPr>
        <w:t xml:space="preserve"> من قسم الرأسية وقسم الشفرة الفرعية وقسم المعطيات</w:t>
      </w:r>
      <w:r w:rsidR="00CF6863">
        <w:rPr>
          <w:rFonts w:hint="eastAsia"/>
          <w:rtl/>
        </w:rPr>
        <w:t> </w:t>
      </w:r>
      <w:r>
        <w:t>VAUX</w:t>
      </w:r>
      <w:r>
        <w:rPr>
          <w:rFonts w:hint="cs"/>
          <w:rtl/>
        </w:rPr>
        <w:t xml:space="preserve"> والقسم السمعي والقسم الفيديوي مع الفِدَر</w:t>
      </w:r>
      <w:r w:rsidR="00CF6863">
        <w:rPr>
          <w:rFonts w:hint="eastAsia"/>
          <w:rtl/>
        </w:rPr>
        <w:t> </w:t>
      </w:r>
      <w:r>
        <w:t>DIF</w:t>
      </w:r>
      <w:r>
        <w:rPr>
          <w:rFonts w:hint="cs"/>
          <w:rtl/>
        </w:rPr>
        <w:t xml:space="preserve"> التالية على التتابع:</w:t>
      </w:r>
    </w:p>
    <w:tbl>
      <w:tblPr>
        <w:bidiVisual/>
        <w:tblW w:w="0" w:type="auto"/>
        <w:tblInd w:w="1100" w:type="dxa"/>
        <w:tblLayout w:type="fixed"/>
        <w:tblLook w:val="01E0" w:firstRow="1" w:lastRow="1" w:firstColumn="1" w:lastColumn="1" w:noHBand="0" w:noVBand="0"/>
      </w:tblPr>
      <w:tblGrid>
        <w:gridCol w:w="2126"/>
        <w:gridCol w:w="284"/>
        <w:gridCol w:w="1701"/>
      </w:tblGrid>
      <w:tr w:rsidR="005F5FF3" w:rsidRPr="00513EB8" w:rsidTr="008F2442">
        <w:tc>
          <w:tcPr>
            <w:tcW w:w="2126" w:type="dxa"/>
          </w:tcPr>
          <w:p w:rsidR="005F5FF3" w:rsidRPr="00513EB8" w:rsidRDefault="005F5FF3" w:rsidP="00587DD8">
            <w:pPr>
              <w:keepNext/>
              <w:keepLines/>
              <w:spacing w:before="0" w:after="40" w:line="180" w:lineRule="auto"/>
              <w:jc w:val="lowKashida"/>
              <w:rPr>
                <w:rtl/>
              </w:rPr>
            </w:pPr>
            <w:r w:rsidRPr="00513EB8">
              <w:rPr>
                <w:rFonts w:hint="cs"/>
                <w:rtl/>
              </w:rPr>
              <w:t>قسم الرأسية</w:t>
            </w:r>
            <w:r w:rsidR="003A45C4">
              <w:t>:</w:t>
            </w:r>
          </w:p>
        </w:tc>
        <w:tc>
          <w:tcPr>
            <w:tcW w:w="284" w:type="dxa"/>
          </w:tcPr>
          <w:p w:rsidR="005F5FF3" w:rsidRPr="00513EB8" w:rsidRDefault="005F5FF3" w:rsidP="00587DD8">
            <w:pPr>
              <w:keepNext/>
              <w:keepLines/>
              <w:spacing w:before="0" w:after="40" w:line="180" w:lineRule="auto"/>
              <w:jc w:val="lowKashida"/>
              <w:rPr>
                <w:rtl/>
              </w:rPr>
            </w:pPr>
          </w:p>
        </w:tc>
        <w:tc>
          <w:tcPr>
            <w:tcW w:w="1701" w:type="dxa"/>
          </w:tcPr>
          <w:p w:rsidR="005F5FF3" w:rsidRPr="00513EB8" w:rsidRDefault="005F5FF3" w:rsidP="00587DD8">
            <w:pPr>
              <w:keepNext/>
              <w:keepLines/>
              <w:spacing w:before="0" w:after="40" w:line="180" w:lineRule="auto"/>
              <w:jc w:val="lowKashida"/>
            </w:pPr>
            <w:r w:rsidRPr="00513EB8">
              <w:rPr>
                <w:rFonts w:hint="cs"/>
                <w:rtl/>
              </w:rPr>
              <w:t xml:space="preserve">فدرة </w:t>
            </w:r>
            <w:r w:rsidR="008F2442">
              <w:rPr>
                <w:rFonts w:hint="cs"/>
                <w:rtl/>
              </w:rPr>
              <w:t xml:space="preserve">واحدة </w:t>
            </w:r>
            <w:r w:rsidRPr="00513EB8">
              <w:t>DIF</w:t>
            </w:r>
          </w:p>
        </w:tc>
      </w:tr>
      <w:tr w:rsidR="005F5FF3" w:rsidRPr="00513EB8" w:rsidTr="008F2442">
        <w:tc>
          <w:tcPr>
            <w:tcW w:w="2126" w:type="dxa"/>
          </w:tcPr>
          <w:p w:rsidR="005F5FF3" w:rsidRPr="00513EB8" w:rsidRDefault="005F5FF3" w:rsidP="00587DD8">
            <w:pPr>
              <w:spacing w:before="0" w:after="40" w:line="180" w:lineRule="auto"/>
              <w:jc w:val="lowKashida"/>
              <w:rPr>
                <w:rtl/>
              </w:rPr>
            </w:pPr>
            <w:r w:rsidRPr="00513EB8">
              <w:rPr>
                <w:rFonts w:hint="cs"/>
                <w:rtl/>
              </w:rPr>
              <w:t>قسم الشفرة الفرعية</w:t>
            </w:r>
            <w:r w:rsidR="003A45C4">
              <w:t>:</w:t>
            </w:r>
          </w:p>
        </w:tc>
        <w:tc>
          <w:tcPr>
            <w:tcW w:w="284" w:type="dxa"/>
          </w:tcPr>
          <w:p w:rsidR="005F5FF3" w:rsidRPr="00513EB8" w:rsidRDefault="005F5FF3" w:rsidP="00587DD8">
            <w:pPr>
              <w:spacing w:before="0" w:after="40" w:line="180" w:lineRule="auto"/>
              <w:jc w:val="lowKashida"/>
              <w:rPr>
                <w:rtl/>
              </w:rPr>
            </w:pPr>
          </w:p>
        </w:tc>
        <w:tc>
          <w:tcPr>
            <w:tcW w:w="1701" w:type="dxa"/>
          </w:tcPr>
          <w:p w:rsidR="005F5FF3" w:rsidRPr="00513EB8" w:rsidRDefault="005F5FF3" w:rsidP="00587DD8">
            <w:pPr>
              <w:spacing w:before="0" w:after="40" w:line="180" w:lineRule="auto"/>
              <w:jc w:val="lowKashida"/>
            </w:pPr>
            <w:r w:rsidRPr="00513EB8">
              <w:rPr>
                <w:rFonts w:hint="cs"/>
                <w:rtl/>
              </w:rPr>
              <w:t xml:space="preserve">فِدْرتان </w:t>
            </w:r>
            <w:r w:rsidRPr="00513EB8">
              <w:t>DIF</w:t>
            </w:r>
          </w:p>
        </w:tc>
      </w:tr>
      <w:tr w:rsidR="005F5FF3" w:rsidRPr="00513EB8" w:rsidTr="008F2442">
        <w:tc>
          <w:tcPr>
            <w:tcW w:w="2126" w:type="dxa"/>
          </w:tcPr>
          <w:p w:rsidR="005F5FF3" w:rsidRPr="00513EB8" w:rsidRDefault="005F5FF3" w:rsidP="00587DD8">
            <w:pPr>
              <w:spacing w:before="0" w:after="40" w:line="180" w:lineRule="auto"/>
              <w:jc w:val="lowKashida"/>
              <w:rPr>
                <w:rtl/>
                <w:lang w:bidi="ar-EG"/>
              </w:rPr>
            </w:pPr>
            <w:r w:rsidRPr="00513EB8">
              <w:rPr>
                <w:rFonts w:hint="cs"/>
                <w:rtl/>
              </w:rPr>
              <w:t xml:space="preserve">قسم المعطيات </w:t>
            </w:r>
            <w:r w:rsidRPr="00513EB8">
              <w:t>VAUX</w:t>
            </w:r>
            <w:r w:rsidR="003A45C4">
              <w:rPr>
                <w:rFonts w:hint="cs"/>
                <w:rtl/>
              </w:rPr>
              <w:t>:</w:t>
            </w:r>
          </w:p>
        </w:tc>
        <w:tc>
          <w:tcPr>
            <w:tcW w:w="284" w:type="dxa"/>
          </w:tcPr>
          <w:p w:rsidR="005F5FF3" w:rsidRPr="00513EB8" w:rsidRDefault="005F5FF3" w:rsidP="00587DD8">
            <w:pPr>
              <w:spacing w:before="0" w:after="40" w:line="180" w:lineRule="auto"/>
              <w:jc w:val="lowKashida"/>
              <w:rPr>
                <w:rtl/>
              </w:rPr>
            </w:pPr>
          </w:p>
        </w:tc>
        <w:tc>
          <w:tcPr>
            <w:tcW w:w="1701" w:type="dxa"/>
          </w:tcPr>
          <w:p w:rsidR="005F5FF3" w:rsidRPr="00513EB8" w:rsidRDefault="005F5FF3" w:rsidP="00587DD8">
            <w:pPr>
              <w:spacing w:before="0" w:after="40" w:line="180" w:lineRule="auto"/>
              <w:jc w:val="lowKashida"/>
            </w:pPr>
            <w:r w:rsidRPr="00513EB8">
              <w:t>3</w:t>
            </w:r>
            <w:r w:rsidRPr="00513EB8">
              <w:rPr>
                <w:rFonts w:hint="cs"/>
                <w:rtl/>
              </w:rPr>
              <w:t xml:space="preserve"> فِدْر</w:t>
            </w:r>
            <w:r w:rsidR="008F2442">
              <w:rPr>
                <w:rFonts w:hint="cs"/>
                <w:rtl/>
              </w:rPr>
              <w:t>ات</w:t>
            </w:r>
            <w:r w:rsidRPr="00513EB8">
              <w:rPr>
                <w:rFonts w:hint="cs"/>
                <w:rtl/>
              </w:rPr>
              <w:t xml:space="preserve"> </w:t>
            </w:r>
            <w:r w:rsidRPr="00513EB8">
              <w:t>DIF</w:t>
            </w:r>
          </w:p>
        </w:tc>
      </w:tr>
      <w:tr w:rsidR="005F5FF3" w:rsidRPr="00513EB8" w:rsidTr="008F2442">
        <w:tc>
          <w:tcPr>
            <w:tcW w:w="2126" w:type="dxa"/>
          </w:tcPr>
          <w:p w:rsidR="005F5FF3" w:rsidRPr="00513EB8" w:rsidRDefault="005F5FF3" w:rsidP="00587DD8">
            <w:pPr>
              <w:spacing w:before="0" w:after="40" w:line="180" w:lineRule="auto"/>
              <w:jc w:val="lowKashida"/>
              <w:rPr>
                <w:rtl/>
              </w:rPr>
            </w:pPr>
            <w:r w:rsidRPr="00513EB8">
              <w:rPr>
                <w:rFonts w:hint="cs"/>
                <w:rtl/>
              </w:rPr>
              <w:t>القسم السمعي</w:t>
            </w:r>
            <w:r w:rsidR="003A45C4">
              <w:rPr>
                <w:rFonts w:hint="cs"/>
                <w:rtl/>
              </w:rPr>
              <w:t>:</w:t>
            </w:r>
          </w:p>
        </w:tc>
        <w:tc>
          <w:tcPr>
            <w:tcW w:w="284" w:type="dxa"/>
          </w:tcPr>
          <w:p w:rsidR="005F5FF3" w:rsidRPr="00513EB8" w:rsidRDefault="005F5FF3" w:rsidP="00587DD8">
            <w:pPr>
              <w:spacing w:before="0" w:after="40" w:line="180" w:lineRule="auto"/>
              <w:jc w:val="lowKashida"/>
              <w:rPr>
                <w:rtl/>
              </w:rPr>
            </w:pPr>
          </w:p>
        </w:tc>
        <w:tc>
          <w:tcPr>
            <w:tcW w:w="1701" w:type="dxa"/>
          </w:tcPr>
          <w:p w:rsidR="005F5FF3" w:rsidRPr="00513EB8" w:rsidRDefault="005F5FF3" w:rsidP="00587DD8">
            <w:pPr>
              <w:spacing w:before="0" w:after="40" w:line="180" w:lineRule="auto"/>
              <w:jc w:val="lowKashida"/>
            </w:pPr>
            <w:r w:rsidRPr="00513EB8">
              <w:t>9</w:t>
            </w:r>
            <w:r w:rsidRPr="00513EB8">
              <w:rPr>
                <w:rFonts w:hint="cs"/>
                <w:rtl/>
              </w:rPr>
              <w:t xml:space="preserve"> فِدْر</w:t>
            </w:r>
            <w:r w:rsidR="008F2442">
              <w:rPr>
                <w:rFonts w:hint="cs"/>
                <w:rtl/>
              </w:rPr>
              <w:t>ات</w:t>
            </w:r>
            <w:r w:rsidRPr="00513EB8">
              <w:rPr>
                <w:rFonts w:hint="cs"/>
                <w:rtl/>
              </w:rPr>
              <w:t xml:space="preserve"> </w:t>
            </w:r>
            <w:r w:rsidRPr="00513EB8">
              <w:t>DIF</w:t>
            </w:r>
          </w:p>
        </w:tc>
      </w:tr>
      <w:tr w:rsidR="005F5FF3" w:rsidRPr="00513EB8" w:rsidTr="008F2442">
        <w:tc>
          <w:tcPr>
            <w:tcW w:w="2126" w:type="dxa"/>
          </w:tcPr>
          <w:p w:rsidR="005F5FF3" w:rsidRPr="00513EB8" w:rsidRDefault="005F5FF3" w:rsidP="00587DD8">
            <w:pPr>
              <w:spacing w:before="0" w:after="40" w:line="180" w:lineRule="auto"/>
              <w:jc w:val="lowKashida"/>
              <w:rPr>
                <w:rtl/>
              </w:rPr>
            </w:pPr>
            <w:r w:rsidRPr="00513EB8">
              <w:rPr>
                <w:rFonts w:hint="cs"/>
                <w:rtl/>
              </w:rPr>
              <w:t>القسم الفيديوي</w:t>
            </w:r>
            <w:r w:rsidR="003A45C4">
              <w:rPr>
                <w:rFonts w:hint="cs"/>
                <w:rtl/>
              </w:rPr>
              <w:t>:</w:t>
            </w:r>
          </w:p>
        </w:tc>
        <w:tc>
          <w:tcPr>
            <w:tcW w:w="284" w:type="dxa"/>
          </w:tcPr>
          <w:p w:rsidR="005F5FF3" w:rsidRPr="00513EB8" w:rsidRDefault="005F5FF3" w:rsidP="00587DD8">
            <w:pPr>
              <w:spacing w:before="0" w:after="40" w:line="180" w:lineRule="auto"/>
              <w:jc w:val="lowKashida"/>
              <w:rPr>
                <w:rtl/>
              </w:rPr>
            </w:pPr>
          </w:p>
        </w:tc>
        <w:tc>
          <w:tcPr>
            <w:tcW w:w="1701" w:type="dxa"/>
          </w:tcPr>
          <w:p w:rsidR="005F5FF3" w:rsidRPr="00513EB8" w:rsidRDefault="005F5FF3" w:rsidP="00587DD8">
            <w:pPr>
              <w:spacing w:before="0" w:after="40" w:line="180" w:lineRule="auto"/>
              <w:jc w:val="lowKashida"/>
            </w:pPr>
            <w:r w:rsidRPr="00513EB8">
              <w:t>135</w:t>
            </w:r>
            <w:r w:rsidRPr="00513EB8">
              <w:rPr>
                <w:rFonts w:hint="cs"/>
                <w:rtl/>
              </w:rPr>
              <w:t xml:space="preserve"> فِدْرة </w:t>
            </w:r>
            <w:r w:rsidRPr="00513EB8">
              <w:t>DIF</w:t>
            </w:r>
          </w:p>
        </w:tc>
      </w:tr>
    </w:tbl>
    <w:p w:rsidR="005F5FF3" w:rsidRDefault="005F5FF3" w:rsidP="00617E5F">
      <w:pPr>
        <w:rPr>
          <w:rtl/>
        </w:rPr>
      </w:pPr>
      <w:r>
        <w:rPr>
          <w:rFonts w:hint="cs"/>
          <w:rtl/>
        </w:rPr>
        <w:t>وك</w:t>
      </w:r>
      <w:r w:rsidR="007331E7">
        <w:rPr>
          <w:rFonts w:hint="cs"/>
          <w:rtl/>
        </w:rPr>
        <w:t>ما </w:t>
      </w:r>
      <w:r>
        <w:rPr>
          <w:rFonts w:hint="cs"/>
          <w:rtl/>
        </w:rPr>
        <w:t>هو مبيَّن في الشكل</w:t>
      </w:r>
      <w:r w:rsidR="00617E5F">
        <w:rPr>
          <w:rFonts w:hint="eastAsia"/>
          <w:rtl/>
        </w:rPr>
        <w:t> </w:t>
      </w:r>
      <w:r>
        <w:t>2</w:t>
      </w:r>
      <w:r>
        <w:rPr>
          <w:rFonts w:hint="cs"/>
          <w:rtl/>
        </w:rPr>
        <w:t xml:space="preserve"> تتكوّن كل فِدْرة</w:t>
      </w:r>
      <w:r w:rsidR="00617E5F">
        <w:rPr>
          <w:rFonts w:hint="eastAsia"/>
          <w:rtl/>
        </w:rPr>
        <w:t> </w:t>
      </w:r>
      <w:r>
        <w:t>DIF</w:t>
      </w:r>
      <w:r>
        <w:rPr>
          <w:rFonts w:hint="cs"/>
          <w:rtl/>
        </w:rPr>
        <w:t xml:space="preserve"> من ثلاث بايتات لمعرّف الهويّة، ومن</w:t>
      </w:r>
      <w:r w:rsidR="00617E5F">
        <w:rPr>
          <w:rFonts w:hint="eastAsia"/>
          <w:rtl/>
        </w:rPr>
        <w:t> </w:t>
      </w:r>
      <w:r>
        <w:t>77</w:t>
      </w:r>
      <w:r>
        <w:rPr>
          <w:rFonts w:hint="cs"/>
          <w:rtl/>
        </w:rPr>
        <w:t xml:space="preserve"> بايتة للمعطيات. وترقّم بايتات المعطيات</w:t>
      </w:r>
      <w:r w:rsidR="00617E5F">
        <w:rPr>
          <w:rFonts w:hint="eastAsia"/>
          <w:rtl/>
        </w:rPr>
        <w:t> </w:t>
      </w:r>
      <w:r>
        <w:t>DIF</w:t>
      </w:r>
      <w:r>
        <w:rPr>
          <w:rFonts w:hint="cs"/>
          <w:rtl/>
        </w:rPr>
        <w:t xml:space="preserve"> من</w:t>
      </w:r>
      <w:r w:rsidR="00617E5F">
        <w:rPr>
          <w:rFonts w:hint="eastAsia"/>
          <w:rtl/>
        </w:rPr>
        <w:t> </w:t>
      </w:r>
      <w:r>
        <w:t>0</w:t>
      </w:r>
      <w:r>
        <w:rPr>
          <w:rFonts w:hint="cs"/>
          <w:rtl/>
        </w:rPr>
        <w:t xml:space="preserve"> إلى</w:t>
      </w:r>
      <w:r w:rsidR="00617E5F">
        <w:rPr>
          <w:rFonts w:hint="eastAsia"/>
          <w:rtl/>
        </w:rPr>
        <w:t> </w:t>
      </w:r>
      <w:r w:rsidR="003A45C4">
        <w:t>79</w:t>
      </w:r>
      <w:r>
        <w:rPr>
          <w:rFonts w:hint="cs"/>
          <w:rtl/>
        </w:rPr>
        <w:t xml:space="preserve"> ويبيِّن الشكل </w:t>
      </w:r>
      <w:r>
        <w:t>3</w:t>
      </w:r>
      <w:r>
        <w:rPr>
          <w:rFonts w:hint="cs"/>
          <w:rtl/>
        </w:rPr>
        <w:t xml:space="preserve"> بنية المعطيات في التتابع</w:t>
      </w:r>
      <w:r w:rsidR="00617E5F">
        <w:rPr>
          <w:rFonts w:hint="eastAsia"/>
          <w:rtl/>
        </w:rPr>
        <w:t> </w:t>
      </w:r>
      <w:r>
        <w:t>DIF</w:t>
      </w:r>
      <w:r>
        <w:rPr>
          <w:rFonts w:hint="cs"/>
          <w:rtl/>
        </w:rPr>
        <w:t>.</w:t>
      </w:r>
    </w:p>
    <w:p w:rsidR="003B6F95" w:rsidRDefault="003B6F95" w:rsidP="00617E5F">
      <w:pPr>
        <w:rPr>
          <w:rtl/>
        </w:rPr>
      </w:pPr>
    </w:p>
    <w:p w:rsidR="005F5FF3" w:rsidRDefault="005F5FF3" w:rsidP="003A45C4">
      <w:pPr>
        <w:pStyle w:val="FigureNo"/>
        <w:rPr>
          <w:rtl/>
        </w:rPr>
      </w:pPr>
      <w:r>
        <w:rPr>
          <w:rFonts w:hint="cs"/>
          <w:rtl/>
        </w:rPr>
        <w:t>الش</w:t>
      </w:r>
      <w:r w:rsidR="00587DD8">
        <w:rPr>
          <w:rFonts w:hint="cs"/>
          <w:rtl/>
        </w:rPr>
        <w:t>ـ</w:t>
      </w:r>
      <w:r>
        <w:rPr>
          <w:rFonts w:hint="cs"/>
          <w:rtl/>
        </w:rPr>
        <w:t xml:space="preserve">كل </w:t>
      </w:r>
      <w:r>
        <w:t>2</w:t>
      </w:r>
    </w:p>
    <w:p w:rsidR="00451DE5" w:rsidRPr="009557CB" w:rsidRDefault="00451DE5" w:rsidP="00451DE5">
      <w:pPr>
        <w:pStyle w:val="FigureTitle"/>
        <w:rPr>
          <w:rtl/>
        </w:rPr>
      </w:pPr>
      <w:r w:rsidRPr="009557CB">
        <w:rPr>
          <w:rFonts w:hint="cs"/>
          <w:rtl/>
        </w:rPr>
        <w:t>بنية المعطيات</w:t>
      </w:r>
    </w:p>
    <w:p w:rsidR="00534D98" w:rsidRDefault="005D3CF2" w:rsidP="00451DE5">
      <w:pPr>
        <w:jc w:val="lowKashida"/>
      </w:pPr>
      <w:r>
        <w:pict>
          <v:group id="Canvas 26478" o:spid="_x0000_s76928" editas="canvas" style="width:484.45pt;height:287.6pt;mso-position-horizontal-relative:char;mso-position-vertical-relative:line" coordsize="61525,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">
            <v:shape id="_x0000_s76929" type="#_x0000_t75" style="position:absolute;width:61525;height:36525;visibility:visible;mso-wrap-style:square">
              <v:fill o:detectmouseclick="t"/>
              <v:path o:connecttype="none"/>
            </v:shape>
            <v:rect id="Rectangle 26480" o:spid="_x0000_s76930" style="position:absolute;width:31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ejcQA&#10;AADeAAAADwAAAGRycy9kb3ducmV2LnhtbESP3WoCMRSE7wt9h3CE3tVEi1a2RikFwYo3rn2Aw+bs&#10;D01OliR117c3BcHLYWa+Ydbb0VlxoRA7zxpmUwWCuPKm40bDz3n3ugIRE7JB65k0XCnCdvP8tMbC&#10;+IFPdClTIzKEY4Ea2pT6QspYteQwTn1PnL3aB4cpy9BIE3DIcGflXKmldNhxXmixp6+Wqt/yz2mQ&#10;53I3rEoblD/M66P93p9q8lq/TMbPDxCJxvQI39t7o+FNvasF/N/JV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o3EAAAA3gAAAA8AAAAAAAAAAAAAAAAAmAIAAGRycy9k&#10;b3ducmV2LnhtbFBLBQYAAAAABAAEAPUAAACJAwAAAAA=&#10;" filled="f" stroked="f">
              <v:textbox style="mso-fit-shape-to-text:t" inset="0,0,0,0">
                <w:txbxContent>
                  <w:p w:rsidR="00F65EEF" w:rsidRDefault="00F65EEF" w:rsidP="00451DE5">
                    <w:r>
                      <w:rPr>
                        <w:rFonts w:ascii="Calibri" w:hAnsi="Calibri" w:cs="Calibri"/>
                        <w:color w:val="000000"/>
                      </w:rPr>
                      <w:t xml:space="preserve"> </w:t>
                    </w:r>
                  </w:p>
                </w:txbxContent>
              </v:textbox>
            </v:rect>
            <v:group id="Group 26481" o:spid="_x0000_s76931" style="position:absolute;left:76;top:254;width:57232;height:35261" coordorigin="12,38" coordsize="9013,5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nBVLIAAAA&#10;3gAAAA8AAAAAAAAAAAAAAAAAqgIAAGRycy9kb3ducmV2LnhtbFBLBQYAAAAABAAEAPoAAACfAwAA&#10;AAA=&#10;">
              <v:rect id="Rectangle 26482" o:spid="_x0000_s76932" style="position:absolute;left:8558;top:5430;width:46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lYcMA&#10;AADeAAAADwAAAGRycy9kb3ducmV2LnhtbESP3WoCMRSE74W+QziF3mlShSqrUUpB0OKNqw9w2Jz9&#10;ocnJkkR3ffumIPRymJlvmM1udFbcKcTOs4b3mQJBXHnTcaPhetlPVyBiQjZoPZOGB0XYbV8mGyyM&#10;H/hM9zI1IkM4FqihTakvpIxVSw7jzPfE2at9cJiyDI00AYcMd1bOlfqQDjvOCy329NVS9VPenAZ5&#10;KffDqrRB+e95fbLHw7kmr/Xb6/i5BpFoTP/hZ/tgNCzUUi3h70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lYcMAAADeAAAADwAAAAAAAAAAAAAAAACYAgAAZHJzL2Rv&#10;d25yZXYueG1sUEsFBgAAAAAEAAQA9QAAAIgDAAAAAA==&#10;" filled="f" stroked="f">
                <v:textbox style="mso-fit-shape-to-text:t" inset="0,0,0,0">
                  <w:txbxContent>
                    <w:p w:rsidR="00F65EEF" w:rsidRDefault="00F65EEF" w:rsidP="00451DE5">
                      <w:pPr>
                        <w:spacing w:before="0" w:line="240" w:lineRule="auto"/>
                      </w:pPr>
                      <w:r>
                        <w:rPr>
                          <w:rFonts w:cs="Times New Roman"/>
                          <w:color w:val="24282B"/>
                          <w:sz w:val="14"/>
                          <w:szCs w:val="14"/>
                        </w:rPr>
                        <w:t>1620-02</w:t>
                      </w:r>
                    </w:p>
                  </w:txbxContent>
                </v:textbox>
              </v:rect>
              <v:shape id="Freeform 26483" o:spid="_x0000_s76933" style="position:absolute;left:8906;top:1263;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wJsMA&#10;AADeAAAADwAAAGRycy9kb3ducmV2LnhtbERPTWsCMRC9F/wPYYTeamIFK1ujiKXgoSBdFeltSKab&#10;pZvJdhPX9d+bQ6HHx/tergffiJ66WAfWMJ0oEMQm2JorDcfD+9MCREzIFpvApOFGEdar0cMSCxuu&#10;/El9mSqRQzgWqMGl1BZSRuPIY5yEljhz36HzmDLsKmk7vOZw38hnpebSY825wWFLW0fmp7x4Db/u&#10;MD19DKfzvjIzLv2b6b8ao/XjeNi8gkg0pH/xn3tnNczUi8p78518B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TwJsMAAADeAAAADwAAAAAAAAAAAAAAAACYAgAAZHJzL2Rv&#10;d25yZXYueG1sUEsFBgAAAAAEAAQA9QAAAIgDAAAAAA==&#10;" path="m,1r,l,,,1xe" fillcolor="#24282b" stroked="f">
                <v:path arrowok="t" o:connecttype="custom" o:connectlocs="0,12;0,12;0,12;0,0;0,0;0,12;0,12;0,12;0,12;0,12;0,12;0,12;0,12" o:connectangles="0,0,0,0,0,0,0,0,0,0,0,0,0"/>
              </v:shape>
              <v:oval id="Oval 26484" o:spid="_x0000_s76934" style="position:absolute;left:8906;top:129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rO8UA&#10;AADeAAAADwAAAGRycy9kb3ducmV2LnhtbESPUWvCMBSF3wf+h3CFvc3EDZxW0yLCxoRtUCc+X5pr&#10;U2xuShO1/vtlMPDxcM75DmdVDK4VF+pD41nDdKJAEFfeNFxr2P+8Pc1BhIhssPVMGm4UoMhHDyvM&#10;jL9ySZddrEWCcMhQg42xy6QMlSWHYeI74uQdfe8wJtnX0vR4TXDXymelZtJhw2nBYkcbS9Vpd3Ya&#10;uDzbsP38/lJb6g5zf1SmfFdaP46H9RJEpCHew//tD6PhRb2qBfzdSV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s7xQAAAN4AAAAPAAAAAAAAAAAAAAAAAJgCAABkcnMv&#10;ZG93bnJldi54bWxQSwUGAAAAAAQABAD1AAAAigMAAAAA&#10;" fillcolor="#24282b" stroked="f"/>
              <v:oval id="Oval 26485" o:spid="_x0000_s76935" style="position:absolute;left:8906;top:131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Ue8QA&#10;AADeAAAADwAAAGRycy9kb3ducmV2LnhtbESPXWvCMBSG7wf+h3CE3c2kEzapxiKCQ2Eb1A2vD82x&#10;KTYnpUlr9++Xi8EuX94vnk0xuVaM1IfGs4ZsoUAQV940XGv4/jo8rUCEiGyw9UwafihAsZ09bDA3&#10;/s4ljedYizTCIUcNNsYulzJUlhyGhe+Ik3f1vcOYZF9L0+M9jbtWPiv1Ih02nB4sdrS3VN3Og9PA&#10;5WDD6f3zQ52ou6z8VZnyTWn9OJ92axCRpvgf/msfjYales0SQMJJK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1HvEAAAA3gAAAA8AAAAAAAAAAAAAAAAAmAIAAGRycy9k&#10;b3ducmV2LnhtbFBLBQYAAAAABAAEAPUAAACJAwAAAAA=&#10;" fillcolor="#24282b" stroked="f"/>
              <v:shape id="Freeform 26486" o:spid="_x0000_s76936" style="position:absolute;left:8906;top:1323;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a6cYA&#10;AADeAAAADwAAAGRycy9kb3ducmV2LnhtbESPQWsCMRSE7wX/Q3hCbzW7CrZujVKEQo91FaS35+a5&#10;Wbt52SZR139vhILHYWa+YebL3rbiTD40jhXkowwEceV0w7WC7ebz5Q1EiMgaW8ek4EoBlovB0xwL&#10;7S68pnMZa5EgHApUYGLsCilDZchiGLmOOHkH5y3GJH0ttcdLgttWjrNsKi02nBYMdrQyVP2WJ6vA&#10;t8ftfn2abfblwYTZz3H3Xf1NlHoe9h/vICL18RH+b39pBZPsNc/h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Fa6cYAAADeAAAADwAAAAAAAAAAAAAAAACYAgAAZHJz&#10;L2Rvd25yZXYueG1sUEsFBgAAAAAEAAQA9QAAAIsDAAAAAA==&#10;" path="m,l,,,2,,xe" fillcolor="#24282b" stroked="f">
                <v:path arrowok="t" o:connecttype="custom" o:connectlocs="0,0;0,0;0,0;0,0;0,0;0,0;0,0;0,0;0,0;0,0;0,24;0,24;0,0" o:connectangles="0,0,0,0,0,0,0,0,0,0,0,0,0"/>
              </v:shape>
              <v:shape id="Freeform 26487" o:spid="_x0000_s76937" style="position:absolute;left:8906;top:1347;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REccA&#10;AADeAAAADwAAAGRycy9kb3ducmV2LnhtbESPQWsCMRSE74X+h/AK3mp2FaxsjVIUoQehuCqlt0fy&#10;ulm6eVk36br990YoeBxm5htmsRpcI3rqQu1ZQT7OQBBrb2quFBwP2+c5iBCRDTaeScEfBVgtHx8W&#10;WBh/4T31ZaxEgnAoUIGNsS2kDNqSwzD2LXHyvn3nMCbZVdJ0eElw18hJls2kw5rTgsWW1pb0T/nr&#10;FJztIT/thtPnR6WnXLqN7r8ardToaXh7BRFpiPfwf/vdKJhmL/kEbnfS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VURHHAAAA3gAAAA8AAAAAAAAAAAAAAAAAmAIAAGRy&#10;cy9kb3ducmV2LnhtbFBLBQYAAAAABAAEAPUAAACMAwAAAAA=&#10;" path="m,l,,,1,,xe" fillcolor="#24282b" stroked="f">
                <v:path arrowok="t" o:connecttype="custom" o:connectlocs="0,0;0,0;0,0;0,0;0,0;0,0;0,0;0,0;0,0;0,12;0,12;0,12;0,12;0,12;0,0" o:connectangles="0,0,0,0,0,0,0,0,0,0,0,0,0,0,0"/>
              </v:shape>
              <v:shape id="Freeform 26488" o:spid="_x0000_s76938" style="position:absolute;left:8906;top:1359;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0iscA&#10;AADeAAAADwAAAGRycy9kb3ducmV2LnhtbESPQWvCQBSE7wX/w/IEb3WTBqykriKWggehNFakt8fu&#10;azY0+zbNrjH9926h0OMwM98wq83oWjFQHxrPCvJ5BoJYe9NwreD9+HK/BBEissHWMyn4oQCb9eRu&#10;haXxV36joYq1SBAOJSqwMXallEFbchjmviNO3qfvHcYk+1qaHq8J7lr5kGUL6bDhtGCxo50l/VVd&#10;nIJve8xPh/F0fq11wZV71sNHq5WaTcftE4hIY/wP/7X3RkGRPeYF/N5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9IrHAAAA3gAAAA8AAAAAAAAAAAAAAAAAmAIAAGRy&#10;cy9kb3ducmV2LnhtbFBLBQYAAAAABAAEAPUAAACMAwAAAAA=&#10;" path="m,1l,,,1xe" fillcolor="#24282b" stroked="f">
                <v:path arrowok="t" o:connecttype="custom" o:connectlocs="0,12;0,0;0,0;0,0;0,0;0,0;0,0;0,12;0,12;0,12;0,12;0,12;0,12" o:connectangles="0,0,0,0,0,0,0,0,0,0,0,0,0"/>
              </v:shape>
              <v:shape id="Freeform 26489" o:spid="_x0000_s76939" style="position:absolute;left:8906;top:1371;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5ccYA&#10;AADeAAAADwAAAGRycy9kb3ducmV2LnhtbESPQWsCMRSE7wX/Q3iCt5q1SltXoxRB6LGuQuntuXlu&#10;VjcvaxJ1/fdNoeBxmJlvmPmys424kg+1YwWjYQaCuHS65krBbrt+fgcRIrLGxjEpuFOA5aL3NMdc&#10;uxtv6FrESiQIhxwVmBjbXMpQGrIYhq4lTt7BeYsxSV9J7fGW4LaRL1n2Ki3WnBYMtrQyVJ6Ki1Xg&#10;m+Nuv7lMt/viYML05/j9VZ7HSg363ccMRKQuPsL/7U+tYJy9jSbwdy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b5ccYAAADeAAAADwAAAAAAAAAAAAAAAACYAgAAZHJz&#10;L2Rvd25yZXYueG1sUEsFBgAAAAAEAAQA9QAAAIsDAAAAAA==&#10;" path="m,2r,l,,,2xe" fillcolor="#24282b" stroked="f">
                <v:path arrowok="t" o:connecttype="custom" o:connectlocs="0,24;0,24;0,0;0,0;0,0;0,0;0,24;0,24;0,24;0,24;0,24;0,24;0,24" o:connectangles="0,0,0,0,0,0,0,0,0,0,0,0,0"/>
              </v:shape>
              <v:oval id="Oval 26490" o:spid="_x0000_s76940" style="position:absolute;left:8906;top:140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348QA&#10;AADeAAAADwAAAGRycy9kb3ducmV2LnhtbESPQWsCMRSE74L/ITzBW02stJWtUaSgKGhhben5sXlu&#10;Fjcvyybq+u8bQfA4zMw3zGzRuVpcqA2VZw3jkQJBXHhTcanh92f1MgURIrLB2jNpuFGAxbzfm2Fm&#10;/JVzuhxiKRKEQ4YabIxNJmUoLDkMI98QJ+/oW4cxybaUpsVrgrtavir1Lh1WnBYsNvRlqTgdzk4D&#10;52cbtrvvvdpS8zf1R2XytdJ6OOiWnyAidfEZfrQ3RsNEfYzf4H4nX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d+PEAAAA3gAAAA8AAAAAAAAAAAAAAAAAmAIAAGRycy9k&#10;b3ducmV2LnhtbFBLBQYAAAAABAAEAPUAAACJAwAAAAA=&#10;" fillcolor="#24282b" stroked="f"/>
              <v:oval id="Oval 26491" o:spid="_x0000_s76941" style="position:absolute;left:8906;top:141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plMUA&#10;AADeAAAADwAAAGRycy9kb3ducmV2LnhtbESPUWvCMBSF3wf+h3AF32biBCfVtIjgUNgGdcPnS3Nt&#10;is1NaaLWf78MBns8nHO+w1kXg2vFjfrQeNYwmyoQxJU3Ddcavr92z0sQISIbbD2ThgcFKPLR0xoz&#10;4+9c0u0Ya5EgHDLUYGPsMilDZclhmPqOOHln3zuMSfa1ND3eE9y18kWphXTYcFqw2NHWUnU5Xp0G&#10;Lq82HN4/P9SButPSn5Up35TWk/GwWYGINMT/8F97bzTM1etsAb930hW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emUxQAAAN4AAAAPAAAAAAAAAAAAAAAAAJgCAABkcnMv&#10;ZG93bnJldi54bWxQSwUGAAAAAAQABAD1AAAAigMAAAAA&#10;" fillcolor="#24282b" stroked="f"/>
              <v:oval id="Oval 26492" o:spid="_x0000_s76942" style="position:absolute;left:8906;top:144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MD8UA&#10;AADeAAAADwAAAGRycy9kb3ducmV2LnhtbESPUWvCMBSF3wf+h3AF32bihCnVtIjgUNgGdcPnS3Nt&#10;is1NaaLWf78MBns8nHO+w1kXg2vFjfrQeNYwmyoQxJU3Ddcavr92z0sQISIbbD2ThgcFKPLR0xoz&#10;4+9c0u0Ya5EgHDLUYGPsMilDZclhmPqOOHln3zuMSfa1ND3eE9y18kWpV+mw4bRgsaOtpepyvDoN&#10;XF5tOLx/fqgDdaelPytTvimtJ+NhswIRaYj/4b/23miYq8VsAb930hW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UwPxQAAAN4AAAAPAAAAAAAAAAAAAAAAAJgCAABkcnMv&#10;ZG93bnJldi54bWxQSwUGAAAAAAQABAD1AAAAigMAAAAA&#10;" fillcolor="#24282b" stroked="f"/>
              <v:shape id="Freeform 26493" o:spid="_x0000_s76943" style="position:absolute;left:8906;top:1455;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m+8MA&#10;AADeAAAADwAAAGRycy9kb3ducmV2LnhtbERPz2vCMBS+D/Y/hDfYbaZVcFKNMjYED4NhVcTbI3k2&#10;xeala2Lt/ntzEHb8+H4vVoNrRE9dqD0ryEcZCGLtTc2Vgv1u/TYDESKywcYzKfijAKvl89MCC+Nv&#10;vKW+jJVIIRwKVGBjbAspg7bkMIx8S5y4s+8cxgS7SpoObyncNXKcZVPpsObUYLGlT0v6Ul6dgl+7&#10;yw/fw+H4U+kJl+5L96dGK/X6MnzMQUQa4r/44d4YBZPsPU970510B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1m+8MAAADeAAAADwAAAAAAAAAAAAAAAACYAgAAZHJzL2Rv&#10;d25yZXYueG1sUEsFBgAAAAAEAAQA9QAAAIgDAAAAAA==&#10;" path="m,l,,,1,,xe" fillcolor="#24282b" stroked="f">
                <v:path arrowok="t" o:connecttype="custom" o:connectlocs="0,0;0,0;0,0;0,0;0,0;0,0;0,0;0,0;0,0;0,0;0,12;0,12;0,0" o:connectangles="0,0,0,0,0,0,0,0,0,0,0,0,0"/>
              </v:shape>
              <v:shape id="Freeform 26494" o:spid="_x0000_s76944" style="position:absolute;left:8906;top:1467;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W78YA&#10;AADeAAAADwAAAGRycy9kb3ducmV2LnhtbESPQWsCMRSE7wX/Q3hCbzWrgu1ujVKEQo91FaS35+a5&#10;Wbt52SZR139vhILHYWa+YebL3rbiTD40jhWMRxkI4srphmsF283nyxuIEJE1to5JwZUCLBeDpzkW&#10;2l14Tecy1iJBOBSowMTYFVKGypDFMHIdcfIOzluMSfpaao+XBLetnGTZTFpsOC0Y7GhlqPotT1aB&#10;b4/b/fqUb/blwYT857j7rv6mSj0P+493EJH6+Aj/t7+0gmn2Os7h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dW78YAAADeAAAADwAAAAAAAAAAAAAAAACYAgAAZHJz&#10;L2Rvd25yZXYueG1sUEsFBgAAAAAEAAQA9QAAAIsDAAAAAA==&#10;" path="m,l,,,2,,xe" fillcolor="#24282b" stroked="f">
                <v:path arrowok="t" o:connecttype="custom" o:connectlocs="0,0;0,0;0,0;0,0;0,0;0,0;0,0;0,0;0,0;0,24;0,24;0,24;0,24;0,24;0,0" o:connectangles="0,0,0,0,0,0,0,0,0,0,0,0,0,0,0"/>
              </v:shape>
              <v:shape id="Freeform 26495" o:spid="_x0000_s76945" style="position:absolute;left:8906;top:1491;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E3MMA&#10;AADeAAAADwAAAGRycy9kb3ducmV2LnhtbERPz2vCMBS+C/4P4Q28aWodQzqjDIfgQRjWydjtkTyb&#10;YvPSNbF2//1yEHb8+H6vNoNrRE9dqD0rmM8yEMTam5orBZ+n3XQJIkRkg41nUvBLATbr8WiFhfF3&#10;PlJfxkqkEA4FKrAxtoWUQVtyGGa+JU7cxXcOY4JdJU2H9xTuGpln2Yt0WHNqsNjS1pK+ljen4Mee&#10;5ufDcP76qPSCS/eu++9GKzV5Gt5eQUQa4r/44d4bBflzvkx70510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1E3MMAAADeAAAADwAAAAAAAAAAAAAAAACYAgAAZHJzL2Rv&#10;d25yZXYueG1sUEsFBgAAAAAEAAQA9QAAAIgDAAAAAA==&#10;" path="m,1r,l,,,1xe" fillcolor="#24282b" stroked="f">
                <v:path arrowok="t" o:connecttype="custom" o:connectlocs="0,12;0,12;0,0;0,0;0,0;0,0;0,12;0,12;0,12;0,12;0,12;0,12;0,12" o:connectangles="0,0,0,0,0,0,0,0,0,0,0,0,0"/>
              </v:shape>
              <v:oval id="Oval 26496" o:spid="_x0000_s76946" style="position:absolute;left:8906;top:151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fwcUA&#10;AADeAAAADwAAAGRycy9kb3ducmV2LnhtbESPUWvCMBSF3wf+h3AF32ZikVE7owxhQ8ENqrLnS3Nt&#10;ypqb0kSt/94MBns8nHO+w1muB9eKK/Wh8axhNlUgiCtvGq41nI7vzzmIEJENtp5Jw50CrFejpyUW&#10;xt+4pOsh1iJBOBSowcbYFVKGypLDMPUdcfLOvncYk+xraXq8JbhrZabUi3TYcFqw2NHGUvVzuDgN&#10;XF5s2O2/PtWOuu/cn5UpP5TWk/Hw9goi0hD/w3/trdGQzbN8Ab930hW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l/BxQAAAN4AAAAPAAAAAAAAAAAAAAAAAJgCAABkcnMv&#10;ZG93bnJldi54bWxQSwUGAAAAAAQABAD1AAAAigMAAAAA&#10;" fillcolor="#24282b" stroked="f"/>
              <v:oval id="Oval 26497" o:spid="_x0000_s76947" style="position:absolute;left:8906;top:153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ggcQA&#10;AADeAAAADwAAAGRycy9kb3ducmV2LnhtbESPXWvCMBSG74X9h3AGu9NkZQztTGUMJgpTqI5dH5rT&#10;pqw5KU3U+u/NheDly/vFs1yNrhNnGkLrWcPrTIEgrrxpudHwe/yezkGEiGyw80warhRgVTxNlpgb&#10;f+GSzofYiDTCIUcNNsY+lzJUlhyGme+Jk1f7wWFMcmikGfCSxl0nM6XepcOW04PFnr4sVf+Hk9PA&#10;5cmG7c9+p7bU/819rUy5Vlq/PI+fHyAijfERvrc3RkP2li0SQMJJKC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YIHEAAAA3gAAAA8AAAAAAAAAAAAAAAAAmAIAAGRycy9k&#10;b3ducmV2LnhtbFBLBQYAAAAABAAEAPUAAACJAwAAAAA=&#10;" fillcolor="#24282b" stroked="f"/>
              <v:oval id="Oval 26498" o:spid="_x0000_s76948" style="position:absolute;left:8906;top:1552;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GsQA&#10;AADeAAAADwAAAGRycy9kb3ducmV2LnhtbESPQWsCMRSE7wX/Q3iCt5q4SLGrUURoUbCFteL5sXlu&#10;Fjcvyybq+u9NodDjMDPfMItV7xpxoy7UnjVMxgoEcelNzZWG48/H6wxEiMgGG8+k4UEBVsvBywJz&#10;4+9c0O0QK5EgHHLUYGNscylDaclhGPuWOHln3zmMSXaVNB3eE9w1MlPqTTqsOS1YbGljqbwcrk4D&#10;F1cbdvvvL7Wj9jTzZ2WKT6X1aNiv5yAi9fE//NfeGg3ZNHufwO+dd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xRrEAAAA3gAAAA8AAAAAAAAAAAAAAAAAmAIAAGRycy9k&#10;b3ducmV2LnhtbFBLBQYAAAAABAAEAPUAAACJAwAAAAA=&#10;" fillcolor="#24282b" stroked="f"/>
              <v:shape id="Freeform 26499" o:spid="_x0000_s76949" style="position:absolute;left:8906;top:1564;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wZMYA&#10;AADeAAAADwAAAGRycy9kb3ducmV2LnhtbESPQWsCMRSE70L/Q3iF3jTbtUh3a5RSKHisq1B6e26e&#10;m7Wbl20SdfvvjSB4HGbmG2a+HGwnTuRD61jB8yQDQVw73XKjYLv5HL+CCBFZY+eYFPxTgOXiYTTH&#10;Urszr+lUxUYkCIcSFZgY+1LKUBuyGCauJ07e3nmLMUnfSO3xnOC2k3mWzaTFltOCwZ4+DNW/1dEq&#10;8N1hu1sfi82u2ptQ/By+v+q/qVJPj8P7G4hIQ7yHb+2VVpC/5EUO1zvpC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pwZMYAAADeAAAADwAAAAAAAAAAAAAAAACYAgAAZHJz&#10;L2Rvd25yZXYueG1sUEsFBgAAAAAEAAQA9QAAAIsDAAAAAA==&#10;" path="m,l,,,2,,xe" fillcolor="#24282b" stroked="f">
                <v:path arrowok="t" o:connecttype="custom" o:connectlocs="0,0;0,0;0,0;0,0;0,0;0,0;0,0;0,0;0,0;0,0;0,24;0,24;0,0" o:connectangles="0,0,0,0,0,0,0,0,0,0,0,0,0"/>
              </v:shape>
              <v:shape id="Freeform 26500" o:spid="_x0000_s76950" style="position:absolute;left:8906;top:1588;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AcMcA&#10;AADeAAAADwAAAGRycy9kb3ducmV2LnhtbESPQUvDQBSE74X+h+UJ3tpNUxGN3ZbSUvAgSBOLeHvs&#10;PrPB7Ns0u6bx37sFweMwM98wq83oWjFQHxrPChbzDASx9qbhWsFbdZg9gAgR2WDrmRT8UIDNejpZ&#10;YWH8hY80lLEWCcKhQAU2xq6QMmhLDsPcd8TJ+/S9w5hkX0vT4yXBXSvzLLuXDhtOCxY72lnSX+W3&#10;U3C21eL0Mp7eX2u95NLt9fDRaqVub8btE4hIY/wP/7WfjYL8Ln9cwvV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QHDHAAAA3gAAAA8AAAAAAAAAAAAAAAAAmAIAAGRy&#10;cy9kb3ducmV2LnhtbFBLBQYAAAAABAAEAPUAAACMAwAAAAA=&#10;" path="m,l,,,1,,xe" fillcolor="#24282b" stroked="f">
                <v:path arrowok="t" o:connecttype="custom" o:connectlocs="0,0;0,0;0,0;0,0;0,0;0,0;0,0;0,0;0,0;0,12;0,12;0,12;0,12;0,12;0,0" o:connectangles="0,0,0,0,0,0,0,0,0,0,0,0,0,0,0"/>
              </v:shape>
              <v:shape id="Freeform 26501" o:spid="_x0000_s76951" style="position:absolute;left:8906;top:1600;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YBMcA&#10;AADeAAAADwAAAGRycy9kb3ducmV2LnhtbESPQUvDQBSE74X+h+UJ3tpNY5Eauy3FUvAgSBOLeHvs&#10;PrPB7NuYXdP4792C0OMwM98w6+3oWjFQHxrPChbzDASx9qbhWsFbdZitQISIbLD1TAp+KcB2M52s&#10;sTD+zEcayliLBOFQoAIbY1dIGbQlh2HuO+LkffreYUyyr6Xp8ZzgrpV5lt1Lhw2nBYsdPVnSX+WP&#10;U/Btq8XpZTy9v9b6jku318NHq5W6vRl3jyAijfEa/m8/GwX5Mn9YwuVOug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52ATHAAAA3gAAAA8AAAAAAAAAAAAAAAAAmAIAAGRy&#10;cy9kb3ducmV2LnhtbFBLBQYAAAAABAAEAPUAAACMAwAAAAA=&#10;" path="m,1l,,,1xe" fillcolor="#24282b" stroked="f">
                <v:path arrowok="t" o:connecttype="custom" o:connectlocs="0,12;0,0;0,0;0,0;0,0;0,0;0,0;0,12;0,12;0,12;0,12;0,12;0,12" o:connectangles="0,0,0,0,0,0,0,0,0,0,0,0,0"/>
              </v:shape>
              <v:shape id="Freeform 26502" o:spid="_x0000_s76952" style="position:absolute;left:8906;top:1612;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EMcA&#10;AADeAAAADwAAAGRycy9kb3ducmV2LnhtbESPQUvDQBSE7wX/w/KE3tqNaRUTuy0iCB5tGhBvr9nX&#10;bGr2bdzdtum/dwXB4zAz3zCrzWh7cSYfOscK7uYZCOLG6Y5bBfXudfYIIkRkjb1jUnClAJv1zWSF&#10;pXYX3tK5iq1IEA4lKjAxDqWUoTFkMczdQJy8g/MWY5K+ldrjJcFtL/Mse5AWO04LBgd6MdR8VSer&#10;wPfHer89Fbt9dTCh+Dx+vDffC6Wmt+PzE4hIY/wP/7XftIJ8mRf3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6BDHAAAA3gAAAA8AAAAAAAAAAAAAAAAAmAIAAGRy&#10;cy9kb3ducmV2LnhtbFBLBQYAAAAABAAEAPUAAACMAwAAAAA=&#10;" path="m,2r,l,,,2xe" fillcolor="#24282b" stroked="f">
                <v:path arrowok="t" o:connecttype="custom" o:connectlocs="0,24;0,24;0,0;0,0;0,0;0,0;0,24;0,24;0,24;0,24;0,24;0,24;0,24" o:connectangles="0,0,0,0,0,0,0,0,0,0,0,0,0"/>
              </v:shape>
              <v:oval id="Oval 26503" o:spid="_x0000_s76953" style="position:absolute;left:8906;top:1648;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dbsQA&#10;AADeAAAADwAAAGRycy9kb3ducmV2LnhtbESPQWsCMRSE74L/ITyhN026FNHVKEVQFGphtfT82Dw3&#10;i5uXZRN1+++bgtDjMDPfMMt17xpxpy7UnjW8ThQI4tKbmisNX+fteAYiRGSDjWfS8EMB1qvhYIm5&#10;8Q8u6H6KlUgQDjlqsDG2uZShtOQwTHxLnLyL7xzGJLtKmg4fCe4amSk1lQ5rTgsWW9pYKq+nm9PA&#10;xc2Gw8fnUR2o/Z75izLFTmn9MurfFyAi9fE//GzvjYbsLZtP4e9Ou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XW7EAAAA3gAAAA8AAAAAAAAAAAAAAAAAmAIAAGRycy9k&#10;b3ducmV2LnhtbFBLBQYAAAAABAAEAPUAAACJAwAAAAA=&#10;" fillcolor="#24282b" stroked="f"/>
              <v:oval id="Oval 26504" o:spid="_x0000_s76954" style="position:absolute;left:8906;top:16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49cUA&#10;AADeAAAADwAAAGRycy9kb3ducmV2LnhtbESPQWsCMRSE74X+h/AEbzVxKdZujVIEi0IrrBXPj81z&#10;s3Tzsmyirv++EQSPw8x8w8wWvWvEmbpQe9YwHikQxKU3NVca9r+rlymIEJENNp5Jw5UCLObPTzPM&#10;jb9wQeddrESCcMhRg42xzaUMpSWHYeRb4uQdfecwJtlV0nR4SXDXyEypiXRYc1qw2NLSUvm3OzkN&#10;XJxs2Hxvf9SG2sPUH5UpvpTWw0H/+QEiUh8f4Xt7bTRkr9n7G9zup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Pj1xQAAAN4AAAAPAAAAAAAAAAAAAAAAAJgCAABkcnMv&#10;ZG93bnJldi54bWxQSwUGAAAAAAQABAD1AAAAigMAAAAA&#10;" fillcolor="#24282b" stroked="f"/>
              <v:shape id="Freeform 26505" o:spid="_x0000_s76955" style="position:absolute;left:8906;top:1684;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SAcQA&#10;AADeAAAADwAAAGRycy9kb3ducmV2LnhtbERPz2vCMBS+D/wfwhN2m6mdDNcZRRyDHQRZnYi3R/LW&#10;FJuX2mS1+++Xg+Dx4/u9WA2uET11ofasYDrJQBBrb2quFHzvP57mIEJENth4JgV/FGC1HD0ssDD+&#10;yl/Ul7ESKYRDgQpsjG0hZdCWHIaJb4kT9+M7hzHBrpKmw2sKd43Ms+xFOqw5NVhsaWNJn8tfp+Bi&#10;99PDdjgcd5V+5tK96/7UaKUex8P6DUSkId7FN/enUZDP8te0N91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00gHEAAAA3gAAAA8AAAAAAAAAAAAAAAAAmAIAAGRycy9k&#10;b3ducmV2LnhtbFBLBQYAAAAABAAEAPUAAACJAwAAAAA=&#10;" path="m,l,,,1,,xe" fillcolor="#24282b" stroked="f">
                <v:path arrowok="t" o:connecttype="custom" o:connectlocs="0,0;0,0;0,0;0,0;0,0;0,0;0,0;0,0;0,0;0,0;0,12;0,12;0,0" o:connectangles="0,0,0,0,0,0,0,0,0,0,0,0,0"/>
              </v:shape>
              <v:shape id="Freeform 26506" o:spid="_x0000_s76956" style="position:absolute;left:8906;top:1696;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3mscA&#10;AADeAAAADwAAAGRycy9kb3ducmV2LnhtbESPQUvDQBSE74X+h+UVvLWbpiJt7LaIUvAgSBOLeHvs&#10;PrPB7NuYXdP4792C0OMwM98w2/3oWjFQHxrPCpaLDASx9qbhWsFbdZivQYSIbLD1TAp+KcB+N51s&#10;sTD+zEcayliLBOFQoAIbY1dIGbQlh2HhO+LkffreYUyyr6Xp8ZzgrpV5lt1Jhw2nBYsdPVrSX+WP&#10;U/Btq+XpZTy9v9Z6xaV70sNHq5W6mY0P9yAijfEa/m8/GwX5bb7ZwOVOug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4d5rHAAAA3gAAAA8AAAAAAAAAAAAAAAAAmAIAAGRy&#10;cy9kb3ducmV2LnhtbFBLBQYAAAAABAAEAPUAAACMAwAAAAA=&#10;" path="m,l,,,1,,xe" fillcolor="#24282b" stroked="f">
                <v:path arrowok="t" o:connecttype="custom" o:connectlocs="0,0;0,0;0,0;0,0;0,0;0,0;0,0;0,0;0,0;0,12;0,12;0,12;0,12;0,12;0,0" o:connectangles="0,0,0,0,0,0,0,0,0,0,0,0,0,0,0"/>
              </v:shape>
              <v:shape id="Freeform 26507" o:spid="_x0000_s76957" style="position:absolute;left:8906;top:1708;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ksQA&#10;AADeAAAADwAAAGRycy9kb3ducmV2LnhtbESPzWoCMRSF94LvEG6hO81US9GpUUQQXNZREHfXyXUy&#10;dnIzJlGnb28WQpeH88c3W3S2EXfyoXas4GOYgSAuna65UrDfrQcTECEia2wck4I/CrCY93szzLV7&#10;8JbuRaxEGuGQowITY5tLGUpDFsPQtcTJOztvMSbpK6k9PtK4beQoy76kxZrTg8GWVobK3+JmFfjm&#10;sj9tb9PdqTibMD1eDj/ldazU+1u3/AYRqYv/4Vd7oxWMPsdZAkg4CQ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0ZLEAAAA3gAAAA8AAAAAAAAAAAAAAAAAmAIAAGRycy9k&#10;b3ducmV2LnhtbFBLBQYAAAAABAAEAPUAAACJAwAAAAA=&#10;" path="m,2l,,,2xe" fillcolor="#24282b" stroked="f">
                <v:path arrowok="t" o:connecttype="custom" o:connectlocs="0,24;0,0;0,0;0,0;0,0;0,0;0,0;0,24;0,24;0,24;0,24;0,24;0,24" o:connectangles="0,0,0,0,0,0,0,0,0,0,0,0,0"/>
              </v:shape>
              <v:shape id="Freeform 26508" o:spid="_x0000_s76958" style="position:absolute;left:8906;top:1732;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hhscA&#10;AADeAAAADwAAAGRycy9kb3ducmV2LnhtbESPQWsCMRSE74X+h/AK3mp2VYpsjVIUoQehuCqlt0fy&#10;ulm6eVk36br990YoeBxm5htmsRpcI3rqQu1ZQT7OQBBrb2quFBwP2+c5iBCRDTaeScEfBVgtHx8W&#10;WBh/4T31ZaxEgnAoUIGNsS2kDNqSwzD2LXHyvn3nMCbZVdJ0eElw18hJlr1IhzWnBYstrS3pn/LX&#10;KTjbQ37aDafPj0pPuXQb3X81WqnR0/D2CiLSEO/h//a7UTCZTbMcbnfS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l4YbHAAAA3gAAAA8AAAAAAAAAAAAAAAAAmAIAAGRy&#10;cy9kb3ducmV2LnhtbFBLBQYAAAAABAAEAPUAAACMAwAAAAA=&#10;" path="m,1r,l,,,1xe" fillcolor="#24282b" stroked="f">
                <v:path arrowok="t" o:connecttype="custom" o:connectlocs="0,12;0,12;0,0;0,0;0,0;0,0;0,12;0,12;0,12;0,12;0,12;0,12;0,12" o:connectangles="0,0,0,0,0,0,0,0,0,0,0,0,0"/>
              </v:shape>
              <v:oval id="Oval 26509" o:spid="_x0000_s76959" style="position:absolute;left:8906;top:1756;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Bd8QA&#10;AADeAAAADwAAAGRycy9kb3ducmV2LnhtbESPQWsCMRSE7wX/Q3iCt5q4liKrUUSwVGgLq+L5sXlu&#10;Fjcvyybq9t83BcHjMDPfMItV7xpxoy7UnjVMxgoEcelNzZWG42H7OgMRIrLBxjNp+KUAq+XgZYG5&#10;8Xcu6LaPlUgQDjlqsDG2uZShtOQwjH1LnLyz7xzGJLtKmg7vCe4amSn1Lh3WnBYstrSxVF72V6eB&#10;i6sNu6+fb7Wj9jTzZ2WKD6X1aNiv5yAi9fEZfrQ/jYbsbaoy+L+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wXfEAAAA3gAAAA8AAAAAAAAAAAAAAAAAmAIAAGRycy9k&#10;b3ducmV2LnhtbFBLBQYAAAAABAAEAPUAAACJAwAAAAA=&#10;" fillcolor="#24282b" stroked="f"/>
              <v:oval id="Oval 26510" o:spid="_x0000_s76960" style="position:absolute;left:8906;top:17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k7MQA&#10;AADeAAAADwAAAGRycy9kb3ducmV2LnhtbESP3WoCMRSE7wu+QziCdzXxhyJboxRBUdDC2tLrw+a4&#10;Wbo5WTZR17c3guDlMDPfMPNl52pxoTZUnjWMhgoEceFNxaWG35/1+wxEiMgGa8+k4UYBlove2xwz&#10;46+c0+UYS5EgHDLUYGNsMilDYclhGPqGOHkn3zqMSbalNC1eE9zVcqzUh3RYcVqw2NDKUvF/PDsN&#10;nJ9t2O2/D2pHzd/Mn5TJN0rrQb/7+gQRqYuv8LO9NRrG04mawONOu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ZOzEAAAA3gAAAA8AAAAAAAAAAAAAAAAAmAIAAGRycy9k&#10;b3ducmV2LnhtbFBLBQYAAAAABAAEAPUAAACJAwAAAAA=&#10;" fillcolor="#24282b" stroked="f"/>
              <v:oval id="Oval 26511" o:spid="_x0000_s76961" style="position:absolute;left:8906;top:1792;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8mMQA&#10;AADeAAAADwAAAGRycy9kb3ducmV2LnhtbESPQWsCMRSE70L/Q3iF3jSplSKrUaSgVNDCbovnx+a5&#10;Wdy8LJuo239vBMHjMDPfMPNl7xpxoS7UnjW8jxQI4tKbmisNf7/r4RREiMgGG8+k4Z8CLBcvgzlm&#10;xl85p0sRK5EgHDLUYGNsMylDaclhGPmWOHlH3zmMSXaVNB1eE9w1cqzUp3RYc1qw2NKXpfJUnJ0G&#10;zs82bHc/e7Wl9jD1R2XyjdL67bVfzUBE6uMz/Gh/Gw3jyYeawP1Ou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JjEAAAA3gAAAA8AAAAAAAAAAAAAAAAAmAIAAGRycy9k&#10;b3ducmV2LnhtbFBLBQYAAAAABAAEAPUAAACJAwAAAAA=&#10;" fillcolor="#24282b" stroked="f"/>
              <v:shape id="Freeform 26512" o:spid="_x0000_s76962" style="position:absolute;left:8906;top:1804;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yCsYA&#10;AADeAAAADwAAAGRycy9kb3ducmV2LnhtbESPQWsCMRSE74X+h/AK3mq2aqWuRimC0GNdBentuXlu&#10;VjcvaxJ1/fdNoeBxmJlvmNmis424kg+1YwVv/QwEcel0zZWC7Wb1+gEiRGSNjWNScKcAi/nz0wxz&#10;7W68pmsRK5EgHHJUYGJscylDachi6LuWOHkH5y3GJH0ltcdbgttGDrJsLC3WnBYMtrQ0VJ6Ki1Xg&#10;m+N2v75MNvviYMLk57j7Ls9DpXov3ecURKQuPsL/7S+tYDAaZu/wdyd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hyCsYAAADeAAAADwAAAAAAAAAAAAAAAACYAgAAZHJz&#10;L2Rvd25yZXYueG1sUEsFBgAAAAAEAAQA9QAAAIsDAAAAAA==&#10;" path="m,l,,,2,,xe" fillcolor="#24282b" stroked="f">
                <v:path arrowok="t" o:connecttype="custom" o:connectlocs="0,0;0,0;0,0;0,0;0,0;0,0;0,0;0,0;0,0;0,0;0,24;0,24;0,0" o:connectangles="0,0,0,0,0,0,0,0,0,0,0,0,0"/>
              </v:shape>
              <v:shape id="Freeform 26513" o:spid="_x0000_s76963" style="position:absolute;left:8906;top:1828;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58scA&#10;AADeAAAADwAAAGRycy9kb3ducmV2LnhtbESPT2sCMRTE74LfITyhN836Bylbo4il0IMgXZXS2yN5&#10;bhY3L9tNuq7fvikUPA4z8xtmteldLTpqQ+VZwXSSgSDW3lRcKjgd38bPIEJENlh7JgV3CrBZDwcr&#10;zI2/8Qd1RSxFgnDIUYGNscmlDNqSwzDxDXHyLr51GJNsS2lavCW4q+Usy5bSYcVpwWJDO0v6Wvw4&#10;Bd/2OD3v+/PnodRzLtyr7r5qrdTTqN++gIjUx0f4v/1uFMwW82wJ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MefLHAAAA3gAAAA8AAAAAAAAAAAAAAAAAmAIAAGRy&#10;cy9kb3ducmV2LnhtbFBLBQYAAAAABAAEAPUAAACMAwAAAAA=&#10;" path="m,l,,,1,,xe" fillcolor="#24282b" stroked="f">
                <v:path arrowok="t" o:connecttype="custom" o:connectlocs="0,0;0,0;0,0;0,0;0,0;0,0;0,0;0,0;0,0;0,12;0,12;0,12;0,12;0,12;0,0" o:connectangles="0,0,0,0,0,0,0,0,0,0,0,0,0,0,0"/>
              </v:shape>
              <v:shape id="Freeform 26514" o:spid="_x0000_s76964" style="position:absolute;left:8906;top:1840;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caccA&#10;AADeAAAADwAAAGRycy9kb3ducmV2LnhtbESPT2sCMRTE7wW/Q3iCt5r1D23ZGkVaCh4E6VoRb4/k&#10;dbO4edlu4rp+e1Mo9DjMzG+Yxap3teioDZVnBZNxBoJYe1NxqeBr//H4AiJEZIO1Z1JwowCr5eBh&#10;gbnxV/6kroilSBAOOSqwMTa5lEFbchjGviFO3rdvHcYk21KaFq8J7mo5zbIn6bDitGCxoTdL+lxc&#10;nIIfu58ctv3huCv1jAv3rrtTrZUaDfv1K4hIffwP/7U3RsF0Psue4fdOug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A3GnHAAAA3gAAAA8AAAAAAAAAAAAAAAAAmAIAAGRy&#10;cy9kb3ducmV2LnhtbFBLBQYAAAAABAAEAPUAAACMAwAAAAA=&#10;" path="m,1l,,,1xe" fillcolor="#24282b" stroked="f">
                <v:path arrowok="t" o:connecttype="custom" o:connectlocs="0,12;0,0;0,0;0,0;0,0;0,0;0,0;0,12;0,12;0,12;0,12;0,12;0,12" o:connectangles="0,0,0,0,0,0,0,0,0,0,0,0,0"/>
              </v:shape>
              <v:shape id="Freeform 26515" o:spid="_x0000_s76965" style="position:absolute;left:8906;top:1852;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lMMA&#10;AADeAAAADwAAAGRycy9kb3ducmV2LnhtbERPTWsCMRC9C/6HMIXeNFstRbdGEUHwWFdBvI2bcbN2&#10;M1mTqNt/bw5Cj4/3PVt0thF38qF2rOBjmIEgLp2uuVKw360HExAhImtsHJOCPwqwmPd7M8y1e/CW&#10;7kWsRArhkKMCE2ObSxlKQxbD0LXEiTs7bzEm6CupPT5SuG3kKMu+pMWaU4PBllaGyt/iZhX45rI/&#10;bW/T3ak4mzA9Xg4/5XWs1Ptbt/wGEamL/+KXe6MVjD7HWdqb7q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dlMMAAADeAAAADwAAAAAAAAAAAAAAAACYAgAAZHJzL2Rv&#10;d25yZXYueG1sUEsFBgAAAAAEAAQA9QAAAIgDAAAAAA==&#10;" path="m,2r,l,,,2xe" fillcolor="#24282b" stroked="f">
                <v:path arrowok="t" o:connecttype="custom" o:connectlocs="0,24;0,24;0,0;0,0;0,0;0,0;0,24;0,24;0,24;0,24;0,24;0,24;0,24" o:connectangles="0,0,0,0,0,0,0,0,0,0,0,0,0"/>
              </v:shape>
              <v:oval id="Oval 26516" o:spid="_x0000_s76966" style="position:absolute;left:8906;top:1888;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TBsQA&#10;AADeAAAADwAAAGRycy9kb3ducmV2LnhtbESPQWsCMRSE7wX/Q3hCbzXRlqKrUUSwVLDCqnh+bJ6b&#10;xc3Lsom6/femUPA4zMw3zGzRuVrcqA2VZw3DgQJBXHhTcanheFi/jUGEiGyw9kwafinAYt57mWFm&#10;/J1zuu1jKRKEQ4YabIxNJmUoLDkMA98QJ+/sW4cxybaUpsV7grtajpT6lA4rTgsWG1pZKi77q9PA&#10;+dWGzXb3ozbUnMb+rEz+pbR+7XfLKYhIXXyG/9vfRsPo411N4O9Ou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UwbEAAAA3gAAAA8AAAAAAAAAAAAAAAAAmAIAAGRycy9k&#10;b3ducmV2LnhtbFBLBQYAAAAABAAEAPUAAACJAwAAAAA=&#10;" fillcolor="#24282b" stroked="f"/>
              <v:oval id="Oval 26517" o:spid="_x0000_s76967" style="position:absolute;left:8906;top:190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sRsQA&#10;AADeAAAADwAAAGRycy9kb3ducmV2LnhtbESPXWvCMBSG7wf7D+EMdjcTnYzSGWUMlAk6aB27PjTH&#10;pqw5KU1su39vLgQvX94vntVmcq0YqA+NZw3zmQJBXHnTcK3h57R9yUCEiGyw9Uwa/inAZv34sMLc&#10;+JELGspYizTCIUcNNsYulzJUlhyGme+Ik3f2vcOYZF9L0+OYxl0rF0q9SYcNpweLHX1aqv7Ki9PA&#10;xcWG/eH7qPbU/Wb+rEyxU1o/P00f7yAiTfEevrW/jIbF8nWeABJOQ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bEbEAAAA3gAAAA8AAAAAAAAAAAAAAAAAmAIAAGRycy9k&#10;b3ducmV2LnhtbFBLBQYAAAAABAAEAPUAAACJAwAAAAA=&#10;" fillcolor="#24282b" stroked="f"/>
              <v:shape id="Freeform 26518" o:spid="_x0000_s76968" style="position:absolute;left:8906;top:1924;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3W8cA&#10;AADeAAAADwAAAGRycy9kb3ducmV2LnhtbESPQWsCMRSE74X+h/AK3mp2VYpsjVIUoQehuCqlt0fy&#10;ulm6eVk36br990YoeBxm5htmsRpcI3rqQu1ZQT7OQBBrb2quFBwP2+c5iBCRDTaeScEfBVgtHx8W&#10;WBh/4T31ZaxEgnAoUIGNsS2kDNqSwzD2LXHyvn3nMCbZVdJ0eElw18hJlr1IhzWnBYstrS3pn/LX&#10;KTjbQ37aDafPj0pPuXQb3X81WqnR0/D2CiLSEO/h//a7UTCZTfMcbnfS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8d1vHAAAA3gAAAA8AAAAAAAAAAAAAAAAAmAIAAGRy&#10;cy9kb3ducmV2LnhtbFBLBQYAAAAABAAEAPUAAACMAwAAAAA=&#10;" path="m,l,,,1,,xe" fillcolor="#24282b" stroked="f">
                <v:path arrowok="t" o:connecttype="custom" o:connectlocs="0,0;0,0;0,0;0,0;0,0;0,0;0,0;0,0;0,0;0,0;0,12;0,12;0,0" o:connectangles="0,0,0,0,0,0,0,0,0,0,0,0,0"/>
              </v:shape>
              <v:shape id="Freeform 26519" o:spid="_x0000_s76969" style="position:absolute;left:8906;top:1936;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pLMcA&#10;AADeAAAADwAAAGRycy9kb3ducmV2LnhtbESPQWvCQBSE74X+h+UVequbxFJKdBWxFHooSGNFvD12&#10;n9lg9m3MbmP8991CweMwM98w8+XoWjFQHxrPCvJJBoJYe9NwreB7+/70CiJEZIOtZ1JwpQDLxf3d&#10;HEvjL/xFQxVrkSAcSlRgY+xKKYO25DBMfEecvKPvHcYk+1qaHi8J7lpZZNmLdNhwWrDY0dqSPlU/&#10;TsHZbvPd57jbb2o95cq96eHQaqUeH8bVDESkMd7C/+0Po6B4nuYF/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6SzHAAAA3gAAAA8AAAAAAAAAAAAAAAAAmAIAAGRy&#10;cy9kb3ducmV2LnhtbFBLBQYAAAAABAAEAPUAAACMAwAAAAA=&#10;" path="m,l,,,1,,xe" fillcolor="#24282b" stroked="f">
                <v:path arrowok="t" o:connecttype="custom" o:connectlocs="0,0;0,0;0,0;0,0;0,0;0,0;0,0;0,0;0,0;0,12;0,12;0,12;0,12;0,12;0,0" o:connectangles="0,0,0,0,0,0,0,0,0,0,0,0,0,0,0"/>
              </v:shape>
              <v:shape id="Freeform 26520" o:spid="_x0000_s76970" style="position:absolute;left:8906;top:1948;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ZOMYA&#10;AADeAAAADwAAAGRycy9kb3ducmV2LnhtbESPQWsCMRSE70L/Q3iF3jSrK6VujVIKgse6CqW35+a5&#10;Wbt52SZR139vhILHYWa+YebL3rbiTD40jhWMRxkI4srphmsFu+1q+AYiRGSNrWNScKUAy8XTYI6F&#10;dhfe0LmMtUgQDgUqMDF2hZShMmQxjFxHnLyD8xZjkr6W2uMlwW0rJ1n2Ki02nBYMdvRpqPotT1aB&#10;b4+7/eY02+7Lgwmzn+P3V/WXK/Xy3H+8g4jUx0f4v73WCibTfJzD/U6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TZOMYAAADeAAAADwAAAAAAAAAAAAAAAACYAgAAZHJz&#10;L2Rvd25yZXYueG1sUEsFBgAAAAAEAAQA9QAAAIsDAAAAAA==&#10;" path="m,2l,,,2xe" fillcolor="#24282b" stroked="f">
                <v:path arrowok="t" o:connecttype="custom" o:connectlocs="0,24;0,0;0,0;0,0;0,0;0,0;0,0;0,24;0,24;0,24;0,24;0,24;0,24" o:connectangles="0,0,0,0,0,0,0,0,0,0,0,0,0"/>
              </v:shape>
              <v:shape id="Freeform 26521" o:spid="_x0000_s76971" style="position:absolute;left:8906;top:1972;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Uw8cA&#10;AADeAAAADwAAAGRycy9kb3ducmV2LnhtbESPQWsCMRSE74L/ITyhN82uSilbo4hS6KFQXJXS2yN5&#10;3SzdvKybdN3++0YoeBxm5htmtRlcI3rqQu1ZQT7LQBBrb2quFJyOL9MnECEiG2w8k4JfCrBZj0cr&#10;LIy/8oH6MlYiQTgUqMDG2BZSBm3JYZj5ljh5X75zGJPsKmk6vCa4a+Q8yx6lw5rTgsWWdpb0d/nj&#10;FFzsMT+/DeeP90ovuHR73X82WqmHybB9BhFpiPfwf/vVKJgvF/kSbn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1MPHAAAA3gAAAA8AAAAAAAAAAAAAAAAAmAIAAGRy&#10;cy9kb3ducmV2LnhtbFBLBQYAAAAABAAEAPUAAACMAwAAAAA=&#10;" path="m,1r,l,,,1xe" fillcolor="#24282b" stroked="f">
                <v:path arrowok="t" o:connecttype="custom" o:connectlocs="0,12;0,12;0,0;0,0;0,0;0,0;0,12;0,12;0,12;0,12;0,12;0,12;0,12" o:connectangles="0,0,0,0,0,0,0,0,0,0,0,0,0"/>
              </v:shape>
              <v:oval id="Oval 26522" o:spid="_x0000_s76972" style="position:absolute;left:8906;top:1996;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3sQA&#10;AADeAAAADwAAAGRycy9kb3ducmV2LnhtbESPQWsCMRSE74X+h/AKvWmiVZHVKCIoCq2wWnp+bJ6b&#10;xc3Lsom6/ntTKPQ4zMw3zHzZuVrcqA2VZw2DvgJBXHhTcanh+7TpTUGEiGyw9kwaHhRguXh9mWNm&#10;/J1zuh1jKRKEQ4YabIxNJmUoLDkMfd8QJ+/sW4cxybaUpsV7grtaDpWaSIcVpwWLDa0tFZfj1Wng&#10;/GrD/vPwpfbU/Ez9WZl8q7R+f+tWMxCRuvgf/mvvjIbh6GMwht876Qr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z97EAAAA3gAAAA8AAAAAAAAAAAAAAAAAmAIAAGRycy9k&#10;b3ducmV2LnhtbFBLBQYAAAAABAAEAPUAAACJAwAAAAA=&#10;" fillcolor="#24282b" stroked="f"/>
              <v:oval id="Oval 26523" o:spid="_x0000_s76973" style="position:absolute;left:8906;top:20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RqcQA&#10;AADeAAAADwAAAGRycy9kb3ducmV2LnhtbESPQWsCMRSE7wX/Q3iCt5qoRWQ1iggtCrawKp4fm+dm&#10;cfOybKKu/94UCj0OM/MNs1h1rhZ3akPlWcNoqEAQF95UXGo4HT/fZyBCRDZYeyYNTwqwWvbeFpgZ&#10;/+Cc7odYigThkKEGG2OTSRkKSw7D0DfEybv41mFMsi2lafGR4K6WY6Wm0mHFacFiQxtLxfVwcxo4&#10;v9mw2/98qx0155m/KJN/Ka0H/W49BxGpi//hv/bWaBh/TEZT+L2Tr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UanEAAAA3gAAAA8AAAAAAAAAAAAAAAAAmAIAAGRycy9k&#10;b3ducmV2LnhtbFBLBQYAAAAABAAEAPUAAACJAwAAAAA=&#10;" fillcolor="#24282b" stroked="f"/>
              <v:oval id="Oval 26524" o:spid="_x0000_s76974" style="position:absolute;left:8906;top:2032;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gQMIA&#10;AADeAAAADwAAAGRycy9kb3ducmV2LnhtbERPXWvCMBR9H+w/hDvY20x0MkpnlDFQJuigdez50lyb&#10;suamNLHt/r15EHw8nO/VZnKtGKgPjWcN85kCQVx503Ct4ee0fclAhIhssPVMGv4pwGb9+LDC3PiR&#10;CxrKWIsUwiFHDTbGLpcyVJYchpnviBN39r3DmGBfS9PjmMJdKxdKvUmHDacGix19Wqr+yovTwMXF&#10;hv3h+6j21P1m/qxMsVNaPz9NH+8gIk3xLr65v4yGxfJ1nvamO+kK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BAwgAAAN4AAAAPAAAAAAAAAAAAAAAAAJgCAABkcnMvZG93&#10;bnJldi54bWxQSwUGAAAAAAQABAD1AAAAhwMAAAAA&#10;" fillcolor="#24282b" stroked="f"/>
              <v:shape id="Freeform 26525" o:spid="_x0000_s76975" style="position:absolute;left:8906;top:2044;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u0sYA&#10;AADeAAAADwAAAGRycy9kb3ducmV2LnhtbESPQWsCMRSE70L/Q3hCb5pVS+muRimFQo91FYq35+a5&#10;Wd28bJOo239vhILHYWa+YRar3rbiQj40jhVMxhkI4srphmsF283n6A1EiMgaW8ek4I8CrJZPgwUW&#10;2l15TZcy1iJBOBSowMTYFVKGypDFMHYdcfIOzluMSfpaao/XBLetnGbZq7TYcFow2NGHoepUnq0C&#10;3x63+/U53+zLgwn57vjzXf3OlHoe9u9zEJH6+Aj/t7+0gunLbJLD/U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zu0sYAAADeAAAADwAAAAAAAAAAAAAAAACYAgAAZHJz&#10;L2Rvd25yZXYueG1sUEsFBgAAAAAEAAQA9QAAAIsDAAAAAA==&#10;" path="m,l,,,2,,xe" fillcolor="#24282b" stroked="f">
                <v:path arrowok="t" o:connecttype="custom" o:connectlocs="0,0;0,0;0,0;0,0;0,0;0,0;0,0;0,0;0,0;0,0;0,24;0,24;0,0" o:connectangles="0,0,0,0,0,0,0,0,0,0,0,0,0"/>
              </v:shape>
              <v:line id="Line 26526" o:spid="_x0000_s76976" style="position:absolute;flip:y;visibility:visible;mso-wrap-style:square" from="7538,2332" to="859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zhsIAAADeAAAADwAAAGRycy9kb3ducmV2LnhtbESPzYrCMBSF9wO+Q7iCuzFVQaUapQgO&#10;sxCGqcX1pbk2xeamNGmtb28WA7M8nD++/XG0jRio87VjBYt5AoK4dLrmSkFxPX9uQfiArLFxTApe&#10;5OF4mHzsMdXuyb805KEScYR9igpMCG0qpS8NWfRz1xJH7+46iyHKrpK6w2cct41cJslaWqw5Phhs&#10;6WSofOS9VdCbn5vxX0WR5Zy9aD3QBTe9UrPpmO1ABBrDf/iv/a0VrJLNMgJEnIgC8vA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azhsIAAADeAAAADwAAAAAAAAAAAAAA&#10;AAChAgAAZHJzL2Rvd25yZXYueG1sUEsFBgAAAAAEAAQA+QAAAJADAAAAAA==&#10;" strokecolor="#24282b" strokeweight="33e-5mm">
                <v:stroke joinstyle="miter"/>
              </v:line>
              <v:line id="Line 26527" o:spid="_x0000_s76977" style="position:absolute;flip:y;visibility:visible;mso-wrap-style:square" from="8702,2308" to="8846,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WHcQAAADeAAAADwAAAGRycy9kb3ducmV2LnhtbESPQWvCQBSE7wX/w/KE3upGBZXoKkFo&#10;8VAoxuD5kX1mg9m3IbuJ8d93CwWPw8x8w+wOo23EQJ2vHSuYzxIQxKXTNVcKisvnxwaED8gaG8ek&#10;4EkeDvvJ2w5T7R58piEPlYgQ9ikqMCG0qZS+NGTRz1xLHL2b6yyGKLtK6g4fEW4buUiSlbRYc1ww&#10;2NLRUHnPe6ugNz9X47+KIss5e9JqoG9c90q9T8dsCyLQGF7h//ZJK1gm68Uc/u7EK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hYdxAAAAN4AAAAPAAAAAAAAAAAA&#10;AAAAAKECAABkcnMvZG93bnJldi54bWxQSwUGAAAAAAQABAD5AAAAkgMAAAAA&#10;" strokecolor="#24282b" strokeweight="33e-5mm">
                <v:stroke joinstyle="miter"/>
              </v:line>
              <v:shape id="Freeform 26528" o:spid="_x0000_s76978" style="position:absolute;left:2593;top:4386;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brMcA&#10;AADeAAAADwAAAGRycy9kb3ducmV2LnhtbESPQWsCMRSE74X+h/AKvdWsK9iyGqVYCj0UxLUi3h7J&#10;c7N087Ju0nX990YoeBxm5htmvhxcI3rqQu1ZwXiUgSDW3tRcKfjZfr68gQgR2WDjmRRcKMBy8fgw&#10;x8L4M2+oL2MlEoRDgQpsjG0hZdCWHIaRb4mTd/Sdw5hkV0nT4TnBXSPzLJtKhzWnBYstrSzp3/LP&#10;KTjZ7Xj3Pez260pPuHQfuj80Wqnnp+F9BiLSEO/h//aXUTDJXvMcbn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m6zHAAAA3gAAAA8AAAAAAAAAAAAAAAAAmAIAAGRy&#10;cy9kb3ducmV2LnhtbFBLBQYAAAAABAAEAPUAAACMAwAAAAA=&#10;" path="m1,1r,l,1,,,,1r1,xe" fillcolor="#24282b" stroked="f">
                <v:path arrowok="t" o:connecttype="custom" o:connectlocs="12,12;12,12;0,12;0,0;0,0;0,12;0,12;0,12;0,12;0,12;0,12;0,12;0,12;12,12" o:connectangles="0,0,0,0,0,0,0,0,0,0,0,0,0,0"/>
              </v:shape>
              <v:oval id="Oval 26529" o:spid="_x0000_s76979" style="position:absolute;left:2593;top:441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AscQA&#10;AADeAAAADwAAAGRycy9kb3ducmV2LnhtbESPQWsCMRSE7wX/Q3iCt5qoYGVrlCIoClpYW3p+bJ6b&#10;pZuXZRN1/fdGEDwOM/MNM192rhYXakPlWcNoqEAQF95UXGr4/Vm/z0CEiGyw9kwabhRguei9zTEz&#10;/so5XY6xFAnCIUMNNsYmkzIUlhyGoW+Ik3fyrcOYZFtK0+I1wV0tx0pNpcOK04LFhlaWiv/j2Wng&#10;/GzDbv99UDtq/mb+pEy+UVoP+t3XJ4hIXXyFn+2t0TBRH+MJPO6k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gLHEAAAA3gAAAA8AAAAAAAAAAAAAAAAAmAIAAGRycy9k&#10;b3ducmV2LnhtbFBLBQYAAAAABAAEAPUAAACJAwAAAAA=&#10;" fillcolor="#24282b" stroked="f"/>
              <v:line id="Line 26530" o:spid="_x0000_s76980" style="position:absolute;flip:y;visibility:visible;mso-wrap-style:square" from="6554,4350" to="7418,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1hcQAAADeAAAADwAAAGRycy9kb3ducmV2LnhtbESPQWvCQBSE7wX/w/IEb3WjLSrRVYJg&#10;8VAojcHzI/vMBrNvQ3YT47/vFgo9DjPzDbM7jLYRA3W+dqxgMU9AEJdO11wpKC6n1w0IH5A1No5J&#10;wZM8HPaTlx2m2j34m4Y8VCJC2KeowITQplL60pBFP3ctcfRurrMYouwqqTt8RLht5DJJVtJizXHB&#10;YEtHQ+U9762C3nxdjf8oiizn7EmrgT5x3Ss1m47ZFkSgMfyH/9pnreAtWS/f4fdOv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WFxAAAAN4AAAAPAAAAAAAAAAAA&#10;AAAAAKECAABkcnMvZG93bnJldi54bWxQSwUGAAAAAAQABAD5AAAAkgMAAAAA&#10;" strokecolor="#24282b" strokeweight="33e-5mm">
                <v:stroke joinstyle="miter"/>
              </v:line>
              <v:rect id="Rectangle 26531" o:spid="_x0000_s76981" style="position:absolute;left:240;top:38;width:869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FucYA&#10;AADeAAAADwAAAGRycy9kb3ducmV2LnhtbESPT4vCMBTE74LfITxhb5qq7CrVKP5hQfDiqqDHZ/Ns&#10;i81LbbJa/fQbYcHjMDO/YcbT2hTiRpXLLSvodiIQxInVOacK9rvv9hCE88gaC8uk4EEOppNmY4yx&#10;tnf+odvWpyJA2MWoIPO+jKV0SUYGXceWxME728qgD7JKpa7wHuCmkL0o+pIGcw4LGZa0yCi5bH+N&#10;gvVxg35zwCXhqn890WA3m8unUh+tejYC4an27/B/e6UV9KNB7xNed8IV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qFucYAAADeAAAADwAAAAAAAAAAAAAAAACYAgAAZHJz&#10;L2Rvd25yZXYueG1sUEsFBgAAAAAEAAQA9QAAAIsDAAAAAA==&#10;" filled="f" strokecolor="#24282b" strokeweight="33e-5mm"/>
              <v:rect id="Rectangle 26532" o:spid="_x0000_s76982" style="position:absolute;left:240;top:927;width:218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bzscA&#10;AADeAAAADwAAAGRycy9kb3ducmV2LnhtbESPQWvCQBSE74X+h+UVems2jRAlukpaEQQvqQrt8Zl9&#10;JsHs2zS71dhf3y0IHoeZ+YaZLQbTijP1rrGs4DWKQRCXVjdcKdjvVi8TEM4ja2wtk4IrOVjMHx9m&#10;mGl74Q86b30lAoRdhgpq77tMSlfWZNBFtiMO3tH2Bn2QfSV1j5cAN61M4jiVBhsOCzV29F5Tedr+&#10;GAWbrwJ98YlLwvXo+0DjXf4mf5V6fhryKQhPg7+Hb+21VjCKx0kK/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IG87HAAAA3gAAAA8AAAAAAAAAAAAAAAAAmAIAAGRy&#10;cy9kb3ducmV2LnhtbFBLBQYAAAAABAAEAPUAAACMAwAAAAA=&#10;" filled="f" strokecolor="#24282b" strokeweight="33e-5mm"/>
              <v:oval id="Oval 26533" o:spid="_x0000_s76983" style="position:absolute;left:8906;top:25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GssQA&#10;AADeAAAADwAAAGRycy9kb3ducmV2LnhtbESPQWsCMRSE74X+h/AKvdWkCiqrUaSgKFRht8XzY/Pc&#10;LG5elk3U7b9vBMHjMDPfMPNl7xpxpS7UnjV8DhQI4tKbmisNvz/rjymIEJENNp5Jwx8FWC5eX+aY&#10;GX/jnK5FrESCcMhQg42xzaQMpSWHYeBb4uSdfOcwJtlV0nR4S3DXyKFSY+mw5rRgsaUvS+W5uDgN&#10;nF9s2H0f9mpH7XHqT8rkG6X1+1u/moGI1Mdn+NHeGg0jNRlO4H4nX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hrLEAAAA3gAAAA8AAAAAAAAAAAAAAAAAmAIAAGRycy9k&#10;b3ducmV2LnhtbFBLBQYAAAAABAAEAPUAAACJAwAAAAA=&#10;" fillcolor="#24282b" stroked="f"/>
              <v:oval id="Oval 26534" o:spid="_x0000_s76984" style="position:absolute;left:8906;top:27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SwMEA&#10;AADeAAAADwAAAGRycy9kb3ducmV2LnhtbERPTYvCMBC9C/6HMAt702RdUKlGEUFZYRWq4nloxqbY&#10;TEoTtfvvNwfB4+N9z5edq8WD2lB51vA1VCCIC28qLjWcT5vBFESIyAZrz6ThjwIsF/3eHDPjn5zT&#10;4xhLkUI4ZKjBxthkUobCksMw9A1x4q6+dRgTbEtpWnymcFfLkVJj6bDi1GCxobWl4na8Ow2c323Y&#10;/R72akfNZeqvyuRbpfXnR7eagYjUxbf45f4xGr7VZJT2pjvpCs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uEsDBAAAA3gAAAA8AAAAAAAAAAAAAAAAAmAIAAGRycy9kb3du&#10;cmV2LnhtbFBLBQYAAAAABAAEAPUAAACGAwAAAAA=&#10;" fillcolor="#24282b" stroked="f"/>
              <v:oval id="Oval 26535" o:spid="_x0000_s76985" style="position:absolute;left:8906;top:29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3W8QA&#10;AADeAAAADwAAAGRycy9kb3ducmV2LnhtbESPQWsCMRSE7wX/Q3hCbzXRQqurUUSwVLDCqnh+bJ6b&#10;xc3Lsom6/femUPA4zMw3zGzRuVrcqA2VZw3DgQJBXHhTcanheFi/jUGEiGyw9kwafinAYt57mWFm&#10;/J1zuu1jKRKEQ4YabIxNJmUoLDkMA98QJ+/sW4cxybaUpsV7grtajpT6kA4rTgsWG1pZKi77q9PA&#10;+dWGzXb3ozbUnMb+rEz+pbR+7XfLKYhIXXyG/9vfRsO7+hxN4O9Ou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t1vEAAAA3gAAAA8AAAAAAAAAAAAAAAAAmAIAAGRycy9k&#10;b3ducmV2LnhtbFBLBQYAAAAABAAEAPUAAACJAwAAAAA=&#10;" fillcolor="#24282b" stroked="f"/>
              <v:shape id="Freeform 26536" o:spid="_x0000_s76986" style="position:absolute;left:8906;top:303;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jEsUA&#10;AADeAAAADwAAAGRycy9kb3ducmV2LnhtbESPzWoCMRSF9wXfIVzBXc3UgVanRhFBcKmjIN1dJ9fJ&#10;2MnNmESdvn2zKHR5OH9882VvW/EgHxrHCt7GGQjiyumGawXHw+Z1CiJEZI2tY1LwQwGWi8HLHAvt&#10;nrynRxlrkUY4FKjAxNgVUobKkMUwdh1x8i7OW4xJ+lpqj880bls5ybJ3abHh9GCwo7Wh6ru8WwW+&#10;vR7P+/vscC4vJsy+rqdddcuVGg371SeISH38D/+1t1pBnn3kCSDhJBS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KMSxQAAAN4AAAAPAAAAAAAAAAAAAAAAAJgCAABkcnMv&#10;ZG93bnJldi54bWxQSwUGAAAAAAQABAD1AAAAigMAAAAA&#10;" path="m,l,,,2,,xe" fillcolor="#24282b" stroked="f">
                <v:path arrowok="t" o:connecttype="custom" o:connectlocs="0,0;0,0;0,0;0,0;0,0;0,0;0,0;0,0;0,0;0,24;0,24;0,24;0,24;0,24;0,0" o:connectangles="0,0,0,0,0,0,0,0,0,0,0,0,0,0,0"/>
              </v:shape>
              <v:shape id="Freeform 26537" o:spid="_x0000_s76987" style="position:absolute;left:8906;top:327;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TBscA&#10;AADeAAAADwAAAGRycy9kb3ducmV2LnhtbESPQWvCQBSE7wX/w/IEb3WTBqykriKWggehNFakt8fu&#10;azY0+zbNrjH9926h0OMwM98wq83oWjFQHxrPCvJ5BoJYe9NwreD9+HK/BBEissHWMyn4oQCb9eRu&#10;haXxV36joYq1SBAOJSqwMXallEFbchjmviNO3qfvHcYk+1qaHq8J7lr5kGUL6bDhtGCxo50l/VVd&#10;nIJve8xPh/F0fq11wZV71sNHq5WaTcftE4hIY/wP/7X3RkGRPRY5/N5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ykwbHAAAA3gAAAA8AAAAAAAAAAAAAAAAAmAIAAGRy&#10;cy9kb3ducmV2LnhtbFBLBQYAAAAABAAEAPUAAACMAwAAAAA=&#10;" path="m,1l,,,1xe" fillcolor="#24282b" stroked="f">
                <v:path arrowok="t" o:connecttype="custom" o:connectlocs="0,12;0,0;0,0;0,0;0,0;0,0;0,0;0,12;0,12;0,12;0,12;0,12;0,12" o:connectangles="0,0,0,0,0,0,0,0,0,0,0,0,0"/>
              </v:shape>
              <v:shape id="Freeform 26538" o:spid="_x0000_s76988" style="position:absolute;left:8906;top:339;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NcccA&#10;AADeAAAADwAAAGRycy9kb3ducmV2LnhtbESPQWsCMRSE74X+h/AK3mpWF6xsjVIshR4EcVVKb4/k&#10;dbN087Ju0nX990YoeBxm5htmsRpcI3rqQu1ZwWScgSDW3tRcKTjsP57nIEJENth4JgUXCrBaPj4s&#10;sDD+zDvqy1iJBOFQoAIbY1tIGbQlh2HsW+Lk/fjOYUyyq6Tp8JzgrpHTLJtJhzWnBYstrS3p3/LP&#10;KTjZ/eS4GY5f20rnXLp33X83WqnR0/D2CiLSEO/h//anUZBnL/kUbnfS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gDXHHAAAA3gAAAA8AAAAAAAAAAAAAAAAAmAIAAGRy&#10;cy9kb3ducmV2LnhtbFBLBQYAAAAABAAEAPUAAACMAwAAAAA=&#10;" path="m,1r,l,,,1xe" fillcolor="#24282b" stroked="f">
                <v:path arrowok="t" o:connecttype="custom" o:connectlocs="0,12;0,12;0,0;0,0;0,0;0,0;0,12;0,12;0,12;0,12;0,12;0,12;0,12" o:connectangles="0,0,0,0,0,0,0,0,0,0,0,0,0"/>
              </v:shape>
              <v:oval id="Oval 26539" o:spid="_x0000_s76989" style="position:absolute;left:8906;top:37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WbMQA&#10;AADeAAAADwAAAGRycy9kb3ducmV2LnhtbESPQWsCMRSE7wX/Q3iCt5rYhVZWo4hgUWgLq+L5sXlu&#10;Fjcvyybq+u9NodDjMDPfMPNl7xpxoy7UnjVMxgoEcelNzZWG42HzOgURIrLBxjNpeFCA5WLwMsfc&#10;+DsXdNvHSiQIhxw12BjbXMpQWnIYxr4lTt7Zdw5jkl0lTYf3BHeNfFPqXTqsOS1YbGltqbzsr04D&#10;F1cbdl8/32pH7Wnqz8oUn0rr0bBfzUBE6uN/+K+9NRoy9ZFl8HsnX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FmzEAAAA3gAAAA8AAAAAAAAAAAAAAAAAmAIAAGRycy9k&#10;b3ducmV2LnhtbFBLBQYAAAAABAAEAPUAAACJAwAAAAA=&#10;" fillcolor="#24282b" stroked="f"/>
              <v:oval id="Oval 26540" o:spid="_x0000_s76990" style="position:absolute;left:8906;top:38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OGMUA&#10;AADeAAAADwAAAGRycy9kb3ducmV2LnhtbESPUWvCMBSF3wX/Q7jC3mbiHJt0piLChsIc1I09X5rb&#10;ptjclCZq/ffLQPDxcM75Dme5GlwrztSHxrOG2VSBIC69abjW8PP9/rgAESKywdYzabhSgFU+Hi0x&#10;M/7CBZ0PsRYJwiFDDTbGLpMylJYchqnviJNX+d5hTLKvpenxkuCulU9KvUiHDacFix1tLJXHw8lp&#10;4OJkw+7za6921P0ufKVM8aG0fpgM6zcQkYZ4D9/aW6Nhrl7nz/B/J10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o4YxQAAAN4AAAAPAAAAAAAAAAAAAAAAAJgCAABkcnMv&#10;ZG93bnJldi54bWxQSwUGAAAAAAQABAD1AAAAigMAAAAA&#10;" fillcolor="#24282b" stroked="f"/>
              <v:oval id="Oval 26541" o:spid="_x0000_s76991" style="position:absolute;left:8906;top:39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rg8UA&#10;AADeAAAADwAAAGRycy9kb3ducmV2LnhtbESPUWvCMBSF3wX/Q7jC3mbiZJt0piLChsIc1I09X5rb&#10;ptjclCZq/ffLQPDxcM75Dme5GlwrztSHxrOG2VSBIC69abjW8PP9/rgAESKywdYzabhSgFU+Hi0x&#10;M/7CBZ0PsRYJwiFDDTbGLpMylJYchqnviJNX+d5hTLKvpenxkuCulU9KvUiHDacFix1tLJXHw8lp&#10;4OJkw+7za6921P0ufKVM8aG0fpgM6zcQkYZ4D9/aW6Nhrl7nz/B/J10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uDxQAAAN4AAAAPAAAAAAAAAAAAAAAAAJgCAABkcnMv&#10;ZG93bnJldi54bWxQSwUGAAAAAAQABAD1AAAAigMAAAAA&#10;" fillcolor="#24282b" stroked="f"/>
              <v:shape id="Freeform 26542" o:spid="_x0000_s76992" style="position:absolute;left:8906;top:423;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LcscA&#10;AADeAAAADwAAAGRycy9kb3ducmV2LnhtbESPQWsCMRSE70L/Q3iF3jSrC1a2RilKoQehuCqlt0fy&#10;ulm6eVk36br++0YoeBxm5htmuR5cI3rqQu1ZwXSSgSDW3tRcKTge3sYLECEiG2w8k4IrBVivHkZL&#10;LIy/8J76MlYiQTgUqMDG2BZSBm3JYZj4ljh5375zGJPsKmk6vCS4a+Qsy+bSYc1pwWJLG0v6p/x1&#10;Cs72MD3thtPnR6VzLt1W91+NVurpcXh9ARFpiPfwf/vdKMiz53wOt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bC3LHAAAA3gAAAA8AAAAAAAAAAAAAAAAAmAIAAGRy&#10;cy9kb3ducmV2LnhtbFBLBQYAAAAABAAEAPUAAACMAwAAAAA=&#10;" path="m,l,,,1,,xe" fillcolor="#24282b" stroked="f">
                <v:path arrowok="t" o:connecttype="custom" o:connectlocs="0,0;0,0;0,0;0,0;0,0;0,0;0,0;0,0;0,0;0,0;0,12;0,12;0,0" o:connectangles="0,0,0,0,0,0,0,0,0,0,0,0,0"/>
              </v:shape>
              <v:shape id="Freeform 26543" o:spid="_x0000_s76993" style="position:absolute;left:8906;top:435;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u6ccA&#10;AADeAAAADwAAAGRycy9kb3ducmV2LnhtbESPQWsCMRSE74X+h/AKvdWsLqhsjVKUQg8FcVVKb4/k&#10;dbN087Ju0nX7740geBxm5htmsRpcI3rqQu1ZwXiUgSDW3tRcKTjs31/mIEJENth4JgX/FGC1fHxY&#10;YGH8mXfUl7ESCcKhQAU2xraQMmhLDsPIt8TJ+/Gdw5hkV0nT4TnBXSMnWTaVDmtOCxZbWlvSv+Wf&#10;U3Cy+/Hxczh+bSudc+k2uv9utFLPT8PbK4hIQ7yHb+0PoyDPZvkMrnfSF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XrunHAAAA3gAAAA8AAAAAAAAAAAAAAAAAmAIAAGRy&#10;cy9kb3ducmV2LnhtbFBLBQYAAAAABAAEAPUAAACMAwAAAAA=&#10;" path="m,l,,,1,,xe" fillcolor="#24282b" stroked="f">
                <v:path arrowok="t" o:connecttype="custom" o:connectlocs="0,0;0,0;0,0;0,0;0,0;0,0;0,0;0,0;0,0;0,12;0,12;0,12;0,12;0,12;0,0" o:connectangles="0,0,0,0,0,0,0,0,0,0,0,0,0,0,0"/>
              </v:shape>
              <v:shape id="Freeform 26544" o:spid="_x0000_s76994" style="position:absolute;left:8906;top:447;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vFMMA&#10;AADeAAAADwAAAGRycy9kb3ducmV2LnhtbERPz2vCMBS+D/wfwhO8zXQWNu2MIoLgUasguz2bZ1PX&#10;vNQkavffL4fBjh/f7/myt614kA+NYwVv4wwEceV0w7WC42HzOgURIrLG1jEp+KEAy8XgZY6Fdk/e&#10;06OMtUghHApUYGLsCilDZchiGLuOOHEX5y3GBH0ttcdnCretnGTZu7TYcGow2NHaUPVd3q0C316P&#10;5/19djiXFxNmX9fTrrrlSo2G/eoTRKQ+/ov/3FutIM8+8rQ33U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6vFMMAAADeAAAADwAAAAAAAAAAAAAAAACYAgAAZHJzL2Rv&#10;d25yZXYueG1sUEsFBgAAAAAEAAQA9QAAAIgDAAAAAA==&#10;" path="m,2l,,,2xe" fillcolor="#24282b" stroked="f">
                <v:path arrowok="t" o:connecttype="custom" o:connectlocs="0,24;0,0;0,0;0,0;0,0;0,0;0,0;0,24;0,24;0,24;0,24;0,24;0,24" o:connectangles="0,0,0,0,0,0,0,0,0,0,0,0,0"/>
              </v:shape>
              <v:shape id="Freeform 26545" o:spid="_x0000_s76995" style="position:absolute;left:8906;top:471;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fAMcA&#10;AADeAAAADwAAAGRycy9kb3ducmV2LnhtbESPQWsCMRSE7wX/Q3hCbzVrF2xdjSKWQg8F6VoRb4/k&#10;dbN087LdpOv6702h4HGYmW+Y5XpwjeipC7VnBdNJBoJYe1NzpeBz//rwDCJEZIONZ1JwoQDr1ehu&#10;iYXxZ/6gvoyVSBAOBSqwMbaFlEFbchgmviVO3pfvHMYku0qaDs8J7hr5mGUz6bDmtGCxpa0l/V3+&#10;OgU/dj89vA+H467SOZfuRfenRit1Px42CxCRhngL/7ffjII8e8rn8HcnX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nwDHAAAA3gAAAA8AAAAAAAAAAAAAAAAAmAIAAGRy&#10;cy9kb3ducmV2LnhtbFBLBQYAAAAABAAEAPUAAACMAwAAAAA=&#10;" path="m,1r,l,,,1xe" fillcolor="#24282b" stroked="f">
                <v:path arrowok="t" o:connecttype="custom" o:connectlocs="0,12;0,12;0,0;0,0;0,0;0,0;0,12;0,12;0,12;0,12;0,12;0,12;0,12" o:connectangles="0,0,0,0,0,0,0,0,0,0,0,0,0"/>
              </v:shape>
              <v:oval id="Oval 26546" o:spid="_x0000_s76996" style="position:absolute;left:8906;top:49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7ZsQA&#10;AADeAAAADwAAAGRycy9kb3ducmV2LnhtbESPXWvCMBSG7wf7D+EMdjcTN1GpjTIGGxNUqIrXh+a0&#10;KTYnpYla/725GOzy5f3iyVeDa8WV+tB41jAeKRDEpTcN1xqOh++3OYgQkQ22nknDnQKsls9POWbG&#10;37ig6z7WIo1wyFCDjbHLpAylJYdh5Dvi5FW+dxiT7GtperylcdfKd6Wm0mHD6cFiR1+WyvP+4jRw&#10;cbFhvdlt1Zq609xXyhQ/SuvXl+FzASLSEP/Df+1fo+FDzSYJIOEkF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2bEAAAA3gAAAA8AAAAAAAAAAAAAAAAAmAIAAGRycy9k&#10;b3ducmV2LnhtbFBLBQYAAAAABAAEAPUAAACJAwAAAAA=&#10;" fillcolor="#24282b" stroked="f"/>
              <v:oval id="Oval 26547" o:spid="_x0000_s76997" style="position:absolute;left:8906;top:51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e/cQA&#10;AADeAAAADwAAAGRycy9kb3ducmV2LnhtbESPQWsCMRSE74L/ITzBW02spZWtUaSgKGhhben5sXlu&#10;Fjcvyybq+u8bQfA4zMw3zGzRuVpcqA2VZw3jkQJBXHhTcanh92f1MgURIrLB2jNpuFGAxbzfm2Fm&#10;/JVzuhxiKRKEQ4YabIxNJmUoLDkMI98QJ+/oW4cxybaUpsVrgrtavir1Lh1WnBYsNvRlqTgdzk4D&#10;52cbtrvvvdpS8zf1R2XytdJ6OOiWnyAidfEZfrQ3RsNEfbyN4X4nX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Xv3EAAAA3gAAAA8AAAAAAAAAAAAAAAAAmAIAAGRycy9k&#10;b3ducmV2LnhtbFBLBQYAAAAABAAEAPUAAACJAwAAAAA=&#10;" fillcolor="#24282b" stroked="f"/>
              <v:shape id="Freeform 26548" o:spid="_x0000_s76998" style="position:absolute;left:8906;top:531;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DMcA&#10;AADeAAAADwAAAGRycy9kb3ducmV2LnhtbESPT2sCMRTE7wW/Q3iCt5r1D23ZGkVaCh4E6VoRb4/k&#10;dbO4edlu4rp+e1Mo9DjMzG+Yxap3teioDZVnBZNxBoJYe1NxqeBr//H4AiJEZIO1Z1JwowCr5eBh&#10;gbnxV/6kroilSBAOOSqwMTa5lEFbchjGviFO3rdvHcYk21KaFq8J7mo5zbIn6bDitGCxoTdL+lxc&#10;nIIfu58ctv3huCv1jAv3rrtTrZUaDfv1K4hIffwP/7U3RsEse55P4fdOug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mfgzHAAAA3gAAAA8AAAAAAAAAAAAAAAAAmAIAAGRy&#10;cy9kb3ducmV2LnhtbFBLBQYAAAAABAAEAPUAAACMAwAAAAA=&#10;" path="m,l,,,1,,xe" fillcolor="#24282b" stroked="f">
                <v:path arrowok="t" o:connecttype="custom" o:connectlocs="0,0;0,0;0,0;0,0;0,0;0,0;0,0;0,0;0,0;0,0;0,12;0,12;0,0" o:connectangles="0,0,0,0,0,0,0,0,0,0,0,0,0"/>
              </v:shape>
              <v:shape id="Freeform 26549" o:spid="_x0000_s76999" style="position:absolute;left:8906;top:543;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OGMcA&#10;AADeAAAADwAAAGRycy9kb3ducmV2LnhtbESPT2sCMRTE74V+h/AK3mq23eKf1SilIPRYV6H09tw8&#10;N2s3L9sk6vbbG0HwOMzMb5j5sretOJEPjWMFL8MMBHHldMO1gu1m9TwBESKyxtYxKfinAMvF48Mc&#10;C+3OvKZTGWuRIBwKVGBi7AopQ2XIYhi6jjh5e+ctxiR9LbXHc4LbVr5m2UhabDgtGOzow1D1Wx6t&#10;At8etrv1cbrZlXsTpj+H76/qL1dq8NS/z0BE6uM9fGt/agV5Nn7L4XonX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MThjHAAAA3gAAAA8AAAAAAAAAAAAAAAAAmAIAAGRy&#10;cy9kb3ducmV2LnhtbFBLBQYAAAAABAAEAPUAAACMAwAAAAA=&#10;" path="m,l,,,2,,xe" fillcolor="#24282b" stroked="f">
                <v:path arrowok="t" o:connecttype="custom" o:connectlocs="0,0;0,0;0,0;0,0;0,0;0,0;0,0;0,0;0,0;0,24;0,24;0,24;0,24;0,24;0,0" o:connectangles="0,0,0,0,0,0,0,0,0,0,0,0,0,0,0"/>
              </v:shape>
              <v:shape id="Freeform 26550" o:spid="_x0000_s77000" style="position:absolute;left:8906;top:567;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D48cA&#10;AADeAAAADwAAAGRycy9kb3ducmV2LnhtbESPQWsCMRSE7wX/Q3hCbzVrFVu2RpGWggdBulbE2yN5&#10;3SxuXrabuK7/3hSEHoeZ+YaZL3tXi47aUHlWMB5lIIi1NxWXCr53n0+vIEJENlh7JgVXCrBcDB7m&#10;mBt/4S/qiliKBOGQowIbY5NLGbQlh2HkG+Lk/fjWYUyyLaVp8ZLgrpbPWTaTDitOCxYberekT8XZ&#10;Kfi1u/F+0+8P21JPuHAfujvWWqnHYb96AxGpj//he3ttFEyyl+kU/u6k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DQ+PHAAAA3gAAAA8AAAAAAAAAAAAAAAAAmAIAAGRy&#10;cy9kb3ducmV2LnhtbFBLBQYAAAAABAAEAPUAAACMAwAAAAA=&#10;" path="m,1l,,,1xe" fillcolor="#24282b" stroked="f">
                <v:path arrowok="t" o:connecttype="custom" o:connectlocs="0,12;0,0;0,0;0,0;0,0;0,0;0,0;0,12;0,12;0,12;0,12;0,12;0,12" o:connectangles="0,0,0,0,0,0,0,0,0,0,0,0,0"/>
              </v:shape>
              <v:shape id="Freeform 26551" o:spid="_x0000_s77001" style="position:absolute;left:8906;top:579;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eMcA&#10;AADeAAAADwAAAGRycy9kb3ducmV2LnhtbESPQWsCMRSE74L/IbyCN81arZWtUaSl0INQuirF2yN5&#10;3SzdvGw3cV3/vSkUehxm5htmteldLTpqQ+VZwXSSgSDW3lRcKjjsX8dLECEiG6w9k4IrBdish4MV&#10;5sZf+IO6IpYiQTjkqMDG2ORSBm3JYZj4hjh5X751GJNsS2lavCS4q+V9li2kw4rTgsWGni3p7+Ls&#10;FPzY/fS464+f76WeceFedHeqtVKju377BCJSH//Df+03o2CWPc4f4PdOug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P5njHAAAA3gAAAA8AAAAAAAAAAAAAAAAAmAIAAGRy&#10;cy9kb3ducmV2LnhtbFBLBQYAAAAABAAEAPUAAACMAwAAAAA=&#10;" path="m,1r,l,,,1xe" fillcolor="#24282b" stroked="f">
                <v:path arrowok="t" o:connecttype="custom" o:connectlocs="0,12;0,12;0,0;0,0;0,0;0,0;0,12;0,12;0,12;0,12;0,12;0,12;0,12" o:connectangles="0,0,0,0,0,0,0,0,0,0,0,0,0"/>
              </v:shape>
              <v:oval id="Oval 26552" o:spid="_x0000_s77002" style="position:absolute;left:8906;top:61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GicUA&#10;AADeAAAADwAAAGRycy9kb3ducmV2LnhtbESPUWvCMBSF3wf+h3CFvc3ETZxUUxFhY8I2qIrPl+a2&#10;KTY3pYla//0yGOzxcM75Dme1HlwrrtSHxrOG6USBIC69abjWcDy8PS1AhIhssPVMGu4UYJ2PHlaY&#10;GX/jgq77WIsE4ZChBhtjl0kZSksOw8R3xMmrfO8wJtnX0vR4S3DXymel5tJhw2nBYkdbS+V5f3Ea&#10;uLjYsPv8/lI76k4LXylTvCutH8fDZgki0hD/w3/tD6PhRb3O5vB7J1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saJxQAAAN4AAAAPAAAAAAAAAAAAAAAAAJgCAABkcnMv&#10;ZG93bnJldi54bWxQSwUGAAAAAAQABAD1AAAAigMAAAAA&#10;" fillcolor="#24282b" stroked="f"/>
              <v:oval id="Oval 26553" o:spid="_x0000_s77003" style="position:absolute;left:8906;top:62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jEsUA&#10;AADeAAAADwAAAGRycy9kb3ducmV2LnhtbESPUWvCMBSF3wf+h3CFvc3ETaZUUxFhY8I2qIrPl+a2&#10;KTY3pYla//0yGOzxcM75Dme1HlwrrtSHxrOG6USBIC69abjWcDy8PS1AhIhssPVMGu4UYJ2PHlaY&#10;GX/jgq77WIsE4ZChBhtjl0kZSksOw8R3xMmrfO8wJtnX0vR4S3DXymelXqXDhtOCxY62lsrz/uI0&#10;cHGxYff5/aV21J0WvlKmeFdaP46HzRJEpCH+h//aH0bDi5rP5vB7J1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mMSxQAAAN4AAAAPAAAAAAAAAAAAAAAAAJgCAABkcnMv&#10;ZG93bnJldi54bWxQSwUGAAAAAAQABAD1AAAAigMAAAAA&#10;" fillcolor="#24282b" stroked="f"/>
              <v:oval id="Oval 26554" o:spid="_x0000_s77004" style="position:absolute;left:8906;top:63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3YMIA&#10;AADeAAAADwAAAGRycy9kb3ducmV2LnhtbERPXWvCMBR9H+w/hDvY20zcRKU2yhhsTFChKj5fmtum&#10;2NyUJmr99+ZhsMfD+c5Xg2vFlfrQeNYwHikQxKU3DdcajofvtzmIEJENtp5Jw50CrJbPTzlmxt+4&#10;oOs+1iKFcMhQg42xy6QMpSWHYeQ74sRVvncYE+xraXq8pXDXynelptJhw6nBYkdflsrz/uI0cHGx&#10;Yb3ZbdWautPcV8oUP0rr15fhcwEi0hD/xX/uX6PhQ80maW+6k6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fdgwgAAAN4AAAAPAAAAAAAAAAAAAAAAAJgCAABkcnMvZG93&#10;bnJldi54bWxQSwUGAAAAAAQABAD1AAAAhwMAAAAA&#10;" fillcolor="#24282b" stroked="f"/>
              <v:shape id="Freeform 26555" o:spid="_x0000_s77005" style="position:absolute;left:8906;top:663;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sfccA&#10;AADeAAAADwAAAGRycy9kb3ducmV2LnhtbESPQWsCMRSE74L/IbyCN81apdatUaSl0INQuirF2yN5&#10;3SzdvGw3cV3/vSkUehxm5htmteldLTpqQ+VZwXSSgSDW3lRcKjjsX8ePIEJENlh7JgVXCrBZDwcr&#10;zI2/8Ad1RSxFgnDIUYGNscmlDNqSwzDxDXHyvnzrMCbZltK0eElwV8v7LHuQDitOCxYberakv4uz&#10;U/Bj99Pjrj9+vpd6xoV70d2p1kqN7vrtE4hIffwP/7XfjIJZtpgv4fdOug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C7H3HAAAA3gAAAA8AAAAAAAAAAAAAAAAAmAIAAGRy&#10;cy9kb3ducmV2LnhtbFBLBQYAAAAABAAEAPUAAACMAwAAAAA=&#10;" path="m,l,,,1,,xe" fillcolor="#24282b" stroked="f">
                <v:path arrowok="t" o:connecttype="custom" o:connectlocs="0,0;0,0;0,0;0,0;0,0;0,0;0,0;0,0;0,0;0,0;0,12;0,12;0,0" o:connectangles="0,0,0,0,0,0,0,0,0,0,0,0,0"/>
              </v:shape>
              <v:shape id="Freeform 26556" o:spid="_x0000_s77006" style="position:absolute;left:8906;top:675;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TPcYA&#10;AADeAAAADwAAAGRycy9kb3ducmV2LnhtbESPXWvCMBSG7wf+h3AE72aqsk2qUcQh7GIw1iri3SE5&#10;NsXmpGuy2v375WKwy5f3i2e9HVwjeupC7VnBbJqBINbe1FwpOJaHxyWIEJENNp5JwQ8F2G5GD2vM&#10;jb/zJ/VFrEQa4ZCjAhtjm0sZtCWHYepb4uRdfecwJtlV0nR4T+OukfMse5YOa04PFlvaW9K34tsp&#10;+LLl7PQ+nM4flV5w4V51f2m0UpPxsFuBiDTE//Bf+80oWGQvTwkg4S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HTPcYAAADeAAAADwAAAAAAAAAAAAAAAACYAgAAZHJz&#10;L2Rvd25yZXYueG1sUEsFBgAAAAAEAAQA9QAAAIsDAAAAAA==&#10;" path="m,l,,,1,,xe" fillcolor="#24282b" stroked="f">
                <v:path arrowok="t" o:connecttype="custom" o:connectlocs="0,0;0,0;0,0;0,0;0,0;0,0;0,0;0,0;0,0;0,12;0,12;0,12;0,12;0,12;0,0" o:connectangles="0,0,0,0,0,0,0,0,0,0,0,0,0,0,0"/>
              </v:shape>
              <v:shape id="Freeform 26557" o:spid="_x0000_s77007" style="position:absolute;left:8906;top:687;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2pscA&#10;AADeAAAADwAAAGRycy9kb3ducmV2LnhtbESPQWsCMRSE74X+h/AK3mp2lVZZjSKWQg+F0lURb4/k&#10;dbN087Ju4rr9902h4HGYmW+Y5XpwjeipC7VnBfk4A0Gsvam5UrDfvT7OQYSIbLDxTAp+KMB6dX+3&#10;xML4K39SX8ZKJAiHAhXYGNtCyqAtOQxj3xIn78t3DmOSXSVNh9cEd42cZNmzdFhzWrDY0taS/i4v&#10;TsHZ7vLD+3A4flR6yqV70f2p0UqNHobNAkSkId7C/+03o2CazZ5y+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tdqbHAAAA3gAAAA8AAAAAAAAAAAAAAAAAmAIAAGRy&#10;cy9kb3ducmV2LnhtbFBLBQYAAAAABAAEAPUAAACMAwAAAAA=&#10;" path="m,1l,,,1xe" fillcolor="#24282b" stroked="f">
                <v:path arrowok="t" o:connecttype="custom" o:connectlocs="0,12;0,0;0,0;0,0;0,0;0,0;0,0;0,12;0,12;0,12;0,12;0,12;0,12" o:connectangles="0,0,0,0,0,0,0,0,0,0,0,0,0"/>
              </v:shape>
              <v:oval id="Oval 26558" o:spid="_x0000_s77008" style="position:absolute;left:8906;top:72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WV8UA&#10;AADeAAAADwAAAGRycy9kb3ducmV2LnhtbESPUWvCMBSF3wf+h3AF32aisk2qqYiwMWEbVMXnS3Pb&#10;FJub0kTt/v0yGOzxcM75Dme9GVwrbtSHxrOG2VSBIC69abjWcDq+Pi5BhIhssPVMGr4pwCYfPawx&#10;M/7OBd0OsRYJwiFDDTbGLpMylJYchqnviJNX+d5hTLKvpenxnuCulXOlnqXDhtOCxY52lsrL4eo0&#10;cHG1Yf/x9an21J2XvlKmeFNaT8bDdgUi0hD/w3/td6NhoV6e5vB7J1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FZXxQAAAN4AAAAPAAAAAAAAAAAAAAAAAJgCAABkcnMv&#10;ZG93bnJldi54bWxQSwUGAAAAAAQABAD1AAAAigMAAAAA&#10;" fillcolor="#24282b" stroked="f"/>
              <v:oval id="Oval 26559" o:spid="_x0000_s77009" style="position:absolute;left:8906;top:73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zzMUA&#10;AADeAAAADwAAAGRycy9kb3ducmV2LnhtbESPUWvCMBSF3wX/Q7jC3mbiZJt0piLChsIc1I09X5rb&#10;ptjclCZq/ffLQPDxcM75Dme5GlwrztSHxrOG2VSBIC69abjW8PP9/rgAESKywdYzabhSgFU+Hi0x&#10;M/7CBZ0PsRYJwiFDDTbGLpMylJYchqnviJNX+d5hTLKvpenxkuCulU9KvUiHDacFix1tLJXHw8lp&#10;4OJkw+7za6921P0ufKVM8aG0fpgM6zcQkYZ4D9/aW6Nhrl6f5/B/J10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PPMxQAAAN4AAAAPAAAAAAAAAAAAAAAAAJgCAABkcnMv&#10;ZG93bnJldi54bWxQSwUGAAAAAAQABAD1AAAAigMAAAAA&#10;" fillcolor="#24282b" stroked="f"/>
              <v:oval id="Oval 26560" o:spid="_x0000_s77010" style="position:absolute;left:8906;top:74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ruMUA&#10;AADeAAAADwAAAGRycy9kb3ducmV2LnhtbESPQWsCMRSE74X+h/AK3jRpta1sjVIERaEKuy09PzbP&#10;zdLNy7KJuv57Iwg9DjPzDTNb9K4RJ+pC7VnD80iBIC69qbnS8PO9Gk5BhIhssPFMGi4UYDF/fJhh&#10;ZvyZczoVsRIJwiFDDTbGNpMylJYchpFviZN38J3DmGRXSdPhOcFdI1+UepMOa04LFltaWir/iqPT&#10;wPnRhu3Xfqe21P5O/UGZfK20Hjz1nx8gIvXxP3xvb4yGsXp/ncDtTr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Wu4xQAAAN4AAAAPAAAAAAAAAAAAAAAAAJgCAABkcnMv&#10;ZG93bnJldi54bWxQSwUGAAAAAAQABAD1AAAAigMAAAAA&#10;" fillcolor="#24282b" stroked="f"/>
              <v:shape id="Freeform 26561" o:spid="_x0000_s77011" style="position:absolute;left:8906;top:771;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wpccA&#10;AADeAAAADwAAAGRycy9kb3ducmV2LnhtbESPQWsCMRSE7wX/Q3hCbzVrRVu2RpGWggdBulbE2yN5&#10;3SxuXrabuK7/3hSEHoeZ+YaZL3tXi47aUHlWMB5lIIi1NxWXCr53n0+vIEJENlh7JgVXCrBcDB7m&#10;mBt/4S/qiliKBOGQowIbY5NLGbQlh2HkG+Lk/fjWYUyyLaVp8ZLgrpbPWTaTDitOCxYberekT8XZ&#10;Kfi1u/F+0+8P21JPuHAfujvWWqnHYb96AxGpj//he3ttFEyyl+kU/u6k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cKXHAAAA3gAAAA8AAAAAAAAAAAAAAAAAmAIAAGRy&#10;cy9kb3ducmV2LnhtbFBLBQYAAAAABAAEAPUAAACMAwAAAAA=&#10;" path="m,l,,,1,,xe" fillcolor="#24282b" stroked="f">
                <v:path arrowok="t" o:connecttype="custom" o:connectlocs="0,0;0,0;0,0;0,0;0,0;0,0;0,0;0,0;0,0;0,0;0,12;0,12;0,0" o:connectangles="0,0,0,0,0,0,0,0,0,0,0,0,0"/>
              </v:shape>
              <v:shape id="Freeform 26562" o:spid="_x0000_s77012" style="position:absolute;left:8906;top:783;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u0scA&#10;AADeAAAADwAAAGRycy9kb3ducmV2LnhtbESPQWsCMRSE74L/ITyhN81aqS1bo0hLwUNBulbE2yN5&#10;3SxuXrabuK7/3giFHoeZ+YZZrHpXi47aUHlWMJ1kIIi1NxWXCr53H+MXECEiG6w9k4IrBVgth4MF&#10;5sZf+Iu6IpYiQTjkqMDG2ORSBm3JYZj4hjh5P751GJNsS2lavCS4q+Vjls2lw4rTgsWG3izpU3F2&#10;Cn7tbrr/7PeHbalnXLh33R1rrdTDqF+/gojUx//wX3tjFMyy56c53O+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7tLHAAAA3gAAAA8AAAAAAAAAAAAAAAAAmAIAAGRy&#10;cy9kb3ducmV2LnhtbFBLBQYAAAAABAAEAPUAAACMAwAAAAA=&#10;" path="m,l,,,1,,xe" fillcolor="#24282b" stroked="f">
                <v:path arrowok="t" o:connecttype="custom" o:connectlocs="0,0;0,0;0,0;0,0;0,0;0,0;0,0;0,0;0,0;0,12;0,12;0,12;0,12;0,12;0,0" o:connectangles="0,0,0,0,0,0,0,0,0,0,0,0,0,0,0"/>
              </v:shape>
              <v:shape id="Freeform 26563" o:spid="_x0000_s77013" style="position:absolute;left:8906;top:795;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xsYA&#10;AADeAAAADwAAAGRycy9kb3ducmV2LnhtbESPQWsCMRSE74X+h/AKvdVsK9a6GqUIQo+6CtLbc/Pc&#10;rG5etknU9d+bguBxmJlvmMmss404kw+1YwXvvQwEcel0zZWCzXrx9gUiRGSNjWNScKUAs+nz0wRz&#10;7S68onMRK5EgHHJUYGJscylDachi6LmWOHl75y3GJH0ltcdLgttGfmTZp7RYc1ow2NLcUHksTlaB&#10;bw6b3eo0Wu+KvQmj38N2Wf71lXp96b7HICJ18RG+t3+0gn42HAzh/06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exsYAAADeAAAADwAAAAAAAAAAAAAAAACYAgAAZHJz&#10;L2Rvd25yZXYueG1sUEsFBgAAAAAEAAQA9QAAAIsDAAAAAA==&#10;" path="m,2l,,,2xe" fillcolor="#24282b" stroked="f">
                <v:path arrowok="t" o:connecttype="custom" o:connectlocs="0,24;0,0;0,0;0,0;0,0;0,0;0,0;0,24;0,24;0,24;0,24;0,24;0,24" o:connectangles="0,0,0,0,0,0,0,0,0,0,0,0,0"/>
              </v:shape>
              <v:shape id="Freeform 26564" o:spid="_x0000_s77014" style="position:absolute;left:8906;top:819;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fO8QA&#10;AADeAAAADwAAAGRycy9kb3ducmV2LnhtbERPz2vCMBS+D/wfwhO8zVRlm1SjiEPYYTDWKuLtkTyb&#10;YvPSNVnt/vvlMNjx4/u93g6uET11ofasYDbNQBBrb2quFBzLw+MSRIjIBhvPpOCHAmw3o4c15sbf&#10;+ZP6IlYihXDIUYGNsc2lDNqSwzD1LXHirr5zGBPsKmk6vKdw18h5lj1LhzWnBost7S3pW/HtFHzZ&#10;cnZ6H07nj0ovuHCvur80WqnJeNitQEQa4r/4z/1mFCyyl6e0N91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3zvEAAAA3gAAAA8AAAAAAAAAAAAAAAAAmAIAAGRycy9k&#10;b3ducmV2LnhtbFBLBQYAAAAABAAEAPUAAACJAwAAAAA=&#10;" path="m,1r,l,,,1xe" fillcolor="#24282b" stroked="f">
                <v:path arrowok="t" o:connecttype="custom" o:connectlocs="0,12;0,12;0,0;0,0;0,0;0,0;0,12;0,12;0,12;0,12;0,12;0,12;0,12" o:connectangles="0,0,0,0,0,0,0,0,0,0,0,0,0"/>
              </v:shape>
              <v:oval id="Oval 26565" o:spid="_x0000_s77015" style="position:absolute;left:8906;top:84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EJsUA&#10;AADeAAAADwAAAGRycy9kb3ducmV2LnhtbESP3WoCMRSE7wXfIRyhdzXRUn9Wo0ihpYItrIrXh81x&#10;s7g5WTZRt2/fFApeDjPzDbNcd64WN2pD5VnDaKhAEBfeVFxqOB7en2cgQkQ2WHsmDT8UYL3q95aY&#10;GX/nnG77WIoE4ZChBhtjk0kZCksOw9A3xMk7+9ZhTLItpWnxnuCulmOlJtJhxWnBYkNvlorL/uo0&#10;cH61Ybv7/lJbak4zf1Ym/1BaPw26zQJEpC4+wv/tT6PhRU1f5/B3J1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MQmxQAAAN4AAAAPAAAAAAAAAAAAAAAAAJgCAABkcnMv&#10;ZG93bnJldi54bWxQSwUGAAAAAAQABAD1AAAAigMAAAAA&#10;" fillcolor="#24282b" stroked="f"/>
              <v:oval id="Oval 26566" o:spid="_x0000_s77016" style="position:absolute;left:8906;top:86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nBsIA&#10;AADeAAAADwAAAGRycy9kb3ducmV2LnhtbESPzYrCMBSF98K8Q7gD7jQZBZWOUWRAURiFqsz60lyb&#10;YnNTmqj17c1iwOXh/PHNl52rxZ3aUHnW8DVUIIgLbyouNZxP68EMRIjIBmvPpOFJAZaLj94cM+Mf&#10;nNP9GEuRRjhkqMHG2GRShsKSwzD0DXHyLr51GJNsS2lafKRxV8uRUhPpsOL0YLGhH0vF9XhzGji/&#10;2bD7PezVjpq/mb8ok2+U1v3PbvUNIlIX3+H/9tZoGKvpJAEknIQ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qcGwgAAAN4AAAAPAAAAAAAAAAAAAAAAAJgCAABkcnMvZG93&#10;bnJldi54bWxQSwUGAAAAAAQABAD1AAAAhwMAAAAA&#10;" fillcolor="#24282b" stroked="f"/>
              <v:oval id="Oval 26567" o:spid="_x0000_s77017" style="position:absolute;left:8906;top:879;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CncUA&#10;AADeAAAADwAAAGRycy9kb3ducmV2LnhtbESPUWvCMBSF3wf+h3AF32biBCfVtIjgUNgGdcPnS3Nt&#10;is1NaaLWf78MBns8nHO+w1kXg2vFjfrQeNYwmyoQxJU3Ddcavr92z0sQISIbbD2ThgcFKPLR0xoz&#10;4+9c0u0Ya5EgHDLUYGPsMilDZclhmPqOOHln3zuMSfa1ND3eE9y18kWphXTYcFqw2NHWUnU5Xp0G&#10;Lq82HN4/P9SButPSn5Up35TWk/GwWYGINMT/8F97bzTM1etiBr930hW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gKdxQAAAN4AAAAPAAAAAAAAAAAAAAAAAJgCAABkcnMv&#10;ZG93bnJldi54bWxQSwUGAAAAAAQABAD1AAAAigMAAAAA&#10;" fillcolor="#24282b" stroked="f"/>
              <v:shape id="Freeform 26568" o:spid="_x0000_s77018" style="position:absolute;left:8906;top:891;width: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348YA&#10;AADeAAAADwAAAGRycy9kb3ducmV2LnhtbESPQWsCMRSE74X+h/AK3mpWBVtXoxRB8KirULw9N8/N&#10;6uZlm0Rd/31TKHgcZuYbZrbobCNu5EPtWMGgn4EgLp2uuVKw363eP0GEiKyxcUwKHhRgMX99mWGu&#10;3Z23dCtiJRKEQ44KTIxtLmUoDVkMfdcSJ+/kvMWYpK+k9nhPcNvIYZaNpcWa04LBlpaGyktxtQp8&#10;c94ft9fJ7licTJgczt+b8mekVO+t+5qCiNTFZ/i/vdYKRtnHeAh/d9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W348YAAADeAAAADwAAAAAAAAAAAAAAAACYAgAAZHJz&#10;L2Rvd25yZXYueG1sUEsFBgAAAAAEAAQA9QAAAIsDAAAAAA==&#10;" path="m,l,,,2,,xe" fillcolor="#24282b" stroked="f">
                <v:path arrowok="t" o:connecttype="custom" o:connectlocs="0,0;0,0;0,0;0,0;0,0;0,0;0,0;0,0;0,0;0,24;0,24;0,24;0,24;0,24;0,0" o:connectangles="0,0,0,0,0,0,0,0,0,0,0,0,0,0,0"/>
              </v:shape>
              <v:shape id="Freeform 26569" o:spid="_x0000_s77019" style="position:absolute;left:8906;top:915;width: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98cA&#10;AADeAAAADwAAAGRycy9kb3ducmV2LnhtbESPQWsCMRSE70L/Q3iF3jSrC1a2RilKoQehuCqlt0fy&#10;ulm6eVk36br++0YoeBxm5htmuR5cI3rqQu1ZwXSSgSDW3tRcKTge3sYLECEiG2w8k4IrBVivHkZL&#10;LIy/8J76MlYiQTgUqMDG2BZSBm3JYZj4ljh5375zGJPsKmk6vCS4a+Qsy+bSYc1pwWJLG0v6p/x1&#10;Cs72MD3thtPnR6VzLt1W91+NVurpcXh9ARFpiPfwf/vdKMiz53kOt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fh/fHAAAA3gAAAA8AAAAAAAAAAAAAAAAAmAIAAGRy&#10;cy9kb3ducmV2LnhtbFBLBQYAAAAABAAEAPUAAACMAwAAAAA=&#10;" path="m,1l,,,1xe" fillcolor="#24282b" stroked="f">
                <v:path arrowok="t" o:connecttype="custom" o:connectlocs="0,12;0,0;0,0;0,0;0,0;0,0;0,0;0,12;0,12;0,12;0,12;0,12;0,12" o:connectangles="0,0,0,0,0,0,0,0,0,0,0,0,0"/>
              </v:shape>
              <v:line id="Line 26570" o:spid="_x0000_s77020" style="position:absolute;flip:x y;visibility:visible;mso-wrap-style:square" from="7610,4350" to="770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wzskAAADeAAAADwAAAGRycy9kb3ducmV2LnhtbESPQWvCQBSE7wX/w/IEL1I31WJKdJVS&#10;EHqwYm0P9vbIPpPY7Nu4u8bor+8WCj0OM/MNM192phYtOV9ZVvAwSkAQ51ZXXCj4/FjdP4HwAVlj&#10;bZkUXMnDctG7m2Om7YXfqd2FQkQI+wwVlCE0mZQ+L8mgH9mGOHoH6wyGKF0htcNLhJtajpNkKg1W&#10;HBdKbOilpPx7dzYKbrd0Ozyc3HqzT+X+OAxv7ddZKzXod88zEIG68B/+a79qBZMknT7C7514Be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osM7JAAAA3gAAAA8AAAAA&#10;AAAAAAAAAAAAoQIAAGRycy9kb3ducmV2LnhtbFBLBQYAAAAABAAEAPkAAACXAwAAAAA=&#10;" strokecolor="#24282b" strokeweight="33e-5mm">
                <v:stroke joinstyle="miter"/>
              </v:line>
              <v:oval id="Oval 26571" o:spid="_x0000_s77021" style="position:absolute;left:3421;top:3941;width: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EnsUA&#10;AADeAAAADwAAAGRycy9kb3ducmV2LnhtbESPUWvCMBSF3wf+h3CFvc3EDZ1UUxFhY8I2qIrPl+a2&#10;KTY3pYla//0yGOzxcM75Dme1HlwrrtSHxrOG6USBIC69abjWcDy8PS1AhIhssPVMGu4UYJ2PHlaY&#10;GX/jgq77WIsE4ZChBhtjl0kZSksOw8R3xMmrfO8wJtnX0vR4S3DXymel5tJhw2nBYkdbS+V5f3Ea&#10;uLjYsPv8/lI76k4LXylTvCutH8fDZgki0hD/w3/tD6PhRb3OZ/B7J1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QSexQAAAN4AAAAPAAAAAAAAAAAAAAAAAJgCAABkcnMv&#10;ZG93bnJldi54bWxQSwUGAAAAAAQABAD1AAAAigMAAAAA&#10;" fillcolor="#24282b" stroked="f"/>
              <v:rect id="Rectangle 26572" o:spid="_x0000_s77022" style="position:absolute;left:2413;top:927;width:217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iDsYA&#10;AADeAAAADwAAAGRycy9kb3ducmV2LnhtbESPS4vCQBCE74L/YWhhbzpRIUrWUXwgCHvxBe6xN9Ob&#10;BDM9MTOrWX+9Iwgei6r6iprMGlOKK9WusKyg34tAEKdWF5wpOB7W3TEI55E1lpZJwT85mE3brQkm&#10;2t54R9e9z0SAsEtQQe59lUjp0pwMup6tiIP3a2uDPsg6k7rGW4CbUg6iKJYGCw4LOVa0zCk97/+M&#10;gq/vLfrtCVeEm+Hlh0aH+ULelfroNPNPEJ4a/w6/2hutYBiN4hied8IV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iDsYAAADeAAAADwAAAAAAAAAAAAAAAACYAgAAZHJz&#10;L2Rvd25yZXYueG1sUEsFBgAAAAAEAAQA9QAAAIsDAAAAAA==&#10;" filled="f" strokecolor="#24282b" strokeweight="33e-5mm"/>
              <v:rect id="Rectangle 26573" o:spid="_x0000_s77023" style="position:absolute;left:4573;top:927;width:21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lccA&#10;AADeAAAADwAAAGRycy9kb3ducmV2LnhtbESPT2vCQBTE7wW/w/KE3urGBpKSuopaCkIv/gN7fM2+&#10;JsHs2zS7TVI/vSsIPQ4z8xtmthhMLTpqXWVZwXQSgSDOra64UHA8vD+9gHAeWWNtmRT8kYPFfPQw&#10;w0zbnnfU7X0hAoRdhgpK75tMSpeXZNBNbEMcvG/bGvRBtoXULfYBbmr5HEWJNFhxWCixoXVJ+Xn/&#10;axR8fG7Rb0/4RriJf74oPSxX8qLU43hYvoLwNPj/8L290QriKE1SuN0JV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B5XHAAAA3gAAAA8AAAAAAAAAAAAAAAAAmAIAAGRy&#10;cy9kb3ducmV2LnhtbFBLBQYAAAAABAAEAPUAAACMAwAAAAA=&#10;" filled="f" strokecolor="#24282b" strokeweight="33e-5mm"/>
              <v:rect id="Rectangle 26574" o:spid="_x0000_s77024" style="position:absolute;left:6764;top:927;width:218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T58MA&#10;AADeAAAADwAAAGRycy9kb3ducmV2LnhtbERPy4rCMBTdC/MP4Q6403QUVKqxVEUQZuNjYFxem2tb&#10;prmpTdSOX28WgsvDec+S1lTiRo0rLSv46kcgiDOrS84V/BzWvQkI55E1VpZJwT85SOYfnRnG2t55&#10;R7e9z0UIYRejgsL7OpbSZQUZdH1bEwfubBuDPsAml7rBewg3lRxE0UgaLDk0FFjTsqDsb381Cr6P&#10;W/TbX1wRboaXE40P6UI+lOp+tukUhKfWv8Uv90YrGEbjUdgb7o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T58MAAADeAAAADwAAAAAAAAAAAAAAAACYAgAAZHJzL2Rv&#10;d25yZXYueG1sUEsFBgAAAAAEAAQA9QAAAIgDAAAAAA==&#10;" filled="f" strokecolor="#24282b" strokeweight="33e-5mm"/>
              <v:rect id="Rectangle 26575" o:spid="_x0000_s77025" style="position:absolute;left:231;top:2128;width:12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2fMcA&#10;AADeAAAADwAAAGRycy9kb3ducmV2LnhtbESPT2vCQBTE7wW/w/IEb3XTCrGNrsFWBMGLfwr1+Mw+&#10;k9Ds2zS7JrGfvlsoeBxm5jfMPO1NJVpqXGlZwdM4AkGcWV1yruDjuH58AeE8ssbKMim4kYN0MXiY&#10;Y6Jtx3tqDz4XAcIuQQWF93UipcsKMujGtiYO3sU2Bn2QTS51g12Am0o+R1EsDZYcFgqs6b2g7Otw&#10;NQq2px363SeuCDeT7zNNj8s3+aPUaNgvZyA89f4e/m9vtIJJNI1f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9NnzHAAAA3gAAAA8AAAAAAAAAAAAAAAAAmAIAAGRy&#10;cy9kb3ducmV2LnhtbFBLBQYAAAAABAAEAPUAAACMAwAAAAA=&#10;" filled="f" strokecolor="#24282b" strokeweight="33e-5mm"/>
              <v:rect id="Rectangle 26576" o:spid="_x0000_s77026" style="position:absolute;left:1452;top:2128;width:124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JPMQA&#10;AADeAAAADwAAAGRycy9kb3ducmV2LnhtbESPzYrCMBSF98K8Q7iCO01VsFKN4iiC4EatMLO8Nnfa&#10;Ms1NbaLWefrJQnB5OH9882VrKnGnxpWWFQwHEQjizOqScwXndNufgnAeWWNlmRQ8ycFy8dGZY6Lt&#10;g490P/lchBF2CSoovK8TKV1WkEE3sDVx8H5sY9AH2eRSN/gI46aSoyiaSIMlh4cCa1oXlP2ebkbB&#10;/vuA/vCFG8Ld+HqhOF19yj+let12NQPhqfXv8Ku90wrGURwH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CTzEAAAA3gAAAA8AAAAAAAAAAAAAAAAAmAIAAGRycy9k&#10;b3ducmV2LnhtbFBLBQYAAAAABAAEAPUAAACJAwAAAAA=&#10;" filled="f" strokecolor="#24282b" strokeweight="33e-5mm"/>
              <v:rect id="Rectangle 26577" o:spid="_x0000_s77027" style="position:absolute;left:3913;top:2128;width:12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sp8UA&#10;AADeAAAADwAAAGRycy9kb3ducmV2LnhtbESPT4vCMBTE74LfITxhb5qqYKVrFHVZELz4D9zj2+Zt&#10;W2xeuk3U6qc3guBxmJnfMJNZY0pxodoVlhX0exEI4tTqgjMFh/13dwzCeWSNpWVScCMHs2m7NcFE&#10;2ytv6bLzmQgQdgkqyL2vEildmpNB17MVcfD+bG3QB1lnUtd4DXBTykEUjaTBgsNCjhUtc0pPu7NR&#10;sP7ZoN8c8YtwNfz/pXg/X8i7Uh+dZv4JwlPj3+FXe6UVDKM47sPzTr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qynxQAAAN4AAAAPAAAAAAAAAAAAAAAAAJgCAABkcnMv&#10;ZG93bnJldi54bWxQSwUGAAAAAAQABAD1AAAAigMAAAAA&#10;" filled="f" strokecolor="#24282b" strokeweight="33e-5mm"/>
              <v:rect id="Rectangle 26578" o:spid="_x0000_s77028" style="position:absolute;left:5161;top:2128;width:124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y0MYA&#10;AADeAAAADwAAAGRycy9kb3ducmV2LnhtbESPS4vCQBCE7wv+h6EFb+tEBSNZR/GBIOzFF7jH3kxv&#10;Esz0xMysRn+9Iwgei6r6ihpPG1OKC9WusKyg141AEKdWF5wpOOxXnyMQziNrLC2Tghs5mE5aH2NM&#10;tL3yli47n4kAYZeggtz7KpHSpTkZdF1bEQfvz9YGfZB1JnWN1wA3pexH0VAaLDgs5FjRIqf0tPs3&#10;Cr5/Nug3R1wSrgfnX4r3s7m8K9VpN7MvEJ4a/w6/2mutYBDFcR+ed8IV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Ay0MYAAADeAAAADwAAAAAAAAAAAAAAAACYAgAAZHJz&#10;L2Rvd25yZXYueG1sUEsFBgAAAAAEAAQA9QAAAIsDAAAAAA==&#10;" filled="f" strokecolor="#24282b" strokeweight="33e-5mm"/>
              <v:rect id="Rectangle 26579" o:spid="_x0000_s77029" style="position:absolute;left:7682;top:2128;width:124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XS8YA&#10;AADeAAAADwAAAGRycy9kb3ducmV2LnhtbESPT2vCQBTE70K/w/IEb2ajgaakrmIVQfDin0J7fM2+&#10;JqHZtzG7auqndwXB4zAzv2Ems87U4kytqywrGEUxCOLc6ooLBZ+H1fANhPPIGmvLpOCfHMymL70J&#10;ZtpeeEfnvS9EgLDLUEHpfZNJ6fKSDLrINsTB+7WtQR9kW0jd4iXATS3HcfwqDVYcFkpsaFFS/rc/&#10;GQWb7y367RcuCdfJ8YfSw/xDXpUa9Lv5OwhPnX+GH+21VpDEaZrA/U6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yXS8YAAADeAAAADwAAAAAAAAAAAAAAAACYAgAAZHJz&#10;L2Rvd25yZXYueG1sUEsFBgAAAAAEAAQA9QAAAIsDAAAAAA==&#10;" filled="f" strokecolor="#24282b" strokeweight="33e-5mm"/>
              <v:rect id="Rectangle 26580" o:spid="_x0000_s77030" style="position:absolute;left:1824;top:3245;width:124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PP8YA&#10;AADeAAAADwAAAGRycy9kb3ducmV2LnhtbESPW2vCQBSE3wv+h+UIfasbqzQSXcULguCLN9DHY/aY&#10;BLNn0+xWY399tyD4OMzMN8xo0phS3Kh2hWUF3U4Egji1uuBMwWG//BiAcB5ZY2mZFDzIwWTcehth&#10;ou2dt3Tb+UwECLsEFeTeV4mULs3JoOvYijh4F1sb9EHWmdQ13gPclPIzir6kwYLDQo4VzXNKr7sf&#10;o2B92qDfHHFBuOp9nyneT2fyV6n3djMdgvDU+Ff42V5pBb0ojvv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UPP8YAAADeAAAADwAAAAAAAAAAAAAAAACYAgAAZHJz&#10;L2Rvd25yZXYueG1sUEsFBgAAAAAEAAQA9QAAAIsDAAAAAA==&#10;" filled="f" strokecolor="#24282b" strokeweight="33e-5mm"/>
              <v:rect id="Rectangle 26581" o:spid="_x0000_s77031" style="position:absolute;left:3049;top:3245;width:124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pMYA&#10;AADeAAAADwAAAGRycy9kb3ducmV2LnhtbESPW2vCQBSE3wv+h+UIfasbKzYSXcULguCLN9DHY/aY&#10;BLNn0+xWY399tyD4OMzMN8xo0phS3Kh2hWUF3U4Egji1uuBMwWG//BiAcB5ZY2mZFDzIwWTcehth&#10;ou2dt3Tb+UwECLsEFeTeV4mULs3JoOvYijh4F1sb9EHWmdQ13gPclPIzir6kwYLDQo4VzXNKr7sf&#10;o2B92qDfHHFBuOp9nyneT2fyV6n3djMdgvDU+Ff42V5pBb0ojvv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qpMYAAADeAAAADwAAAAAAAAAAAAAAAACYAgAAZHJz&#10;L2Rvd25yZXYueG1sUEsFBgAAAAAEAAQA9QAAAIsDAAAAAA==&#10;" filled="f" strokecolor="#24282b" strokeweight="33e-5mm"/>
              <v:rect id="Rectangle 26582" o:spid="_x0000_s77032" style="position:absolute;left:4285;top:3245;width:124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008cA&#10;AADeAAAADwAAAGRycy9kb3ducmV2LnhtbESPT2vCQBTE7wW/w/KE3urGBpKSuopaCkIv/gN7fM2+&#10;JsHs2zS7TVI/vSsIPQ4z8xtmthhMLTpqXWVZwXQSgSDOra64UHA8vD+9gHAeWWNtmRT8kYPFfPQw&#10;w0zbnnfU7X0hAoRdhgpK75tMSpeXZNBNbEMcvG/bGvRBtoXULfYBbmr5HEWJNFhxWCixoXVJ+Xn/&#10;axR8fG7Rb0/4RriJf74oPSxX8qLU43hYvoLwNPj/8L290QriKE0TuN0JV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7NNPHAAAA3gAAAA8AAAAAAAAAAAAAAAAAmAIAAGRy&#10;cy9kb3ducmV2LnhtbFBLBQYAAAAABAAEAPUAAACMAwAAAAA=&#10;" filled="f" strokecolor="#24282b" strokeweight="33e-5mm"/>
              <v:rect id="Rectangle 26583" o:spid="_x0000_s77033" style="position:absolute;left:5521;top:3245;width:189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RSMYA&#10;AADeAAAADwAAAGRycy9kb3ducmV2LnhtbESPQWvCQBSE74X+h+UVems2VWhKdBWrFAJe0lhoj8/s&#10;Mwlm38bsqqm/visIHoeZ+YaZzgfTihP1rrGs4DWKQRCXVjdcKfjefL68g3AeWWNrmRT8kYP57PFh&#10;iqm2Z/6iU+ErESDsUlRQe9+lUrqyJoMush1x8Ha2N+iD7CupezwHuGnlKI7fpMGGw0KNHS1rKvfF&#10;0ShY/+bo8x9cEWbjw5aSzeJDXpR6fhoWExCeBn8P39qZVjCOkySB651w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RSMYAAADeAAAADwAAAAAAAAAAAAAAAACYAgAAZHJz&#10;L2Rvd25yZXYueG1sUEsFBgAAAAAEAAQA9QAAAIsDAAAAAA==&#10;" filled="f" strokecolor="#24282b" strokeweight="33e-5mm"/>
              <v:rect id="Rectangle 26584" o:spid="_x0000_s77034" style="position:absolute;left:2527;top:5178;width:64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FOsIA&#10;AADeAAAADwAAAGRycy9kb3ducmV2LnhtbERPTYvCMBC9C/sfwgjeNFXBSjWKqwiCF7XC7nFsZtuy&#10;zaQ2Uev++s1B8Ph43/Nlaypxp8aVlhUMBxEI4szqknMF53Tbn4JwHlljZZkUPMnBcvHRmWOi7YOP&#10;dD/5XIQQdgkqKLyvEyldVpBBN7A1ceB+bGPQB9jkUjf4COGmkqMomkiDJYeGAmtaF5T9nm5Gwf77&#10;gP7whRvC3fh6oThdfco/pXrddjUD4an1b/HLvdMKxlEch73hTr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AU6wgAAAN4AAAAPAAAAAAAAAAAAAAAAAJgCAABkcnMvZG93&#10;bnJldi54bWxQSwUGAAAAAAQABAD1AAAAhwMAAAAA&#10;" filled="f" strokecolor="#24282b" strokeweight="33e-5mm"/>
              <v:rect id="Rectangle 26585" o:spid="_x0000_s77035" style="position:absolute;left:3181;top:5178;width:2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goccA&#10;AADeAAAADwAAAGRycy9kb3ducmV2LnhtbESPQWvCQBSE74X+h+UJvdWNCqaNbsQqguBFTaE9PrPP&#10;JJh9G7PbGPvru4VCj8PMfMPMF72pRUetqywrGA0jEMS51RUXCt6zzfMLCOeRNdaWScGdHCzSx4c5&#10;Jtre+EDd0RciQNglqKD0vkmkdHlJBt3QNsTBO9vWoA+yLaRu8RbgppbjKJpKgxWHhRIbWpWUX45f&#10;RsHuc49+/4Frwu3keqI4W77Jb6WeBv1yBsJT7//Df+2tVjCJ4vgVfu+EK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oKHHAAAA3gAAAA8AAAAAAAAAAAAAAAAAmAIAAGRy&#10;cy9kb3ducmV2LnhtbFBLBQYAAAAABAAEAPUAAACMAwAAAAA=&#10;" filled="f" strokecolor="#24282b" strokeweight="33e-5mm"/>
              <v:shape id="Freeform 26586" o:spid="_x0000_s77036" style="position:absolute;left:5689;top:4253;width:24;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GhcYA&#10;AADeAAAADwAAAGRycy9kb3ducmV2LnhtbESPzWoCMRSF9wXfIdyCG6lJW2xlahRbUdyJzkC7vEyu&#10;k6mTm2ESdfr2ZiF0eTh/fLNF7xpxoS7UnjU8jxUI4tKbmisNRb5+moIIEdlg45k0/FGAxXzwMMPM&#10;+Cvv6XKIlUgjHDLUYGNsMylDaclhGPuWOHlH3zmMSXaVNB1e07hr5ItSb9JhzenBYktflsrT4ew0&#10;/K52nz/LY/FdTDZ5bptJMRqR0nr42C8/QETq43/43t4aDa/qfZoAEk5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GhcYAAADeAAAADwAAAAAAAAAAAAAAAACYAgAAZHJz&#10;L2Rvd25yZXYueG1sUEsFBgAAAAAEAAQA9QAAAIsDAAAAAA==&#10;" path="m,l,,2,,,xe" fillcolor="#24282b" stroked="f">
                <v:path arrowok="t" o:connecttype="custom" o:connectlocs="0,0;0,0;0,0;0,0;0,0;0,0;0,0;0,0;24,0;24,0;24,0;24,0;0,0" o:connectangles="0,0,0,0,0,0,0,0,0,0,0,0,0"/>
              </v:shape>
              <v:shape id="Freeform 26587" o:spid="_x0000_s77037" style="position:absolute;left:5713;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a4ccA&#10;AADeAAAADwAAAGRycy9kb3ducmV2LnhtbESPQWsCMRSE7wX/Q3iCt5rdCla2RhFLwYNQuirS2yN5&#10;3SzdvGw3cd3+e1MoeBxm5htmuR5cI3rqQu1ZQT7NQBBrb2quFBwPb48LECEiG2w8k4JfCrBejR6W&#10;WBh/5Q/qy1iJBOFQoAIbY1tIGbQlh2HqW+LkffnOYUyyq6Tp8JrgrpFPWTaXDmtOCxZb2lrS3+XF&#10;Kfixh/y0H07n90rPuHSvuv9stFKT8bB5ARFpiPfwf3tnFMyy50UOf3fS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WuHHAAAA3gAAAA8AAAAAAAAAAAAAAAAAmAIAAGRy&#10;cy9kb3ducmV2LnhtbFBLBQYAAAAABAAEAPUAAACMAwAAAAA=&#10;" path="m,l,,1,,,xe" fillcolor="#24282b" stroked="f">
                <v:path arrowok="t" o:connecttype="custom" o:connectlocs="0,0;0,0;0,0;0,0;0,0;0,0;0,0;12,0;12,0;12,0;12,0;12,0;12,0;0,0" o:connectangles="0,0,0,0,0,0,0,0,0,0,0,0,0,0"/>
              </v:shape>
              <v:shape id="Freeform 26588" o:spid="_x0000_s77038" style="position:absolute;left:5725;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lsYA&#10;AADeAAAADwAAAGRycy9kb3ducmV2LnhtbESPQWsCMRSE7wX/Q3hCbzWrQiurUcRS8FCQrhXx9kie&#10;m8XNy7qJ6/rvm0Khx2FmvmEWq97VoqM2VJ4VjEcZCGLtTcWlgu/9x8sMRIjIBmvPpOBBAVbLwdMC&#10;c+Pv/EVdEUuRIBxyVGBjbHIpg7bkMIx8Q5y8s28dxiTbUpoW7wnuajnJslfpsOK0YLGhjSV9KW5O&#10;wdXux4fP/nDclXrKhXvX3anWSj0P+/UcRKQ+/of/2lujYJq9zSb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ElsYAAADeAAAADwAAAAAAAAAAAAAAAACYAgAAZHJz&#10;L2Rvd25yZXYueG1sUEsFBgAAAAAEAAQA9QAAAIsDAAAAAA==&#10;" path="m1,l,,1,xe" fillcolor="#24282b" stroked="f">
                <v:path arrowok="t" o:connecttype="custom" o:connectlocs="12,0;0,0;0,0;0,0;0,0;12,0;12,0;12,0;12,0;12,0;12,0;12,0;12,0" o:connectangles="0,0,0,0,0,0,0,0,0,0,0,0,0"/>
              </v:shape>
              <v:oval id="Oval 26589" o:spid="_x0000_s77039" style="position:absolute;left:5761;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fi8QA&#10;AADeAAAADwAAAGRycy9kb3ducmV2LnhtbESPQWsCMRSE7wX/Q3hCbzWpgl1Wo5RCpYIWVkvPj81z&#10;s7h5WTZR139vBMHjMDPfMPNl7xpxpi7UnjW8jxQI4tKbmisNf/vvtwxEiMgGG8+k4UoBlovByxxz&#10;4y9c0HkXK5EgHHLUYGNscylDaclhGPmWOHkH3zmMSXaVNB1eEtw1cqzUVDqsOS1YbOnLUnncnZwG&#10;Lk42rDe/W7Wm9j/zB2WKldL6ddh/zkBE6uMz/Gj/GA0T9ZFN4H4nX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34vEAAAA3gAAAA8AAAAAAAAAAAAAAAAAmAIAAGRycy9k&#10;b3ducmV2LnhtbFBLBQYAAAAABAAEAPUAAACJAwAAAAA=&#10;" fillcolor="#24282b" stroked="f"/>
              <v:oval id="Oval 26590" o:spid="_x0000_s77040" style="position:absolute;left:5773;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H/8UA&#10;AADeAAAADwAAAGRycy9kb3ducmV2LnhtbESPQWsCMRSE74L/IbxCb5rUii6rUURoqdAKq6Xnx+a5&#10;Wdy8LJuo239vCgWPw8x8wyzXvWvElbpQe9bwMlYgiEtvaq40fB/fRhmIEJENNp5Jwy8FWK+GgyXm&#10;xt+4oOshViJBOOSowcbY5lKG0pLDMPYtcfJOvnMYk+wqaTq8Jbhr5ESpmXRYc1qw2NLWUnk+XJwG&#10;Li427D73X2pH7U/mT8oU70rr56d+swARqY+P8H/7w2h4VfNsCn9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Uf/xQAAAN4AAAAPAAAAAAAAAAAAAAAAAJgCAABkcnMv&#10;ZG93bnJldi54bWxQSwUGAAAAAAQABAD1AAAAigMAAAAA&#10;" fillcolor="#24282b" stroked="f"/>
              <v:oval id="Oval 26591" o:spid="_x0000_s77041" style="position:absolute;left:5785;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iZMUA&#10;AADeAAAADwAAAGRycy9kb3ducmV2LnhtbESPQWsCMRSE74L/IbxCb5rUoi6rUURoqdAKq6Xnx+a5&#10;Wdy8LJuo239vCgWPw8x8wyzXvWvElbpQe9bwMlYgiEtvaq40fB/fRhmIEJENNp5Jwy8FWK+GgyXm&#10;xt+4oOshViJBOOSowcbY5lKG0pLDMPYtcfJOvnMYk+wqaTq8Jbhr5ESpmXRYc1qw2NLWUnk+XJwG&#10;Li427D73X2pH7U/mT8oU70rr56d+swARqY+P8H/7w2h4VfNsCn9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eJkxQAAAN4AAAAPAAAAAAAAAAAAAAAAAJgCAABkcnMv&#10;ZG93bnJldi54bWxQSwUGAAAAAAQABAD1AAAAigMAAAAA&#10;" fillcolor="#24282b" stroked="f"/>
              <v:shape id="Freeform 26592" o:spid="_x0000_s77042" style="position:absolute;left:5809;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ClccA&#10;AADeAAAADwAAAGRycy9kb3ducmV2LnhtbESPQWsCMRSE74L/ITyhN81aQZfVKMVS6KEgXSult0fy&#10;3CzdvKybdN3+e1MQehxm5htmsxtcI3rqQu1ZwXyWgSDW3tRcKfg4vkxzECEiG2w8k4JfCrDbjkcb&#10;LIy/8jv1ZaxEgnAoUIGNsS2kDNqSwzDzLXHyzr5zGJPsKmk6vCa4a+Rjli2lw5rTgsWW9pb0d/nj&#10;FFzscX56G06fh0ovuHTPuv9qtFIPk+FpDSLSEP/D9/arUbDIVvkS/u6kK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kwpXHAAAA3gAAAA8AAAAAAAAAAAAAAAAAmAIAAGRy&#10;cy9kb3ducmV2LnhtbFBLBQYAAAAABAAEAPUAAACMAwAAAAA=&#10;" path="m,l,,1,,,xe" fillcolor="#24282b" stroked="f">
                <v:path arrowok="t" o:connecttype="custom" o:connectlocs="0,0;0,0;0,0;0,0;0,0;0,0;0,0;0,0;12,0;12,0;12,0;12,0;0,0" o:connectangles="0,0,0,0,0,0,0,0,0,0,0,0,0"/>
              </v:shape>
              <v:shape id="Freeform 26593" o:spid="_x0000_s77043" style="position:absolute;left:5821;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nDscA&#10;AADeAAAADwAAAGRycy9kb3ducmV2LnhtbESPQWsCMRSE7wX/Q3hCbzVrBV1WoxRLoYeCdFVKb4/k&#10;uVm6eVk36br9940geBxm5htmtRlcI3rqQu1ZwXSSgSDW3tRcKTjs355yECEiG2w8k4I/CrBZjx5W&#10;WBh/4U/qy1iJBOFQoAIbY1tIGbQlh2HiW+LknXznMCbZVdJ0eElw18jnLJtLhzWnBYstbS3pn/LX&#10;KTjb/fT4MRy/dpWeceledf/daKUex8PLEkSkId7Dt/a7UTDLFvkCrnfS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oZw7HAAAA3gAAAA8AAAAAAAAAAAAAAAAAmAIAAGRy&#10;cy9kb3ducmV2LnhtbFBLBQYAAAAABAAEAPUAAACMAwAAAAA=&#10;" path="m,l,,1,,,xe" fillcolor="#24282b" stroked="f">
                <v:path arrowok="t" o:connecttype="custom" o:connectlocs="0,0;0,0;0,0;0,0;0,0;0,0;0,0;12,0;12,0;12,0;12,0;12,0;12,0;0,0" o:connectangles="0,0,0,0,0,0,0,0,0,0,0,0,0,0"/>
              </v:shape>
              <v:shape id="Freeform 26594" o:spid="_x0000_s77044" style="position:absolute;left:5833;top:4253;width:24;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Kg8QA&#10;AADeAAAADwAAAGRycy9kb3ducmV2LnhtbERPz2vCMBS+D/wfwht4kZlsw006o7iJ4k20he34aJ5N&#10;Z/NSmqjdf28Owo4f3+/ZoneNuFAXas8anscKBHHpTc2VhiJfP01BhIhssPFMGv4owGI+eJhhZvyV&#10;93Q5xEqkEA4ZarAxtpmUobTkMIx9S5y4o+8cxgS7SpoOryncNfJFqTfpsObUYLGlL0vl6XB2Gn5X&#10;u8+f5bH4LiabPLfNpBiNSGk9fOyXHyAi9fFffHdvjYZX9T5Ne9OddAX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SoPEAAAA3gAAAA8AAAAAAAAAAAAAAAAAmAIAAGRycy9k&#10;b3ducmV2LnhtbFBLBQYAAAAABAAEAPUAAACJAwAAAAA=&#10;" path="m,l,,2,,,xe" fillcolor="#24282b" stroked="f">
                <v:path arrowok="t" o:connecttype="custom" o:connectlocs="0,0;0,0;0,0;0,0;0,0;0,0;24,0;24,0;24,0;24,0;24,0;24,0;24,0;24,0;0,0" o:connectangles="0,0,0,0,0,0,0,0,0,0,0,0,0,0,0"/>
              </v:shape>
              <v:shape id="Freeform 26595" o:spid="_x0000_s77045" style="position:absolute;left:5857;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W58cA&#10;AADeAAAADwAAAGRycy9kb3ducmV2LnhtbESPQWsCMRSE7wX/Q3hCbzVrhWq3RpGWgoeCuFbE2yN5&#10;3SxuXrabuK7/3giFHoeZ+YaZL3tXi47aUHlWMB5lIIi1NxWXCr53n08zECEiG6w9k4IrBVguBg9z&#10;zI2/8Ja6IpYiQTjkqMDG2ORSBm3JYRj5hjh5P751GJNsS2lavCS4q+Vzlr1IhxWnBYsNvVvSp+Ls&#10;FPza3Xj/1e8Pm1JPuHAfujvWWqnHYb96AxGpj//hv/baKJhk09kr3O+k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7VufHAAAA3gAAAA8AAAAAAAAAAAAAAAAAmAIAAGRy&#10;cy9kb3ducmV2LnhtbFBLBQYAAAAABAAEAPUAAACMAwAAAAA=&#10;" path="m1,l,,1,xe" fillcolor="#24282b" stroked="f">
                <v:path arrowok="t" o:connecttype="custom" o:connectlocs="12,0;0,0;0,0;0,0;0,0;12,0;12,0;12,0;12,0;12,0;12,0;12,0;12,0" o:connectangles="0,0,0,0,0,0,0,0,0,0,0,0,0"/>
              </v:shape>
              <v:oval id="Oval 26596" o:spid="_x0000_s77046" style="position:absolute;left:5881;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XIcQA&#10;AADeAAAADwAAAGRycy9kb3ducmV2LnhtbESPXWvCMBSG7wf7D+EMdjcTN/CjNsoYbExQoSpeH5rT&#10;pticlCZq/ffmYrDLl/eLJ18NrhVX6kPjWcN4pEAQl940XGs4Hr7fZiBCRDbYeiYNdwqwWj4/5ZgZ&#10;f+OCrvtYizTCIUMNNsYukzKUlhyGke+Ik1f53mFMsq+l6fGWxl0r35WaSIcNpweLHX1ZKs/7i9PA&#10;xcWG9Wa3VWvqTjNfKVP8KK1fX4bPBYhIQ/wP/7V/jYYPNZ0ngISTU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1yHEAAAA3gAAAA8AAAAAAAAAAAAAAAAAmAIAAGRycy9k&#10;b3ducmV2LnhtbFBLBQYAAAAABAAEAPUAAACJAwAAAAA=&#10;" fillcolor="#24282b" stroked="f"/>
              <v:oval id="Oval 26597" o:spid="_x0000_s77047" style="position:absolute;left:5905;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yusUA&#10;AADeAAAADwAAAGRycy9kb3ducmV2LnhtbESPUWvCMBSF3wf+h3CFvc3EDZzWRhFhY8I2qIrPl+a2&#10;KTY3pYla//0yGOzxcM75DidfD64VV+pD41nDdKJAEJfeNFxrOB7enuYgQkQ22HomDXcKsF6NHnLM&#10;jL9xQdd9rEWCcMhQg42xy6QMpSWHYeI74uRVvncYk+xraXq8Jbhr5bNSM+mw4bRgsaOtpfK8vzgN&#10;XFxs2H1+f6kddae5r5Qp3pXWj+NhswQRaYj/4b/2h9Hwol4XU/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3K6xQAAAN4AAAAPAAAAAAAAAAAAAAAAAJgCAABkcnMv&#10;ZG93bnJldi54bWxQSwUGAAAAAAQABAD1AAAAigMAAAAA&#10;" fillcolor="#24282b" stroked="f"/>
              <v:shape id="Freeform 26598" o:spid="_x0000_s77048" style="position:absolute;left:5917;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SS8cA&#10;AADeAAAADwAAAGRycy9kb3ducmV2LnhtbESPQWsCMRSE7wX/Q3iCt5pVwbZbo0hLwYMgXSvi7ZG8&#10;bhY3L9tNXNd/bwqFHoeZ+YZZrHpXi47aUHlWMBlnIIi1NxWXCr72H4/PIEJENlh7JgU3CrBaDh4W&#10;mBt/5U/qiliKBOGQowIbY5NLGbQlh2HsG+LkffvWYUyyLaVp8ZrgrpbTLJtLhxWnBYsNvVnS5+Li&#10;FPzY/eSw7Q/HXalnXLh33Z1qrdRo2K9fQUTq43/4r70xCmbZ08sUfu+k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GUkvHAAAA3gAAAA8AAAAAAAAAAAAAAAAAmAIAAGRy&#10;cy9kb3ducmV2LnhtbFBLBQYAAAAABAAEAPUAAACMAwAAAAA=&#10;" path="m,l,,1,,,xe" fillcolor="#24282b" stroked="f">
                <v:path arrowok="t" o:connecttype="custom" o:connectlocs="0,0;0,0;0,0;0,0;0,0;0,0;0,0;0,0;12,0;12,0;12,0;12,0;0,0" o:connectangles="0,0,0,0,0,0,0,0,0,0,0,0,0"/>
              </v:shape>
              <v:shape id="Freeform 26599" o:spid="_x0000_s77049" style="position:absolute;left:5929;top:4253;width:24;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OL8gA&#10;AADeAAAADwAAAGRycy9kb3ducmV2LnhtbESPQWsCMRSE70L/Q3iFXqQmVmzt1ii2peJN6i7Y42Pz&#10;3GzdvCybVLf/vikIHoeZ+YaZL3vXiBN1ofasYTxSIIhLb2quNBT5x/0MRIjIBhvPpOGXAiwXN4M5&#10;Zsaf+ZNOu1iJBOGQoQYbY5tJGUpLDsPIt8TJO/jOYUyyq6Tp8JzgrpEPSj1KhzWnBYstvVkqj7sf&#10;p+H7ffv6tToU+2K6znPbTIvhkJTWd7f96gVEpD5ew5f2xmiYqKfnCfzfS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U4vyAAAAN4AAAAPAAAAAAAAAAAAAAAAAJgCAABk&#10;cnMvZG93bnJldi54bWxQSwUGAAAAAAQABAD1AAAAjQMAAAAA&#10;" path="m,l,,2,,,xe" fillcolor="#24282b" stroked="f">
                <v:path arrowok="t" o:connecttype="custom" o:connectlocs="0,0;0,0;0,0;0,0;0,0;0,0;0,0;24,0;24,0;24,0;24,0;24,0;24,0;0,0" o:connectangles="0,0,0,0,0,0,0,0,0,0,0,0,0,0"/>
              </v:shape>
              <v:shape id="Freeform 26600" o:spid="_x0000_s77050" style="position:absolute;left:5953;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pMcA&#10;AADeAAAADwAAAGRycy9kb3ducmV2LnhtbESPQWsCMRSE74L/IbyCN81apdatUaSl0INQuirF2yN5&#10;3SzdvGw3cV3/vSkUehxm5htmteldLTpqQ+VZwXSSgSDW3lRcKjjsX8ePIEJENlh7JgVXCrBZDwcr&#10;zI2/8Ad1RSxFgnDIUYGNscmlDNqSwzDxDXHyvnzrMCbZltK0eElwV8v7LHuQDitOCxYberakv4uz&#10;U/Bj99Pjrj9+vpd6xoV70d2p1kqN7vrtE4hIffwP/7XfjIJZtljO4fdOug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b6THAAAA3gAAAA8AAAAAAAAAAAAAAAAAmAIAAGRy&#10;cy9kb3ducmV2LnhtbFBLBQYAAAAABAAEAPUAAACMAwAAAAA=&#10;" path="m,l,,1,,,xe" fillcolor="#24282b" stroked="f">
                <v:path arrowok="t" o:connecttype="custom" o:connectlocs="0,0;0,0;0,0;0,0;0,0;0,0;12,0;12,0;12,0;12,0;12,0;12,0;12,0;12,0;0,0" o:connectangles="0,0,0,0,0,0,0,0,0,0,0,0,0,0,0"/>
              </v:shape>
              <v:shape id="Freeform 26601" o:spid="_x0000_s77051" style="position:absolute;left:5965;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8cA&#10;AADeAAAADwAAAGRycy9kb3ducmV2LnhtbESPQWsCMRSE74L/IbyCN81asdatUaSl0INQuirF2yN5&#10;3SzdvGw3cV3/vSkUehxm5htmteldLTpqQ+VZwXSSgSDW3lRcKjjsX8ePIEJENlh7JgVXCrBZDwcr&#10;zI2/8Ad1RSxFgnDIUYGNscmlDNqSwzDxDXHyvnzrMCbZltK0eElwV8v7LHuQDitOCxYberakv4uz&#10;U/Bj99Pjrj9+vpd6xoV70d2p1kqN7vrtE4hIffwP/7XfjIJZtljO4fdOug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yj/HAAAA3gAAAA8AAAAAAAAAAAAAAAAAmAIAAGRy&#10;cy9kb3ducmV2LnhtbFBLBQYAAAAABAAEAPUAAACMAwAAAAA=&#10;" path="m1,l,,1,xe" fillcolor="#24282b" stroked="f">
                <v:path arrowok="t" o:connecttype="custom" o:connectlocs="12,0;0,0;0,0;0,0;0,0;12,0;12,0;12,0;12,0;12,0;12,0;12,0;12,0" o:connectangles="0,0,0,0,0,0,0,0,0,0,0,0,0"/>
              </v:shape>
              <v:oval id="Oval 26602" o:spid="_x0000_s77052" style="position:absolute;left:6001;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qzsUA&#10;AADeAAAADwAAAGRycy9kb3ducmV2LnhtbESPUWvCMBSF34X9h3AHe9NkGzhXG2UMFAU3qBOfL81t&#10;U2xuShO1/nszGOzxcM75DidfDq4VF+pD41nD80SBIC69abjWcPhZjWcgQkQ22HomDTcKsFw8jHLM&#10;jL9yQZd9rEWCcMhQg42xy6QMpSWHYeI74uRVvncYk+xraXq8Jrhr5YtSU+mw4bRgsaNPS+Vpf3Ya&#10;uDjbsN19f6ktdceZr5Qp1krrp8fhYw4i0hD/w3/tjdHwqt7ep/B7J1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urOxQAAAN4AAAAPAAAAAAAAAAAAAAAAAJgCAABkcnMv&#10;ZG93bnJldi54bWxQSwUGAAAAAAQABAD1AAAAigMAAAAA&#10;" fillcolor="#24282b" stroked="f"/>
              <v:oval id="Oval 26603" o:spid="_x0000_s77053" style="position:absolute;left:6013;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PVcQA&#10;AADeAAAADwAAAGRycy9kb3ducmV2LnhtbESPQWsCMRSE70L/Q3iF3jSpBbWrUYrQUkGFteL5sXlu&#10;Fjcvyybq9t8bQfA4zMw3zGzRuVpcqA2VZw3vAwWCuPCm4lLD/u+7PwERIrLB2jNp+KcAi/lLb4aZ&#10;8VfO6bKLpUgQDhlqsDE2mZShsOQwDHxDnLyjbx3GJNtSmhavCe5qOVRqJB1WnBYsNrS0VJx2Z6eB&#10;87MNq/V2o1bUHCb+qEz+o7R+e+2+piAidfEZfrR/jYYPNf4cw/1Ou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T1XEAAAA3gAAAA8AAAAAAAAAAAAAAAAAmAIAAGRycy9k&#10;b3ducmV2LnhtbFBLBQYAAAAABAAEAPUAAACJAwAAAAA=&#10;" fillcolor="#24282b" stroked="f"/>
              <v:oval id="Oval 26604" o:spid="_x0000_s77054" style="position:absolute;left:6025;top:425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bJ8IA&#10;AADeAAAADwAAAGRycy9kb3ducmV2LnhtbERPW2vCMBR+H+w/hDPY20zcwEttlDHYmKBCVXw+NKdN&#10;sTkpTdT6783DYI8f3z1fDa4VV+pD41nDeKRAEJfeNFxrOB6+32YgQkQ22HomDXcKsFo+P+WYGX/j&#10;gq77WIsUwiFDDTbGLpMylJYchpHviBNX+d5hTLCvpenxlsJdK9+VmkiHDacGix19WSrP+4vTwMXF&#10;hvVmt1Vr6k4zXylT/CitX1+GzwWISEP8F/+5f42GDzWdp73pTr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dsnwgAAAN4AAAAPAAAAAAAAAAAAAAAAAJgCAABkcnMvZG93&#10;bnJldi54bWxQSwUGAAAAAAQABAD1AAAAhwMAAAAA&#10;" fillcolor="#24282b" stroked="f"/>
              <v:shape id="Freeform 26605" o:spid="_x0000_s77055" style="position:absolute;left:6049;top:4253;width:12;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AOscA&#10;AADeAAAADwAAAGRycy9kb3ducmV2LnhtbESPQWsCMRSE74X+h/AK3mpWBa2rUUpLoYdC6aqIt0fy&#10;3CxuXtZNXNd/3xSEHoeZ+YZZrntXi47aUHlWMBpmIIi1NxWXCrabj+cXECEiG6w9k4IbBVivHh+W&#10;mBt/5R/qiliKBOGQowIbY5NLGbQlh2HoG+LkHX3rMCbZltK0eE1wV8txlk2lw4rTgsWG3izpU3Fx&#10;Cs52M9p99bv9d6knXLh33R1qrdTgqX9dgIjUx//wvf1pFEyy2XwOf3fS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wDrHAAAA3gAAAA8AAAAAAAAAAAAAAAAAmAIAAGRy&#10;cy9kb3ducmV2LnhtbFBLBQYAAAAABAAEAPUAAACMAwAAAAA=&#10;" path="m,l,,1,,,xe" fillcolor="#24282b" stroked="f">
                <v:path arrowok="t" o:connecttype="custom" o:connectlocs="0,0;0,0;0,0;0,0;0,0;0,0;0,0;0,0;0,0;12,0;12,0;0,0;0,0" o:connectangles="0,0,0,0,0,0,0,0,0,0,0,0,0"/>
              </v:shape>
              <v:rect id="Rectangle 26606" o:spid="_x0000_s77056" style="position:absolute;left:1656;top:4121;width:48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uF8UA&#10;AADeAAAADwAAAGRycy9kb3ducmV2LnhtbESPzWrCQBSF94W+w3AFd3XGBmxIHSWtCEI3qRba5W3m&#10;mgQzd2JmqtGndxZCl4fzxzdfDrYVJ+p941jDdKJAEJfONFxp+Nqtn1IQPiAbbB2Thgt5WC4eH+aY&#10;GXfmTzptQyXiCPsMNdQhdJmUvqzJop+4jjh6e9dbDFH2lTQ9nuO4beWzUjNpseH4UGNH7zWVh+2f&#10;1fDxU2AovnFFuEmOv/Syy9/kVevxaMhfQQQawn/43t4YDYlKVQSIOBE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O4XxQAAAN4AAAAPAAAAAAAAAAAAAAAAAJgCAABkcnMv&#10;ZG93bnJldi54bWxQSwUGAAAAAAQABAD1AAAAigMAAAAA&#10;" filled="f" strokecolor="#24282b" strokeweight="33e-5mm"/>
              <v:rect id="Rectangle 26607" o:spid="_x0000_s77057" style="position:absolute;left:2125;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LjMYA&#10;AADeAAAADwAAAGRycy9kb3ducmV2LnhtbESPT2sCMRTE7wW/Q3iCt5qo0MpqFP8gCL1YFfT43Dx3&#10;Fzcv6ybqtp++KQgeh5n5DTOeNrYUd6p94VhDr6tAEKfOFJxp2O9W70MQPiAbLB2Thh/yMJ203saY&#10;GPfgb7pvQyYihH2CGvIQqkRKn+Zk0XddRRy9s6sthijrTJoaHxFuS9lX6kNaLDgu5FjRIqf0sr1Z&#10;DV/HDYbNAZeE68H1RJ+72Vz+at1pN7MRiEBNeIWf7bXRMFBD1YP/O/EK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BLjMYAAADeAAAADwAAAAAAAAAAAAAAAACYAgAAZHJz&#10;L2Rvd25yZXYueG1sUEsFBgAAAAAEAAQA9QAAAIsDAAAAAA==&#10;" filled="f" strokecolor="#24282b" strokeweight="33e-5mm"/>
              <v:rect id="Rectangle 26608" o:spid="_x0000_s77058" style="position:absolute;left:2593;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V+8cA&#10;AADeAAAADwAAAGRycy9kb3ducmV2LnhtbESPT2vCQBTE7wW/w/KE3uquCjXEbERbCkIv/oP2+My+&#10;JqHZt2l2q2k/vSsIHoeZ+Q2TLXrbiBN1vnasYTxSIIgLZ2ouNRz2b08JCB+QDTaOScMfeVjkg4cM&#10;U+POvKXTLpQiQtinqKEKoU2l9EVFFv3ItcTR+3KdxRBlV0rT4TnCbSMnSj1LizXHhQpbeqmo+N79&#10;Wg3vnxsMmw98JVxPf4402y9X8l/rx2G/nIMI1Id7+NZeGw1TlagJXO/EKy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y1fvHAAAA3gAAAA8AAAAAAAAAAAAAAAAAmAIAAGRy&#10;cy9kb3ducmV2LnhtbFBLBQYAAAAABAAEAPUAAACMAwAAAAA=&#10;" filled="f" strokecolor="#24282b" strokeweight="33e-5mm"/>
              <v:rect id="Rectangle 26609" o:spid="_x0000_s77059" style="position:absolute;left:3049;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YMYA&#10;AADeAAAADwAAAGRycy9kb3ducmV2LnhtbESPQWvCQBSE70L/w/IK3nRXA1aia0hbCoIXq4V6fGaf&#10;STD7NmZXTfvru4VCj8PMfMMss9424kadrx1rmIwVCOLCmZpLDR/7t9EchA/IBhvHpOGLPGSrh8ES&#10;U+Pu/E63XShFhLBPUUMVQptK6YuKLPqxa4mjd3KdxRBlV0rT4T3CbSOnSs2kxZrjQoUtvVRUnHdX&#10;q2Fz2GLYfuIr4Tq5HOlpnz/Lb62Hj32+ABGoD//hv/baaEjUXCX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5wYMYAAADeAAAADwAAAAAAAAAAAAAAAACYAgAAZHJz&#10;L2Rvd25yZXYueG1sUEsFBgAAAAAEAAQA9QAAAIsDAAAAAA==&#10;" filled="f" strokecolor="#24282b" strokeweight="33e-5mm"/>
              <v:rect id="Rectangle 26610" o:spid="_x0000_s77060" style="position:absolute;left:3517;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oFMcA&#10;AADeAAAADwAAAGRycy9kb3ducmV2LnhtbESPT2vCQBTE74V+h+UVvNVda7GSugm2Ighe/Ad6fGZf&#10;k2D2bZpdNfXTdwtCj8PM/IaZZJ2txYVaXznWMOgrEMS5MxUXGnbb+fMYhA/IBmvHpOGHPGTp48ME&#10;E+OuvKbLJhQiQtgnqKEMoUmk9HlJFn3fNcTR+3KtxRBlW0jT4jXCbS1flBpJixXHhRIb+iwpP23O&#10;VsPysMKw2uOMcDH8PtLbdvohb1r3nrrpO4hAXfgP39sLo2GoxuoV/u7EK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6BTHAAAA3gAAAA8AAAAAAAAAAAAAAAAAmAIAAGRy&#10;cy9kb3ducmV2LnhtbFBLBQYAAAAABAAEAPUAAACMAwAAAAA=&#10;" filled="f" strokecolor="#24282b" strokeweight="33e-5mm"/>
              <v:rect id="Rectangle 26611" o:spid="_x0000_s77061" style="position:absolute;left:3985;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Nj8cA&#10;AADeAAAADwAAAGRycy9kb3ducmV2LnhtbESPT2vCQBTE74V+h+UVvNVdK7WSugm2Ighe/Ad6fGZf&#10;k2D2bZpdNfXTdwtCj8PM/IaZZJ2txYVaXznWMOgrEMS5MxUXGnbb+fMYhA/IBmvHpOGHPGTp48ME&#10;E+OuvKbLJhQiQtgnqKEMoUmk9HlJFn3fNcTR+3KtxRBlW0jT4jXCbS1flBpJixXHhRIb+iwpP23O&#10;VsPysMKw2uOMcDH8PtLbdvohb1r3nrrpO4hAXfgP39sLo2GoxuoV/u7EK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bTY/HAAAA3gAAAA8AAAAAAAAAAAAAAAAAmAIAAGRy&#10;cy9kb3ducmV2LnhtbFBLBQYAAAAABAAEAPUAAACMAwAAAAA=&#10;" filled="f" strokecolor="#24282b" strokeweight="33e-5mm"/>
              <v:rect id="Rectangle 26612" o:spid="_x0000_s77062" style="position:absolute;left:4441;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T+MYA&#10;AADeAAAADwAAAGRycy9kb3ducmV2LnhtbESPT2sCMRTE7wW/Q3hCbzVRwcpqFP9QELxYFdrjc/O6&#10;u3Tzsm6irn56Iwgeh5n5DTOeNrYUZ6p94VhDt6NAEKfOFJxp2O++PoYgfEA2WDomDVfyMJ203saY&#10;GHfhbzpvQyYihH2CGvIQqkRKn+Zk0XdcRRy9P1dbDFHWmTQ1XiLclrKn1EBaLDgu5FjRIqf0f3uy&#10;Gta/GwybH1wSrvrHA33uZnN50/q93cxGIAI14RV+tldGQ18N1QAed+IV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nT+MYAAADeAAAADwAAAAAAAAAAAAAAAACYAgAAZHJz&#10;L2Rvd25yZXYueG1sUEsFBgAAAAAEAAQA9QAAAIsDAAAAAA==&#10;" filled="f" strokecolor="#24282b" strokeweight="33e-5mm"/>
              <v:rect id="Rectangle 26613" o:spid="_x0000_s77063" style="position:absolute;left:4909;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2Y8UA&#10;AADeAAAADwAAAGRycy9kb3ducmV2LnhtbESPT2sCMRTE74LfITyhN01UqLIaRS0FwYv/oD0+N6+7&#10;Szcv203UrZ/eCILHYWZ+w0znjS3FhWpfONbQ7ykQxKkzBWcajofP7hiED8gGS8ek4Z88zGft1hQT&#10;4668o8s+ZCJC2CeoIQ+hSqT0aU4Wfc9VxNH7cbXFEGWdSVPjNcJtKQdKvUuLBceFHCta5ZT+7s9W&#10;w+Z7i2H7hR+E6+HfiUaHxVLetH7rNIsJiEBNeIWf7bXRMFRjNYLHnXg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XZjxQAAAN4AAAAPAAAAAAAAAAAAAAAAAJgCAABkcnMv&#10;ZG93bnJldi54bWxQSwUGAAAAAAQABAD1AAAAigMAAAAA&#10;" filled="f" strokecolor="#24282b" strokeweight="33e-5mm"/>
              <v:rect id="Rectangle 26614" o:spid="_x0000_s77064" style="position:absolute;left:7202;top:4121;width:4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iEcQA&#10;AADeAAAADwAAAGRycy9kb3ducmV2LnhtbERPz2vCMBS+D/Y/hCd4m4kruNIZpZsIwi6dDrbjW/Ns&#10;i81LbTKt/vXmIOz48f2eLwfbihP1vnGsYTpRIIhLZxquNHzt1k8pCB+QDbaOScOFPCwXjw9zzIw7&#10;8yedtqESMYR9hhrqELpMSl/WZNFPXEccub3rLYYI+0qaHs8x3LbyWamZtNhwbKixo/eaysP2z2r4&#10;+CkwFN+4Itwkx1962eVv8qr1eDTkryACDeFffHdvjIZEpSrujXfiF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a4hHEAAAA3gAAAA8AAAAAAAAAAAAAAAAAmAIAAGRycy9k&#10;b3ducmV2LnhtbFBLBQYAAAAABAAEAPUAAACJAwAAAAA=&#10;" filled="f" strokecolor="#24282b" strokeweight="33e-5mm"/>
              <v:rect id="Rectangle 26615" o:spid="_x0000_s77065" style="position:absolute;left:6746;top:4121;width:46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HiscA&#10;AADeAAAADwAAAGRycy9kb3ducmV2LnhtbESPT2vCQBTE70K/w/IK3nS3BtSmrpK2CEIv/ino8TX7&#10;moRm38bsqqmf3hUKPQ4z8xtmtuhsLc7U+sqxhqehAkGcO1NxoeFztxxMQfiAbLB2TBp+ycNi/tCb&#10;YWrchTd03oZCRAj7FDWUITSplD4vyaIfuoY4et+utRiibAtpWrxEuK3lSKmxtFhxXCixobeS8p/t&#10;yWr4OKwxrPf4TrhKjl802WWv8qp1/7HLXkAE6sJ/+K+9MhoSNVXPc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WR4rHAAAA3gAAAA8AAAAAAAAAAAAAAAAAmAIAAGRy&#10;cy9kb3ducmV2LnhtbFBLBQYAAAAABAAEAPUAAACMAwAAAAA=&#10;" filled="f" strokecolor="#24282b" strokeweight="33e-5mm"/>
              <v:rect id="Rectangle 26616" o:spid="_x0000_s77066" style="position:absolute;left:6289;top:4121;width:48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4ysMA&#10;AADeAAAADwAAAGRycy9kb3ducmV2LnhtbESPy4rCMBSG94LvEI7gTlMVVDpG8YIguPEGzvJMc6Yt&#10;Nie1iVp9erMQXP78N77JrDaFuFPlcssKet0IBHFidc6pgtNx3RmDcB5ZY2GZFDzJwWzabEww1vbB&#10;e7offCrCCLsYFWTel7GULsnIoOvakjh4/7Yy6IOsUqkrfIRxU8h+FA2lwZzDQ4YlLTNKLoebUbD9&#10;3aHfnXFFuBlc/2h0nC/kS6l2q57/gPBU+2/4095oBYNo3AsAASeg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V4ysMAAADeAAAADwAAAAAAAAAAAAAAAACYAgAAZHJzL2Rv&#10;d25yZXYueG1sUEsFBgAAAAAEAAQA9QAAAIgDAAAAAA==&#10;" filled="f" strokecolor="#24282b" strokeweight="33e-5mm"/>
              <v:line id="Line 26617" o:spid="_x0000_s77067" style="position:absolute;visibility:visible;mso-wrap-style:square" from="3361,5082" to="5197,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iC/sYAAADeAAAADwAAAGRycy9kb3ducmV2LnhtbESPT2vCQBTE7wW/w/IKvdVNWpEQXaVW&#10;BS+C9e/1kX0mwezbkF1j/PauIPQ4zMxvmPG0M5VoqXGlZQVxPwJBnFldcq5gv1t+JiCcR9ZYWSYF&#10;d3IwnfTexphqe+M/arc+FwHCLkUFhfd1KqXLCjLo+rYmDt7ZNgZ9kE0udYO3ADeV/IqioTRYclgo&#10;sKbfgrLL9moUbPLTibkb1sdZuz4uBuvD3CRLpT7eu58RCE+d/w+/2iut4DtK4hied8IV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Igv7GAAAA3gAAAA8AAAAAAAAA&#10;AAAAAAAAoQIAAGRycy9kb3ducmV2LnhtbFBLBQYAAAAABAAEAPkAAACUAwAAAAA=&#10;" strokecolor="#24211d" strokeweight="0"/>
              <v:line id="Line 26618" o:spid="_x0000_s77068" style="position:absolute;flip:x;visibility:visible;mso-wrap-style:square" from="2545,4410" to="259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YAcYAAADeAAAADwAAAGRycy9kb3ducmV2LnhtbESPzWrDMBCE74W+g9hCb40Upw3BjRJC&#10;wLRQKOTnARZrazmxVsZSZPftq0Khx2FmvmHW28l1ItEQWs8a5jMFgrj2puVGw/lUPa1AhIhssPNM&#10;Gr4pwHZzf7fG0viRD5SOsREZwqFEDTbGvpQy1JYchpnvibP35QeHMcuhkWbAMcNdJwulltJhy3nB&#10;Yk97S/X1eHMaJlNVh9ulenZj+nxTH0V6sYuk9ePDtHsFEWmK/+G/9rvRsFCreQG/d/I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S2AHGAAAA3gAAAA8AAAAAAAAA&#10;AAAAAAAAoQIAAGRycy9kb3ducmV2LnhtbFBLBQYAAAAABAAEAPkAAACUAwAAAAA=&#10;" strokecolor="#24211d" strokeweight="0"/>
              <v:line id="Line 26619" o:spid="_x0000_s77069" style="position:absolute;flip:y;visibility:visible;mso-wrap-style:square" from="5425,4806" to="542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9JoMYAAADeAAAADwAAAGRycy9kb3ducmV2LnhtbESPT2vCQBTE74LfYXlCb3XjHyREV9Fa&#10;RYIXbfH8yL4modm3aXaN8du7QsHjMDO/YRarzlSipcaVlhWMhhEI4szqknMF31+79xiE88gaK8uk&#10;4E4OVst+b4GJtjc+UXv2uQgQdgkqKLyvEyldVpBBN7Q1cfB+bGPQB9nkUjd4C3BTyXEUzaTBksNC&#10;gTV9FJT9nq9GwaHdbLfT9Lgb5+klvmefqdnzn1Jvg249B+Gp86/wf/ugFUyieDSB551wBe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fSaDGAAAA3gAAAA8AAAAAAAAA&#10;AAAAAAAAoQIAAGRycy9kb3ducmV2LnhtbFBLBQYAAAAABAAEAPkAAACUAwAAAAA=&#10;" strokecolor="#24211d" strokeweight="33e-5mm">
                <v:stroke joinstyle="miter"/>
              </v:line>
              <v:line id="Line 26620" o:spid="_x0000_s77070" style="position:absolute;visibility:visible;mso-wrap-style:square" from="3061,4410" to="5425,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8hZscAAADeAAAADwAAAGRycy9kb3ducmV2LnhtbESPQWvCQBSE7wX/w/KE3urGViREV1Hb&#10;QC9CazW5PrLPJJh9G7LbJP333ULB4zAz3zDr7Wga0VPnassK5rMIBHFhdc2lgvNX+hSDcB5ZY2OZ&#10;FPyQg+1m8rDGRNuBP6k/+VIECLsEFVTet4mUrqjIoJvZljh4V9sZ9EF2pdQdDgFuGvkcRUtpsOaw&#10;UGFLh4qK2+nbKPgo85x5XLbZvj9mb4vj5dXEqVKP03G3AuFp9Pfwf/tdK3iJ4vkC/u6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PyFmxwAAAN4AAAAPAAAAAAAA&#10;AAAAAAAAAKECAABkcnMvZG93bnJldi54bWxQSwUGAAAAAAQABAD5AAAAlQMAAAAA&#10;" strokecolor="#24211d" strokeweight="0"/>
              <v:line id="Line 26621" o:spid="_x0000_s77071" style="position:absolute;visibility:visible;mso-wrap-style:square" from="5713,4253" to="6049,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E/ccAAADeAAAADwAAAGRycy9kb3ducmV2LnhtbESPQWvCQBSE70L/w/IKvelGqxKia1Cr&#10;0Itg06rXR/Y1Cc2+Ddltkv77bkHocZiZb5h1OphadNS6yrKC6SQCQZxbXXGh4OP9OI5BOI+ssbZM&#10;Cn7IQbp5GK0x0bbnN+oyX4gAYZeggtL7JpHS5SUZdBPbEAfv07YGfZBtIXWLfYCbWs6iaCkNVhwW&#10;SmxoX1L+lX0bBefidmMels11152uh/np8mLio1JPj8N2BcLT4P/D9/arVvAcxdMF/N0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c4T9xwAAAN4AAAAPAAAAAAAA&#10;AAAAAAAAAKECAABkcnMvZG93bnJldi54bWxQSwUGAAAAAAQABAD5AAAAlQMAAAAA&#10;" strokecolor="#24211d" strokeweight="0"/>
              <v:line id="Line 26622" o:spid="_x0000_s77072" style="position:absolute;flip:x y;visibility:visible;mso-wrap-style:square" from="7418,3533" to="76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Y/MYAAADeAAAADwAAAGRycy9kb3ducmV2LnhtbESPQWvCQBSE74L/YXlCb3UTa0XSbERs&#10;Sws9iNrS6yP7TILZt2F3jfHfu4WCx2FmvmHy1WBa0ZPzjWUF6TQBQVxa3XCl4Pvw/rgE4QOyxtYy&#10;KbiSh1UxHuWYaXvhHfX7UIkIYZ+hgjqELpPSlzUZ9FPbEUfvaJ3BEKWrpHZ4iXDTylmSLKTBhuNC&#10;jR1taipP+7NR8DxvZLpN39bDx/X3R7/y+cv1pNTDZFi/gAg0hHv4v/2pFTwly3QBf3fiFZ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XWPzGAAAA3gAAAA8AAAAAAAAA&#10;AAAAAAAAoQIAAGRycy9kb3ducmV2LnhtbFBLBQYAAAAABAAEAPkAAACUAwAAAAA=&#10;" strokecolor="#24211d" strokeweight="0"/>
              <v:line id="Line 26623" o:spid="_x0000_s77073" style="position:absolute;flip:y;visibility:visible;mso-wrap-style:square" from="4453,3533" to="552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7mcYAAADeAAAADwAAAGRycy9kb3ducmV2LnhtbESP3WoCMRSE7wt9h3AK3tVE7Y9sjVIK&#10;iwWhoO0DHDanm203J8smZte3N4Lg5TAz3zCrzehakagPjWcNs6kCQVx503Ct4ee7fFyCCBHZYOuZ&#10;NJwowGZ9f7fCwviB95QOsRYZwqFADTbGrpAyVJYchqnviLP363uHMcu+lqbHIcNdK+dKvUiHDecF&#10;ix19WKr+D0enYTRluT/+lU9uSF9btZunZ7tIWk8exvc3EJHGeAtf259Gw0ItZ69wuZOvgFy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e5nGAAAA3gAAAA8AAAAAAAAA&#10;AAAAAAAAoQIAAGRycy9kb3ducmV2LnhtbFBLBQYAAAAABAAEAPkAAACUAwAAAAA=&#10;" strokecolor="#24211d" strokeweight="0"/>
              <v:line id="Line 26624" o:spid="_x0000_s77074" style="position:absolute;flip:y;visibility:visible;mso-wrap-style:square" from="3061,3533" to="4297,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v68IAAADeAAAADwAAAGRycy9kb3ducmV2LnhtbERP3WrCMBS+H+wdwhnsbibqFKlGGYMy&#10;YSCoe4BDc9bUNSeliWn39uZC8PLj+9/sRteKRH1oPGuYThQI4sqbhmsNP+fybQUiRGSDrWfS8E8B&#10;dtvnpw0Wxg98pHSKtcghHArUYGPsCilDZclhmPiOOHO/vncYM+xraXoccrhr5UyppXTYcG6w2NGn&#10;pervdHUaRlOWx+ulfHdDOnyp71la2HnS+vVl/FiDiDTGh/ju3hsNc7Wa5r35Tr4C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rv68IAAADeAAAADwAAAAAAAAAAAAAA&#10;AAChAgAAZHJzL2Rvd25yZXYueG1sUEsFBgAAAAAEAAQA+QAAAJADAAAAAA==&#10;" strokecolor="#24211d" strokeweight="0"/>
              <v:line id="Line 26625" o:spid="_x0000_s77075" style="position:absolute;flip:y;visibility:visible;mso-wrap-style:square" from="2137,3533" to="306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ZKcMYAAADeAAAADwAAAGRycy9kb3ducmV2LnhtbESP0WoCMRRE3wv9h3ALvtVEbYvdGqUU&#10;FgtCQdsPuGxuN9tubpZNzK5/bwTBx2FmzjCrzehakagPjWcNs6kCQVx503Ct4ee7fFyCCBHZYOuZ&#10;NJwowGZ9f7fCwviB95QOsRYZwqFADTbGrpAyVJYchqnviLP363uHMcu+lqbHIcNdK+dKvUiHDecF&#10;ix19WKr+D0enYTRluT/+lU9uSF9btZunZ7tIWk8exvc3EJHGeAtf259Gw0ItZ69wuZOvgFy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SnDGAAAA3gAAAA8AAAAAAAAA&#10;AAAAAAAAoQIAAGRycy9kb3ducmV2LnhtbFBLBQYAAAAABAAEAPkAAACUAwAAAAA=&#10;" strokecolor="#24211d" strokeweight="0"/>
              <v:line id="Line 26626" o:spid="_x0000_s77076" style="position:absolute;flip:x;visibility:visible;mso-wrap-style:square" from="1656,3533" to="1824,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pUMQAAADeAAAADwAAAGRycy9kb3ducmV2LnhtbESP32rCMBTG7wd7h3AGu5vJqg7pjDIG&#10;ZYIgqHuAQ3PWdGtOShPT7u3NheDlx/eP33o7uU4kGkLrWcPrTIEgrr1pudHwfa5eViBCRDbYeSYN&#10;/xRgu3l8WGNp/MhHSqfYiDzCoUQNNsa+lDLUlhyGme+Js/fjB4cxy6GRZsAxj7tOFkq9SYct5weL&#10;PX1aqv9OF6dhMlV1vPxWCzemw5faF2lp50nr56fp4x1EpCnew7f2zmiYq1WRATJOR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ClQxAAAAN4AAAAPAAAAAAAAAAAA&#10;AAAAAKECAABkcnMvZG93bnJldi54bWxQSwUGAAAAAAQABAD5AAAAkgMAAAAA&#10;" strokecolor="#24211d" strokeweight="0"/>
              <v:line id="Line 26627" o:spid="_x0000_s77077" style="position:absolute;flip:x y;visibility:visible;mso-wrap-style:square" from="1464,2416" to="1824,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KNccAAADeAAAADwAAAGRycy9kb3ducmV2LnhtbESPS2vDMBCE74H+B7GF3BLZeRHcyCb0&#10;QQs5hKQtvS7W1ja1VkZSHOffR4VAjsPMfMNsisG0oifnG8sK0mkCgri0uuFKwdfn22QNwgdkja1l&#10;UnAhD0X+MNpgpu2ZD9QfQyUihH2GCuoQukxKX9Zk0E9tRxy9X+sMhihdJbXDc4SbVs6SZCUNNhwX&#10;auzouaby73gyCpaLRqb79HU7vF9+vvULn3auJ6XGj8P2CUSgIdzDt/aHVjBP1rMU/u/EKy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0go1xwAAAN4AAAAPAAAAAAAA&#10;AAAAAAAAAKECAABkcnMvZG93bnJldi54bWxQSwUGAAAAAAQABAD5AAAAlQMAAAAA&#10;" strokecolor="#24211d" strokeweight="0"/>
              <v:line id="Line 26628" o:spid="_x0000_s77078" style="position:absolute;visibility:visible;mso-wrap-style:square" from="2701,2416" to="741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bWNMYAAADeAAAADwAAAGRycy9kb3ducmV2LnhtbESPT2vCQBTE70K/w/IK3nRjFAnRVfwL&#10;XoRqq14f2dckNPs2ZNcYv323UPA4zMxvmPmyM5VoqXGlZQWjYQSCOLO65FzB1+d+kIBwHlljZZkU&#10;PMnBcvHWm2Oq7YNP1J59LgKEXYoKCu/rVEqXFWTQDW1NHLxv2xj0QTa51A0+AtxUMo6iqTRYclgo&#10;sKZNQdnP+W4UfOS3G3M3ra/r9njdTY6XrUn2SvXfu9UMhKfOv8L/7YNWMI6SOIa/O+E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21jTGAAAA3gAAAA8AAAAAAAAA&#10;AAAAAAAAoQIAAGRycy9kb3ducmV2LnhtbFBLBQYAAAAABAAEAPkAAACUAwAAAAA=&#10;" strokecolor="#24211d" strokeweight="0"/>
              <v:line id="Line 26629" o:spid="_x0000_s77079" style="position:absolute;visibility:visible;mso-wrap-style:square" from="3145,2260" to="34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zr8YAAADeAAAADwAAAGRycy9kb3ducmV2LnhtbESPS4vCQBCE7wv+h6EX9rZOVkVCdBQf&#10;K3gRXNfHtcm0STDTEzJjjP/eEQSPRVV9RY2nrSlFQ7UrLCv46UYgiFOrC84U7P9X3zEI55E1lpZJ&#10;wZ0cTCedjzEm2t74j5qdz0SAsEtQQe59lUjp0pwMuq6tiIN3trVBH2SdSV3jLcBNKXtRNJQGCw4L&#10;OVa0yCm97K5GwTY7nZjbYXWcN5vj72BzWJp4pdTXZzsbgfDU+nf41V5rBf0o7vXheSdcAT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6c6/GAAAA3gAAAA8AAAAAAAAA&#10;AAAAAAAAoQIAAGRycy9kb3ducmV2LnhtbFBLBQYAAAAABAAEAPkAAACUAwAAAAA=&#10;" strokecolor="#24211d" strokeweight="0"/>
              <v:line id="Line 26630" o:spid="_x0000_s77080" style="position:absolute;visibility:visible;mso-wrap-style:square" from="6914,2260" to="725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r28cAAADeAAAADwAAAGRycy9kb3ducmV2LnhtbESPS2vDMBCE74X+B7GB3ho5D4JxooQ+&#10;Ysgl0CStfV2sjW1qrYyl2s6/rwqFHIeZ+YbZ7EbTiJ46V1tWMJtGIIgLq2suFXxe0ucYhPPIGhvL&#10;pOBGDnbbx4cNJtoOfKL+7EsRIOwSVFB53yZSuqIig25qW+LgXW1n0AfZlVJ3OAS4aeQ8ilbSYM1h&#10;ocKW3ioqvs8/RsFHmefM46rNXvtjtl8ev95NnCr1NBlf1iA8jf4e/m8ftIJFFM+X8HcnXA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U+vbxwAAAN4AAAAPAAAAAAAA&#10;AAAAAAAAAKECAABkcnMvZG93bnJldi54bWxQSwUGAAAAAAQABAD5AAAAlQMAAAAA&#10;" strokecolor="#24211d" strokeweight="0"/>
              <v:line id="Line 26631" o:spid="_x0000_s77081" style="position:absolute;visibility:visible;mso-wrap-style:square" from="2425,1227" to="5173,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OQMYAAADeAAAADwAAAGRycy9kb3ducmV2LnhtbESPW2vCQBSE3wv+h+UIvtWNl0qIrmKr&#10;Ql8E774essckmD0bsmtM/323UPBxmJlvmNmiNaVoqHaFZQWDfgSCOLW64EzB6bh5j0E4j6yxtEwK&#10;fsjBYt55m2Gi7ZP31Bx8JgKEXYIKcu+rREqX5mTQ9W1FHLybrQ36IOtM6hqfAW5KOYyiiTRYcFjI&#10;saKvnNL74WEU7LLrlbmdVJfPZntZj7fnlYk3SvW67XIKwlPrX+H/9rdWMIri4Qf83QlX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fTkDGAAAA3gAAAA8AAAAAAAAA&#10;AAAAAAAAoQIAAGRycy9kb3ducmV2LnhtbFBLBQYAAAAABAAEAPkAAACUAwAAAAA=&#10;" strokecolor="#24211d" strokeweight="0"/>
              <v:line id="Line 26632" o:spid="_x0000_s77082" style="position:absolute;visibility:visible;mso-wrap-style:square" from="8930,1227" to="893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QN8cAAADeAAAADwAAAGRycy9kb3ducmV2LnhtbESPQWvCQBSE74X+h+UVequbWgkhZpW2&#10;KngRNK3m+si+JqHZtyG7xvjvuwXB4zAz3zDZcjStGKh3jWUFr5MIBHFpdcOVgu+vzUsCwnlkja1l&#10;UnAlB8vF40OGqbYXPtCQ+0oECLsUFdTed6mUrqzJoJvYjjh4P7Y36IPsK6l7vAS4aeU0imJpsOGw&#10;UGNHnzWVv/nZKNhXRcE8xt3pY9id1rPdcWWSjVLPT+P7HISn0d/Dt/ZWK3iLkmkM/3fCF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dA3xwAAAN4AAAAPAAAAAAAA&#10;AAAAAAAAAKECAABkcnMvZG93bnJldi54bWxQSwUGAAAAAAQABAD5AAAAlQMAAAAA&#10;" strokecolor="#24211d" strokeweight="0"/>
              <v:line id="Line 26633" o:spid="_x0000_s77083" style="position:absolute;visibility:visible;mso-wrap-style:square" from="8930,1323" to="893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F1rMYAAADeAAAADwAAAGRycy9kb3ducmV2LnhtbESPW2vCQBSE3wv+h+UIvtWNFzREV7FV&#10;oS+Cd18P2WMSzJ4N2TWm/75bKPRxmJlvmPmyNaVoqHaFZQWDfgSCOLW64EzB+bR9j0E4j6yxtEwK&#10;vsnBctF5m2Oi7YsP1Bx9JgKEXYIKcu+rREqX5mTQ9W1FHLy7rQ36IOtM6hpfAW5KOYyiiTRYcFjI&#10;saLPnNLH8WkU7LPbjbmdVNePZnfdjHeXtYm3SvW67WoGwlPr/8N/7S+tYBTFwyn83g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BdazGAAAA3gAAAA8AAAAAAAAA&#10;AAAAAAAAoQIAAGRycy9kb3ducmV2LnhtbFBLBQYAAAAABAAEAPkAAACUAwAAAAA=&#10;" strokecolor="#24211d" strokeweight="0"/>
              <v:line id="Line 26634" o:spid="_x0000_s77084" style="position:absolute;visibility:visible;mso-wrap-style:square" from="8930,1407" to="893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h3sMAAADeAAAADwAAAGRycy9kb3ducmV2LnhtbERPy4rCMBTdC/MP4QruNNURKdUojo7g&#10;Rpjp+NhemmtbbG5KE2v9e7MYcHk478WqM5VoqXGlZQXjUQSCOLO65FzB8W83jEE4j6yxskwKnuRg&#10;tfzoLTDR9sG/1KY+FyGEXYIKCu/rREqXFWTQjWxNHLirbQz6AJtc6gYfIdxUchJFM2mw5NBQYE2b&#10;grJbejcKfvLLhbmb1eev9nD+nh5OWxPvlBr0u/UchKfOv8X/7r1W8BnFk7A33AlX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4d7DAAAA3gAAAA8AAAAAAAAAAAAA&#10;AAAAoQIAAGRycy9kb3ducmV2LnhtbFBLBQYAAAAABAAEAPkAAACRAwAAAAA=&#10;" strokecolor="#24211d" strokeweight="0"/>
              <v:line id="Line 26635" o:spid="_x0000_s77085" style="position:absolute;visibility:visible;mso-wrap-style:square" from="8930,1503" to="893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RccAAADeAAAADwAAAGRycy9kb3ducmV2LnhtbESPT2vCQBTE74LfYXmF3nTTtEiauoq2&#10;Cr0Imvrn+si+JsHs25Bdk/TbdwsFj8PM/IaZLwdTi45aV1lW8DSNQBDnVldcKDh+bScJCOeRNdaW&#10;ScEPOVguxqM5ptr2fKAu84UIEHYpKii9b1IpXV6SQTe1DXHwvm1r0AfZFlK32Ae4qWUcRTNpsOKw&#10;UGJD7yXl1+xmFOyLy4V5mDXndbc7b152pw+TbJV6fBhWbyA8Df4e/m9/agXPURK/wt+dc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kRFxwAAAN4AAAAPAAAAAAAA&#10;AAAAAAAAAKECAABkcnMvZG93bnJldi54bWxQSwUGAAAAAAQABAD5AAAAlQMAAAAA&#10;" strokecolor="#24211d" strokeweight="0"/>
              <v:line id="Line 26636" o:spid="_x0000_s77086" style="position:absolute;visibility:visible;mso-wrap-style:square" from="8930,1588" to="893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F7BcUAAADeAAAADwAAAGRycy9kb3ducmV2LnhtbESPy4rCMBSG98K8QzjC7DT1gpRqFMcZ&#10;wY3gdLxsD82xLTYnpcnU+vZmIbj8+W98i1VnKtFS40rLCkbDCARxZnXJuYLj33YQg3AeWWNlmRQ8&#10;yMFq+dFbYKLtnX+pTX0uwgi7BBUU3teJlC4ryKAb2po4eFfbGPRBNrnUDd7DuKnkOIpm0mDJ4aHA&#10;mjYFZbf03yg45JcLczerz1/t/vwz3Z++TbxV6rPfrecgPHX+HX61d1rBJIonASDgBBS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F7BcUAAADeAAAADwAAAAAAAAAA&#10;AAAAAAChAgAAZHJzL2Rvd25yZXYueG1sUEsFBgAAAAAEAAQA+QAAAJMDAAAAAA==&#10;" strokecolor="#24211d" strokeweight="0"/>
              <v:line id="Line 26637" o:spid="_x0000_s77087" style="position:absolute;visibility:visible;mso-wrap-style:square" from="8930,1684" to="893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enscAAADeAAAADwAAAGRycy9kb3ducmV2LnhtbESPQWvCQBSE7wX/w/KE3urGpkiIrlJt&#10;A70IVdvk+sg+k9Ds25DdxvTfu0LB4zAz3zCrzWhaMVDvGssK5rMIBHFpdcOVgq9T9pSAcB5ZY2uZ&#10;FPyRg8168rDCVNsLH2g4+koECLsUFdTed6mUrqzJoJvZjjh4Z9sb9EH2ldQ9XgLctPI5ihbSYMNh&#10;ocaOdjWVP8dfo+CzKgrmcdHl22Gfv7/sv99Mkin1OB1flyA8jf4e/m9/aAVxlMRzuN0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6exwAAAN4AAAAPAAAAAAAA&#10;AAAAAAAAAKECAABkcnMvZG93bnJldi54bWxQSwUGAAAAAAQABAD5AAAAlQMAAAAA&#10;" strokecolor="#24211d" strokeweight="0"/>
              <v:line id="Line 26638" o:spid="_x0000_s77088" style="position:absolute;visibility:visible;mso-wrap-style:square" from="8930,1768" to="893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A6cYAAADeAAAADwAAAGRycy9kb3ducmV2LnhtbESPS4vCQBCE7wv+h6EX9rZOVkVCdBQf&#10;K3gRXNfHtcm0STDTEzJjjP/eEQSPRVV9RY2nrSlFQ7UrLCv46UYgiFOrC84U7P9X3zEI55E1lpZJ&#10;wZ0cTCedjzEm2t74j5qdz0SAsEtQQe59lUjp0pwMuq6tiIN3trVBH2SdSV3jLcBNKXtRNJQGCw4L&#10;OVa0yCm97K5GwTY7nZjbYXWcN5vj72BzWJp4pdTXZzsbgfDU+nf41V5rBf0o7vfgeSdcAT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vQOnGAAAA3gAAAA8AAAAAAAAA&#10;AAAAAAAAoQIAAGRycy9kb3ducmV2LnhtbFBLBQYAAAAABAAEAPkAAACUAwAAAAA=&#10;" strokecolor="#24211d" strokeweight="0"/>
              <v:line id="Line 26639" o:spid="_x0000_s77089" style="position:absolute;visibility:visible;mso-wrap-style:square" from="8930,1864" to="8931,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lcsYAAADeAAAADwAAAGRycy9kb3ducmV2LnhtbESPT2vCQBTE70K/w/IK3nSjEQnRVfwL&#10;XoRqq14f2dckNPs2ZNcYv323UPA4zMxvmPmyM5VoqXGlZQWjYQSCOLO65FzB1+d+kIBwHlljZZkU&#10;PMnBcvHWm2Oq7YNP1J59LgKEXYoKCu/rVEqXFWTQDW1NHLxv2xj0QTa51A0+AtxUchxFU2mw5LBQ&#10;YE2bgrKf890o+MhvN+ZuWl/X7fG6mxwvW5Psleq/d6sZCE+df4X/2wetII6SOIa/O+E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5XLGAAAA3gAAAA8AAAAAAAAA&#10;AAAAAAAAoQIAAGRycy9kb3ducmV2LnhtbFBLBQYAAAAABAAEAPkAAACUAwAAAAA=&#10;" strokecolor="#24211d" strokeweight="0"/>
              <v:line id="Line 26640" o:spid="_x0000_s77090" style="position:absolute;visibility:visible;mso-wrap-style:square" from="8930,1948" to="89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9BsYAAADeAAAADwAAAGRycy9kb3ducmV2LnhtbESPT4vCMBTE74LfIbyFvWm6KlKqUdRd&#10;wYvguv65PppnW2xeSpOt9dsbQfA4zMxvmOm8NaVoqHaFZQVf/QgEcWp1wZmCw9+6F4NwHlljaZkU&#10;3MnBfNbtTDHR9sa/1Ox9JgKEXYIKcu+rREqX5mTQ9W1FHLyLrQ36IOtM6hpvAW5KOYiisTRYcFjI&#10;saJVTul1/28U7LLzmbkdV6dlsz39jLbHbxOvlfr8aBcTEJ5a/w6/2hutYBjFwxE874Qr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fQbGAAAA3gAAAA8AAAAAAAAA&#10;AAAAAAAAoQIAAGRycy9kb3ducmV2LnhtbFBLBQYAAAAABAAEAPkAAACUAwAAAAA=&#10;" strokecolor="#24211d" strokeweight="0"/>
              <v:line id="Line 26641" o:spid="_x0000_s77091" style="position:absolute;visibility:visible;mso-wrap-style:square" from="8930,2044" to="893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ncUAAADeAAAADwAAAGRycy9kb3ducmV2LnhtbESPS2vDMBCE74X8B7GB3ho5jwbjRAl5&#10;Qi+BvHNdrI1tYq2MpTruv68KhRyHmfmGmc5bU4qGaldYVtDvRSCIU6sLzhScT9uPGITzyBpLy6Tg&#10;hxzMZ523KSbaPvlAzdFnIkDYJagg975KpHRpTgZdz1bEwbvb2qAPss6krvEZ4KaUgygaS4MFh4Uc&#10;K1rllD6O30bBPrvdmNtxdV02u+tmtLusTbxV6r3bLiYgPLX+Ff5vf2kFwygefsLfnXAF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YncUAAADeAAAADwAAAAAAAAAA&#10;AAAAAAChAgAAZHJzL2Rvd25yZXYueG1sUEsFBgAAAAAEAAQA+QAAAJMDAAAAAA==&#10;" strokecolor="#24211d" strokeweight="0"/>
              <v:line id="Line 26642" o:spid="_x0000_s77092" style="position:absolute;visibility:visible;mso-wrap-style:square" from="240,1227" to="24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G6sYAAADeAAAADwAAAGRycy9kb3ducmV2LnhtbESPT2vCQBTE70K/w/IKvemmVUKIWaX/&#10;BC+CptVcH9nXJDT7NmTXGL99tyB4HGbmN0y2Hk0rBupdY1nB8ywCQVxa3XCl4PtrM01AOI+ssbVM&#10;Cq7kYL16mGSYanvhAw25r0SAsEtRQe19l0rpypoMupntiIP3Y3uDPsi+krrHS4CbVr5EUSwNNhwW&#10;auzovabyNz8bBfuqKJjHuDu9DbvT52J3/DDJRqmnx/F1CcLT6O/hW3urFcyjZB7D/51wB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RurGAAAA3gAAAA8AAAAAAAAA&#10;AAAAAAAAoQIAAGRycy9kb3ducmV2LnhtbFBLBQYAAAAABAAEAPkAAACUAwAAAAA=&#10;" strokecolor="#24211d" strokeweight="0"/>
              <v:line id="Line 26643" o:spid="_x0000_s77093" style="position:absolute;visibility:visible;mso-wrap-style:square" from="240,1323" to="24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jccUAAADeAAAADwAAAGRycy9kb3ducmV2LnhtbESPS2vDMBCE74X8B7GB3ho5DxLjRAl5&#10;Qi+BvHNdrI1tYq2MpTruv68KhR6HmfmGmS1aU4qGaldYVtDvRSCIU6sLzhRczruPGITzyBpLy6Tg&#10;mxws5p23GSbavvhIzclnIkDYJagg975KpHRpTgZdz1bEwXvY2qAPss6krvEV4KaUgygaS4MFh4Uc&#10;K1rnlD5PX0bBIbvfmdtxdVs1+9t2tL9uTLxT6r3bLqcgPLX+P/zX/tQKhlE8nMDvnXAF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jccUAAADeAAAADwAAAAAAAAAA&#10;AAAAAAChAgAAZHJzL2Rvd25yZXYueG1sUEsFBgAAAAAEAAQA+QAAAJMDAAAAAA==&#10;" strokecolor="#24211d" strokeweight="0"/>
              <v:line id="Line 26644" o:spid="_x0000_s77094" style="position:absolute;visibility:visible;mso-wrap-style:square" from="240,1407" to="24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3A8MAAADeAAAADwAAAGRycy9kb3ducmV2LnhtbERPy4rCMBTdC/MP4Qqz09QHUqpRHGcE&#10;N4LT8bG9NNe22NyUJlPr35uF4PJw3otVZyrRUuNKywpGwwgEcWZ1ybmC4992EINwHlljZZkUPMjB&#10;avnRW2Ci7Z1/qU19LkIIuwQVFN7XiZQuK8igG9qaOHBX2xj0ATa51A3eQ7ip5DiKZtJgyaGhwJo2&#10;BWW39N8oOOSXC3M3q89f7f78M92fvk28Veqz363nIDx1/i1+uXdawSSKJ2FvuBOu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HdwPDAAAA3gAAAA8AAAAAAAAAAAAA&#10;AAAAoQIAAGRycy9kb3ducmV2LnhtbFBLBQYAAAAABAAEAPkAAACRAwAAAAA=&#10;" strokecolor="#24211d" strokeweight="0"/>
              <v:line id="Line 26645" o:spid="_x0000_s77095" style="position:absolute;visibility:visible;mso-wrap-style:square" from="240,1503" to="24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SmMUAAADeAAAADwAAAGRycy9kb3ducmV2LnhtbESPS4vCQBCE74L/YeiFvelkV5EYHWUf&#10;Cl4E316bTJsEMz0hM8b473eEBY9FVX1FTeetKUVDtSssK/joRyCIU6sLzhQc9steDMJ5ZI2lZVLw&#10;IAfzWbczxUTbO2+p2flMBAi7BBXk3leJlC7NyaDr24o4eBdbG/RB1pnUNd4D3JTyM4pG0mDBYSHH&#10;in5ySq+7m1Gwyc5n5nZUnb6b9WkxXB9/TbxU6v2t/ZqA8NT6V/i/vdIKBlE8GMPzTr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SmMUAAADeAAAADwAAAAAAAAAA&#10;AAAAAAChAgAAZHJzL2Rvd25yZXYueG1sUEsFBgAAAAAEAAQA+QAAAJMDAAAAAA==&#10;" strokecolor="#24211d" strokeweight="0"/>
              <v:line id="Line 26646" o:spid="_x0000_s77096" style="position:absolute;visibility:visible;mso-wrap-style:square" from="240,1588" to="24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IeMQAAADeAAAADwAAAGRycy9kb3ducmV2LnhtbESPy4rCMBSG94LvEI7gTlMvSOkYRZ0R&#10;ZiNondHtoTnTFpuT0mRqfXuzEFz+/De+5bozlWipcaVlBZNxBII4s7rkXMHPeT+KQTiPrLGyTAoe&#10;5GC96veWmGh75xO1qc9FGGGXoILC+zqR0mUFGXRjWxMH7882Bn2QTS51g/cwbio5jaKFNFhyeCiw&#10;pl1B2S39NwqO+fXK3C3qy7Y9XL7mh99PE++VGg66zQcIT51/h1/tb61gFsXzABBwAgr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wh4xAAAAN4AAAAPAAAAAAAAAAAA&#10;AAAAAKECAABkcnMvZG93bnJldi54bWxQSwUGAAAAAAQABAD5AAAAkgMAAAAA&#10;" strokecolor="#24211d" strokeweight="0"/>
              <v:line id="Line 26647" o:spid="_x0000_s77097" style="position:absolute;visibility:visible;mso-wrap-style:square" from="240,1684" to="24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t48cAAADeAAAADwAAAGRycy9kb3ducmV2LnhtbESPQWvCQBSE7wX/w/KE3urGViREV1Hb&#10;QC9CazW5PrLPJJh9G7LbJP333ULB4zAz3zDr7Wga0VPnassK5rMIBHFhdc2lgvNX+hSDcB5ZY2OZ&#10;FPyQg+1m8rDGRNuBP6k/+VIECLsEFVTet4mUrqjIoJvZljh4V9sZ9EF2pdQdDgFuGvkcRUtpsOaw&#10;UGFLh4qK2+nbKPgo85x5XLbZvj9mb4vj5dXEqVKP03G3AuFp9Pfwf/tdK3iJ4sUc/u6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63jxwAAAN4AAAAPAAAAAAAA&#10;AAAAAAAAAKECAABkcnMvZG93bnJldi54bWxQSwUGAAAAAAQABAD5AAAAlQMAAAAA&#10;" strokecolor="#24211d" strokeweight="0"/>
              <v:line id="Line 26648" o:spid="_x0000_s77098" style="position:absolute;visibility:visible;mso-wrap-style:square" from="240,1768" to="24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zlMcAAADeAAAADwAAAGRycy9kb3ducmV2LnhtbESPS2vDMBCE74X+B7GB3ho5D4JxooQ+&#10;Ysgl0CStfV2sjW1qrYyl2s6/rwqFHIeZ+YbZ7EbTiJ46V1tWMJtGIIgLq2suFXxe0ucYhPPIGhvL&#10;pOBGDnbbx4cNJtoOfKL+7EsRIOwSVFB53yZSuqIig25qW+LgXW1n0AfZlVJ3OAS4aeQ8ilbSYM1h&#10;ocKW3ioqvs8/RsFHmefM46rNXvtjtl8ev95NnCr1NBlf1iA8jf4e/m8ftIJFFC/n8HcnXA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TOUxwAAAN4AAAAPAAAAAAAA&#10;AAAAAAAAAKECAABkcnMvZG93bnJldi54bWxQSwUGAAAAAAQABAD5AAAAlQMAAAAA&#10;" strokecolor="#24211d" strokeweight="0"/>
              <v:line id="Line 26649" o:spid="_x0000_s77099" style="position:absolute;visibility:visible;mso-wrap-style:square" from="240,1864" to="241,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WD8YAAADeAAAADwAAAGRycy9kb3ducmV2LnhtbESPT4vCMBTE74LfIbyFvWm6KlKqUdRd&#10;wYvguv65PppnW2xeSpOt9dsbQfA4zMxvmOm8NaVoqHaFZQVf/QgEcWp1wZmCw9+6F4NwHlljaZkU&#10;3MnBfNbtTDHR9sa/1Ox9JgKEXYIKcu+rREqX5mTQ9W1FHLyLrQ36IOtM6hpvAW5KOYiisTRYcFjI&#10;saJVTul1/28U7LLzmbkdV6dlsz39jLbHbxOvlfr8aBcTEJ5a/w6/2hutYBjFoyE874Qr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llg/GAAAA3gAAAA8AAAAAAAAA&#10;AAAAAAAAoQIAAGRycy9kb3ducmV2LnhtbFBLBQYAAAAABAAEAPkAAACUAwAAAAA=&#10;" strokecolor="#24211d" strokeweight="0"/>
              <v:line id="Line 26650" o:spid="_x0000_s77100" style="position:absolute;visibility:visible;mso-wrap-style:square" from="240,1864" to="241,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Oe8YAAADeAAAADwAAAGRycy9kb3ducmV2LnhtbESPT2vCQBTE74LfYXlCb7ppGyREV6m2&#10;Qi+Cjf+uj+wzCWbfhuw2pt/eFYQeh5n5DTNf9qYWHbWusqzgdRKBIM6trrhQcNhvxgkI55E11pZJ&#10;wR85WC6Ggzmm2t74h7rMFyJA2KWooPS+SaV0eUkG3cQ2xMG72NagD7ItpG7xFuCmlm9RNJUGKw4L&#10;JTa0Lim/Zr9Gwa44n5n7aXNaddvTV7w9fppko9TLqP+YgfDU+//ws/2tFbxHSRzD406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MDnvGAAAA3gAAAA8AAAAAAAAA&#10;AAAAAAAAoQIAAGRycy9kb3ducmV2LnhtbFBLBQYAAAAABAAEAPkAAACUAwAAAAA=&#10;" strokecolor="#24211d" strokeweight="0"/>
              <v:line id="Line 26651" o:spid="_x0000_s77101" style="position:absolute;visibility:visible;mso-wrap-style:square" from="240,327" to="24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r4MYAAADeAAAADwAAAGRycy9kb3ducmV2LnhtbESPT2vCQBTE7wW/w/IEb3VjtRKiq1it&#10;0Ivgf6+P7DMJZt+G7Dam394VCh6HmfkNM523phQN1a6wrGDQj0AQp1YXnCk4HtbvMQjnkTWWlknB&#10;HzmYzzpvU0y0vfOOmr3PRICwS1BB7n2VSOnSnAy6vq2Ig3e1tUEfZJ1JXeM9wE0pP6JoLA0WHBZy&#10;rGiZU3rb/xoF2+xyYW7H1fmr2Zy/R5vTysRrpXrddjEB4an1r/B/+0crGEbx6BOed8IV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q+DGAAAA3gAAAA8AAAAAAAAA&#10;AAAAAAAAoQIAAGRycy9kb3ducmV2LnhtbFBLBQYAAAAABAAEAPkAAACUAwAAAAA=&#10;" strokecolor="#24211d" strokeweight="0"/>
              <v:line id="Line 26652" o:spid="_x0000_s77102" style="position:absolute;visibility:visible;mso-wrap-style:square" from="240,411" to="2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1l8YAAADeAAAADwAAAGRycy9kb3ducmV2LnhtbESPT2vCQBTE74LfYXlCb7ppKyFEV6m2&#10;Qi+Cjf+uj+wzCWbfhuw2pt/eFYQeh5n5DTNf9qYWHbWusqzgdRKBIM6trrhQcNhvxgkI55E11pZJ&#10;wR85WC6Ggzmm2t74h7rMFyJA2KWooPS+SaV0eUkG3cQ2xMG72NagD7ItpG7xFuCmlm9RFEuDFYeF&#10;Ehtal5Rfs1+jYFecz8x93JxW3fb0Nd0eP02yUepl1H/MQHjq/X/42f7WCt6jZBrD406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SNZfGAAAA3gAAAA8AAAAAAAAA&#10;AAAAAAAAoQIAAGRycy9kb3ducmV2LnhtbFBLBQYAAAAABAAEAPkAAACUAwAAAAA=&#10;" strokecolor="#24211d" strokeweight="0"/>
              <v:line id="Line 26653" o:spid="_x0000_s77103" style="position:absolute;visibility:visible;mso-wrap-style:square" from="240,507" to="2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QDMYAAADeAAAADwAAAGRycy9kb3ducmV2LnhtbESPT2vCQBTE7wW/w/IEb3VjFQ3RVaxW&#10;6EXwv9dH9pkEs29DdhvTb+8KhR6HmfkNM1u0phQN1a6wrGDQj0AQp1YXnCk4HTfvMQjnkTWWlknB&#10;LzlYzDtvM0y0ffCemoPPRICwS1BB7n2VSOnSnAy6vq2Ig3eztUEfZJ1JXeMjwE0pP6JoLA0WHBZy&#10;rGiVU3o//BgFu+x6ZW7H1eWz2V6+Rtvz2sQbpXrddjkF4an1/+G/9rdWMIzi0QRed8IV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ekAzGAAAA3gAAAA8AAAAAAAAA&#10;AAAAAAAAoQIAAGRycy9kb3ducmV2LnhtbFBLBQYAAAAABAAEAPkAAACUAwAAAAA=&#10;" strokecolor="#24211d" strokeweight="0"/>
              <v:line id="Line 26654" o:spid="_x0000_s77104" style="position:absolute;visibility:visible;mso-wrap-style:square" from="240,591" to="24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EfsMAAADeAAAADwAAAGRycy9kb3ducmV2LnhtbERPy4rCMBTdC/5DuII7TX0gpWMUdUaY&#10;jaB1RreX5k5bbG5Kk6n1781CcHk47+W6M5VoqXGlZQWTcQSCOLO65FzBz3k/ikE4j6yxskwKHuRg&#10;ver3lphoe+cTtanPRQhhl6CCwvs6kdJlBRl0Y1sTB+7PNgZ9gE0udYP3EG4qOY2ihTRYcmgosKZd&#10;Qdkt/TcKjvn1ytwt6su2PVy+5offTxPvlRoOus0HCE+df4tf7m+tYBbF87A33AlX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BBH7DAAAA3gAAAA8AAAAAAAAAAAAA&#10;AAAAoQIAAGRycy9kb3ducmV2LnhtbFBLBQYAAAAABAAEAPkAAACRAwAAAAA=&#10;" strokecolor="#24211d" strokeweight="0"/>
              <v:line id="Line 26655" o:spid="_x0000_s77105" style="position:absolute;visibility:visible;mso-wrap-style:square" from="240,675" to="2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h5cUAAADeAAAADwAAAGRycy9kb3ducmV2LnhtbESPS4vCQBCE74L/YegFbzrZXZEYHWUf&#10;Cl4E316bTJsEMz0hM8b473eEBY9FVX1FTeetKUVDtSssK3gfRCCIU6sLzhQc9st+DMJ5ZI2lZVLw&#10;IAfzWbczxUTbO2+p2flMBAi7BBXk3leJlC7NyaAb2Io4eBdbG/RB1pnUNd4D3JTyI4pG0mDBYSHH&#10;in5ySq+7m1Gwyc5n5nZUnb6b9WkxXB9/TbxUqvfWfk1AeGr9K/zfXmkFn1E8HMPzTr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2h5cUAAADeAAAADwAAAAAAAAAA&#10;AAAAAAChAgAAZHJzL2Rvd25yZXYueG1sUEsFBgAAAAAEAAQA+QAAAJMDAAAAAA==&#10;" strokecolor="#24211d" strokeweight="0"/>
              <v:line id="Line 26656" o:spid="_x0000_s77106" style="position:absolute;visibility:visible;mso-wrap-style:square" from="240,771" to="24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epcQAAADeAAAADwAAAGRycy9kb3ducmV2LnhtbESPy4rCMBSG94LvEI4wO00dRynVKDqO&#10;MBvBu9tDc2yLzUlpMrXz9mYhuPz5b3yzRWtK0VDtCssKhoMIBHFqdcGZgtNx049BOI+ssbRMCv7J&#10;wWLe7cww0fbBe2oOPhNhhF2CCnLvq0RKl+Zk0A1sRRy8m60N+iDrTOoaH2HclPIziibSYMHhIceK&#10;vnNK74c/o2CXXa/M7aS6rJrt5edre16beKPUR69dTkF4av07/Gr/agWjKB4HgIATUE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p6lxAAAAN4AAAAPAAAAAAAAAAAA&#10;AAAAAKECAABkcnMvZG93bnJldi54bWxQSwUGAAAAAAQABAD5AAAAkgMAAAAA&#10;" strokecolor="#24211d" strokeweight="0"/>
              <v:line id="Line 26657" o:spid="_x0000_s77107" style="position:absolute;visibility:visible;mso-wrap-style:square" from="240,855" to="24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7PscAAADeAAAADwAAAGRycy9kb3ducmV2LnhtbESPQWvCQBSE70L/w/IKvelGqxKia1Cr&#10;0Itg06rXR/Y1Cc2+Ddltkv77bkHocZiZb5h1OphadNS6yrKC6SQCQZxbXXGh4OP9OI5BOI+ssbZM&#10;Cn7IQbp5GK0x0bbnN+oyX4gAYZeggtL7JpHS5SUZdBPbEAfv07YGfZBtIXWLfYCbWs6iaCkNVhwW&#10;SmxoX1L+lX0bBefidmMels11152uh/np8mLio1JPj8N2BcLT4P/D9/arVvAcxYsp/N0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js+xwAAAN4AAAAPAAAAAAAA&#10;AAAAAAAAAKECAABkcnMvZG93bnJldi54bWxQSwUGAAAAAAQABAD5AAAAlQMAAAAA&#10;" strokecolor="#24211d" strokeweight="0"/>
              <v:line id="Line 26658" o:spid="_x0000_s77108" style="position:absolute;visibility:visible;mso-wrap-style:square" from="240,855" to="24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lScYAAADeAAAADwAAAGRycy9kb3ducmV2LnhtbESPW2vCQBSE3wv+h+UIvtWNl0qIrmKr&#10;Ql8E774essckmD0bsmtM/323UPBxmJlvmNmiNaVoqHaFZQWDfgSCOLW64EzB6bh5j0E4j6yxtEwK&#10;fsjBYt55m2Gi7ZP31Bx8JgKEXYIKcu+rREqX5mTQ9W1FHLybrQ36IOtM6hqfAW5KOYyiiTRYcFjI&#10;saKvnNL74WEU7LLrlbmdVJfPZntZj7fnlYk3SvW67XIKwlPrX+H/9rdWMIrijyH83QlX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pUnGAAAA3gAAAA8AAAAAAAAA&#10;AAAAAAAAoQIAAGRycy9kb3ducmV2LnhtbFBLBQYAAAAABAAEAPkAAACUAwAAAAA=&#10;" strokecolor="#24211d" strokeweight="0"/>
              <v:line id="Line 26659" o:spid="_x0000_s77109" style="position:absolute;visibility:visible;mso-wrap-style:square" from="8930,327" to="893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A0sUAAADeAAAADwAAAGRycy9kb3ducmV2LnhtbESPS2vDMBCE74X8B7GB3ho5jwbjRAl5&#10;Qi+BvHNdrI1tYq2MpTruv68KhRyHmfmGmc5bU4qGaldYVtDvRSCIU6sLzhScT9uPGITzyBpLy6Tg&#10;hxzMZ523KSbaPvlAzdFnIkDYJagg975KpHRpTgZdz1bEwbvb2qAPss6krvEZ4KaUgygaS4MFh4Uc&#10;K1rllD6O30bBPrvdmNtxdV02u+tmtLusTbxV6r3bLiYgPLX+Ff5vf2kFwyj+HMLfnXAF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wA0sUAAADeAAAADwAAAAAAAAAA&#10;AAAAAAChAgAAZHJzL2Rvd25yZXYueG1sUEsFBgAAAAAEAAQA+QAAAJMDAAAAAA==&#10;" strokecolor="#24211d" strokeweight="0"/>
              <v:line id="Line 26660" o:spid="_x0000_s77110" style="position:absolute;visibility:visible;mso-wrap-style:square" from="8930,411" to="89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YpsYAAADeAAAADwAAAGRycy9kb3ducmV2LnhtbESPT2vCQBTE7wW/w/IEb3VjtRKiq1it&#10;0Ivgf6+P7DMJZt+G7Dam394VCh6HmfkNM523phQN1a6wrGDQj0AQp1YXnCk4HtbvMQjnkTWWlknB&#10;HzmYzzpvU0y0vfOOmr3PRICwS1BB7n2VSOnSnAy6vq2Ig3e1tUEfZJ1JXeM9wE0pP6JoLA0WHBZy&#10;rGiZU3rb/xoF2+xyYW7H1fmr2Zy/R5vTysRrpXrddjEB4an1r/B/+0crGEbx5wied8IV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VmKbGAAAA3gAAAA8AAAAAAAAA&#10;AAAAAAAAoQIAAGRycy9kb3ducmV2LnhtbFBLBQYAAAAABAAEAPkAAACUAwAAAAA=&#10;" strokecolor="#24211d" strokeweight="0"/>
              <v:line id="Line 26661" o:spid="_x0000_s77111" style="position:absolute;visibility:visible;mso-wrap-style:square" from="8930,507" to="893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9PcYAAADeAAAADwAAAGRycy9kb3ducmV2LnhtbESPT2vCQBTE7wW/w/IEb3VjrRKiq1it&#10;0Ivgf6+P7DMJZt+G7Dam394tCB6HmfkNM523phQN1a6wrGDQj0AQp1YXnCk4HtbvMQjnkTWWlknB&#10;HzmYzzpvU0y0vfOOmr3PRICwS1BB7n2VSOnSnAy6vq2Ig3e1tUEfZJ1JXeM9wE0pP6JoLA0WHBZy&#10;rGiZU3rb/xoF2+xyYW7H1fmr2Zy/PzenlYnXSvW67WICwlPrX+Fn+0crGEbxaAT/d8IV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ZPT3GAAAA3gAAAA8AAAAAAAAA&#10;AAAAAAAAoQIAAGRycy9kb3ducmV2LnhtbFBLBQYAAAAABAAEAPkAAACUAwAAAAA=&#10;" strokecolor="#24211d" strokeweight="0"/>
              <v:line id="Line 26662" o:spid="_x0000_s77112" style="position:absolute;visibility:visible;mso-wrap-style:square" from="8930,591" to="893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jSscAAADeAAAADwAAAGRycy9kb3ducmV2LnhtbESPT2vCQBTE74LfYXlCb7qxrSHEbKT/&#10;BC9C1Vavj+wzCWbfhuw2xm/fLQg9DjPzGyZbDaYRPXWutqxgPotAEBdW11wq+DqspwkI55E1NpZJ&#10;wY0crPLxKMNU2yvvqN/7UgQIuxQVVN63qZSuqMigm9mWOHhn2xn0QXal1B1eA9w08jGKYmmw5rBQ&#10;YUtvFRWX/Y9R8FmeTsxD3B5f++3x43n7/W6StVIPk+FlCcLT4P/D9/ZGK3iKkkUMf3fCF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y6NKxwAAAN4AAAAPAAAAAAAA&#10;AAAAAAAAAKECAABkcnMvZG93bnJldi54bWxQSwUGAAAAAAQABAD5AAAAlQMAAAAA&#10;" strokecolor="#24211d" strokeweight="0"/>
              <v:line id="Line 26663" o:spid="_x0000_s77113" style="position:absolute;visibility:visible;mso-wrap-style:square" from="8930,675" to="893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G0ccAAADeAAAADwAAAGRycy9kb3ducmV2LnhtbESPQWvCQBSE74L/YXlCb7qptjak2Yja&#10;Cl6EVq1eH9nXJJh9G7LbmP57Vyj0OMzMN0y66E0tOmpdZVnB4yQCQZxbXXGh4HjYjGMQziNrrC2T&#10;gl9ysMiGgxQTba/8Sd3eFyJA2CWooPS+SaR0eUkG3cQ2xMH7tq1BH2RbSN3iNcBNLadRNJcGKw4L&#10;JTa0Lim/7H+Mgo/ifGbu581p1e1O70+7rzcTb5R6GPXLVxCeev8f/mtvtYJZFD+/wP1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hwbRxwAAAN4AAAAPAAAAAAAA&#10;AAAAAAAAAKECAABkcnMvZG93bnJldi54bWxQSwUGAAAAAAQABAD5AAAAlQMAAAAA&#10;" strokecolor="#24211d" strokeweight="0"/>
              <v:line id="Line 26664" o:spid="_x0000_s77114" style="position:absolute;visibility:visible;mso-wrap-style:square" from="8930,771" to="89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So8IAAADeAAAADwAAAGRycy9kb3ducmV2LnhtbERPy4rCMBTdC/5DuMLsNHUcpVSj6DjC&#10;bATfbi/NtS02N6XJ1M7fm4Xg8nDes0VrStFQ7QrLCoaDCARxanXBmYLTcdOPQTiPrLG0TAr+ycFi&#10;3u3MMNH2wXtqDj4TIYRdggpy76tESpfmZNANbEUcuJutDfoA60zqGh8h3JTyM4om0mDBoSHHir5z&#10;Su+HP6Ngl12vzO2kuqya7eXna3tem3ij1EevXU5BeGr9W/xy/2oFoygeh73hTr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iSo8IAAADeAAAADwAAAAAAAAAAAAAA&#10;AAChAgAAZHJzL2Rvd25yZXYueG1sUEsFBgAAAAAEAAQA+QAAAJADAAAAAA==&#10;" strokecolor="#24211d" strokeweight="0"/>
              <v:line id="Line 26665" o:spid="_x0000_s77115" style="position:absolute;visibility:visible;mso-wrap-style:square" from="8930,855" to="89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3OMcAAADeAAAADwAAAGRycy9kb3ducmV2LnhtbESPT2vCQBTE7wW/w/IEb3XTViVGV7FV&#10;oRfBWv9cH9nXJJh9G7JrjN++Kwgeh5n5DTOdt6YUDdWusKzgrR+BIE6tLjhTsP9dv8YgnEfWWFom&#10;BTdyMJ91XqaYaHvlH2p2PhMBwi5BBbn3VSKlS3My6Pq2Ig7en60N+iDrTOoarwFuSvkeRSNpsOCw&#10;kGNFXzml593FKNhmpxNzO6qOn83muBpsDksTr5XqddvFBISn1j/Dj/a3VvARxcMx3O+EK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Dc4xwAAAN4AAAAPAAAAAAAA&#10;AAAAAAAAAKECAABkcnMvZG93bnJldi54bWxQSwUGAAAAAAQABAD5AAAAlQMAAAAA&#10;" strokecolor="#24211d" strokeweight="0"/>
              <v:line id="Line 26666" o:spid="_x0000_s77116" style="position:absolute;visibility:visible;mso-wrap-style:square" from="8930,855" to="89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GMYAAADeAAAADwAAAGRycy9kb3ducmV2LnhtbESPzWrCQBSF90LfYbiF7szEtoQQHUVt&#10;hW6EmtZke8lck2DmTshMY/r2nUXB5eH88a02k+nESINrLStYRDEI4srqlmsF31+HeQrCeWSNnWVS&#10;8EsONuuH2QozbW98ojH3tQgj7DJU0HjfZ1K6qiGDLrI9cfAudjDogxxqqQe8hXHTyec4TqTBlsND&#10;gz3tG6qu+Y9R8FmXJfOU9MVuPBbvr8fzm0kPSj09TtslCE+Tv4f/2x9awUucJgEg4AQU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CVBjGAAAA3gAAAA8AAAAAAAAA&#10;AAAAAAAAoQIAAGRycy9kb3ducmV2LnhtbFBLBQYAAAAABAAEAPkAAACUAwAAAAA=&#10;" strokecolor="#24211d" strokeweight="0"/>
              <v:rect id="Rectangle 26667" o:spid="_x0000_s77117" style="position:absolute;left:2584;top:4926;width:8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peMMA&#10;AADeAAAADwAAAGRycy9kb3ducmV2LnhtbESP3WoCMRSE74W+QziF3mmiBVm2RpGCoNIb1z7AYXP2&#10;B5OTJUnd9e1NodDLYWa+YTa7yVlxpxB7zxqWCwWCuPam51bD9/UwL0DEhGzQeiYND4qw277MNlga&#10;P/KF7lVqRYZwLFFDl9JQShnrjhzGhR+Is9f44DBlGVppAo4Z7qxcKbWWDnvOCx0O9NlRfat+nAZ5&#10;rQ5jUdmg/HnVfNnT8dKQ1/rtddp/gEg0pf/wX/toNLyrYr2E3zv5Cs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8peMMAAADeAAAADwAAAAAAAAAAAAAAAACYAgAAZHJzL2Rv&#10;d25yZXYueG1sUEsFBgAAAAAEAAQA9QAAAIgDAAAAAA==&#10;" filled="f" stroked="f">
                <v:textbox style="mso-fit-shape-to-text:t" inset="0,0,0,0">
                  <w:txbxContent>
                    <w:p w:rsidR="00F65EEF" w:rsidRPr="00922F00" w:rsidRDefault="00F65EEF" w:rsidP="00451DE5">
                      <w:pPr>
                        <w:spacing w:before="0" w:line="240" w:lineRule="auto"/>
                        <w:rPr>
                          <w:sz w:val="16"/>
                        </w:rPr>
                      </w:pPr>
                      <w:r w:rsidRPr="00922F00">
                        <w:rPr>
                          <w:rFonts w:cs="Arial"/>
                          <w:color w:val="24282B"/>
                          <w:sz w:val="16"/>
                          <w:szCs w:val="14"/>
                        </w:rPr>
                        <w:t>0</w:t>
                      </w:r>
                    </w:p>
                  </w:txbxContent>
                </v:textbox>
              </v:rect>
              <v:rect id="Rectangle 26668" o:spid="_x0000_s77118" style="position:absolute;left:12;top:1861;width:849;height: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cPcYA&#10;AADeAAAADwAAAGRycy9kb3ducmV2LnhtbESP0WoCMRRE3wX/IVyhb5pdWxZdjWILxVLwQdsPuGyu&#10;m9XNzTZJdfv3jSD4OMzMGWa57m0rLuRD41hBPslAEFdON1wr+P56H89AhIissXVMCv4owHo1HCyx&#10;1O7Ke7ocYi0ShEOJCkyMXSllqAxZDBPXESfv6LzFmKSvpfZ4TXDbymmWFdJiw2nBYEdvhqrz4dcq&#10;oNftfn7aBLOTPg/57rOYv2x/lHoa9ZsFiEh9fITv7Q+t4DmbFVO43U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icPcYAAADeAAAADwAAAAAAAAAAAAAAAACYAgAAZHJz&#10;L2Rvd25yZXYueG1sUEsFBgAAAAAEAAQA9QAAAIsDAAAAAA==&#10;" filled="f" stroked="f">
                <v:textbox inset="0,0,0,0">
                  <w:txbxContent>
                    <w:p w:rsidR="00F65EEF" w:rsidRPr="003A66D5" w:rsidRDefault="00F65EEF" w:rsidP="00451DE5">
                      <w:pPr>
                        <w:spacing w:before="40" w:after="40"/>
                        <w:rPr>
                          <w:sz w:val="16"/>
                          <w:szCs w:val="22"/>
                        </w:rPr>
                      </w:pPr>
                      <w:r w:rsidRPr="003A66D5">
                        <w:rPr>
                          <w:rFonts w:hint="cs"/>
                          <w:color w:val="24282B"/>
                          <w:sz w:val="16"/>
                          <w:szCs w:val="22"/>
                          <w:rtl/>
                        </w:rPr>
                        <w:t xml:space="preserve"> التتابعات</w:t>
                      </w:r>
                      <w:r w:rsidRPr="003A66D5">
                        <w:rPr>
                          <w:color w:val="24282B"/>
                          <w:sz w:val="16"/>
                          <w:szCs w:val="22"/>
                        </w:rPr>
                        <w:t xml:space="preserve">DIF </w:t>
                      </w:r>
                    </w:p>
                  </w:txbxContent>
                </v:textbox>
              </v:rect>
              <v:rect id="Rectangle 26669" o:spid="_x0000_s77119" style="position:absolute;left:960;top:918;width:660;height:3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SlMMA&#10;AADeAAAADwAAAGRycy9kb3ducmV2LnhtbESP3WoCMRSE7wt9h3AKvatJFWRZjSIFwRZvXH2Aw+bs&#10;DyYnS5K627dvBMHLYWa+YdbbyVlxoxB7zxo+ZwoEce1Nz62Gy3n/UYCICdmg9Uwa/ijCdvP6ssbS&#10;+JFPdKtSKzKEY4kaupSGUspYd+QwzvxAnL3GB4cpy9BKE3DMcGflXKmldNhzXuhwoK+O6mv16zTI&#10;c7Ufi8oG5X/mzdF+H04Nea3f36bdCkSiKT3Dj/bBaFioYrmA+518B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SlMMAAADeAAAADwAAAAAAAAAAAAAAAACYAgAAZHJzL2Rv&#10;d25yZXYueG1sUEsFBgAAAAAEAAQA9QAAAIgDAAAAAA==&#10;" filled="f" stroked="f">
                <v:textbox style="mso-fit-shape-to-text:t" inset="0,0,0,0">
                  <w:txbxContent>
                    <w:p w:rsidR="00F65EEF" w:rsidRPr="007C2B83" w:rsidRDefault="00F65EEF" w:rsidP="00451DE5">
                      <w:pPr>
                        <w:spacing w:before="40" w:after="40"/>
                        <w:jc w:val="center"/>
                        <w:rPr>
                          <w:color w:val="000000"/>
                          <w:sz w:val="16"/>
                          <w:szCs w:val="22"/>
                        </w:rPr>
                      </w:pPr>
                      <w:r w:rsidRPr="007C2B83">
                        <w:rPr>
                          <w:rFonts w:hint="cs"/>
                          <w:color w:val="000000"/>
                          <w:sz w:val="16"/>
                          <w:szCs w:val="22"/>
                          <w:rtl/>
                        </w:rPr>
                        <w:t>القناة الأولى</w:t>
                      </w:r>
                    </w:p>
                  </w:txbxContent>
                </v:textbox>
              </v:rect>
            </v:group>
            <v:group id="Group 26670" o:spid="_x0000_s77120" style="position:absolute;left:10591;top:26301;width:38037;height:6217" coordorigin="1668,4140" coordsize="5990,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JPSMcAAADeAAAADwAAAGRycy9kb3ducmV2LnhtbESPT4vCMBTE7wt+h/AE&#10;b2ta3RWpRhFZxYMs+AfE26N5tsXmpTTZtn77jSB4HGbmN8x82ZlSNFS7wrKCeBiBIE6tLjhTcD5t&#10;PqcgnEfWWFomBQ9ysFz0PuaYaNvygZqjz0SAsEtQQe59lUjp0pwMuqGtiIN3s7VBH2SdSV1jG+Cm&#10;lKMomkiDBYeFHCta55Tej39GwbbFdjWOf5r9/bZ+XE/fv5d9TEoN+t1qBsJT59/hV3unFYyj6eQL&#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JPSMcAAADe&#10;AAAADwAAAAAAAAAAAAAAAACqAgAAZHJzL2Rvd25yZXYueG1sUEsFBgAAAAAEAAQA+gAAAJ4DAAAA&#10;AA==&#10;">
              <v:rect id="Rectangle 26671" o:spid="_x0000_s77121" style="position:absolute;left:1668;top:4176;width:40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FscA&#10;AADeAAAADwAAAGRycy9kb3ducmV2LnhtbESPQWvCQBSE70L/w/IKXkQ3WioxdZUiCB4KYtpDvT2y&#10;z2za7NuQXU3017tCocdhZr5hluve1uJCra8cK5hOEhDEhdMVlwq+PrfjFIQPyBprx6TgSh7Wq6fB&#10;EjPtOj7QJQ+liBD2GSowITSZlL4wZNFPXEMcvZNrLYYo21LqFrsIt7WcJclcWqw4LhhsaGOo+M3P&#10;VsF2/10R3+RhtEg791PMjrn5aJQaPvfvbyAC9eE//NfeaQUvSTp/hce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LPhbHAAAA3gAAAA8AAAAAAAAAAAAAAAAAmAIAAGRy&#10;cy9kb3ducmV2LnhtbFBLBQYAAAAABAAEAPUAAACMAw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H0,0</w:t>
                      </w:r>
                    </w:p>
                  </w:txbxContent>
                </v:textbox>
              </v:rect>
              <v:rect id="Rectangle 26672" o:spid="_x0000_s77122" style="position:absolute;left:2161;top:4167;width:34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xDMQA&#10;AADeAAAADwAAAGRycy9kb3ducmV2LnhtbESPzWrDMBCE74W+g9hCbo3UBIxxo4QQCKQllzh5gMVa&#10;/1BpZSQ1dt++ChR6HGbmG2azm50Vdwpx8KzhbalAEDfeDNxpuF2PryWImJANWs+k4Yci7LbPTxus&#10;jJ/4Qvc6dSJDOFaooU9prKSMTU8O49KPxNlrfXCYsgydNAGnDHdWrpQqpMOB80KPIx16ar7qb6dB&#10;XuvjVNY2KP+5as/243RpyWu9eJn37yASzek//Nc+GQ1rVRYFPO7k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sQzEAAAA3gAAAA8AAAAAAAAAAAAAAAAAmAIAAGRycy9k&#10;b3ducmV2LnhtbFBLBQYAAAAABAAEAPUAAACJAw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SC0,0</w:t>
                      </w:r>
                    </w:p>
                  </w:txbxContent>
                </v:textbox>
              </v:rect>
              <v:rect id="Rectangle 26673" o:spid="_x0000_s77123" style="position:absolute;left:2638;top:4167;width:34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Ul8QA&#10;AADeAAAADwAAAGRycy9kb3ducmV2LnhtbESP3WoCMRSE74W+QziF3mlSC7psjVIKgi3euPYBDpuz&#10;PzQ5WZLorm/fFAQvh5n5htnsJmfFlULsPWt4XSgQxLU3Pbcafs77eQEiJmSD1jNpuFGE3fZptsHS&#10;+JFPdK1SKzKEY4kaupSGUspYd+QwLvxAnL3GB4cpy9BKE3DMcGflUqmVdNhzXuhwoM+O6t/q4jTI&#10;c7Ufi8oG5b+XzdF+HU4Nea1fnqePdxCJpvQI39sHo+FNFas1/N/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FJfEAAAA3gAAAA8AAAAAAAAAAAAAAAAAmAIAAGRycy9k&#10;b3ducmV2LnhtbFBLBQYAAAAABAAEAPUAAACJAw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SC1,0</w:t>
                      </w:r>
                    </w:p>
                  </w:txbxContent>
                </v:textbox>
              </v:rect>
              <v:rect id="Rectangle 26674" o:spid="_x0000_s77124" style="position:absolute;left:3070;top:4158;width:42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RiMQA&#10;AADeAAAADwAAAGRycy9kb3ducmV2LnhtbERPz2vCMBS+C/sfwht4EU11ILU2lTEQPAzEboft9mie&#10;TbV5KU20nX/9chjs+PH9znejbcWdet84VrBcJCCIK6cbrhV8fuznKQgfkDW2jknBD3nYFU+THDPt&#10;Bj7RvQy1iCHsM1RgQugyKX1lyKJfuI44cmfXWwwR9rXUPQ4x3LZylSRrabHh2GCwozdD1bW8WQX7&#10;41dD/JCn2SYd3KVafZfmvVNq+jy+bkEEGsO/+M990ApeknQd98Y78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kYjEAAAA3gAAAA8AAAAAAAAAAAAAAAAAmAIAAGRycy9k&#10;b3ducmV2LnhtbFBLBQYAAAAABAAEAPUAAACJAw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VA0,0</w:t>
                      </w:r>
                    </w:p>
                  </w:txbxContent>
                </v:textbox>
              </v:rect>
              <v:rect id="Rectangle 26675" o:spid="_x0000_s77125" style="position:absolute;left:3544;top:4167;width:38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0E8gA&#10;AADeAAAADwAAAGRycy9kb3ducmV2LnhtbESPQWvCQBSE70L/w/IKvYhuqiAxZiOlIPRQENMe9PbI&#10;PrOx2bchuzVpf323IHgcZuYbJt+OthVX6n3jWMHzPAFBXDndcK3g82M3S0H4gKyxdUwKfsjDtniY&#10;5JhpN/CBrmWoRYSwz1CBCaHLpPSVIYt+7jri6J1dbzFE2ddS9zhEuG3lIklW0mLDccFgR6+Gqq/y&#10;2yrY7Y8N8a88TNfp4C7V4lSa906pp8fxZQMi0Bju4Vv7TStYJulqDf934hW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jQTyAAAAN4AAAAPAAAAAAAAAAAAAAAAAJgCAABk&#10;cnMvZG93bnJldi54bWxQSwUGAAAAAAQABAD1AAAAjQM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VA1,0</w:t>
                      </w:r>
                    </w:p>
                  </w:txbxContent>
                </v:textbox>
              </v:rect>
              <v:rect id="Rectangle 26676" o:spid="_x0000_s77126" style="position:absolute;left:3994;top:4167;width:42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LU8YA&#10;AADeAAAADwAAAGRycy9kb3ducmV2LnhtbESPzWrCQBSF90LfYbgFN6KTKrQxOkoRBBeCmHahu0vm&#10;mkmbuRMyo4k+vbModHk4f3zLdW9rcaPWV44VvE0SEMSF0xWXCr6/tuMUhA/IGmvHpOBOHtarl8ES&#10;M+06PtItD6WII+wzVGBCaDIpfWHIop+4hjh6F9daDFG2pdQtdnHc1nKaJO/SYsXxwWBDG0PFb361&#10;CraHU0X8kMfRPO3cTzE952bfKDV87T8XIAL14T/8195pBbMk/YgAESei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ULU8YAAADeAAAADwAAAAAAAAAAAAAAAACYAgAAZHJz&#10;L2Rvd25yZXYueG1sUEsFBgAAAAAEAAQA9QAAAIsDA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VA2,0</w:t>
                      </w:r>
                    </w:p>
                  </w:txbxContent>
                </v:textbox>
              </v:rect>
              <v:rect id="Rectangle 26677" o:spid="_x0000_s77127" style="position:absolute;left:4519;top:4158;width:33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uyMgA&#10;AADeAAAADwAAAGRycy9kb3ducmV2LnhtbESPQWvCQBSE7wX/w/KEXkqzUUHT6CqlIHgQitFDe3tk&#10;n9m02bchuzWxv75bEDwOM/MNs9oMthEX6nztWMEkSUEQl07XXCk4HbfPGQgfkDU2jknBlTxs1qOH&#10;Feba9XygSxEqESHsc1RgQmhzKX1pyKJPXEscvbPrLIYou0rqDvsIt42cpulcWqw5Lhhs6c1Q+V38&#10;WAXb94+a+Fcenl6y3n2V08/C7FulHsfD6xJEoCHcw7f2TiuYpdliAv934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a7IyAAAAN4AAAAPAAAAAAAAAAAAAAAAAJgCAABk&#10;cnMvZG93bnJldi54bWxQSwUGAAAAAAQABAD1AAAAjQM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A0,0</w:t>
                      </w:r>
                    </w:p>
                  </w:txbxContent>
                </v:textbox>
              </v:rect>
              <v:rect id="Rectangle 26678" o:spid="_x0000_s77128" style="position:absolute;left:4969;top:4149;width:31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h0sQA&#10;AADeAAAADwAAAGRycy9kb3ducmV2LnhtbESPzWrDMBCE74W+g9hCbo0UB1rjRgmhEEhKL3HyAIu1&#10;/qHSykhq7Lx9VSj0OMzMN8xmNzsrbhTi4FnDaqlAEDfeDNxpuF4OzyWImJANWs+k4U4RdtvHhw1W&#10;xk98pludOpEhHCvU0Kc0VlLGpieHcelH4uy1PjhMWYZOmoBThjsrC6VepMOB80KPI7331HzV306D&#10;vNSHqaxtUP6jaD/t6XhuyWu9eJr3byASzek//Nc+Gg1rVb4W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IdLEAAAA3gAAAA8AAAAAAAAAAAAAAAAAmAIAAGRycy9k&#10;b3ducmV2LnhtbFBLBQYAAAAABAAEAPUAAACJAwAAAAA=&#10;" filled="f" stroked="f">
                <v:textbox style="mso-fit-shape-to-text:t" inset="0,0,0,0">
                  <w:txbxContent>
                    <w:p w:rsidR="00F65EEF" w:rsidRPr="00E612EE" w:rsidRDefault="00F65EEF" w:rsidP="00451DE5">
                      <w:pPr>
                        <w:spacing w:before="0" w:line="240" w:lineRule="auto"/>
                        <w:rPr>
                          <w:szCs w:val="22"/>
                        </w:rPr>
                      </w:pPr>
                      <w:r w:rsidRPr="00E612EE">
                        <w:rPr>
                          <w:color w:val="24282B"/>
                          <w:sz w:val="14"/>
                          <w:szCs w:val="22"/>
                        </w:rPr>
                        <w:t>V 0,0</w:t>
                      </w:r>
                    </w:p>
                  </w:txbxContent>
                </v:textbox>
              </v:rect>
              <v:rect id="Rectangle 26679" o:spid="_x0000_s77129" style="position:absolute;left:7241;top:4149;width:41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EScQA&#10;AADeAAAADwAAAGRycy9kb3ducmV2LnhtbESP3WoCMRSE7wt9h3AKvatJFXTZGqUUBCveuPYBDpuz&#10;PzQ5WZLU3b69EQQvh5n5hllvJ2fFhULsPWt4nykQxLU3Pbcafs67twJETMgGrWfS8E8RtpvnpzWW&#10;xo98okuVWpEhHEvU0KU0lFLGuiOHceYH4uw1PjhMWYZWmoBjhjsr50otpcOe80KHA311VP9Wf06D&#10;PFe7sahsUP4wb472e39qyGv9+jJ9foBINKVH+N7eGw0LVawWcLuTr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hEnEAAAA3gAAAA8AAAAAAAAAAAAAAAAAmAIAAGRycy9k&#10;b3ducmV2LnhtbFBLBQYAAAAABAAEAPUAAACJAwAAAAA=&#10;" filled="f" stroked="f">
                <v:textbox style="mso-fit-shape-to-text:t" inset="0,0,0,0">
                  <w:txbxContent>
                    <w:p w:rsidR="00F65EEF" w:rsidRPr="00E612EE" w:rsidRDefault="00F65EEF" w:rsidP="00451DE5">
                      <w:pPr>
                        <w:spacing w:before="0" w:line="240" w:lineRule="auto"/>
                        <w:rPr>
                          <w:sz w:val="14"/>
                          <w:szCs w:val="22"/>
                        </w:rPr>
                      </w:pPr>
                      <w:r w:rsidRPr="00E612EE">
                        <w:rPr>
                          <w:color w:val="24282B"/>
                          <w:sz w:val="14"/>
                          <w:szCs w:val="22"/>
                        </w:rPr>
                        <w:t>V134,0</w:t>
                      </w:r>
                    </w:p>
                  </w:txbxContent>
                </v:textbox>
              </v:rect>
              <v:rect id="Rectangle 26680" o:spid="_x0000_s77130" style="position:absolute;left:6767;top:4149;width:41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cPcQA&#10;AADeAAAADwAAAGRycy9kb3ducmV2LnhtbESP3WoCMRSE7wt9h3CE3tVEW+qyGqUUBFt64+oDHDZn&#10;fzA5WZLUXd/eFAq9HGbmG2azm5wVVwqx96xhMVcgiGtvem41nE/75wJETMgGrWfScKMIu+3jwwZL&#10;40c+0rVKrcgQjiVq6FIaSilj3ZHDOPcDcfYaHxymLEMrTcAxw52VS6XepMOe80KHA310VF+qH6dB&#10;nqr9WFQ2KP+1bL7t5+HYkNf6aTa9r0EkmtJ/+K99MBpeVLF6hd87+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HD3EAAAA3gAAAA8AAAAAAAAAAAAAAAAAmAIAAGRycy9k&#10;b3ducmV2LnhtbFBLBQYAAAAABAAEAPUAAACJAwAAAAA=&#10;" filled="f" stroked="f">
                <v:textbox style="mso-fit-shape-to-text:t" inset="0,0,0,0">
                  <w:txbxContent>
                    <w:p w:rsidR="00F65EEF" w:rsidRPr="00E612EE" w:rsidRDefault="00F65EEF" w:rsidP="00451DE5">
                      <w:pPr>
                        <w:spacing w:before="0" w:line="240" w:lineRule="auto"/>
                        <w:rPr>
                          <w:sz w:val="14"/>
                          <w:szCs w:val="22"/>
                        </w:rPr>
                      </w:pPr>
                      <w:r w:rsidRPr="00E612EE">
                        <w:rPr>
                          <w:color w:val="24282B"/>
                          <w:sz w:val="14"/>
                          <w:szCs w:val="22"/>
                        </w:rPr>
                        <w:t>V133,0</w:t>
                      </w:r>
                    </w:p>
                  </w:txbxContent>
                </v:textbox>
              </v:rect>
              <v:rect id="Rectangle 26681" o:spid="_x0000_s77131" style="position:absolute;left:6310;top:4140;width:41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psQA&#10;AADeAAAADwAAAGRycy9kb3ducmV2LnhtbESP3WoCMRSE7wt9h3CE3tVES+uyGqUUBFt64+oDHDZn&#10;fzA5WZLUXd/eFAq9HGbmG2azm5wVVwqx96xhMVcgiGtvem41nE/75wJETMgGrWfScKMIu+3jwwZL&#10;40c+0rVKrcgQjiVq6FIaSilj3ZHDOPcDcfYaHxymLEMrTcAxw52VS6XepMOe80KHA310VF+qH6dB&#10;nqr9WFQ2KP+1bL7t5+HYkNf6aTa9r0EkmtJ/+K99MBpeVLF6hd87+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uabEAAAA3gAAAA8AAAAAAAAAAAAAAAAAmAIAAGRycy9k&#10;b3ducmV2LnhtbFBLBQYAAAAABAAEAPUAAACJAwAAAAA=&#10;" filled="f" stroked="f">
                <v:textbox style="mso-fit-shape-to-text:t" inset="0,0,0,0">
                  <w:txbxContent>
                    <w:p w:rsidR="00F65EEF" w:rsidRPr="00E612EE" w:rsidRDefault="00F65EEF" w:rsidP="00451DE5">
                      <w:pPr>
                        <w:spacing w:before="0" w:line="240" w:lineRule="auto"/>
                        <w:rPr>
                          <w:sz w:val="14"/>
                          <w:szCs w:val="22"/>
                        </w:rPr>
                      </w:pPr>
                      <w:r w:rsidRPr="00E612EE">
                        <w:rPr>
                          <w:color w:val="24282B"/>
                          <w:sz w:val="14"/>
                          <w:szCs w:val="22"/>
                        </w:rPr>
                        <w:t>V132,0</w:t>
                      </w:r>
                    </w:p>
                  </w:txbxContent>
                </v:textbox>
              </v:rect>
              <v:rect id="Rectangle 26682" o:spid="_x0000_s77132" style="position:absolute;left:3217;top:4926;width:8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n0cQA&#10;AADeAAAADwAAAGRycy9kb3ducmV2LnhtbESP3WoCMRSE74W+QziF3mlSC7psjVIKgi3euPYBDpuz&#10;PzQ5WZLorm/fFAQvh5n5htnsJmfFlULsPWt4XSgQxLU3Pbcafs77eQEiJmSD1jNpuFGE3fZptsHS&#10;+JFPdK1SKzKEY4kaupSGUspYd+QwLvxAnL3GB4cpy9BKE3DMcGflUqmVdNhzXuhwoM+O6t/q4jTI&#10;c7Ufi8oG5b+XzdF+HU4Nea1fnqePdxCJpvQI39sHo+FNFesV/N/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J9HEAAAA3gAAAA8AAAAAAAAAAAAAAAAAmAIAAGRycy9k&#10;b3ducmV2LnhtbFBLBQYAAAAABAAEAPUAAACJAwAAAAA=&#10;" filled="f" stroked="f">
                <v:textbox style="mso-fit-shape-to-text:t" inset="0,0,0,0">
                  <w:txbxContent>
                    <w:p w:rsidR="00F65EEF" w:rsidRPr="00922F00" w:rsidRDefault="00F65EEF" w:rsidP="00451DE5">
                      <w:pPr>
                        <w:spacing w:before="0" w:line="240" w:lineRule="auto"/>
                        <w:rPr>
                          <w:sz w:val="16"/>
                        </w:rPr>
                      </w:pPr>
                      <w:r w:rsidRPr="00922F00">
                        <w:rPr>
                          <w:rFonts w:cs="Arial"/>
                          <w:color w:val="24282B"/>
                          <w:sz w:val="16"/>
                          <w:szCs w:val="14"/>
                        </w:rPr>
                        <w:t>3</w:t>
                      </w:r>
                    </w:p>
                  </w:txbxContent>
                </v:textbox>
              </v:rect>
              <v:rect id="Rectangle 26683" o:spid="_x0000_s77133" style="position:absolute;left:2773;top:4935;width:8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CSsQA&#10;AADeAAAADwAAAGRycy9kb3ducmV2LnhtbESP3WoCMRSE7wt9h3AKvatJFeqyNYoUBC3euPYBDpuz&#10;P5icLEl017dvCkIvh5n5hlltJmfFjULsPWt4nykQxLU3Pbcafs67twJETMgGrWfScKcIm/Xz0wpL&#10;40c+0a1KrcgQjiVq6FIaSilj3ZHDOPMDcfYaHxymLEMrTcAxw52Vc6U+pMOe80KHA311VF+qq9Mg&#10;z9VuLCoblP+eN0d72J8a8lq/vkzbTxCJpvQffrT3RsNCFcsl/N3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gkrEAAAA3gAAAA8AAAAAAAAAAAAAAAAAmAIAAGRycy9k&#10;b3ducmV2LnhtbFBLBQYAAAAABAAEAPUAAACJAwAAAAA=&#10;" filled="f" stroked="f">
                <v:textbox style="mso-fit-shape-to-text:t" inset="0,0,0,0">
                  <w:txbxContent>
                    <w:p w:rsidR="00F65EEF" w:rsidRPr="00922F00" w:rsidRDefault="00F65EEF" w:rsidP="00451DE5">
                      <w:pPr>
                        <w:spacing w:before="0" w:line="240" w:lineRule="auto"/>
                        <w:rPr>
                          <w:sz w:val="16"/>
                        </w:rPr>
                      </w:pPr>
                      <w:r w:rsidRPr="00922F00">
                        <w:rPr>
                          <w:rFonts w:cs="Arial"/>
                          <w:color w:val="24282B"/>
                          <w:sz w:val="16"/>
                          <w:szCs w:val="14"/>
                        </w:rPr>
                        <w:t>1</w:t>
                      </w:r>
                    </w:p>
                  </w:txbxContent>
                </v:textbox>
              </v:rect>
              <v:rect id="Rectangle 26684" o:spid="_x0000_s77134" style="position:absolute;left:3013;top:4935;width:8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WOMEA&#10;AADeAAAADwAAAGRycy9kb3ducmV2LnhtbERPy2oCMRTdC/2HcAvdaVILdRiNIgXBSjeOfsBlcueB&#10;yc2QpM7075uF4PJw3pvd5Ky4U4i9Zw3vCwWCuPam51bD9XKYFyBiQjZoPZOGP4qw277MNlgaP/KZ&#10;7lVqRQ7hWKKGLqWhlDLWHTmMCz8QZ67xwWHKMLTSBBxzuLNyqdSndNhzbuhwoK+O6lv16zTIS3UY&#10;i8oG5U/L5sd+H88Nea3fXqf9GkSiKT3FD/fRaPhQxSrvzXfyF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MFjjBAAAA3gAAAA8AAAAAAAAAAAAAAAAAmAIAAGRycy9kb3du&#10;cmV2LnhtbFBLBQYAAAAABAAEAPUAAACGAwAAAAA=&#10;" filled="f" stroked="f">
                <v:textbox style="mso-fit-shape-to-text:t" inset="0,0,0,0">
                  <w:txbxContent>
                    <w:p w:rsidR="00F65EEF" w:rsidRPr="00922F00" w:rsidRDefault="00F65EEF" w:rsidP="00451DE5">
                      <w:pPr>
                        <w:spacing w:before="0" w:line="240" w:lineRule="auto"/>
                        <w:rPr>
                          <w:sz w:val="16"/>
                        </w:rPr>
                      </w:pPr>
                      <w:r w:rsidRPr="00922F00">
                        <w:rPr>
                          <w:rFonts w:cs="Arial"/>
                          <w:color w:val="24282B"/>
                          <w:sz w:val="16"/>
                          <w:szCs w:val="14"/>
                        </w:rPr>
                        <w:t>2</w:t>
                      </w:r>
                    </w:p>
                  </w:txbxContent>
                </v:textbox>
              </v:rect>
              <v:rect id="Rectangle 26685" o:spid="_x0000_s77135" style="position:absolute;left:5254;top:4926;width:15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zo8QA&#10;AADeAAAADwAAAGRycy9kb3ducmV2LnhtbESP3WoCMRSE7wt9h3CE3tVEC+26GqUUBFt64+oDHDZn&#10;fzA5WZLUXd/eFAq9HGbmG2azm5wVVwqx96xhMVcgiGtvem41nE/75wJETMgGrWfScKMIu+3jwwZL&#10;40c+0rVKrcgQjiVq6FIaSilj3ZHDOPcDcfYaHxymLEMrTcAxw52VS6VepcOe80KHA310VF+qH6dB&#10;nqr9WFQ2KP+1bL7t5+HYkNf6aTa9r0EkmtJ/+K99MBpeVPG2gt87+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s6PEAAAA3gAAAA8AAAAAAAAAAAAAAAAAmAIAAGRycy9k&#10;b3ducmV2LnhtbFBLBQYAAAAABAAEAPUAAACJAwAAAAA=&#10;" filled="f" stroked="f">
                <v:textbox style="mso-fit-shape-to-text:t" inset="0,0,0,0">
                  <w:txbxContent>
                    <w:p w:rsidR="00F65EEF" w:rsidRDefault="00F65EEF" w:rsidP="00451DE5">
                      <w:pPr>
                        <w:spacing w:before="0" w:line="240" w:lineRule="auto"/>
                      </w:pPr>
                      <w:r>
                        <w:rPr>
                          <w:rFonts w:ascii="Arial" w:hAnsi="Arial" w:cs="Arial"/>
                          <w:color w:val="24282B"/>
                          <w:sz w:val="14"/>
                          <w:szCs w:val="14"/>
                        </w:rPr>
                        <w:t>79</w:t>
                      </w:r>
                    </w:p>
                  </w:txbxContent>
                </v:textbox>
              </v:rect>
            </v:group>
            <v:rect id="Rectangle 26686" o:spid="_x0000_s77136" style="position:absolute;left:20275;top:5930;width:398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qGcIA&#10;AADeAAAADwAAAGRycy9kb3ducmV2LnhtbESPy2oCMRSG94LvEE6hO01qoQxTo4ggqHTj6AMcJmcu&#10;NDkZkuiMb28WhS5//hvfejs5Kx4UYu9Zw8dSgSCuvem51XC7HhYFiJiQDVrPpOFJEbab+WyNpfEj&#10;X+hRpVbkEY4lauhSGkopY92Rw7j0A3H2Gh8cpixDK03AMY87K1dKfUmHPeeHDgfad1T/VnenQV6r&#10;w1hUNih/XjU/9nS8NOS1fn+bdt8gEk3pP/zXPhoNn6ooMkDGySg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2oZwgAAAN4AAAAPAAAAAAAAAAAAAAAAAJgCAABkcnMvZG93&#10;bnJldi54bWxQSwUGAAAAAAQABAD1AAAAhwMAAAAA&#10;" filled="f" stroked="f">
              <v:textbox style="mso-fit-shape-to-text:t" inset="0,0,0,0">
                <w:txbxContent>
                  <w:p w:rsidR="00F65EEF" w:rsidRPr="007C2B83" w:rsidRDefault="00F65EEF" w:rsidP="00451DE5">
                    <w:pPr>
                      <w:spacing w:before="40" w:after="40"/>
                      <w:jc w:val="center"/>
                      <w:rPr>
                        <w:color w:val="000000"/>
                        <w:sz w:val="16"/>
                        <w:szCs w:val="22"/>
                        <w:rtl/>
                        <w:lang w:bidi="ar-EG"/>
                      </w:rPr>
                    </w:pPr>
                    <w:r w:rsidRPr="007C2B83">
                      <w:rPr>
                        <w:rFonts w:hint="cs"/>
                        <w:color w:val="000000"/>
                        <w:sz w:val="16"/>
                        <w:szCs w:val="22"/>
                        <w:rtl/>
                      </w:rPr>
                      <w:t xml:space="preserve">القناة </w:t>
                    </w:r>
                    <w:r>
                      <w:rPr>
                        <w:rFonts w:hint="cs"/>
                        <w:color w:val="000000"/>
                        <w:sz w:val="16"/>
                        <w:szCs w:val="22"/>
                        <w:rtl/>
                        <w:lang w:bidi="ar-EG"/>
                      </w:rPr>
                      <w:t>الثانية</w:t>
                    </w:r>
                  </w:p>
                </w:txbxContent>
              </v:textbox>
            </v:rect>
            <v:rect id="Rectangle 26687" o:spid="_x0000_s77137" style="position:absolute;left:33966;top:5930;width:444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e78cA&#10;AADeAAAADwAAAGRycy9kb3ducmV2LnhtbESPQWvCQBSE7wX/w/KEXoputFBidBURhB4KYvSgt0f2&#10;mY1m34bsalJ/fbdQ6HGYmW+Yxaq3tXhQ6yvHCibjBARx4XTFpYLjYTtKQfiArLF2TAq+ycNqOXhZ&#10;YKZdx3t65KEUEcI+QwUmhCaT0heGLPqxa4ijd3GtxRBlW0rdYhfhtpbTJPmQFiuOCwYb2hgqbvnd&#10;KtjuThXxU+7fZmnnrsX0nJuvRqnXYb+egwjUh//wX/tTK3hP0nQC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83u/HAAAA3gAAAA8AAAAAAAAAAAAAAAAAmAIAAGRy&#10;cy9kb3ducmV2LnhtbFBLBQYAAAAABAAEAPUAAACMAwAAAAA=&#10;" filled="f" stroked="f">
              <v:textbox style="mso-fit-shape-to-text:t" inset="0,0,0,0">
                <w:txbxContent>
                  <w:p w:rsidR="00F65EEF" w:rsidRPr="007C2B83" w:rsidRDefault="00F65EEF" w:rsidP="00451DE5">
                    <w:pPr>
                      <w:spacing w:before="40" w:after="40"/>
                      <w:jc w:val="center"/>
                      <w:rPr>
                        <w:color w:val="000000"/>
                        <w:sz w:val="16"/>
                        <w:szCs w:val="22"/>
                        <w:rtl/>
                        <w:lang w:bidi="ar-EG"/>
                      </w:rPr>
                    </w:pPr>
                    <w:r w:rsidRPr="007C2B83">
                      <w:rPr>
                        <w:rFonts w:hint="cs"/>
                        <w:color w:val="000000"/>
                        <w:sz w:val="16"/>
                        <w:szCs w:val="22"/>
                        <w:rtl/>
                      </w:rPr>
                      <w:t xml:space="preserve">القناة </w:t>
                    </w:r>
                    <w:r>
                      <w:rPr>
                        <w:rFonts w:hint="cs"/>
                        <w:color w:val="000000"/>
                        <w:sz w:val="16"/>
                        <w:szCs w:val="22"/>
                        <w:rtl/>
                        <w:lang w:bidi="ar-EG"/>
                      </w:rPr>
                      <w:t>الثالثة</w:t>
                    </w:r>
                  </w:p>
                </w:txbxContent>
              </v:textbox>
            </v:rect>
            <v:rect id="Rectangle 26688" o:spid="_x0000_s77138" style="position:absolute;left:47866;top:5822;width:4445;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AmMcA&#10;AADeAAAADwAAAGRycy9kb3ducmV2LnhtbESPQWvCQBSE74X+h+UVvJRmY4SSpq5SCoIHQYwe2tsj&#10;+5pNm30bsquJ/npXEHocZuYbZr4cbStO1PvGsYJpkoIgrpxuuFZw2K9echA+IGtsHZOCM3lYLh4f&#10;5lhoN/COTmWoRYSwL1CBCaErpPSVIYs+cR1x9H5cbzFE2ddS9zhEuG1llqav0mLDccFgR5+Gqr/y&#10;aBWstl8N8UXunt/ywf1W2XdpNp1Sk6fx4x1EoDH8h+/ttVYwS/M8g9u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QJjHAAAA3gAAAA8AAAAAAAAAAAAAAAAAmAIAAGRy&#10;cy9kb3ducmV2LnhtbFBLBQYAAAAABAAEAPUAAACMAwAAAAA=&#10;" filled="f" stroked="f">
              <v:textbox style="mso-fit-shape-to-text:t" inset="0,0,0,0">
                <w:txbxContent>
                  <w:p w:rsidR="00F65EEF" w:rsidRPr="007C2B83" w:rsidRDefault="00F65EEF" w:rsidP="00451DE5">
                    <w:pPr>
                      <w:spacing w:before="40" w:after="40"/>
                      <w:jc w:val="center"/>
                      <w:rPr>
                        <w:color w:val="000000"/>
                        <w:sz w:val="16"/>
                        <w:szCs w:val="22"/>
                        <w:rtl/>
                        <w:lang w:bidi="ar-EG"/>
                      </w:rPr>
                    </w:pPr>
                    <w:r w:rsidRPr="007C2B83">
                      <w:rPr>
                        <w:rFonts w:hint="cs"/>
                        <w:color w:val="000000"/>
                        <w:sz w:val="16"/>
                        <w:szCs w:val="22"/>
                        <w:rtl/>
                      </w:rPr>
                      <w:t xml:space="preserve">القناة </w:t>
                    </w:r>
                    <w:r>
                      <w:rPr>
                        <w:rFonts w:hint="cs"/>
                        <w:color w:val="000000"/>
                        <w:sz w:val="16"/>
                        <w:szCs w:val="22"/>
                        <w:rtl/>
                        <w:lang w:bidi="ar-EG"/>
                      </w:rPr>
                      <w:t>الرابعة</w:t>
                    </w:r>
                  </w:p>
                </w:txbxContent>
              </v:textbox>
            </v:rect>
            <v:rect id="Rectangle 26689" o:spid="_x0000_s77139" style="position:absolute;left:2559;top:13373;width:554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0bsMA&#10;AADeAAAADwAAAGRycy9kb3ducmV2LnhtbESP3WoCMRSE74W+QziF3mlShbJsjSKCYMUbVx/gsDn7&#10;Q5OTJUnd7dubgtDLYWa+YdbbyVlxpxB7zxreFwoEce1Nz62G2/UwL0DEhGzQeiYNvxRhu3mZrbE0&#10;fuQL3avUigzhWKKGLqWhlDLWHTmMCz8QZ6/xwWHKMrTSBBwz3Fm5VOpDOuw5L3Q40L6j+rv6cRrk&#10;tTqMRWWD8qdlc7Zfx0tDXuu312n3CSLRlP7Dz/bRaFipoljB3518B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30bsMAAADeAAAADwAAAAAAAAAAAAAAAACYAgAAZHJzL2Rv&#10;d25yZXYueG1sUEsFBgAAAAAEAAQA9QAAAIgDAAAAAA==&#10;" filled="f" stroked="f">
              <v:textbox style="mso-fit-shape-to-text:t" inset="0,0,0,0">
                <w:txbxContent>
                  <w:p w:rsidR="00F65EEF" w:rsidRPr="003A66D5" w:rsidRDefault="00F65EEF" w:rsidP="00451DE5">
                    <w:pPr>
                      <w:spacing w:before="40" w:after="40"/>
                      <w:rPr>
                        <w:sz w:val="16"/>
                        <w:szCs w:val="22"/>
                      </w:rPr>
                    </w:pPr>
                    <w:r>
                      <w:rPr>
                        <w:rFonts w:hint="cs"/>
                        <w:color w:val="24282B"/>
                        <w:sz w:val="16"/>
                        <w:szCs w:val="22"/>
                        <w:rtl/>
                      </w:rPr>
                      <w:t>التتابع</w:t>
                    </w:r>
                    <w:r w:rsidRPr="003A66D5">
                      <w:rPr>
                        <w:color w:val="24282B"/>
                        <w:sz w:val="16"/>
                        <w:szCs w:val="22"/>
                      </w:rPr>
                      <w:t xml:space="preserve">DIF </w:t>
                    </w:r>
                    <w:r>
                      <w:rPr>
                        <w:rFonts w:hint="cs"/>
                        <w:color w:val="24282B"/>
                        <w:sz w:val="16"/>
                        <w:szCs w:val="22"/>
                        <w:rtl/>
                      </w:rPr>
                      <w:t xml:space="preserve"> </w:t>
                    </w:r>
                    <w:r>
                      <w:rPr>
                        <w:color w:val="24282B"/>
                        <w:sz w:val="16"/>
                        <w:szCs w:val="22"/>
                      </w:rPr>
                      <w:t>0,0</w:t>
                    </w:r>
                  </w:p>
                </w:txbxContent>
              </v:textbox>
            </v:rect>
            <v:rect id="Rectangle 26690" o:spid="_x0000_s77140" style="position:absolute;left:12719;top:20402;width:480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9d8cA&#10;AADeAAAADwAAAGRycy9kb3ducmV2LnhtbESPQWvCQBSE70L/w/KEXqRuaouk0VVKQfBQEKMHe3tk&#10;X7PR7NuQ3Zror3eFgsdhZr5h5sve1uJMra8cK3gdJyCIC6crLhXsd6uXFIQPyBprx6TgQh6Wi6fB&#10;HDPtOt7SOQ+liBD2GSowITSZlL4wZNGPXUMcvV/XWgxRtqXULXYRbms5SZKptFhxXDDY0Jeh4pT/&#10;WQWrzaEivsrt6CPt3LGY/OTmu1Hqedh/zkAE6sMj/N9eawVvSZq+w/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LfXfHAAAA3gAAAA8AAAAAAAAAAAAAAAAAmAIAAGRy&#10;cy9kb3ducmV2LnhtbFBLBQYAAAAABAAEAPUAAACMAw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قسم الرأسية</w:t>
                    </w:r>
                  </w:p>
                </w:txbxContent>
              </v:textbox>
            </v:rect>
            <v:rect id="Rectangle 26691" o:spid="_x0000_s77141" style="position:absolute;left:49352;top:13315;width:6483;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is8YA&#10;AADeAAAADwAAAGRycy9kb3ducmV2LnhtbESP0WoCMRRE3wv+Q7hC32p2bSvrahRbKJaCD2o/4LK5&#10;3axubrZJquvfm4Lg4zAzZ5j5sretOJEPjWMF+SgDQVw53XCt4Hv/8VSACBFZY+uYFFwowHIxeJhj&#10;qd2Zt3TaxVokCIcSFZgYu1LKUBmyGEauI07ej/MWY5K+ltrjOcFtK8dZNpEWG04LBjt6N1Qdd39W&#10;Ab2tt9PDKpiN9HnIN1+T6cv6V6nHYb+agYjUx3v41v7UCp6zoniF/zvp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3is8YAAADeAAAADwAAAAAAAAAAAAAAAACYAgAAZHJz&#10;L2Rvd25yZXYueG1sUEsFBgAAAAAEAAQA9QAAAIsDAAAAAA==&#10;" filled="f" stroked="f">
              <v:textbox inset="0,0,0,0">
                <w:txbxContent>
                  <w:p w:rsidR="00F65EEF" w:rsidRPr="003A66D5" w:rsidRDefault="00F65EEF" w:rsidP="00451DE5">
                    <w:pPr>
                      <w:spacing w:before="40" w:after="40"/>
                      <w:jc w:val="center"/>
                      <w:rPr>
                        <w:color w:val="000000"/>
                        <w:sz w:val="16"/>
                        <w:szCs w:val="22"/>
                        <w:rtl/>
                        <w:lang w:bidi="ar-EG"/>
                      </w:rPr>
                    </w:pPr>
                    <w:r w:rsidRPr="003A66D5">
                      <w:rPr>
                        <w:rFonts w:hint="cs"/>
                        <w:color w:val="000000"/>
                        <w:sz w:val="16"/>
                        <w:szCs w:val="22"/>
                        <w:rtl/>
                      </w:rPr>
                      <w:t xml:space="preserve">التتابع </w:t>
                    </w:r>
                    <w:r w:rsidRPr="003A66D5">
                      <w:rPr>
                        <w:color w:val="000000"/>
                        <w:sz w:val="16"/>
                        <w:szCs w:val="22"/>
                      </w:rPr>
                      <w:t>DIF</w:t>
                    </w:r>
                    <w:r>
                      <w:rPr>
                        <w:rFonts w:hint="cs"/>
                        <w:color w:val="000000"/>
                        <w:sz w:val="16"/>
                        <w:szCs w:val="22"/>
                        <w:rtl/>
                        <w:lang w:bidi="ar-EG"/>
                      </w:rPr>
                      <w:t xml:space="preserve"> </w:t>
                    </w:r>
                    <w:r w:rsidRPr="003A66D5">
                      <w:rPr>
                        <w:color w:val="000000"/>
                        <w:sz w:val="16"/>
                        <w:szCs w:val="22"/>
                      </w:rPr>
                      <w:t>n-1</w:t>
                    </w:r>
                    <w:r>
                      <w:rPr>
                        <w:color w:val="000000"/>
                        <w:sz w:val="16"/>
                        <w:szCs w:val="22"/>
                      </w:rPr>
                      <w:t>,3</w:t>
                    </w:r>
                  </w:p>
                  <w:p w:rsidR="00F65EEF" w:rsidRPr="003A66D5" w:rsidRDefault="00F65EEF" w:rsidP="00451DE5"/>
                </w:txbxContent>
              </v:textbox>
            </v:rect>
            <v:rect id="Rectangle 26692" o:spid="_x0000_s77142" style="position:absolute;left:33934;top:13373;width:55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9sMA&#10;AADeAAAADwAAAGRycy9kb3ducmV2LnhtbESP3WoCMRSE7wt9h3AKvatJLciyNYoIgkpvXH2Aw+bs&#10;D01OliR117c3BcHLYWa+YZbryVlxpRB7zxo+ZwoEce1Nz62Gy3n3UYCICdmg9UwabhRhvXp9WWJp&#10;/MgnulapFRnCsUQNXUpDKWWsO3IYZ34gzl7jg8OUZWilCThmuLNyrtRCOuw5L3Q40Laj+rf6cxrk&#10;udqNRWWD8sd582MP+1NDXuv3t2nzDSLRlJ7hR3tvNHypoljA/518B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pX9sMAAADeAAAADwAAAAAAAAAAAAAAAACYAgAAZHJzL2Rv&#10;d25yZXYueG1sUEsFBgAAAAAEAAQA9QAAAIgDAAAAAA==&#10;" filled="f" stroked="f">
              <v:textbox style="mso-fit-shape-to-text:t" inset="0,0,0,0">
                <w:txbxContent>
                  <w:p w:rsidR="00F65EEF" w:rsidRPr="003A66D5" w:rsidRDefault="00F65EEF" w:rsidP="00451DE5">
                    <w:pPr>
                      <w:spacing w:before="40" w:after="40"/>
                      <w:rPr>
                        <w:sz w:val="16"/>
                        <w:szCs w:val="22"/>
                      </w:rPr>
                    </w:pPr>
                    <w:r>
                      <w:rPr>
                        <w:rFonts w:hint="cs"/>
                        <w:color w:val="24282B"/>
                        <w:sz w:val="16"/>
                        <w:szCs w:val="22"/>
                        <w:rtl/>
                      </w:rPr>
                      <w:t>التتابع</w:t>
                    </w:r>
                    <w:r w:rsidRPr="003A66D5">
                      <w:rPr>
                        <w:color w:val="24282B"/>
                        <w:sz w:val="16"/>
                        <w:szCs w:val="22"/>
                      </w:rPr>
                      <w:t xml:space="preserve">DIF </w:t>
                    </w:r>
                    <w:r>
                      <w:rPr>
                        <w:rFonts w:hint="cs"/>
                        <w:color w:val="24282B"/>
                        <w:sz w:val="16"/>
                        <w:szCs w:val="22"/>
                        <w:rtl/>
                      </w:rPr>
                      <w:t xml:space="preserve"> </w:t>
                    </w:r>
                    <w:r>
                      <w:rPr>
                        <w:color w:val="24282B"/>
                        <w:sz w:val="16"/>
                        <w:szCs w:val="22"/>
                      </w:rPr>
                      <w:t>0,1</w:t>
                    </w:r>
                  </w:p>
                </w:txbxContent>
              </v:textbox>
            </v:rect>
            <v:rect id="Rectangle 26693" o:spid="_x0000_s77143" style="position:absolute;left:457;top:20618;width:3549;height:18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ZX8YA&#10;AADeAAAADwAAAGRycy9kb3ducmV2LnhtbESP0WoCMRRE3wv+Q7hC32p2bdF1NYotFEvBB7UfcNnc&#10;blY3N9sk1fXvTaHg4zAzZ5jFqretOJMPjWMF+SgDQVw53XCt4Ovw/lSACBFZY+uYFFwpwGo5eFhg&#10;qd2Fd3Tex1okCIcSFZgYu1LKUBmyGEauI07et/MWY5K+ltrjJcFtK8dZNpEWG04LBjt6M1Sd9r9W&#10;Ab1udrPjOpit9HnIt5+T2cvmR6nHYb+eg4jUx3v4v/2hFTxnRTGFv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PZX8YAAADeAAAADwAAAAAAAAAAAAAAAACYAgAAZHJz&#10;L2Rvd25yZXYueG1sUEsFBgAAAAAEAAQA9QAAAIsDAAAAAA==&#10;" filled="f" stroked="f">
              <v:textbox inset="0,0,0,0">
                <w:txbxContent>
                  <w:p w:rsidR="00F65EEF" w:rsidRPr="003F51BC" w:rsidRDefault="00F65EEF" w:rsidP="00451DE5">
                    <w:pPr>
                      <w:spacing w:before="40" w:after="40"/>
                      <w:rPr>
                        <w:szCs w:val="22"/>
                        <w:rtl/>
                        <w:lang w:bidi="ar-EG"/>
                      </w:rPr>
                    </w:pPr>
                    <w:r>
                      <w:rPr>
                        <w:rFonts w:hint="cs"/>
                        <w:szCs w:val="22"/>
                        <w:rtl/>
                        <w:lang w:bidi="ar-EG"/>
                      </w:rPr>
                      <w:t>بنية التتابع</w:t>
                    </w:r>
                  </w:p>
                </w:txbxContent>
              </v:textbox>
            </v:rect>
            <v:rect id="Rectangle 26694" o:spid="_x0000_s77144" style="position:absolute;left:1492;top:22294;width:18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mH8AA&#10;AADeAAAADwAAAGRycy9kb3ducmV2LnhtbERPy2oCMRTdC/5DuIXuNKmFMkyNIoKg0o2jH3CZ3HnQ&#10;5GZIojP+vVkUujyc93o7OSseFGLvWcPHUoEgrr3pudVwux4WBYiYkA1az6ThSRG2m/lsjaXxI1/o&#10;UaVW5BCOJWroUhpKKWPdkcO49ANx5hofHKYMQytNwDGHOytXSn1Jhz3nhg4H2ndU/1Z3p0Feq8NY&#10;VDYof141P/Z0vDTktX5/m3bfIBJN6V/85z4aDZ+qKPLefCdf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lmH8AAAADeAAAADwAAAAAAAAAAAAAAAACYAgAAZHJzL2Rvd25y&#10;ZXYueG1sUEsFBgAAAAAEAAQA9QAAAIUDAAAAAA==&#10;" filled="f" stroked="f">
              <v:textbox style="mso-fit-shape-to-text:t" inset="0,0,0,0">
                <w:txbxContent>
                  <w:p w:rsidR="00F65EEF" w:rsidRPr="003A66D5" w:rsidRDefault="00F65EEF" w:rsidP="00451DE5">
                    <w:pPr>
                      <w:spacing w:before="0" w:line="240" w:lineRule="auto"/>
                      <w:rPr>
                        <w:sz w:val="16"/>
                        <w:szCs w:val="22"/>
                      </w:rPr>
                    </w:pPr>
                    <w:r w:rsidRPr="003A66D5">
                      <w:rPr>
                        <w:color w:val="24282B"/>
                        <w:sz w:val="16"/>
                        <w:szCs w:val="22"/>
                      </w:rPr>
                      <w:t xml:space="preserve">DIF </w:t>
                    </w:r>
                  </w:p>
                </w:txbxContent>
              </v:textbox>
            </v:rect>
            <v:rect id="Rectangle 26695" o:spid="_x0000_s77145" style="position:absolute;left:19284;top:20402;width:7582;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S6ccA&#10;AADeAAAADwAAAGRycy9kb3ducmV2LnhtbESPQWvCQBSE7wX/w/KEXopuaqHEmI2IIPQgFGMP9fbI&#10;PrPR7NuQ3ZrYX98tFHocZuYbJl+PthU36n3jWMHzPAFBXDndcK3g47ibpSB8QNbYOiYFd/KwLiYP&#10;OWbaDXygWxlqESHsM1RgQugyKX1lyKKfu444emfXWwxR9rXUPQ4Rblu5SJJXabHhuGCwo62h6lp+&#10;WQW798+G+Fsenpbp4C7V4lSafafU43TcrEAEGsN/+K/9phW8JGm6hN878Qr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0unHAAAA3gAAAA8AAAAAAAAAAAAAAAAAmAIAAGRy&#10;cy9kb3ducmV2LnhtbFBLBQYAAAAABAAEAPUAAACMAw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قسم الشفرة الفرعية</w:t>
                    </w:r>
                  </w:p>
                </w:txbxContent>
              </v:textbox>
            </v:rect>
            <v:rect id="Rectangle 26696" o:spid="_x0000_s77146" style="position:absolute;left:27038;top:20402;width:784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tqcYA&#10;AADeAAAADwAAAGRycy9kb3ducmV2LnhtbESPzWrCQBSF94W+w3AL3RSdqFCS6ChFELooiNGF7i6Z&#10;ayY2cydkpib69M5C6PJw/vgWq8E24kqdrx0rmIwTEMSl0zVXCg77zSgF4QOyxsYxKbiRh9Xy9WWB&#10;uXY97+hahErEEfY5KjAhtLmUvjRk0Y9dSxy9s+sshii7SuoO+zhuGzlNkk9pseb4YLCltaHyt/iz&#10;CjbbY018l7uPLO3dpZyeCvPTKvX+NnzNQQQawn/42f7WCmZJmkWAiBNR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ntqcYAAADeAAAADwAAAAAAAAAAAAAAAACYAgAAZHJz&#10;L2Rvd25yZXYueG1sUEsFBgAAAAAEAAQA9QAAAIsDAAAAAA==&#10;" filled="f" stroked="f">
              <v:textbox style="mso-fit-shape-to-text:t" inset="0,0,0,0">
                <w:txbxContent>
                  <w:p w:rsidR="00F65EEF" w:rsidRPr="00C71C2D" w:rsidRDefault="00F65EEF" w:rsidP="00451DE5">
                    <w:pPr>
                      <w:spacing w:before="40" w:after="40"/>
                      <w:jc w:val="left"/>
                      <w:rPr>
                        <w:sz w:val="14"/>
                        <w:szCs w:val="20"/>
                        <w:lang w:bidi="ar-EG"/>
                      </w:rPr>
                    </w:pPr>
                    <w:r w:rsidRPr="00C71C2D">
                      <w:rPr>
                        <w:rFonts w:hint="cs"/>
                        <w:color w:val="000000"/>
                        <w:sz w:val="14"/>
                        <w:szCs w:val="20"/>
                        <w:rtl/>
                      </w:rPr>
                      <w:t xml:space="preserve">قسم المعطيات </w:t>
                    </w:r>
                    <w:r w:rsidRPr="00C71C2D">
                      <w:rPr>
                        <w:color w:val="000000"/>
                        <w:sz w:val="14"/>
                        <w:szCs w:val="20"/>
                      </w:rPr>
                      <w:t>VAUX</w:t>
                    </w:r>
                  </w:p>
                </w:txbxContent>
              </v:textbox>
            </v:rect>
            <v:rect id="Rectangle 26697" o:spid="_x0000_s77147" style="position:absolute;left:35521;top:20402;width:1023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IMsgA&#10;AADeAAAADwAAAGRycy9kb3ducmV2LnhtbESPQWvCQBSE7wX/w/IEL0U3WigxZiNSEDwUimkPentk&#10;n9lo9m3Ibk3aX98tFHocZuYbJt+OthV36n3jWMFykYAgrpxuuFbw8b6fpyB8QNbYOiYFX+RhW0we&#10;csy0G/hI9zLUIkLYZ6jAhNBlUvrKkEW/cB1x9C6utxii7Gupexwi3LZylSTP0mLDccFgRy+Gqlv5&#10;aRXs304N8bc8Pq7TwV2r1bk0r51Ss+m424AINIb/8F/7oBU8Jel6Cb934hW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UgyyAAAAN4AAAAPAAAAAAAAAAAAAAAAAJgCAABk&#10;cnMvZG93bnJldi54bWxQSwUGAAAAAAQABAD1AAAAjQMAAAAA&#10;" filled="f" stroked="f">
              <v:textbox style="mso-fit-shape-to-text:t" inset="0,0,0,0">
                <w:txbxContent>
                  <w:p w:rsidR="00F65EEF" w:rsidRPr="003A66D5" w:rsidRDefault="00F65EEF" w:rsidP="00451DE5">
                    <w:pPr>
                      <w:spacing w:before="40" w:after="40"/>
                      <w:jc w:val="left"/>
                      <w:rPr>
                        <w:sz w:val="16"/>
                        <w:szCs w:val="22"/>
                        <w:lang w:bidi="ar-EG"/>
                      </w:rPr>
                    </w:pPr>
                    <w:r>
                      <w:rPr>
                        <w:rFonts w:hint="cs"/>
                        <w:color w:val="24282B"/>
                        <w:sz w:val="16"/>
                        <w:szCs w:val="22"/>
                        <w:rtl/>
                        <w:lang w:bidi="ar-EG"/>
                      </w:rPr>
                      <w:t>القسم السمعي والفيديوي</w:t>
                    </w:r>
                  </w:p>
                </w:txbxContent>
              </v:textbox>
            </v:rect>
            <v:rect id="Rectangle 26698" o:spid="_x0000_s77148" style="position:absolute;left:25761;top:13258;width:6484;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sGsYA&#10;AADeAAAADwAAAGRycy9kb3ducmV2LnhtbESP0WoCMRRE3wX/IVyhb5pdW8RdjWILxVLwQdsPuGyu&#10;m9XNzTZJdfv3jSD4OMzMGWa57m0rLuRD41hBPslAEFdON1wr+P56H89BhIissXVMCv4owHo1HCyx&#10;1O7Ke7ocYi0ShEOJCkyMXSllqAxZDBPXESfv6LzFmKSvpfZ4TXDbymmWzaTFhtOCwY7eDFXnw69V&#10;QK/bfXHaBLOTPg/57nNWvGx/lHoa9ZsFiEh9fITv7Q+t4DmbF1O43U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3sGsYAAADeAAAADwAAAAAAAAAAAAAAAACYAgAAZHJz&#10;L2Rvd25yZXYueG1sUEsFBgAAAAAEAAQA9QAAAIsDAAAAAA==&#10;" filled="f" stroked="f">
              <v:textbox inset="0,0,0,0">
                <w:txbxContent>
                  <w:p w:rsidR="00F65EEF" w:rsidRPr="003A66D5" w:rsidRDefault="00F65EEF" w:rsidP="00451DE5">
                    <w:pPr>
                      <w:spacing w:before="40" w:after="40"/>
                      <w:jc w:val="center"/>
                      <w:rPr>
                        <w:color w:val="000000"/>
                        <w:sz w:val="16"/>
                        <w:szCs w:val="22"/>
                      </w:rPr>
                    </w:pPr>
                    <w:r w:rsidRPr="003A66D5">
                      <w:rPr>
                        <w:rFonts w:hint="cs"/>
                        <w:color w:val="000000"/>
                        <w:sz w:val="16"/>
                        <w:szCs w:val="22"/>
                        <w:rtl/>
                      </w:rPr>
                      <w:t xml:space="preserve">التتابع </w:t>
                    </w:r>
                    <w:r w:rsidRPr="003A66D5">
                      <w:rPr>
                        <w:color w:val="000000"/>
                        <w:sz w:val="16"/>
                        <w:szCs w:val="22"/>
                      </w:rPr>
                      <w:t>DIF</w:t>
                    </w:r>
                    <w:r>
                      <w:rPr>
                        <w:rFonts w:hint="cs"/>
                        <w:color w:val="000000"/>
                        <w:sz w:val="16"/>
                        <w:szCs w:val="22"/>
                        <w:rtl/>
                      </w:rPr>
                      <w:t xml:space="preserve"> </w:t>
                    </w:r>
                    <w:r w:rsidRPr="003A66D5">
                      <w:rPr>
                        <w:color w:val="000000"/>
                        <w:sz w:val="16"/>
                        <w:szCs w:val="22"/>
                      </w:rPr>
                      <w:t>n-1</w:t>
                    </w:r>
                    <w:r>
                      <w:rPr>
                        <w:color w:val="000000"/>
                        <w:sz w:val="16"/>
                        <w:szCs w:val="22"/>
                      </w:rPr>
                      <w:t>,0</w:t>
                    </w:r>
                  </w:p>
                  <w:p w:rsidR="00F65EEF" w:rsidRPr="003A66D5" w:rsidRDefault="00F65EEF" w:rsidP="00451DE5"/>
                </w:txbxContent>
              </v:textbox>
            </v:rect>
            <v:rect id="Rectangle 26699" o:spid="_x0000_s77149" style="position:absolute;left:52254;top:17430;width:5397;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JgcYA&#10;AADeAAAADwAAAGRycy9kb3ducmV2LnhtbESP0WoCMRRE3wv+Q7hC32p2tYi7GsUKxVLwQdsPuGyu&#10;m9XNzTZJdfv3jSD4OMzMGWax6m0rLuRD41hBPspAEFdON1wr+P56f5mBCBFZY+uYFPxRgNVy8LTA&#10;Ursr7+lyiLVIEA4lKjAxdqWUoTJkMYxcR5y8o/MWY5K+ltrjNcFtK8dZNpUWG04LBjvaGKrOh1+r&#10;gN62++K0DmYnfR7y3ee0eN3+KPU87NdzEJH6+Ajf2x9awSSbFRO43U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FJgcYAAADeAAAADwAAAAAAAAAAAAAAAACYAgAAZHJz&#10;L2Rvd25yZXYueG1sUEsFBgAAAAAEAAQA9QAAAIsDAAAAAA==&#10;" filled="f" stroked="f">
              <v:textbox inset="0,0,0,0">
                <w:txbxContent>
                  <w:p w:rsidR="00F65EEF" w:rsidRPr="003A66D5" w:rsidRDefault="00F65EEF" w:rsidP="00451DE5">
                    <w:pPr>
                      <w:spacing w:before="40" w:after="40"/>
                      <w:jc w:val="center"/>
                      <w:rPr>
                        <w:color w:val="000000"/>
                        <w:sz w:val="16"/>
                        <w:szCs w:val="22"/>
                      </w:rPr>
                    </w:pPr>
                    <w:r>
                      <w:rPr>
                        <w:rFonts w:hint="cs"/>
                        <w:color w:val="000000"/>
                        <w:sz w:val="16"/>
                        <w:szCs w:val="22"/>
                        <w:rtl/>
                      </w:rPr>
                      <w:t>رقم القناة</w:t>
                    </w:r>
                    <w:r w:rsidRPr="003A66D5">
                      <w:rPr>
                        <w:rFonts w:hint="cs"/>
                        <w:color w:val="000000"/>
                        <w:sz w:val="16"/>
                        <w:szCs w:val="22"/>
                        <w:rtl/>
                      </w:rPr>
                      <w:t xml:space="preserve"> </w:t>
                    </w:r>
                    <w:r w:rsidRPr="003A66D5">
                      <w:rPr>
                        <w:color w:val="000000"/>
                        <w:sz w:val="16"/>
                        <w:szCs w:val="22"/>
                      </w:rPr>
                      <w:t>DIF</w:t>
                    </w:r>
                  </w:p>
                  <w:p w:rsidR="00F65EEF" w:rsidRPr="003A66D5" w:rsidRDefault="00F65EEF" w:rsidP="00451DE5"/>
                </w:txbxContent>
              </v:textbox>
            </v:rect>
            <v:rect id="Rectangle 26700" o:spid="_x0000_s77150" style="position:absolute;left:44589;top:17259;width:567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R9cYA&#10;AADeAAAADwAAAGRycy9kb3ducmV2LnhtbESP0WoCMRRE3wv+Q7iCbzW7VcRdjWILxVLwQdsPuGyu&#10;m9XNzTZJdfv3jSD4OMzMGWa57m0rLuRD41hBPs5AEFdON1wr+P56f56DCBFZY+uYFPxRgPVq8LTE&#10;Ursr7+lyiLVIEA4lKjAxdqWUoTJkMYxdR5y8o/MWY5K+ltrjNcFtK1+ybCYtNpwWDHb0Zqg6H36t&#10;Anrd7ovTJpid9HnId5+zYrr9UWo07DcLEJH6+Ajf2x9awSSbF1O43U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jR9cYAAADeAAAADwAAAAAAAAAAAAAAAACYAgAAZHJz&#10;L2Rvd25yZXYueG1sUEsFBgAAAAAEAAQA9QAAAIsDAAAAAA==&#10;" filled="f" stroked="f">
              <v:textbox inset="0,0,0,0">
                <w:txbxContent>
                  <w:p w:rsidR="00F65EEF" w:rsidRPr="003A66D5" w:rsidRDefault="00F65EEF" w:rsidP="00451DE5">
                    <w:pPr>
                      <w:spacing w:before="40" w:after="40"/>
                      <w:jc w:val="center"/>
                      <w:rPr>
                        <w:color w:val="000000"/>
                        <w:sz w:val="16"/>
                        <w:szCs w:val="22"/>
                      </w:rPr>
                    </w:pPr>
                    <w:r>
                      <w:rPr>
                        <w:rFonts w:hint="cs"/>
                        <w:color w:val="000000"/>
                        <w:sz w:val="16"/>
                        <w:szCs w:val="22"/>
                        <w:rtl/>
                      </w:rPr>
                      <w:t>رقم التتابع</w:t>
                    </w:r>
                    <w:r w:rsidRPr="003A66D5">
                      <w:rPr>
                        <w:rFonts w:hint="cs"/>
                        <w:color w:val="000000"/>
                        <w:sz w:val="16"/>
                        <w:szCs w:val="22"/>
                        <w:rtl/>
                      </w:rPr>
                      <w:t xml:space="preserve"> </w:t>
                    </w:r>
                    <w:r w:rsidRPr="003A66D5">
                      <w:rPr>
                        <w:color w:val="000000"/>
                        <w:sz w:val="16"/>
                        <w:szCs w:val="22"/>
                      </w:rPr>
                      <w:t>DIF</w:t>
                    </w:r>
                  </w:p>
                  <w:p w:rsidR="00F65EEF" w:rsidRPr="003A66D5" w:rsidRDefault="00F65EEF" w:rsidP="00451DE5"/>
                </w:txbxContent>
              </v:textbox>
            </v:rect>
            <v:rect id="Rectangle 26701" o:spid="_x0000_s77151" style="position:absolute;left:736;top:26530;width:383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fXMQA&#10;AADeAAAADwAAAGRycy9kb3ducmV2LnhtbESP3WoCMRSE7wt9h3CE3tVES8u6GqUUBFt64+oDHDZn&#10;fzA5WZLUXd/eFAq9HGbmG2azm5wVVwqx96xhMVcgiGtvem41nE/75wJETMgGrWfScKMIu+3jwwZL&#10;40c+0rVKrcgQjiVq6FIaSilj3ZHDOPcDcfYaHxymLEMrTcAxw52VS6XepMOe80KHA310VF+qH6dB&#10;nqr9WFQ2KP+1bL7t5+HYkNf6aTa9r0EkmtJ/+K99MBpeVLF6hd87+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X1zEAAAA3gAAAA8AAAAAAAAAAAAAAAAAmAIAAGRycy9k&#10;b3ducmV2LnhtbFBLBQYAAAAABAAEAPUAAACJAw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 xml:space="preserve">الفِدَر </w:t>
                    </w:r>
                    <w:r>
                      <w:rPr>
                        <w:color w:val="24282B"/>
                        <w:sz w:val="16"/>
                        <w:szCs w:val="22"/>
                        <w:lang w:bidi="ar-EG"/>
                      </w:rPr>
                      <w:t>DIF</w:t>
                    </w:r>
                  </w:p>
                </w:txbxContent>
              </v:textbox>
            </v:rect>
            <v:rect id="Rectangle 26702" o:spid="_x0000_s77152" style="position:absolute;left:1123;top:32677;width:534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BK8QA&#10;AADeAAAADwAAAGRycy9kb3ducmV2LnhtbESPzWrDMBCE74W+g9hCb43UFILjRgmlEEhCL7HzAIu1&#10;/qHSykhq7Lx9VCj0OMzMN8xmNzsrrhTi4FnD60KBIG68GbjTcKn3LwWImJANWs+k4UYRdtvHhw2W&#10;xk98pmuVOpEhHEvU0Kc0llLGpieHceFH4uy1PjhMWYZOmoBThjsrl0qtpMOB80KPI3321HxXP06D&#10;rKv9VFQ2KH9atl/2eDi35LV+fpo/3kEkmtN/+K99MBreVLFewe+df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wSvEAAAA3gAAAA8AAAAAAAAAAAAAAAAAmAIAAGRycy9k&#10;b3ducmV2LnhtbFBLBQYAAAAABAAEAPUAAACJAw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 xml:space="preserve">بنية الفِدَر </w:t>
                    </w:r>
                    <w:r>
                      <w:rPr>
                        <w:color w:val="24282B"/>
                        <w:sz w:val="16"/>
                        <w:szCs w:val="22"/>
                        <w:lang w:bidi="ar-EG"/>
                      </w:rPr>
                      <w:t>DIF</w:t>
                    </w:r>
                  </w:p>
                </w:txbxContent>
              </v:textbox>
            </v:rect>
            <v:rect id="Rectangle 26703" o:spid="_x0000_s77153" style="position:absolute;left:38919;top:30988;width:585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9ksMQA&#10;AADeAAAADwAAAGRycy9kb3ducmV2LnhtbESP3WoCMRSE7wt9h3CE3tVEC+26GqUUBFt64+oDHDZn&#10;fzA5WZLUXd/eFAq9HGbmG2azm5wVVwqx96xhMVcgiGtvem41nE/75wJETMgGrWfScKMIu+3jwwZL&#10;40c+0rVKrcgQjiVq6FIaSilj3ZHDOPcDcfYaHxymLEMrTcAxw52VS6VepcOe80KHA310VF+qH6dB&#10;nqr9WFQ2KP+1bL7t5+HYkNf6aTa9r0EkmtJ/+K99MBpeVLF6g987+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ZLDEAAAA3gAAAA8AAAAAAAAAAAAAAAAAmAIAAGRycy9k&#10;b3ducmV2LnhtbFBLBQYAAAAABAAEAPUAAACJAw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 xml:space="preserve">رقم الفِدَرة </w:t>
                    </w:r>
                    <w:r>
                      <w:rPr>
                        <w:color w:val="24282B"/>
                        <w:sz w:val="16"/>
                        <w:szCs w:val="22"/>
                        <w:lang w:bidi="ar-EG"/>
                      </w:rPr>
                      <w:t>DIF</w:t>
                    </w:r>
                  </w:p>
                </w:txbxContent>
              </v:textbox>
            </v:rect>
            <v:rect id="Rectangle 26704" o:spid="_x0000_s77154" style="position:absolute;left:46037;top:30988;width:539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wwsEA&#10;AADeAAAADwAAAGRycy9kb3ducmV2LnhtbERPS2rDMBDdF3oHMYXuGikpFNeNYkLBkIRu4vQAgzX+&#10;UGlkJDV2bh8tCl0+3n9bLc6KK4U4etawXikQxK03I/cavi/1SwEiJmSD1jNpuFGEavf4sMXS+JnP&#10;dG1SL3IIxxI1DClNpZSxHchhXPmJOHOdDw5ThqGXJuCcw52VG6XepMORc8OAE30O1P40v06DvDT1&#10;XDQ2KH/adF/2eDh35LV+flr2HyASLelf/Oc+GA2vqnjPe/OdfAX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A8MLBAAAA3gAAAA8AAAAAAAAAAAAAAAAAmAIAAGRycy9kb3du&#10;cmV2LnhtbFBLBQYAAAAABAAEAPUAAACGAw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 xml:space="preserve">رقم القناة </w:t>
                    </w:r>
                    <w:r>
                      <w:rPr>
                        <w:color w:val="24282B"/>
                        <w:sz w:val="16"/>
                        <w:szCs w:val="22"/>
                        <w:lang w:bidi="ar-EG"/>
                      </w:rPr>
                      <w:t>DIF</w:t>
                    </w:r>
                  </w:p>
                </w:txbxContent>
              </v:textbox>
            </v:rect>
            <v:rect id="Rectangle 26705" o:spid="_x0000_s77155" style="position:absolute;left:27546;top:30473;width:564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VWcQA&#10;AADeAAAADwAAAGRycy9kb3ducmV2LnhtbESPzWrDMBCE74W+g9hCb43UBIrjRgmhEEhKL7H7AIu1&#10;/iHSykhK7Lx9VSj0OMzMN8xmNzsrbhTi4FnD60KBIG68GbjT8F0fXgoQMSEbtJ5Jw50i7LaPDxss&#10;jZ/4TLcqdSJDOJaooU9pLKWMTU8O48KPxNlrfXCYsgydNAGnDHdWLpV6kw4Hzgs9jvTRU3Oprk6D&#10;rKvDVFQ2KP+5bL/s6XhuyWv9/DTv30EkmtN/+K99NBpWqliv4fdOv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MVVnEAAAA3gAAAA8AAAAAAAAAAAAAAAAAmAIAAGRycy9k&#10;b3ducmV2LnhtbFBLBQYAAAAABAAEAPUAAACJAw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رقم موقع البايتة</w:t>
                    </w:r>
                  </w:p>
                </w:txbxContent>
              </v:textbox>
            </v:rect>
            <v:rect id="Rectangle 26706" o:spid="_x0000_s77156" style="position:absolute;left:25603;top:32791;width:309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m3sIA&#10;AADeAAAADwAAAGRycy9kb3ducmV2LnhtbESPy2oCMRSG9wXfIRzBXU2qIHZqlCIIKm4c+wCHyZkL&#10;TU6GJDrj25tFocuf/8a32Y3OigeF2HnW8DFXIIgrbzpuNPzcDu9rEDEhG7SeScOTIuy2k7cNFsYP&#10;fKVHmRqRRzgWqKFNqS+kjFVLDuPc98TZq31wmLIMjTQBhzzurFwotZIOO84PLfa0b6n6Le9Og7yV&#10;h2Fd2qD8eVFf7Ol4rclrPZuO318gEo3pP/zXPhoNS/WpMkDGySg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WbewgAAAN4AAAAPAAAAAAAAAAAAAAAAAJgCAABkcnMvZG93&#10;bnJldi54bWxQSwUGAAAAAAQABAD1AAAAhwMAAAAA&#10;" filled="f" stroked="f">
              <v:textbox style="mso-fit-shape-to-text:t" inset="0,0,0,0">
                <w:txbxContent>
                  <w:p w:rsidR="00F65EEF" w:rsidRPr="003A66D5" w:rsidRDefault="00F65EEF" w:rsidP="00451DE5">
                    <w:pPr>
                      <w:spacing w:before="40" w:after="40"/>
                      <w:rPr>
                        <w:sz w:val="16"/>
                        <w:szCs w:val="22"/>
                        <w:lang w:bidi="ar-EG"/>
                      </w:rPr>
                    </w:pPr>
                    <w:r>
                      <w:rPr>
                        <w:rFonts w:hint="cs"/>
                        <w:color w:val="24282B"/>
                        <w:sz w:val="16"/>
                        <w:szCs w:val="22"/>
                        <w:rtl/>
                        <w:lang w:bidi="ar-EG"/>
                      </w:rPr>
                      <w:t>المعطيات</w:t>
                    </w:r>
                  </w:p>
                </w:txbxContent>
              </v:textbox>
            </v:rect>
            <v:rect id="Rectangle 26707" o:spid="_x0000_s77157" style="position:absolute;left:15582;top:33058;width:4261;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SKMcA&#10;AADeAAAADwAAAGRycy9kb3ducmV2LnhtbESPQWsCMRSE7wX/Q3hCL6KJCqKrUaQg9CAUtz20t8fm&#10;dbN187JsUnftrzeC0OMwM98wm13vanGhNlSeNUwnCgRx4U3FpYaP98N4CSJEZIO1Z9JwpQC77eBp&#10;g5nxHZ/oksdSJAiHDDXYGJtMylBYchgmviFO3rdvHcYk21KaFrsEd7WcKbWQDitOCxYberFUnPNf&#10;p+Hw9lkR/8nTaLXs/E8x+8rtsdH6edjv1yAi9fE//Gi/Gg1ztVJTuN9JV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0ijHAAAA3gAAAA8AAAAAAAAAAAAAAAAAmAIAAGRy&#10;cy9kb3ducmV2LnhtbFBLBQYAAAAABAAEAPUAAACMAwAAAAA=&#10;" filled="f" stroked="f">
              <v:textbox style="mso-fit-shape-to-text:t" inset="0,0,0,0">
                <w:txbxContent>
                  <w:p w:rsidR="00F65EEF" w:rsidRPr="00FE1FB7" w:rsidRDefault="00F65EEF" w:rsidP="00451DE5">
                    <w:pPr>
                      <w:spacing w:before="40" w:after="40"/>
                      <w:rPr>
                        <w:sz w:val="14"/>
                        <w:szCs w:val="14"/>
                        <w:lang w:bidi="ar-EG"/>
                      </w:rPr>
                    </w:pPr>
                    <w:r w:rsidRPr="00FE1FB7">
                      <w:rPr>
                        <w:rFonts w:hint="cs"/>
                        <w:color w:val="24282B"/>
                        <w:sz w:val="14"/>
                        <w:szCs w:val="14"/>
                        <w:rtl/>
                        <w:lang w:bidi="ar-EG"/>
                      </w:rPr>
                      <w:t xml:space="preserve">معرف </w:t>
                    </w:r>
                    <w:r>
                      <w:rPr>
                        <w:rFonts w:hint="cs"/>
                        <w:color w:val="24282B"/>
                        <w:sz w:val="14"/>
                        <w:szCs w:val="14"/>
                        <w:rtl/>
                        <w:lang w:bidi="ar-EG"/>
                      </w:rPr>
                      <w:t>الهوية</w:t>
                    </w:r>
                  </w:p>
                </w:txbxContent>
              </v:textbox>
            </v:rect>
            <v:rect id="Rectangle 26708" o:spid="_x0000_s77158" style="position:absolute;left:24466;top:101;width:814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MsQA&#10;AADeAAAADwAAAGRycy9kb3ducmV2LnhtbESP3WoCMRSE74W+QziF3mnSLYjdGqUUBCveuPoAh83Z&#10;H5qcLEnqbt++EQQvh5n5hllvJ2fFlULsPWt4XSgQxLU3PbcaLufdfAUiJmSD1jNp+KMI283TbI2l&#10;8SOf6FqlVmQIxxI1dCkNpZSx7shhXPiBOHuNDw5TlqGVJuCY4c7KQqmldNhzXuhwoK+O6p/q12mQ&#10;52o3rioblD8UzdF+708Nea1fnqfPDxCJpvQI39t7o+FNvasCbnfy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XTLEAAAA3gAAAA8AAAAAAAAAAAAAAAAAmAIAAGRycy9k&#10;b3ducmV2LnhtbFBLBQYAAAAABAAEAPUAAACJAwAAAAA=&#10;" filled="f" stroked="f">
              <v:textbox style="mso-fit-shape-to-text:t" inset="0,0,0,0">
                <w:txbxContent>
                  <w:p w:rsidR="00F65EEF" w:rsidRPr="007C2B83" w:rsidRDefault="00F65EEF" w:rsidP="00451DE5">
                    <w:pPr>
                      <w:spacing w:before="40" w:after="40"/>
                      <w:jc w:val="center"/>
                      <w:rPr>
                        <w:color w:val="000000"/>
                        <w:sz w:val="16"/>
                        <w:szCs w:val="22"/>
                        <w:rtl/>
                        <w:lang w:bidi="ar-EG"/>
                      </w:rPr>
                    </w:pPr>
                    <w:r>
                      <w:rPr>
                        <w:rFonts w:hint="cs"/>
                        <w:color w:val="000000"/>
                        <w:sz w:val="16"/>
                        <w:szCs w:val="22"/>
                        <w:rtl/>
                        <w:lang w:bidi="ar-EG"/>
                      </w:rPr>
                      <w:t>المعطيات في رتل واحد</w:t>
                    </w:r>
                  </w:p>
                </w:txbxContent>
              </v:textbox>
            </v:rect>
            <v:rect id="Rectangle 26709" o:spid="_x0000_s77159" style="position:absolute;left:10420;top:13449;width:55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qcMA&#10;AADeAAAADwAAAGRycy9kb3ducmV2LnhtbESP3WoCMRSE74W+QzgF7zRRQezWKFIQrPTGtQ9w2Jz9&#10;ocnJkqTu9u2NUPBymJlvmO1+dFbcKMTOs4bFXIEgrrzpuNHwfT3ONiBiQjZoPZOGP4qw371MtlgY&#10;P/CFbmVqRIZwLFBDm1JfSBmrlhzGue+Js1f74DBlGRppAg4Z7qxcKrWWDjvOCy329NFS9VP+Og3y&#10;Wh6HTWmD8udl/WU/T5eavNbT1/HwDiLRmJ7h//bJaFipN7WCx518B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qcMAAADeAAAADwAAAAAAAAAAAAAAAACYAgAAZHJzL2Rv&#10;d25yZXYueG1sUEsFBgAAAAAEAAQA9QAAAIgDAAAAAA==&#10;" filled="f" stroked="f">
              <v:textbox style="mso-fit-shape-to-text:t" inset="0,0,0,0">
                <w:txbxContent>
                  <w:p w:rsidR="00F65EEF" w:rsidRPr="003A66D5" w:rsidRDefault="00F65EEF" w:rsidP="00451DE5">
                    <w:pPr>
                      <w:spacing w:before="40" w:after="40"/>
                      <w:rPr>
                        <w:sz w:val="16"/>
                        <w:szCs w:val="22"/>
                      </w:rPr>
                    </w:pPr>
                    <w:r>
                      <w:rPr>
                        <w:rFonts w:hint="cs"/>
                        <w:color w:val="24282B"/>
                        <w:sz w:val="16"/>
                        <w:szCs w:val="22"/>
                        <w:rtl/>
                      </w:rPr>
                      <w:t>التتابع</w:t>
                    </w:r>
                    <w:r w:rsidRPr="003A66D5">
                      <w:rPr>
                        <w:color w:val="24282B"/>
                        <w:sz w:val="16"/>
                        <w:szCs w:val="22"/>
                      </w:rPr>
                      <w:t xml:space="preserve">DIF </w:t>
                    </w:r>
                    <w:r>
                      <w:rPr>
                        <w:rFonts w:hint="cs"/>
                        <w:color w:val="24282B"/>
                        <w:sz w:val="16"/>
                        <w:szCs w:val="22"/>
                        <w:rtl/>
                      </w:rPr>
                      <w:t xml:space="preserve"> </w:t>
                    </w:r>
                    <w:r>
                      <w:rPr>
                        <w:color w:val="24282B"/>
                        <w:sz w:val="16"/>
                        <w:szCs w:val="22"/>
                      </w:rPr>
                      <w:t>1,0</w:t>
                    </w:r>
                  </w:p>
                </w:txbxContent>
              </v:textbox>
            </v:rect>
            <w10:wrap type="none" anchorx="page"/>
            <w10:anchorlock/>
          </v:group>
        </w:pict>
      </w:r>
    </w:p>
    <w:p w:rsidR="005F5FF3" w:rsidRPr="00BD077B" w:rsidRDefault="005F5FF3" w:rsidP="005F5FF3">
      <w:pPr>
        <w:jc w:val="lowKashida"/>
        <w:rPr>
          <w:rtl/>
        </w:rPr>
      </w:pPr>
    </w:p>
    <w:p w:rsidR="005F5FF3" w:rsidRDefault="005F5FF3" w:rsidP="005F5FF3">
      <w:pPr>
        <w:jc w:val="lowKashida"/>
        <w:rPr>
          <w:rtl/>
          <w:lang w:bidi="ar-EG"/>
        </w:rPr>
      </w:pPr>
      <w:r w:rsidRPr="004F1E79">
        <w:rPr>
          <w:rFonts w:hint="cs"/>
          <w:rtl/>
        </w:rPr>
        <w:t>حيث:</w:t>
      </w:r>
    </w:p>
    <w:p w:rsidR="005F5FF3" w:rsidRPr="000C67F5" w:rsidRDefault="005F5FF3" w:rsidP="008A19A5">
      <w:pPr>
        <w:pStyle w:val="enumlev2"/>
        <w:spacing w:before="40" w:after="40" w:line="300" w:lineRule="exact"/>
        <w:rPr>
          <w:rtl/>
        </w:rPr>
      </w:pPr>
      <w:r w:rsidRPr="004F1E79">
        <w:t>n</w:t>
      </w:r>
      <w:r w:rsidRPr="004F1E79">
        <w:rPr>
          <w:rFonts w:hint="cs"/>
          <w:rtl/>
        </w:rPr>
        <w:t xml:space="preserve"> =</w:t>
      </w:r>
      <w:r w:rsidRPr="004F1E79">
        <w:rPr>
          <w:rFonts w:hint="cs"/>
          <w:rtl/>
        </w:rPr>
        <w:tab/>
      </w:r>
      <w:r w:rsidRPr="004F1E79">
        <w:t>10</w:t>
      </w:r>
      <w:r w:rsidRPr="004F1E79">
        <w:rPr>
          <w:rFonts w:hint="cs"/>
          <w:rtl/>
        </w:rPr>
        <w:t xml:space="preserve"> في نظام التردّد </w:t>
      </w:r>
      <w:r w:rsidR="003B6F95">
        <w:t>Hz 60</w:t>
      </w:r>
    </w:p>
    <w:p w:rsidR="005F5FF3" w:rsidRPr="000C67F5" w:rsidRDefault="005F5FF3" w:rsidP="008A19A5">
      <w:pPr>
        <w:pStyle w:val="enumlev2"/>
        <w:spacing w:before="40" w:after="40" w:line="300" w:lineRule="exact"/>
        <w:rPr>
          <w:rtl/>
        </w:rPr>
      </w:pPr>
      <w:r w:rsidRPr="004F1E79">
        <w:t>n</w:t>
      </w:r>
      <w:r w:rsidRPr="004F1E79">
        <w:rPr>
          <w:rFonts w:hint="cs"/>
          <w:rtl/>
        </w:rPr>
        <w:t xml:space="preserve"> =</w:t>
      </w:r>
      <w:r w:rsidRPr="004F1E79">
        <w:rPr>
          <w:rFonts w:hint="cs"/>
          <w:rtl/>
        </w:rPr>
        <w:tab/>
      </w:r>
      <w:r w:rsidRPr="004F1E79">
        <w:t>12</w:t>
      </w:r>
      <w:r w:rsidRPr="004F1E79">
        <w:rPr>
          <w:rFonts w:hint="cs"/>
          <w:rtl/>
        </w:rPr>
        <w:t xml:space="preserve"> في نظام التردُّد</w:t>
      </w:r>
      <w:r w:rsidR="000C67F5">
        <w:rPr>
          <w:rFonts w:hint="cs"/>
          <w:rtl/>
        </w:rPr>
        <w:t xml:space="preserve"> </w:t>
      </w:r>
      <w:r w:rsidR="003B6F95">
        <w:t>Hz 50</w:t>
      </w:r>
      <w:r w:rsidR="003B6F95">
        <w:rPr>
          <w:rFonts w:hint="cs"/>
          <w:rtl/>
        </w:rPr>
        <w:t>.</w:t>
      </w:r>
    </w:p>
    <w:p w:rsidR="00587DD8" w:rsidRDefault="00587DD8" w:rsidP="005E0AFA">
      <w:pPr>
        <w:pStyle w:val="FigureNo"/>
        <w:rPr>
          <w:rtl/>
        </w:rPr>
      </w:pPr>
    </w:p>
    <w:p w:rsidR="005F5FF3" w:rsidRDefault="005F5FF3" w:rsidP="005E0AFA">
      <w:pPr>
        <w:pStyle w:val="FigureNo"/>
        <w:rPr>
          <w:rtl/>
        </w:rPr>
      </w:pPr>
      <w:r>
        <w:rPr>
          <w:rtl/>
        </w:rPr>
        <w:br w:type="page"/>
      </w:r>
      <w:r>
        <w:rPr>
          <w:rFonts w:hint="cs"/>
          <w:rtl/>
        </w:rPr>
        <w:t>الش</w:t>
      </w:r>
      <w:r w:rsidR="00587DD8">
        <w:rPr>
          <w:rFonts w:hint="cs"/>
          <w:rtl/>
        </w:rPr>
        <w:t>ـ</w:t>
      </w:r>
      <w:r>
        <w:rPr>
          <w:rFonts w:hint="cs"/>
          <w:rtl/>
        </w:rPr>
        <w:t xml:space="preserve">كل </w:t>
      </w:r>
      <w:r>
        <w:t>3</w:t>
      </w:r>
    </w:p>
    <w:p w:rsidR="005F5FF3" w:rsidRPr="005E0AFA" w:rsidRDefault="005F5FF3" w:rsidP="005E0AFA">
      <w:pPr>
        <w:pStyle w:val="FigureTitle"/>
      </w:pPr>
      <w:r>
        <w:rPr>
          <w:rFonts w:hint="cs"/>
          <w:rtl/>
        </w:rPr>
        <w:t xml:space="preserve">بنية المعطيات في التتابع </w:t>
      </w:r>
      <w:r>
        <w:t>DIF</w:t>
      </w:r>
    </w:p>
    <w:p w:rsidR="005F5FF3" w:rsidRDefault="005D3CF2" w:rsidP="005F5FF3">
      <w:pPr>
        <w:jc w:val="lowKashida"/>
      </w:pPr>
      <w:r>
        <w:rPr>
          <w:noProof/>
          <w:lang w:eastAsia="zh-CN"/>
        </w:rPr>
        <w:pict>
          <v:shape id="_x0000_s48636" type="#_x0000_t202" style="position:absolute;left:0;text-align:left;margin-left:5.95pt;margin-top:4.6pt;width:478.65pt;height:388.4pt;z-index:251854336" filled="f" stroked="f">
            <v:textbox style="mso-next-textbox:#_x0000_s48636">
              <w:txbxContent>
                <w:p w:rsidR="00F65EEF" w:rsidRDefault="00F65EEF"/>
              </w:txbxContent>
            </v:textbox>
          </v:shape>
        </w:pict>
      </w:r>
    </w:p>
    <w:p w:rsidR="00F005CD" w:rsidRDefault="005D3CF2" w:rsidP="005F5FF3">
      <w:pPr>
        <w:jc w:val="lowKashida"/>
      </w:pPr>
      <w:r>
        <w:rPr>
          <w:noProof/>
          <w:lang w:eastAsia="zh-CN"/>
        </w:rPr>
        <w:pict>
          <v:group id="_x0000_s48633" style="position:absolute;left:0;text-align:left;margin-left:56.25pt;margin-top:2.5pt;width:149.25pt;height:12.45pt;z-index:251853312" coordorigin="2259,2951" coordsize="2985,249">
            <v:rect id="_x0000_s48500" style="position:absolute;left:4381;top:2951;width:335;height:249;mso-wrap-style:none;v-text-anchor:top" o:regroupid="13" filled="f" stroked="f">
              <v:textbox style="mso-next-textbox:#_x0000_s48500;mso-fit-shape-to-text:t" inset="0,0,0,0">
                <w:txbxContent>
                  <w:p w:rsidR="00F65EEF" w:rsidRDefault="00F65EEF">
                    <w:r>
                      <w:rPr>
                        <w:rFonts w:ascii="Arial" w:hAnsi="Arial" w:cs="Arial"/>
                        <w:color w:val="24282B"/>
                        <w:sz w:val="14"/>
                        <w:szCs w:val="14"/>
                      </w:rPr>
                      <w:t>VA1,i</w:t>
                    </w:r>
                  </w:p>
                </w:txbxContent>
              </v:textbox>
            </v:rect>
            <v:rect id="_x0000_s48501" style="position:absolute;left:4909;top:2951;width:335;height:249;mso-wrap-style:none;v-text-anchor:top" o:regroupid="13" filled="f" stroked="f">
              <v:textbox style="mso-next-textbox:#_x0000_s48501;mso-fit-shape-to-text:t" inset="0,0,0,0">
                <w:txbxContent>
                  <w:p w:rsidR="00F65EEF" w:rsidRDefault="00F65EEF">
                    <w:r>
                      <w:rPr>
                        <w:rFonts w:ascii="Arial" w:hAnsi="Arial" w:cs="Arial"/>
                        <w:color w:val="24282B"/>
                        <w:sz w:val="14"/>
                        <w:szCs w:val="14"/>
                      </w:rPr>
                      <w:t>VA2,i</w:t>
                    </w:r>
                  </w:p>
                </w:txbxContent>
              </v:textbox>
            </v:rect>
            <v:rect id="_x0000_s48499" style="position:absolute;left:3830;top:2951;width:335;height:249;mso-wrap-style:none;v-text-anchor:top" o:regroupid="13" filled="f" stroked="f">
              <v:textbox style="mso-next-textbox:#_x0000_s48499;mso-fit-shape-to-text:t" inset="0,0,0,0">
                <w:txbxContent>
                  <w:p w:rsidR="00F65EEF" w:rsidRDefault="00F65EEF">
                    <w:r>
                      <w:rPr>
                        <w:rFonts w:ascii="Arial" w:hAnsi="Arial" w:cs="Arial"/>
                        <w:color w:val="24282B"/>
                        <w:sz w:val="14"/>
                        <w:szCs w:val="14"/>
                      </w:rPr>
                      <w:t>VA0,i</w:t>
                    </w:r>
                  </w:p>
                </w:txbxContent>
              </v:textbox>
            </v:rect>
            <v:rect id="_x0000_s48498" style="position:absolute;left:3278;top:2951;width:343;height:249;mso-wrap-style:none;v-text-anchor:top" o:regroupid="13" filled="f" stroked="f">
              <v:textbox style="mso-next-textbox:#_x0000_s48498;mso-fit-shape-to-text:t" inset="0,0,0,0">
                <w:txbxContent>
                  <w:p w:rsidR="00F65EEF" w:rsidRDefault="00F65EEF">
                    <w:r>
                      <w:rPr>
                        <w:rFonts w:ascii="Arial" w:hAnsi="Arial" w:cs="Arial"/>
                        <w:color w:val="24282B"/>
                        <w:sz w:val="14"/>
                        <w:szCs w:val="14"/>
                      </w:rPr>
                      <w:t>SC1,i</w:t>
                    </w:r>
                  </w:p>
                </w:txbxContent>
              </v:textbox>
            </v:rect>
            <v:rect id="_x0000_s48497" style="position:absolute;left:2739;top:2951;width:343;height:249;mso-wrap-style:none;v-text-anchor:top" o:regroupid="13" filled="f" stroked="f">
              <v:textbox style="mso-next-textbox:#_x0000_s48497;mso-fit-shape-to-text:t" inset="0,0,0,0">
                <w:txbxContent>
                  <w:p w:rsidR="00F65EEF" w:rsidRDefault="00F65EEF">
                    <w:r>
                      <w:rPr>
                        <w:rFonts w:ascii="Arial" w:hAnsi="Arial" w:cs="Arial"/>
                        <w:color w:val="24282B"/>
                        <w:sz w:val="14"/>
                        <w:szCs w:val="14"/>
                      </w:rPr>
                      <w:t>SC0,i</w:t>
                    </w:r>
                  </w:p>
                </w:txbxContent>
              </v:textbox>
            </v:rect>
            <v:rect id="_x0000_s48496" style="position:absolute;left:2259;top:2951;width:249;height:249;mso-wrap-style:none;v-text-anchor:top" o:regroupid="13" filled="f" stroked="f">
              <v:textbox style="mso-next-textbox:#_x0000_s48496;mso-fit-shape-to-text:t" inset="0,0,0,0">
                <w:txbxContent>
                  <w:p w:rsidR="00F65EEF" w:rsidRDefault="00F65EEF">
                    <w:r>
                      <w:rPr>
                        <w:rFonts w:ascii="Arial" w:hAnsi="Arial" w:cs="Arial"/>
                        <w:color w:val="24282B"/>
                        <w:sz w:val="14"/>
                        <w:szCs w:val="14"/>
                      </w:rPr>
                      <w:t>H0,i</w:t>
                    </w:r>
                  </w:p>
                </w:txbxContent>
              </v:textbox>
            </v:rect>
          </v:group>
        </w:pict>
      </w:r>
      <w:r>
        <w:pict>
          <v:group id="_x0000_s46466" editas="canvas" style="width:478.45pt;height:391.8pt;mso-position-horizontal-relative:char;mso-position-vertical-relative:line" coordorigin=",-2" coordsize="9569,7836">
            <o:lock v:ext="edit" aspectratio="t"/>
            <v:shape id="_x0000_s46465" type="#_x0000_t75" style="position:absolute;top:-2;width:9569;height:7836" o:preferrelative="f">
              <v:fill o:detectmouseclick="t"/>
              <v:path o:extrusionok="t" o:connecttype="none"/>
              <o:lock v:ext="edit" text="t"/>
            </v:shape>
            <v:rect id="_x0000_s46467" style="position:absolute;top:-2;width:50;height:396;mso-wrap-style:none;v-text-anchor:top" filled="f" stroked="f">
              <v:textbox style="mso-next-textbox:#_x0000_s46467;mso-fit-shape-to-text:t" inset="0,0,0,0">
                <w:txbxContent>
                  <w:p w:rsidR="00F65EEF" w:rsidRDefault="00F65EEF">
                    <w:r>
                      <w:rPr>
                        <w:rFonts w:ascii="Calibri" w:hAnsi="Calibri" w:cs="Calibri"/>
                        <w:color w:val="000000"/>
                      </w:rPr>
                      <w:t xml:space="preserve"> </w:t>
                    </w:r>
                  </w:p>
                </w:txbxContent>
              </v:textbox>
            </v:rect>
            <v:group id="_x0000_s46668" style="position:absolute;left:851;top:24;width:8645;height:7352" coordorigin="851,24" coordsize="8645,7352" o:regroupid="13">
              <v:rect id="_x0000_s46468" style="position:absolute;left:8993;top:7127;width:467;height:249;mso-wrap-style:none;v-text-anchor:top" filled="f" stroked="f">
                <v:textbox style="mso-next-textbox:#_x0000_s46468;mso-fit-shape-to-text:t" inset="0,0,0,0">
                  <w:txbxContent>
                    <w:p w:rsidR="00F65EEF" w:rsidRDefault="00F65EEF">
                      <w:r>
                        <w:rPr>
                          <w:rFonts w:cs="Times New Roman"/>
                          <w:color w:val="24282B"/>
                          <w:sz w:val="14"/>
                          <w:szCs w:val="14"/>
                        </w:rPr>
                        <w:t>1620-03</w:t>
                      </w:r>
                    </w:p>
                  </w:txbxContent>
                </v:textbox>
              </v:rect>
              <v:rect id="_x0000_s46469" style="position:absolute;left:887;top:24;width:12;height:12" fillcolor="#24282b" stroked="f"/>
              <v:line id="_x0000_s46470" style="position:absolute" from="887,24" to="899,36" strokecolor="#24282b" strokeweight="0"/>
              <v:line id="_x0000_s46471" style="position:absolute" from="887,24" to="899,36" strokecolor="#24282b" strokeweight="0"/>
              <v:rect id="_x0000_s46472" style="position:absolute;left:887;top:24;width:12;height:12" fillcolor="#24282b" stroked="f"/>
              <v:line id="_x0000_s46473" style="position:absolute" from="887,24" to="899,36" strokecolor="#24282b" strokeweight="0"/>
              <v:line id="_x0000_s46474" style="position:absolute" from="887,24" to="899,36" strokecolor="#24282b" strokeweight="0"/>
              <v:rect id="_x0000_s46475" style="position:absolute;left:899;top:24;width:528;height:12" fillcolor="#24282b" stroked="f"/>
              <v:line id="_x0000_s46476" style="position:absolute" from="899,24" to="1427,36" strokecolor="#24282b" strokeweight="0"/>
              <v:rect id="_x0000_s46477" style="position:absolute;left:1427;top:24;width:12;height:12" fillcolor="#24282b" stroked="f"/>
              <v:line id="_x0000_s46478" style="position:absolute" from="1427,24" to="1439,36" strokecolor="#24282b" strokeweight="0"/>
              <v:line id="_x0000_s46479" style="position:absolute" from="1427,24" to="1428,36" strokecolor="#24282b" strokeweight="0"/>
              <v:rect id="_x0000_s46480" style="position:absolute;left:1439;top:24;width:527;height:12" fillcolor="#24282b" stroked="f"/>
              <v:line id="_x0000_s46481" style="position:absolute" from="1439,24" to="1966,36" strokecolor="#24282b" strokeweight="0"/>
              <v:rect id="_x0000_s46482" style="position:absolute;left:1966;top:24;width:24;height:12" fillcolor="#24282b" stroked="f"/>
              <v:line id="_x0000_s46483" style="position:absolute" from="1966,24" to="1990,36" strokecolor="#24282b" strokeweight="0"/>
              <v:line id="_x0000_s46484" style="position:absolute" from="1966,24" to="1967,36" strokecolor="#24282b" strokeweight="0"/>
              <v:rect id="_x0000_s46485" style="position:absolute;left:1990;top:24;width:528;height:12" fillcolor="#24282b" stroked="f"/>
              <v:line id="_x0000_s46486" style="position:absolute" from="1990,24" to="2518,36" strokecolor="#24282b" strokeweight="0"/>
              <v:rect id="_x0000_s46487" style="position:absolute;left:2518;top:24;width:12;height:12" fillcolor="#24282b" stroked="f"/>
              <v:line id="_x0000_s46488" style="position:absolute" from="2518,24" to="2530,36" strokecolor="#24282b" strokeweight="0"/>
              <v:line id="_x0000_s46489" style="position:absolute" from="2518,24" to="2519,36" strokecolor="#24282b" strokeweight="0"/>
              <v:rect id="_x0000_s46490" style="position:absolute;left:2530;top:24;width:516;height:12" fillcolor="#24282b" stroked="f"/>
              <v:line id="_x0000_s46491" style="position:absolute" from="2530,24" to="3046,36" strokecolor="#24282b" strokeweight="0"/>
              <v:rect id="_x0000_s46492" style="position:absolute;left:3046;top:24;width:12;height:12" fillcolor="#24282b" stroked="f"/>
              <v:line id="_x0000_s46493" style="position:absolute" from="3046,24" to="3058,36" strokecolor="#24282b" strokeweight="0"/>
              <v:line id="_x0000_s46494" style="position:absolute" from="3046,24" to="3047,36" strokecolor="#24282b" strokeweight="0"/>
              <v:rect id="_x0000_s46495" style="position:absolute;left:3058;top:24;width:527;height:12" fillcolor="#24282b" stroked="f"/>
              <v:line id="_x0000_s46496" style="position:absolute" from="3058,24" to="3585,36" strokecolor="#24282b" strokeweight="0"/>
              <v:rect id="_x0000_s46497" style="position:absolute;left:3585;top:24;width:12;height:12" fillcolor="#24282b" stroked="f"/>
              <v:line id="_x0000_s46498" style="position:absolute" from="3585,24" to="3597,36" strokecolor="#24282b" strokeweight="0"/>
              <v:line id="_x0000_s46499" style="position:absolute" from="3585,24" to="3586,36" strokecolor="#24282b" strokeweight="0"/>
              <v:rect id="_x0000_s46500" style="position:absolute;left:3597;top:24;width:528;height:12" fillcolor="#24282b" stroked="f"/>
              <v:line id="_x0000_s46501" style="position:absolute" from="3597,24" to="4125,36" strokecolor="#24282b" strokeweight="0"/>
              <v:rect id="_x0000_s46502" style="position:absolute;left:4125;top:24;width:24;height:12" fillcolor="#24282b" stroked="f"/>
              <v:line id="_x0000_s46503" style="position:absolute" from="4125,24" to="4149,36" strokecolor="#24282b" strokeweight="0"/>
              <v:line id="_x0000_s46504" style="position:absolute" from="4125,24" to="4126,36" strokecolor="#24282b" strokeweight="0"/>
              <v:rect id="_x0000_s46505" style="position:absolute;left:4125;top:24;width:24;height:12" fillcolor="#24282b" stroked="f"/>
              <v:line id="_x0000_s46506" style="position:absolute" from="4125,24" to="4149,36" strokecolor="#24282b" strokeweight="0"/>
              <v:line id="_x0000_s46507" style="position:absolute" from="4125,24" to="4126,36" strokecolor="#24282b" strokeweight="0"/>
              <v:rect id="_x0000_s46508" style="position:absolute;left:887;top:36;width:12;height:264" fillcolor="#24282b" stroked="f"/>
              <v:line id="_x0000_s46509" style="position:absolute" from="887,36" to="899,300" strokecolor="#24282b" strokeweight="0"/>
              <v:rect id="_x0000_s46510" style="position:absolute;left:887;top:300;width:12;height:12" fillcolor="#24282b" stroked="f"/>
              <v:line id="_x0000_s46511" style="position:absolute" from="887,300" to="899,312" strokecolor="#24282b" strokeweight="0"/>
              <v:line id="_x0000_s46512" style="position:absolute" from="887,300" to="899,312" strokecolor="#24282b" strokeweight="0"/>
              <v:rect id="_x0000_s46513" style="position:absolute;left:887;top:300;width:12;height:12" fillcolor="#24282b" stroked="f"/>
              <v:line id="_x0000_s46514" style="position:absolute" from="887,300" to="899,312" strokecolor="#24282b" strokeweight="0"/>
              <v:line id="_x0000_s46515" style="position:absolute" from="887,300" to="899,312" strokecolor="#24282b" strokeweight="0"/>
              <v:rect id="_x0000_s46516" style="position:absolute;left:899;top:300;width:528;height:12" fillcolor="#24282b" stroked="f"/>
              <v:line id="_x0000_s46517" style="position:absolute" from="899,300" to="1427,312" strokecolor="#24282b" strokeweight="0"/>
              <v:rect id="_x0000_s46518" style="position:absolute;left:1427;top:36;width:12;height:264" fillcolor="#24282b" stroked="f"/>
              <v:line id="_x0000_s46519" style="position:absolute" from="1427,36" to="1428,300" strokecolor="#24282b" strokeweight="0"/>
              <v:rect id="_x0000_s46520" style="position:absolute;left:1427;top:300;width:12;height:12" fillcolor="#24282b" stroked="f"/>
              <v:line id="_x0000_s46521" style="position:absolute" from="1427,300" to="1439,312" strokecolor="#24282b" strokeweight="0"/>
              <v:line id="_x0000_s46522" style="position:absolute" from="1427,300" to="1428,312" strokecolor="#24282b" strokeweight="0"/>
              <v:rect id="_x0000_s46523" style="position:absolute;left:1439;top:300;width:527;height:12" fillcolor="#24282b" stroked="f"/>
              <v:line id="_x0000_s46524" style="position:absolute" from="1439,300" to="1966,312" strokecolor="#24282b" strokeweight="0"/>
              <v:rect id="_x0000_s46525" style="position:absolute;left:1966;top:36;width:24;height:264" fillcolor="#24282b" stroked="f"/>
              <v:line id="_x0000_s46526" style="position:absolute" from="1966,36" to="1967,300" strokecolor="#24282b" strokeweight="0"/>
              <v:rect id="_x0000_s46527" style="position:absolute;left:1966;top:300;width:24;height:12" fillcolor="#24282b" stroked="f"/>
              <v:line id="_x0000_s46528" style="position:absolute" from="1966,300" to="1990,312" strokecolor="#24282b" strokeweight="0"/>
              <v:line id="_x0000_s46529" style="position:absolute" from="1966,300" to="1967,312" strokecolor="#24282b" strokeweight="0"/>
              <v:rect id="_x0000_s46530" style="position:absolute;left:1990;top:300;width:528;height:12" fillcolor="#24282b" stroked="f"/>
              <v:line id="_x0000_s46531" style="position:absolute" from="1990,300" to="2518,312" strokecolor="#24282b" strokeweight="0"/>
              <v:rect id="_x0000_s46532" style="position:absolute;left:2518;top:36;width:12;height:264" fillcolor="#24282b" stroked="f"/>
              <v:line id="_x0000_s46533" style="position:absolute" from="2518,36" to="2519,300" strokecolor="#24282b" strokeweight="0"/>
              <v:rect id="_x0000_s46534" style="position:absolute;left:2518;top:300;width:12;height:12" fillcolor="#24282b" stroked="f"/>
              <v:line id="_x0000_s46535" style="position:absolute" from="2518,300" to="2530,312" strokecolor="#24282b" strokeweight="0"/>
              <v:line id="_x0000_s46536" style="position:absolute" from="2518,300" to="2519,312" strokecolor="#24282b" strokeweight="0"/>
              <v:rect id="_x0000_s46537" style="position:absolute;left:2530;top:300;width:516;height:12" fillcolor="#24282b" stroked="f"/>
              <v:line id="_x0000_s46538" style="position:absolute" from="2530,300" to="3046,312" strokecolor="#24282b" strokeweight="0"/>
              <v:rect id="_x0000_s46539" style="position:absolute;left:3046;top:36;width:12;height:264" fillcolor="#24282b" stroked="f"/>
              <v:line id="_x0000_s46540" style="position:absolute" from="3046,36" to="3047,300" strokecolor="#24282b" strokeweight="0"/>
              <v:rect id="_x0000_s46541" style="position:absolute;left:3046;top:300;width:12;height:12" fillcolor="#24282b" stroked="f"/>
              <v:line id="_x0000_s46542" style="position:absolute" from="3046,300" to="3058,312" strokecolor="#24282b" strokeweight="0"/>
              <v:line id="_x0000_s46543" style="position:absolute" from="3046,300" to="3047,312" strokecolor="#24282b" strokeweight="0"/>
              <v:rect id="_x0000_s46544" style="position:absolute;left:3058;top:300;width:527;height:12" fillcolor="#24282b" stroked="f"/>
              <v:line id="_x0000_s46545" style="position:absolute" from="3058,300" to="3585,312" strokecolor="#24282b" strokeweight="0"/>
              <v:rect id="_x0000_s46546" style="position:absolute;left:3585;top:36;width:12;height:264" fillcolor="#24282b" stroked="f"/>
              <v:line id="_x0000_s46547" style="position:absolute" from="3585,36" to="3586,300" strokecolor="#24282b" strokeweight="0"/>
              <v:rect id="_x0000_s46548" style="position:absolute;left:3585;top:300;width:12;height:12" fillcolor="#24282b" stroked="f"/>
              <v:line id="_x0000_s46549" style="position:absolute" from="3585,300" to="3597,312" strokecolor="#24282b" strokeweight="0"/>
              <v:line id="_x0000_s46550" style="position:absolute" from="3585,300" to="3586,312" strokecolor="#24282b" strokeweight="0"/>
              <v:rect id="_x0000_s46551" style="position:absolute;left:3597;top:300;width:528;height:12" fillcolor="#24282b" stroked="f"/>
              <v:line id="_x0000_s46552" style="position:absolute" from="3597,300" to="4125,312" strokecolor="#24282b" strokeweight="0"/>
              <v:rect id="_x0000_s46553" style="position:absolute;left:4125;top:36;width:24;height:264" fillcolor="#24282b" stroked="f"/>
              <v:line id="_x0000_s46554" style="position:absolute" from="4125,36" to="4126,300" strokecolor="#24282b" strokeweight="0"/>
              <v:rect id="_x0000_s46555" style="position:absolute;left:4125;top:300;width:24;height:12" fillcolor="#24282b" stroked="f"/>
              <v:line id="_x0000_s46556" style="position:absolute" from="4125,300" to="4149,312" strokecolor="#24282b" strokeweight="0"/>
              <v:line id="_x0000_s46557" style="position:absolute" from="4125,300" to="4126,312" strokecolor="#24282b" strokeweight="0"/>
              <v:rect id="_x0000_s46558" style="position:absolute;left:4125;top:300;width:24;height:12" fillcolor="#24282b" stroked="f"/>
              <v:line id="_x0000_s46559" style="position:absolute" from="4125,300" to="4149,312" strokecolor="#24282b" strokeweight="0"/>
              <v:line id="_x0000_s46560" style="position:absolute" from="4125,300" to="4126,312" strokecolor="#24282b" strokeweight="0"/>
              <v:rect id="_x0000_s46561" style="position:absolute;left:851;top:732;width:12;height:12" fillcolor="#24282b" stroked="f"/>
              <v:line id="_x0000_s46562" style="position:absolute" from="851,732" to="863,733" strokecolor="#24282b" strokeweight="0"/>
              <v:line id="_x0000_s46563" style="position:absolute" from="851,732" to="863,744" strokecolor="#24282b" strokeweight="0"/>
              <v:rect id="_x0000_s46564" style="position:absolute;left:851;top:732;width:12;height:12" fillcolor="#24282b" stroked="f"/>
              <v:line id="_x0000_s46565" style="position:absolute" from="851,732" to="863,733" strokecolor="#24282b" strokeweight="0"/>
              <v:line id="_x0000_s46566" style="position:absolute" from="851,732" to="863,744" strokecolor="#24282b" strokeweight="0"/>
              <v:rect id="_x0000_s46567" style="position:absolute;left:863;top:732;width:528;height:12" fillcolor="#24282b" stroked="f"/>
              <v:line id="_x0000_s46568" style="position:absolute" from="863,732" to="1391,733" strokecolor="#24282b" strokeweight="0"/>
              <v:rect id="_x0000_s46569" style="position:absolute;left:1391;top:732;width:24;height:12" fillcolor="#24282b" stroked="f"/>
              <v:line id="_x0000_s46570" style="position:absolute" from="1391,732" to="1415,733" strokecolor="#24282b" strokeweight="0"/>
              <v:line id="_x0000_s46571" style="position:absolute" from="1391,732" to="1392,744" strokecolor="#24282b" strokeweight="0"/>
              <v:rect id="_x0000_s46572" style="position:absolute;left:1415;top:732;width:527;height:12" fillcolor="#24282b" stroked="f"/>
              <v:line id="_x0000_s46573" style="position:absolute" from="1415,732" to="1942,733" strokecolor="#24282b" strokeweight="0"/>
              <v:rect id="_x0000_s46574" style="position:absolute;left:1942;top:732;width:12;height:12" fillcolor="#24282b" stroked="f"/>
              <v:line id="_x0000_s46575" style="position:absolute" from="1942,732" to="1954,733" strokecolor="#24282b" strokeweight="0"/>
              <v:line id="_x0000_s46576" style="position:absolute" from="1942,732" to="1943,744" strokecolor="#24282b" strokeweight="0"/>
              <v:rect id="_x0000_s46577" style="position:absolute;left:1954;top:732;width:516;height:12" fillcolor="#24282b" stroked="f"/>
              <v:line id="_x0000_s46578" style="position:absolute" from="1954,732" to="2470,733" strokecolor="#24282b" strokeweight="0"/>
              <v:rect id="_x0000_s46579" style="position:absolute;left:2470;top:732;width:12;height:12" fillcolor="#24282b" stroked="f"/>
              <v:line id="_x0000_s46580" style="position:absolute" from="2470,732" to="2482,733" strokecolor="#24282b" strokeweight="0"/>
              <v:line id="_x0000_s46581" style="position:absolute" from="2470,732" to="2482,744" strokecolor="#24282b" strokeweight="0"/>
              <v:rect id="_x0000_s46582" style="position:absolute;left:2482;top:732;width:528;height:12" fillcolor="#24282b" stroked="f"/>
              <v:line id="_x0000_s46583" style="position:absolute" from="2482,732" to="3010,733" strokecolor="#24282b" strokeweight="0"/>
              <v:rect id="_x0000_s46584" style="position:absolute;left:3010;top:732;width:12;height:12" fillcolor="#24282b" stroked="f"/>
              <v:line id="_x0000_s46585" style="position:absolute" from="3010,732" to="3022,733" strokecolor="#24282b" strokeweight="0"/>
              <v:line id="_x0000_s46586" style="position:absolute" from="3010,732" to="3011,744" strokecolor="#24282b" strokeweight="0"/>
              <v:rect id="_x0000_s46587" style="position:absolute;left:3022;top:732;width:527;height:12" fillcolor="#24282b" stroked="f"/>
              <v:line id="_x0000_s46588" style="position:absolute" from="3022,732" to="3549,733" strokecolor="#24282b" strokeweight="0"/>
              <v:rect id="_x0000_s46589" style="position:absolute;left:3549;top:732;width:24;height:12" fillcolor="#24282b" stroked="f"/>
              <v:line id="_x0000_s46590" style="position:absolute" from="3549,732" to="3573,733" strokecolor="#24282b" strokeweight="0"/>
              <v:line id="_x0000_s46591" style="position:absolute" from="3549,732" to="3550,744" strokecolor="#24282b" strokeweight="0"/>
              <v:rect id="_x0000_s46592" style="position:absolute;left:3573;top:732;width:528;height:12" fillcolor="#24282b" stroked="f"/>
              <v:line id="_x0000_s46593" style="position:absolute" from="3573,732" to="4101,733" strokecolor="#24282b" strokeweight="0"/>
              <v:rect id="_x0000_s46594" style="position:absolute;left:4101;top:732;width:12;height:12" fillcolor="#24282b" stroked="f"/>
              <v:line id="_x0000_s46595" style="position:absolute" from="4101,732" to="4113,733" strokecolor="#24282b" strokeweight="0"/>
              <v:line id="_x0000_s46596" style="position:absolute" from="4101,732" to="4102,744" strokecolor="#24282b" strokeweight="0"/>
              <v:rect id="_x0000_s46597" style="position:absolute;left:4113;top:732;width:515;height:12" fillcolor="#24282b" stroked="f"/>
              <v:line id="_x0000_s46598" style="position:absolute" from="4113,732" to="4628,733" strokecolor="#24282b" strokeweight="0"/>
              <v:rect id="_x0000_s46599" style="position:absolute;left:4628;top:732;width:12;height:12" fillcolor="#24282b" stroked="f"/>
              <v:line id="_x0000_s46600" style="position:absolute" from="4628,732" to="4640,733" strokecolor="#24282b" strokeweight="0"/>
              <v:line id="_x0000_s46601" style="position:absolute" from="4628,732" to="4629,744" strokecolor="#24282b" strokeweight="0"/>
              <v:rect id="_x0000_s46602" style="position:absolute;left:4640;top:732;width:528;height:12" fillcolor="#24282b" stroked="f"/>
              <v:line id="_x0000_s46603" style="position:absolute" from="4640,732" to="5168,733" strokecolor="#24282b" strokeweight="0"/>
              <v:rect id="_x0000_s46604" style="position:absolute;left:5168;top:732;width:12;height:12" fillcolor="#24282b" stroked="f"/>
              <v:line id="_x0000_s46605" style="position:absolute" from="5168,732" to="5180,733" strokecolor="#24282b" strokeweight="0"/>
              <v:line id="_x0000_s46606" style="position:absolute" from="5168,732" to="5169,744" strokecolor="#24282b" strokeweight="0"/>
              <v:rect id="_x0000_s46607" style="position:absolute;left:5180;top:732;width:527;height:12" fillcolor="#24282b" stroked="f"/>
              <v:line id="_x0000_s46608" style="position:absolute" from="5180,732" to="5707,733" strokecolor="#24282b" strokeweight="0"/>
              <v:rect id="_x0000_s46609" style="position:absolute;left:5707;top:732;width:24;height:12" fillcolor="#24282b" stroked="f"/>
              <v:line id="_x0000_s46610" style="position:absolute" from="5707,732" to="5731,733" strokecolor="#24282b" strokeweight="0"/>
              <v:line id="_x0000_s46611" style="position:absolute" from="5707,732" to="5708,744" strokecolor="#24282b" strokeweight="0"/>
              <v:rect id="_x0000_s46612" style="position:absolute;left:5731;top:732;width:504;height:12" fillcolor="#24282b" stroked="f"/>
              <v:line id="_x0000_s46613" style="position:absolute" from="5731,732" to="6235,733" strokecolor="#24282b" strokeweight="0"/>
              <v:rect id="_x0000_s46614" style="position:absolute;left:6235;top:732;width:12;height:12" fillcolor="#24282b" stroked="f"/>
              <v:line id="_x0000_s46615" style="position:absolute" from="6235,732" to="6247,733" strokecolor="#24282b" strokeweight="0"/>
              <v:line id="_x0000_s46616" style="position:absolute" from="6235,732" to="6247,744" strokecolor="#24282b" strokeweight="0"/>
              <v:rect id="_x0000_s46617" style="position:absolute;left:6247;top:732;width:528;height:12" fillcolor="#24282b" stroked="f"/>
              <v:line id="_x0000_s46618" style="position:absolute" from="6247,732" to="6775,733" strokecolor="#24282b" strokeweight="0"/>
              <v:rect id="_x0000_s46619" style="position:absolute;left:6775;top:732;width:24;height:12" fillcolor="#24282b" stroked="f"/>
              <v:line id="_x0000_s46620" style="position:absolute" from="6775,732" to="6799,733" strokecolor="#24282b" strokeweight="0"/>
              <v:line id="_x0000_s46621" style="position:absolute" from="6775,732" to="6776,744" strokecolor="#24282b" strokeweight="0"/>
              <v:rect id="_x0000_s46622" style="position:absolute;left:6799;top:732;width:527;height:12" fillcolor="#24282b" stroked="f"/>
              <v:line id="_x0000_s46623" style="position:absolute" from="6799,732" to="7326,733" strokecolor="#24282b" strokeweight="0"/>
              <v:rect id="_x0000_s46624" style="position:absolute;left:7326;top:732;width:12;height:12" fillcolor="#24282b" stroked="f"/>
              <v:line id="_x0000_s46625" style="position:absolute" from="7326,732" to="7338,733" strokecolor="#24282b" strokeweight="0"/>
              <v:line id="_x0000_s46626" style="position:absolute" from="7326,732" to="7327,744" strokecolor="#24282b" strokeweight="0"/>
              <v:rect id="_x0000_s46627" style="position:absolute;left:7338;top:732;width:528;height:12" fillcolor="#24282b" stroked="f"/>
              <v:line id="_x0000_s46628" style="position:absolute" from="7338,732" to="7866,733" strokecolor="#24282b" strokeweight="0"/>
              <v:rect id="_x0000_s46629" style="position:absolute;left:7866;top:732;width:1;height:12" fillcolor="#24282b" stroked="f"/>
              <v:line id="_x0000_s46630" style="position:absolute" from="7866,732" to="7867,733" strokecolor="#24282b" strokeweight="0"/>
              <v:line id="_x0000_s46631" style="position:absolute" from="7866,732" to="7867,744" strokecolor="#24282b" strokeweight="0"/>
              <v:rect id="_x0000_s46632" style="position:absolute;left:7866;top:732;width:527;height:12" fillcolor="#24282b" stroked="f"/>
              <v:line id="_x0000_s46633" style="position:absolute" from="7866,732" to="8393,733" strokecolor="#24282b" strokeweight="0"/>
              <v:rect id="_x0000_s46634" style="position:absolute;left:8393;top:732;width:12;height:12" fillcolor="#24282b" stroked="f"/>
              <v:line id="_x0000_s46635" style="position:absolute" from="8393,732" to="8405,733" strokecolor="#24282b" strokeweight="0"/>
              <v:line id="_x0000_s46636" style="position:absolute" from="8393,732" to="8394,744" strokecolor="#24282b" strokeweight="0"/>
              <v:rect id="_x0000_s46637" style="position:absolute;left:8405;top:732;width:528;height:12" fillcolor="#24282b" stroked="f"/>
              <v:line id="_x0000_s46638" style="position:absolute" from="8405,732" to="8933,733" strokecolor="#24282b" strokeweight="0"/>
              <v:rect id="_x0000_s46639" style="position:absolute;left:8933;top:732;width:24;height:12" fillcolor="#24282b" stroked="f"/>
              <v:line id="_x0000_s46640" style="position:absolute" from="8933,732" to="8957,733" strokecolor="#24282b" strokeweight="0"/>
              <v:line id="_x0000_s46641" style="position:absolute" from="8933,732" to="8934,744" strokecolor="#24282b" strokeweight="0"/>
              <v:rect id="_x0000_s46642" style="position:absolute;left:8957;top:732;width:527;height:12" fillcolor="#24282b" stroked="f"/>
              <v:line id="_x0000_s46643" style="position:absolute" from="8957,732" to="9484,733" strokecolor="#24282b" strokeweight="0"/>
              <v:rect id="_x0000_s46644" style="position:absolute;left:9484;top:732;width:12;height:12" fillcolor="#24282b" stroked="f"/>
              <v:line id="_x0000_s46645" style="position:absolute" from="9484,732" to="9496,733" strokecolor="#24282b" strokeweight="0"/>
              <v:line id="_x0000_s46646" style="position:absolute" from="9484,732" to="9485,744" strokecolor="#24282b" strokeweight="0"/>
              <v:rect id="_x0000_s46647" style="position:absolute;left:9484;top:732;width:12;height:12" fillcolor="#24282b" stroked="f"/>
              <v:line id="_x0000_s46648" style="position:absolute" from="9484,732" to="9496,733" strokecolor="#24282b" strokeweight="0"/>
              <v:line id="_x0000_s46649" style="position:absolute" from="9484,732" to="9485,744" strokecolor="#24282b" strokeweight="0"/>
              <v:rect id="_x0000_s46650" style="position:absolute;left:851;top:744;width:12;height:252" fillcolor="#24282b" stroked="f"/>
              <v:line id="_x0000_s46651" style="position:absolute" from="851,744" to="863,996" strokecolor="#24282b" strokeweight="0"/>
              <v:rect id="_x0000_s46652" style="position:absolute;left:851;top:996;width:12;height:24" fillcolor="#24282b" stroked="f"/>
              <v:line id="_x0000_s46653" style="position:absolute" from="851,996" to="863,997" strokecolor="#24282b" strokeweight="0"/>
              <v:line id="_x0000_s46654" style="position:absolute" from="851,996" to="863,1020" strokecolor="#24282b" strokeweight="0"/>
              <v:rect id="_x0000_s46655" style="position:absolute;left:851;top:996;width:12;height:24" fillcolor="#24282b" stroked="f"/>
              <v:line id="_x0000_s46656" style="position:absolute" from="851,996" to="863,997" strokecolor="#24282b" strokeweight="0"/>
              <v:line id="_x0000_s46657" style="position:absolute" from="851,996" to="863,1020" strokecolor="#24282b" strokeweight="0"/>
              <v:rect id="_x0000_s46658" style="position:absolute;left:863;top:996;width:528;height:24" fillcolor="#24282b" stroked="f"/>
              <v:line id="_x0000_s46659" style="position:absolute" from="863,996" to="1391,997" strokecolor="#24282b" strokeweight="0"/>
              <v:rect id="_x0000_s46660" style="position:absolute;left:1391;top:744;width:24;height:252" fillcolor="#24282b" stroked="f"/>
              <v:line id="_x0000_s46661" style="position:absolute" from="1391,744" to="1392,996" strokecolor="#24282b" strokeweight="0"/>
              <v:rect id="_x0000_s46662" style="position:absolute;left:1391;top:996;width:24;height:24" fillcolor="#24282b" stroked="f"/>
              <v:line id="_x0000_s46663" style="position:absolute" from="1391,996" to="1415,997" strokecolor="#24282b" strokeweight="0"/>
              <v:line id="_x0000_s46664" style="position:absolute" from="1391,996" to="1392,1020" strokecolor="#24282b" strokeweight="0"/>
              <v:rect id="_x0000_s46665" style="position:absolute;left:1415;top:996;width:527;height:24" fillcolor="#24282b" stroked="f"/>
              <v:line id="_x0000_s46666" style="position:absolute" from="1415,996" to="1942,997" strokecolor="#24282b" strokeweight="0"/>
              <v:rect id="_x0000_s46667" style="position:absolute;left:1942;top:744;width:12;height:252" fillcolor="#24282b" stroked="f"/>
            </v:group>
            <v:group id="_x0000_s46869" style="position:absolute;left:851;top:744;width:8645;height:972" coordorigin="851,744" coordsize="8645,972" o:regroupid="13">
              <v:line id="_x0000_s46669" style="position:absolute" from="1942,744" to="1943,996" strokecolor="#24282b" strokeweight="0"/>
              <v:rect id="_x0000_s46670" style="position:absolute;left:1942;top:996;width:12;height:24" fillcolor="#24282b" stroked="f"/>
              <v:line id="_x0000_s46671" style="position:absolute" from="1942,996" to="1954,997" strokecolor="#24282b" strokeweight="0"/>
              <v:line id="_x0000_s46672" style="position:absolute" from="1942,996" to="1943,1020" strokecolor="#24282b" strokeweight="0"/>
              <v:rect id="_x0000_s46673" style="position:absolute;left:1954;top:996;width:516;height:24" fillcolor="#24282b" stroked="f"/>
              <v:line id="_x0000_s46674" style="position:absolute" from="1954,996" to="2470,997" strokecolor="#24282b" strokeweight="0"/>
              <v:rect id="_x0000_s46675" style="position:absolute;left:2470;top:744;width:12;height:252" fillcolor="#24282b" stroked="f"/>
              <v:line id="_x0000_s46676" style="position:absolute" from="2470,744" to="2482,996" strokecolor="#24282b" strokeweight="0"/>
              <v:rect id="_x0000_s46677" style="position:absolute;left:2470;top:996;width:12;height:24" fillcolor="#24282b" stroked="f"/>
              <v:line id="_x0000_s46678" style="position:absolute" from="2470,996" to="2482,997" strokecolor="#24282b" strokeweight="0"/>
              <v:line id="_x0000_s46679" style="position:absolute" from="2470,996" to="2482,1020" strokecolor="#24282b" strokeweight="0"/>
              <v:rect id="_x0000_s46680" style="position:absolute;left:2482;top:996;width:528;height:24" fillcolor="#24282b" stroked="f"/>
              <v:line id="_x0000_s46681" style="position:absolute" from="2482,996" to="3010,997" strokecolor="#24282b" strokeweight="0"/>
              <v:rect id="_x0000_s46682" style="position:absolute;left:3010;top:744;width:12;height:252" fillcolor="#24282b" stroked="f"/>
              <v:line id="_x0000_s46683" style="position:absolute" from="3010,744" to="3011,996" strokecolor="#24282b" strokeweight="0"/>
              <v:rect id="_x0000_s46684" style="position:absolute;left:3010;top:996;width:12;height:24" fillcolor="#24282b" stroked="f"/>
              <v:line id="_x0000_s46685" style="position:absolute" from="3010,996" to="3022,997" strokecolor="#24282b" strokeweight="0"/>
              <v:line id="_x0000_s46686" style="position:absolute" from="3010,996" to="3011,1020" strokecolor="#24282b" strokeweight="0"/>
              <v:rect id="_x0000_s46687" style="position:absolute;left:3022;top:996;width:527;height:24" fillcolor="#24282b" stroked="f"/>
              <v:line id="_x0000_s46688" style="position:absolute" from="3022,996" to="3549,997" strokecolor="#24282b" strokeweight="0"/>
              <v:rect id="_x0000_s46689" style="position:absolute;left:3549;top:744;width:24;height:252" fillcolor="#24282b" stroked="f"/>
              <v:line id="_x0000_s46690" style="position:absolute" from="3549,744" to="3550,996" strokecolor="#24282b" strokeweight="0"/>
              <v:rect id="_x0000_s46691" style="position:absolute;left:3549;top:996;width:24;height:24" fillcolor="#24282b" stroked="f"/>
              <v:line id="_x0000_s46692" style="position:absolute" from="3549,996" to="3573,997" strokecolor="#24282b" strokeweight="0"/>
              <v:line id="_x0000_s46693" style="position:absolute" from="3549,996" to="3550,1020" strokecolor="#24282b" strokeweight="0"/>
              <v:rect id="_x0000_s46694" style="position:absolute;left:3573;top:996;width:528;height:24" fillcolor="#24282b" stroked="f"/>
              <v:line id="_x0000_s46695" style="position:absolute" from="3573,996" to="4101,997" strokecolor="#24282b" strokeweight="0"/>
              <v:rect id="_x0000_s46696" style="position:absolute;left:4101;top:744;width:12;height:252" fillcolor="#24282b" stroked="f"/>
              <v:line id="_x0000_s46697" style="position:absolute" from="4101,744" to="4102,996" strokecolor="#24282b" strokeweight="0"/>
              <v:rect id="_x0000_s46698" style="position:absolute;left:4101;top:996;width:12;height:24" fillcolor="#24282b" stroked="f"/>
              <v:line id="_x0000_s46699" style="position:absolute" from="4101,996" to="4113,997" strokecolor="#24282b" strokeweight="0"/>
              <v:line id="_x0000_s46700" style="position:absolute" from="4101,996" to="4102,1020" strokecolor="#24282b" strokeweight="0"/>
              <v:rect id="_x0000_s46701" style="position:absolute;left:4113;top:996;width:515;height:24" fillcolor="#24282b" stroked="f"/>
              <v:line id="_x0000_s46702" style="position:absolute" from="4113,996" to="4628,997" strokecolor="#24282b" strokeweight="0"/>
              <v:rect id="_x0000_s46703" style="position:absolute;left:4628;top:744;width:12;height:252" fillcolor="#24282b" stroked="f"/>
              <v:line id="_x0000_s46704" style="position:absolute" from="4628,744" to="4629,996" strokecolor="#24282b" strokeweight="0"/>
              <v:rect id="_x0000_s46705" style="position:absolute;left:4628;top:996;width:12;height:24" fillcolor="#24282b" stroked="f"/>
              <v:line id="_x0000_s46706" style="position:absolute" from="4628,996" to="4640,997" strokecolor="#24282b" strokeweight="0"/>
              <v:line id="_x0000_s46707" style="position:absolute" from="4628,996" to="4629,1020" strokecolor="#24282b" strokeweight="0"/>
              <v:rect id="_x0000_s46708" style="position:absolute;left:4640;top:996;width:528;height:24" fillcolor="#24282b" stroked="f"/>
              <v:line id="_x0000_s46709" style="position:absolute" from="4640,996" to="5168,997" strokecolor="#24282b" strokeweight="0"/>
              <v:rect id="_x0000_s46710" style="position:absolute;left:5168;top:744;width:12;height:252" fillcolor="#24282b" stroked="f"/>
              <v:line id="_x0000_s46711" style="position:absolute" from="5168,744" to="5169,996" strokecolor="#24282b" strokeweight="0"/>
              <v:rect id="_x0000_s46712" style="position:absolute;left:5168;top:996;width:12;height:24" fillcolor="#24282b" stroked="f"/>
              <v:line id="_x0000_s46713" style="position:absolute" from="5168,996" to="5180,997" strokecolor="#24282b" strokeweight="0"/>
              <v:line id="_x0000_s46714" style="position:absolute" from="5168,996" to="5169,1020" strokecolor="#24282b" strokeweight="0"/>
              <v:rect id="_x0000_s46715" style="position:absolute;left:5180;top:996;width:527;height:24" fillcolor="#24282b" stroked="f"/>
              <v:line id="_x0000_s46716" style="position:absolute" from="5180,996" to="5707,997" strokecolor="#24282b" strokeweight="0"/>
              <v:rect id="_x0000_s46717" style="position:absolute;left:5707;top:744;width:24;height:252" fillcolor="#24282b" stroked="f"/>
              <v:line id="_x0000_s46718" style="position:absolute" from="5707,744" to="5708,996" strokecolor="#24282b" strokeweight="0"/>
              <v:rect id="_x0000_s46719" style="position:absolute;left:5707;top:996;width:24;height:24" fillcolor="#24282b" stroked="f"/>
              <v:line id="_x0000_s46720" style="position:absolute" from="5707,996" to="5731,997" strokecolor="#24282b" strokeweight="0"/>
              <v:line id="_x0000_s46721" style="position:absolute" from="5707,996" to="5708,1020" strokecolor="#24282b" strokeweight="0"/>
              <v:rect id="_x0000_s46722" style="position:absolute;left:5731;top:996;width:504;height:24" fillcolor="#24282b" stroked="f"/>
              <v:line id="_x0000_s46723" style="position:absolute" from="5731,996" to="6235,997" strokecolor="#24282b" strokeweight="0"/>
              <v:rect id="_x0000_s46724" style="position:absolute;left:6235;top:744;width:12;height:252" fillcolor="#24282b" stroked="f"/>
              <v:line id="_x0000_s46725" style="position:absolute" from="6235,744" to="6247,996" strokecolor="#24282b" strokeweight="0"/>
              <v:rect id="_x0000_s46726" style="position:absolute;left:6235;top:996;width:12;height:24" fillcolor="#24282b" stroked="f"/>
              <v:line id="_x0000_s46727" style="position:absolute" from="6235,996" to="6247,997" strokecolor="#24282b" strokeweight="0"/>
              <v:line id="_x0000_s46728" style="position:absolute" from="6235,996" to="6247,1020" strokecolor="#24282b" strokeweight="0"/>
              <v:rect id="_x0000_s46729" style="position:absolute;left:6247;top:996;width:528;height:24" fillcolor="#24282b" stroked="f"/>
              <v:line id="_x0000_s46730" style="position:absolute" from="6247,996" to="6775,997" strokecolor="#24282b" strokeweight="0"/>
              <v:rect id="_x0000_s46731" style="position:absolute;left:6775;top:744;width:24;height:252" fillcolor="#24282b" stroked="f"/>
              <v:line id="_x0000_s46732" style="position:absolute" from="6775,744" to="6776,996" strokecolor="#24282b" strokeweight="0"/>
              <v:rect id="_x0000_s46733" style="position:absolute;left:6775;top:996;width:24;height:24" fillcolor="#24282b" stroked="f"/>
              <v:line id="_x0000_s46734" style="position:absolute" from="6775,996" to="6799,997" strokecolor="#24282b" strokeweight="0"/>
              <v:line id="_x0000_s46735" style="position:absolute" from="6775,996" to="6776,1020" strokecolor="#24282b" strokeweight="0"/>
              <v:rect id="_x0000_s46736" style="position:absolute;left:6799;top:996;width:527;height:24" fillcolor="#24282b" stroked="f"/>
              <v:line id="_x0000_s46737" style="position:absolute" from="6799,996" to="7326,997" strokecolor="#24282b" strokeweight="0"/>
              <v:rect id="_x0000_s46738" style="position:absolute;left:7326;top:744;width:12;height:252" fillcolor="#24282b" stroked="f"/>
              <v:line id="_x0000_s46739" style="position:absolute" from="7326,744" to="7327,996" strokecolor="#24282b" strokeweight="0"/>
              <v:rect id="_x0000_s46740" style="position:absolute;left:7326;top:996;width:12;height:24" fillcolor="#24282b" stroked="f"/>
              <v:line id="_x0000_s46741" style="position:absolute" from="7326,996" to="7338,997" strokecolor="#24282b" strokeweight="0"/>
              <v:line id="_x0000_s46742" style="position:absolute" from="7326,996" to="7327,1020" strokecolor="#24282b" strokeweight="0"/>
              <v:rect id="_x0000_s46743" style="position:absolute;left:7338;top:996;width:528;height:24" fillcolor="#24282b" stroked="f"/>
              <v:line id="_x0000_s46744" style="position:absolute" from="7338,996" to="7866,997" strokecolor="#24282b" strokeweight="0"/>
              <v:rect id="_x0000_s46745" style="position:absolute;left:7866;top:744;width:1;height:252" fillcolor="#24282b" stroked="f"/>
              <v:line id="_x0000_s46746" style="position:absolute" from="7866,744" to="7867,996" strokecolor="#24282b" strokeweight="0"/>
              <v:rect id="_x0000_s46747" style="position:absolute;left:7866;top:996;width:1;height:24" fillcolor="#24282b" stroked="f"/>
              <v:line id="_x0000_s46748" style="position:absolute" from="7866,996" to="7867,997" strokecolor="#24282b" strokeweight="0"/>
              <v:line id="_x0000_s46749" style="position:absolute" from="7866,996" to="7867,1020" strokecolor="#24282b" strokeweight="0"/>
              <v:rect id="_x0000_s46750" style="position:absolute;left:7866;top:996;width:527;height:24" fillcolor="#24282b" stroked="f"/>
              <v:line id="_x0000_s46751" style="position:absolute" from="7866,996" to="8393,997" strokecolor="#24282b" strokeweight="0"/>
              <v:rect id="_x0000_s46752" style="position:absolute;left:8393;top:744;width:12;height:252" fillcolor="#24282b" stroked="f"/>
              <v:line id="_x0000_s46753" style="position:absolute" from="8393,744" to="8394,996" strokecolor="#24282b" strokeweight="0"/>
              <v:rect id="_x0000_s46754" style="position:absolute;left:8393;top:996;width:12;height:24" fillcolor="#24282b" stroked="f"/>
              <v:line id="_x0000_s46755" style="position:absolute" from="8393,996" to="8405,997" strokecolor="#24282b" strokeweight="0"/>
              <v:line id="_x0000_s46756" style="position:absolute" from="8393,996" to="8394,1020" strokecolor="#24282b" strokeweight="0"/>
              <v:rect id="_x0000_s46757" style="position:absolute;left:8405;top:996;width:528;height:24" fillcolor="#24282b" stroked="f"/>
              <v:line id="_x0000_s46758" style="position:absolute" from="8405,996" to="8933,997" strokecolor="#24282b" strokeweight="0"/>
              <v:rect id="_x0000_s46759" style="position:absolute;left:8933;top:744;width:24;height:252" fillcolor="#24282b" stroked="f"/>
              <v:line id="_x0000_s46760" style="position:absolute" from="8933,744" to="8934,996" strokecolor="#24282b" strokeweight="0"/>
              <v:rect id="_x0000_s46761" style="position:absolute;left:8933;top:996;width:24;height:24" fillcolor="#24282b" stroked="f"/>
              <v:line id="_x0000_s46762" style="position:absolute" from="8933,996" to="8957,997" strokecolor="#24282b" strokeweight="0"/>
              <v:line id="_x0000_s46763" style="position:absolute" from="8933,996" to="8934,1020" strokecolor="#24282b" strokeweight="0"/>
              <v:rect id="_x0000_s46764" style="position:absolute;left:8957;top:996;width:527;height:24" fillcolor="#24282b" stroked="f"/>
              <v:line id="_x0000_s46765" style="position:absolute" from="8957,996" to="9484,997" strokecolor="#24282b" strokeweight="0"/>
              <v:rect id="_x0000_s46766" style="position:absolute;left:9484;top:744;width:12;height:252" fillcolor="#24282b" stroked="f"/>
              <v:line id="_x0000_s46767" style="position:absolute" from="9484,744" to="9485,996" strokecolor="#24282b" strokeweight="0"/>
              <v:rect id="_x0000_s46768" style="position:absolute;left:9484;top:996;width:12;height:24" fillcolor="#24282b" stroked="f"/>
              <v:line id="_x0000_s46769" style="position:absolute" from="9484,996" to="9496,997" strokecolor="#24282b" strokeweight="0"/>
              <v:line id="_x0000_s46770" style="position:absolute" from="9484,996" to="9485,1020" strokecolor="#24282b" strokeweight="0"/>
              <v:rect id="_x0000_s46771" style="position:absolute;left:9484;top:996;width:12;height:24" fillcolor="#24282b" stroked="f"/>
              <v:line id="_x0000_s46772" style="position:absolute" from="9484,996" to="9496,997" strokecolor="#24282b" strokeweight="0"/>
              <v:line id="_x0000_s46773" style="position:absolute" from="9484,996" to="9485,1020" strokecolor="#24282b" strokeweight="0"/>
              <v:rect id="_x0000_s46774" style="position:absolute;left:851;top:1428;width:12;height:24" fillcolor="#24282b" stroked="f"/>
              <v:line id="_x0000_s46775" style="position:absolute" from="851,1428" to="863,1429" strokecolor="#24282b" strokeweight="0"/>
              <v:line id="_x0000_s46776" style="position:absolute" from="851,1428" to="863,1452" strokecolor="#24282b" strokeweight="0"/>
              <v:rect id="_x0000_s46777" style="position:absolute;left:851;top:1428;width:12;height:24" fillcolor="#24282b" stroked="f"/>
              <v:line id="_x0000_s46778" style="position:absolute" from="851,1428" to="863,1429" strokecolor="#24282b" strokeweight="0"/>
              <v:line id="_x0000_s46779" style="position:absolute" from="851,1428" to="863,1452" strokecolor="#24282b" strokeweight="0"/>
              <v:rect id="_x0000_s46780" style="position:absolute;left:863;top:1428;width:528;height:24" fillcolor="#24282b" stroked="f"/>
              <v:line id="_x0000_s46781" style="position:absolute" from="863,1428" to="1391,1429" strokecolor="#24282b" strokeweight="0"/>
              <v:rect id="_x0000_s46782" style="position:absolute;left:1391;top:1428;width:24;height:24" fillcolor="#24282b" stroked="f"/>
              <v:line id="_x0000_s46783" style="position:absolute" from="1391,1428" to="1415,1429" strokecolor="#24282b" strokeweight="0"/>
              <v:line id="_x0000_s46784" style="position:absolute" from="1391,1428" to="1392,1452" strokecolor="#24282b" strokeweight="0"/>
              <v:rect id="_x0000_s46785" style="position:absolute;left:1415;top:1428;width:527;height:24" fillcolor="#24282b" stroked="f"/>
              <v:line id="_x0000_s46786" style="position:absolute" from="1415,1428" to="1942,1429" strokecolor="#24282b" strokeweight="0"/>
              <v:rect id="_x0000_s46787" style="position:absolute;left:1942;top:1428;width:12;height:24" fillcolor="#24282b" stroked="f"/>
              <v:line id="_x0000_s46788" style="position:absolute" from="1942,1428" to="1954,1429" strokecolor="#24282b" strokeweight="0"/>
              <v:line id="_x0000_s46789" style="position:absolute" from="1942,1428" to="1943,1452" strokecolor="#24282b" strokeweight="0"/>
              <v:rect id="_x0000_s46790" style="position:absolute;left:1954;top:1428;width:516;height:24" fillcolor="#24282b" stroked="f"/>
              <v:line id="_x0000_s46791" style="position:absolute" from="1954,1428" to="2470,1429" strokecolor="#24282b" strokeweight="0"/>
              <v:rect id="_x0000_s46792" style="position:absolute;left:2470;top:1428;width:12;height:24" fillcolor="#24282b" stroked="f"/>
              <v:line id="_x0000_s46793" style="position:absolute" from="2470,1428" to="2482,1429" strokecolor="#24282b" strokeweight="0"/>
              <v:line id="_x0000_s46794" style="position:absolute" from="2470,1428" to="2482,1452" strokecolor="#24282b" strokeweight="0"/>
              <v:rect id="_x0000_s46795" style="position:absolute;left:2482;top:1428;width:528;height:24" fillcolor="#24282b" stroked="f"/>
              <v:line id="_x0000_s46796" style="position:absolute" from="2482,1428" to="3010,1429" strokecolor="#24282b" strokeweight="0"/>
              <v:rect id="_x0000_s46797" style="position:absolute;left:3010;top:1428;width:12;height:24" fillcolor="#24282b" stroked="f"/>
              <v:line id="_x0000_s46798" style="position:absolute" from="3010,1428" to="3022,1429" strokecolor="#24282b" strokeweight="0"/>
              <v:line id="_x0000_s46799" style="position:absolute" from="3010,1428" to="3011,1452" strokecolor="#24282b" strokeweight="0"/>
              <v:rect id="_x0000_s46800" style="position:absolute;left:3022;top:1428;width:527;height:24" fillcolor="#24282b" stroked="f"/>
              <v:line id="_x0000_s46801" style="position:absolute" from="3022,1428" to="3549,1429" strokecolor="#24282b" strokeweight="0"/>
              <v:rect id="_x0000_s46802" style="position:absolute;left:3549;top:1428;width:24;height:24" fillcolor="#24282b" stroked="f"/>
              <v:line id="_x0000_s46803" style="position:absolute" from="3549,1428" to="3573,1429" strokecolor="#24282b" strokeweight="0"/>
              <v:line id="_x0000_s46804" style="position:absolute" from="3549,1428" to="3550,1452" strokecolor="#24282b" strokeweight="0"/>
              <v:rect id="_x0000_s46805" style="position:absolute;left:3573;top:1428;width:528;height:24" fillcolor="#24282b" stroked="f"/>
              <v:line id="_x0000_s46806" style="position:absolute" from="3573,1428" to="4101,1429" strokecolor="#24282b" strokeweight="0"/>
              <v:rect id="_x0000_s46807" style="position:absolute;left:4101;top:1428;width:12;height:24" fillcolor="#24282b" stroked="f"/>
              <v:line id="_x0000_s46808" style="position:absolute" from="4101,1428" to="4113,1429" strokecolor="#24282b" strokeweight="0"/>
              <v:line id="_x0000_s46809" style="position:absolute" from="4101,1428" to="4102,1452" strokecolor="#24282b" strokeweight="0"/>
              <v:rect id="_x0000_s46810" style="position:absolute;left:4113;top:1428;width:515;height:24" fillcolor="#24282b" stroked="f"/>
              <v:line id="_x0000_s46811" style="position:absolute" from="4113,1428" to="4628,1429" strokecolor="#24282b" strokeweight="0"/>
              <v:rect id="_x0000_s46812" style="position:absolute;left:4628;top:1428;width:12;height:24" fillcolor="#24282b" stroked="f"/>
              <v:line id="_x0000_s46813" style="position:absolute" from="4628,1428" to="4640,1429" strokecolor="#24282b" strokeweight="0"/>
              <v:line id="_x0000_s46814" style="position:absolute" from="4628,1428" to="4629,1452" strokecolor="#24282b" strokeweight="0"/>
              <v:rect id="_x0000_s46815" style="position:absolute;left:4640;top:1428;width:528;height:24" fillcolor="#24282b" stroked="f"/>
              <v:line id="_x0000_s46816" style="position:absolute" from="4640,1428" to="5168,1429" strokecolor="#24282b" strokeweight="0"/>
              <v:rect id="_x0000_s46817" style="position:absolute;left:5168;top:1428;width:12;height:24" fillcolor="#24282b" stroked="f"/>
              <v:line id="_x0000_s46818" style="position:absolute" from="5168,1428" to="5180,1429" strokecolor="#24282b" strokeweight="0"/>
              <v:line id="_x0000_s46819" style="position:absolute" from="5168,1428" to="5169,1452" strokecolor="#24282b" strokeweight="0"/>
              <v:rect id="_x0000_s46820" style="position:absolute;left:5180;top:1428;width:527;height:24" fillcolor="#24282b" stroked="f"/>
              <v:line id="_x0000_s46821" style="position:absolute" from="5180,1428" to="5707,1429" strokecolor="#24282b" strokeweight="0"/>
              <v:rect id="_x0000_s46822" style="position:absolute;left:5707;top:1428;width:24;height:24" fillcolor="#24282b" stroked="f"/>
              <v:line id="_x0000_s46823" style="position:absolute" from="5707,1428" to="5731,1429" strokecolor="#24282b" strokeweight="0"/>
              <v:line id="_x0000_s46824" style="position:absolute" from="5707,1428" to="5708,1452" strokecolor="#24282b" strokeweight="0"/>
              <v:rect id="_x0000_s46825" style="position:absolute;left:5731;top:1428;width:504;height:24" fillcolor="#24282b" stroked="f"/>
              <v:line id="_x0000_s46826" style="position:absolute" from="5731,1428" to="6235,1429" strokecolor="#24282b" strokeweight="0"/>
              <v:rect id="_x0000_s46827" style="position:absolute;left:6235;top:1428;width:12;height:24" fillcolor="#24282b" stroked="f"/>
              <v:line id="_x0000_s46828" style="position:absolute" from="6235,1428" to="6247,1429" strokecolor="#24282b" strokeweight="0"/>
              <v:line id="_x0000_s46829" style="position:absolute" from="6235,1428" to="6247,1452" strokecolor="#24282b" strokeweight="0"/>
              <v:rect id="_x0000_s46830" style="position:absolute;left:6247;top:1428;width:528;height:24" fillcolor="#24282b" stroked="f"/>
              <v:line id="_x0000_s46831" style="position:absolute" from="6247,1428" to="6775,1429" strokecolor="#24282b" strokeweight="0"/>
              <v:rect id="_x0000_s46832" style="position:absolute;left:6775;top:1428;width:24;height:24" fillcolor="#24282b" stroked="f"/>
              <v:line id="_x0000_s46833" style="position:absolute" from="6775,1428" to="6799,1429" strokecolor="#24282b" strokeweight="0"/>
              <v:line id="_x0000_s46834" style="position:absolute" from="6775,1428" to="6776,1452" strokecolor="#24282b" strokeweight="0"/>
              <v:rect id="_x0000_s46835" style="position:absolute;left:6799;top:1428;width:527;height:24" fillcolor="#24282b" stroked="f"/>
              <v:line id="_x0000_s46836" style="position:absolute" from="6799,1428" to="7326,1429" strokecolor="#24282b" strokeweight="0"/>
              <v:rect id="_x0000_s46837" style="position:absolute;left:7326;top:1428;width:12;height:24" fillcolor="#24282b" stroked="f"/>
              <v:line id="_x0000_s46838" style="position:absolute" from="7326,1428" to="7338,1429" strokecolor="#24282b" strokeweight="0"/>
              <v:line id="_x0000_s46839" style="position:absolute" from="7326,1428" to="7327,1452" strokecolor="#24282b" strokeweight="0"/>
              <v:rect id="_x0000_s46840" style="position:absolute;left:7338;top:1428;width:528;height:24" fillcolor="#24282b" stroked="f"/>
              <v:line id="_x0000_s46841" style="position:absolute" from="7338,1428" to="7866,1429" strokecolor="#24282b" strokeweight="0"/>
              <v:rect id="_x0000_s46842" style="position:absolute;left:7866;top:1428;width:1;height:24" fillcolor="#24282b" stroked="f"/>
              <v:line id="_x0000_s46843" style="position:absolute" from="7866,1428" to="7867,1429" strokecolor="#24282b" strokeweight="0"/>
              <v:line id="_x0000_s46844" style="position:absolute" from="7866,1428" to="7867,1452" strokecolor="#24282b" strokeweight="0"/>
              <v:rect id="_x0000_s46845" style="position:absolute;left:7866;top:1428;width:527;height:24" fillcolor="#24282b" stroked="f"/>
              <v:line id="_x0000_s46846" style="position:absolute" from="7866,1428" to="8393,1429" strokecolor="#24282b" strokeweight="0"/>
              <v:rect id="_x0000_s46847" style="position:absolute;left:8393;top:1428;width:12;height:24" fillcolor="#24282b" stroked="f"/>
              <v:line id="_x0000_s46848" style="position:absolute" from="8393,1428" to="8405,1429" strokecolor="#24282b" strokeweight="0"/>
              <v:line id="_x0000_s46849" style="position:absolute" from="8393,1428" to="8394,1452" strokecolor="#24282b" strokeweight="0"/>
              <v:rect id="_x0000_s46850" style="position:absolute;left:8405;top:1428;width:528;height:24" fillcolor="#24282b" stroked="f"/>
              <v:line id="_x0000_s46851" style="position:absolute" from="8405,1428" to="8933,1429" strokecolor="#24282b" strokeweight="0"/>
              <v:rect id="_x0000_s46852" style="position:absolute;left:8933;top:1428;width:24;height:24" fillcolor="#24282b" stroked="f"/>
              <v:line id="_x0000_s46853" style="position:absolute" from="8933,1428" to="8957,1429" strokecolor="#24282b" strokeweight="0"/>
              <v:line id="_x0000_s46854" style="position:absolute" from="8933,1428" to="8934,1452" strokecolor="#24282b" strokeweight="0"/>
              <v:rect id="_x0000_s46855" style="position:absolute;left:8957;top:1428;width:527;height:24" fillcolor="#24282b" stroked="f"/>
              <v:line id="_x0000_s46856" style="position:absolute" from="8957,1428" to="9484,1429" strokecolor="#24282b" strokeweight="0"/>
              <v:rect id="_x0000_s46857" style="position:absolute;left:9484;top:1428;width:12;height:24" fillcolor="#24282b" stroked="f"/>
              <v:line id="_x0000_s46858" style="position:absolute" from="9484,1428" to="9496,1429" strokecolor="#24282b" strokeweight="0"/>
              <v:line id="_x0000_s46859" style="position:absolute" from="9484,1428" to="9485,1452" strokecolor="#24282b" strokeweight="0"/>
              <v:rect id="_x0000_s46860" style="position:absolute;left:9484;top:1428;width:12;height:24" fillcolor="#24282b" stroked="f"/>
              <v:line id="_x0000_s46861" style="position:absolute" from="9484,1428" to="9496,1429" strokecolor="#24282b" strokeweight="0"/>
              <v:line id="_x0000_s46862" style="position:absolute" from="9484,1428" to="9485,1452" strokecolor="#24282b" strokeweight="0"/>
              <v:rect id="_x0000_s46863" style="position:absolute;left:851;top:1452;width:12;height:252" fillcolor="#24282b" stroked="f"/>
              <v:line id="_x0000_s46864" style="position:absolute" from="851,1452" to="863,1704" strokecolor="#24282b" strokeweight="0"/>
              <v:rect id="_x0000_s46865" style="position:absolute;left:851;top:1704;width:12;height:12" fillcolor="#24282b" stroked="f"/>
              <v:line id="_x0000_s46866" style="position:absolute" from="851,1704" to="863,1705" strokecolor="#24282b" strokeweight="0"/>
              <v:line id="_x0000_s46867" style="position:absolute" from="851,1704" to="863,1716" strokecolor="#24282b" strokeweight="0"/>
              <v:rect id="_x0000_s46868" style="position:absolute;left:851;top:1704;width:12;height:12" fillcolor="#24282b" stroked="f"/>
            </v:group>
            <v:group id="_x0000_s47070" style="position:absolute;left:851;top:1452;width:8645;height:684" coordorigin="851,1452" coordsize="8645,684" o:regroupid="13">
              <v:line id="_x0000_s46870" style="position:absolute" from="851,1704" to="863,1705" strokecolor="#24282b" strokeweight="0"/>
              <v:line id="_x0000_s46871" style="position:absolute" from="851,1704" to="863,1716" strokecolor="#24282b" strokeweight="0"/>
              <v:rect id="_x0000_s46872" style="position:absolute;left:863;top:1704;width:528;height:12" fillcolor="#24282b" stroked="f"/>
              <v:line id="_x0000_s46873" style="position:absolute" from="863,1704" to="1391,1705" strokecolor="#24282b" strokeweight="0"/>
              <v:rect id="_x0000_s46874" style="position:absolute;left:1391;top:1452;width:24;height:252" fillcolor="#24282b" stroked="f"/>
              <v:line id="_x0000_s46875" style="position:absolute" from="1391,1452" to="1392,1704" strokecolor="#24282b" strokeweight="0"/>
              <v:rect id="_x0000_s46876" style="position:absolute;left:1391;top:1704;width:24;height:12" fillcolor="#24282b" stroked="f"/>
              <v:line id="_x0000_s46877" style="position:absolute" from="1391,1704" to="1415,1705" strokecolor="#24282b" strokeweight="0"/>
              <v:line id="_x0000_s46878" style="position:absolute" from="1391,1704" to="1392,1716" strokecolor="#24282b" strokeweight="0"/>
              <v:rect id="_x0000_s46879" style="position:absolute;left:1415;top:1704;width:527;height:12" fillcolor="#24282b" stroked="f"/>
              <v:line id="_x0000_s46880" style="position:absolute" from="1415,1704" to="1942,1705" strokecolor="#24282b" strokeweight="0"/>
              <v:rect id="_x0000_s46881" style="position:absolute;left:1942;top:1452;width:12;height:252" fillcolor="#24282b" stroked="f"/>
              <v:line id="_x0000_s46882" style="position:absolute" from="1942,1452" to="1943,1704" strokecolor="#24282b" strokeweight="0"/>
              <v:rect id="_x0000_s46883" style="position:absolute;left:1942;top:1704;width:12;height:12" fillcolor="#24282b" stroked="f"/>
              <v:line id="_x0000_s46884" style="position:absolute" from="1942,1704" to="1954,1705" strokecolor="#24282b" strokeweight="0"/>
              <v:line id="_x0000_s46885" style="position:absolute" from="1942,1704" to="1943,1716" strokecolor="#24282b" strokeweight="0"/>
              <v:rect id="_x0000_s46886" style="position:absolute;left:1954;top:1704;width:516;height:12" fillcolor="#24282b" stroked="f"/>
              <v:line id="_x0000_s46887" style="position:absolute" from="1954,1704" to="2470,1705" strokecolor="#24282b" strokeweight="0"/>
              <v:rect id="_x0000_s46888" style="position:absolute;left:2470;top:1452;width:12;height:252" fillcolor="#24282b" stroked="f"/>
              <v:line id="_x0000_s46889" style="position:absolute" from="2470,1452" to="2482,1704" strokecolor="#24282b" strokeweight="0"/>
              <v:rect id="_x0000_s46890" style="position:absolute;left:2470;top:1704;width:12;height:12" fillcolor="#24282b" stroked="f"/>
              <v:line id="_x0000_s46891" style="position:absolute" from="2470,1704" to="2482,1705" strokecolor="#24282b" strokeweight="0"/>
              <v:line id="_x0000_s46892" style="position:absolute" from="2470,1704" to="2482,1716" strokecolor="#24282b" strokeweight="0"/>
              <v:rect id="_x0000_s46893" style="position:absolute;left:2482;top:1704;width:528;height:12" fillcolor="#24282b" stroked="f"/>
              <v:line id="_x0000_s46894" style="position:absolute" from="2482,1704" to="3010,1705" strokecolor="#24282b" strokeweight="0"/>
              <v:rect id="_x0000_s46895" style="position:absolute;left:3010;top:1452;width:12;height:252" fillcolor="#24282b" stroked="f"/>
              <v:line id="_x0000_s46896" style="position:absolute" from="3010,1452" to="3011,1704" strokecolor="#24282b" strokeweight="0"/>
              <v:rect id="_x0000_s46897" style="position:absolute;left:3010;top:1704;width:12;height:12" fillcolor="#24282b" stroked="f"/>
              <v:line id="_x0000_s46898" style="position:absolute" from="3010,1704" to="3022,1705" strokecolor="#24282b" strokeweight="0"/>
              <v:line id="_x0000_s46899" style="position:absolute" from="3010,1704" to="3011,1716" strokecolor="#24282b" strokeweight="0"/>
              <v:rect id="_x0000_s46900" style="position:absolute;left:3022;top:1704;width:527;height:12" fillcolor="#24282b" stroked="f"/>
              <v:line id="_x0000_s46901" style="position:absolute" from="3022,1704" to="3549,1705" strokecolor="#24282b" strokeweight="0"/>
              <v:rect id="_x0000_s46902" style="position:absolute;left:3549;top:1452;width:24;height:252" fillcolor="#24282b" stroked="f"/>
              <v:line id="_x0000_s46903" style="position:absolute" from="3549,1452" to="3550,1704" strokecolor="#24282b" strokeweight="0"/>
              <v:rect id="_x0000_s46904" style="position:absolute;left:3549;top:1704;width:24;height:12" fillcolor="#24282b" stroked="f"/>
              <v:line id="_x0000_s46905" style="position:absolute" from="3549,1704" to="3573,1705" strokecolor="#24282b" strokeweight="0"/>
              <v:line id="_x0000_s46906" style="position:absolute" from="3549,1704" to="3550,1716" strokecolor="#24282b" strokeweight="0"/>
              <v:rect id="_x0000_s46907" style="position:absolute;left:3573;top:1704;width:528;height:12" fillcolor="#24282b" stroked="f"/>
              <v:line id="_x0000_s46908" style="position:absolute" from="3573,1704" to="4101,1705" strokecolor="#24282b" strokeweight="0"/>
              <v:rect id="_x0000_s46909" style="position:absolute;left:4101;top:1452;width:12;height:252" fillcolor="#24282b" stroked="f"/>
              <v:line id="_x0000_s46910" style="position:absolute" from="4101,1452" to="4102,1704" strokecolor="#24282b" strokeweight="0"/>
              <v:rect id="_x0000_s46911" style="position:absolute;left:4101;top:1704;width:12;height:12" fillcolor="#24282b" stroked="f"/>
              <v:line id="_x0000_s46912" style="position:absolute" from="4101,1704" to="4113,1705" strokecolor="#24282b" strokeweight="0"/>
              <v:line id="_x0000_s46913" style="position:absolute" from="4101,1704" to="4102,1716" strokecolor="#24282b" strokeweight="0"/>
              <v:rect id="_x0000_s46914" style="position:absolute;left:4113;top:1704;width:515;height:12" fillcolor="#24282b" stroked="f"/>
              <v:line id="_x0000_s46915" style="position:absolute" from="4113,1704" to="4628,1705" strokecolor="#24282b" strokeweight="0"/>
              <v:rect id="_x0000_s46916" style="position:absolute;left:4628;top:1452;width:12;height:252" fillcolor="#24282b" stroked="f"/>
              <v:line id="_x0000_s46917" style="position:absolute" from="4628,1452" to="4629,1704" strokecolor="#24282b" strokeweight="0"/>
              <v:rect id="_x0000_s46918" style="position:absolute;left:4628;top:1704;width:12;height:12" fillcolor="#24282b" stroked="f"/>
              <v:line id="_x0000_s46919" style="position:absolute" from="4628,1704" to="4640,1705" strokecolor="#24282b" strokeweight="0"/>
              <v:line id="_x0000_s46920" style="position:absolute" from="4628,1704" to="4629,1716" strokecolor="#24282b" strokeweight="0"/>
              <v:rect id="_x0000_s46921" style="position:absolute;left:4640;top:1704;width:528;height:12" fillcolor="#24282b" stroked="f"/>
              <v:line id="_x0000_s46922" style="position:absolute" from="4640,1704" to="5168,1705" strokecolor="#24282b" strokeweight="0"/>
              <v:rect id="_x0000_s46923" style="position:absolute;left:5168;top:1452;width:12;height:252" fillcolor="#24282b" stroked="f"/>
              <v:line id="_x0000_s46924" style="position:absolute" from="5168,1452" to="5169,1704" strokecolor="#24282b" strokeweight="0"/>
              <v:rect id="_x0000_s46925" style="position:absolute;left:5168;top:1704;width:12;height:12" fillcolor="#24282b" stroked="f"/>
              <v:line id="_x0000_s46926" style="position:absolute" from="5168,1704" to="5180,1705" strokecolor="#24282b" strokeweight="0"/>
              <v:line id="_x0000_s46927" style="position:absolute" from="5168,1704" to="5169,1716" strokecolor="#24282b" strokeweight="0"/>
              <v:rect id="_x0000_s46928" style="position:absolute;left:5180;top:1704;width:527;height:12" fillcolor="#24282b" stroked="f"/>
              <v:line id="_x0000_s46929" style="position:absolute" from="5180,1704" to="5707,1705" strokecolor="#24282b" strokeweight="0"/>
              <v:rect id="_x0000_s46930" style="position:absolute;left:5707;top:1452;width:24;height:252" fillcolor="#24282b" stroked="f"/>
              <v:line id="_x0000_s46931" style="position:absolute" from="5707,1452" to="5708,1704" strokecolor="#24282b" strokeweight="0"/>
              <v:rect id="_x0000_s46932" style="position:absolute;left:5707;top:1704;width:24;height:12" fillcolor="#24282b" stroked="f"/>
              <v:line id="_x0000_s46933" style="position:absolute" from="5707,1704" to="5731,1705" strokecolor="#24282b" strokeweight="0"/>
              <v:line id="_x0000_s46934" style="position:absolute" from="5707,1704" to="5708,1716" strokecolor="#24282b" strokeweight="0"/>
              <v:rect id="_x0000_s46935" style="position:absolute;left:5731;top:1704;width:504;height:12" fillcolor="#24282b" stroked="f"/>
              <v:line id="_x0000_s46936" style="position:absolute" from="5731,1704" to="6235,1705" strokecolor="#24282b" strokeweight="0"/>
              <v:rect id="_x0000_s46937" style="position:absolute;left:6235;top:1452;width:12;height:252" fillcolor="#24282b" stroked="f"/>
              <v:line id="_x0000_s46938" style="position:absolute" from="6235,1452" to="6247,1704" strokecolor="#24282b" strokeweight="0"/>
              <v:rect id="_x0000_s46939" style="position:absolute;left:6235;top:1704;width:12;height:12" fillcolor="#24282b" stroked="f"/>
              <v:line id="_x0000_s46940" style="position:absolute" from="6235,1704" to="6247,1705" strokecolor="#24282b" strokeweight="0"/>
              <v:line id="_x0000_s46941" style="position:absolute" from="6235,1704" to="6247,1716" strokecolor="#24282b" strokeweight="0"/>
              <v:rect id="_x0000_s46942" style="position:absolute;left:6247;top:1704;width:528;height:12" fillcolor="#24282b" stroked="f"/>
              <v:line id="_x0000_s46943" style="position:absolute" from="6247,1704" to="6775,1705" strokecolor="#24282b" strokeweight="0"/>
              <v:rect id="_x0000_s46944" style="position:absolute;left:6775;top:1452;width:24;height:252" fillcolor="#24282b" stroked="f"/>
              <v:line id="_x0000_s46945" style="position:absolute" from="6775,1452" to="6776,1704" strokecolor="#24282b" strokeweight="0"/>
              <v:rect id="_x0000_s46946" style="position:absolute;left:6775;top:1704;width:24;height:12" fillcolor="#24282b" stroked="f"/>
              <v:line id="_x0000_s46947" style="position:absolute" from="6775,1704" to="6799,1705" strokecolor="#24282b" strokeweight="0"/>
              <v:line id="_x0000_s46948" style="position:absolute" from="6775,1704" to="6776,1716" strokecolor="#24282b" strokeweight="0"/>
              <v:rect id="_x0000_s46949" style="position:absolute;left:6799;top:1704;width:527;height:12" fillcolor="#24282b" stroked="f"/>
              <v:line id="_x0000_s46950" style="position:absolute" from="6799,1704" to="7326,1705" strokecolor="#24282b" strokeweight="0"/>
              <v:rect id="_x0000_s46951" style="position:absolute;left:7326;top:1452;width:12;height:252" fillcolor="#24282b" stroked="f"/>
              <v:line id="_x0000_s46952" style="position:absolute" from="7326,1452" to="7327,1704" strokecolor="#24282b" strokeweight="0"/>
              <v:rect id="_x0000_s46953" style="position:absolute;left:7326;top:1704;width:12;height:12" fillcolor="#24282b" stroked="f"/>
              <v:line id="_x0000_s46954" style="position:absolute" from="7326,1704" to="7338,1705" strokecolor="#24282b" strokeweight="0"/>
              <v:line id="_x0000_s46955" style="position:absolute" from="7326,1704" to="7327,1716" strokecolor="#24282b" strokeweight="0"/>
              <v:rect id="_x0000_s46956" style="position:absolute;left:7338;top:1704;width:528;height:12" fillcolor="#24282b" stroked="f"/>
              <v:line id="_x0000_s46957" style="position:absolute" from="7338,1704" to="7866,1705" strokecolor="#24282b" strokeweight="0"/>
              <v:rect id="_x0000_s46958" style="position:absolute;left:7866;top:1452;width:1;height:252" fillcolor="#24282b" stroked="f"/>
              <v:line id="_x0000_s46959" style="position:absolute" from="7866,1452" to="7867,1704" strokecolor="#24282b" strokeweight="0"/>
              <v:rect id="_x0000_s46960" style="position:absolute;left:7866;top:1704;width:1;height:12" fillcolor="#24282b" stroked="f"/>
              <v:line id="_x0000_s46961" style="position:absolute" from="7866,1704" to="7867,1705" strokecolor="#24282b" strokeweight="0"/>
              <v:line id="_x0000_s46962" style="position:absolute" from="7866,1704" to="7867,1716" strokecolor="#24282b" strokeweight="0"/>
              <v:rect id="_x0000_s46963" style="position:absolute;left:7866;top:1704;width:527;height:12" fillcolor="#24282b" stroked="f"/>
              <v:line id="_x0000_s46964" style="position:absolute" from="7866,1704" to="8393,1705" strokecolor="#24282b" strokeweight="0"/>
              <v:rect id="_x0000_s46965" style="position:absolute;left:8393;top:1452;width:12;height:252" fillcolor="#24282b" stroked="f"/>
              <v:line id="_x0000_s46966" style="position:absolute" from="8393,1452" to="8394,1704" strokecolor="#24282b" strokeweight="0"/>
              <v:rect id="_x0000_s46967" style="position:absolute;left:8393;top:1704;width:12;height:12" fillcolor="#24282b" stroked="f"/>
              <v:line id="_x0000_s46968" style="position:absolute" from="8393,1704" to="8405,1705" strokecolor="#24282b" strokeweight="0"/>
              <v:line id="_x0000_s46969" style="position:absolute" from="8393,1704" to="8394,1716" strokecolor="#24282b" strokeweight="0"/>
              <v:rect id="_x0000_s46970" style="position:absolute;left:8405;top:1704;width:528;height:12" fillcolor="#24282b" stroked="f"/>
              <v:line id="_x0000_s46971" style="position:absolute" from="8405,1704" to="8933,1705" strokecolor="#24282b" strokeweight="0"/>
              <v:rect id="_x0000_s46972" style="position:absolute;left:8933;top:1452;width:24;height:252" fillcolor="#24282b" stroked="f"/>
              <v:line id="_x0000_s46973" style="position:absolute" from="8933,1452" to="8934,1704" strokecolor="#24282b" strokeweight="0"/>
              <v:rect id="_x0000_s46974" style="position:absolute;left:8933;top:1704;width:24;height:12" fillcolor="#24282b" stroked="f"/>
              <v:line id="_x0000_s46975" style="position:absolute" from="8933,1704" to="8957,1705" strokecolor="#24282b" strokeweight="0"/>
              <v:line id="_x0000_s46976" style="position:absolute" from="8933,1704" to="8934,1716" strokecolor="#24282b" strokeweight="0"/>
              <v:rect id="_x0000_s46977" style="position:absolute;left:8957;top:1704;width:527;height:12" fillcolor="#24282b" stroked="f"/>
              <v:line id="_x0000_s46978" style="position:absolute" from="8957,1704" to="9484,1705" strokecolor="#24282b" strokeweight="0"/>
              <v:rect id="_x0000_s46979" style="position:absolute;left:9484;top:1452;width:12;height:252" fillcolor="#24282b" stroked="f"/>
              <v:line id="_x0000_s46980" style="position:absolute" from="9484,1452" to="9485,1704" strokecolor="#24282b" strokeweight="0"/>
              <v:rect id="_x0000_s46981" style="position:absolute;left:9484;top:1704;width:12;height:12" fillcolor="#24282b" stroked="f"/>
              <v:line id="_x0000_s46982" style="position:absolute" from="9484,1704" to="9496,1705" strokecolor="#24282b" strokeweight="0"/>
              <v:line id="_x0000_s46983" style="position:absolute" from="9484,1704" to="9485,1716" strokecolor="#24282b" strokeweight="0"/>
              <v:rect id="_x0000_s46984" style="position:absolute;left:9484;top:1704;width:12;height:12" fillcolor="#24282b" stroked="f"/>
              <v:line id="_x0000_s46985" style="position:absolute" from="9484,1704" to="9496,1705" strokecolor="#24282b" strokeweight="0"/>
              <v:line id="_x0000_s46986" style="position:absolute" from="9484,1704" to="9485,1716" strokecolor="#24282b" strokeweight="0"/>
              <v:rect id="_x0000_s46987" style="position:absolute;left:851;top:2124;width:12;height:12" fillcolor="#24282b" stroked="f"/>
              <v:line id="_x0000_s46988" style="position:absolute" from="851,2124" to="863,2136" strokecolor="#24282b" strokeweight="0"/>
              <v:line id="_x0000_s46989" style="position:absolute" from="851,2124" to="863,2136" strokecolor="#24282b" strokeweight="0"/>
              <v:rect id="_x0000_s46990" style="position:absolute;left:851;top:2124;width:12;height:12" fillcolor="#24282b" stroked="f"/>
              <v:line id="_x0000_s46991" style="position:absolute" from="851,2124" to="863,2136" strokecolor="#24282b" strokeweight="0"/>
              <v:line id="_x0000_s46992" style="position:absolute" from="851,2124" to="863,2136" strokecolor="#24282b" strokeweight="0"/>
              <v:rect id="_x0000_s46993" style="position:absolute;left:863;top:2124;width:528;height:12" fillcolor="#24282b" stroked="f"/>
              <v:line id="_x0000_s46994" style="position:absolute" from="863,2124" to="1391,2136" strokecolor="#24282b" strokeweight="0"/>
              <v:rect id="_x0000_s46995" style="position:absolute;left:1391;top:2124;width:24;height:12" fillcolor="#24282b" stroked="f"/>
              <v:line id="_x0000_s46996" style="position:absolute" from="1391,2124" to="1415,2136" strokecolor="#24282b" strokeweight="0"/>
              <v:line id="_x0000_s46997" style="position:absolute" from="1391,2124" to="1392,2136" strokecolor="#24282b" strokeweight="0"/>
              <v:rect id="_x0000_s46998" style="position:absolute;left:1415;top:2124;width:527;height:12" fillcolor="#24282b" stroked="f"/>
              <v:line id="_x0000_s46999" style="position:absolute" from="1415,2124" to="1942,2136" strokecolor="#24282b" strokeweight="0"/>
              <v:rect id="_x0000_s47000" style="position:absolute;left:1942;top:2124;width:12;height:12" fillcolor="#24282b" stroked="f"/>
              <v:line id="_x0000_s47001" style="position:absolute" from="1942,2124" to="1954,2136" strokecolor="#24282b" strokeweight="0"/>
              <v:line id="_x0000_s47002" style="position:absolute" from="1942,2124" to="1943,2136" strokecolor="#24282b" strokeweight="0"/>
              <v:rect id="_x0000_s47003" style="position:absolute;left:1954;top:2124;width:516;height:12" fillcolor="#24282b" stroked="f"/>
              <v:line id="_x0000_s47004" style="position:absolute" from="1954,2124" to="2470,2136" strokecolor="#24282b" strokeweight="0"/>
              <v:rect id="_x0000_s47005" style="position:absolute;left:2470;top:2124;width:12;height:12" fillcolor="#24282b" stroked="f"/>
              <v:line id="_x0000_s47006" style="position:absolute" from="2470,2124" to="2482,2136" strokecolor="#24282b" strokeweight="0"/>
              <v:line id="_x0000_s47007" style="position:absolute" from="2470,2124" to="2482,2136" strokecolor="#24282b" strokeweight="0"/>
              <v:rect id="_x0000_s47008" style="position:absolute;left:2482;top:2124;width:528;height:12" fillcolor="#24282b" stroked="f"/>
              <v:line id="_x0000_s47009" style="position:absolute" from="2482,2124" to="3010,2136" strokecolor="#24282b" strokeweight="0"/>
              <v:rect id="_x0000_s47010" style="position:absolute;left:3010;top:2124;width:12;height:12" fillcolor="#24282b" stroked="f"/>
              <v:line id="_x0000_s47011" style="position:absolute" from="3010,2124" to="3022,2136" strokecolor="#24282b" strokeweight="0"/>
              <v:line id="_x0000_s47012" style="position:absolute" from="3010,2124" to="3011,2136" strokecolor="#24282b" strokeweight="0"/>
              <v:rect id="_x0000_s47013" style="position:absolute;left:3022;top:2124;width:527;height:12" fillcolor="#24282b" stroked="f"/>
              <v:line id="_x0000_s47014" style="position:absolute" from="3022,2124" to="3549,2136" strokecolor="#24282b" strokeweight="0"/>
              <v:rect id="_x0000_s47015" style="position:absolute;left:3549;top:2124;width:24;height:12" fillcolor="#24282b" stroked="f"/>
              <v:line id="_x0000_s47016" style="position:absolute" from="3549,2124" to="3573,2136" strokecolor="#24282b" strokeweight="0"/>
              <v:line id="_x0000_s47017" style="position:absolute" from="3549,2124" to="3550,2136" strokecolor="#24282b" strokeweight="0"/>
              <v:rect id="_x0000_s47018" style="position:absolute;left:3573;top:2124;width:528;height:12" fillcolor="#24282b" stroked="f"/>
              <v:line id="_x0000_s47019" style="position:absolute" from="3573,2124" to="4101,2136" strokecolor="#24282b" strokeweight="0"/>
              <v:rect id="_x0000_s47020" style="position:absolute;left:4101;top:2124;width:12;height:12" fillcolor="#24282b" stroked="f"/>
              <v:line id="_x0000_s47021" style="position:absolute" from="4101,2124" to="4113,2136" strokecolor="#24282b" strokeweight="0"/>
              <v:line id="_x0000_s47022" style="position:absolute" from="4101,2124" to="4102,2136" strokecolor="#24282b" strokeweight="0"/>
              <v:rect id="_x0000_s47023" style="position:absolute;left:4113;top:2124;width:515;height:12" fillcolor="#24282b" stroked="f"/>
              <v:line id="_x0000_s47024" style="position:absolute" from="4113,2124" to="4628,2136" strokecolor="#24282b" strokeweight="0"/>
              <v:rect id="_x0000_s47025" style="position:absolute;left:4628;top:2124;width:12;height:12" fillcolor="#24282b" stroked="f"/>
              <v:line id="_x0000_s47026" style="position:absolute" from="4628,2124" to="4640,2136" strokecolor="#24282b" strokeweight="0"/>
              <v:line id="_x0000_s47027" style="position:absolute" from="4628,2124" to="4629,2136" strokecolor="#24282b" strokeweight="0"/>
              <v:rect id="_x0000_s47028" style="position:absolute;left:4640;top:2124;width:528;height:12" fillcolor="#24282b" stroked="f"/>
              <v:line id="_x0000_s47029" style="position:absolute" from="4640,2124" to="5168,2136" strokecolor="#24282b" strokeweight="0"/>
              <v:rect id="_x0000_s47030" style="position:absolute;left:5168;top:2124;width:12;height:12" fillcolor="#24282b" stroked="f"/>
              <v:line id="_x0000_s47031" style="position:absolute" from="5168,2124" to="5180,2136" strokecolor="#24282b" strokeweight="0"/>
              <v:line id="_x0000_s47032" style="position:absolute" from="5168,2124" to="5169,2136" strokecolor="#24282b" strokeweight="0"/>
              <v:rect id="_x0000_s47033" style="position:absolute;left:5180;top:2124;width:527;height:12" fillcolor="#24282b" stroked="f"/>
              <v:line id="_x0000_s47034" style="position:absolute" from="5180,2124" to="5707,2136" strokecolor="#24282b" strokeweight="0"/>
              <v:rect id="_x0000_s47035" style="position:absolute;left:5707;top:2124;width:24;height:12" fillcolor="#24282b" stroked="f"/>
              <v:line id="_x0000_s47036" style="position:absolute" from="5707,2124" to="5731,2136" strokecolor="#24282b" strokeweight="0"/>
              <v:line id="_x0000_s47037" style="position:absolute" from="5707,2124" to="5708,2136" strokecolor="#24282b" strokeweight="0"/>
              <v:rect id="_x0000_s47038" style="position:absolute;left:5731;top:2124;width:504;height:12" fillcolor="#24282b" stroked="f"/>
              <v:line id="_x0000_s47039" style="position:absolute" from="5731,2124" to="6235,2136" strokecolor="#24282b" strokeweight="0"/>
              <v:rect id="_x0000_s47040" style="position:absolute;left:6235;top:2124;width:12;height:12" fillcolor="#24282b" stroked="f"/>
              <v:line id="_x0000_s47041" style="position:absolute" from="6235,2124" to="6247,2136" strokecolor="#24282b" strokeweight="0"/>
              <v:line id="_x0000_s47042" style="position:absolute" from="6235,2124" to="6247,2136" strokecolor="#24282b" strokeweight="0"/>
              <v:rect id="_x0000_s47043" style="position:absolute;left:6247;top:2124;width:528;height:12" fillcolor="#24282b" stroked="f"/>
              <v:line id="_x0000_s47044" style="position:absolute" from="6247,2124" to="6775,2136" strokecolor="#24282b" strokeweight="0"/>
              <v:rect id="_x0000_s47045" style="position:absolute;left:6775;top:2124;width:24;height:12" fillcolor="#24282b" stroked="f"/>
              <v:line id="_x0000_s47046" style="position:absolute" from="6775,2124" to="6799,2136" strokecolor="#24282b" strokeweight="0"/>
              <v:line id="_x0000_s47047" style="position:absolute" from="6775,2124" to="6776,2136" strokecolor="#24282b" strokeweight="0"/>
              <v:rect id="_x0000_s47048" style="position:absolute;left:6799;top:2124;width:527;height:12" fillcolor="#24282b" stroked="f"/>
              <v:line id="_x0000_s47049" style="position:absolute" from="6799,2124" to="7326,2136" strokecolor="#24282b" strokeweight="0"/>
              <v:rect id="_x0000_s47050" style="position:absolute;left:7326;top:2124;width:12;height:12" fillcolor="#24282b" stroked="f"/>
              <v:line id="_x0000_s47051" style="position:absolute" from="7326,2124" to="7338,2136" strokecolor="#24282b" strokeweight="0"/>
              <v:line id="_x0000_s47052" style="position:absolute" from="7326,2124" to="7327,2136" strokecolor="#24282b" strokeweight="0"/>
              <v:rect id="_x0000_s47053" style="position:absolute;left:7338;top:2124;width:528;height:12" fillcolor="#24282b" stroked="f"/>
              <v:line id="_x0000_s47054" style="position:absolute" from="7338,2124" to="7866,2136" strokecolor="#24282b" strokeweight="0"/>
              <v:rect id="_x0000_s47055" style="position:absolute;left:7866;top:2124;width:1;height:12" fillcolor="#24282b" stroked="f"/>
              <v:line id="_x0000_s47056" style="position:absolute" from="7866,2124" to="7867,2136" strokecolor="#24282b" strokeweight="0"/>
              <v:line id="_x0000_s47057" style="position:absolute" from="7866,2124" to="7867,2136" strokecolor="#24282b" strokeweight="0"/>
              <v:rect id="_x0000_s47058" style="position:absolute;left:7866;top:2124;width:527;height:12" fillcolor="#24282b" stroked="f"/>
              <v:line id="_x0000_s47059" style="position:absolute" from="7866,2124" to="8393,2136" strokecolor="#24282b" strokeweight="0"/>
              <v:rect id="_x0000_s47060" style="position:absolute;left:8393;top:2124;width:12;height:12" fillcolor="#24282b" stroked="f"/>
              <v:line id="_x0000_s47061" style="position:absolute" from="8393,2124" to="8405,2136" strokecolor="#24282b" strokeweight="0"/>
              <v:line id="_x0000_s47062" style="position:absolute" from="8393,2124" to="8394,2136" strokecolor="#24282b" strokeweight="0"/>
              <v:rect id="_x0000_s47063" style="position:absolute;left:8405;top:2124;width:528;height:12" fillcolor="#24282b" stroked="f"/>
              <v:line id="_x0000_s47064" style="position:absolute" from="8405,2124" to="8933,2136" strokecolor="#24282b" strokeweight="0"/>
              <v:rect id="_x0000_s47065" style="position:absolute;left:8933;top:2124;width:24;height:12" fillcolor="#24282b" stroked="f"/>
              <v:line id="_x0000_s47066" style="position:absolute" from="8933,2124" to="8957,2136" strokecolor="#24282b" strokeweight="0"/>
              <v:line id="_x0000_s47067" style="position:absolute" from="8933,2124" to="8934,2136" strokecolor="#24282b" strokeweight="0"/>
              <v:rect id="_x0000_s47068" style="position:absolute;left:8957;top:2124;width:527;height:12" fillcolor="#24282b" stroked="f"/>
              <v:line id="_x0000_s47069" style="position:absolute" from="8957,2124" to="9484,2136" strokecolor="#24282b" strokeweight="0"/>
            </v:group>
            <v:group id="_x0000_s47271" style="position:absolute;left:851;top:2124;width:8645;height:720" coordorigin="851,2124" coordsize="8645,720" o:regroupid="13">
              <v:rect id="_x0000_s47071" style="position:absolute;left:9484;top:2124;width:12;height:12" fillcolor="#24282b" stroked="f"/>
              <v:line id="_x0000_s47072" style="position:absolute" from="9484,2124" to="9496,2136" strokecolor="#24282b" strokeweight="0"/>
              <v:line id="_x0000_s47073" style="position:absolute" from="9484,2124" to="9485,2136" strokecolor="#24282b" strokeweight="0"/>
              <v:rect id="_x0000_s47074" style="position:absolute;left:9484;top:2124;width:12;height:12" fillcolor="#24282b" stroked="f"/>
              <v:line id="_x0000_s47075" style="position:absolute" from="9484,2124" to="9496,2136" strokecolor="#24282b" strokeweight="0"/>
              <v:line id="_x0000_s47076" style="position:absolute" from="9484,2124" to="9485,2136" strokecolor="#24282b" strokeweight="0"/>
              <v:rect id="_x0000_s47077" style="position:absolute;left:851;top:2136;width:12;height:252" fillcolor="#24282b" stroked="f"/>
              <v:line id="_x0000_s47078" style="position:absolute" from="851,2136" to="863,2388" strokecolor="#24282b" strokeweight="0"/>
              <v:rect id="_x0000_s47079" style="position:absolute;left:851;top:2388;width:12;height:24" fillcolor="#24282b" stroked="f"/>
              <v:line id="_x0000_s47080" style="position:absolute" from="851,2388" to="863,2412" strokecolor="#24282b" strokeweight="0"/>
              <v:line id="_x0000_s47081" style="position:absolute" from="851,2388" to="863,2412" strokecolor="#24282b" strokeweight="0"/>
              <v:rect id="_x0000_s47082" style="position:absolute;left:851;top:2388;width:12;height:24" fillcolor="#24282b" stroked="f"/>
              <v:line id="_x0000_s47083" style="position:absolute" from="851,2388" to="863,2412" strokecolor="#24282b" strokeweight="0"/>
              <v:line id="_x0000_s47084" style="position:absolute" from="851,2388" to="863,2412" strokecolor="#24282b" strokeweight="0"/>
              <v:rect id="_x0000_s47085" style="position:absolute;left:863;top:2388;width:528;height:24" fillcolor="#24282b" stroked="f"/>
              <v:line id="_x0000_s47086" style="position:absolute" from="863,2388" to="1391,2412" strokecolor="#24282b" strokeweight="0"/>
              <v:rect id="_x0000_s47087" style="position:absolute;left:1391;top:2136;width:24;height:252" fillcolor="#24282b" stroked="f"/>
              <v:line id="_x0000_s47088" style="position:absolute" from="1391,2136" to="1392,2388" strokecolor="#24282b" strokeweight="0"/>
              <v:rect id="_x0000_s47089" style="position:absolute;left:1391;top:2388;width:24;height:24" fillcolor="#24282b" stroked="f"/>
              <v:line id="_x0000_s47090" style="position:absolute" from="1391,2388" to="1415,2412" strokecolor="#24282b" strokeweight="0"/>
              <v:line id="_x0000_s47091" style="position:absolute" from="1391,2388" to="1392,2412" strokecolor="#24282b" strokeweight="0"/>
              <v:rect id="_x0000_s47092" style="position:absolute;left:1415;top:2388;width:527;height:24" fillcolor="#24282b" stroked="f"/>
              <v:line id="_x0000_s47093" style="position:absolute" from="1415,2388" to="1942,2412" strokecolor="#24282b" strokeweight="0"/>
              <v:rect id="_x0000_s47094" style="position:absolute;left:1942;top:2136;width:12;height:252" fillcolor="#24282b" stroked="f"/>
              <v:line id="_x0000_s47095" style="position:absolute" from="1942,2136" to="1943,2388" strokecolor="#24282b" strokeweight="0"/>
              <v:rect id="_x0000_s47096" style="position:absolute;left:1942;top:2388;width:12;height:24" fillcolor="#24282b" stroked="f"/>
              <v:line id="_x0000_s47097" style="position:absolute" from="1942,2388" to="1954,2412" strokecolor="#24282b" strokeweight="0"/>
              <v:line id="_x0000_s47098" style="position:absolute" from="1942,2388" to="1943,2412" strokecolor="#24282b" strokeweight="0"/>
              <v:rect id="_x0000_s47099" style="position:absolute;left:1954;top:2388;width:516;height:24" fillcolor="#24282b" stroked="f"/>
              <v:line id="_x0000_s47100" style="position:absolute" from="1954,2388" to="2470,2412" strokecolor="#24282b" strokeweight="0"/>
              <v:rect id="_x0000_s47101" style="position:absolute;left:2470;top:2136;width:12;height:252" fillcolor="#24282b" stroked="f"/>
              <v:line id="_x0000_s47102" style="position:absolute" from="2470,2136" to="2482,2388" strokecolor="#24282b" strokeweight="0"/>
              <v:rect id="_x0000_s47103" style="position:absolute;left:2470;top:2388;width:12;height:24" fillcolor="#24282b" stroked="f"/>
              <v:line id="_x0000_s47104" style="position:absolute" from="2470,2388" to="2482,2412" strokecolor="#24282b" strokeweight="0"/>
              <v:line id="_x0000_s47105" style="position:absolute" from="2470,2388" to="2482,2412" strokecolor="#24282b" strokeweight="0"/>
              <v:rect id="_x0000_s47106" style="position:absolute;left:2482;top:2388;width:528;height:24" fillcolor="#24282b" stroked="f"/>
              <v:line id="_x0000_s47107" style="position:absolute" from="2482,2388" to="3010,2412" strokecolor="#24282b" strokeweight="0"/>
              <v:rect id="_x0000_s47108" style="position:absolute;left:3010;top:2136;width:12;height:252" fillcolor="#24282b" stroked="f"/>
              <v:line id="_x0000_s47109" style="position:absolute" from="3010,2136" to="3011,2388" strokecolor="#24282b" strokeweight="0"/>
              <v:rect id="_x0000_s47110" style="position:absolute;left:3010;top:2388;width:12;height:24" fillcolor="#24282b" stroked="f"/>
              <v:line id="_x0000_s47111" style="position:absolute" from="3010,2388" to="3022,2412" strokecolor="#24282b" strokeweight="0"/>
              <v:line id="_x0000_s47112" style="position:absolute" from="3010,2388" to="3011,2412" strokecolor="#24282b" strokeweight="0"/>
              <v:rect id="_x0000_s47113" style="position:absolute;left:3022;top:2388;width:527;height:24" fillcolor="#24282b" stroked="f"/>
              <v:line id="_x0000_s47114" style="position:absolute" from="3022,2388" to="3549,2412" strokecolor="#24282b" strokeweight="0"/>
              <v:rect id="_x0000_s47115" style="position:absolute;left:3549;top:2136;width:24;height:252" fillcolor="#24282b" stroked="f"/>
              <v:line id="_x0000_s47116" style="position:absolute" from="3549,2136" to="3550,2388" strokecolor="#24282b" strokeweight="0"/>
              <v:rect id="_x0000_s47117" style="position:absolute;left:3549;top:2388;width:24;height:24" fillcolor="#24282b" stroked="f"/>
              <v:line id="_x0000_s47118" style="position:absolute" from="3549,2388" to="3573,2412" strokecolor="#24282b" strokeweight="0"/>
              <v:line id="_x0000_s47119" style="position:absolute" from="3549,2388" to="3550,2412" strokecolor="#24282b" strokeweight="0"/>
              <v:rect id="_x0000_s47120" style="position:absolute;left:3573;top:2388;width:528;height:24" fillcolor="#24282b" stroked="f"/>
              <v:line id="_x0000_s47121" style="position:absolute" from="3573,2388" to="4101,2412" strokecolor="#24282b" strokeweight="0"/>
              <v:rect id="_x0000_s47122" style="position:absolute;left:4101;top:2136;width:12;height:252" fillcolor="#24282b" stroked="f"/>
              <v:line id="_x0000_s47123" style="position:absolute" from="4101,2136" to="4102,2388" strokecolor="#24282b" strokeweight="0"/>
              <v:rect id="_x0000_s47124" style="position:absolute;left:4101;top:2388;width:12;height:24" fillcolor="#24282b" stroked="f"/>
              <v:line id="_x0000_s47125" style="position:absolute" from="4101,2388" to="4113,2412" strokecolor="#24282b" strokeweight="0"/>
              <v:line id="_x0000_s47126" style="position:absolute" from="4101,2388" to="4102,2412" strokecolor="#24282b" strokeweight="0"/>
              <v:rect id="_x0000_s47127" style="position:absolute;left:4113;top:2388;width:515;height:24" fillcolor="#24282b" stroked="f"/>
              <v:line id="_x0000_s47128" style="position:absolute" from="4113,2388" to="4628,2412" strokecolor="#24282b" strokeweight="0"/>
              <v:rect id="_x0000_s47129" style="position:absolute;left:4628;top:2136;width:12;height:252" fillcolor="#24282b" stroked="f"/>
              <v:line id="_x0000_s47130" style="position:absolute" from="4628,2136" to="4629,2388" strokecolor="#24282b" strokeweight="0"/>
              <v:rect id="_x0000_s47131" style="position:absolute;left:4628;top:2388;width:12;height:24" fillcolor="#24282b" stroked="f"/>
              <v:line id="_x0000_s47132" style="position:absolute" from="4628,2388" to="4640,2412" strokecolor="#24282b" strokeweight="0"/>
              <v:line id="_x0000_s47133" style="position:absolute" from="4628,2388" to="4629,2412" strokecolor="#24282b" strokeweight="0"/>
              <v:rect id="_x0000_s47134" style="position:absolute;left:4640;top:2388;width:528;height:24" fillcolor="#24282b" stroked="f"/>
              <v:line id="_x0000_s47135" style="position:absolute" from="4640,2388" to="5168,2412" strokecolor="#24282b" strokeweight="0"/>
              <v:rect id="_x0000_s47136" style="position:absolute;left:5168;top:2136;width:12;height:252" fillcolor="#24282b" stroked="f"/>
              <v:line id="_x0000_s47137" style="position:absolute" from="5168,2136" to="5169,2388" strokecolor="#24282b" strokeweight="0"/>
              <v:rect id="_x0000_s47138" style="position:absolute;left:5168;top:2388;width:12;height:24" fillcolor="#24282b" stroked="f"/>
              <v:line id="_x0000_s47139" style="position:absolute" from="5168,2388" to="5180,2412" strokecolor="#24282b" strokeweight="0"/>
              <v:line id="_x0000_s47140" style="position:absolute" from="5168,2388" to="5169,2412" strokecolor="#24282b" strokeweight="0"/>
              <v:rect id="_x0000_s47141" style="position:absolute;left:5180;top:2388;width:527;height:24" fillcolor="#24282b" stroked="f"/>
              <v:line id="_x0000_s47142" style="position:absolute" from="5180,2388" to="5707,2412" strokecolor="#24282b" strokeweight="0"/>
              <v:rect id="_x0000_s47143" style="position:absolute;left:5707;top:2136;width:24;height:252" fillcolor="#24282b" stroked="f"/>
              <v:line id="_x0000_s47144" style="position:absolute" from="5707,2136" to="5708,2388" strokecolor="#24282b" strokeweight="0"/>
              <v:rect id="_x0000_s47145" style="position:absolute;left:5707;top:2388;width:24;height:24" fillcolor="#24282b" stroked="f"/>
              <v:line id="_x0000_s47146" style="position:absolute" from="5707,2388" to="5731,2412" strokecolor="#24282b" strokeweight="0"/>
              <v:line id="_x0000_s47147" style="position:absolute" from="5707,2388" to="5708,2412" strokecolor="#24282b" strokeweight="0"/>
              <v:rect id="_x0000_s47148" style="position:absolute;left:5731;top:2388;width:504;height:24" fillcolor="#24282b" stroked="f"/>
              <v:line id="_x0000_s47149" style="position:absolute" from="5731,2388" to="6235,2412" strokecolor="#24282b" strokeweight="0"/>
              <v:rect id="_x0000_s47150" style="position:absolute;left:6235;top:2136;width:12;height:252" fillcolor="#24282b" stroked="f"/>
              <v:line id="_x0000_s47151" style="position:absolute" from="6235,2136" to="6247,2388" strokecolor="#24282b" strokeweight="0"/>
              <v:rect id="_x0000_s47152" style="position:absolute;left:6235;top:2388;width:12;height:24" fillcolor="#24282b" stroked="f"/>
              <v:line id="_x0000_s47153" style="position:absolute" from="6235,2388" to="6247,2412" strokecolor="#24282b" strokeweight="0"/>
              <v:line id="_x0000_s47154" style="position:absolute" from="6235,2388" to="6247,2412" strokecolor="#24282b" strokeweight="0"/>
              <v:rect id="_x0000_s47155" style="position:absolute;left:6247;top:2388;width:528;height:24" fillcolor="#24282b" stroked="f"/>
              <v:line id="_x0000_s47156" style="position:absolute" from="6247,2388" to="6775,2412" strokecolor="#24282b" strokeweight="0"/>
              <v:rect id="_x0000_s47157" style="position:absolute;left:6775;top:2136;width:24;height:252" fillcolor="#24282b" stroked="f"/>
              <v:line id="_x0000_s47158" style="position:absolute" from="6775,2136" to="6776,2388" strokecolor="#24282b" strokeweight="0"/>
              <v:rect id="_x0000_s47159" style="position:absolute;left:6775;top:2388;width:24;height:24" fillcolor="#24282b" stroked="f"/>
              <v:line id="_x0000_s47160" style="position:absolute" from="6775,2388" to="6799,2412" strokecolor="#24282b" strokeweight="0"/>
              <v:line id="_x0000_s47161" style="position:absolute" from="6775,2388" to="6776,2412" strokecolor="#24282b" strokeweight="0"/>
              <v:rect id="_x0000_s47162" style="position:absolute;left:6799;top:2388;width:527;height:24" fillcolor="#24282b" stroked="f"/>
              <v:line id="_x0000_s47163" style="position:absolute" from="6799,2388" to="7326,2412" strokecolor="#24282b" strokeweight="0"/>
              <v:rect id="_x0000_s47164" style="position:absolute;left:7326;top:2136;width:12;height:252" fillcolor="#24282b" stroked="f"/>
              <v:line id="_x0000_s47165" style="position:absolute" from="7326,2136" to="7327,2388" strokecolor="#24282b" strokeweight="0"/>
              <v:rect id="_x0000_s47166" style="position:absolute;left:7326;top:2388;width:12;height:24" fillcolor="#24282b" stroked="f"/>
              <v:line id="_x0000_s47167" style="position:absolute" from="7326,2388" to="7338,2412" strokecolor="#24282b" strokeweight="0"/>
              <v:line id="_x0000_s47168" style="position:absolute" from="7326,2388" to="7327,2412" strokecolor="#24282b" strokeweight="0"/>
              <v:rect id="_x0000_s47169" style="position:absolute;left:7338;top:2388;width:528;height:24" fillcolor="#24282b" stroked="f"/>
              <v:line id="_x0000_s47170" style="position:absolute" from="7338,2388" to="7866,2412" strokecolor="#24282b" strokeweight="0"/>
              <v:rect id="_x0000_s47171" style="position:absolute;left:7866;top:2136;width:1;height:252" fillcolor="#24282b" stroked="f"/>
              <v:line id="_x0000_s47172" style="position:absolute" from="7866,2136" to="7867,2388" strokecolor="#24282b" strokeweight="0"/>
              <v:rect id="_x0000_s47173" style="position:absolute;left:7866;top:2388;width:1;height:24" fillcolor="#24282b" stroked="f"/>
              <v:line id="_x0000_s47174" style="position:absolute" from="7866,2388" to="7867,2412" strokecolor="#24282b" strokeweight="0"/>
              <v:line id="_x0000_s47175" style="position:absolute" from="7866,2388" to="7867,2412" strokecolor="#24282b" strokeweight="0"/>
              <v:rect id="_x0000_s47176" style="position:absolute;left:7866;top:2388;width:527;height:24" fillcolor="#24282b" stroked="f"/>
              <v:line id="_x0000_s47177" style="position:absolute" from="7866,2388" to="8393,2412" strokecolor="#24282b" strokeweight="0"/>
              <v:rect id="_x0000_s47178" style="position:absolute;left:8393;top:2136;width:12;height:252" fillcolor="#24282b" stroked="f"/>
              <v:line id="_x0000_s47179" style="position:absolute" from="8393,2136" to="8394,2388" strokecolor="#24282b" strokeweight="0"/>
              <v:rect id="_x0000_s47180" style="position:absolute;left:8393;top:2388;width:12;height:24" fillcolor="#24282b" stroked="f"/>
              <v:line id="_x0000_s47181" style="position:absolute" from="8393,2388" to="8405,2412" strokecolor="#24282b" strokeweight="0"/>
              <v:line id="_x0000_s47182" style="position:absolute" from="8393,2388" to="8394,2412" strokecolor="#24282b" strokeweight="0"/>
              <v:rect id="_x0000_s47183" style="position:absolute;left:8405;top:2388;width:528;height:24" fillcolor="#24282b" stroked="f"/>
              <v:line id="_x0000_s47184" style="position:absolute" from="8405,2388" to="8933,2412" strokecolor="#24282b" strokeweight="0"/>
              <v:rect id="_x0000_s47185" style="position:absolute;left:8933;top:2136;width:24;height:252" fillcolor="#24282b" stroked="f"/>
              <v:line id="_x0000_s47186" style="position:absolute" from="8933,2136" to="8934,2388" strokecolor="#24282b" strokeweight="0"/>
              <v:rect id="_x0000_s47187" style="position:absolute;left:8933;top:2388;width:24;height:24" fillcolor="#24282b" stroked="f"/>
              <v:line id="_x0000_s47188" style="position:absolute" from="8933,2388" to="8957,2412" strokecolor="#24282b" strokeweight="0"/>
              <v:line id="_x0000_s47189" style="position:absolute" from="8933,2388" to="8934,2412" strokecolor="#24282b" strokeweight="0"/>
              <v:rect id="_x0000_s47190" style="position:absolute;left:8957;top:2388;width:527;height:24" fillcolor="#24282b" stroked="f"/>
              <v:line id="_x0000_s47191" style="position:absolute" from="8957,2388" to="9484,2412" strokecolor="#24282b" strokeweight="0"/>
              <v:rect id="_x0000_s47192" style="position:absolute;left:9484;top:2136;width:12;height:252" fillcolor="#24282b" stroked="f"/>
              <v:line id="_x0000_s47193" style="position:absolute" from="9484,2136" to="9485,2388" strokecolor="#24282b" strokeweight="0"/>
              <v:rect id="_x0000_s47194" style="position:absolute;left:9484;top:2388;width:12;height:24" fillcolor="#24282b" stroked="f"/>
              <v:line id="_x0000_s47195" style="position:absolute" from="9484,2388" to="9496,2412" strokecolor="#24282b" strokeweight="0"/>
              <v:line id="_x0000_s47196" style="position:absolute" from="9484,2388" to="9485,2412" strokecolor="#24282b" strokeweight="0"/>
              <v:rect id="_x0000_s47197" style="position:absolute;left:9484;top:2388;width:12;height:24" fillcolor="#24282b" stroked="f"/>
              <v:line id="_x0000_s47198" style="position:absolute" from="9484,2388" to="9496,2412" strokecolor="#24282b" strokeweight="0"/>
              <v:line id="_x0000_s47199" style="position:absolute" from="9484,2388" to="9485,2412" strokecolor="#24282b" strokeweight="0"/>
              <v:rect id="_x0000_s47200" style="position:absolute;left:851;top:2820;width:12;height:24" fillcolor="#24282b" stroked="f"/>
              <v:line id="_x0000_s47201" style="position:absolute" from="851,2820" to="863,2821" strokecolor="#24282b" strokeweight="0"/>
              <v:line id="_x0000_s47202" style="position:absolute" from="851,2820" to="863,2844" strokecolor="#24282b" strokeweight="0"/>
              <v:rect id="_x0000_s47203" style="position:absolute;left:851;top:2820;width:12;height:24" fillcolor="#24282b" stroked="f"/>
              <v:line id="_x0000_s47204" style="position:absolute" from="851,2820" to="863,2821" strokecolor="#24282b" strokeweight="0"/>
              <v:line id="_x0000_s47205" style="position:absolute" from="851,2820" to="863,2844" strokecolor="#24282b" strokeweight="0"/>
              <v:rect id="_x0000_s47206" style="position:absolute;left:863;top:2820;width:528;height:24" fillcolor="#24282b" stroked="f"/>
              <v:line id="_x0000_s47207" style="position:absolute" from="863,2820" to="1391,2821" strokecolor="#24282b" strokeweight="0"/>
              <v:rect id="_x0000_s47208" style="position:absolute;left:1391;top:2820;width:24;height:24" fillcolor="#24282b" stroked="f"/>
              <v:line id="_x0000_s47209" style="position:absolute" from="1391,2820" to="1415,2821" strokecolor="#24282b" strokeweight="0"/>
              <v:line id="_x0000_s47210" style="position:absolute" from="1391,2820" to="1392,2844" strokecolor="#24282b" strokeweight="0"/>
              <v:rect id="_x0000_s47211" style="position:absolute;left:1415;top:2820;width:527;height:24" fillcolor="#24282b" stroked="f"/>
              <v:line id="_x0000_s47212" style="position:absolute" from="1415,2820" to="1942,2821" strokecolor="#24282b" strokeweight="0"/>
              <v:rect id="_x0000_s47213" style="position:absolute;left:1942;top:2820;width:12;height:24" fillcolor="#24282b" stroked="f"/>
              <v:line id="_x0000_s47214" style="position:absolute" from="1942,2820" to="1954,2821" strokecolor="#24282b" strokeweight="0"/>
              <v:line id="_x0000_s47215" style="position:absolute" from="1942,2820" to="1943,2844" strokecolor="#24282b" strokeweight="0"/>
              <v:rect id="_x0000_s47216" style="position:absolute;left:1954;top:2820;width:516;height:24" fillcolor="#24282b" stroked="f"/>
              <v:line id="_x0000_s47217" style="position:absolute" from="1954,2820" to="2470,2821" strokecolor="#24282b" strokeweight="0"/>
              <v:rect id="_x0000_s47218" style="position:absolute;left:2470;top:2820;width:12;height:24" fillcolor="#24282b" stroked="f"/>
              <v:line id="_x0000_s47219" style="position:absolute" from="2470,2820" to="2482,2821" strokecolor="#24282b" strokeweight="0"/>
              <v:line id="_x0000_s47220" style="position:absolute" from="2470,2820" to="2482,2844" strokecolor="#24282b" strokeweight="0"/>
              <v:rect id="_x0000_s47221" style="position:absolute;left:2482;top:2820;width:528;height:24" fillcolor="#24282b" stroked="f"/>
              <v:line id="_x0000_s47222" style="position:absolute" from="2482,2820" to="3010,2821" strokecolor="#24282b" strokeweight="0"/>
              <v:rect id="_x0000_s47223" style="position:absolute;left:3010;top:2820;width:12;height:24" fillcolor="#24282b" stroked="f"/>
              <v:line id="_x0000_s47224" style="position:absolute" from="3010,2820" to="3022,2821" strokecolor="#24282b" strokeweight="0"/>
              <v:line id="_x0000_s47225" style="position:absolute" from="3010,2820" to="3011,2844" strokecolor="#24282b" strokeweight="0"/>
              <v:rect id="_x0000_s47226" style="position:absolute;left:3022;top:2820;width:527;height:24" fillcolor="#24282b" stroked="f"/>
              <v:line id="_x0000_s47227" style="position:absolute" from="3022,2820" to="3549,2821" strokecolor="#24282b" strokeweight="0"/>
              <v:rect id="_x0000_s47228" style="position:absolute;left:3549;top:2820;width:24;height:24" fillcolor="#24282b" stroked="f"/>
              <v:line id="_x0000_s47229" style="position:absolute" from="3549,2820" to="3573,2821" strokecolor="#24282b" strokeweight="0"/>
              <v:line id="_x0000_s47230" style="position:absolute" from="3549,2820" to="3550,2844" strokecolor="#24282b" strokeweight="0"/>
              <v:rect id="_x0000_s47231" style="position:absolute;left:3573;top:2820;width:528;height:24" fillcolor="#24282b" stroked="f"/>
              <v:line id="_x0000_s47232" style="position:absolute" from="3573,2820" to="4101,2821" strokecolor="#24282b" strokeweight="0"/>
              <v:rect id="_x0000_s47233" style="position:absolute;left:4101;top:2820;width:12;height:24" fillcolor="#24282b" stroked="f"/>
              <v:line id="_x0000_s47234" style="position:absolute" from="4101,2820" to="4113,2821" strokecolor="#24282b" strokeweight="0"/>
              <v:line id="_x0000_s47235" style="position:absolute" from="4101,2820" to="4102,2844" strokecolor="#24282b" strokeweight="0"/>
              <v:rect id="_x0000_s47236" style="position:absolute;left:4113;top:2820;width:515;height:24" fillcolor="#24282b" stroked="f"/>
              <v:line id="_x0000_s47237" style="position:absolute" from="4113,2820" to="4628,2821" strokecolor="#24282b" strokeweight="0"/>
              <v:rect id="_x0000_s47238" style="position:absolute;left:4628;top:2820;width:12;height:24" fillcolor="#24282b" stroked="f"/>
              <v:line id="_x0000_s47239" style="position:absolute" from="4628,2820" to="4640,2821" strokecolor="#24282b" strokeweight="0"/>
              <v:line id="_x0000_s47240" style="position:absolute" from="4628,2820" to="4629,2844" strokecolor="#24282b" strokeweight="0"/>
              <v:rect id="_x0000_s47241" style="position:absolute;left:4640;top:2820;width:528;height:24" fillcolor="#24282b" stroked="f"/>
              <v:line id="_x0000_s47242" style="position:absolute" from="4640,2820" to="5168,2821" strokecolor="#24282b" strokeweight="0"/>
              <v:rect id="_x0000_s47243" style="position:absolute;left:5168;top:2820;width:12;height:24" fillcolor="#24282b" stroked="f"/>
              <v:line id="_x0000_s47244" style="position:absolute" from="5168,2820" to="5180,2821" strokecolor="#24282b" strokeweight="0"/>
              <v:line id="_x0000_s47245" style="position:absolute" from="5168,2820" to="5169,2844" strokecolor="#24282b" strokeweight="0"/>
              <v:rect id="_x0000_s47246" style="position:absolute;left:5180;top:2820;width:527;height:24" fillcolor="#24282b" stroked="f"/>
              <v:line id="_x0000_s47247" style="position:absolute" from="5180,2820" to="5707,2821" strokecolor="#24282b" strokeweight="0"/>
              <v:rect id="_x0000_s47248" style="position:absolute;left:5707;top:2820;width:24;height:24" fillcolor="#24282b" stroked="f"/>
              <v:line id="_x0000_s47249" style="position:absolute" from="5707,2820" to="5731,2821" strokecolor="#24282b" strokeweight="0"/>
              <v:line id="_x0000_s47250" style="position:absolute" from="5707,2820" to="5708,2844" strokecolor="#24282b" strokeweight="0"/>
              <v:rect id="_x0000_s47251" style="position:absolute;left:5731;top:2820;width:504;height:24" fillcolor="#24282b" stroked="f"/>
              <v:line id="_x0000_s47252" style="position:absolute" from="5731,2820" to="6235,2821" strokecolor="#24282b" strokeweight="0"/>
              <v:rect id="_x0000_s47253" style="position:absolute;left:6235;top:2820;width:12;height:24" fillcolor="#24282b" stroked="f"/>
              <v:line id="_x0000_s47254" style="position:absolute" from="6235,2820" to="6247,2821" strokecolor="#24282b" strokeweight="0"/>
              <v:line id="_x0000_s47255" style="position:absolute" from="6235,2820" to="6247,2844" strokecolor="#24282b" strokeweight="0"/>
              <v:rect id="_x0000_s47256" style="position:absolute;left:6247;top:2820;width:528;height:24" fillcolor="#24282b" stroked="f"/>
              <v:line id="_x0000_s47257" style="position:absolute" from="6247,2820" to="6775,2821" strokecolor="#24282b" strokeweight="0"/>
              <v:rect id="_x0000_s47258" style="position:absolute;left:6775;top:2820;width:24;height:24" fillcolor="#24282b" stroked="f"/>
              <v:line id="_x0000_s47259" style="position:absolute" from="6775,2820" to="6799,2821" strokecolor="#24282b" strokeweight="0"/>
              <v:line id="_x0000_s47260" style="position:absolute" from="6775,2820" to="6776,2844" strokecolor="#24282b" strokeweight="0"/>
              <v:rect id="_x0000_s47261" style="position:absolute;left:6799;top:2820;width:527;height:24" fillcolor="#24282b" stroked="f"/>
              <v:line id="_x0000_s47262" style="position:absolute" from="6799,2820" to="7326,2821" strokecolor="#24282b" strokeweight="0"/>
              <v:rect id="_x0000_s47263" style="position:absolute;left:7326;top:2820;width:12;height:24" fillcolor="#24282b" stroked="f"/>
              <v:line id="_x0000_s47264" style="position:absolute" from="7326,2820" to="7338,2821" strokecolor="#24282b" strokeweight="0"/>
              <v:line id="_x0000_s47265" style="position:absolute" from="7326,2820" to="7327,2844" strokecolor="#24282b" strokeweight="0"/>
              <v:rect id="_x0000_s47266" style="position:absolute;left:7338;top:2820;width:528;height:24" fillcolor="#24282b" stroked="f"/>
              <v:line id="_x0000_s47267" style="position:absolute" from="7338,2820" to="7866,2821" strokecolor="#24282b" strokeweight="0"/>
              <v:rect id="_x0000_s47268" style="position:absolute;left:7866;top:2820;width:1;height:24" fillcolor="#24282b" stroked="f"/>
              <v:line id="_x0000_s47269" style="position:absolute" from="7866,2820" to="7867,2821" strokecolor="#24282b" strokeweight="0"/>
              <v:line id="_x0000_s47270" style="position:absolute" from="7866,2820" to="7867,2844" strokecolor="#24282b" strokeweight="0"/>
            </v:group>
            <v:group id="_x0000_s47472" style="position:absolute;left:851;top:2820;width:8645;height:720" coordorigin="851,2820" coordsize="8645,720" o:regroupid="13">
              <v:rect id="_x0000_s47272" style="position:absolute;left:7866;top:2820;width:527;height:24" fillcolor="#24282b" stroked="f"/>
              <v:line id="_x0000_s47273" style="position:absolute" from="7866,2820" to="8393,2821" strokecolor="#24282b" strokeweight="0"/>
              <v:rect id="_x0000_s47274" style="position:absolute;left:8393;top:2820;width:12;height:24" fillcolor="#24282b" stroked="f"/>
              <v:line id="_x0000_s47275" style="position:absolute" from="8393,2820" to="8405,2821" strokecolor="#24282b" strokeweight="0"/>
              <v:line id="_x0000_s47276" style="position:absolute" from="8393,2820" to="8394,2844" strokecolor="#24282b" strokeweight="0"/>
              <v:rect id="_x0000_s47277" style="position:absolute;left:8405;top:2820;width:528;height:24" fillcolor="#24282b" stroked="f"/>
              <v:line id="_x0000_s47278" style="position:absolute" from="8405,2820" to="8933,2821" strokecolor="#24282b" strokeweight="0"/>
              <v:rect id="_x0000_s47279" style="position:absolute;left:8933;top:2820;width:24;height:24" fillcolor="#24282b" stroked="f"/>
              <v:line id="_x0000_s47280" style="position:absolute" from="8933,2820" to="8957,2821" strokecolor="#24282b" strokeweight="0"/>
              <v:line id="_x0000_s47281" style="position:absolute" from="8933,2820" to="8934,2844" strokecolor="#24282b" strokeweight="0"/>
              <v:rect id="_x0000_s47282" style="position:absolute;left:8957;top:2820;width:527;height:24" fillcolor="#24282b" stroked="f"/>
              <v:line id="_x0000_s47283" style="position:absolute" from="8957,2820" to="9484,2821" strokecolor="#24282b" strokeweight="0"/>
              <v:rect id="_x0000_s47284" style="position:absolute;left:9484;top:2820;width:12;height:24" fillcolor="#24282b" stroked="f"/>
              <v:line id="_x0000_s47285" style="position:absolute" from="9484,2820" to="9496,2821" strokecolor="#24282b" strokeweight="0"/>
              <v:line id="_x0000_s47286" style="position:absolute" from="9484,2820" to="9485,2844" strokecolor="#24282b" strokeweight="0"/>
              <v:rect id="_x0000_s47287" style="position:absolute;left:9484;top:2820;width:12;height:24" fillcolor="#24282b" stroked="f"/>
              <v:line id="_x0000_s47288" style="position:absolute" from="9484,2820" to="9496,2821" strokecolor="#24282b" strokeweight="0"/>
              <v:line id="_x0000_s47289" style="position:absolute" from="9484,2820" to="9485,2844" strokecolor="#24282b" strokeweight="0"/>
              <v:rect id="_x0000_s47290" style="position:absolute;left:851;top:2844;width:12;height:252" fillcolor="#24282b" stroked="f"/>
              <v:line id="_x0000_s47291" style="position:absolute" from="851,2844" to="863,3096" strokecolor="#24282b" strokeweight="0"/>
              <v:rect id="_x0000_s47292" style="position:absolute;left:851;top:3096;width:12;height:12" fillcolor="#24282b" stroked="f"/>
              <v:line id="_x0000_s47293" style="position:absolute" from="851,3096" to="863,3097" strokecolor="#24282b" strokeweight="0"/>
              <v:line id="_x0000_s47294" style="position:absolute" from="851,3096" to="863,3108" strokecolor="#24282b" strokeweight="0"/>
              <v:rect id="_x0000_s47295" style="position:absolute;left:851;top:3096;width:12;height:12" fillcolor="#24282b" stroked="f"/>
              <v:line id="_x0000_s47296" style="position:absolute" from="851,3096" to="863,3097" strokecolor="#24282b" strokeweight="0"/>
              <v:line id="_x0000_s47297" style="position:absolute" from="851,3096" to="863,3108" strokecolor="#24282b" strokeweight="0"/>
              <v:rect id="_x0000_s47298" style="position:absolute;left:863;top:3096;width:528;height:12" fillcolor="#24282b" stroked="f"/>
              <v:line id="_x0000_s47299" style="position:absolute" from="863,3096" to="1391,3097" strokecolor="#24282b" strokeweight="0"/>
              <v:rect id="_x0000_s47300" style="position:absolute;left:1391;top:2844;width:24;height:252" fillcolor="#24282b" stroked="f"/>
              <v:line id="_x0000_s47301" style="position:absolute" from="1391,2844" to="1392,3096" strokecolor="#24282b" strokeweight="0"/>
              <v:rect id="_x0000_s47302" style="position:absolute;left:1391;top:3096;width:24;height:12" fillcolor="#24282b" stroked="f"/>
              <v:line id="_x0000_s47303" style="position:absolute" from="1391,3096" to="1415,3097" strokecolor="#24282b" strokeweight="0"/>
              <v:line id="_x0000_s47304" style="position:absolute" from="1391,3096" to="1392,3108" strokecolor="#24282b" strokeweight="0"/>
              <v:rect id="_x0000_s47305" style="position:absolute;left:1415;top:3096;width:527;height:12" fillcolor="#24282b" stroked="f"/>
              <v:line id="_x0000_s47306" style="position:absolute" from="1415,3096" to="1942,3097" strokecolor="#24282b" strokeweight="0"/>
              <v:rect id="_x0000_s47307" style="position:absolute;left:1942;top:2844;width:12;height:252" fillcolor="#24282b" stroked="f"/>
              <v:line id="_x0000_s47308" style="position:absolute" from="1942,2844" to="1943,3096" strokecolor="#24282b" strokeweight="0"/>
              <v:rect id="_x0000_s47309" style="position:absolute;left:1942;top:3096;width:12;height:12" fillcolor="#24282b" stroked="f"/>
              <v:line id="_x0000_s47310" style="position:absolute" from="1942,3096" to="1954,3097" strokecolor="#24282b" strokeweight="0"/>
              <v:line id="_x0000_s47311" style="position:absolute" from="1942,3096" to="1943,3108" strokecolor="#24282b" strokeweight="0"/>
              <v:rect id="_x0000_s47312" style="position:absolute;left:1954;top:3096;width:516;height:12" fillcolor="#24282b" stroked="f"/>
              <v:line id="_x0000_s47313" style="position:absolute" from="1954,3096" to="2470,3097" strokecolor="#24282b" strokeweight="0"/>
              <v:rect id="_x0000_s47314" style="position:absolute;left:2470;top:2844;width:12;height:252" fillcolor="#24282b" stroked="f"/>
              <v:line id="_x0000_s47315" style="position:absolute" from="2470,2844" to="2482,3096" strokecolor="#24282b" strokeweight="0"/>
              <v:rect id="_x0000_s47316" style="position:absolute;left:2470;top:3096;width:12;height:12" fillcolor="#24282b" stroked="f"/>
              <v:line id="_x0000_s47317" style="position:absolute" from="2470,3096" to="2482,3097" strokecolor="#24282b" strokeweight="0"/>
              <v:line id="_x0000_s47318" style="position:absolute" from="2470,3096" to="2482,3108" strokecolor="#24282b" strokeweight="0"/>
              <v:rect id="_x0000_s47319" style="position:absolute;left:2482;top:3096;width:528;height:12" fillcolor="#24282b" stroked="f"/>
              <v:line id="_x0000_s47320" style="position:absolute" from="2482,3096" to="3010,3097" strokecolor="#24282b" strokeweight="0"/>
              <v:rect id="_x0000_s47321" style="position:absolute;left:3010;top:2844;width:12;height:252" fillcolor="#24282b" stroked="f"/>
              <v:line id="_x0000_s47322" style="position:absolute" from="3010,2844" to="3011,3096" strokecolor="#24282b" strokeweight="0"/>
              <v:rect id="_x0000_s47323" style="position:absolute;left:3010;top:3096;width:12;height:12" fillcolor="#24282b" stroked="f"/>
              <v:line id="_x0000_s47324" style="position:absolute" from="3010,3096" to="3022,3097" strokecolor="#24282b" strokeweight="0"/>
              <v:line id="_x0000_s47325" style="position:absolute" from="3010,3096" to="3011,3108" strokecolor="#24282b" strokeweight="0"/>
              <v:rect id="_x0000_s47326" style="position:absolute;left:3022;top:3096;width:527;height:12" fillcolor="#24282b" stroked="f"/>
              <v:line id="_x0000_s47327" style="position:absolute" from="3022,3096" to="3549,3097" strokecolor="#24282b" strokeweight="0"/>
              <v:rect id="_x0000_s47328" style="position:absolute;left:3549;top:2844;width:24;height:252" fillcolor="#24282b" stroked="f"/>
              <v:line id="_x0000_s47329" style="position:absolute" from="3549,2844" to="3550,3096" strokecolor="#24282b" strokeweight="0"/>
              <v:rect id="_x0000_s47330" style="position:absolute;left:3549;top:3096;width:24;height:12" fillcolor="#24282b" stroked="f"/>
              <v:line id="_x0000_s47331" style="position:absolute" from="3549,3096" to="3573,3097" strokecolor="#24282b" strokeweight="0"/>
              <v:line id="_x0000_s47332" style="position:absolute" from="3549,3096" to="3550,3108" strokecolor="#24282b" strokeweight="0"/>
              <v:rect id="_x0000_s47333" style="position:absolute;left:3573;top:3096;width:528;height:12" fillcolor="#24282b" stroked="f"/>
              <v:line id="_x0000_s47334" style="position:absolute" from="3573,3096" to="4101,3097" strokecolor="#24282b" strokeweight="0"/>
              <v:rect id="_x0000_s47335" style="position:absolute;left:4101;top:2844;width:12;height:252" fillcolor="#24282b" stroked="f"/>
              <v:line id="_x0000_s47336" style="position:absolute" from="4101,2844" to="4102,3096" strokecolor="#24282b" strokeweight="0"/>
              <v:rect id="_x0000_s47337" style="position:absolute;left:4101;top:3096;width:12;height:12" fillcolor="#24282b" stroked="f"/>
              <v:line id="_x0000_s47338" style="position:absolute" from="4101,3096" to="4113,3097" strokecolor="#24282b" strokeweight="0"/>
              <v:line id="_x0000_s47339" style="position:absolute" from="4101,3096" to="4102,3108" strokecolor="#24282b" strokeweight="0"/>
              <v:rect id="_x0000_s47340" style="position:absolute;left:4113;top:3096;width:515;height:12" fillcolor="#24282b" stroked="f"/>
              <v:line id="_x0000_s47341" style="position:absolute" from="4113,3096" to="4628,3097" strokecolor="#24282b" strokeweight="0"/>
              <v:rect id="_x0000_s47342" style="position:absolute;left:4628;top:2844;width:12;height:252" fillcolor="#24282b" stroked="f"/>
              <v:line id="_x0000_s47343" style="position:absolute" from="4628,2844" to="4629,3096" strokecolor="#24282b" strokeweight="0"/>
              <v:rect id="_x0000_s47344" style="position:absolute;left:4628;top:3096;width:12;height:12" fillcolor="#24282b" stroked="f"/>
              <v:line id="_x0000_s47345" style="position:absolute" from="4628,3096" to="4640,3097" strokecolor="#24282b" strokeweight="0"/>
              <v:line id="_x0000_s47346" style="position:absolute" from="4628,3096" to="4629,3108" strokecolor="#24282b" strokeweight="0"/>
              <v:rect id="_x0000_s47347" style="position:absolute;left:4640;top:3096;width:528;height:12" fillcolor="#24282b" stroked="f"/>
              <v:line id="_x0000_s47348" style="position:absolute" from="4640,3096" to="5168,3097" strokecolor="#24282b" strokeweight="0"/>
              <v:rect id="_x0000_s47349" style="position:absolute;left:5168;top:2844;width:12;height:252" fillcolor="#24282b" stroked="f"/>
              <v:line id="_x0000_s47350" style="position:absolute" from="5168,2844" to="5169,3096" strokecolor="#24282b" strokeweight="0"/>
              <v:rect id="_x0000_s47351" style="position:absolute;left:5168;top:3096;width:12;height:12" fillcolor="#24282b" stroked="f"/>
              <v:line id="_x0000_s47352" style="position:absolute" from="5168,3096" to="5180,3097" strokecolor="#24282b" strokeweight="0"/>
              <v:line id="_x0000_s47353" style="position:absolute" from="5168,3096" to="5169,3108" strokecolor="#24282b" strokeweight="0"/>
              <v:rect id="_x0000_s47354" style="position:absolute;left:5180;top:3096;width:527;height:12" fillcolor="#24282b" stroked="f"/>
              <v:line id="_x0000_s47355" style="position:absolute" from="5180,3096" to="5707,3097" strokecolor="#24282b" strokeweight="0"/>
              <v:rect id="_x0000_s47356" style="position:absolute;left:5707;top:2844;width:24;height:252" fillcolor="#24282b" stroked="f"/>
              <v:line id="_x0000_s47357" style="position:absolute" from="5707,2844" to="5708,3096" strokecolor="#24282b" strokeweight="0"/>
              <v:rect id="_x0000_s47358" style="position:absolute;left:5707;top:3096;width:24;height:12" fillcolor="#24282b" stroked="f"/>
              <v:line id="_x0000_s47359" style="position:absolute" from="5707,3096" to="5731,3097" strokecolor="#24282b" strokeweight="0"/>
              <v:line id="_x0000_s47360" style="position:absolute" from="5707,3096" to="5708,3108" strokecolor="#24282b" strokeweight="0"/>
              <v:rect id="_x0000_s47361" style="position:absolute;left:5731;top:3096;width:504;height:12" fillcolor="#24282b" stroked="f"/>
              <v:line id="_x0000_s47362" style="position:absolute" from="5731,3096" to="6235,3097" strokecolor="#24282b" strokeweight="0"/>
              <v:rect id="_x0000_s47363" style="position:absolute;left:6235;top:2844;width:12;height:252" fillcolor="#24282b" stroked="f"/>
              <v:line id="_x0000_s47364" style="position:absolute" from="6235,2844" to="6247,3096" strokecolor="#24282b" strokeweight="0"/>
              <v:rect id="_x0000_s47365" style="position:absolute;left:6235;top:3096;width:12;height:12" fillcolor="#24282b" stroked="f"/>
              <v:line id="_x0000_s47366" style="position:absolute" from="6235,3096" to="6247,3097" strokecolor="#24282b" strokeweight="0"/>
              <v:line id="_x0000_s47367" style="position:absolute" from="6235,3096" to="6247,3108" strokecolor="#24282b" strokeweight="0"/>
              <v:rect id="_x0000_s47368" style="position:absolute;left:6247;top:3096;width:528;height:12" fillcolor="#24282b" stroked="f"/>
              <v:line id="_x0000_s47369" style="position:absolute" from="6247,3096" to="6775,3097" strokecolor="#24282b" strokeweight="0"/>
              <v:rect id="_x0000_s47370" style="position:absolute;left:6775;top:2844;width:24;height:252" fillcolor="#24282b" stroked="f"/>
              <v:line id="_x0000_s47371" style="position:absolute" from="6775,2844" to="6776,3096" strokecolor="#24282b" strokeweight="0"/>
              <v:rect id="_x0000_s47372" style="position:absolute;left:6775;top:3096;width:24;height:12" fillcolor="#24282b" stroked="f"/>
              <v:line id="_x0000_s47373" style="position:absolute" from="6775,3096" to="6799,3097" strokecolor="#24282b" strokeweight="0"/>
              <v:line id="_x0000_s47374" style="position:absolute" from="6775,3096" to="6776,3108" strokecolor="#24282b" strokeweight="0"/>
              <v:rect id="_x0000_s47375" style="position:absolute;left:6799;top:3096;width:527;height:12" fillcolor="#24282b" stroked="f"/>
              <v:line id="_x0000_s47376" style="position:absolute" from="6799,3096" to="7326,3097" strokecolor="#24282b" strokeweight="0"/>
              <v:rect id="_x0000_s47377" style="position:absolute;left:7326;top:2844;width:12;height:252" fillcolor="#24282b" stroked="f"/>
              <v:line id="_x0000_s47378" style="position:absolute" from="7326,2844" to="7327,3096" strokecolor="#24282b" strokeweight="0"/>
              <v:rect id="_x0000_s47379" style="position:absolute;left:7326;top:3096;width:12;height:12" fillcolor="#24282b" stroked="f"/>
              <v:line id="_x0000_s47380" style="position:absolute" from="7326,3096" to="7338,3097" strokecolor="#24282b" strokeweight="0"/>
              <v:line id="_x0000_s47381" style="position:absolute" from="7326,3096" to="7327,3108" strokecolor="#24282b" strokeweight="0"/>
              <v:rect id="_x0000_s47382" style="position:absolute;left:7338;top:3096;width:528;height:12" fillcolor="#24282b" stroked="f"/>
              <v:line id="_x0000_s47383" style="position:absolute" from="7338,3096" to="7866,3097" strokecolor="#24282b" strokeweight="0"/>
              <v:rect id="_x0000_s47384" style="position:absolute;left:7866;top:2844;width:1;height:252" fillcolor="#24282b" stroked="f"/>
              <v:line id="_x0000_s47385" style="position:absolute" from="7866,2844" to="7867,3096" strokecolor="#24282b" strokeweight="0"/>
              <v:rect id="_x0000_s47386" style="position:absolute;left:7866;top:3096;width:1;height:12" fillcolor="#24282b" stroked="f"/>
              <v:line id="_x0000_s47387" style="position:absolute" from="7866,3096" to="7867,3097" strokecolor="#24282b" strokeweight="0"/>
              <v:line id="_x0000_s47388" style="position:absolute" from="7866,3096" to="7867,3108" strokecolor="#24282b" strokeweight="0"/>
              <v:rect id="_x0000_s47389" style="position:absolute;left:7866;top:3096;width:527;height:12" fillcolor="#24282b" stroked="f"/>
              <v:line id="_x0000_s47390" style="position:absolute" from="7866,3096" to="8393,3097" strokecolor="#24282b" strokeweight="0"/>
              <v:rect id="_x0000_s47391" style="position:absolute;left:8393;top:2844;width:12;height:252" fillcolor="#24282b" stroked="f"/>
              <v:line id="_x0000_s47392" style="position:absolute" from="8393,2844" to="8394,3096" strokecolor="#24282b" strokeweight="0"/>
              <v:rect id="_x0000_s47393" style="position:absolute;left:8393;top:3096;width:12;height:12" fillcolor="#24282b" stroked="f"/>
              <v:line id="_x0000_s47394" style="position:absolute" from="8393,3096" to="8405,3097" strokecolor="#24282b" strokeweight="0"/>
              <v:line id="_x0000_s47395" style="position:absolute" from="8393,3096" to="8394,3108" strokecolor="#24282b" strokeweight="0"/>
              <v:rect id="_x0000_s47396" style="position:absolute;left:8405;top:3096;width:528;height:12" fillcolor="#24282b" stroked="f"/>
              <v:line id="_x0000_s47397" style="position:absolute" from="8405,3096" to="8933,3097" strokecolor="#24282b" strokeweight="0"/>
              <v:rect id="_x0000_s47398" style="position:absolute;left:8933;top:2844;width:24;height:252" fillcolor="#24282b" stroked="f"/>
              <v:line id="_x0000_s47399" style="position:absolute" from="8933,2844" to="8934,3096" strokecolor="#24282b" strokeweight="0"/>
              <v:rect id="_x0000_s47400" style="position:absolute;left:8933;top:3096;width:24;height:12" fillcolor="#24282b" stroked="f"/>
              <v:line id="_x0000_s47401" style="position:absolute" from="8933,3096" to="8957,3097" strokecolor="#24282b" strokeweight="0"/>
              <v:line id="_x0000_s47402" style="position:absolute" from="8933,3096" to="8934,3108" strokecolor="#24282b" strokeweight="0"/>
              <v:rect id="_x0000_s47403" style="position:absolute;left:8957;top:3096;width:527;height:12" fillcolor="#24282b" stroked="f"/>
              <v:line id="_x0000_s47404" style="position:absolute" from="8957,3096" to="9484,3097" strokecolor="#24282b" strokeweight="0"/>
              <v:rect id="_x0000_s47405" style="position:absolute;left:9484;top:2844;width:12;height:252" fillcolor="#24282b" stroked="f"/>
              <v:line id="_x0000_s47406" style="position:absolute" from="9484,2844" to="9485,3096" strokecolor="#24282b" strokeweight="0"/>
              <v:rect id="_x0000_s47407" style="position:absolute;left:9484;top:3096;width:12;height:12" fillcolor="#24282b" stroked="f"/>
              <v:line id="_x0000_s47408" style="position:absolute" from="9484,3096" to="9496,3097" strokecolor="#24282b" strokeweight="0"/>
              <v:line id="_x0000_s47409" style="position:absolute" from="9484,3096" to="9485,3108" strokecolor="#24282b" strokeweight="0"/>
              <v:rect id="_x0000_s47410" style="position:absolute;left:9484;top:3096;width:12;height:12" fillcolor="#24282b" stroked="f"/>
              <v:line id="_x0000_s47411" style="position:absolute" from="9484,3096" to="9496,3097" strokecolor="#24282b" strokeweight="0"/>
              <v:line id="_x0000_s47412" style="position:absolute" from="9484,3096" to="9485,3108" strokecolor="#24282b" strokeweight="0"/>
              <v:rect id="_x0000_s47413" style="position:absolute;left:851;top:3528;width:12;height:12" fillcolor="#24282b" stroked="f"/>
              <v:line id="_x0000_s47414" style="position:absolute" from="851,3528" to="863,3529" strokecolor="#24282b" strokeweight="0"/>
              <v:line id="_x0000_s47415" style="position:absolute" from="851,3528" to="863,3540" strokecolor="#24282b" strokeweight="0"/>
              <v:rect id="_x0000_s47416" style="position:absolute;left:851;top:3528;width:12;height:12" fillcolor="#24282b" stroked="f"/>
              <v:line id="_x0000_s47417" style="position:absolute" from="851,3528" to="863,3529" strokecolor="#24282b" strokeweight="0"/>
              <v:line id="_x0000_s47418" style="position:absolute" from="851,3528" to="863,3540" strokecolor="#24282b" strokeweight="0"/>
              <v:rect id="_x0000_s47419" style="position:absolute;left:863;top:3528;width:528;height:12" fillcolor="#24282b" stroked="f"/>
              <v:line id="_x0000_s47420" style="position:absolute" from="863,3528" to="1391,3529" strokecolor="#24282b" strokeweight="0"/>
              <v:rect id="_x0000_s47421" style="position:absolute;left:1391;top:3528;width:24;height:12" fillcolor="#24282b" stroked="f"/>
              <v:line id="_x0000_s47422" style="position:absolute" from="1391,3528" to="1415,3529" strokecolor="#24282b" strokeweight="0"/>
              <v:line id="_x0000_s47423" style="position:absolute" from="1391,3528" to="1392,3540" strokecolor="#24282b" strokeweight="0"/>
              <v:rect id="_x0000_s47424" style="position:absolute;left:1415;top:3528;width:527;height:12" fillcolor="#24282b" stroked="f"/>
              <v:line id="_x0000_s47425" style="position:absolute" from="1415,3528" to="1942,3529" strokecolor="#24282b" strokeweight="0"/>
              <v:rect id="_x0000_s47426" style="position:absolute;left:1942;top:3528;width:12;height:12" fillcolor="#24282b" stroked="f"/>
              <v:line id="_x0000_s47427" style="position:absolute" from="1942,3528" to="1954,3529" strokecolor="#24282b" strokeweight="0"/>
              <v:line id="_x0000_s47428" style="position:absolute" from="1942,3528" to="1943,3540" strokecolor="#24282b" strokeweight="0"/>
              <v:rect id="_x0000_s47429" style="position:absolute;left:1954;top:3528;width:516;height:12" fillcolor="#24282b" stroked="f"/>
              <v:line id="_x0000_s47430" style="position:absolute" from="1954,3528" to="2470,3529" strokecolor="#24282b" strokeweight="0"/>
              <v:rect id="_x0000_s47431" style="position:absolute;left:2470;top:3528;width:12;height:12" fillcolor="#24282b" stroked="f"/>
              <v:line id="_x0000_s47432" style="position:absolute" from="2470,3528" to="2482,3529" strokecolor="#24282b" strokeweight="0"/>
              <v:line id="_x0000_s47433" style="position:absolute" from="2470,3528" to="2482,3540" strokecolor="#24282b" strokeweight="0"/>
              <v:rect id="_x0000_s47434" style="position:absolute;left:2482;top:3528;width:528;height:12" fillcolor="#24282b" stroked="f"/>
              <v:line id="_x0000_s47435" style="position:absolute" from="2482,3528" to="3010,3529" strokecolor="#24282b" strokeweight="0"/>
              <v:rect id="_x0000_s47436" style="position:absolute;left:3010;top:3528;width:12;height:12" fillcolor="#24282b" stroked="f"/>
              <v:line id="_x0000_s47437" style="position:absolute" from="3010,3528" to="3022,3529" strokecolor="#24282b" strokeweight="0"/>
              <v:line id="_x0000_s47438" style="position:absolute" from="3010,3528" to="3011,3540" strokecolor="#24282b" strokeweight="0"/>
              <v:rect id="_x0000_s47439" style="position:absolute;left:3022;top:3528;width:527;height:12" fillcolor="#24282b" stroked="f"/>
              <v:line id="_x0000_s47440" style="position:absolute" from="3022,3528" to="3549,3529" strokecolor="#24282b" strokeweight="0"/>
              <v:rect id="_x0000_s47441" style="position:absolute;left:3549;top:3528;width:24;height:12" fillcolor="#24282b" stroked="f"/>
              <v:line id="_x0000_s47442" style="position:absolute" from="3549,3528" to="3573,3529" strokecolor="#24282b" strokeweight="0"/>
              <v:line id="_x0000_s47443" style="position:absolute" from="3549,3528" to="3550,3540" strokecolor="#24282b" strokeweight="0"/>
              <v:rect id="_x0000_s47444" style="position:absolute;left:3573;top:3528;width:528;height:12" fillcolor="#24282b" stroked="f"/>
              <v:line id="_x0000_s47445" style="position:absolute" from="3573,3528" to="4101,3529" strokecolor="#24282b" strokeweight="0"/>
              <v:rect id="_x0000_s47446" style="position:absolute;left:4101;top:3528;width:12;height:12" fillcolor="#24282b" stroked="f"/>
              <v:line id="_x0000_s47447" style="position:absolute" from="4101,3528" to="4113,3529" strokecolor="#24282b" strokeweight="0"/>
              <v:line id="_x0000_s47448" style="position:absolute" from="4101,3528" to="4102,3540" strokecolor="#24282b" strokeweight="0"/>
              <v:rect id="_x0000_s47449" style="position:absolute;left:4113;top:3528;width:515;height:12" fillcolor="#24282b" stroked="f"/>
              <v:line id="_x0000_s47450" style="position:absolute" from="4113,3528" to="4628,3529" strokecolor="#24282b" strokeweight="0"/>
              <v:rect id="_x0000_s47451" style="position:absolute;left:4628;top:3528;width:12;height:12" fillcolor="#24282b" stroked="f"/>
              <v:line id="_x0000_s47452" style="position:absolute" from="4628,3528" to="4640,3529" strokecolor="#24282b" strokeweight="0"/>
              <v:line id="_x0000_s47453" style="position:absolute" from="4628,3528" to="4629,3540" strokecolor="#24282b" strokeweight="0"/>
              <v:rect id="_x0000_s47454" style="position:absolute;left:4640;top:3528;width:528;height:12" fillcolor="#24282b" stroked="f"/>
              <v:line id="_x0000_s47455" style="position:absolute" from="4640,3528" to="5168,3529" strokecolor="#24282b" strokeweight="0"/>
              <v:rect id="_x0000_s47456" style="position:absolute;left:5168;top:3528;width:12;height:12" fillcolor="#24282b" stroked="f"/>
              <v:line id="_x0000_s47457" style="position:absolute" from="5168,3528" to="5180,3529" strokecolor="#24282b" strokeweight="0"/>
              <v:line id="_x0000_s47458" style="position:absolute" from="5168,3528" to="5169,3540" strokecolor="#24282b" strokeweight="0"/>
              <v:rect id="_x0000_s47459" style="position:absolute;left:5180;top:3528;width:527;height:12" fillcolor="#24282b" stroked="f"/>
              <v:line id="_x0000_s47460" style="position:absolute" from="5180,3528" to="5707,3529" strokecolor="#24282b" strokeweight="0"/>
              <v:rect id="_x0000_s47461" style="position:absolute;left:5707;top:3528;width:24;height:12" fillcolor="#24282b" stroked="f"/>
              <v:line id="_x0000_s47462" style="position:absolute" from="5707,3528" to="5731,3529" strokecolor="#24282b" strokeweight="0"/>
              <v:line id="_x0000_s47463" style="position:absolute" from="5707,3528" to="5708,3540" strokecolor="#24282b" strokeweight="0"/>
              <v:rect id="_x0000_s47464" style="position:absolute;left:5731;top:3528;width:504;height:12" fillcolor="#24282b" stroked="f"/>
              <v:line id="_x0000_s47465" style="position:absolute" from="5731,3528" to="6235,3529" strokecolor="#24282b" strokeweight="0"/>
              <v:rect id="_x0000_s47466" style="position:absolute;left:6235;top:3528;width:12;height:12" fillcolor="#24282b" stroked="f"/>
              <v:line id="_x0000_s47467" style="position:absolute" from="6235,3528" to="6247,3529" strokecolor="#24282b" strokeweight="0"/>
              <v:line id="_x0000_s47468" style="position:absolute" from="6235,3528" to="6247,3540" strokecolor="#24282b" strokeweight="0"/>
              <v:rect id="_x0000_s47469" style="position:absolute;left:6247;top:3528;width:528;height:12" fillcolor="#24282b" stroked="f"/>
              <v:line id="_x0000_s47470" style="position:absolute" from="6247,3528" to="6775,3529" strokecolor="#24282b" strokeweight="0"/>
              <v:rect id="_x0000_s47471" style="position:absolute;left:6775;top:3528;width:24;height:12" fillcolor="#24282b" stroked="f"/>
            </v:group>
            <v:group id="_x0000_s47673" style="position:absolute;left:851;top:3528;width:8645;height:708" coordorigin="851,3528" coordsize="8645,708" o:regroupid="13">
              <v:line id="_x0000_s47473" style="position:absolute" from="6775,3528" to="6799,3529" strokecolor="#24282b" strokeweight="0"/>
              <v:line id="_x0000_s47474" style="position:absolute" from="6775,3528" to="6776,3540" strokecolor="#24282b" strokeweight="0"/>
              <v:rect id="_x0000_s47475" style="position:absolute;left:6799;top:3528;width:527;height:12" fillcolor="#24282b" stroked="f"/>
              <v:line id="_x0000_s47476" style="position:absolute" from="6799,3528" to="7326,3529" strokecolor="#24282b" strokeweight="0"/>
              <v:rect id="_x0000_s47477" style="position:absolute;left:7326;top:3528;width:12;height:12" fillcolor="#24282b" stroked="f"/>
              <v:line id="_x0000_s47478" style="position:absolute" from="7326,3528" to="7338,3529" strokecolor="#24282b" strokeweight="0"/>
              <v:line id="_x0000_s47479" style="position:absolute" from="7326,3528" to="7327,3540" strokecolor="#24282b" strokeweight="0"/>
              <v:rect id="_x0000_s47480" style="position:absolute;left:7338;top:3528;width:528;height:12" fillcolor="#24282b" stroked="f"/>
              <v:line id="_x0000_s47481" style="position:absolute" from="7338,3528" to="7866,3529" strokecolor="#24282b" strokeweight="0"/>
              <v:rect id="_x0000_s47482" style="position:absolute;left:7866;top:3528;width:1;height:12" fillcolor="#24282b" stroked="f"/>
              <v:line id="_x0000_s47483" style="position:absolute" from="7866,3528" to="7867,3529" strokecolor="#24282b" strokeweight="0"/>
              <v:line id="_x0000_s47484" style="position:absolute" from="7866,3528" to="7867,3540" strokecolor="#24282b" strokeweight="0"/>
              <v:rect id="_x0000_s47485" style="position:absolute;left:7866;top:3528;width:527;height:12" fillcolor="#24282b" stroked="f"/>
              <v:line id="_x0000_s47486" style="position:absolute" from="7866,3528" to="8393,3529" strokecolor="#24282b" strokeweight="0"/>
              <v:rect id="_x0000_s47487" style="position:absolute;left:8393;top:3528;width:12;height:12" fillcolor="#24282b" stroked="f"/>
              <v:line id="_x0000_s47488" style="position:absolute" from="8393,3528" to="8405,3529" strokecolor="#24282b" strokeweight="0"/>
              <v:line id="_x0000_s47489" style="position:absolute" from="8393,3528" to="8394,3540" strokecolor="#24282b" strokeweight="0"/>
              <v:rect id="_x0000_s47490" style="position:absolute;left:8405;top:3528;width:528;height:12" fillcolor="#24282b" stroked="f"/>
              <v:line id="_x0000_s47491" style="position:absolute" from="8405,3528" to="8933,3529" strokecolor="#24282b" strokeweight="0"/>
              <v:rect id="_x0000_s47492" style="position:absolute;left:8933;top:3528;width:24;height:12" fillcolor="#24282b" stroked="f"/>
              <v:line id="_x0000_s47493" style="position:absolute" from="8933,3528" to="8957,3529" strokecolor="#24282b" strokeweight="0"/>
              <v:line id="_x0000_s47494" style="position:absolute" from="8933,3528" to="8934,3540" strokecolor="#24282b" strokeweight="0"/>
              <v:rect id="_x0000_s47495" style="position:absolute;left:8957;top:3528;width:527;height:12" fillcolor="#24282b" stroked="f"/>
              <v:line id="_x0000_s47496" style="position:absolute" from="8957,3528" to="9484,3529" strokecolor="#24282b" strokeweight="0"/>
              <v:rect id="_x0000_s47497" style="position:absolute;left:9484;top:3528;width:12;height:12" fillcolor="#24282b" stroked="f"/>
              <v:line id="_x0000_s47498" style="position:absolute" from="9484,3528" to="9496,3529" strokecolor="#24282b" strokeweight="0"/>
              <v:line id="_x0000_s47499" style="position:absolute" from="9484,3528" to="9485,3540" strokecolor="#24282b" strokeweight="0"/>
              <v:rect id="_x0000_s47500" style="position:absolute;left:9484;top:3528;width:12;height:12" fillcolor="#24282b" stroked="f"/>
              <v:line id="_x0000_s47501" style="position:absolute" from="9484,3528" to="9496,3529" strokecolor="#24282b" strokeweight="0"/>
              <v:line id="_x0000_s47502" style="position:absolute" from="9484,3528" to="9485,3540" strokecolor="#24282b" strokeweight="0"/>
              <v:rect id="_x0000_s47503" style="position:absolute;left:851;top:3540;width:12;height:264" fillcolor="#24282b" stroked="f"/>
              <v:line id="_x0000_s47504" style="position:absolute" from="851,3540" to="863,3804" strokecolor="#24282b" strokeweight="0"/>
              <v:rect id="_x0000_s47505" style="position:absolute;left:851;top:3804;width:12;height:12" fillcolor="#24282b" stroked="f"/>
              <v:line id="_x0000_s47506" style="position:absolute" from="851,3804" to="863,3805" strokecolor="#24282b" strokeweight="0"/>
              <v:line id="_x0000_s47507" style="position:absolute" from="851,3804" to="863,3816" strokecolor="#24282b" strokeweight="0"/>
              <v:rect id="_x0000_s47508" style="position:absolute;left:851;top:3804;width:12;height:12" fillcolor="#24282b" stroked="f"/>
              <v:line id="_x0000_s47509" style="position:absolute" from="851,3804" to="863,3805" strokecolor="#24282b" strokeweight="0"/>
              <v:line id="_x0000_s47510" style="position:absolute" from="851,3804" to="863,3816" strokecolor="#24282b" strokeweight="0"/>
              <v:rect id="_x0000_s47511" style="position:absolute;left:863;top:3804;width:528;height:12" fillcolor="#24282b" stroked="f"/>
              <v:line id="_x0000_s47512" style="position:absolute" from="863,3804" to="1391,3805" strokecolor="#24282b" strokeweight="0"/>
              <v:rect id="_x0000_s47513" style="position:absolute;left:1391;top:3540;width:24;height:264" fillcolor="#24282b" stroked="f"/>
              <v:line id="_x0000_s47514" style="position:absolute" from="1391,3540" to="1392,3804" strokecolor="#24282b" strokeweight="0"/>
              <v:rect id="_x0000_s47515" style="position:absolute;left:1391;top:3804;width:24;height:12" fillcolor="#24282b" stroked="f"/>
              <v:line id="_x0000_s47516" style="position:absolute" from="1391,3804" to="1415,3805" strokecolor="#24282b" strokeweight="0"/>
              <v:line id="_x0000_s47517" style="position:absolute" from="1391,3804" to="1392,3816" strokecolor="#24282b" strokeweight="0"/>
              <v:rect id="_x0000_s47518" style="position:absolute;left:1415;top:3804;width:527;height:12" fillcolor="#24282b" stroked="f"/>
              <v:line id="_x0000_s47519" style="position:absolute" from="1415,3804" to="1942,3805" strokecolor="#24282b" strokeweight="0"/>
              <v:rect id="_x0000_s47520" style="position:absolute;left:1942;top:3540;width:12;height:264" fillcolor="#24282b" stroked="f"/>
              <v:line id="_x0000_s47521" style="position:absolute" from="1942,3540" to="1943,3804" strokecolor="#24282b" strokeweight="0"/>
              <v:rect id="_x0000_s47522" style="position:absolute;left:1942;top:3804;width:12;height:12" fillcolor="#24282b" stroked="f"/>
              <v:line id="_x0000_s47523" style="position:absolute" from="1942,3804" to="1954,3805" strokecolor="#24282b" strokeweight="0"/>
              <v:line id="_x0000_s47524" style="position:absolute" from="1942,3804" to="1943,3816" strokecolor="#24282b" strokeweight="0"/>
              <v:rect id="_x0000_s47525" style="position:absolute;left:1954;top:3804;width:516;height:12" fillcolor="#24282b" stroked="f"/>
              <v:line id="_x0000_s47526" style="position:absolute" from="1954,3804" to="2470,3805" strokecolor="#24282b" strokeweight="0"/>
              <v:rect id="_x0000_s47527" style="position:absolute;left:2470;top:3540;width:12;height:264" fillcolor="#24282b" stroked="f"/>
              <v:line id="_x0000_s47528" style="position:absolute" from="2470,3540" to="2482,3804" strokecolor="#24282b" strokeweight="0"/>
              <v:rect id="_x0000_s47529" style="position:absolute;left:2470;top:3804;width:12;height:12" fillcolor="#24282b" stroked="f"/>
              <v:line id="_x0000_s47530" style="position:absolute" from="2470,3804" to="2482,3805" strokecolor="#24282b" strokeweight="0"/>
              <v:line id="_x0000_s47531" style="position:absolute" from="2470,3804" to="2482,3816" strokecolor="#24282b" strokeweight="0"/>
              <v:rect id="_x0000_s47532" style="position:absolute;left:2482;top:3804;width:528;height:12" fillcolor="#24282b" stroked="f"/>
              <v:line id="_x0000_s47533" style="position:absolute" from="2482,3804" to="3010,3805" strokecolor="#24282b" strokeweight="0"/>
              <v:rect id="_x0000_s47534" style="position:absolute;left:3010;top:3540;width:12;height:264" fillcolor="#24282b" stroked="f"/>
              <v:line id="_x0000_s47535" style="position:absolute" from="3010,3540" to="3011,3804" strokecolor="#24282b" strokeweight="0"/>
              <v:rect id="_x0000_s47536" style="position:absolute;left:3010;top:3804;width:12;height:12" fillcolor="#24282b" stroked="f"/>
              <v:line id="_x0000_s47537" style="position:absolute" from="3010,3804" to="3022,3805" strokecolor="#24282b" strokeweight="0"/>
              <v:line id="_x0000_s47538" style="position:absolute" from="3010,3804" to="3011,3816" strokecolor="#24282b" strokeweight="0"/>
              <v:rect id="_x0000_s47539" style="position:absolute;left:3022;top:3804;width:527;height:12" fillcolor="#24282b" stroked="f"/>
              <v:line id="_x0000_s47540" style="position:absolute" from="3022,3804" to="3549,3805" strokecolor="#24282b" strokeweight="0"/>
              <v:rect id="_x0000_s47541" style="position:absolute;left:3549;top:3540;width:24;height:264" fillcolor="#24282b" stroked="f"/>
              <v:line id="_x0000_s47542" style="position:absolute" from="3549,3540" to="3550,3804" strokecolor="#24282b" strokeweight="0"/>
              <v:rect id="_x0000_s47543" style="position:absolute;left:3549;top:3804;width:24;height:12" fillcolor="#24282b" stroked="f"/>
              <v:line id="_x0000_s47544" style="position:absolute" from="3549,3804" to="3573,3805" strokecolor="#24282b" strokeweight="0"/>
              <v:line id="_x0000_s47545" style="position:absolute" from="3549,3804" to="3550,3816" strokecolor="#24282b" strokeweight="0"/>
              <v:rect id="_x0000_s47546" style="position:absolute;left:3573;top:3804;width:528;height:12" fillcolor="#24282b" stroked="f"/>
              <v:line id="_x0000_s47547" style="position:absolute" from="3573,3804" to="4101,3805" strokecolor="#24282b" strokeweight="0"/>
              <v:rect id="_x0000_s47548" style="position:absolute;left:4101;top:3540;width:12;height:264" fillcolor="#24282b" stroked="f"/>
              <v:line id="_x0000_s47549" style="position:absolute" from="4101,3540" to="4102,3804" strokecolor="#24282b" strokeweight="0"/>
              <v:rect id="_x0000_s47550" style="position:absolute;left:4101;top:3804;width:12;height:12" fillcolor="#24282b" stroked="f"/>
              <v:line id="_x0000_s47551" style="position:absolute" from="4101,3804" to="4113,3805" strokecolor="#24282b" strokeweight="0"/>
              <v:line id="_x0000_s47552" style="position:absolute" from="4101,3804" to="4102,3816" strokecolor="#24282b" strokeweight="0"/>
              <v:rect id="_x0000_s47553" style="position:absolute;left:4113;top:3804;width:515;height:12" fillcolor="#24282b" stroked="f"/>
              <v:line id="_x0000_s47554" style="position:absolute" from="4113,3804" to="4628,3805" strokecolor="#24282b" strokeweight="0"/>
              <v:rect id="_x0000_s47555" style="position:absolute;left:4628;top:3540;width:12;height:264" fillcolor="#24282b" stroked="f"/>
              <v:line id="_x0000_s47556" style="position:absolute" from="4628,3540" to="4629,3804" strokecolor="#24282b" strokeweight="0"/>
              <v:rect id="_x0000_s47557" style="position:absolute;left:4628;top:3804;width:12;height:12" fillcolor="#24282b" stroked="f"/>
              <v:line id="_x0000_s47558" style="position:absolute" from="4628,3804" to="4640,3805" strokecolor="#24282b" strokeweight="0"/>
              <v:line id="_x0000_s47559" style="position:absolute" from="4628,3804" to="4629,3816" strokecolor="#24282b" strokeweight="0"/>
              <v:rect id="_x0000_s47560" style="position:absolute;left:4640;top:3804;width:528;height:12" fillcolor="#24282b" stroked="f"/>
              <v:line id="_x0000_s47561" style="position:absolute" from="4640,3804" to="5168,3805" strokecolor="#24282b" strokeweight="0"/>
              <v:rect id="_x0000_s47562" style="position:absolute;left:5168;top:3540;width:12;height:264" fillcolor="#24282b" stroked="f"/>
              <v:line id="_x0000_s47563" style="position:absolute" from="5168,3540" to="5169,3804" strokecolor="#24282b" strokeweight="0"/>
              <v:rect id="_x0000_s47564" style="position:absolute;left:5168;top:3804;width:12;height:12" fillcolor="#24282b" stroked="f"/>
              <v:line id="_x0000_s47565" style="position:absolute" from="5168,3804" to="5180,3805" strokecolor="#24282b" strokeweight="0"/>
              <v:line id="_x0000_s47566" style="position:absolute" from="5168,3804" to="5169,3816" strokecolor="#24282b" strokeweight="0"/>
              <v:rect id="_x0000_s47567" style="position:absolute;left:5180;top:3804;width:527;height:12" fillcolor="#24282b" stroked="f"/>
              <v:line id="_x0000_s47568" style="position:absolute" from="5180,3804" to="5707,3805" strokecolor="#24282b" strokeweight="0"/>
              <v:rect id="_x0000_s47569" style="position:absolute;left:5707;top:3540;width:24;height:264" fillcolor="#24282b" stroked="f"/>
              <v:line id="_x0000_s47570" style="position:absolute" from="5707,3540" to="5708,3804" strokecolor="#24282b" strokeweight="0"/>
              <v:rect id="_x0000_s47571" style="position:absolute;left:5707;top:3804;width:24;height:12" fillcolor="#24282b" stroked="f"/>
              <v:line id="_x0000_s47572" style="position:absolute" from="5707,3804" to="5731,3805" strokecolor="#24282b" strokeweight="0"/>
              <v:line id="_x0000_s47573" style="position:absolute" from="5707,3804" to="5708,3816" strokecolor="#24282b" strokeweight="0"/>
              <v:rect id="_x0000_s47574" style="position:absolute;left:5731;top:3804;width:504;height:12" fillcolor="#24282b" stroked="f"/>
              <v:line id="_x0000_s47575" style="position:absolute" from="5731,3804" to="6235,3805" strokecolor="#24282b" strokeweight="0"/>
              <v:rect id="_x0000_s47576" style="position:absolute;left:6235;top:3540;width:12;height:264" fillcolor="#24282b" stroked="f"/>
              <v:line id="_x0000_s47577" style="position:absolute" from="6235,3540" to="6247,3804" strokecolor="#24282b" strokeweight="0"/>
              <v:rect id="_x0000_s47578" style="position:absolute;left:6235;top:3804;width:12;height:12" fillcolor="#24282b" stroked="f"/>
              <v:line id="_x0000_s47579" style="position:absolute" from="6235,3804" to="6247,3805" strokecolor="#24282b" strokeweight="0"/>
              <v:line id="_x0000_s47580" style="position:absolute" from="6235,3804" to="6247,3816" strokecolor="#24282b" strokeweight="0"/>
              <v:rect id="_x0000_s47581" style="position:absolute;left:6247;top:3804;width:528;height:12" fillcolor="#24282b" stroked="f"/>
              <v:line id="_x0000_s47582" style="position:absolute" from="6247,3804" to="6775,3805" strokecolor="#24282b" strokeweight="0"/>
              <v:rect id="_x0000_s47583" style="position:absolute;left:6775;top:3540;width:24;height:264" fillcolor="#24282b" stroked="f"/>
              <v:line id="_x0000_s47584" style="position:absolute" from="6775,3540" to="6776,3804" strokecolor="#24282b" strokeweight="0"/>
              <v:rect id="_x0000_s47585" style="position:absolute;left:6775;top:3804;width:24;height:12" fillcolor="#24282b" stroked="f"/>
              <v:line id="_x0000_s47586" style="position:absolute" from="6775,3804" to="6799,3805" strokecolor="#24282b" strokeweight="0"/>
              <v:line id="_x0000_s47587" style="position:absolute" from="6775,3804" to="6776,3816" strokecolor="#24282b" strokeweight="0"/>
              <v:rect id="_x0000_s47588" style="position:absolute;left:6799;top:3804;width:527;height:12" fillcolor="#24282b" stroked="f"/>
              <v:line id="_x0000_s47589" style="position:absolute" from="6799,3804" to="7326,3805" strokecolor="#24282b" strokeweight="0"/>
              <v:rect id="_x0000_s47590" style="position:absolute;left:7326;top:3540;width:12;height:264" fillcolor="#24282b" stroked="f"/>
              <v:line id="_x0000_s47591" style="position:absolute" from="7326,3540" to="7327,3804" strokecolor="#24282b" strokeweight="0"/>
              <v:rect id="_x0000_s47592" style="position:absolute;left:7326;top:3804;width:12;height:12" fillcolor="#24282b" stroked="f"/>
              <v:line id="_x0000_s47593" style="position:absolute" from="7326,3804" to="7338,3805" strokecolor="#24282b" strokeweight="0"/>
              <v:line id="_x0000_s47594" style="position:absolute" from="7326,3804" to="7327,3816" strokecolor="#24282b" strokeweight="0"/>
              <v:rect id="_x0000_s47595" style="position:absolute;left:7338;top:3804;width:528;height:12" fillcolor="#24282b" stroked="f"/>
              <v:line id="_x0000_s47596" style="position:absolute" from="7338,3804" to="7866,3805" strokecolor="#24282b" strokeweight="0"/>
              <v:rect id="_x0000_s47597" style="position:absolute;left:7866;top:3540;width:1;height:264" fillcolor="#24282b" stroked="f"/>
              <v:line id="_x0000_s47598" style="position:absolute" from="7866,3540" to="7867,3804" strokecolor="#24282b" strokeweight="0"/>
              <v:rect id="_x0000_s47599" style="position:absolute;left:7866;top:3804;width:1;height:12" fillcolor="#24282b" stroked="f"/>
              <v:line id="_x0000_s47600" style="position:absolute" from="7866,3804" to="7867,3805" strokecolor="#24282b" strokeweight="0"/>
              <v:line id="_x0000_s47601" style="position:absolute" from="7866,3804" to="7867,3816" strokecolor="#24282b" strokeweight="0"/>
              <v:rect id="_x0000_s47602" style="position:absolute;left:7866;top:3804;width:527;height:12" fillcolor="#24282b" stroked="f"/>
              <v:line id="_x0000_s47603" style="position:absolute" from="7866,3804" to="8393,3805" strokecolor="#24282b" strokeweight="0"/>
              <v:rect id="_x0000_s47604" style="position:absolute;left:8393;top:3540;width:12;height:264" fillcolor="#24282b" stroked="f"/>
              <v:line id="_x0000_s47605" style="position:absolute" from="8393,3540" to="8394,3804" strokecolor="#24282b" strokeweight="0"/>
              <v:rect id="_x0000_s47606" style="position:absolute;left:8393;top:3804;width:12;height:12" fillcolor="#24282b" stroked="f"/>
              <v:line id="_x0000_s47607" style="position:absolute" from="8393,3804" to="8405,3805" strokecolor="#24282b" strokeweight="0"/>
              <v:line id="_x0000_s47608" style="position:absolute" from="8393,3804" to="8394,3816" strokecolor="#24282b" strokeweight="0"/>
              <v:rect id="_x0000_s47609" style="position:absolute;left:8405;top:3804;width:528;height:12" fillcolor="#24282b" stroked="f"/>
              <v:line id="_x0000_s47610" style="position:absolute" from="8405,3804" to="8933,3805" strokecolor="#24282b" strokeweight="0"/>
              <v:rect id="_x0000_s47611" style="position:absolute;left:8933;top:3540;width:24;height:264" fillcolor="#24282b" stroked="f"/>
              <v:line id="_x0000_s47612" style="position:absolute" from="8933,3540" to="8934,3804" strokecolor="#24282b" strokeweight="0"/>
              <v:rect id="_x0000_s47613" style="position:absolute;left:8933;top:3804;width:24;height:12" fillcolor="#24282b" stroked="f"/>
              <v:line id="_x0000_s47614" style="position:absolute" from="8933,3804" to="8957,3805" strokecolor="#24282b" strokeweight="0"/>
              <v:line id="_x0000_s47615" style="position:absolute" from="8933,3804" to="8934,3816" strokecolor="#24282b" strokeweight="0"/>
              <v:rect id="_x0000_s47616" style="position:absolute;left:8957;top:3804;width:527;height:12" fillcolor="#24282b" stroked="f"/>
              <v:line id="_x0000_s47617" style="position:absolute" from="8957,3804" to="9484,3805" strokecolor="#24282b" strokeweight="0"/>
              <v:rect id="_x0000_s47618" style="position:absolute;left:9484;top:3540;width:12;height:264" fillcolor="#24282b" stroked="f"/>
              <v:line id="_x0000_s47619" style="position:absolute" from="9484,3540" to="9485,3804" strokecolor="#24282b" strokeweight="0"/>
              <v:rect id="_x0000_s47620" style="position:absolute;left:9484;top:3804;width:12;height:12" fillcolor="#24282b" stroked="f"/>
              <v:line id="_x0000_s47621" style="position:absolute" from="9484,3804" to="9496,3805" strokecolor="#24282b" strokeweight="0"/>
              <v:line id="_x0000_s47622" style="position:absolute" from="9484,3804" to="9485,3816" strokecolor="#24282b" strokeweight="0"/>
              <v:rect id="_x0000_s47623" style="position:absolute;left:9484;top:3804;width:12;height:12" fillcolor="#24282b" stroked="f"/>
              <v:line id="_x0000_s47624" style="position:absolute" from="9484,3804" to="9496,3805" strokecolor="#24282b" strokeweight="0"/>
              <v:line id="_x0000_s47625" style="position:absolute" from="9484,3804" to="9485,3816" strokecolor="#24282b" strokeweight="0"/>
              <v:rect id="_x0000_s47626" style="position:absolute;left:851;top:4212;width:12;height:24" fillcolor="#24282b" stroked="f"/>
              <v:line id="_x0000_s47627" style="position:absolute" from="851,4212" to="863,4236" strokecolor="#24282b" strokeweight="0"/>
              <v:line id="_x0000_s47628" style="position:absolute" from="851,4212" to="863,4236" strokecolor="#24282b" strokeweight="0"/>
              <v:rect id="_x0000_s47629" style="position:absolute;left:851;top:4212;width:12;height:24" fillcolor="#24282b" stroked="f"/>
              <v:line id="_x0000_s47630" style="position:absolute" from="851,4212" to="863,4236" strokecolor="#24282b" strokeweight="0"/>
              <v:line id="_x0000_s47631" style="position:absolute" from="851,4212" to="863,4236" strokecolor="#24282b" strokeweight="0"/>
              <v:rect id="_x0000_s47632" style="position:absolute;left:863;top:4212;width:528;height:24" fillcolor="#24282b" stroked="f"/>
              <v:line id="_x0000_s47633" style="position:absolute" from="863,4212" to="1391,4236" strokecolor="#24282b" strokeweight="0"/>
              <v:rect id="_x0000_s47634" style="position:absolute;left:1391;top:4212;width:24;height:24" fillcolor="#24282b" stroked="f"/>
              <v:line id="_x0000_s47635" style="position:absolute" from="1391,4212" to="1415,4236" strokecolor="#24282b" strokeweight="0"/>
              <v:line id="_x0000_s47636" style="position:absolute" from="1391,4212" to="1392,4236" strokecolor="#24282b" strokeweight="0"/>
              <v:rect id="_x0000_s47637" style="position:absolute;left:1415;top:4212;width:527;height:24" fillcolor="#24282b" stroked="f"/>
              <v:line id="_x0000_s47638" style="position:absolute" from="1415,4212" to="1942,4236" strokecolor="#24282b" strokeweight="0"/>
              <v:rect id="_x0000_s47639" style="position:absolute;left:1942;top:4212;width:12;height:24" fillcolor="#24282b" stroked="f"/>
              <v:line id="_x0000_s47640" style="position:absolute" from="1942,4212" to="1954,4236" strokecolor="#24282b" strokeweight="0"/>
              <v:line id="_x0000_s47641" style="position:absolute" from="1942,4212" to="1943,4236" strokecolor="#24282b" strokeweight="0"/>
              <v:rect id="_x0000_s47642" style="position:absolute;left:1954;top:4212;width:516;height:24" fillcolor="#24282b" stroked="f"/>
              <v:line id="_x0000_s47643" style="position:absolute" from="1954,4212" to="2470,4236" strokecolor="#24282b" strokeweight="0"/>
              <v:rect id="_x0000_s47644" style="position:absolute;left:2470;top:4212;width:12;height:24" fillcolor="#24282b" stroked="f"/>
              <v:line id="_x0000_s47645" style="position:absolute" from="2470,4212" to="2482,4236" strokecolor="#24282b" strokeweight="0"/>
              <v:line id="_x0000_s47646" style="position:absolute" from="2470,4212" to="2482,4236" strokecolor="#24282b" strokeweight="0"/>
              <v:rect id="_x0000_s47647" style="position:absolute;left:2482;top:4212;width:528;height:24" fillcolor="#24282b" stroked="f"/>
              <v:line id="_x0000_s47648" style="position:absolute" from="2482,4212" to="3010,4236" strokecolor="#24282b" strokeweight="0"/>
              <v:rect id="_x0000_s47649" style="position:absolute;left:3010;top:4212;width:12;height:24" fillcolor="#24282b" stroked="f"/>
              <v:line id="_x0000_s47650" style="position:absolute" from="3010,4212" to="3022,4236" strokecolor="#24282b" strokeweight="0"/>
              <v:line id="_x0000_s47651" style="position:absolute" from="3010,4212" to="3011,4236" strokecolor="#24282b" strokeweight="0"/>
              <v:rect id="_x0000_s47652" style="position:absolute;left:3022;top:4212;width:527;height:24" fillcolor="#24282b" stroked="f"/>
              <v:line id="_x0000_s47653" style="position:absolute" from="3022,4212" to="3549,4236" strokecolor="#24282b" strokeweight="0"/>
              <v:rect id="_x0000_s47654" style="position:absolute;left:3549;top:4212;width:24;height:24" fillcolor="#24282b" stroked="f"/>
              <v:line id="_x0000_s47655" style="position:absolute" from="3549,4212" to="3573,4236" strokecolor="#24282b" strokeweight="0"/>
              <v:line id="_x0000_s47656" style="position:absolute" from="3549,4212" to="3550,4236" strokecolor="#24282b" strokeweight="0"/>
              <v:rect id="_x0000_s47657" style="position:absolute;left:3573;top:4212;width:528;height:24" fillcolor="#24282b" stroked="f"/>
              <v:line id="_x0000_s47658" style="position:absolute" from="3573,4212" to="4101,4236" strokecolor="#24282b" strokeweight="0"/>
              <v:rect id="_x0000_s47659" style="position:absolute;left:4101;top:4212;width:12;height:24" fillcolor="#24282b" stroked="f"/>
              <v:line id="_x0000_s47660" style="position:absolute" from="4101,4212" to="4113,4236" strokecolor="#24282b" strokeweight="0"/>
              <v:line id="_x0000_s47661" style="position:absolute" from="4101,4212" to="4102,4236" strokecolor="#24282b" strokeweight="0"/>
              <v:rect id="_x0000_s47662" style="position:absolute;left:4113;top:4212;width:515;height:24" fillcolor="#24282b" stroked="f"/>
              <v:line id="_x0000_s47663" style="position:absolute" from="4113,4212" to="4628,4236" strokecolor="#24282b" strokeweight="0"/>
              <v:rect id="_x0000_s47664" style="position:absolute;left:4628;top:4212;width:12;height:24" fillcolor="#24282b" stroked="f"/>
              <v:line id="_x0000_s47665" style="position:absolute" from="4628,4212" to="4640,4236" strokecolor="#24282b" strokeweight="0"/>
              <v:line id="_x0000_s47666" style="position:absolute" from="4628,4212" to="4629,4236" strokecolor="#24282b" strokeweight="0"/>
              <v:rect id="_x0000_s47667" style="position:absolute;left:4640;top:4212;width:528;height:24" fillcolor="#24282b" stroked="f"/>
              <v:line id="_x0000_s47668" style="position:absolute" from="4640,4212" to="5168,4236" strokecolor="#24282b" strokeweight="0"/>
              <v:rect id="_x0000_s47669" style="position:absolute;left:5168;top:4212;width:12;height:24" fillcolor="#24282b" stroked="f"/>
              <v:line id="_x0000_s47670" style="position:absolute" from="5168,4212" to="5180,4236" strokecolor="#24282b" strokeweight="0"/>
              <v:line id="_x0000_s47671" style="position:absolute" from="5168,4212" to="5169,4236" strokecolor="#24282b" strokeweight="0"/>
              <v:rect id="_x0000_s47672" style="position:absolute;left:5180;top:4212;width:527;height:24" fillcolor="#24282b" stroked="f"/>
            </v:group>
            <v:group id="_x0000_s47874" style="position:absolute;left:851;top:4212;width:8645;height:719" coordorigin="851,4212" coordsize="8645,719" o:regroupid="13">
              <v:line id="_x0000_s47674" style="position:absolute" from="5180,4212" to="5707,4236" strokecolor="#24282b" strokeweight="0"/>
              <v:rect id="_x0000_s47675" style="position:absolute;left:5707;top:4212;width:24;height:24" fillcolor="#24282b" stroked="f"/>
              <v:line id="_x0000_s47676" style="position:absolute" from="5707,4212" to="5731,4236" strokecolor="#24282b" strokeweight="0"/>
              <v:line id="_x0000_s47677" style="position:absolute" from="5707,4212" to="5708,4236" strokecolor="#24282b" strokeweight="0"/>
              <v:rect id="_x0000_s47678" style="position:absolute;left:5731;top:4212;width:504;height:24" fillcolor="#24282b" stroked="f"/>
              <v:line id="_x0000_s47679" style="position:absolute" from="5731,4212" to="6235,4236" strokecolor="#24282b" strokeweight="0"/>
              <v:rect id="_x0000_s47680" style="position:absolute;left:6235;top:4212;width:12;height:24" fillcolor="#24282b" stroked="f"/>
              <v:line id="_x0000_s47681" style="position:absolute" from="6235,4212" to="6247,4236" strokecolor="#24282b" strokeweight="0"/>
              <v:line id="_x0000_s47682" style="position:absolute" from="6235,4212" to="6247,4236" strokecolor="#24282b" strokeweight="0"/>
              <v:rect id="_x0000_s47683" style="position:absolute;left:6247;top:4212;width:528;height:24" fillcolor="#24282b" stroked="f"/>
              <v:line id="_x0000_s47684" style="position:absolute" from="6247,4212" to="6775,4236" strokecolor="#24282b" strokeweight="0"/>
              <v:rect id="_x0000_s47685" style="position:absolute;left:6775;top:4212;width:24;height:24" fillcolor="#24282b" stroked="f"/>
              <v:line id="_x0000_s47686" style="position:absolute" from="6775,4212" to="6799,4236" strokecolor="#24282b" strokeweight="0"/>
              <v:line id="_x0000_s47687" style="position:absolute" from="6775,4212" to="6776,4236" strokecolor="#24282b" strokeweight="0"/>
              <v:rect id="_x0000_s47688" style="position:absolute;left:6799;top:4212;width:527;height:24" fillcolor="#24282b" stroked="f"/>
              <v:line id="_x0000_s47689" style="position:absolute" from="6799,4212" to="7326,4236" strokecolor="#24282b" strokeweight="0"/>
              <v:rect id="_x0000_s47690" style="position:absolute;left:7326;top:4212;width:12;height:24" fillcolor="#24282b" stroked="f"/>
              <v:line id="_x0000_s47691" style="position:absolute" from="7326,4212" to="7338,4236" strokecolor="#24282b" strokeweight="0"/>
              <v:line id="_x0000_s47692" style="position:absolute" from="7326,4212" to="7327,4236" strokecolor="#24282b" strokeweight="0"/>
              <v:rect id="_x0000_s47693" style="position:absolute;left:7338;top:4212;width:528;height:24" fillcolor="#24282b" stroked="f"/>
              <v:line id="_x0000_s47694" style="position:absolute" from="7338,4212" to="7866,4236" strokecolor="#24282b" strokeweight="0"/>
              <v:rect id="_x0000_s47695" style="position:absolute;left:7866;top:4212;width:1;height:24" fillcolor="#24282b" stroked="f"/>
              <v:line id="_x0000_s47696" style="position:absolute" from="7866,4212" to="7867,4236" strokecolor="#24282b" strokeweight="0"/>
              <v:line id="_x0000_s47697" style="position:absolute" from="7866,4212" to="7867,4236" strokecolor="#24282b" strokeweight="0"/>
              <v:rect id="_x0000_s47698" style="position:absolute;left:7866;top:4212;width:527;height:24" fillcolor="#24282b" stroked="f"/>
              <v:line id="_x0000_s47699" style="position:absolute" from="7866,4212" to="8393,4236" strokecolor="#24282b" strokeweight="0"/>
              <v:rect id="_x0000_s47700" style="position:absolute;left:8393;top:4212;width:12;height:24" fillcolor="#24282b" stroked="f"/>
              <v:line id="_x0000_s47701" style="position:absolute" from="8393,4212" to="8405,4236" strokecolor="#24282b" strokeweight="0"/>
              <v:line id="_x0000_s47702" style="position:absolute" from="8393,4212" to="8394,4236" strokecolor="#24282b" strokeweight="0"/>
              <v:rect id="_x0000_s47703" style="position:absolute;left:8405;top:4212;width:528;height:24" fillcolor="#24282b" stroked="f"/>
              <v:line id="_x0000_s47704" style="position:absolute" from="8405,4212" to="8933,4236" strokecolor="#24282b" strokeweight="0"/>
              <v:rect id="_x0000_s47705" style="position:absolute;left:8933;top:4212;width:24;height:24" fillcolor="#24282b" stroked="f"/>
              <v:line id="_x0000_s47706" style="position:absolute" from="8933,4212" to="8957,4236" strokecolor="#24282b" strokeweight="0"/>
              <v:line id="_x0000_s47707" style="position:absolute" from="8933,4212" to="8934,4236" strokecolor="#24282b" strokeweight="0"/>
              <v:rect id="_x0000_s47708" style="position:absolute;left:8957;top:4212;width:527;height:24" fillcolor="#24282b" stroked="f"/>
              <v:line id="_x0000_s47709" style="position:absolute" from="8957,4212" to="9484,4236" strokecolor="#24282b" strokeweight="0"/>
              <v:rect id="_x0000_s47710" style="position:absolute;left:9484;top:4212;width:12;height:24" fillcolor="#24282b" stroked="f"/>
              <v:line id="_x0000_s47711" style="position:absolute" from="9484,4212" to="9496,4236" strokecolor="#24282b" strokeweight="0"/>
              <v:line id="_x0000_s47712" style="position:absolute" from="9484,4212" to="9485,4236" strokecolor="#24282b" strokeweight="0"/>
              <v:rect id="_x0000_s47713" style="position:absolute;left:9484;top:4212;width:12;height:24" fillcolor="#24282b" stroked="f"/>
              <v:line id="_x0000_s47714" style="position:absolute" from="9484,4212" to="9496,4236" strokecolor="#24282b" strokeweight="0"/>
              <v:line id="_x0000_s47715" style="position:absolute" from="9484,4212" to="9485,4236" strokecolor="#24282b" strokeweight="0"/>
              <v:rect id="_x0000_s47716" style="position:absolute;left:851;top:4236;width:12;height:251" fillcolor="#24282b" stroked="f"/>
              <v:line id="_x0000_s47717" style="position:absolute" from="851,4236" to="863,4487" strokecolor="#24282b" strokeweight="0"/>
              <v:rect id="_x0000_s47718" style="position:absolute;left:851;top:4487;width:12;height:12" fillcolor="#24282b" stroked="f"/>
              <v:line id="_x0000_s47719" style="position:absolute" from="851,4487" to="863,4488" strokecolor="#24282b" strokeweight="0"/>
              <v:line id="_x0000_s47720" style="position:absolute" from="851,4487" to="863,4499" strokecolor="#24282b" strokeweight="0"/>
              <v:rect id="_x0000_s47721" style="position:absolute;left:851;top:4487;width:12;height:12" fillcolor="#24282b" stroked="f"/>
              <v:line id="_x0000_s47722" style="position:absolute" from="851,4487" to="863,4488" strokecolor="#24282b" strokeweight="0"/>
              <v:line id="_x0000_s47723" style="position:absolute" from="851,4487" to="863,4499" strokecolor="#24282b" strokeweight="0"/>
              <v:rect id="_x0000_s47724" style="position:absolute;left:863;top:4487;width:528;height:12" fillcolor="#24282b" stroked="f"/>
              <v:line id="_x0000_s47725" style="position:absolute" from="863,4487" to="1391,4488" strokecolor="#24282b" strokeweight="0"/>
              <v:rect id="_x0000_s47726" style="position:absolute;left:1391;top:4236;width:24;height:251" fillcolor="#24282b" stroked="f"/>
              <v:line id="_x0000_s47727" style="position:absolute" from="1391,4236" to="1392,4487" strokecolor="#24282b" strokeweight="0"/>
              <v:rect id="_x0000_s47728" style="position:absolute;left:1391;top:4487;width:24;height:12" fillcolor="#24282b" stroked="f"/>
              <v:line id="_x0000_s47729" style="position:absolute" from="1391,4487" to="1415,4488" strokecolor="#24282b" strokeweight="0"/>
              <v:line id="_x0000_s47730" style="position:absolute" from="1391,4487" to="1392,4499" strokecolor="#24282b" strokeweight="0"/>
              <v:rect id="_x0000_s47731" style="position:absolute;left:1415;top:4487;width:527;height:12" fillcolor="#24282b" stroked="f"/>
              <v:line id="_x0000_s47732" style="position:absolute" from="1415,4487" to="1942,4488" strokecolor="#24282b" strokeweight="0"/>
              <v:rect id="_x0000_s47733" style="position:absolute;left:1942;top:4236;width:12;height:251" fillcolor="#24282b" stroked="f"/>
              <v:line id="_x0000_s47734" style="position:absolute" from="1942,4236" to="1943,4487" strokecolor="#24282b" strokeweight="0"/>
              <v:rect id="_x0000_s47735" style="position:absolute;left:1942;top:4487;width:12;height:12" fillcolor="#24282b" stroked="f"/>
              <v:line id="_x0000_s47736" style="position:absolute" from="1942,4487" to="1954,4488" strokecolor="#24282b" strokeweight="0"/>
              <v:line id="_x0000_s47737" style="position:absolute" from="1942,4487" to="1943,4499" strokecolor="#24282b" strokeweight="0"/>
              <v:rect id="_x0000_s47738" style="position:absolute;left:1954;top:4487;width:516;height:12" fillcolor="#24282b" stroked="f"/>
              <v:line id="_x0000_s47739" style="position:absolute" from="1954,4487" to="2470,4488" strokecolor="#24282b" strokeweight="0"/>
              <v:rect id="_x0000_s47740" style="position:absolute;left:2470;top:4236;width:12;height:251" fillcolor="#24282b" stroked="f"/>
              <v:line id="_x0000_s47741" style="position:absolute" from="2470,4236" to="2482,4487" strokecolor="#24282b" strokeweight="0"/>
              <v:rect id="_x0000_s47742" style="position:absolute;left:2470;top:4487;width:12;height:12" fillcolor="#24282b" stroked="f"/>
              <v:line id="_x0000_s47743" style="position:absolute" from="2470,4487" to="2482,4488" strokecolor="#24282b" strokeweight="0"/>
              <v:line id="_x0000_s47744" style="position:absolute" from="2470,4487" to="2482,4499" strokecolor="#24282b" strokeweight="0"/>
              <v:rect id="_x0000_s47745" style="position:absolute;left:2482;top:4487;width:528;height:12" fillcolor="#24282b" stroked="f"/>
              <v:line id="_x0000_s47746" style="position:absolute" from="2482,4487" to="3010,4488" strokecolor="#24282b" strokeweight="0"/>
              <v:rect id="_x0000_s47747" style="position:absolute;left:3010;top:4236;width:12;height:251" fillcolor="#24282b" stroked="f"/>
              <v:line id="_x0000_s47748" style="position:absolute" from="3010,4236" to="3011,4487" strokecolor="#24282b" strokeweight="0"/>
              <v:rect id="_x0000_s47749" style="position:absolute;left:3010;top:4487;width:12;height:12" fillcolor="#24282b" stroked="f"/>
              <v:line id="_x0000_s47750" style="position:absolute" from="3010,4487" to="3022,4488" strokecolor="#24282b" strokeweight="0"/>
              <v:line id="_x0000_s47751" style="position:absolute" from="3010,4487" to="3011,4499" strokecolor="#24282b" strokeweight="0"/>
              <v:rect id="_x0000_s47752" style="position:absolute;left:3022;top:4487;width:527;height:12" fillcolor="#24282b" stroked="f"/>
              <v:line id="_x0000_s47753" style="position:absolute" from="3022,4487" to="3549,4488" strokecolor="#24282b" strokeweight="0"/>
              <v:rect id="_x0000_s47754" style="position:absolute;left:3549;top:4236;width:24;height:251" fillcolor="#24282b" stroked="f"/>
              <v:line id="_x0000_s47755" style="position:absolute" from="3549,4236" to="3550,4487" strokecolor="#24282b" strokeweight="0"/>
              <v:rect id="_x0000_s47756" style="position:absolute;left:3549;top:4487;width:24;height:12" fillcolor="#24282b" stroked="f"/>
              <v:line id="_x0000_s47757" style="position:absolute" from="3549,4487" to="3573,4488" strokecolor="#24282b" strokeweight="0"/>
              <v:line id="_x0000_s47758" style="position:absolute" from="3549,4487" to="3550,4499" strokecolor="#24282b" strokeweight="0"/>
              <v:rect id="_x0000_s47759" style="position:absolute;left:3573;top:4487;width:528;height:12" fillcolor="#24282b" stroked="f"/>
              <v:line id="_x0000_s47760" style="position:absolute" from="3573,4487" to="4101,4488" strokecolor="#24282b" strokeweight="0"/>
              <v:rect id="_x0000_s47761" style="position:absolute;left:4101;top:4236;width:12;height:251" fillcolor="#24282b" stroked="f"/>
              <v:line id="_x0000_s47762" style="position:absolute" from="4101,4236" to="4102,4487" strokecolor="#24282b" strokeweight="0"/>
              <v:rect id="_x0000_s47763" style="position:absolute;left:4101;top:4487;width:12;height:12" fillcolor="#24282b" stroked="f"/>
              <v:line id="_x0000_s47764" style="position:absolute" from="4101,4487" to="4113,4488" strokecolor="#24282b" strokeweight="0"/>
              <v:line id="_x0000_s47765" style="position:absolute" from="4101,4487" to="4102,4499" strokecolor="#24282b" strokeweight="0"/>
              <v:rect id="_x0000_s47766" style="position:absolute;left:4113;top:4487;width:515;height:12" fillcolor="#24282b" stroked="f"/>
              <v:line id="_x0000_s47767" style="position:absolute" from="4113,4487" to="4628,4488" strokecolor="#24282b" strokeweight="0"/>
              <v:rect id="_x0000_s47768" style="position:absolute;left:4628;top:4236;width:12;height:251" fillcolor="#24282b" stroked="f"/>
              <v:line id="_x0000_s47769" style="position:absolute" from="4628,4236" to="4629,4487" strokecolor="#24282b" strokeweight="0"/>
              <v:rect id="_x0000_s47770" style="position:absolute;left:4628;top:4487;width:12;height:12" fillcolor="#24282b" stroked="f"/>
              <v:line id="_x0000_s47771" style="position:absolute" from="4628,4487" to="4640,4488" strokecolor="#24282b" strokeweight="0"/>
              <v:line id="_x0000_s47772" style="position:absolute" from="4628,4487" to="4629,4499" strokecolor="#24282b" strokeweight="0"/>
              <v:rect id="_x0000_s47773" style="position:absolute;left:4640;top:4487;width:528;height:12" fillcolor="#24282b" stroked="f"/>
              <v:line id="_x0000_s47774" style="position:absolute" from="4640,4487" to="5168,4488" strokecolor="#24282b" strokeweight="0"/>
              <v:rect id="_x0000_s47775" style="position:absolute;left:5168;top:4236;width:12;height:251" fillcolor="#24282b" stroked="f"/>
              <v:line id="_x0000_s47776" style="position:absolute" from="5168,4236" to="5169,4487" strokecolor="#24282b" strokeweight="0"/>
              <v:rect id="_x0000_s47777" style="position:absolute;left:5168;top:4487;width:12;height:12" fillcolor="#24282b" stroked="f"/>
              <v:line id="_x0000_s47778" style="position:absolute" from="5168,4487" to="5180,4488" strokecolor="#24282b" strokeweight="0"/>
              <v:line id="_x0000_s47779" style="position:absolute" from="5168,4487" to="5169,4499" strokecolor="#24282b" strokeweight="0"/>
              <v:rect id="_x0000_s47780" style="position:absolute;left:5180;top:4487;width:527;height:12" fillcolor="#24282b" stroked="f"/>
              <v:line id="_x0000_s47781" style="position:absolute" from="5180,4487" to="5707,4488" strokecolor="#24282b" strokeweight="0"/>
              <v:rect id="_x0000_s47782" style="position:absolute;left:5707;top:4236;width:24;height:251" fillcolor="#24282b" stroked="f"/>
              <v:line id="_x0000_s47783" style="position:absolute" from="5707,4236" to="5708,4487" strokecolor="#24282b" strokeweight="0"/>
              <v:rect id="_x0000_s47784" style="position:absolute;left:5707;top:4487;width:24;height:12" fillcolor="#24282b" stroked="f"/>
              <v:line id="_x0000_s47785" style="position:absolute" from="5707,4487" to="5731,4488" strokecolor="#24282b" strokeweight="0"/>
              <v:line id="_x0000_s47786" style="position:absolute" from="5707,4487" to="5708,4499" strokecolor="#24282b" strokeweight="0"/>
              <v:rect id="_x0000_s47787" style="position:absolute;left:5731;top:4487;width:504;height:12" fillcolor="#24282b" stroked="f"/>
              <v:line id="_x0000_s47788" style="position:absolute" from="5731,4487" to="6235,4488" strokecolor="#24282b" strokeweight="0"/>
              <v:rect id="_x0000_s47789" style="position:absolute;left:6235;top:4236;width:12;height:251" fillcolor="#24282b" stroked="f"/>
              <v:line id="_x0000_s47790" style="position:absolute" from="6235,4236" to="6247,4487" strokecolor="#24282b" strokeweight="0"/>
              <v:rect id="_x0000_s47791" style="position:absolute;left:6235;top:4487;width:12;height:12" fillcolor="#24282b" stroked="f"/>
              <v:line id="_x0000_s47792" style="position:absolute" from="6235,4487" to="6247,4488" strokecolor="#24282b" strokeweight="0"/>
              <v:line id="_x0000_s47793" style="position:absolute" from="6235,4487" to="6247,4499" strokecolor="#24282b" strokeweight="0"/>
              <v:rect id="_x0000_s47794" style="position:absolute;left:6247;top:4487;width:528;height:12" fillcolor="#24282b" stroked="f"/>
              <v:line id="_x0000_s47795" style="position:absolute" from="6247,4487" to="6775,4488" strokecolor="#24282b" strokeweight="0"/>
              <v:rect id="_x0000_s47796" style="position:absolute;left:6775;top:4236;width:24;height:251" fillcolor="#24282b" stroked="f"/>
              <v:line id="_x0000_s47797" style="position:absolute" from="6775,4236" to="6776,4487" strokecolor="#24282b" strokeweight="0"/>
              <v:rect id="_x0000_s47798" style="position:absolute;left:6775;top:4487;width:24;height:12" fillcolor="#24282b" stroked="f"/>
              <v:line id="_x0000_s47799" style="position:absolute" from="6775,4487" to="6799,4488" strokecolor="#24282b" strokeweight="0"/>
              <v:line id="_x0000_s47800" style="position:absolute" from="6775,4487" to="6776,4499" strokecolor="#24282b" strokeweight="0"/>
              <v:rect id="_x0000_s47801" style="position:absolute;left:6799;top:4487;width:527;height:12" fillcolor="#24282b" stroked="f"/>
              <v:line id="_x0000_s47802" style="position:absolute" from="6799,4487" to="7326,4488" strokecolor="#24282b" strokeweight="0"/>
              <v:rect id="_x0000_s47803" style="position:absolute;left:7326;top:4236;width:12;height:251" fillcolor="#24282b" stroked="f"/>
              <v:line id="_x0000_s47804" style="position:absolute" from="7326,4236" to="7327,4487" strokecolor="#24282b" strokeweight="0"/>
              <v:rect id="_x0000_s47805" style="position:absolute;left:7326;top:4487;width:12;height:12" fillcolor="#24282b" stroked="f"/>
              <v:line id="_x0000_s47806" style="position:absolute" from="7326,4487" to="7338,4488" strokecolor="#24282b" strokeweight="0"/>
              <v:line id="_x0000_s47807" style="position:absolute" from="7326,4487" to="7327,4499" strokecolor="#24282b" strokeweight="0"/>
              <v:rect id="_x0000_s47808" style="position:absolute;left:7338;top:4487;width:528;height:12" fillcolor="#24282b" stroked="f"/>
              <v:line id="_x0000_s47809" style="position:absolute" from="7338,4487" to="7866,4488" strokecolor="#24282b" strokeweight="0"/>
              <v:rect id="_x0000_s47810" style="position:absolute;left:7866;top:4236;width:1;height:251" fillcolor="#24282b" stroked="f"/>
              <v:line id="_x0000_s47811" style="position:absolute" from="7866,4236" to="7867,4487" strokecolor="#24282b" strokeweight="0"/>
              <v:rect id="_x0000_s47812" style="position:absolute;left:7866;top:4487;width:1;height:12" fillcolor="#24282b" stroked="f"/>
              <v:line id="_x0000_s47813" style="position:absolute" from="7866,4487" to="7867,4488" strokecolor="#24282b" strokeweight="0"/>
              <v:line id="_x0000_s47814" style="position:absolute" from="7866,4487" to="7867,4499" strokecolor="#24282b" strokeweight="0"/>
              <v:rect id="_x0000_s47815" style="position:absolute;left:7866;top:4487;width:527;height:12" fillcolor="#24282b" stroked="f"/>
              <v:line id="_x0000_s47816" style="position:absolute" from="7866,4487" to="8393,4488" strokecolor="#24282b" strokeweight="0"/>
              <v:rect id="_x0000_s47817" style="position:absolute;left:8393;top:4236;width:12;height:251" fillcolor="#24282b" stroked="f"/>
              <v:line id="_x0000_s47818" style="position:absolute" from="8393,4236" to="8394,4487" strokecolor="#24282b" strokeweight="0"/>
              <v:rect id="_x0000_s47819" style="position:absolute;left:8393;top:4487;width:12;height:12" fillcolor="#24282b" stroked="f"/>
              <v:line id="_x0000_s47820" style="position:absolute" from="8393,4487" to="8405,4488" strokecolor="#24282b" strokeweight="0"/>
              <v:line id="_x0000_s47821" style="position:absolute" from="8393,4487" to="8394,4499" strokecolor="#24282b" strokeweight="0"/>
              <v:rect id="_x0000_s47822" style="position:absolute;left:8405;top:4487;width:528;height:12" fillcolor="#24282b" stroked="f"/>
              <v:line id="_x0000_s47823" style="position:absolute" from="8405,4487" to="8933,4488" strokecolor="#24282b" strokeweight="0"/>
              <v:rect id="_x0000_s47824" style="position:absolute;left:8933;top:4236;width:24;height:251" fillcolor="#24282b" stroked="f"/>
              <v:line id="_x0000_s47825" style="position:absolute" from="8933,4236" to="8934,4487" strokecolor="#24282b" strokeweight="0"/>
              <v:rect id="_x0000_s47826" style="position:absolute;left:8933;top:4487;width:24;height:12" fillcolor="#24282b" stroked="f"/>
              <v:line id="_x0000_s47827" style="position:absolute" from="8933,4487" to="8957,4488" strokecolor="#24282b" strokeweight="0"/>
              <v:line id="_x0000_s47828" style="position:absolute" from="8933,4487" to="8934,4499" strokecolor="#24282b" strokeweight="0"/>
              <v:rect id="_x0000_s47829" style="position:absolute;left:8957;top:4487;width:527;height:12" fillcolor="#24282b" stroked="f"/>
              <v:line id="_x0000_s47830" style="position:absolute" from="8957,4487" to="9484,4488" strokecolor="#24282b" strokeweight="0"/>
              <v:rect id="_x0000_s47831" style="position:absolute;left:9484;top:4236;width:12;height:251" fillcolor="#24282b" stroked="f"/>
              <v:line id="_x0000_s47832" style="position:absolute" from="9484,4236" to="9485,4487" strokecolor="#24282b" strokeweight="0"/>
              <v:rect id="_x0000_s47833" style="position:absolute;left:9484;top:4487;width:12;height:12" fillcolor="#24282b" stroked="f"/>
              <v:line id="_x0000_s47834" style="position:absolute" from="9484,4487" to="9496,4488" strokecolor="#24282b" strokeweight="0"/>
              <v:line id="_x0000_s47835" style="position:absolute" from="9484,4487" to="9485,4499" strokecolor="#24282b" strokeweight="0"/>
              <v:rect id="_x0000_s47836" style="position:absolute;left:9484;top:4487;width:12;height:12" fillcolor="#24282b" stroked="f"/>
              <v:line id="_x0000_s47837" style="position:absolute" from="9484,4487" to="9496,4488" strokecolor="#24282b" strokeweight="0"/>
              <v:line id="_x0000_s47838" style="position:absolute" from="9484,4487" to="9485,4499" strokecolor="#24282b" strokeweight="0"/>
              <v:rect id="_x0000_s47839" style="position:absolute;left:851;top:4919;width:12;height:12" fillcolor="#24282b" stroked="f"/>
              <v:line id="_x0000_s47840" style="position:absolute" from="851,4919" to="863,4920" strokecolor="#24282b" strokeweight="0"/>
              <v:line id="_x0000_s47841" style="position:absolute" from="851,4919" to="863,4931" strokecolor="#24282b" strokeweight="0"/>
              <v:rect id="_x0000_s47842" style="position:absolute;left:851;top:4919;width:12;height:12" fillcolor="#24282b" stroked="f"/>
              <v:line id="_x0000_s47843" style="position:absolute" from="851,4919" to="863,4920" strokecolor="#24282b" strokeweight="0"/>
              <v:line id="_x0000_s47844" style="position:absolute" from="851,4919" to="863,4931" strokecolor="#24282b" strokeweight="0"/>
              <v:rect id="_x0000_s47845" style="position:absolute;left:863;top:4919;width:528;height:12" fillcolor="#24282b" stroked="f"/>
              <v:line id="_x0000_s47846" style="position:absolute" from="863,4919" to="1391,4920" strokecolor="#24282b" strokeweight="0"/>
              <v:rect id="_x0000_s47847" style="position:absolute;left:1391;top:4919;width:24;height:12" fillcolor="#24282b" stroked="f"/>
              <v:line id="_x0000_s47848" style="position:absolute" from="1391,4919" to="1415,4920" strokecolor="#24282b" strokeweight="0"/>
              <v:line id="_x0000_s47849" style="position:absolute" from="1391,4919" to="1392,4931" strokecolor="#24282b" strokeweight="0"/>
              <v:rect id="_x0000_s47850" style="position:absolute;left:1415;top:4919;width:527;height:12" fillcolor="#24282b" stroked="f"/>
              <v:line id="_x0000_s47851" style="position:absolute" from="1415,4919" to="1942,4920" strokecolor="#24282b" strokeweight="0"/>
              <v:rect id="_x0000_s47852" style="position:absolute;left:1942;top:4919;width:12;height:12" fillcolor="#24282b" stroked="f"/>
              <v:line id="_x0000_s47853" style="position:absolute" from="1942,4919" to="1954,4920" strokecolor="#24282b" strokeweight="0"/>
              <v:line id="_x0000_s47854" style="position:absolute" from="1942,4919" to="1943,4931" strokecolor="#24282b" strokeweight="0"/>
              <v:rect id="_x0000_s47855" style="position:absolute;left:1954;top:4919;width:516;height:12" fillcolor="#24282b" stroked="f"/>
              <v:line id="_x0000_s47856" style="position:absolute" from="1954,4919" to="2470,4920" strokecolor="#24282b" strokeweight="0"/>
              <v:rect id="_x0000_s47857" style="position:absolute;left:2470;top:4919;width:12;height:12" fillcolor="#24282b" stroked="f"/>
              <v:line id="_x0000_s47858" style="position:absolute" from="2470,4919" to="2482,4920" strokecolor="#24282b" strokeweight="0"/>
              <v:line id="_x0000_s47859" style="position:absolute" from="2470,4919" to="2482,4931" strokecolor="#24282b" strokeweight="0"/>
              <v:rect id="_x0000_s47860" style="position:absolute;left:2482;top:4919;width:528;height:12" fillcolor="#24282b" stroked="f"/>
              <v:line id="_x0000_s47861" style="position:absolute" from="2482,4919" to="3010,4920" strokecolor="#24282b" strokeweight="0"/>
              <v:rect id="_x0000_s47862" style="position:absolute;left:3010;top:4919;width:12;height:12" fillcolor="#24282b" stroked="f"/>
              <v:line id="_x0000_s47863" style="position:absolute" from="3010,4919" to="3022,4920" strokecolor="#24282b" strokeweight="0"/>
              <v:line id="_x0000_s47864" style="position:absolute" from="3010,4919" to="3011,4931" strokecolor="#24282b" strokeweight="0"/>
              <v:rect id="_x0000_s47865" style="position:absolute;left:3022;top:4919;width:527;height:12" fillcolor="#24282b" stroked="f"/>
              <v:line id="_x0000_s47866" style="position:absolute" from="3022,4919" to="3549,4920" strokecolor="#24282b" strokeweight="0"/>
              <v:rect id="_x0000_s47867" style="position:absolute;left:3549;top:4919;width:24;height:12" fillcolor="#24282b" stroked="f"/>
              <v:line id="_x0000_s47868" style="position:absolute" from="3549,4919" to="3573,4920" strokecolor="#24282b" strokeweight="0"/>
              <v:line id="_x0000_s47869" style="position:absolute" from="3549,4919" to="3550,4931" strokecolor="#24282b" strokeweight="0"/>
              <v:rect id="_x0000_s47870" style="position:absolute;left:3573;top:4919;width:528;height:12" fillcolor="#24282b" stroked="f"/>
              <v:line id="_x0000_s47871" style="position:absolute" from="3573,4919" to="4101,4920" strokecolor="#24282b" strokeweight="0"/>
              <v:rect id="_x0000_s47872" style="position:absolute;left:4101;top:4919;width:12;height:12" fillcolor="#24282b" stroked="f"/>
              <v:line id="_x0000_s47873" style="position:absolute" from="4101,4919" to="4113,4920" strokecolor="#24282b" strokeweight="0"/>
            </v:group>
            <v:group id="_x0000_s48075" style="position:absolute;left:851;top:4919;width:8645;height:720" coordorigin="851,4919" coordsize="8645,720" o:regroupid="13">
              <v:line id="_x0000_s47875" style="position:absolute" from="4101,4919" to="4102,4931" strokecolor="#24282b" strokeweight="0"/>
              <v:rect id="_x0000_s47876" style="position:absolute;left:4113;top:4919;width:515;height:12" fillcolor="#24282b" stroked="f"/>
              <v:line id="_x0000_s47877" style="position:absolute" from="4113,4919" to="4628,4920" strokecolor="#24282b" strokeweight="0"/>
              <v:rect id="_x0000_s47878" style="position:absolute;left:4628;top:4919;width:12;height:12" fillcolor="#24282b" stroked="f"/>
              <v:line id="_x0000_s47879" style="position:absolute" from="4628,4919" to="4640,4920" strokecolor="#24282b" strokeweight="0"/>
              <v:line id="_x0000_s47880" style="position:absolute" from="4628,4919" to="4629,4931" strokecolor="#24282b" strokeweight="0"/>
              <v:rect id="_x0000_s47881" style="position:absolute;left:4640;top:4919;width:528;height:12" fillcolor="#24282b" stroked="f"/>
              <v:line id="_x0000_s47882" style="position:absolute" from="4640,4919" to="5168,4920" strokecolor="#24282b" strokeweight="0"/>
              <v:rect id="_x0000_s47883" style="position:absolute;left:5168;top:4919;width:12;height:12" fillcolor="#24282b" stroked="f"/>
              <v:line id="_x0000_s47884" style="position:absolute" from="5168,4919" to="5180,4920" strokecolor="#24282b" strokeweight="0"/>
              <v:line id="_x0000_s47885" style="position:absolute" from="5168,4919" to="5169,4931" strokecolor="#24282b" strokeweight="0"/>
              <v:rect id="_x0000_s47886" style="position:absolute;left:5180;top:4919;width:527;height:12" fillcolor="#24282b" stroked="f"/>
              <v:line id="_x0000_s47887" style="position:absolute" from="5180,4919" to="5707,4920" strokecolor="#24282b" strokeweight="0"/>
              <v:rect id="_x0000_s47888" style="position:absolute;left:5707;top:4919;width:24;height:12" fillcolor="#24282b" stroked="f"/>
              <v:line id="_x0000_s47889" style="position:absolute" from="5707,4919" to="5731,4920" strokecolor="#24282b" strokeweight="0"/>
              <v:line id="_x0000_s47890" style="position:absolute" from="5707,4919" to="5708,4931" strokecolor="#24282b" strokeweight="0"/>
              <v:rect id="_x0000_s47891" style="position:absolute;left:5731;top:4919;width:504;height:12" fillcolor="#24282b" stroked="f"/>
              <v:line id="_x0000_s47892" style="position:absolute" from="5731,4919" to="6235,4920" strokecolor="#24282b" strokeweight="0"/>
              <v:rect id="_x0000_s47893" style="position:absolute;left:6235;top:4919;width:12;height:12" fillcolor="#24282b" stroked="f"/>
              <v:line id="_x0000_s47894" style="position:absolute" from="6235,4919" to="6247,4920" strokecolor="#24282b" strokeweight="0"/>
              <v:line id="_x0000_s47895" style="position:absolute" from="6235,4919" to="6247,4931" strokecolor="#24282b" strokeweight="0"/>
              <v:rect id="_x0000_s47896" style="position:absolute;left:6247;top:4919;width:528;height:12" fillcolor="#24282b" stroked="f"/>
              <v:line id="_x0000_s47897" style="position:absolute" from="6247,4919" to="6775,4920" strokecolor="#24282b" strokeweight="0"/>
              <v:rect id="_x0000_s47898" style="position:absolute;left:6775;top:4919;width:24;height:12" fillcolor="#24282b" stroked="f"/>
              <v:line id="_x0000_s47899" style="position:absolute" from="6775,4919" to="6799,4920" strokecolor="#24282b" strokeweight="0"/>
              <v:line id="_x0000_s47900" style="position:absolute" from="6775,4919" to="6776,4931" strokecolor="#24282b" strokeweight="0"/>
              <v:rect id="_x0000_s47901" style="position:absolute;left:6799;top:4919;width:527;height:12" fillcolor="#24282b" stroked="f"/>
              <v:line id="_x0000_s47902" style="position:absolute" from="6799,4919" to="7326,4920" strokecolor="#24282b" strokeweight="0"/>
              <v:rect id="_x0000_s47903" style="position:absolute;left:7326;top:4919;width:12;height:12" fillcolor="#24282b" stroked="f"/>
              <v:line id="_x0000_s47904" style="position:absolute" from="7326,4919" to="7338,4920" strokecolor="#24282b" strokeweight="0"/>
              <v:line id="_x0000_s47905" style="position:absolute" from="7326,4919" to="7327,4931" strokecolor="#24282b" strokeweight="0"/>
              <v:rect id="_x0000_s47906" style="position:absolute;left:7338;top:4919;width:528;height:12" fillcolor="#24282b" stroked="f"/>
              <v:line id="_x0000_s47907" style="position:absolute" from="7338,4919" to="7866,4920" strokecolor="#24282b" strokeweight="0"/>
              <v:rect id="_x0000_s47908" style="position:absolute;left:7866;top:4919;width:1;height:12" fillcolor="#24282b" stroked="f"/>
              <v:line id="_x0000_s47909" style="position:absolute" from="7866,4919" to="7867,4920" strokecolor="#24282b" strokeweight="0"/>
              <v:line id="_x0000_s47910" style="position:absolute" from="7866,4919" to="7867,4931" strokecolor="#24282b" strokeweight="0"/>
              <v:rect id="_x0000_s47911" style="position:absolute;left:7866;top:4919;width:527;height:12" fillcolor="#24282b" stroked="f"/>
              <v:line id="_x0000_s47912" style="position:absolute" from="7866,4919" to="8393,4920" strokecolor="#24282b" strokeweight="0"/>
              <v:rect id="_x0000_s47913" style="position:absolute;left:8393;top:4919;width:12;height:12" fillcolor="#24282b" stroked="f"/>
              <v:line id="_x0000_s47914" style="position:absolute" from="8393,4919" to="8405,4920" strokecolor="#24282b" strokeweight="0"/>
              <v:line id="_x0000_s47915" style="position:absolute" from="8393,4919" to="8394,4931" strokecolor="#24282b" strokeweight="0"/>
              <v:rect id="_x0000_s47916" style="position:absolute;left:8405;top:4919;width:528;height:12" fillcolor="#24282b" stroked="f"/>
              <v:line id="_x0000_s47917" style="position:absolute" from="8405,4919" to="8933,4920" strokecolor="#24282b" strokeweight="0"/>
              <v:rect id="_x0000_s47918" style="position:absolute;left:8933;top:4919;width:24;height:12" fillcolor="#24282b" stroked="f"/>
              <v:line id="_x0000_s47919" style="position:absolute" from="8933,4919" to="8957,4920" strokecolor="#24282b" strokeweight="0"/>
              <v:line id="_x0000_s47920" style="position:absolute" from="8933,4919" to="8934,4931" strokecolor="#24282b" strokeweight="0"/>
              <v:rect id="_x0000_s47921" style="position:absolute;left:8957;top:4919;width:527;height:12" fillcolor="#24282b" stroked="f"/>
              <v:line id="_x0000_s47922" style="position:absolute" from="8957,4919" to="9484,4920" strokecolor="#24282b" strokeweight="0"/>
              <v:rect id="_x0000_s47923" style="position:absolute;left:9484;top:4919;width:12;height:12" fillcolor="#24282b" stroked="f"/>
              <v:line id="_x0000_s47924" style="position:absolute" from="9484,4919" to="9496,4920" strokecolor="#24282b" strokeweight="0"/>
              <v:line id="_x0000_s47925" style="position:absolute" from="9484,4919" to="9485,4931" strokecolor="#24282b" strokeweight="0"/>
              <v:rect id="_x0000_s47926" style="position:absolute;left:9484;top:4919;width:12;height:12" fillcolor="#24282b" stroked="f"/>
              <v:line id="_x0000_s47927" style="position:absolute" from="9484,4919" to="9496,4920" strokecolor="#24282b" strokeweight="0"/>
              <v:line id="_x0000_s47928" style="position:absolute" from="9484,4919" to="9485,4931" strokecolor="#24282b" strokeweight="0"/>
              <v:rect id="_x0000_s47929" style="position:absolute;left:851;top:4931;width:12;height:264" fillcolor="#24282b" stroked="f"/>
              <v:line id="_x0000_s47930" style="position:absolute" from="851,4931" to="863,5195" strokecolor="#24282b" strokeweight="0"/>
              <v:rect id="_x0000_s47931" style="position:absolute;left:851;top:5195;width:12;height:12" fillcolor="#24282b" stroked="f"/>
              <v:line id="_x0000_s47932" style="position:absolute" from="851,5195" to="863,5196" strokecolor="#24282b" strokeweight="0"/>
              <v:line id="_x0000_s47933" style="position:absolute" from="851,5195" to="863,5207" strokecolor="#24282b" strokeweight="0"/>
              <v:rect id="_x0000_s47934" style="position:absolute;left:851;top:5195;width:12;height:12" fillcolor="#24282b" stroked="f"/>
              <v:line id="_x0000_s47935" style="position:absolute" from="851,5195" to="863,5196" strokecolor="#24282b" strokeweight="0"/>
              <v:line id="_x0000_s47936" style="position:absolute" from="851,5195" to="863,5207" strokecolor="#24282b" strokeweight="0"/>
              <v:rect id="_x0000_s47937" style="position:absolute;left:863;top:5195;width:528;height:12" fillcolor="#24282b" stroked="f"/>
              <v:line id="_x0000_s47938" style="position:absolute" from="863,5195" to="1391,5196" strokecolor="#24282b" strokeweight="0"/>
              <v:rect id="_x0000_s47939" style="position:absolute;left:1391;top:4931;width:24;height:264" fillcolor="#24282b" stroked="f"/>
              <v:line id="_x0000_s47940" style="position:absolute" from="1391,4931" to="1392,5195" strokecolor="#24282b" strokeweight="0"/>
              <v:rect id="_x0000_s47941" style="position:absolute;left:1391;top:5195;width:24;height:12" fillcolor="#24282b" stroked="f"/>
              <v:line id="_x0000_s47942" style="position:absolute" from="1391,5195" to="1415,5196" strokecolor="#24282b" strokeweight="0"/>
              <v:line id="_x0000_s47943" style="position:absolute" from="1391,5195" to="1392,5207" strokecolor="#24282b" strokeweight="0"/>
              <v:rect id="_x0000_s47944" style="position:absolute;left:1415;top:5195;width:527;height:12" fillcolor="#24282b" stroked="f"/>
              <v:line id="_x0000_s47945" style="position:absolute" from="1415,5195" to="1942,5196" strokecolor="#24282b" strokeweight="0"/>
              <v:rect id="_x0000_s47946" style="position:absolute;left:1942;top:4931;width:12;height:264" fillcolor="#24282b" stroked="f"/>
              <v:line id="_x0000_s47947" style="position:absolute" from="1942,4931" to="1943,5195" strokecolor="#24282b" strokeweight="0"/>
              <v:rect id="_x0000_s47948" style="position:absolute;left:1942;top:5195;width:12;height:12" fillcolor="#24282b" stroked="f"/>
              <v:line id="_x0000_s47949" style="position:absolute" from="1942,5195" to="1954,5196" strokecolor="#24282b" strokeweight="0"/>
              <v:line id="_x0000_s47950" style="position:absolute" from="1942,5195" to="1943,5207" strokecolor="#24282b" strokeweight="0"/>
              <v:rect id="_x0000_s47951" style="position:absolute;left:1954;top:5195;width:516;height:12" fillcolor="#24282b" stroked="f"/>
              <v:line id="_x0000_s47952" style="position:absolute" from="1954,5195" to="2470,5196" strokecolor="#24282b" strokeweight="0"/>
              <v:rect id="_x0000_s47953" style="position:absolute;left:2470;top:4931;width:12;height:264" fillcolor="#24282b" stroked="f"/>
              <v:line id="_x0000_s47954" style="position:absolute" from="2470,4931" to="2482,5195" strokecolor="#24282b" strokeweight="0"/>
              <v:rect id="_x0000_s47955" style="position:absolute;left:2470;top:5195;width:12;height:12" fillcolor="#24282b" stroked="f"/>
              <v:line id="_x0000_s47956" style="position:absolute" from="2470,5195" to="2482,5196" strokecolor="#24282b" strokeweight="0"/>
              <v:line id="_x0000_s47957" style="position:absolute" from="2470,5195" to="2482,5207" strokecolor="#24282b" strokeweight="0"/>
              <v:rect id="_x0000_s47958" style="position:absolute;left:2482;top:5195;width:528;height:12" fillcolor="#24282b" stroked="f"/>
              <v:line id="_x0000_s47959" style="position:absolute" from="2482,5195" to="3010,5196" strokecolor="#24282b" strokeweight="0"/>
              <v:rect id="_x0000_s47960" style="position:absolute;left:3010;top:4931;width:12;height:264" fillcolor="#24282b" stroked="f"/>
              <v:line id="_x0000_s47961" style="position:absolute" from="3010,4931" to="3011,5195" strokecolor="#24282b" strokeweight="0"/>
              <v:rect id="_x0000_s47962" style="position:absolute;left:3010;top:5195;width:12;height:12" fillcolor="#24282b" stroked="f"/>
              <v:line id="_x0000_s47963" style="position:absolute" from="3010,5195" to="3022,5196" strokecolor="#24282b" strokeweight="0"/>
              <v:line id="_x0000_s47964" style="position:absolute" from="3010,5195" to="3011,5207" strokecolor="#24282b" strokeweight="0"/>
              <v:rect id="_x0000_s47965" style="position:absolute;left:3022;top:5195;width:527;height:12" fillcolor="#24282b" stroked="f"/>
              <v:line id="_x0000_s47966" style="position:absolute" from="3022,5195" to="3549,5196" strokecolor="#24282b" strokeweight="0"/>
              <v:rect id="_x0000_s47967" style="position:absolute;left:3549;top:4931;width:24;height:264" fillcolor="#24282b" stroked="f"/>
              <v:line id="_x0000_s47968" style="position:absolute" from="3549,4931" to="3550,5195" strokecolor="#24282b" strokeweight="0"/>
              <v:rect id="_x0000_s47969" style="position:absolute;left:3549;top:5195;width:24;height:12" fillcolor="#24282b" stroked="f"/>
              <v:line id="_x0000_s47970" style="position:absolute" from="3549,5195" to="3573,5196" strokecolor="#24282b" strokeweight="0"/>
              <v:line id="_x0000_s47971" style="position:absolute" from="3549,5195" to="3550,5207" strokecolor="#24282b" strokeweight="0"/>
              <v:rect id="_x0000_s47972" style="position:absolute;left:3573;top:5195;width:528;height:12" fillcolor="#24282b" stroked="f"/>
              <v:line id="_x0000_s47973" style="position:absolute" from="3573,5195" to="4101,5196" strokecolor="#24282b" strokeweight="0"/>
              <v:rect id="_x0000_s47974" style="position:absolute;left:4101;top:4931;width:12;height:264" fillcolor="#24282b" stroked="f"/>
              <v:line id="_x0000_s47975" style="position:absolute" from="4101,4931" to="4102,5195" strokecolor="#24282b" strokeweight="0"/>
              <v:rect id="_x0000_s47976" style="position:absolute;left:4101;top:5195;width:12;height:12" fillcolor="#24282b" stroked="f"/>
              <v:line id="_x0000_s47977" style="position:absolute" from="4101,5195" to="4113,5196" strokecolor="#24282b" strokeweight="0"/>
              <v:line id="_x0000_s47978" style="position:absolute" from="4101,5195" to="4102,5207" strokecolor="#24282b" strokeweight="0"/>
              <v:rect id="_x0000_s47979" style="position:absolute;left:4113;top:5195;width:515;height:12" fillcolor="#24282b" stroked="f"/>
              <v:line id="_x0000_s47980" style="position:absolute" from="4113,5195" to="4628,5196" strokecolor="#24282b" strokeweight="0"/>
              <v:rect id="_x0000_s47981" style="position:absolute;left:4628;top:4931;width:12;height:264" fillcolor="#24282b" stroked="f"/>
              <v:line id="_x0000_s47982" style="position:absolute" from="4628,4931" to="4629,5195" strokecolor="#24282b" strokeweight="0"/>
              <v:rect id="_x0000_s47983" style="position:absolute;left:4628;top:5195;width:12;height:12" fillcolor="#24282b" stroked="f"/>
              <v:line id="_x0000_s47984" style="position:absolute" from="4628,5195" to="4640,5196" strokecolor="#24282b" strokeweight="0"/>
              <v:line id="_x0000_s47985" style="position:absolute" from="4628,5195" to="4629,5207" strokecolor="#24282b" strokeweight="0"/>
              <v:rect id="_x0000_s47986" style="position:absolute;left:4640;top:5195;width:528;height:12" fillcolor="#24282b" stroked="f"/>
              <v:line id="_x0000_s47987" style="position:absolute" from="4640,5195" to="5168,5196" strokecolor="#24282b" strokeweight="0"/>
              <v:rect id="_x0000_s47988" style="position:absolute;left:5168;top:4931;width:12;height:264" fillcolor="#24282b" stroked="f"/>
              <v:line id="_x0000_s47989" style="position:absolute" from="5168,4931" to="5169,5195" strokecolor="#24282b" strokeweight="0"/>
              <v:rect id="_x0000_s47990" style="position:absolute;left:5168;top:5195;width:12;height:12" fillcolor="#24282b" stroked="f"/>
              <v:line id="_x0000_s47991" style="position:absolute" from="5168,5195" to="5180,5196" strokecolor="#24282b" strokeweight="0"/>
              <v:line id="_x0000_s47992" style="position:absolute" from="5168,5195" to="5169,5207" strokecolor="#24282b" strokeweight="0"/>
              <v:rect id="_x0000_s47993" style="position:absolute;left:5180;top:5195;width:527;height:12" fillcolor="#24282b" stroked="f"/>
              <v:line id="_x0000_s47994" style="position:absolute" from="5180,5195" to="5707,5196" strokecolor="#24282b" strokeweight="0"/>
              <v:rect id="_x0000_s47995" style="position:absolute;left:5707;top:4931;width:24;height:264" fillcolor="#24282b" stroked="f"/>
              <v:line id="_x0000_s47996" style="position:absolute" from="5707,4931" to="5708,5195" strokecolor="#24282b" strokeweight="0"/>
              <v:rect id="_x0000_s47997" style="position:absolute;left:5707;top:5195;width:24;height:12" fillcolor="#24282b" stroked="f"/>
              <v:line id="_x0000_s47998" style="position:absolute" from="5707,5195" to="5731,5196" strokecolor="#24282b" strokeweight="0"/>
              <v:line id="_x0000_s47999" style="position:absolute" from="5707,5195" to="5708,5207" strokecolor="#24282b" strokeweight="0"/>
              <v:rect id="_x0000_s48000" style="position:absolute;left:5731;top:5195;width:504;height:12" fillcolor="#24282b" stroked="f"/>
              <v:line id="_x0000_s48001" style="position:absolute" from="5731,5195" to="6235,5196" strokecolor="#24282b" strokeweight="0"/>
              <v:rect id="_x0000_s48002" style="position:absolute;left:6235;top:4931;width:12;height:264" fillcolor="#24282b" stroked="f"/>
              <v:line id="_x0000_s48003" style="position:absolute" from="6235,4931" to="6247,5195" strokecolor="#24282b" strokeweight="0"/>
              <v:rect id="_x0000_s48004" style="position:absolute;left:6235;top:5195;width:12;height:12" fillcolor="#24282b" stroked="f"/>
              <v:line id="_x0000_s48005" style="position:absolute" from="6235,5195" to="6247,5196" strokecolor="#24282b" strokeweight="0"/>
              <v:line id="_x0000_s48006" style="position:absolute" from="6235,5195" to="6247,5207" strokecolor="#24282b" strokeweight="0"/>
              <v:rect id="_x0000_s48007" style="position:absolute;left:6247;top:5195;width:528;height:12" fillcolor="#24282b" stroked="f"/>
              <v:line id="_x0000_s48008" style="position:absolute" from="6247,5195" to="6775,5196" strokecolor="#24282b" strokeweight="0"/>
              <v:rect id="_x0000_s48009" style="position:absolute;left:6775;top:4931;width:24;height:264" fillcolor="#24282b" stroked="f"/>
              <v:line id="_x0000_s48010" style="position:absolute" from="6775,4931" to="6776,5195" strokecolor="#24282b" strokeweight="0"/>
              <v:rect id="_x0000_s48011" style="position:absolute;left:6775;top:5195;width:24;height:12" fillcolor="#24282b" stroked="f"/>
              <v:line id="_x0000_s48012" style="position:absolute" from="6775,5195" to="6799,5196" strokecolor="#24282b" strokeweight="0"/>
              <v:line id="_x0000_s48013" style="position:absolute" from="6775,5195" to="6776,5207" strokecolor="#24282b" strokeweight="0"/>
              <v:rect id="_x0000_s48014" style="position:absolute;left:6799;top:5195;width:527;height:12" fillcolor="#24282b" stroked="f"/>
              <v:line id="_x0000_s48015" style="position:absolute" from="6799,5195" to="7326,5196" strokecolor="#24282b" strokeweight="0"/>
              <v:rect id="_x0000_s48016" style="position:absolute;left:7326;top:4931;width:12;height:264" fillcolor="#24282b" stroked="f"/>
              <v:line id="_x0000_s48017" style="position:absolute" from="7326,4931" to="7327,5195" strokecolor="#24282b" strokeweight="0"/>
              <v:rect id="_x0000_s48018" style="position:absolute;left:7326;top:5195;width:12;height:12" fillcolor="#24282b" stroked="f"/>
              <v:line id="_x0000_s48019" style="position:absolute" from="7326,5195" to="7338,5196" strokecolor="#24282b" strokeweight="0"/>
              <v:line id="_x0000_s48020" style="position:absolute" from="7326,5195" to="7327,5207" strokecolor="#24282b" strokeweight="0"/>
              <v:rect id="_x0000_s48021" style="position:absolute;left:7338;top:5195;width:528;height:12" fillcolor="#24282b" stroked="f"/>
              <v:line id="_x0000_s48022" style="position:absolute" from="7338,5195" to="7866,5196" strokecolor="#24282b" strokeweight="0"/>
              <v:rect id="_x0000_s48023" style="position:absolute;left:7866;top:4931;width:1;height:264" fillcolor="#24282b" stroked="f"/>
              <v:line id="_x0000_s48024" style="position:absolute" from="7866,4931" to="7867,5195" strokecolor="#24282b" strokeweight="0"/>
              <v:rect id="_x0000_s48025" style="position:absolute;left:7866;top:5195;width:1;height:12" fillcolor="#24282b" stroked="f"/>
              <v:line id="_x0000_s48026" style="position:absolute" from="7866,5195" to="7867,5196" strokecolor="#24282b" strokeweight="0"/>
              <v:line id="_x0000_s48027" style="position:absolute" from="7866,5195" to="7867,5207" strokecolor="#24282b" strokeweight="0"/>
              <v:rect id="_x0000_s48028" style="position:absolute;left:7866;top:5195;width:527;height:12" fillcolor="#24282b" stroked="f"/>
              <v:line id="_x0000_s48029" style="position:absolute" from="7866,5195" to="8393,5196" strokecolor="#24282b" strokeweight="0"/>
              <v:rect id="_x0000_s48030" style="position:absolute;left:8393;top:4931;width:12;height:264" fillcolor="#24282b" stroked="f"/>
              <v:line id="_x0000_s48031" style="position:absolute" from="8393,4931" to="8394,5195" strokecolor="#24282b" strokeweight="0"/>
              <v:rect id="_x0000_s48032" style="position:absolute;left:8393;top:5195;width:12;height:12" fillcolor="#24282b" stroked="f"/>
              <v:line id="_x0000_s48033" style="position:absolute" from="8393,5195" to="8405,5196" strokecolor="#24282b" strokeweight="0"/>
              <v:line id="_x0000_s48034" style="position:absolute" from="8393,5195" to="8394,5207" strokecolor="#24282b" strokeweight="0"/>
              <v:rect id="_x0000_s48035" style="position:absolute;left:8405;top:5195;width:528;height:12" fillcolor="#24282b" stroked="f"/>
              <v:line id="_x0000_s48036" style="position:absolute" from="8405,5195" to="8933,5196" strokecolor="#24282b" strokeweight="0"/>
              <v:rect id="_x0000_s48037" style="position:absolute;left:8933;top:4931;width:24;height:264" fillcolor="#24282b" stroked="f"/>
              <v:line id="_x0000_s48038" style="position:absolute" from="8933,4931" to="8934,5195" strokecolor="#24282b" strokeweight="0"/>
              <v:rect id="_x0000_s48039" style="position:absolute;left:8933;top:5195;width:24;height:12" fillcolor="#24282b" stroked="f"/>
              <v:line id="_x0000_s48040" style="position:absolute" from="8933,5195" to="8957,5196" strokecolor="#24282b" strokeweight="0"/>
              <v:line id="_x0000_s48041" style="position:absolute" from="8933,5195" to="8934,5207" strokecolor="#24282b" strokeweight="0"/>
              <v:rect id="_x0000_s48042" style="position:absolute;left:8957;top:5195;width:527;height:12" fillcolor="#24282b" stroked="f"/>
              <v:line id="_x0000_s48043" style="position:absolute" from="8957,5195" to="9484,5196" strokecolor="#24282b" strokeweight="0"/>
              <v:rect id="_x0000_s48044" style="position:absolute;left:9484;top:4931;width:12;height:264" fillcolor="#24282b" stroked="f"/>
              <v:line id="_x0000_s48045" style="position:absolute" from="9484,4931" to="9485,5195" strokecolor="#24282b" strokeweight="0"/>
              <v:rect id="_x0000_s48046" style="position:absolute;left:9484;top:5195;width:12;height:12" fillcolor="#24282b" stroked="f"/>
              <v:line id="_x0000_s48047" style="position:absolute" from="9484,5195" to="9496,5196" strokecolor="#24282b" strokeweight="0"/>
              <v:line id="_x0000_s48048" style="position:absolute" from="9484,5195" to="9485,5207" strokecolor="#24282b" strokeweight="0"/>
              <v:rect id="_x0000_s48049" style="position:absolute;left:9484;top:5195;width:12;height:12" fillcolor="#24282b" stroked="f"/>
              <v:line id="_x0000_s48050" style="position:absolute" from="9484,5195" to="9496,5196" strokecolor="#24282b" strokeweight="0"/>
              <v:line id="_x0000_s48051" style="position:absolute" from="9484,5195" to="9485,5207" strokecolor="#24282b" strokeweight="0"/>
              <v:rect id="_x0000_s48052" style="position:absolute;left:851;top:5627;width:12;height:12" fillcolor="#24282b" stroked="f"/>
              <v:line id="_x0000_s48053" style="position:absolute" from="851,5627" to="863,5628" strokecolor="#24282b" strokeweight="0"/>
              <v:line id="_x0000_s48054" style="position:absolute" from="851,5627" to="863,5639" strokecolor="#24282b" strokeweight="0"/>
              <v:rect id="_x0000_s48055" style="position:absolute;left:851;top:5627;width:12;height:12" fillcolor="#24282b" stroked="f"/>
              <v:line id="_x0000_s48056" style="position:absolute" from="851,5627" to="863,5628" strokecolor="#24282b" strokeweight="0"/>
              <v:line id="_x0000_s48057" style="position:absolute" from="851,5627" to="863,5639" strokecolor="#24282b" strokeweight="0"/>
              <v:rect id="_x0000_s48058" style="position:absolute;left:863;top:5627;width:528;height:12" fillcolor="#24282b" stroked="f"/>
              <v:line id="_x0000_s48059" style="position:absolute" from="863,5627" to="1391,5628" strokecolor="#24282b" strokeweight="0"/>
              <v:rect id="_x0000_s48060" style="position:absolute;left:1391;top:5627;width:24;height:12" fillcolor="#24282b" stroked="f"/>
              <v:line id="_x0000_s48061" style="position:absolute" from="1391,5627" to="1415,5628" strokecolor="#24282b" strokeweight="0"/>
              <v:line id="_x0000_s48062" style="position:absolute" from="1391,5627" to="1392,5639" strokecolor="#24282b" strokeweight="0"/>
              <v:rect id="_x0000_s48063" style="position:absolute;left:1415;top:5627;width:527;height:12" fillcolor="#24282b" stroked="f"/>
              <v:line id="_x0000_s48064" style="position:absolute" from="1415,5627" to="1942,5628" strokecolor="#24282b" strokeweight="0"/>
              <v:rect id="_x0000_s48065" style="position:absolute;left:1942;top:5627;width:12;height:12" fillcolor="#24282b" stroked="f"/>
              <v:line id="_x0000_s48066" style="position:absolute" from="1942,5627" to="1954,5628" strokecolor="#24282b" strokeweight="0"/>
              <v:line id="_x0000_s48067" style="position:absolute" from="1942,5627" to="1943,5639" strokecolor="#24282b" strokeweight="0"/>
              <v:rect id="_x0000_s48068" style="position:absolute;left:1954;top:5627;width:516;height:12" fillcolor="#24282b" stroked="f"/>
              <v:line id="_x0000_s48069" style="position:absolute" from="1954,5627" to="2470,5628" strokecolor="#24282b" strokeweight="0"/>
              <v:rect id="_x0000_s48070" style="position:absolute;left:2470;top:5627;width:12;height:12" fillcolor="#24282b" stroked="f"/>
              <v:line id="_x0000_s48071" style="position:absolute" from="2470,5627" to="2482,5628" strokecolor="#24282b" strokeweight="0"/>
              <v:line id="_x0000_s48072" style="position:absolute" from="2470,5627" to="2482,5639" strokecolor="#24282b" strokeweight="0"/>
              <v:rect id="_x0000_s48073" style="position:absolute;left:2482;top:5627;width:528;height:12" fillcolor="#24282b" stroked="f"/>
              <v:line id="_x0000_s48074" style="position:absolute" from="2482,5627" to="3010,5628" strokecolor="#24282b" strokeweight="0"/>
            </v:group>
            <v:group id="_x0000_s48276" style="position:absolute;left:851;top:5627;width:8645;height:696" coordorigin="851,5627" coordsize="8645,696" o:regroupid="13">
              <v:rect id="_x0000_s48076" style="position:absolute;left:3010;top:5627;width:12;height:12" fillcolor="#24282b" stroked="f"/>
              <v:line id="_x0000_s48077" style="position:absolute" from="3010,5627" to="3022,5628" strokecolor="#24282b" strokeweight="0"/>
              <v:line id="_x0000_s48078" style="position:absolute" from="3010,5627" to="3011,5639" strokecolor="#24282b" strokeweight="0"/>
              <v:rect id="_x0000_s48079" style="position:absolute;left:3022;top:5627;width:527;height:12" fillcolor="#24282b" stroked="f"/>
              <v:line id="_x0000_s48080" style="position:absolute" from="3022,5627" to="3549,5628" strokecolor="#24282b" strokeweight="0"/>
              <v:rect id="_x0000_s48081" style="position:absolute;left:3549;top:5627;width:24;height:12" fillcolor="#24282b" stroked="f"/>
              <v:line id="_x0000_s48082" style="position:absolute" from="3549,5627" to="3573,5628" strokecolor="#24282b" strokeweight="0"/>
              <v:line id="_x0000_s48083" style="position:absolute" from="3549,5627" to="3550,5639" strokecolor="#24282b" strokeweight="0"/>
              <v:rect id="_x0000_s48084" style="position:absolute;left:3573;top:5627;width:528;height:12" fillcolor="#24282b" stroked="f"/>
              <v:line id="_x0000_s48085" style="position:absolute" from="3573,5627" to="4101,5628" strokecolor="#24282b" strokeweight="0"/>
              <v:rect id="_x0000_s48086" style="position:absolute;left:4101;top:5627;width:12;height:12" fillcolor="#24282b" stroked="f"/>
              <v:line id="_x0000_s48087" style="position:absolute" from="4101,5627" to="4113,5628" strokecolor="#24282b" strokeweight="0"/>
              <v:line id="_x0000_s48088" style="position:absolute" from="4101,5627" to="4102,5639" strokecolor="#24282b" strokeweight="0"/>
              <v:rect id="_x0000_s48089" style="position:absolute;left:4113;top:5627;width:515;height:12" fillcolor="#24282b" stroked="f"/>
              <v:line id="_x0000_s48090" style="position:absolute" from="4113,5627" to="4628,5628" strokecolor="#24282b" strokeweight="0"/>
              <v:rect id="_x0000_s48091" style="position:absolute;left:4628;top:5627;width:12;height:12" fillcolor="#24282b" stroked="f"/>
              <v:line id="_x0000_s48092" style="position:absolute" from="4628,5627" to="4640,5628" strokecolor="#24282b" strokeweight="0"/>
              <v:line id="_x0000_s48093" style="position:absolute" from="4628,5627" to="4629,5639" strokecolor="#24282b" strokeweight="0"/>
              <v:rect id="_x0000_s48094" style="position:absolute;left:4640;top:5627;width:528;height:12" fillcolor="#24282b" stroked="f"/>
              <v:line id="_x0000_s48095" style="position:absolute" from="4640,5627" to="5168,5628" strokecolor="#24282b" strokeweight="0"/>
              <v:rect id="_x0000_s48096" style="position:absolute;left:5168;top:5627;width:12;height:12" fillcolor="#24282b" stroked="f"/>
              <v:line id="_x0000_s48097" style="position:absolute" from="5168,5627" to="5180,5628" strokecolor="#24282b" strokeweight="0"/>
              <v:line id="_x0000_s48098" style="position:absolute" from="5168,5627" to="5169,5639" strokecolor="#24282b" strokeweight="0"/>
              <v:rect id="_x0000_s48099" style="position:absolute;left:5180;top:5627;width:527;height:12" fillcolor="#24282b" stroked="f"/>
              <v:line id="_x0000_s48100" style="position:absolute" from="5180,5627" to="5707,5628" strokecolor="#24282b" strokeweight="0"/>
              <v:rect id="_x0000_s48101" style="position:absolute;left:5707;top:5627;width:24;height:12" fillcolor="#24282b" stroked="f"/>
              <v:line id="_x0000_s48102" style="position:absolute" from="5707,5627" to="5731,5628" strokecolor="#24282b" strokeweight="0"/>
              <v:line id="_x0000_s48103" style="position:absolute" from="5707,5627" to="5708,5639" strokecolor="#24282b" strokeweight="0"/>
              <v:rect id="_x0000_s48104" style="position:absolute;left:5731;top:5627;width:504;height:12" fillcolor="#24282b" stroked="f"/>
              <v:line id="_x0000_s48105" style="position:absolute" from="5731,5627" to="6235,5628" strokecolor="#24282b" strokeweight="0"/>
              <v:rect id="_x0000_s48106" style="position:absolute;left:6235;top:5627;width:12;height:12" fillcolor="#24282b" stroked="f"/>
              <v:line id="_x0000_s48107" style="position:absolute" from="6235,5627" to="6247,5628" strokecolor="#24282b" strokeweight="0"/>
              <v:line id="_x0000_s48108" style="position:absolute" from="6235,5627" to="6247,5639" strokecolor="#24282b" strokeweight="0"/>
              <v:rect id="_x0000_s48109" style="position:absolute;left:6247;top:5627;width:528;height:12" fillcolor="#24282b" stroked="f"/>
              <v:line id="_x0000_s48110" style="position:absolute" from="6247,5627" to="6775,5628" strokecolor="#24282b" strokeweight="0"/>
              <v:rect id="_x0000_s48111" style="position:absolute;left:6775;top:5627;width:24;height:12" fillcolor="#24282b" stroked="f"/>
              <v:line id="_x0000_s48112" style="position:absolute" from="6775,5627" to="6799,5628" strokecolor="#24282b" strokeweight="0"/>
              <v:line id="_x0000_s48113" style="position:absolute" from="6775,5627" to="6776,5639" strokecolor="#24282b" strokeweight="0"/>
              <v:rect id="_x0000_s48114" style="position:absolute;left:6799;top:5627;width:527;height:12" fillcolor="#24282b" stroked="f"/>
              <v:line id="_x0000_s48115" style="position:absolute" from="6799,5627" to="7326,5628" strokecolor="#24282b" strokeweight="0"/>
              <v:rect id="_x0000_s48116" style="position:absolute;left:7326;top:5627;width:12;height:12" fillcolor="#24282b" stroked="f"/>
              <v:line id="_x0000_s48117" style="position:absolute" from="7326,5627" to="7338,5628" strokecolor="#24282b" strokeweight="0"/>
              <v:line id="_x0000_s48118" style="position:absolute" from="7326,5627" to="7327,5639" strokecolor="#24282b" strokeweight="0"/>
              <v:rect id="_x0000_s48119" style="position:absolute;left:7338;top:5627;width:528;height:12" fillcolor="#24282b" stroked="f"/>
              <v:line id="_x0000_s48120" style="position:absolute" from="7338,5627" to="7866,5628" strokecolor="#24282b" strokeweight="0"/>
              <v:rect id="_x0000_s48121" style="position:absolute;left:7866;top:5627;width:1;height:12" fillcolor="#24282b" stroked="f"/>
              <v:line id="_x0000_s48122" style="position:absolute" from="7866,5627" to="7867,5628" strokecolor="#24282b" strokeweight="0"/>
              <v:line id="_x0000_s48123" style="position:absolute" from="7866,5627" to="7867,5639" strokecolor="#24282b" strokeweight="0"/>
              <v:rect id="_x0000_s48124" style="position:absolute;left:7866;top:5627;width:527;height:12" fillcolor="#24282b" stroked="f"/>
              <v:line id="_x0000_s48125" style="position:absolute" from="7866,5627" to="8393,5628" strokecolor="#24282b" strokeweight="0"/>
              <v:rect id="_x0000_s48126" style="position:absolute;left:8393;top:5627;width:12;height:12" fillcolor="#24282b" stroked="f"/>
              <v:line id="_x0000_s48127" style="position:absolute" from="8393,5627" to="8405,5628" strokecolor="#24282b" strokeweight="0"/>
              <v:line id="_x0000_s48128" style="position:absolute" from="8393,5627" to="8394,5639" strokecolor="#24282b" strokeweight="0"/>
              <v:rect id="_x0000_s48129" style="position:absolute;left:8405;top:5627;width:528;height:12" fillcolor="#24282b" stroked="f"/>
              <v:line id="_x0000_s48130" style="position:absolute" from="8405,5627" to="8933,5628" strokecolor="#24282b" strokeweight="0"/>
              <v:rect id="_x0000_s48131" style="position:absolute;left:8933;top:5627;width:24;height:12" fillcolor="#24282b" stroked="f"/>
              <v:line id="_x0000_s48132" style="position:absolute" from="8933,5627" to="8957,5628" strokecolor="#24282b" strokeweight="0"/>
              <v:line id="_x0000_s48133" style="position:absolute" from="8933,5627" to="8934,5639" strokecolor="#24282b" strokeweight="0"/>
              <v:rect id="_x0000_s48134" style="position:absolute;left:8957;top:5627;width:527;height:12" fillcolor="#24282b" stroked="f"/>
              <v:line id="_x0000_s48135" style="position:absolute" from="8957,5627" to="9484,5628" strokecolor="#24282b" strokeweight="0"/>
              <v:rect id="_x0000_s48136" style="position:absolute;left:9484;top:5627;width:12;height:12" fillcolor="#24282b" stroked="f"/>
              <v:line id="_x0000_s48137" style="position:absolute" from="9484,5627" to="9496,5628" strokecolor="#24282b" strokeweight="0"/>
              <v:line id="_x0000_s48138" style="position:absolute" from="9484,5627" to="9485,5639" strokecolor="#24282b" strokeweight="0"/>
              <v:rect id="_x0000_s48139" style="position:absolute;left:9484;top:5627;width:12;height:12" fillcolor="#24282b" stroked="f"/>
              <v:line id="_x0000_s48140" style="position:absolute" from="9484,5627" to="9496,5628" strokecolor="#24282b" strokeweight="0"/>
              <v:line id="_x0000_s48141" style="position:absolute" from="9484,5627" to="9485,5639" strokecolor="#24282b" strokeweight="0"/>
              <v:rect id="_x0000_s48142" style="position:absolute;left:851;top:5639;width:12;height:252" fillcolor="#24282b" stroked="f"/>
              <v:line id="_x0000_s48143" style="position:absolute" from="851,5639" to="863,5891" strokecolor="#24282b" strokeweight="0"/>
              <v:rect id="_x0000_s48144" style="position:absolute;left:851;top:5891;width:12;height:24" fillcolor="#24282b" stroked="f"/>
              <v:line id="_x0000_s48145" style="position:absolute" from="851,5891" to="863,5892" strokecolor="#24282b" strokeweight="0"/>
              <v:line id="_x0000_s48146" style="position:absolute" from="851,5891" to="863,5915" strokecolor="#24282b" strokeweight="0"/>
              <v:rect id="_x0000_s48147" style="position:absolute;left:851;top:5891;width:12;height:24" fillcolor="#24282b" stroked="f"/>
              <v:line id="_x0000_s48148" style="position:absolute" from="851,5891" to="863,5892" strokecolor="#24282b" strokeweight="0"/>
              <v:line id="_x0000_s48149" style="position:absolute" from="851,5891" to="863,5915" strokecolor="#24282b" strokeweight="0"/>
              <v:rect id="_x0000_s48150" style="position:absolute;left:863;top:5891;width:528;height:24" fillcolor="#24282b" stroked="f"/>
              <v:line id="_x0000_s48151" style="position:absolute" from="863,5891" to="1391,5892" strokecolor="#24282b" strokeweight="0"/>
              <v:rect id="_x0000_s48152" style="position:absolute;left:1391;top:5639;width:24;height:252" fillcolor="#24282b" stroked="f"/>
              <v:line id="_x0000_s48153" style="position:absolute" from="1391,5639" to="1392,5891" strokecolor="#24282b" strokeweight="0"/>
              <v:rect id="_x0000_s48154" style="position:absolute;left:1391;top:5891;width:24;height:24" fillcolor="#24282b" stroked="f"/>
              <v:line id="_x0000_s48155" style="position:absolute" from="1391,5891" to="1415,5892" strokecolor="#24282b" strokeweight="0"/>
              <v:line id="_x0000_s48156" style="position:absolute" from="1391,5891" to="1392,5915" strokecolor="#24282b" strokeweight="0"/>
              <v:rect id="_x0000_s48157" style="position:absolute;left:1415;top:5891;width:527;height:24" fillcolor="#24282b" stroked="f"/>
              <v:line id="_x0000_s48158" style="position:absolute" from="1415,5891" to="1942,5892" strokecolor="#24282b" strokeweight="0"/>
              <v:rect id="_x0000_s48159" style="position:absolute;left:1942;top:5639;width:12;height:252" fillcolor="#24282b" stroked="f"/>
              <v:line id="_x0000_s48160" style="position:absolute" from="1942,5639" to="1943,5891" strokecolor="#24282b" strokeweight="0"/>
              <v:rect id="_x0000_s48161" style="position:absolute;left:1942;top:5891;width:12;height:24" fillcolor="#24282b" stroked="f"/>
              <v:line id="_x0000_s48162" style="position:absolute" from="1942,5891" to="1954,5892" strokecolor="#24282b" strokeweight="0"/>
              <v:line id="_x0000_s48163" style="position:absolute" from="1942,5891" to="1943,5915" strokecolor="#24282b" strokeweight="0"/>
              <v:rect id="_x0000_s48164" style="position:absolute;left:1954;top:5891;width:516;height:24" fillcolor="#24282b" stroked="f"/>
              <v:line id="_x0000_s48165" style="position:absolute" from="1954,5891" to="2470,5892" strokecolor="#24282b" strokeweight="0"/>
              <v:rect id="_x0000_s48166" style="position:absolute;left:2470;top:5639;width:12;height:252" fillcolor="#24282b" stroked="f"/>
              <v:line id="_x0000_s48167" style="position:absolute" from="2470,5639" to="2482,5891" strokecolor="#24282b" strokeweight="0"/>
              <v:rect id="_x0000_s48168" style="position:absolute;left:2470;top:5891;width:12;height:24" fillcolor="#24282b" stroked="f"/>
              <v:line id="_x0000_s48169" style="position:absolute" from="2470,5891" to="2482,5892" strokecolor="#24282b" strokeweight="0"/>
              <v:line id="_x0000_s48170" style="position:absolute" from="2470,5891" to="2482,5915" strokecolor="#24282b" strokeweight="0"/>
              <v:rect id="_x0000_s48171" style="position:absolute;left:2482;top:5891;width:528;height:24" fillcolor="#24282b" stroked="f"/>
              <v:line id="_x0000_s48172" style="position:absolute" from="2482,5891" to="3010,5892" strokecolor="#24282b" strokeweight="0"/>
              <v:rect id="_x0000_s48173" style="position:absolute;left:3010;top:5639;width:12;height:252" fillcolor="#24282b" stroked="f"/>
              <v:line id="_x0000_s48174" style="position:absolute" from="3010,5639" to="3011,5891" strokecolor="#24282b" strokeweight="0"/>
              <v:rect id="_x0000_s48175" style="position:absolute;left:3010;top:5891;width:12;height:24" fillcolor="#24282b" stroked="f"/>
              <v:line id="_x0000_s48176" style="position:absolute" from="3010,5891" to="3022,5892" strokecolor="#24282b" strokeweight="0"/>
              <v:line id="_x0000_s48177" style="position:absolute" from="3010,5891" to="3011,5915" strokecolor="#24282b" strokeweight="0"/>
              <v:rect id="_x0000_s48178" style="position:absolute;left:3022;top:5891;width:527;height:24" fillcolor="#24282b" stroked="f"/>
              <v:line id="_x0000_s48179" style="position:absolute" from="3022,5891" to="3549,5892" strokecolor="#24282b" strokeweight="0"/>
              <v:rect id="_x0000_s48180" style="position:absolute;left:3549;top:5639;width:24;height:252" fillcolor="#24282b" stroked="f"/>
              <v:line id="_x0000_s48181" style="position:absolute" from="3549,5639" to="3550,5891" strokecolor="#24282b" strokeweight="0"/>
              <v:rect id="_x0000_s48182" style="position:absolute;left:3549;top:5891;width:24;height:24" fillcolor="#24282b" stroked="f"/>
              <v:line id="_x0000_s48183" style="position:absolute" from="3549,5891" to="3573,5892" strokecolor="#24282b" strokeweight="0"/>
              <v:line id="_x0000_s48184" style="position:absolute" from="3549,5891" to="3550,5915" strokecolor="#24282b" strokeweight="0"/>
              <v:rect id="_x0000_s48185" style="position:absolute;left:3573;top:5891;width:528;height:24" fillcolor="#24282b" stroked="f"/>
              <v:line id="_x0000_s48186" style="position:absolute" from="3573,5891" to="4101,5892" strokecolor="#24282b" strokeweight="0"/>
              <v:rect id="_x0000_s48187" style="position:absolute;left:4101;top:5639;width:12;height:252" fillcolor="#24282b" stroked="f"/>
              <v:line id="_x0000_s48188" style="position:absolute" from="4101,5639" to="4102,5891" strokecolor="#24282b" strokeweight="0"/>
              <v:rect id="_x0000_s48189" style="position:absolute;left:4101;top:5891;width:12;height:24" fillcolor="#24282b" stroked="f"/>
              <v:line id="_x0000_s48190" style="position:absolute" from="4101,5891" to="4113,5892" strokecolor="#24282b" strokeweight="0"/>
              <v:line id="_x0000_s48191" style="position:absolute" from="4101,5891" to="4102,5915" strokecolor="#24282b" strokeweight="0"/>
              <v:rect id="_x0000_s48192" style="position:absolute;left:4113;top:5891;width:515;height:24" fillcolor="#24282b" stroked="f"/>
              <v:line id="_x0000_s48193" style="position:absolute" from="4113,5891" to="4628,5892" strokecolor="#24282b" strokeweight="0"/>
              <v:rect id="_x0000_s48194" style="position:absolute;left:4628;top:5639;width:12;height:252" fillcolor="#24282b" stroked="f"/>
              <v:line id="_x0000_s48195" style="position:absolute" from="4628,5639" to="4629,5891" strokecolor="#24282b" strokeweight="0"/>
              <v:rect id="_x0000_s48196" style="position:absolute;left:4628;top:5891;width:12;height:24" fillcolor="#24282b" stroked="f"/>
              <v:line id="_x0000_s48197" style="position:absolute" from="4628,5891" to="4640,5892" strokecolor="#24282b" strokeweight="0"/>
              <v:line id="_x0000_s48198" style="position:absolute" from="4628,5891" to="4629,5915" strokecolor="#24282b" strokeweight="0"/>
              <v:rect id="_x0000_s48199" style="position:absolute;left:4640;top:5891;width:528;height:24" fillcolor="#24282b" stroked="f"/>
              <v:line id="_x0000_s48200" style="position:absolute" from="4640,5891" to="5168,5892" strokecolor="#24282b" strokeweight="0"/>
              <v:rect id="_x0000_s48201" style="position:absolute;left:5168;top:5639;width:12;height:252" fillcolor="#24282b" stroked="f"/>
              <v:line id="_x0000_s48202" style="position:absolute" from="5168,5639" to="5169,5891" strokecolor="#24282b" strokeweight="0"/>
              <v:rect id="_x0000_s48203" style="position:absolute;left:5168;top:5891;width:12;height:24" fillcolor="#24282b" stroked="f"/>
              <v:line id="_x0000_s48204" style="position:absolute" from="5168,5891" to="5180,5892" strokecolor="#24282b" strokeweight="0"/>
              <v:line id="_x0000_s48205" style="position:absolute" from="5168,5891" to="5169,5915" strokecolor="#24282b" strokeweight="0"/>
              <v:rect id="_x0000_s48206" style="position:absolute;left:5180;top:5891;width:527;height:24" fillcolor="#24282b" stroked="f"/>
              <v:line id="_x0000_s48207" style="position:absolute" from="5180,5891" to="5707,5892" strokecolor="#24282b" strokeweight="0"/>
              <v:rect id="_x0000_s48208" style="position:absolute;left:5707;top:5639;width:24;height:252" fillcolor="#24282b" stroked="f"/>
              <v:line id="_x0000_s48209" style="position:absolute" from="5707,5639" to="5708,5891" strokecolor="#24282b" strokeweight="0"/>
              <v:rect id="_x0000_s48210" style="position:absolute;left:5707;top:5891;width:24;height:24" fillcolor="#24282b" stroked="f"/>
              <v:line id="_x0000_s48211" style="position:absolute" from="5707,5891" to="5731,5892" strokecolor="#24282b" strokeweight="0"/>
              <v:line id="_x0000_s48212" style="position:absolute" from="5707,5891" to="5708,5915" strokecolor="#24282b" strokeweight="0"/>
              <v:rect id="_x0000_s48213" style="position:absolute;left:5731;top:5891;width:504;height:24" fillcolor="#24282b" stroked="f"/>
              <v:line id="_x0000_s48214" style="position:absolute" from="5731,5891" to="6235,5892" strokecolor="#24282b" strokeweight="0"/>
              <v:rect id="_x0000_s48215" style="position:absolute;left:6235;top:5639;width:12;height:252" fillcolor="#24282b" stroked="f"/>
              <v:line id="_x0000_s48216" style="position:absolute" from="6235,5639" to="6247,5891" strokecolor="#24282b" strokeweight="0"/>
              <v:rect id="_x0000_s48217" style="position:absolute;left:6235;top:5891;width:12;height:24" fillcolor="#24282b" stroked="f"/>
              <v:line id="_x0000_s48218" style="position:absolute" from="6235,5891" to="6247,5892" strokecolor="#24282b" strokeweight="0"/>
              <v:line id="_x0000_s48219" style="position:absolute" from="6235,5891" to="6247,5915" strokecolor="#24282b" strokeweight="0"/>
              <v:rect id="_x0000_s48220" style="position:absolute;left:6247;top:5891;width:528;height:24" fillcolor="#24282b" stroked="f"/>
              <v:line id="_x0000_s48221" style="position:absolute" from="6247,5891" to="6775,5892" strokecolor="#24282b" strokeweight="0"/>
              <v:rect id="_x0000_s48222" style="position:absolute;left:6775;top:5639;width:24;height:252" fillcolor="#24282b" stroked="f"/>
              <v:line id="_x0000_s48223" style="position:absolute" from="6775,5639" to="6776,5891" strokecolor="#24282b" strokeweight="0"/>
              <v:rect id="_x0000_s48224" style="position:absolute;left:6775;top:5891;width:24;height:24" fillcolor="#24282b" stroked="f"/>
              <v:line id="_x0000_s48225" style="position:absolute" from="6775,5891" to="6799,5892" strokecolor="#24282b" strokeweight="0"/>
              <v:line id="_x0000_s48226" style="position:absolute" from="6775,5891" to="6776,5915" strokecolor="#24282b" strokeweight="0"/>
              <v:rect id="_x0000_s48227" style="position:absolute;left:6799;top:5891;width:527;height:24" fillcolor="#24282b" stroked="f"/>
              <v:line id="_x0000_s48228" style="position:absolute" from="6799,5891" to="7326,5892" strokecolor="#24282b" strokeweight="0"/>
              <v:rect id="_x0000_s48229" style="position:absolute;left:7326;top:5639;width:12;height:252" fillcolor="#24282b" stroked="f"/>
              <v:line id="_x0000_s48230" style="position:absolute" from="7326,5639" to="7327,5891" strokecolor="#24282b" strokeweight="0"/>
              <v:rect id="_x0000_s48231" style="position:absolute;left:7326;top:5891;width:12;height:24" fillcolor="#24282b" stroked="f"/>
              <v:line id="_x0000_s48232" style="position:absolute" from="7326,5891" to="7338,5892" strokecolor="#24282b" strokeweight="0"/>
              <v:line id="_x0000_s48233" style="position:absolute" from="7326,5891" to="7327,5915" strokecolor="#24282b" strokeweight="0"/>
              <v:rect id="_x0000_s48234" style="position:absolute;left:7338;top:5891;width:528;height:24" fillcolor="#24282b" stroked="f"/>
              <v:line id="_x0000_s48235" style="position:absolute" from="7338,5891" to="7866,5892" strokecolor="#24282b" strokeweight="0"/>
              <v:rect id="_x0000_s48236" style="position:absolute;left:7866;top:5639;width:1;height:252" fillcolor="#24282b" stroked="f"/>
              <v:line id="_x0000_s48237" style="position:absolute" from="7866,5639" to="7867,5891" strokecolor="#24282b" strokeweight="0"/>
              <v:rect id="_x0000_s48238" style="position:absolute;left:7866;top:5891;width:1;height:24" fillcolor="#24282b" stroked="f"/>
              <v:line id="_x0000_s48239" style="position:absolute" from="7866,5891" to="7867,5892" strokecolor="#24282b" strokeweight="0"/>
              <v:line id="_x0000_s48240" style="position:absolute" from="7866,5891" to="7867,5915" strokecolor="#24282b" strokeweight="0"/>
              <v:rect id="_x0000_s48241" style="position:absolute;left:7866;top:5891;width:527;height:24" fillcolor="#24282b" stroked="f"/>
              <v:line id="_x0000_s48242" style="position:absolute" from="7866,5891" to="8393,5892" strokecolor="#24282b" strokeweight="0"/>
              <v:rect id="_x0000_s48243" style="position:absolute;left:8393;top:5639;width:12;height:252" fillcolor="#24282b" stroked="f"/>
              <v:line id="_x0000_s48244" style="position:absolute" from="8393,5639" to="8394,5891" strokecolor="#24282b" strokeweight="0"/>
              <v:rect id="_x0000_s48245" style="position:absolute;left:8393;top:5891;width:12;height:24" fillcolor="#24282b" stroked="f"/>
              <v:line id="_x0000_s48246" style="position:absolute" from="8393,5891" to="8405,5892" strokecolor="#24282b" strokeweight="0"/>
              <v:line id="_x0000_s48247" style="position:absolute" from="8393,5891" to="8394,5915" strokecolor="#24282b" strokeweight="0"/>
              <v:rect id="_x0000_s48248" style="position:absolute;left:8405;top:5891;width:528;height:24" fillcolor="#24282b" stroked="f"/>
              <v:line id="_x0000_s48249" style="position:absolute" from="8405,5891" to="8933,5892" strokecolor="#24282b" strokeweight="0"/>
              <v:rect id="_x0000_s48250" style="position:absolute;left:8933;top:5639;width:24;height:252" fillcolor="#24282b" stroked="f"/>
              <v:line id="_x0000_s48251" style="position:absolute" from="8933,5639" to="8934,5891" strokecolor="#24282b" strokeweight="0"/>
              <v:rect id="_x0000_s48252" style="position:absolute;left:8933;top:5891;width:24;height:24" fillcolor="#24282b" stroked="f"/>
              <v:line id="_x0000_s48253" style="position:absolute" from="8933,5891" to="8957,5892" strokecolor="#24282b" strokeweight="0"/>
              <v:line id="_x0000_s48254" style="position:absolute" from="8933,5891" to="8934,5915" strokecolor="#24282b" strokeweight="0"/>
              <v:rect id="_x0000_s48255" style="position:absolute;left:8957;top:5891;width:527;height:24" fillcolor="#24282b" stroked="f"/>
              <v:line id="_x0000_s48256" style="position:absolute" from="8957,5891" to="9484,5892" strokecolor="#24282b" strokeweight="0"/>
              <v:rect id="_x0000_s48257" style="position:absolute;left:9484;top:5639;width:12;height:252" fillcolor="#24282b" stroked="f"/>
              <v:line id="_x0000_s48258" style="position:absolute" from="9484,5639" to="9485,5891" strokecolor="#24282b" strokeweight="0"/>
              <v:rect id="_x0000_s48259" style="position:absolute;left:9484;top:5891;width:12;height:24" fillcolor="#24282b" stroked="f"/>
              <v:line id="_x0000_s48260" style="position:absolute" from="9484,5891" to="9496,5892" strokecolor="#24282b" strokeweight="0"/>
              <v:line id="_x0000_s48261" style="position:absolute" from="9484,5891" to="9485,5915" strokecolor="#24282b" strokeweight="0"/>
              <v:rect id="_x0000_s48262" style="position:absolute;left:9484;top:5891;width:12;height:24" fillcolor="#24282b" stroked="f"/>
              <v:line id="_x0000_s48263" style="position:absolute" from="9484,5891" to="9496,5892" strokecolor="#24282b" strokeweight="0"/>
              <v:line id="_x0000_s48264" style="position:absolute" from="9484,5891" to="9485,5915" strokecolor="#24282b" strokeweight="0"/>
              <v:rect id="_x0000_s48265" style="position:absolute;left:851;top:6311;width:12;height:12" fillcolor="#24282b" stroked="f"/>
              <v:line id="_x0000_s48266" style="position:absolute" from="851,6311" to="863,6323" strokecolor="#24282b" strokeweight="0"/>
              <v:line id="_x0000_s48267" style="position:absolute" from="851,6311" to="863,6323" strokecolor="#24282b" strokeweight="0"/>
              <v:rect id="_x0000_s48268" style="position:absolute;left:851;top:6311;width:12;height:12" fillcolor="#24282b" stroked="f"/>
              <v:line id="_x0000_s48269" style="position:absolute" from="851,6311" to="863,6323" strokecolor="#24282b" strokeweight="0"/>
              <v:line id="_x0000_s48270" style="position:absolute" from="851,6311" to="863,6323" strokecolor="#24282b" strokeweight="0"/>
              <v:rect id="_x0000_s48271" style="position:absolute;left:863;top:6311;width:528;height:12" fillcolor="#24282b" stroked="f"/>
              <v:line id="_x0000_s48272" style="position:absolute" from="863,6311" to="1391,6323" strokecolor="#24282b" strokeweight="0"/>
              <v:rect id="_x0000_s48273" style="position:absolute;left:1391;top:6311;width:24;height:12" fillcolor="#24282b" stroked="f"/>
              <v:line id="_x0000_s48274" style="position:absolute" from="1391,6311" to="1415,6323" strokecolor="#24282b" strokeweight="0"/>
              <v:line id="_x0000_s48275" style="position:absolute" from="1391,6311" to="1392,6323" strokecolor="#24282b" strokeweight="0"/>
            </v:group>
            <v:group id="_x0000_s48477" style="position:absolute;left:851;top:6311;width:8645;height:288" coordorigin="851,6311" coordsize="8645,288" o:regroupid="13">
              <v:rect id="_x0000_s48277" style="position:absolute;left:1415;top:6311;width:527;height:12" fillcolor="#24282b" stroked="f"/>
              <v:line id="_x0000_s48278" style="position:absolute" from="1415,6311" to="1942,6323" strokecolor="#24282b" strokeweight="0"/>
              <v:rect id="_x0000_s48279" style="position:absolute;left:1942;top:6311;width:12;height:12" fillcolor="#24282b" stroked="f"/>
              <v:line id="_x0000_s48280" style="position:absolute" from="1942,6311" to="1954,6323" strokecolor="#24282b" strokeweight="0"/>
              <v:line id="_x0000_s48281" style="position:absolute" from="1942,6311" to="1943,6323" strokecolor="#24282b" strokeweight="0"/>
              <v:rect id="_x0000_s48282" style="position:absolute;left:1954;top:6311;width:516;height:12" fillcolor="#24282b" stroked="f"/>
              <v:line id="_x0000_s48283" style="position:absolute" from="1954,6311" to="2470,6323" strokecolor="#24282b" strokeweight="0"/>
              <v:rect id="_x0000_s48284" style="position:absolute;left:2470;top:6311;width:12;height:12" fillcolor="#24282b" stroked="f"/>
              <v:line id="_x0000_s48285" style="position:absolute" from="2470,6311" to="2482,6323" strokecolor="#24282b" strokeweight="0"/>
              <v:line id="_x0000_s48286" style="position:absolute" from="2470,6311" to="2482,6323" strokecolor="#24282b" strokeweight="0"/>
              <v:rect id="_x0000_s48287" style="position:absolute;left:2482;top:6311;width:528;height:12" fillcolor="#24282b" stroked="f"/>
              <v:line id="_x0000_s48288" style="position:absolute" from="2482,6311" to="3010,6323" strokecolor="#24282b" strokeweight="0"/>
              <v:rect id="_x0000_s48289" style="position:absolute;left:3010;top:6311;width:12;height:12" fillcolor="#24282b" stroked="f"/>
              <v:line id="_x0000_s48290" style="position:absolute" from="3010,6311" to="3022,6323" strokecolor="#24282b" strokeweight="0"/>
              <v:line id="_x0000_s48291" style="position:absolute" from="3010,6311" to="3011,6323" strokecolor="#24282b" strokeweight="0"/>
              <v:rect id="_x0000_s48292" style="position:absolute;left:3022;top:6311;width:527;height:12" fillcolor="#24282b" stroked="f"/>
              <v:line id="_x0000_s48293" style="position:absolute" from="3022,6311" to="3549,6323" strokecolor="#24282b" strokeweight="0"/>
              <v:rect id="_x0000_s48294" style="position:absolute;left:3549;top:6311;width:24;height:12" fillcolor="#24282b" stroked="f"/>
              <v:line id="_x0000_s48295" style="position:absolute" from="3549,6311" to="3573,6323" strokecolor="#24282b" strokeweight="0"/>
              <v:line id="_x0000_s48296" style="position:absolute" from="3549,6311" to="3550,6323" strokecolor="#24282b" strokeweight="0"/>
              <v:rect id="_x0000_s48297" style="position:absolute;left:3573;top:6311;width:528;height:12" fillcolor="#24282b" stroked="f"/>
              <v:line id="_x0000_s48298" style="position:absolute" from="3573,6311" to="4101,6323" strokecolor="#24282b" strokeweight="0"/>
              <v:rect id="_x0000_s48299" style="position:absolute;left:4101;top:6311;width:12;height:12" fillcolor="#24282b" stroked="f"/>
              <v:line id="_x0000_s48300" style="position:absolute" from="4101,6311" to="4113,6323" strokecolor="#24282b" strokeweight="0"/>
              <v:line id="_x0000_s48301" style="position:absolute" from="4101,6311" to="4102,6323" strokecolor="#24282b" strokeweight="0"/>
              <v:rect id="_x0000_s48302" style="position:absolute;left:4113;top:6311;width:515;height:12" fillcolor="#24282b" stroked="f"/>
              <v:line id="_x0000_s48303" style="position:absolute" from="4113,6311" to="4628,6323" strokecolor="#24282b" strokeweight="0"/>
              <v:rect id="_x0000_s48304" style="position:absolute;left:4628;top:6311;width:12;height:12" fillcolor="#24282b" stroked="f"/>
              <v:line id="_x0000_s48305" style="position:absolute" from="4628,6311" to="4640,6323" strokecolor="#24282b" strokeweight="0"/>
              <v:line id="_x0000_s48306" style="position:absolute" from="4628,6311" to="4629,6323" strokecolor="#24282b" strokeweight="0"/>
              <v:rect id="_x0000_s48307" style="position:absolute;left:4640;top:6311;width:528;height:12" fillcolor="#24282b" stroked="f"/>
              <v:line id="_x0000_s48308" style="position:absolute" from="4640,6311" to="5168,6323" strokecolor="#24282b" strokeweight="0"/>
              <v:rect id="_x0000_s48309" style="position:absolute;left:5168;top:6311;width:12;height:12" fillcolor="#24282b" stroked="f"/>
              <v:line id="_x0000_s48310" style="position:absolute" from="5168,6311" to="5180,6323" strokecolor="#24282b" strokeweight="0"/>
              <v:line id="_x0000_s48311" style="position:absolute" from="5168,6311" to="5169,6323" strokecolor="#24282b" strokeweight="0"/>
              <v:rect id="_x0000_s48312" style="position:absolute;left:5180;top:6311;width:527;height:12" fillcolor="#24282b" stroked="f"/>
              <v:line id="_x0000_s48313" style="position:absolute" from="5180,6311" to="5707,6323" strokecolor="#24282b" strokeweight="0"/>
              <v:rect id="_x0000_s48314" style="position:absolute;left:5707;top:6311;width:24;height:12" fillcolor="#24282b" stroked="f"/>
              <v:line id="_x0000_s48315" style="position:absolute" from="5707,6311" to="5731,6323" strokecolor="#24282b" strokeweight="0"/>
              <v:line id="_x0000_s48316" style="position:absolute" from="5707,6311" to="5708,6323" strokecolor="#24282b" strokeweight="0"/>
              <v:rect id="_x0000_s48317" style="position:absolute;left:5731;top:6311;width:504;height:12" fillcolor="#24282b" stroked="f"/>
              <v:line id="_x0000_s48318" style="position:absolute" from="5731,6311" to="6235,6323" strokecolor="#24282b" strokeweight="0"/>
              <v:rect id="_x0000_s48319" style="position:absolute;left:6235;top:6311;width:12;height:12" fillcolor="#24282b" stroked="f"/>
              <v:line id="_x0000_s48320" style="position:absolute" from="6235,6311" to="6247,6323" strokecolor="#24282b" strokeweight="0"/>
              <v:line id="_x0000_s48321" style="position:absolute" from="6235,6311" to="6247,6323" strokecolor="#24282b" strokeweight="0"/>
              <v:rect id="_x0000_s48322" style="position:absolute;left:6247;top:6311;width:528;height:12" fillcolor="#24282b" stroked="f"/>
              <v:line id="_x0000_s48323" style="position:absolute" from="6247,6311" to="6775,6323" strokecolor="#24282b" strokeweight="0"/>
              <v:rect id="_x0000_s48324" style="position:absolute;left:6775;top:6311;width:24;height:12" fillcolor="#24282b" stroked="f"/>
              <v:line id="_x0000_s48325" style="position:absolute" from="6775,6311" to="6799,6323" strokecolor="#24282b" strokeweight="0"/>
              <v:line id="_x0000_s48326" style="position:absolute" from="6775,6311" to="6776,6323" strokecolor="#24282b" strokeweight="0"/>
              <v:rect id="_x0000_s48327" style="position:absolute;left:6799;top:6311;width:527;height:12" fillcolor="#24282b" stroked="f"/>
              <v:line id="_x0000_s48328" style="position:absolute" from="6799,6311" to="7326,6323" strokecolor="#24282b" strokeweight="0"/>
              <v:rect id="_x0000_s48329" style="position:absolute;left:7326;top:6311;width:12;height:12" fillcolor="#24282b" stroked="f"/>
              <v:line id="_x0000_s48330" style="position:absolute" from="7326,6311" to="7338,6323" strokecolor="#24282b" strokeweight="0"/>
              <v:line id="_x0000_s48331" style="position:absolute" from="7326,6311" to="7327,6323" strokecolor="#24282b" strokeweight="0"/>
              <v:rect id="_x0000_s48332" style="position:absolute;left:7338;top:6311;width:528;height:12" fillcolor="#24282b" stroked="f"/>
              <v:line id="_x0000_s48333" style="position:absolute" from="7338,6311" to="7866,6323" strokecolor="#24282b" strokeweight="0"/>
              <v:rect id="_x0000_s48334" style="position:absolute;left:7866;top:6311;width:1;height:12" fillcolor="#24282b" stroked="f"/>
              <v:line id="_x0000_s48335" style="position:absolute" from="7866,6311" to="7867,6323" strokecolor="#24282b" strokeweight="0"/>
              <v:line id="_x0000_s48336" style="position:absolute" from="7866,6311" to="7867,6323" strokecolor="#24282b" strokeweight="0"/>
              <v:rect id="_x0000_s48337" style="position:absolute;left:7866;top:6311;width:527;height:12" fillcolor="#24282b" stroked="f"/>
              <v:line id="_x0000_s48338" style="position:absolute" from="7866,6311" to="8393,6323" strokecolor="#24282b" strokeweight="0"/>
              <v:rect id="_x0000_s48339" style="position:absolute;left:8393;top:6311;width:12;height:12" fillcolor="#24282b" stroked="f"/>
              <v:line id="_x0000_s48340" style="position:absolute" from="8393,6311" to="8405,6323" strokecolor="#24282b" strokeweight="0"/>
              <v:line id="_x0000_s48341" style="position:absolute" from="8393,6311" to="8394,6323" strokecolor="#24282b" strokeweight="0"/>
              <v:rect id="_x0000_s48342" style="position:absolute;left:8405;top:6311;width:528;height:12" fillcolor="#24282b" stroked="f"/>
              <v:line id="_x0000_s48343" style="position:absolute" from="8405,6311" to="8933,6323" strokecolor="#24282b" strokeweight="0"/>
              <v:rect id="_x0000_s48344" style="position:absolute;left:8933;top:6311;width:24;height:12" fillcolor="#24282b" stroked="f"/>
              <v:line id="_x0000_s48345" style="position:absolute" from="8933,6311" to="8957,6323" strokecolor="#24282b" strokeweight="0"/>
              <v:line id="_x0000_s48346" style="position:absolute" from="8933,6311" to="8934,6323" strokecolor="#24282b" strokeweight="0"/>
              <v:rect id="_x0000_s48347" style="position:absolute;left:8957;top:6311;width:527;height:12" fillcolor="#24282b" stroked="f"/>
              <v:line id="_x0000_s48348" style="position:absolute" from="8957,6311" to="9484,6323" strokecolor="#24282b" strokeweight="0"/>
              <v:rect id="_x0000_s48349" style="position:absolute;left:9484;top:6311;width:12;height:12" fillcolor="#24282b" stroked="f"/>
              <v:line id="_x0000_s48350" style="position:absolute" from="9484,6311" to="9496,6323" strokecolor="#24282b" strokeweight="0"/>
              <v:line id="_x0000_s48351" style="position:absolute" from="9484,6311" to="9485,6323" strokecolor="#24282b" strokeweight="0"/>
              <v:rect id="_x0000_s48352" style="position:absolute;left:9484;top:6311;width:12;height:12" fillcolor="#24282b" stroked="f"/>
              <v:line id="_x0000_s48353" style="position:absolute" from="9484,6311" to="9496,6323" strokecolor="#24282b" strokeweight="0"/>
              <v:line id="_x0000_s48354" style="position:absolute" from="9484,6311" to="9485,6323" strokecolor="#24282b" strokeweight="0"/>
              <v:rect id="_x0000_s48355" style="position:absolute;left:851;top:6323;width:12;height:264" fillcolor="#24282b" stroked="f"/>
              <v:line id="_x0000_s48356" style="position:absolute" from="851,6323" to="863,6587" strokecolor="#24282b" strokeweight="0"/>
              <v:rect id="_x0000_s48357" style="position:absolute;left:851;top:6587;width:12;height:12" fillcolor="#24282b" stroked="f"/>
              <v:line id="_x0000_s48358" style="position:absolute" from="851,6587" to="863,6588" strokecolor="#24282b" strokeweight="0"/>
              <v:line id="_x0000_s48359" style="position:absolute" from="851,6587" to="863,6599" strokecolor="#24282b" strokeweight="0"/>
              <v:rect id="_x0000_s48360" style="position:absolute;left:851;top:6587;width:12;height:12" fillcolor="#24282b" stroked="f"/>
              <v:line id="_x0000_s48361" style="position:absolute" from="851,6587" to="863,6588" strokecolor="#24282b" strokeweight="0"/>
              <v:line id="_x0000_s48362" style="position:absolute" from="851,6587" to="863,6599" strokecolor="#24282b" strokeweight="0"/>
              <v:rect id="_x0000_s48363" style="position:absolute;left:863;top:6587;width:528;height:12" fillcolor="#24282b" stroked="f"/>
              <v:line id="_x0000_s48364" style="position:absolute" from="863,6587" to="1391,6588" strokecolor="#24282b" strokeweight="0"/>
              <v:rect id="_x0000_s48365" style="position:absolute;left:1391;top:6323;width:24;height:264" fillcolor="#24282b" stroked="f"/>
              <v:line id="_x0000_s48366" style="position:absolute" from="1391,6323" to="1392,6587" strokecolor="#24282b" strokeweight="0"/>
              <v:rect id="_x0000_s48367" style="position:absolute;left:1391;top:6587;width:24;height:12" fillcolor="#24282b" stroked="f"/>
              <v:line id="_x0000_s48368" style="position:absolute" from="1391,6587" to="1415,6588" strokecolor="#24282b" strokeweight="0"/>
              <v:line id="_x0000_s48369" style="position:absolute" from="1391,6587" to="1392,6599" strokecolor="#24282b" strokeweight="0"/>
              <v:rect id="_x0000_s48370" style="position:absolute;left:1415;top:6587;width:527;height:12" fillcolor="#24282b" stroked="f"/>
              <v:line id="_x0000_s48371" style="position:absolute" from="1415,6587" to="1942,6588" strokecolor="#24282b" strokeweight="0"/>
              <v:rect id="_x0000_s48372" style="position:absolute;left:1942;top:6323;width:12;height:264" fillcolor="#24282b" stroked="f"/>
              <v:line id="_x0000_s48373" style="position:absolute" from="1942,6323" to="1943,6587" strokecolor="#24282b" strokeweight="0"/>
              <v:rect id="_x0000_s48374" style="position:absolute;left:1942;top:6587;width:12;height:12" fillcolor="#24282b" stroked="f"/>
              <v:line id="_x0000_s48375" style="position:absolute" from="1942,6587" to="1954,6588" strokecolor="#24282b" strokeweight="0"/>
              <v:line id="_x0000_s48376" style="position:absolute" from="1942,6587" to="1943,6599" strokecolor="#24282b" strokeweight="0"/>
              <v:rect id="_x0000_s48377" style="position:absolute;left:1954;top:6587;width:516;height:12" fillcolor="#24282b" stroked="f"/>
              <v:line id="_x0000_s48378" style="position:absolute" from="1954,6587" to="2470,6588" strokecolor="#24282b" strokeweight="0"/>
              <v:rect id="_x0000_s48379" style="position:absolute;left:2470;top:6323;width:12;height:264" fillcolor="#24282b" stroked="f"/>
              <v:line id="_x0000_s48380" style="position:absolute" from="2470,6323" to="2482,6587" strokecolor="#24282b" strokeweight="0"/>
              <v:rect id="_x0000_s48381" style="position:absolute;left:2470;top:6587;width:12;height:12" fillcolor="#24282b" stroked="f"/>
              <v:line id="_x0000_s48382" style="position:absolute" from="2470,6587" to="2482,6588" strokecolor="#24282b" strokeweight="0"/>
              <v:line id="_x0000_s48383" style="position:absolute" from="2470,6587" to="2482,6599" strokecolor="#24282b" strokeweight="0"/>
              <v:rect id="_x0000_s48384" style="position:absolute;left:2482;top:6587;width:528;height:12" fillcolor="#24282b" stroked="f"/>
              <v:line id="_x0000_s48385" style="position:absolute" from="2482,6587" to="3010,6588" strokecolor="#24282b" strokeweight="0"/>
              <v:rect id="_x0000_s48386" style="position:absolute;left:3010;top:6323;width:12;height:264" fillcolor="#24282b" stroked="f"/>
              <v:line id="_x0000_s48387" style="position:absolute" from="3010,6323" to="3011,6587" strokecolor="#24282b" strokeweight="0"/>
              <v:rect id="_x0000_s48388" style="position:absolute;left:3010;top:6587;width:12;height:12" fillcolor="#24282b" stroked="f"/>
              <v:line id="_x0000_s48389" style="position:absolute" from="3010,6587" to="3022,6588" strokecolor="#24282b" strokeweight="0"/>
              <v:line id="_x0000_s48390" style="position:absolute" from="3010,6587" to="3011,6599" strokecolor="#24282b" strokeweight="0"/>
              <v:rect id="_x0000_s48391" style="position:absolute;left:3022;top:6587;width:527;height:12" fillcolor="#24282b" stroked="f"/>
              <v:line id="_x0000_s48392" style="position:absolute" from="3022,6587" to="3549,6588" strokecolor="#24282b" strokeweight="0"/>
              <v:rect id="_x0000_s48393" style="position:absolute;left:3549;top:6323;width:24;height:264" fillcolor="#24282b" stroked="f"/>
              <v:line id="_x0000_s48394" style="position:absolute" from="3549,6323" to="3550,6587" strokecolor="#24282b" strokeweight="0"/>
              <v:rect id="_x0000_s48395" style="position:absolute;left:3549;top:6587;width:24;height:12" fillcolor="#24282b" stroked="f"/>
              <v:line id="_x0000_s48396" style="position:absolute" from="3549,6587" to="3573,6588" strokecolor="#24282b" strokeweight="0"/>
              <v:line id="_x0000_s48397" style="position:absolute" from="3549,6587" to="3550,6599" strokecolor="#24282b" strokeweight="0"/>
              <v:rect id="_x0000_s48398" style="position:absolute;left:3573;top:6587;width:528;height:12" fillcolor="#24282b" stroked="f"/>
              <v:line id="_x0000_s48399" style="position:absolute" from="3573,6587" to="4101,6588" strokecolor="#24282b" strokeweight="0"/>
              <v:rect id="_x0000_s48400" style="position:absolute;left:4101;top:6323;width:12;height:264" fillcolor="#24282b" stroked="f"/>
              <v:line id="_x0000_s48401" style="position:absolute" from="4101,6323" to="4102,6587" strokecolor="#24282b" strokeweight="0"/>
              <v:rect id="_x0000_s48402" style="position:absolute;left:4101;top:6587;width:12;height:12" fillcolor="#24282b" stroked="f"/>
              <v:line id="_x0000_s48403" style="position:absolute" from="4101,6587" to="4113,6588" strokecolor="#24282b" strokeweight="0"/>
              <v:line id="_x0000_s48404" style="position:absolute" from="4101,6587" to="4102,6599" strokecolor="#24282b" strokeweight="0"/>
              <v:rect id="_x0000_s48405" style="position:absolute;left:4113;top:6587;width:515;height:12" fillcolor="#24282b" stroked="f"/>
              <v:line id="_x0000_s48406" style="position:absolute" from="4113,6587" to="4628,6588" strokecolor="#24282b" strokeweight="0"/>
              <v:rect id="_x0000_s48407" style="position:absolute;left:4628;top:6323;width:12;height:264" fillcolor="#24282b" stroked="f"/>
              <v:line id="_x0000_s48408" style="position:absolute" from="4628,6323" to="4629,6587" strokecolor="#24282b" strokeweight="0"/>
              <v:rect id="_x0000_s48409" style="position:absolute;left:4628;top:6587;width:12;height:12" fillcolor="#24282b" stroked="f"/>
              <v:line id="_x0000_s48410" style="position:absolute" from="4628,6587" to="4640,6588" strokecolor="#24282b" strokeweight="0"/>
              <v:line id="_x0000_s48411" style="position:absolute" from="4628,6587" to="4629,6599" strokecolor="#24282b" strokeweight="0"/>
              <v:rect id="_x0000_s48412" style="position:absolute;left:4640;top:6587;width:528;height:12" fillcolor="#24282b" stroked="f"/>
              <v:line id="_x0000_s48413" style="position:absolute" from="4640,6587" to="5168,6588" strokecolor="#24282b" strokeweight="0"/>
              <v:rect id="_x0000_s48414" style="position:absolute;left:5168;top:6323;width:12;height:264" fillcolor="#24282b" stroked="f"/>
              <v:line id="_x0000_s48415" style="position:absolute" from="5168,6323" to="5169,6587" strokecolor="#24282b" strokeweight="0"/>
              <v:rect id="_x0000_s48416" style="position:absolute;left:5168;top:6587;width:12;height:12" fillcolor="#24282b" stroked="f"/>
              <v:line id="_x0000_s48417" style="position:absolute" from="5168,6587" to="5180,6588" strokecolor="#24282b" strokeweight="0"/>
              <v:line id="_x0000_s48418" style="position:absolute" from="5168,6587" to="5169,6599" strokecolor="#24282b" strokeweight="0"/>
              <v:rect id="_x0000_s48419" style="position:absolute;left:5180;top:6587;width:527;height:12" fillcolor="#24282b" stroked="f"/>
              <v:line id="_x0000_s48420" style="position:absolute" from="5180,6587" to="5707,6588" strokecolor="#24282b" strokeweight="0"/>
              <v:rect id="_x0000_s48421" style="position:absolute;left:5707;top:6323;width:24;height:264" fillcolor="#24282b" stroked="f"/>
              <v:line id="_x0000_s48422" style="position:absolute" from="5707,6323" to="5708,6587" strokecolor="#24282b" strokeweight="0"/>
              <v:rect id="_x0000_s48423" style="position:absolute;left:5707;top:6587;width:24;height:12" fillcolor="#24282b" stroked="f"/>
              <v:line id="_x0000_s48424" style="position:absolute" from="5707,6587" to="5731,6588" strokecolor="#24282b" strokeweight="0"/>
              <v:line id="_x0000_s48425" style="position:absolute" from="5707,6587" to="5708,6599" strokecolor="#24282b" strokeweight="0"/>
              <v:rect id="_x0000_s48426" style="position:absolute;left:5731;top:6587;width:504;height:12" fillcolor="#24282b" stroked="f"/>
              <v:line id="_x0000_s48427" style="position:absolute" from="5731,6587" to="6235,6588" strokecolor="#24282b" strokeweight="0"/>
              <v:rect id="_x0000_s48428" style="position:absolute;left:6235;top:6323;width:12;height:264" fillcolor="#24282b" stroked="f"/>
              <v:line id="_x0000_s48429" style="position:absolute" from="6235,6323" to="6247,6587" strokecolor="#24282b" strokeweight="0"/>
              <v:rect id="_x0000_s48430" style="position:absolute;left:6235;top:6587;width:12;height:12" fillcolor="#24282b" stroked="f"/>
              <v:line id="_x0000_s48431" style="position:absolute" from="6235,6587" to="6247,6588" strokecolor="#24282b" strokeweight="0"/>
              <v:line id="_x0000_s48432" style="position:absolute" from="6235,6587" to="6247,6599" strokecolor="#24282b" strokeweight="0"/>
              <v:rect id="_x0000_s48433" style="position:absolute;left:6247;top:6587;width:528;height:12" fillcolor="#24282b" stroked="f"/>
              <v:line id="_x0000_s48434" style="position:absolute" from="6247,6587" to="6775,6588" strokecolor="#24282b" strokeweight="0"/>
              <v:rect id="_x0000_s48435" style="position:absolute;left:6775;top:6323;width:24;height:264" fillcolor="#24282b" stroked="f"/>
              <v:line id="_x0000_s48436" style="position:absolute" from="6775,6323" to="6776,6587" strokecolor="#24282b" strokeweight="0"/>
              <v:rect id="_x0000_s48437" style="position:absolute;left:6775;top:6587;width:24;height:12" fillcolor="#24282b" stroked="f"/>
              <v:line id="_x0000_s48438" style="position:absolute" from="6775,6587" to="6799,6588" strokecolor="#24282b" strokeweight="0"/>
              <v:line id="_x0000_s48439" style="position:absolute" from="6775,6587" to="6776,6599" strokecolor="#24282b" strokeweight="0"/>
              <v:rect id="_x0000_s48440" style="position:absolute;left:6799;top:6587;width:527;height:12" fillcolor="#24282b" stroked="f"/>
              <v:line id="_x0000_s48441" style="position:absolute" from="6799,6587" to="7326,6588" strokecolor="#24282b" strokeweight="0"/>
              <v:rect id="_x0000_s48442" style="position:absolute;left:7326;top:6323;width:12;height:264" fillcolor="#24282b" stroked="f"/>
              <v:line id="_x0000_s48443" style="position:absolute" from="7326,6323" to="7327,6587" strokecolor="#24282b" strokeweight="0"/>
              <v:rect id="_x0000_s48444" style="position:absolute;left:7326;top:6587;width:12;height:12" fillcolor="#24282b" stroked="f"/>
              <v:line id="_x0000_s48445" style="position:absolute" from="7326,6587" to="7338,6588" strokecolor="#24282b" strokeweight="0"/>
              <v:line id="_x0000_s48446" style="position:absolute" from="7326,6587" to="7327,6599" strokecolor="#24282b" strokeweight="0"/>
              <v:rect id="_x0000_s48447" style="position:absolute;left:7338;top:6587;width:528;height:12" fillcolor="#24282b" stroked="f"/>
              <v:line id="_x0000_s48448" style="position:absolute" from="7338,6587" to="7866,6588" strokecolor="#24282b" strokeweight="0"/>
              <v:rect id="_x0000_s48449" style="position:absolute;left:7866;top:6323;width:1;height:264" fillcolor="#24282b" stroked="f"/>
              <v:line id="_x0000_s48450" style="position:absolute" from="7866,6323" to="7867,6587" strokecolor="#24282b" strokeweight="0"/>
              <v:rect id="_x0000_s48451" style="position:absolute;left:7866;top:6587;width:1;height:12" fillcolor="#24282b" stroked="f"/>
              <v:line id="_x0000_s48452" style="position:absolute" from="7866,6587" to="7867,6588" strokecolor="#24282b" strokeweight="0"/>
              <v:line id="_x0000_s48453" style="position:absolute" from="7866,6587" to="7867,6599" strokecolor="#24282b" strokeweight="0"/>
              <v:rect id="_x0000_s48454" style="position:absolute;left:7866;top:6587;width:527;height:12" fillcolor="#24282b" stroked="f"/>
              <v:line id="_x0000_s48455" style="position:absolute" from="7866,6587" to="8393,6588" strokecolor="#24282b" strokeweight="0"/>
              <v:rect id="_x0000_s48456" style="position:absolute;left:8393;top:6323;width:12;height:264" fillcolor="#24282b" stroked="f"/>
              <v:line id="_x0000_s48457" style="position:absolute" from="8393,6323" to="8394,6587" strokecolor="#24282b" strokeweight="0"/>
              <v:rect id="_x0000_s48458" style="position:absolute;left:8393;top:6587;width:12;height:12" fillcolor="#24282b" stroked="f"/>
              <v:line id="_x0000_s48459" style="position:absolute" from="8393,6587" to="8405,6588" strokecolor="#24282b" strokeweight="0"/>
              <v:line id="_x0000_s48460" style="position:absolute" from="8393,6587" to="8394,6599" strokecolor="#24282b" strokeweight="0"/>
              <v:rect id="_x0000_s48461" style="position:absolute;left:8405;top:6587;width:528;height:12" fillcolor="#24282b" stroked="f"/>
              <v:line id="_x0000_s48462" style="position:absolute" from="8405,6587" to="8933,6588" strokecolor="#24282b" strokeweight="0"/>
              <v:rect id="_x0000_s48463" style="position:absolute;left:8933;top:6323;width:24;height:264" fillcolor="#24282b" stroked="f"/>
              <v:line id="_x0000_s48464" style="position:absolute" from="8933,6323" to="8934,6587" strokecolor="#24282b" strokeweight="0"/>
              <v:rect id="_x0000_s48465" style="position:absolute;left:8933;top:6587;width:24;height:12" fillcolor="#24282b" stroked="f"/>
              <v:line id="_x0000_s48466" style="position:absolute" from="8933,6587" to="8957,6588" strokecolor="#24282b" strokeweight="0"/>
              <v:line id="_x0000_s48467" style="position:absolute" from="8933,6587" to="8934,6599" strokecolor="#24282b" strokeweight="0"/>
              <v:rect id="_x0000_s48468" style="position:absolute;left:8957;top:6587;width:527;height:12" fillcolor="#24282b" stroked="f"/>
              <v:line id="_x0000_s48469" style="position:absolute" from="8957,6587" to="9484,6588" strokecolor="#24282b" strokeweight="0"/>
              <v:rect id="_x0000_s48470" style="position:absolute;left:9484;top:6323;width:12;height:264" fillcolor="#24282b" stroked="f"/>
              <v:line id="_x0000_s48471" style="position:absolute" from="9484,6323" to="9485,6587" strokecolor="#24282b" strokeweight="0"/>
              <v:rect id="_x0000_s48472" style="position:absolute;left:9484;top:6587;width:12;height:12" fillcolor="#24282b" stroked="f"/>
              <v:line id="_x0000_s48473" style="position:absolute" from="9484,6587" to="9496,6588" strokecolor="#24282b" strokeweight="0"/>
              <v:line id="_x0000_s48474" style="position:absolute" from="9484,6587" to="9485,6599" strokecolor="#24282b" strokeweight="0"/>
              <v:rect id="_x0000_s48475" style="position:absolute;left:9484;top:6587;width:12;height:12" fillcolor="#24282b" stroked="f"/>
              <v:line id="_x0000_s48476" style="position:absolute" from="9484,6587" to="9496,6588" strokecolor="#24282b" strokeweight="0"/>
            </v:group>
            <v:line id="_x0000_s48478" style="position:absolute" from="9484,6587" to="9485,6599" o:regroupid="13" strokecolor="#24282b" strokeweight="0"/>
            <v:line id="_x0000_s48479" style="position:absolute;flip:x" from="9077,6539" to="9257,6983" o:regroupid="13" strokecolor="#24282b" strokeweight="33e-5mm">
              <v:stroke joinstyle="miter"/>
            </v:line>
            <v:rect id="_x0000_s48480" style="position:absolute;left:1031;top:683;width:242;height:249;mso-wrap-style:none;v-text-anchor:top" o:regroupid="13" filled="f" stroked="f">
              <v:textbox style="mso-next-textbox:#_x0000_s48480;mso-fit-shape-to-text:t" inset="0,0,0,0">
                <w:txbxContent>
                  <w:p w:rsidR="00F65EEF" w:rsidRDefault="00F65EEF">
                    <w:r>
                      <w:rPr>
                        <w:rFonts w:ascii="Arial" w:hAnsi="Arial" w:cs="Arial"/>
                        <w:color w:val="24282B"/>
                        <w:sz w:val="14"/>
                        <w:szCs w:val="14"/>
                      </w:rPr>
                      <w:t>A0,i</w:t>
                    </w:r>
                  </w:p>
                </w:txbxContent>
              </v:textbox>
            </v:rect>
            <v:rect id="_x0000_s48481" style="position:absolute;left:1547;top:683;width:242;height:249;mso-wrap-style:none;v-text-anchor:top" o:regroupid="13" filled="f" stroked="f">
              <v:textbox style="mso-next-textbox:#_x0000_s48481;mso-fit-shape-to-text:t" inset="0,0,0,0">
                <w:txbxContent>
                  <w:p w:rsidR="00F65EEF" w:rsidRDefault="00F65EEF">
                    <w:r>
                      <w:rPr>
                        <w:rFonts w:ascii="Arial" w:hAnsi="Arial" w:cs="Arial"/>
                        <w:color w:val="24282B"/>
                        <w:sz w:val="14"/>
                        <w:szCs w:val="14"/>
                      </w:rPr>
                      <w:t>V0,i</w:t>
                    </w:r>
                  </w:p>
                </w:txbxContent>
              </v:textbox>
            </v:rect>
            <v:rect id="_x0000_s48482" style="position:absolute;left:2086;top:683;width:242;height:249;mso-wrap-style:none;v-text-anchor:top" o:regroupid="13" filled="f" stroked="f">
              <v:textbox style="mso-next-textbox:#_x0000_s48482;mso-fit-shape-to-text:t" inset="0,0,0,0">
                <w:txbxContent>
                  <w:p w:rsidR="00F65EEF" w:rsidRDefault="00F65EEF">
                    <w:r>
                      <w:rPr>
                        <w:rFonts w:ascii="Arial" w:hAnsi="Arial" w:cs="Arial"/>
                        <w:color w:val="24282B"/>
                        <w:sz w:val="14"/>
                        <w:szCs w:val="14"/>
                      </w:rPr>
                      <w:t>V1,i</w:t>
                    </w:r>
                  </w:p>
                </w:txbxContent>
              </v:textbox>
            </v:rect>
            <v:rect id="_x0000_s48483" style="position:absolute;left:2638;top:683;width:242;height:249;mso-wrap-style:none;v-text-anchor:top" o:regroupid="13" filled="f" stroked="f">
              <v:textbox style="mso-next-textbox:#_x0000_s48483;mso-fit-shape-to-text:t" inset="0,0,0,0">
                <w:txbxContent>
                  <w:p w:rsidR="00F65EEF" w:rsidRDefault="00F65EEF">
                    <w:r>
                      <w:rPr>
                        <w:rFonts w:ascii="Arial" w:hAnsi="Arial" w:cs="Arial"/>
                        <w:color w:val="24282B"/>
                        <w:sz w:val="14"/>
                        <w:szCs w:val="14"/>
                      </w:rPr>
                      <w:t>V2,i</w:t>
                    </w:r>
                  </w:p>
                </w:txbxContent>
              </v:textbox>
            </v:rect>
            <v:rect id="_x0000_s48484" style="position:absolute;left:3165;top:683;width:242;height:249;mso-wrap-style:none;v-text-anchor:top" o:regroupid="13" filled="f" stroked="f">
              <v:textbox style="mso-next-textbox:#_x0000_s48484;mso-fit-shape-to-text:t" inset="0,0,0,0">
                <w:txbxContent>
                  <w:p w:rsidR="00F65EEF" w:rsidRDefault="00F65EEF">
                    <w:r>
                      <w:rPr>
                        <w:rFonts w:ascii="Arial" w:hAnsi="Arial" w:cs="Arial"/>
                        <w:color w:val="24282B"/>
                        <w:sz w:val="14"/>
                        <w:szCs w:val="14"/>
                      </w:rPr>
                      <w:t>V3,i</w:t>
                    </w:r>
                  </w:p>
                </w:txbxContent>
              </v:textbox>
            </v:rect>
            <v:rect id="_x0000_s48485" style="position:absolute;left:3705;top:683;width:242;height:249;mso-wrap-style:none;v-text-anchor:top" o:regroupid="13" filled="f" stroked="f">
              <v:textbox style="mso-next-textbox:#_x0000_s48485;mso-fit-shape-to-text:t" inset="0,0,0,0">
                <w:txbxContent>
                  <w:p w:rsidR="00F65EEF" w:rsidRDefault="00F65EEF">
                    <w:r>
                      <w:rPr>
                        <w:rFonts w:ascii="Arial" w:hAnsi="Arial" w:cs="Arial"/>
                        <w:color w:val="24282B"/>
                        <w:sz w:val="14"/>
                        <w:szCs w:val="14"/>
                      </w:rPr>
                      <w:t>V4,i</w:t>
                    </w:r>
                  </w:p>
                </w:txbxContent>
              </v:textbox>
            </v:rect>
            <v:rect id="_x0000_s48486" style="position:absolute;left:4245;top:683;width:242;height:249;mso-wrap-style:none;v-text-anchor:top" o:regroupid="13" filled="f" stroked="f">
              <v:textbox style="mso-next-textbox:#_x0000_s48486;mso-fit-shape-to-text:t" inset="0,0,0,0">
                <w:txbxContent>
                  <w:p w:rsidR="00F65EEF" w:rsidRDefault="00F65EEF">
                    <w:r>
                      <w:rPr>
                        <w:rFonts w:ascii="Arial" w:hAnsi="Arial" w:cs="Arial"/>
                        <w:color w:val="24282B"/>
                        <w:sz w:val="14"/>
                        <w:szCs w:val="14"/>
                      </w:rPr>
                      <w:t>V5,i</w:t>
                    </w:r>
                  </w:p>
                </w:txbxContent>
              </v:textbox>
            </v:rect>
            <v:rect id="_x0000_s48487" style="position:absolute;left:4784;top:683;width:242;height:249;mso-wrap-style:none;v-text-anchor:top" o:regroupid="13" filled="f" stroked="f">
              <v:textbox style="mso-next-textbox:#_x0000_s48487;mso-fit-shape-to-text:t" inset="0,0,0,0">
                <w:txbxContent>
                  <w:p w:rsidR="00F65EEF" w:rsidRDefault="00F65EEF">
                    <w:r>
                      <w:rPr>
                        <w:rFonts w:ascii="Arial" w:hAnsi="Arial" w:cs="Arial"/>
                        <w:color w:val="24282B"/>
                        <w:sz w:val="14"/>
                        <w:szCs w:val="14"/>
                      </w:rPr>
                      <w:t>V6,i</w:t>
                    </w:r>
                  </w:p>
                </w:txbxContent>
              </v:textbox>
            </v:rect>
            <v:rect id="_x0000_s48488" style="position:absolute;left:5324;top:683;width:242;height:249;mso-wrap-style:none;v-text-anchor:top" o:regroupid="13" filled="f" stroked="f">
              <v:textbox style="mso-next-textbox:#_x0000_s48488;mso-fit-shape-to-text:t" inset="0,0,0,0">
                <w:txbxContent>
                  <w:p w:rsidR="00F65EEF" w:rsidRDefault="00F65EEF">
                    <w:r>
                      <w:rPr>
                        <w:rFonts w:ascii="Arial" w:hAnsi="Arial" w:cs="Arial"/>
                        <w:color w:val="24282B"/>
                        <w:sz w:val="14"/>
                        <w:szCs w:val="14"/>
                      </w:rPr>
                      <w:t>V7,i</w:t>
                    </w:r>
                  </w:p>
                </w:txbxContent>
              </v:textbox>
            </v:rect>
            <v:rect id="_x0000_s48489" style="position:absolute;left:5863;top:683;width:242;height:249;mso-wrap-style:none;v-text-anchor:top" o:regroupid="13" filled="f" stroked="f">
              <v:textbox style="mso-next-textbox:#_x0000_s48489;mso-fit-shape-to-text:t" inset="0,0,0,0">
                <w:txbxContent>
                  <w:p w:rsidR="00F65EEF" w:rsidRDefault="00F65EEF">
                    <w:r>
                      <w:rPr>
                        <w:rFonts w:ascii="Arial" w:hAnsi="Arial" w:cs="Arial"/>
                        <w:color w:val="24282B"/>
                        <w:sz w:val="14"/>
                        <w:szCs w:val="14"/>
                      </w:rPr>
                      <w:t>V8,i</w:t>
                    </w:r>
                  </w:p>
                </w:txbxContent>
              </v:textbox>
            </v:rect>
            <v:rect id="_x0000_s48490" style="position:absolute;left:6403;top:683;width:242;height:249;mso-wrap-style:none;v-text-anchor:top" o:regroupid="13" filled="f" stroked="f">
              <v:textbox style="mso-next-textbox:#_x0000_s48490;mso-fit-shape-to-text:t" inset="0,0,0,0">
                <w:txbxContent>
                  <w:p w:rsidR="00F65EEF" w:rsidRDefault="00F65EEF">
                    <w:r>
                      <w:rPr>
                        <w:rFonts w:ascii="Arial" w:hAnsi="Arial" w:cs="Arial"/>
                        <w:color w:val="24282B"/>
                        <w:sz w:val="14"/>
                        <w:szCs w:val="14"/>
                      </w:rPr>
                      <w:t>V9,i</w:t>
                    </w:r>
                  </w:p>
                </w:txbxContent>
              </v:textbox>
            </v:rect>
            <v:rect id="_x0000_s48491" style="position:absolute;left:6906;top:683;width:320;height:249;mso-wrap-style:none;v-text-anchor:top" o:regroupid="13" filled="f" stroked="f">
              <v:textbox style="mso-next-textbox:#_x0000_s48491;mso-fit-shape-to-text:t" inset="0,0,0,0">
                <w:txbxContent>
                  <w:p w:rsidR="00F65EEF" w:rsidRDefault="00F65EEF">
                    <w:r>
                      <w:rPr>
                        <w:rFonts w:ascii="Arial" w:hAnsi="Arial" w:cs="Arial"/>
                        <w:color w:val="24282B"/>
                        <w:sz w:val="14"/>
                        <w:szCs w:val="14"/>
                      </w:rPr>
                      <w:t>V10,i</w:t>
                    </w:r>
                  </w:p>
                </w:txbxContent>
              </v:textbox>
            </v:rect>
            <v:rect id="_x0000_s48492" style="position:absolute;left:7446;top:683;width:320;height:249;mso-wrap-style:none;v-text-anchor:top" o:regroupid="13" filled="f" stroked="f">
              <v:textbox style="mso-next-textbox:#_x0000_s48492;mso-fit-shape-to-text:t" inset="0,0,0,0">
                <w:txbxContent>
                  <w:p w:rsidR="00F65EEF" w:rsidRDefault="00F65EEF">
                    <w:r>
                      <w:rPr>
                        <w:rFonts w:ascii="Arial" w:hAnsi="Arial" w:cs="Arial"/>
                        <w:color w:val="24282B"/>
                        <w:sz w:val="14"/>
                        <w:szCs w:val="14"/>
                      </w:rPr>
                      <w:t>V11,i</w:t>
                    </w:r>
                  </w:p>
                </w:txbxContent>
              </v:textbox>
            </v:rect>
            <v:rect id="_x0000_s48493" style="position:absolute;left:7974;top:683;width:320;height:249;mso-wrap-style:none;v-text-anchor:top" o:regroupid="13" filled="f" stroked="f">
              <v:textbox style="mso-next-textbox:#_x0000_s48493;mso-fit-shape-to-text:t" inset="0,0,0,0">
                <w:txbxContent>
                  <w:p w:rsidR="00F65EEF" w:rsidRDefault="00F65EEF">
                    <w:r>
                      <w:rPr>
                        <w:rFonts w:ascii="Arial" w:hAnsi="Arial" w:cs="Arial"/>
                        <w:color w:val="24282B"/>
                        <w:sz w:val="14"/>
                        <w:szCs w:val="14"/>
                      </w:rPr>
                      <w:t>V12,i</w:t>
                    </w:r>
                  </w:p>
                </w:txbxContent>
              </v:textbox>
            </v:rect>
            <v:rect id="_x0000_s48494" style="position:absolute;left:8513;top:683;width:320;height:249;mso-wrap-style:none;v-text-anchor:top" o:regroupid="13" filled="f" stroked="f">
              <v:textbox style="mso-next-textbox:#_x0000_s48494;mso-fit-shape-to-text:t" inset="0,0,0,0">
                <w:txbxContent>
                  <w:p w:rsidR="00F65EEF" w:rsidRDefault="00F65EEF">
                    <w:r>
                      <w:rPr>
                        <w:rFonts w:ascii="Arial" w:hAnsi="Arial" w:cs="Arial"/>
                        <w:color w:val="24282B"/>
                        <w:sz w:val="14"/>
                        <w:szCs w:val="14"/>
                      </w:rPr>
                      <w:t>V13,i</w:t>
                    </w:r>
                  </w:p>
                </w:txbxContent>
              </v:textbox>
            </v:rect>
            <v:rect id="_x0000_s48495" style="position:absolute;left:9065;top:683;width:320;height:249;mso-wrap-style:none;v-text-anchor:top" o:regroupid="13" filled="f" stroked="f">
              <v:textbox style="mso-next-textbox:#_x0000_s48495;mso-fit-shape-to-text:t" inset="0,0,0,0">
                <w:txbxContent>
                  <w:p w:rsidR="00F65EEF" w:rsidRDefault="00F65EEF">
                    <w:r>
                      <w:rPr>
                        <w:rFonts w:ascii="Arial" w:hAnsi="Arial" w:cs="Arial"/>
                        <w:color w:val="24282B"/>
                        <w:sz w:val="14"/>
                        <w:szCs w:val="14"/>
                      </w:rPr>
                      <w:t>V14,i</w:t>
                    </w:r>
                  </w:p>
                </w:txbxContent>
              </v:textbox>
            </v:rect>
            <v:rect id="_x0000_s48503" style="position:absolute;left:1019;top:1402;width:242;height:249;mso-wrap-style:none;v-text-anchor:top" o:regroupid="13" filled="f" stroked="f">
              <v:textbox style="mso-next-textbox:#_x0000_s48503;mso-fit-shape-to-text:t" inset="0,0,0,0">
                <w:txbxContent>
                  <w:p w:rsidR="00F65EEF" w:rsidRDefault="00F65EEF">
                    <w:r>
                      <w:rPr>
                        <w:rFonts w:ascii="Arial" w:hAnsi="Arial" w:cs="Arial"/>
                        <w:color w:val="24282B"/>
                        <w:sz w:val="14"/>
                        <w:szCs w:val="14"/>
                      </w:rPr>
                      <w:t>A1,i</w:t>
                    </w:r>
                  </w:p>
                </w:txbxContent>
              </v:textbox>
            </v:rect>
            <v:rect id="_x0000_s48504" style="position:absolute;left:1523;top:1402;width:320;height:249;mso-wrap-style:none;v-text-anchor:top" o:regroupid="13" filled="f" stroked="f">
              <v:textbox style="mso-next-textbox:#_x0000_s48504;mso-fit-shape-to-text:t" inset="0,0,0,0">
                <w:txbxContent>
                  <w:p w:rsidR="00F65EEF" w:rsidRDefault="00F65EEF">
                    <w:r>
                      <w:rPr>
                        <w:rFonts w:ascii="Arial" w:hAnsi="Arial" w:cs="Arial"/>
                        <w:color w:val="24282B"/>
                        <w:sz w:val="14"/>
                        <w:szCs w:val="14"/>
                      </w:rPr>
                      <w:t>V15,i</w:t>
                    </w:r>
                  </w:p>
                </w:txbxContent>
              </v:textbox>
            </v:rect>
            <v:rect id="_x0000_s48505" style="position:absolute;left:2062;top:1402;width:320;height:249;mso-wrap-style:none;v-text-anchor:top" o:regroupid="13" filled="f" stroked="f">
              <v:textbox style="mso-next-textbox:#_x0000_s48505;mso-fit-shape-to-text:t" inset="0,0,0,0">
                <w:txbxContent>
                  <w:p w:rsidR="00F65EEF" w:rsidRDefault="00F65EEF">
                    <w:r>
                      <w:rPr>
                        <w:rFonts w:ascii="Arial" w:hAnsi="Arial" w:cs="Arial"/>
                        <w:color w:val="24282B"/>
                        <w:sz w:val="14"/>
                        <w:szCs w:val="14"/>
                      </w:rPr>
                      <w:t>V16,i</w:t>
                    </w:r>
                  </w:p>
                </w:txbxContent>
              </v:textbox>
            </v:rect>
            <v:rect id="_x0000_s48506" style="position:absolute;left:2590;top:1402;width:320;height:249;mso-wrap-style:none;v-text-anchor:top" o:regroupid="13" filled="f" stroked="f">
              <v:textbox style="mso-next-textbox:#_x0000_s48506;mso-fit-shape-to-text:t" inset="0,0,0,0">
                <w:txbxContent>
                  <w:p w:rsidR="00F65EEF" w:rsidRDefault="00F65EEF">
                    <w:r>
                      <w:rPr>
                        <w:rFonts w:ascii="Arial" w:hAnsi="Arial" w:cs="Arial"/>
                        <w:color w:val="24282B"/>
                        <w:sz w:val="14"/>
                        <w:szCs w:val="14"/>
                      </w:rPr>
                      <w:t>V17,i</w:t>
                    </w:r>
                  </w:p>
                </w:txbxContent>
              </v:textbox>
            </v:rect>
            <v:rect id="_x0000_s48507" style="position:absolute;left:3129;top:1402;width:320;height:249;mso-wrap-style:none;v-text-anchor:top" o:regroupid="13" filled="f" stroked="f">
              <v:textbox style="mso-next-textbox:#_x0000_s48507;mso-fit-shape-to-text:t" inset="0,0,0,0">
                <w:txbxContent>
                  <w:p w:rsidR="00F65EEF" w:rsidRDefault="00F65EEF">
                    <w:r>
                      <w:rPr>
                        <w:rFonts w:ascii="Arial" w:hAnsi="Arial" w:cs="Arial"/>
                        <w:color w:val="24282B"/>
                        <w:sz w:val="14"/>
                        <w:szCs w:val="14"/>
                      </w:rPr>
                      <w:t>V18,i</w:t>
                    </w:r>
                  </w:p>
                </w:txbxContent>
              </v:textbox>
            </v:rect>
            <v:rect id="_x0000_s48508" style="position:absolute;left:3681;top:1402;width:320;height:249;mso-wrap-style:none;v-text-anchor:top" o:regroupid="13" filled="f" stroked="f">
              <v:textbox style="mso-next-textbox:#_x0000_s48508;mso-fit-shape-to-text:t" inset="0,0,0,0">
                <w:txbxContent>
                  <w:p w:rsidR="00F65EEF" w:rsidRDefault="00F65EEF">
                    <w:r>
                      <w:rPr>
                        <w:rFonts w:ascii="Arial" w:hAnsi="Arial" w:cs="Arial"/>
                        <w:color w:val="24282B"/>
                        <w:sz w:val="14"/>
                        <w:szCs w:val="14"/>
                      </w:rPr>
                      <w:t>V19,i</w:t>
                    </w:r>
                  </w:p>
                </w:txbxContent>
              </v:textbox>
            </v:rect>
            <v:rect id="_x0000_s48509" style="position:absolute;left:4209;top:1402;width:320;height:249;mso-wrap-style:none;v-text-anchor:top" o:regroupid="13" filled="f" stroked="f">
              <v:textbox style="mso-next-textbox:#_x0000_s48509;mso-fit-shape-to-text:t" inset="0,0,0,0">
                <w:txbxContent>
                  <w:p w:rsidR="00F65EEF" w:rsidRDefault="00F65EEF">
                    <w:r>
                      <w:rPr>
                        <w:rFonts w:ascii="Arial" w:hAnsi="Arial" w:cs="Arial"/>
                        <w:color w:val="24282B"/>
                        <w:sz w:val="14"/>
                        <w:szCs w:val="14"/>
                      </w:rPr>
                      <w:t>V20,i</w:t>
                    </w:r>
                  </w:p>
                </w:txbxContent>
              </v:textbox>
            </v:rect>
            <v:rect id="_x0000_s48510" style="position:absolute;left:4748;top:1402;width:320;height:249;mso-wrap-style:none;v-text-anchor:top" o:regroupid="13" filled="f" stroked="f">
              <v:textbox style="mso-next-textbox:#_x0000_s48510;mso-fit-shape-to-text:t" inset="0,0,0,0">
                <w:txbxContent>
                  <w:p w:rsidR="00F65EEF" w:rsidRDefault="00F65EEF">
                    <w:r>
                      <w:rPr>
                        <w:rFonts w:ascii="Arial" w:hAnsi="Arial" w:cs="Arial"/>
                        <w:color w:val="24282B"/>
                        <w:sz w:val="14"/>
                        <w:szCs w:val="14"/>
                      </w:rPr>
                      <w:t>V21,i</w:t>
                    </w:r>
                  </w:p>
                </w:txbxContent>
              </v:textbox>
            </v:rect>
            <v:rect id="_x0000_s48511" style="position:absolute;left:5288;top:1402;width:320;height:249;mso-wrap-style:none;v-text-anchor:top" o:regroupid="13" filled="f" stroked="f">
              <v:textbox style="mso-next-textbox:#_x0000_s48511;mso-fit-shape-to-text:t" inset="0,0,0,0">
                <w:txbxContent>
                  <w:p w:rsidR="00F65EEF" w:rsidRDefault="00F65EEF">
                    <w:r>
                      <w:rPr>
                        <w:rFonts w:ascii="Arial" w:hAnsi="Arial" w:cs="Arial"/>
                        <w:color w:val="24282B"/>
                        <w:sz w:val="14"/>
                        <w:szCs w:val="14"/>
                      </w:rPr>
                      <w:t>V22,i</w:t>
                    </w:r>
                  </w:p>
                </w:txbxContent>
              </v:textbox>
            </v:rect>
            <v:rect id="_x0000_s48512" style="position:absolute;left:5839;top:1402;width:320;height:249;mso-wrap-style:none;v-text-anchor:top" o:regroupid="13" filled="f" stroked="f">
              <v:textbox style="mso-next-textbox:#_x0000_s48512;mso-fit-shape-to-text:t" inset="0,0,0,0">
                <w:txbxContent>
                  <w:p w:rsidR="00F65EEF" w:rsidRDefault="00F65EEF">
                    <w:r>
                      <w:rPr>
                        <w:rFonts w:ascii="Arial" w:hAnsi="Arial" w:cs="Arial"/>
                        <w:color w:val="24282B"/>
                        <w:sz w:val="14"/>
                        <w:szCs w:val="14"/>
                      </w:rPr>
                      <w:t>V23,i</w:t>
                    </w:r>
                  </w:p>
                </w:txbxContent>
              </v:textbox>
            </v:rect>
            <v:rect id="_x0000_s48513" style="position:absolute;left:6367;top:1402;width:320;height:249;mso-wrap-style:none;v-text-anchor:top" o:regroupid="13" filled="f" stroked="f">
              <v:textbox style="mso-next-textbox:#_x0000_s48513;mso-fit-shape-to-text:t" inset="0,0,0,0">
                <w:txbxContent>
                  <w:p w:rsidR="00F65EEF" w:rsidRDefault="00F65EEF">
                    <w:r>
                      <w:rPr>
                        <w:rFonts w:ascii="Arial" w:hAnsi="Arial" w:cs="Arial"/>
                        <w:color w:val="24282B"/>
                        <w:sz w:val="14"/>
                        <w:szCs w:val="14"/>
                      </w:rPr>
                      <w:t>V24,i</w:t>
                    </w:r>
                  </w:p>
                </w:txbxContent>
              </v:textbox>
            </v:rect>
            <v:rect id="_x0000_s48514" style="position:absolute;left:6906;top:1402;width:320;height:249;mso-wrap-style:none;v-text-anchor:top" o:regroupid="13" filled="f" stroked="f">
              <v:textbox style="mso-next-textbox:#_x0000_s48514;mso-fit-shape-to-text:t" inset="0,0,0,0">
                <w:txbxContent>
                  <w:p w:rsidR="00F65EEF" w:rsidRDefault="00F65EEF">
                    <w:r>
                      <w:rPr>
                        <w:rFonts w:ascii="Arial" w:hAnsi="Arial" w:cs="Arial"/>
                        <w:color w:val="24282B"/>
                        <w:sz w:val="14"/>
                        <w:szCs w:val="14"/>
                      </w:rPr>
                      <w:t>V25,i</w:t>
                    </w:r>
                  </w:p>
                </w:txbxContent>
              </v:textbox>
            </v:rect>
            <v:rect id="_x0000_s48515" style="position:absolute;left:7446;top:1402;width:320;height:249;mso-wrap-style:none;v-text-anchor:top" o:regroupid="13" filled="f" stroked="f">
              <v:textbox style="mso-next-textbox:#_x0000_s48515;mso-fit-shape-to-text:t" inset="0,0,0,0">
                <w:txbxContent>
                  <w:p w:rsidR="00F65EEF" w:rsidRDefault="00F65EEF">
                    <w:r>
                      <w:rPr>
                        <w:rFonts w:ascii="Arial" w:hAnsi="Arial" w:cs="Arial"/>
                        <w:color w:val="24282B"/>
                        <w:sz w:val="14"/>
                        <w:szCs w:val="14"/>
                      </w:rPr>
                      <w:t>V26,i</w:t>
                    </w:r>
                  </w:p>
                </w:txbxContent>
              </v:textbox>
            </v:rect>
            <v:rect id="_x0000_s48516" style="position:absolute;left:7974;top:1402;width:320;height:249;mso-wrap-style:none;v-text-anchor:top" o:regroupid="13" filled="f" stroked="f">
              <v:textbox style="mso-next-textbox:#_x0000_s48516;mso-fit-shape-to-text:t" inset="0,0,0,0">
                <w:txbxContent>
                  <w:p w:rsidR="00F65EEF" w:rsidRDefault="00F65EEF">
                    <w:r>
                      <w:rPr>
                        <w:rFonts w:ascii="Arial" w:hAnsi="Arial" w:cs="Arial"/>
                        <w:color w:val="24282B"/>
                        <w:sz w:val="14"/>
                        <w:szCs w:val="14"/>
                      </w:rPr>
                      <w:t>V27,i</w:t>
                    </w:r>
                  </w:p>
                </w:txbxContent>
              </v:textbox>
            </v:rect>
            <v:rect id="_x0000_s48517" style="position:absolute;left:8513;top:1402;width:320;height:249;mso-wrap-style:none;v-text-anchor:top" o:regroupid="13" filled="f" stroked="f">
              <v:textbox style="mso-next-textbox:#_x0000_s48517;mso-fit-shape-to-text:t" inset="0,0,0,0">
                <w:txbxContent>
                  <w:p w:rsidR="00F65EEF" w:rsidRDefault="00F65EEF">
                    <w:r>
                      <w:rPr>
                        <w:rFonts w:ascii="Arial" w:hAnsi="Arial" w:cs="Arial"/>
                        <w:color w:val="24282B"/>
                        <w:sz w:val="14"/>
                        <w:szCs w:val="14"/>
                      </w:rPr>
                      <w:t>V28,i</w:t>
                    </w:r>
                  </w:p>
                </w:txbxContent>
              </v:textbox>
            </v:rect>
            <v:rect id="_x0000_s48518" style="position:absolute;left:9065;top:1390;width:320;height:249;mso-wrap-style:none;v-text-anchor:top" o:regroupid="13" filled="f" stroked="f">
              <v:textbox style="mso-next-textbox:#_x0000_s48518;mso-fit-shape-to-text:t" inset="0,0,0,0">
                <w:txbxContent>
                  <w:p w:rsidR="00F65EEF" w:rsidRDefault="00F65EEF">
                    <w:r>
                      <w:rPr>
                        <w:rFonts w:ascii="Arial" w:hAnsi="Arial" w:cs="Arial"/>
                        <w:color w:val="24282B"/>
                        <w:sz w:val="14"/>
                        <w:szCs w:val="14"/>
                      </w:rPr>
                      <w:t>V29,i</w:t>
                    </w:r>
                  </w:p>
                </w:txbxContent>
              </v:textbox>
            </v:rect>
            <v:rect id="_x0000_s48519" style="position:absolute;left:1019;top:2085;width:242;height:249;mso-wrap-style:none;v-text-anchor:top" o:regroupid="13" filled="f" stroked="f">
              <v:textbox style="mso-next-textbox:#_x0000_s48519;mso-fit-shape-to-text:t" inset="0,0,0,0">
                <w:txbxContent>
                  <w:p w:rsidR="00F65EEF" w:rsidRDefault="00F65EEF">
                    <w:r>
                      <w:rPr>
                        <w:rFonts w:ascii="Arial" w:hAnsi="Arial" w:cs="Arial"/>
                        <w:color w:val="24282B"/>
                        <w:sz w:val="14"/>
                        <w:szCs w:val="14"/>
                      </w:rPr>
                      <w:t>A2,i</w:t>
                    </w:r>
                  </w:p>
                </w:txbxContent>
              </v:textbox>
            </v:rect>
            <v:rect id="_x0000_s48520" style="position:absolute;left:1523;top:2097;width:320;height:249;mso-wrap-style:none;v-text-anchor:top" o:regroupid="13" filled="f" stroked="f">
              <v:textbox style="mso-next-textbox:#_x0000_s48520;mso-fit-shape-to-text:t" inset="0,0,0,0">
                <w:txbxContent>
                  <w:p w:rsidR="00F65EEF" w:rsidRDefault="00F65EEF">
                    <w:r>
                      <w:rPr>
                        <w:rFonts w:ascii="Arial" w:hAnsi="Arial" w:cs="Arial"/>
                        <w:color w:val="24282B"/>
                        <w:sz w:val="14"/>
                        <w:szCs w:val="14"/>
                      </w:rPr>
                      <w:t>V30,i</w:t>
                    </w:r>
                  </w:p>
                </w:txbxContent>
              </v:textbox>
            </v:rect>
            <v:rect id="_x0000_s48521" style="position:absolute;left:2062;top:2097;width:320;height:249;mso-wrap-style:none;v-text-anchor:top" o:regroupid="13" filled="f" stroked="f">
              <v:textbox style="mso-next-textbox:#_x0000_s48521;mso-fit-shape-to-text:t" inset="0,0,0,0">
                <w:txbxContent>
                  <w:p w:rsidR="00F65EEF" w:rsidRDefault="00F65EEF">
                    <w:r>
                      <w:rPr>
                        <w:rFonts w:ascii="Arial" w:hAnsi="Arial" w:cs="Arial"/>
                        <w:color w:val="24282B"/>
                        <w:sz w:val="14"/>
                        <w:szCs w:val="14"/>
                      </w:rPr>
                      <w:t>V31,i</w:t>
                    </w:r>
                  </w:p>
                </w:txbxContent>
              </v:textbox>
            </v:rect>
            <v:rect id="_x0000_s48522" style="position:absolute;left:2590;top:2097;width:320;height:249;mso-wrap-style:none;v-text-anchor:top" o:regroupid="13" filled="f" stroked="f">
              <v:textbox style="mso-next-textbox:#_x0000_s48522;mso-fit-shape-to-text:t" inset="0,0,0,0">
                <w:txbxContent>
                  <w:p w:rsidR="00F65EEF" w:rsidRDefault="00F65EEF">
                    <w:r>
                      <w:rPr>
                        <w:rFonts w:ascii="Arial" w:hAnsi="Arial" w:cs="Arial"/>
                        <w:color w:val="24282B"/>
                        <w:sz w:val="14"/>
                        <w:szCs w:val="14"/>
                      </w:rPr>
                      <w:t>V32,i</w:t>
                    </w:r>
                  </w:p>
                </w:txbxContent>
              </v:textbox>
            </v:rect>
            <v:rect id="_x0000_s48523" style="position:absolute;left:3129;top:2097;width:320;height:249;mso-wrap-style:none;v-text-anchor:top" o:regroupid="13" filled="f" stroked="f">
              <v:textbox style="mso-next-textbox:#_x0000_s48523;mso-fit-shape-to-text:t" inset="0,0,0,0">
                <w:txbxContent>
                  <w:p w:rsidR="00F65EEF" w:rsidRDefault="00F65EEF">
                    <w:r>
                      <w:rPr>
                        <w:rFonts w:ascii="Arial" w:hAnsi="Arial" w:cs="Arial"/>
                        <w:color w:val="24282B"/>
                        <w:sz w:val="14"/>
                        <w:szCs w:val="14"/>
                      </w:rPr>
                      <w:t>V33,i</w:t>
                    </w:r>
                  </w:p>
                </w:txbxContent>
              </v:textbox>
            </v:rect>
            <v:rect id="_x0000_s48524" style="position:absolute;left:3681;top:2097;width:320;height:249;mso-wrap-style:none;v-text-anchor:top" o:regroupid="13" filled="f" stroked="f">
              <v:textbox style="mso-next-textbox:#_x0000_s48524;mso-fit-shape-to-text:t" inset="0,0,0,0">
                <w:txbxContent>
                  <w:p w:rsidR="00F65EEF" w:rsidRDefault="00F65EEF">
                    <w:r>
                      <w:rPr>
                        <w:rFonts w:ascii="Arial" w:hAnsi="Arial" w:cs="Arial"/>
                        <w:color w:val="24282B"/>
                        <w:sz w:val="14"/>
                        <w:szCs w:val="14"/>
                      </w:rPr>
                      <w:t>V34,i</w:t>
                    </w:r>
                  </w:p>
                </w:txbxContent>
              </v:textbox>
            </v:rect>
            <v:rect id="_x0000_s48525" style="position:absolute;left:4209;top:2097;width:320;height:249;mso-wrap-style:none;v-text-anchor:top" o:regroupid="13" filled="f" stroked="f">
              <v:textbox style="mso-next-textbox:#_x0000_s48525;mso-fit-shape-to-text:t" inset="0,0,0,0">
                <w:txbxContent>
                  <w:p w:rsidR="00F65EEF" w:rsidRDefault="00F65EEF">
                    <w:r>
                      <w:rPr>
                        <w:rFonts w:ascii="Arial" w:hAnsi="Arial" w:cs="Arial"/>
                        <w:color w:val="24282B"/>
                        <w:sz w:val="14"/>
                        <w:szCs w:val="14"/>
                      </w:rPr>
                      <w:t>V35,i</w:t>
                    </w:r>
                  </w:p>
                </w:txbxContent>
              </v:textbox>
            </v:rect>
            <v:rect id="_x0000_s48526" style="position:absolute;left:4748;top:2097;width:320;height:249;mso-wrap-style:none;v-text-anchor:top" o:regroupid="13" filled="f" stroked="f">
              <v:textbox style="mso-next-textbox:#_x0000_s48526;mso-fit-shape-to-text:t" inset="0,0,0,0">
                <w:txbxContent>
                  <w:p w:rsidR="00F65EEF" w:rsidRDefault="00F65EEF">
                    <w:r>
                      <w:rPr>
                        <w:rFonts w:ascii="Arial" w:hAnsi="Arial" w:cs="Arial"/>
                        <w:color w:val="24282B"/>
                        <w:sz w:val="14"/>
                        <w:szCs w:val="14"/>
                      </w:rPr>
                      <w:t>V36,i</w:t>
                    </w:r>
                  </w:p>
                </w:txbxContent>
              </v:textbox>
            </v:rect>
            <v:rect id="_x0000_s48527" style="position:absolute;left:5288;top:2097;width:320;height:249;mso-wrap-style:none;v-text-anchor:top" o:regroupid="13" filled="f" stroked="f">
              <v:textbox style="mso-next-textbox:#_x0000_s48527;mso-fit-shape-to-text:t" inset="0,0,0,0">
                <w:txbxContent>
                  <w:p w:rsidR="00F65EEF" w:rsidRDefault="00F65EEF">
                    <w:r>
                      <w:rPr>
                        <w:rFonts w:ascii="Arial" w:hAnsi="Arial" w:cs="Arial"/>
                        <w:color w:val="24282B"/>
                        <w:sz w:val="14"/>
                        <w:szCs w:val="14"/>
                      </w:rPr>
                      <w:t>V37,i</w:t>
                    </w:r>
                  </w:p>
                </w:txbxContent>
              </v:textbox>
            </v:rect>
            <v:rect id="_x0000_s48528" style="position:absolute;left:5839;top:2097;width:320;height:249;mso-wrap-style:none;v-text-anchor:top" o:regroupid="13" filled="f" stroked="f">
              <v:textbox style="mso-next-textbox:#_x0000_s48528;mso-fit-shape-to-text:t" inset="0,0,0,0">
                <w:txbxContent>
                  <w:p w:rsidR="00F65EEF" w:rsidRDefault="00F65EEF">
                    <w:r>
                      <w:rPr>
                        <w:rFonts w:ascii="Arial" w:hAnsi="Arial" w:cs="Arial"/>
                        <w:color w:val="24282B"/>
                        <w:sz w:val="14"/>
                        <w:szCs w:val="14"/>
                      </w:rPr>
                      <w:t>V38,i</w:t>
                    </w:r>
                  </w:p>
                </w:txbxContent>
              </v:textbox>
            </v:rect>
            <v:rect id="_x0000_s48529" style="position:absolute;left:6367;top:2097;width:320;height:249;mso-wrap-style:none;v-text-anchor:top" o:regroupid="13" filled="f" stroked="f">
              <v:textbox style="mso-next-textbox:#_x0000_s48529;mso-fit-shape-to-text:t" inset="0,0,0,0">
                <w:txbxContent>
                  <w:p w:rsidR="00F65EEF" w:rsidRDefault="00F65EEF">
                    <w:r>
                      <w:rPr>
                        <w:rFonts w:ascii="Arial" w:hAnsi="Arial" w:cs="Arial"/>
                        <w:color w:val="24282B"/>
                        <w:sz w:val="14"/>
                        <w:szCs w:val="14"/>
                      </w:rPr>
                      <w:t>V39,i</w:t>
                    </w:r>
                  </w:p>
                </w:txbxContent>
              </v:textbox>
            </v:rect>
            <v:rect id="_x0000_s48530" style="position:absolute;left:6906;top:2097;width:320;height:249;mso-wrap-style:none;v-text-anchor:top" o:regroupid="13" filled="f" stroked="f">
              <v:textbox style="mso-next-textbox:#_x0000_s48530;mso-fit-shape-to-text:t" inset="0,0,0,0">
                <w:txbxContent>
                  <w:p w:rsidR="00F65EEF" w:rsidRDefault="00F65EEF">
                    <w:r>
                      <w:rPr>
                        <w:rFonts w:ascii="Arial" w:hAnsi="Arial" w:cs="Arial"/>
                        <w:color w:val="24282B"/>
                        <w:sz w:val="14"/>
                        <w:szCs w:val="14"/>
                      </w:rPr>
                      <w:t>V40,i</w:t>
                    </w:r>
                  </w:p>
                </w:txbxContent>
              </v:textbox>
            </v:rect>
            <v:rect id="_x0000_s48531" style="position:absolute;left:7446;top:2097;width:320;height:249;mso-wrap-style:none;v-text-anchor:top" o:regroupid="13" filled="f" stroked="f">
              <v:textbox style="mso-next-textbox:#_x0000_s48531;mso-fit-shape-to-text:t" inset="0,0,0,0">
                <w:txbxContent>
                  <w:p w:rsidR="00F65EEF" w:rsidRDefault="00F65EEF">
                    <w:r>
                      <w:rPr>
                        <w:rFonts w:ascii="Arial" w:hAnsi="Arial" w:cs="Arial"/>
                        <w:color w:val="24282B"/>
                        <w:sz w:val="14"/>
                        <w:szCs w:val="14"/>
                      </w:rPr>
                      <w:t>V41,i</w:t>
                    </w:r>
                  </w:p>
                </w:txbxContent>
              </v:textbox>
            </v:rect>
            <v:rect id="_x0000_s48532" style="position:absolute;left:7974;top:2097;width:320;height:249;mso-wrap-style:none;v-text-anchor:top" o:regroupid="13" filled="f" stroked="f">
              <v:textbox style="mso-next-textbox:#_x0000_s48532;mso-fit-shape-to-text:t" inset="0,0,0,0">
                <w:txbxContent>
                  <w:p w:rsidR="00F65EEF" w:rsidRDefault="00F65EEF">
                    <w:r>
                      <w:rPr>
                        <w:rFonts w:ascii="Arial" w:hAnsi="Arial" w:cs="Arial"/>
                        <w:color w:val="24282B"/>
                        <w:sz w:val="14"/>
                        <w:szCs w:val="14"/>
                      </w:rPr>
                      <w:t>V42,i</w:t>
                    </w:r>
                  </w:p>
                </w:txbxContent>
              </v:textbox>
            </v:rect>
            <v:rect id="_x0000_s48533" style="position:absolute;left:8513;top:2097;width:320;height:249;mso-wrap-style:none;v-text-anchor:top" o:regroupid="13" filled="f" stroked="f">
              <v:textbox style="mso-next-textbox:#_x0000_s48533;mso-fit-shape-to-text:t" inset="0,0,0,0">
                <w:txbxContent>
                  <w:p w:rsidR="00F65EEF" w:rsidRDefault="00F65EEF">
                    <w:r>
                      <w:rPr>
                        <w:rFonts w:ascii="Arial" w:hAnsi="Arial" w:cs="Arial"/>
                        <w:color w:val="24282B"/>
                        <w:sz w:val="14"/>
                        <w:szCs w:val="14"/>
                      </w:rPr>
                      <w:t>V43,i</w:t>
                    </w:r>
                  </w:p>
                </w:txbxContent>
              </v:textbox>
            </v:rect>
            <v:rect id="_x0000_s48534" style="position:absolute;left:9065;top:2097;width:320;height:249;mso-wrap-style:none;v-text-anchor:top" o:regroupid="13" filled="f" stroked="f">
              <v:textbox style="mso-next-textbox:#_x0000_s48534;mso-fit-shape-to-text:t" inset="0,0,0,0">
                <w:txbxContent>
                  <w:p w:rsidR="00F65EEF" w:rsidRDefault="00F65EEF">
                    <w:r>
                      <w:rPr>
                        <w:rFonts w:ascii="Arial" w:hAnsi="Arial" w:cs="Arial"/>
                        <w:color w:val="24282B"/>
                        <w:sz w:val="14"/>
                        <w:szCs w:val="14"/>
                      </w:rPr>
                      <w:t>V44,i</w:t>
                    </w:r>
                  </w:p>
                </w:txbxContent>
              </v:textbox>
            </v:rect>
            <v:rect id="_x0000_s48535" style="position:absolute;left:1055;top:2805;width:242;height:249;mso-wrap-style:none;v-text-anchor:top" o:regroupid="13" filled="f" stroked="f">
              <v:textbox style="mso-next-textbox:#_x0000_s48535;mso-fit-shape-to-text:t" inset="0,0,0,0">
                <w:txbxContent>
                  <w:p w:rsidR="00F65EEF" w:rsidRDefault="00F65EEF">
                    <w:r>
                      <w:rPr>
                        <w:rFonts w:ascii="Arial" w:hAnsi="Arial" w:cs="Arial"/>
                        <w:color w:val="24282B"/>
                        <w:sz w:val="14"/>
                        <w:szCs w:val="14"/>
                      </w:rPr>
                      <w:t>A3,i</w:t>
                    </w:r>
                  </w:p>
                </w:txbxContent>
              </v:textbox>
            </v:rect>
            <v:rect id="_x0000_s48536" style="position:absolute;left:1511;top:2805;width:320;height:249;mso-wrap-style:none;v-text-anchor:top" o:regroupid="13" filled="f" stroked="f">
              <v:textbox style="mso-next-textbox:#_x0000_s48536;mso-fit-shape-to-text:t" inset="0,0,0,0">
                <w:txbxContent>
                  <w:p w:rsidR="00F65EEF" w:rsidRDefault="00F65EEF">
                    <w:r>
                      <w:rPr>
                        <w:rFonts w:ascii="Arial" w:hAnsi="Arial" w:cs="Arial"/>
                        <w:color w:val="24282B"/>
                        <w:sz w:val="14"/>
                        <w:szCs w:val="14"/>
                      </w:rPr>
                      <w:t>V45,i</w:t>
                    </w:r>
                  </w:p>
                </w:txbxContent>
              </v:textbox>
            </v:rect>
            <v:rect id="_x0000_s48537" style="position:absolute;left:2050;top:2805;width:320;height:249;mso-wrap-style:none;v-text-anchor:top" o:regroupid="13" filled="f" stroked="f">
              <v:textbox style="mso-next-textbox:#_x0000_s48537;mso-fit-shape-to-text:t" inset="0,0,0,0">
                <w:txbxContent>
                  <w:p w:rsidR="00F65EEF" w:rsidRDefault="00F65EEF">
                    <w:r>
                      <w:rPr>
                        <w:rFonts w:ascii="Arial" w:hAnsi="Arial" w:cs="Arial"/>
                        <w:color w:val="24282B"/>
                        <w:sz w:val="14"/>
                        <w:szCs w:val="14"/>
                      </w:rPr>
                      <w:t>V46,i</w:t>
                    </w:r>
                  </w:p>
                </w:txbxContent>
              </v:textbox>
            </v:rect>
            <v:rect id="_x0000_s48538" style="position:absolute;left:2578;top:2805;width:320;height:249;mso-wrap-style:none;v-text-anchor:top" o:regroupid="13" filled="f" stroked="f">
              <v:textbox style="mso-next-textbox:#_x0000_s48538;mso-fit-shape-to-text:t" inset="0,0,0,0">
                <w:txbxContent>
                  <w:p w:rsidR="00F65EEF" w:rsidRDefault="00F65EEF">
                    <w:r>
                      <w:rPr>
                        <w:rFonts w:ascii="Arial" w:hAnsi="Arial" w:cs="Arial"/>
                        <w:color w:val="24282B"/>
                        <w:sz w:val="14"/>
                        <w:szCs w:val="14"/>
                      </w:rPr>
                      <w:t>V47,i</w:t>
                    </w:r>
                  </w:p>
                </w:txbxContent>
              </v:textbox>
            </v:rect>
            <v:rect id="_x0000_s48539" style="position:absolute;left:3117;top:2805;width:320;height:249;mso-wrap-style:none;v-text-anchor:top" o:regroupid="13" filled="f" stroked="f">
              <v:textbox style="mso-next-textbox:#_x0000_s48539;mso-fit-shape-to-text:t" inset="0,0,0,0">
                <w:txbxContent>
                  <w:p w:rsidR="00F65EEF" w:rsidRDefault="00F65EEF">
                    <w:r>
                      <w:rPr>
                        <w:rFonts w:ascii="Arial" w:hAnsi="Arial" w:cs="Arial"/>
                        <w:color w:val="24282B"/>
                        <w:sz w:val="14"/>
                        <w:szCs w:val="14"/>
                      </w:rPr>
                      <w:t>V48,i</w:t>
                    </w:r>
                  </w:p>
                </w:txbxContent>
              </v:textbox>
            </v:rect>
            <v:rect id="_x0000_s48540" style="position:absolute;left:3669;top:2805;width:320;height:249;mso-wrap-style:none;v-text-anchor:top" o:regroupid="13" filled="f" stroked="f">
              <v:textbox style="mso-next-textbox:#_x0000_s48540;mso-fit-shape-to-text:t" inset="0,0,0,0">
                <w:txbxContent>
                  <w:p w:rsidR="00F65EEF" w:rsidRDefault="00F65EEF">
                    <w:r>
                      <w:rPr>
                        <w:rFonts w:ascii="Arial" w:hAnsi="Arial" w:cs="Arial"/>
                        <w:color w:val="24282B"/>
                        <w:sz w:val="14"/>
                        <w:szCs w:val="14"/>
                      </w:rPr>
                      <w:t>V49,i</w:t>
                    </w:r>
                  </w:p>
                </w:txbxContent>
              </v:textbox>
            </v:rect>
            <v:rect id="_x0000_s48541" style="position:absolute;left:4197;top:2805;width:320;height:249;mso-wrap-style:none;v-text-anchor:top" o:regroupid="13" filled="f" stroked="f">
              <v:textbox style="mso-next-textbox:#_x0000_s48541;mso-fit-shape-to-text:t" inset="0,0,0,0">
                <w:txbxContent>
                  <w:p w:rsidR="00F65EEF" w:rsidRDefault="00F65EEF">
                    <w:r>
                      <w:rPr>
                        <w:rFonts w:ascii="Arial" w:hAnsi="Arial" w:cs="Arial"/>
                        <w:color w:val="24282B"/>
                        <w:sz w:val="14"/>
                        <w:szCs w:val="14"/>
                      </w:rPr>
                      <w:t>V50,i</w:t>
                    </w:r>
                  </w:p>
                </w:txbxContent>
              </v:textbox>
            </v:rect>
            <v:rect id="_x0000_s48542" style="position:absolute;left:4736;top:2805;width:320;height:249;mso-wrap-style:none;v-text-anchor:top" o:regroupid="13" filled="f" stroked="f">
              <v:textbox style="mso-next-textbox:#_x0000_s48542;mso-fit-shape-to-text:t" inset="0,0,0,0">
                <w:txbxContent>
                  <w:p w:rsidR="00F65EEF" w:rsidRDefault="00F65EEF">
                    <w:r>
                      <w:rPr>
                        <w:rFonts w:ascii="Arial" w:hAnsi="Arial" w:cs="Arial"/>
                        <w:color w:val="24282B"/>
                        <w:sz w:val="14"/>
                        <w:szCs w:val="14"/>
                      </w:rPr>
                      <w:t>V51,i</w:t>
                    </w:r>
                  </w:p>
                </w:txbxContent>
              </v:textbox>
            </v:rect>
            <v:rect id="_x0000_s48543" style="position:absolute;left:5276;top:2805;width:320;height:249;mso-wrap-style:none;v-text-anchor:top" o:regroupid="13" filled="f" stroked="f">
              <v:textbox style="mso-next-textbox:#_x0000_s48543;mso-fit-shape-to-text:t" inset="0,0,0,0">
                <w:txbxContent>
                  <w:p w:rsidR="00F65EEF" w:rsidRDefault="00F65EEF">
                    <w:r>
                      <w:rPr>
                        <w:rFonts w:ascii="Arial" w:hAnsi="Arial" w:cs="Arial"/>
                        <w:color w:val="24282B"/>
                        <w:sz w:val="14"/>
                        <w:szCs w:val="14"/>
                      </w:rPr>
                      <w:t>V52,i</w:t>
                    </w:r>
                  </w:p>
                </w:txbxContent>
              </v:textbox>
            </v:rect>
            <v:rect id="_x0000_s48544" style="position:absolute;left:5827;top:2805;width:320;height:249;mso-wrap-style:none;v-text-anchor:top" o:regroupid="13" filled="f" stroked="f">
              <v:textbox style="mso-next-textbox:#_x0000_s48544;mso-fit-shape-to-text:t" inset="0,0,0,0">
                <w:txbxContent>
                  <w:p w:rsidR="00F65EEF" w:rsidRDefault="00F65EEF">
                    <w:r>
                      <w:rPr>
                        <w:rFonts w:ascii="Arial" w:hAnsi="Arial" w:cs="Arial"/>
                        <w:color w:val="24282B"/>
                        <w:sz w:val="14"/>
                        <w:szCs w:val="14"/>
                      </w:rPr>
                      <w:t>V53,i</w:t>
                    </w:r>
                  </w:p>
                </w:txbxContent>
              </v:textbox>
            </v:rect>
            <v:rect id="_x0000_s48545" style="position:absolute;left:6355;top:2805;width:320;height:249;mso-wrap-style:none;v-text-anchor:top" o:regroupid="13" filled="f" stroked="f">
              <v:textbox style="mso-next-textbox:#_x0000_s48545;mso-fit-shape-to-text:t" inset="0,0,0,0">
                <w:txbxContent>
                  <w:p w:rsidR="00F65EEF" w:rsidRDefault="00F65EEF">
                    <w:r>
                      <w:rPr>
                        <w:rFonts w:ascii="Arial" w:hAnsi="Arial" w:cs="Arial"/>
                        <w:color w:val="24282B"/>
                        <w:sz w:val="14"/>
                        <w:szCs w:val="14"/>
                      </w:rPr>
                      <w:t>V54,i</w:t>
                    </w:r>
                  </w:p>
                </w:txbxContent>
              </v:textbox>
            </v:rect>
            <v:rect id="_x0000_s48546" style="position:absolute;left:6894;top:2805;width:320;height:249;mso-wrap-style:none;v-text-anchor:top" o:regroupid="13" filled="f" stroked="f">
              <v:textbox style="mso-next-textbox:#_x0000_s48546;mso-fit-shape-to-text:t" inset="0,0,0,0">
                <w:txbxContent>
                  <w:p w:rsidR="00F65EEF" w:rsidRDefault="00F65EEF">
                    <w:r>
                      <w:rPr>
                        <w:rFonts w:ascii="Arial" w:hAnsi="Arial" w:cs="Arial"/>
                        <w:color w:val="24282B"/>
                        <w:sz w:val="14"/>
                        <w:szCs w:val="14"/>
                      </w:rPr>
                      <w:t>V55,i</w:t>
                    </w:r>
                  </w:p>
                </w:txbxContent>
              </v:textbox>
            </v:rect>
            <v:rect id="_x0000_s48547" style="position:absolute;left:7434;top:2805;width:320;height:249;mso-wrap-style:none;v-text-anchor:top" o:regroupid="13" filled="f" stroked="f">
              <v:textbox style="mso-next-textbox:#_x0000_s48547;mso-fit-shape-to-text:t" inset="0,0,0,0">
                <w:txbxContent>
                  <w:p w:rsidR="00F65EEF" w:rsidRDefault="00F65EEF">
                    <w:r>
                      <w:rPr>
                        <w:rFonts w:ascii="Arial" w:hAnsi="Arial" w:cs="Arial"/>
                        <w:color w:val="24282B"/>
                        <w:sz w:val="14"/>
                        <w:szCs w:val="14"/>
                      </w:rPr>
                      <w:t>V56,i</w:t>
                    </w:r>
                  </w:p>
                </w:txbxContent>
              </v:textbox>
            </v:rect>
            <v:rect id="_x0000_s48548" style="position:absolute;left:7962;top:2805;width:320;height:249;mso-wrap-style:none;v-text-anchor:top" o:regroupid="13" filled="f" stroked="f">
              <v:textbox style="mso-next-textbox:#_x0000_s48548;mso-fit-shape-to-text:t" inset="0,0,0,0">
                <w:txbxContent>
                  <w:p w:rsidR="00F65EEF" w:rsidRDefault="00F65EEF">
                    <w:r>
                      <w:rPr>
                        <w:rFonts w:ascii="Arial" w:hAnsi="Arial" w:cs="Arial"/>
                        <w:color w:val="24282B"/>
                        <w:sz w:val="14"/>
                        <w:szCs w:val="14"/>
                      </w:rPr>
                      <w:t>V57,i</w:t>
                    </w:r>
                  </w:p>
                </w:txbxContent>
              </v:textbox>
            </v:rect>
            <v:rect id="_x0000_s48549" style="position:absolute;left:8501;top:2805;width:320;height:249;mso-wrap-style:none;v-text-anchor:top" o:regroupid="13" filled="f" stroked="f">
              <v:textbox style="mso-next-textbox:#_x0000_s48549;mso-fit-shape-to-text:t" inset="0,0,0,0">
                <w:txbxContent>
                  <w:p w:rsidR="00F65EEF" w:rsidRDefault="00F65EEF">
                    <w:r>
                      <w:rPr>
                        <w:rFonts w:ascii="Arial" w:hAnsi="Arial" w:cs="Arial"/>
                        <w:color w:val="24282B"/>
                        <w:sz w:val="14"/>
                        <w:szCs w:val="14"/>
                      </w:rPr>
                      <w:t>V58,i</w:t>
                    </w:r>
                  </w:p>
                </w:txbxContent>
              </v:textbox>
            </v:rect>
            <v:rect id="_x0000_s48550" style="position:absolute;left:9053;top:2805;width:320;height:249;mso-wrap-style:none;v-text-anchor:top" o:regroupid="13" filled="f" stroked="f">
              <v:textbox style="mso-next-textbox:#_x0000_s48550;mso-fit-shape-to-text:t" inset="0,0,0,0">
                <w:txbxContent>
                  <w:p w:rsidR="00F65EEF" w:rsidRDefault="00F65EEF">
                    <w:r>
                      <w:rPr>
                        <w:rFonts w:ascii="Arial" w:hAnsi="Arial" w:cs="Arial"/>
                        <w:color w:val="24282B"/>
                        <w:sz w:val="14"/>
                        <w:szCs w:val="14"/>
                      </w:rPr>
                      <w:t>V59,i</w:t>
                    </w:r>
                  </w:p>
                </w:txbxContent>
              </v:textbox>
            </v:rect>
            <v:rect id="_x0000_s48551" style="position:absolute;left:1055;top:3490;width:242;height:249;mso-wrap-style:none;v-text-anchor:top" o:regroupid="13" filled="f" stroked="f">
              <v:textbox style="mso-next-textbox:#_x0000_s48551;mso-fit-shape-to-text:t" inset="0,0,0,0">
                <w:txbxContent>
                  <w:p w:rsidR="00F65EEF" w:rsidRDefault="00F65EEF">
                    <w:r>
                      <w:rPr>
                        <w:rFonts w:ascii="Arial" w:hAnsi="Arial" w:cs="Arial"/>
                        <w:color w:val="24282B"/>
                        <w:sz w:val="14"/>
                        <w:szCs w:val="14"/>
                      </w:rPr>
                      <w:t>A4,i</w:t>
                    </w:r>
                  </w:p>
                </w:txbxContent>
              </v:textbox>
            </v:rect>
            <v:rect id="_x0000_s48552" style="position:absolute;left:1511;top:3490;width:320;height:249;mso-wrap-style:none;v-text-anchor:top" o:regroupid="13" filled="f" stroked="f">
              <v:textbox style="mso-next-textbox:#_x0000_s48552;mso-fit-shape-to-text:t" inset="0,0,0,0">
                <w:txbxContent>
                  <w:p w:rsidR="00F65EEF" w:rsidRDefault="00F65EEF">
                    <w:r>
                      <w:rPr>
                        <w:rFonts w:ascii="Arial" w:hAnsi="Arial" w:cs="Arial"/>
                        <w:color w:val="24282B"/>
                        <w:sz w:val="14"/>
                        <w:szCs w:val="14"/>
                      </w:rPr>
                      <w:t>V60,i</w:t>
                    </w:r>
                  </w:p>
                </w:txbxContent>
              </v:textbox>
            </v:rect>
            <v:rect id="_x0000_s48553" style="position:absolute;left:2050;top:3490;width:320;height:249;mso-wrap-style:none;v-text-anchor:top" o:regroupid="13" filled="f" stroked="f">
              <v:textbox style="mso-next-textbox:#_x0000_s48553;mso-fit-shape-to-text:t" inset="0,0,0,0">
                <w:txbxContent>
                  <w:p w:rsidR="00F65EEF" w:rsidRDefault="00F65EEF">
                    <w:r>
                      <w:rPr>
                        <w:rFonts w:ascii="Arial" w:hAnsi="Arial" w:cs="Arial"/>
                        <w:color w:val="24282B"/>
                        <w:sz w:val="14"/>
                        <w:szCs w:val="14"/>
                      </w:rPr>
                      <w:t>V61,i</w:t>
                    </w:r>
                  </w:p>
                </w:txbxContent>
              </v:textbox>
            </v:rect>
            <v:rect id="_x0000_s48554" style="position:absolute;left:2578;top:3490;width:320;height:249;mso-wrap-style:none;v-text-anchor:top" o:regroupid="13" filled="f" stroked="f">
              <v:textbox style="mso-next-textbox:#_x0000_s48554;mso-fit-shape-to-text:t" inset="0,0,0,0">
                <w:txbxContent>
                  <w:p w:rsidR="00F65EEF" w:rsidRDefault="00F65EEF">
                    <w:r>
                      <w:rPr>
                        <w:rFonts w:ascii="Arial" w:hAnsi="Arial" w:cs="Arial"/>
                        <w:color w:val="24282B"/>
                        <w:sz w:val="14"/>
                        <w:szCs w:val="14"/>
                      </w:rPr>
                      <w:t>V62,i</w:t>
                    </w:r>
                  </w:p>
                </w:txbxContent>
              </v:textbox>
            </v:rect>
            <v:rect id="_x0000_s48555" style="position:absolute;left:3117;top:3490;width:320;height:249;mso-wrap-style:none;v-text-anchor:top" o:regroupid="13" filled="f" stroked="f">
              <v:textbox style="mso-next-textbox:#_x0000_s48555;mso-fit-shape-to-text:t" inset="0,0,0,0">
                <w:txbxContent>
                  <w:p w:rsidR="00F65EEF" w:rsidRDefault="00F65EEF">
                    <w:r>
                      <w:rPr>
                        <w:rFonts w:ascii="Arial" w:hAnsi="Arial" w:cs="Arial"/>
                        <w:color w:val="24282B"/>
                        <w:sz w:val="14"/>
                        <w:szCs w:val="14"/>
                      </w:rPr>
                      <w:t>V63,i</w:t>
                    </w:r>
                  </w:p>
                </w:txbxContent>
              </v:textbox>
            </v:rect>
            <v:rect id="_x0000_s48556" style="position:absolute;left:3669;top:3490;width:320;height:249;mso-wrap-style:none;v-text-anchor:top" o:regroupid="13" filled="f" stroked="f">
              <v:textbox style="mso-next-textbox:#_x0000_s48556;mso-fit-shape-to-text:t" inset="0,0,0,0">
                <w:txbxContent>
                  <w:p w:rsidR="00F65EEF" w:rsidRDefault="00F65EEF">
                    <w:r>
                      <w:rPr>
                        <w:rFonts w:ascii="Arial" w:hAnsi="Arial" w:cs="Arial"/>
                        <w:color w:val="24282B"/>
                        <w:sz w:val="14"/>
                        <w:szCs w:val="14"/>
                      </w:rPr>
                      <w:t>V64,i</w:t>
                    </w:r>
                  </w:p>
                </w:txbxContent>
              </v:textbox>
            </v:rect>
            <v:rect id="_x0000_s48557" style="position:absolute;left:4197;top:3490;width:320;height:249;mso-wrap-style:none;v-text-anchor:top" o:regroupid="13" filled="f" stroked="f">
              <v:textbox style="mso-next-textbox:#_x0000_s48557;mso-fit-shape-to-text:t" inset="0,0,0,0">
                <w:txbxContent>
                  <w:p w:rsidR="00F65EEF" w:rsidRDefault="00F65EEF">
                    <w:r>
                      <w:rPr>
                        <w:rFonts w:ascii="Arial" w:hAnsi="Arial" w:cs="Arial"/>
                        <w:color w:val="24282B"/>
                        <w:sz w:val="14"/>
                        <w:szCs w:val="14"/>
                      </w:rPr>
                      <w:t>V65,i</w:t>
                    </w:r>
                  </w:p>
                </w:txbxContent>
              </v:textbox>
            </v:rect>
            <v:rect id="_x0000_s48558" style="position:absolute;left:4736;top:3490;width:320;height:249;mso-wrap-style:none;v-text-anchor:top" o:regroupid="13" filled="f" stroked="f">
              <v:textbox style="mso-next-textbox:#_x0000_s48558;mso-fit-shape-to-text:t" inset="0,0,0,0">
                <w:txbxContent>
                  <w:p w:rsidR="00F65EEF" w:rsidRDefault="00F65EEF">
                    <w:r>
                      <w:rPr>
                        <w:rFonts w:ascii="Arial" w:hAnsi="Arial" w:cs="Arial"/>
                        <w:color w:val="24282B"/>
                        <w:sz w:val="14"/>
                        <w:szCs w:val="14"/>
                      </w:rPr>
                      <w:t>V66,i</w:t>
                    </w:r>
                  </w:p>
                </w:txbxContent>
              </v:textbox>
            </v:rect>
            <v:rect id="_x0000_s48559" style="position:absolute;left:5276;top:3490;width:320;height:249;mso-wrap-style:none;v-text-anchor:top" o:regroupid="13" filled="f" stroked="f">
              <v:textbox style="mso-next-textbox:#_x0000_s48559;mso-fit-shape-to-text:t" inset="0,0,0,0">
                <w:txbxContent>
                  <w:p w:rsidR="00F65EEF" w:rsidRDefault="00F65EEF">
                    <w:r>
                      <w:rPr>
                        <w:rFonts w:ascii="Arial" w:hAnsi="Arial" w:cs="Arial"/>
                        <w:color w:val="24282B"/>
                        <w:sz w:val="14"/>
                        <w:szCs w:val="14"/>
                      </w:rPr>
                      <w:t>V67,i</w:t>
                    </w:r>
                  </w:p>
                </w:txbxContent>
              </v:textbox>
            </v:rect>
            <v:rect id="_x0000_s48560" style="position:absolute;left:5827;top:3490;width:320;height:249;mso-wrap-style:none;v-text-anchor:top" o:regroupid="13" filled="f" stroked="f">
              <v:textbox style="mso-next-textbox:#_x0000_s48560;mso-fit-shape-to-text:t" inset="0,0,0,0">
                <w:txbxContent>
                  <w:p w:rsidR="00F65EEF" w:rsidRDefault="00F65EEF">
                    <w:r>
                      <w:rPr>
                        <w:rFonts w:ascii="Arial" w:hAnsi="Arial" w:cs="Arial"/>
                        <w:color w:val="24282B"/>
                        <w:sz w:val="14"/>
                        <w:szCs w:val="14"/>
                      </w:rPr>
                      <w:t>V68,i</w:t>
                    </w:r>
                  </w:p>
                </w:txbxContent>
              </v:textbox>
            </v:rect>
            <v:rect id="_x0000_s48561" style="position:absolute;left:6355;top:3490;width:320;height:249;mso-wrap-style:none;v-text-anchor:top" o:regroupid="13" filled="f" stroked="f">
              <v:textbox style="mso-next-textbox:#_x0000_s48561;mso-fit-shape-to-text:t" inset="0,0,0,0">
                <w:txbxContent>
                  <w:p w:rsidR="00F65EEF" w:rsidRDefault="00F65EEF">
                    <w:r>
                      <w:rPr>
                        <w:rFonts w:ascii="Arial" w:hAnsi="Arial" w:cs="Arial"/>
                        <w:color w:val="24282B"/>
                        <w:sz w:val="14"/>
                        <w:szCs w:val="14"/>
                      </w:rPr>
                      <w:t>V69,i</w:t>
                    </w:r>
                  </w:p>
                </w:txbxContent>
              </v:textbox>
            </v:rect>
            <v:rect id="_x0000_s48562" style="position:absolute;left:6894;top:3490;width:320;height:249;mso-wrap-style:none;v-text-anchor:top" o:regroupid="13" filled="f" stroked="f">
              <v:textbox style="mso-next-textbox:#_x0000_s48562;mso-fit-shape-to-text:t" inset="0,0,0,0">
                <w:txbxContent>
                  <w:p w:rsidR="00F65EEF" w:rsidRDefault="00F65EEF">
                    <w:r>
                      <w:rPr>
                        <w:rFonts w:ascii="Arial" w:hAnsi="Arial" w:cs="Arial"/>
                        <w:color w:val="24282B"/>
                        <w:sz w:val="14"/>
                        <w:szCs w:val="14"/>
                      </w:rPr>
                      <w:t>V70,i</w:t>
                    </w:r>
                  </w:p>
                </w:txbxContent>
              </v:textbox>
            </v:rect>
            <v:rect id="_x0000_s48563" style="position:absolute;left:7434;top:3490;width:320;height:249;mso-wrap-style:none;v-text-anchor:top" o:regroupid="13" filled="f" stroked="f">
              <v:textbox style="mso-next-textbox:#_x0000_s48563;mso-fit-shape-to-text:t" inset="0,0,0,0">
                <w:txbxContent>
                  <w:p w:rsidR="00F65EEF" w:rsidRDefault="00F65EEF">
                    <w:r>
                      <w:rPr>
                        <w:rFonts w:ascii="Arial" w:hAnsi="Arial" w:cs="Arial"/>
                        <w:color w:val="24282B"/>
                        <w:sz w:val="14"/>
                        <w:szCs w:val="14"/>
                      </w:rPr>
                      <w:t>V71,i</w:t>
                    </w:r>
                  </w:p>
                </w:txbxContent>
              </v:textbox>
            </v:rect>
            <v:rect id="_x0000_s48564" style="position:absolute;left:7962;top:3490;width:320;height:249;mso-wrap-style:none;v-text-anchor:top" o:regroupid="13" filled="f" stroked="f">
              <v:textbox style="mso-next-textbox:#_x0000_s48564;mso-fit-shape-to-text:t" inset="0,0,0,0">
                <w:txbxContent>
                  <w:p w:rsidR="00F65EEF" w:rsidRDefault="00F65EEF">
                    <w:r>
                      <w:rPr>
                        <w:rFonts w:ascii="Arial" w:hAnsi="Arial" w:cs="Arial"/>
                        <w:color w:val="24282B"/>
                        <w:sz w:val="14"/>
                        <w:szCs w:val="14"/>
                      </w:rPr>
                      <w:t>V72,i</w:t>
                    </w:r>
                  </w:p>
                </w:txbxContent>
              </v:textbox>
            </v:rect>
            <v:rect id="_x0000_s48565" style="position:absolute;left:8501;top:3490;width:320;height:249;mso-wrap-style:none;v-text-anchor:top" o:regroupid="13" filled="f" stroked="f">
              <v:textbox style="mso-next-textbox:#_x0000_s48565;mso-fit-shape-to-text:t" inset="0,0,0,0">
                <w:txbxContent>
                  <w:p w:rsidR="00F65EEF" w:rsidRDefault="00F65EEF">
                    <w:r>
                      <w:rPr>
                        <w:rFonts w:ascii="Arial" w:hAnsi="Arial" w:cs="Arial"/>
                        <w:color w:val="24282B"/>
                        <w:sz w:val="14"/>
                        <w:szCs w:val="14"/>
                      </w:rPr>
                      <w:t>V73,i</w:t>
                    </w:r>
                  </w:p>
                </w:txbxContent>
              </v:textbox>
            </v:rect>
            <v:rect id="_x0000_s48566" style="position:absolute;left:9053;top:3490;width:320;height:249;mso-wrap-style:none;v-text-anchor:top" o:regroupid="13" filled="f" stroked="f">
              <v:textbox style="mso-next-textbox:#_x0000_s48566;mso-fit-shape-to-text:t" inset="0,0,0,0">
                <w:txbxContent>
                  <w:p w:rsidR="00F65EEF" w:rsidRDefault="00F65EEF">
                    <w:r>
                      <w:rPr>
                        <w:rFonts w:ascii="Arial" w:hAnsi="Arial" w:cs="Arial"/>
                        <w:color w:val="24282B"/>
                        <w:sz w:val="14"/>
                        <w:szCs w:val="14"/>
                      </w:rPr>
                      <w:t>V74,i</w:t>
                    </w:r>
                  </w:p>
                </w:txbxContent>
              </v:textbox>
            </v:rect>
            <v:rect id="_x0000_s48567" style="position:absolute;left:1007;top:4207;width:242;height:249;mso-wrap-style:none;v-text-anchor:top" o:regroupid="13" filled="f" stroked="f">
              <v:textbox style="mso-next-textbox:#_x0000_s48567;mso-fit-shape-to-text:t" inset="0,0,0,0">
                <w:txbxContent>
                  <w:p w:rsidR="00F65EEF" w:rsidRDefault="00F65EEF">
                    <w:r>
                      <w:rPr>
                        <w:rFonts w:ascii="Arial" w:hAnsi="Arial" w:cs="Arial"/>
                        <w:color w:val="24282B"/>
                        <w:sz w:val="14"/>
                        <w:szCs w:val="14"/>
                      </w:rPr>
                      <w:t>A5,i</w:t>
                    </w:r>
                  </w:p>
                </w:txbxContent>
              </v:textbox>
            </v:rect>
            <v:rect id="_x0000_s48568" style="position:absolute;left:1463;top:4207;width:320;height:249;mso-wrap-style:none;v-text-anchor:top" o:regroupid="13" filled="f" stroked="f">
              <v:textbox style="mso-next-textbox:#_x0000_s48568;mso-fit-shape-to-text:t" inset="0,0,0,0">
                <w:txbxContent>
                  <w:p w:rsidR="00F65EEF" w:rsidRDefault="00F65EEF">
                    <w:r>
                      <w:rPr>
                        <w:rFonts w:ascii="Arial" w:hAnsi="Arial" w:cs="Arial"/>
                        <w:color w:val="24282B"/>
                        <w:sz w:val="14"/>
                        <w:szCs w:val="14"/>
                      </w:rPr>
                      <w:t>V75,i</w:t>
                    </w:r>
                  </w:p>
                </w:txbxContent>
              </v:textbox>
            </v:rect>
            <v:rect id="_x0000_s48569" style="position:absolute;left:2014;top:4207;width:320;height:249;mso-wrap-style:none;v-text-anchor:top" o:regroupid="13" filled="f" stroked="f">
              <v:textbox style="mso-next-textbox:#_x0000_s48569;mso-fit-shape-to-text:t" inset="0,0,0,0">
                <w:txbxContent>
                  <w:p w:rsidR="00F65EEF" w:rsidRDefault="00F65EEF">
                    <w:r>
                      <w:rPr>
                        <w:rFonts w:ascii="Arial" w:hAnsi="Arial" w:cs="Arial"/>
                        <w:color w:val="24282B"/>
                        <w:sz w:val="14"/>
                        <w:szCs w:val="14"/>
                      </w:rPr>
                      <w:t>V76,i</w:t>
                    </w:r>
                  </w:p>
                </w:txbxContent>
              </v:textbox>
            </v:rect>
            <v:rect id="_x0000_s48570" style="position:absolute;left:2542;top:4207;width:320;height:249;mso-wrap-style:none;v-text-anchor:top" o:regroupid="13" filled="f" stroked="f">
              <v:textbox style="mso-next-textbox:#_x0000_s48570;mso-fit-shape-to-text:t" inset="0,0,0,0">
                <w:txbxContent>
                  <w:p w:rsidR="00F65EEF" w:rsidRDefault="00F65EEF">
                    <w:r>
                      <w:rPr>
                        <w:rFonts w:ascii="Arial" w:hAnsi="Arial" w:cs="Arial"/>
                        <w:color w:val="24282B"/>
                        <w:sz w:val="14"/>
                        <w:szCs w:val="14"/>
                      </w:rPr>
                      <w:t>V77,i</w:t>
                    </w:r>
                  </w:p>
                </w:txbxContent>
              </v:textbox>
            </v:rect>
            <v:rect id="_x0000_s48571" style="position:absolute;left:3082;top:4207;width:320;height:249;mso-wrap-style:none;v-text-anchor:top" o:regroupid="13" filled="f" stroked="f">
              <v:textbox style="mso-next-textbox:#_x0000_s48571;mso-fit-shape-to-text:t" inset="0,0,0,0">
                <w:txbxContent>
                  <w:p w:rsidR="00F65EEF" w:rsidRDefault="00F65EEF">
                    <w:r>
                      <w:rPr>
                        <w:rFonts w:ascii="Arial" w:hAnsi="Arial" w:cs="Arial"/>
                        <w:color w:val="24282B"/>
                        <w:sz w:val="14"/>
                        <w:szCs w:val="14"/>
                      </w:rPr>
                      <w:t>V78,i</w:t>
                    </w:r>
                  </w:p>
                </w:txbxContent>
              </v:textbox>
            </v:rect>
            <v:rect id="_x0000_s48572" style="position:absolute;left:3621;top:4207;width:320;height:249;mso-wrap-style:none;v-text-anchor:top" o:regroupid="13" filled="f" stroked="f">
              <v:textbox style="mso-next-textbox:#_x0000_s48572;mso-fit-shape-to-text:t" inset="0,0,0,0">
                <w:txbxContent>
                  <w:p w:rsidR="00F65EEF" w:rsidRDefault="00F65EEF">
                    <w:r>
                      <w:rPr>
                        <w:rFonts w:ascii="Arial" w:hAnsi="Arial" w:cs="Arial"/>
                        <w:color w:val="24282B"/>
                        <w:sz w:val="14"/>
                        <w:szCs w:val="14"/>
                      </w:rPr>
                      <w:t>V79,i</w:t>
                    </w:r>
                  </w:p>
                </w:txbxContent>
              </v:textbox>
            </v:rect>
            <v:rect id="_x0000_s48573" style="position:absolute;left:4149;top:4207;width:320;height:249;mso-wrap-style:none;v-text-anchor:top" o:regroupid="13" filled="f" stroked="f">
              <v:textbox style="mso-next-textbox:#_x0000_s48573;mso-fit-shape-to-text:t" inset="0,0,0,0">
                <w:txbxContent>
                  <w:p w:rsidR="00F65EEF" w:rsidRDefault="00F65EEF">
                    <w:r>
                      <w:rPr>
                        <w:rFonts w:ascii="Arial" w:hAnsi="Arial" w:cs="Arial"/>
                        <w:color w:val="24282B"/>
                        <w:sz w:val="14"/>
                        <w:szCs w:val="14"/>
                      </w:rPr>
                      <w:t>V80,i</w:t>
                    </w:r>
                  </w:p>
                </w:txbxContent>
              </v:textbox>
            </v:rect>
            <v:rect id="_x0000_s48574" style="position:absolute;left:4700;top:4207;width:320;height:249;mso-wrap-style:none;v-text-anchor:top" o:regroupid="13" filled="f" stroked="f">
              <v:textbox style="mso-next-textbox:#_x0000_s48574;mso-fit-shape-to-text:t" inset="0,0,0,0">
                <w:txbxContent>
                  <w:p w:rsidR="00F65EEF" w:rsidRDefault="00F65EEF">
                    <w:r>
                      <w:rPr>
                        <w:rFonts w:ascii="Arial" w:hAnsi="Arial" w:cs="Arial"/>
                        <w:color w:val="24282B"/>
                        <w:sz w:val="14"/>
                        <w:szCs w:val="14"/>
                      </w:rPr>
                      <w:t>V81,i</w:t>
                    </w:r>
                  </w:p>
                </w:txbxContent>
              </v:textbox>
            </v:rect>
            <v:rect id="_x0000_s48575" style="position:absolute;left:5240;top:4207;width:320;height:249;mso-wrap-style:none;v-text-anchor:top" o:regroupid="13" filled="f" stroked="f">
              <v:textbox style="mso-next-textbox:#_x0000_s48575;mso-fit-shape-to-text:t" inset="0,0,0,0">
                <w:txbxContent>
                  <w:p w:rsidR="00F65EEF" w:rsidRDefault="00F65EEF">
                    <w:r>
                      <w:rPr>
                        <w:rFonts w:ascii="Arial" w:hAnsi="Arial" w:cs="Arial"/>
                        <w:color w:val="24282B"/>
                        <w:sz w:val="14"/>
                        <w:szCs w:val="14"/>
                      </w:rPr>
                      <w:t>V82,i</w:t>
                    </w:r>
                  </w:p>
                </w:txbxContent>
              </v:textbox>
            </v:rect>
            <v:rect id="_x0000_s48576" style="position:absolute;left:5779;top:4207;width:320;height:249;mso-wrap-style:none;v-text-anchor:top" o:regroupid="13" filled="f" stroked="f">
              <v:textbox style="mso-next-textbox:#_x0000_s48576;mso-fit-shape-to-text:t" inset="0,0,0,0">
                <w:txbxContent>
                  <w:p w:rsidR="00F65EEF" w:rsidRDefault="00F65EEF">
                    <w:r>
                      <w:rPr>
                        <w:rFonts w:ascii="Arial" w:hAnsi="Arial" w:cs="Arial"/>
                        <w:color w:val="24282B"/>
                        <w:sz w:val="14"/>
                        <w:szCs w:val="14"/>
                      </w:rPr>
                      <w:t>V83,i</w:t>
                    </w:r>
                  </w:p>
                </w:txbxContent>
              </v:textbox>
            </v:rect>
            <v:rect id="_x0000_s48577" style="position:absolute;left:6307;top:4207;width:320;height:249;mso-wrap-style:none;v-text-anchor:top" o:regroupid="13" filled="f" stroked="f">
              <v:textbox style="mso-next-textbox:#_x0000_s48577;mso-fit-shape-to-text:t" inset="0,0,0,0">
                <w:txbxContent>
                  <w:p w:rsidR="00F65EEF" w:rsidRDefault="00F65EEF">
                    <w:r>
                      <w:rPr>
                        <w:rFonts w:ascii="Arial" w:hAnsi="Arial" w:cs="Arial"/>
                        <w:color w:val="24282B"/>
                        <w:sz w:val="14"/>
                        <w:szCs w:val="14"/>
                      </w:rPr>
                      <w:t>V84,i</w:t>
                    </w:r>
                  </w:p>
                </w:txbxContent>
              </v:textbox>
            </v:rect>
            <v:rect id="_x0000_s48578" style="position:absolute;left:6846;top:4207;width:320;height:249;mso-wrap-style:none;v-text-anchor:top" o:regroupid="13" filled="f" stroked="f">
              <v:textbox style="mso-next-textbox:#_x0000_s48578;mso-fit-shape-to-text:t" inset="0,0,0,0">
                <w:txbxContent>
                  <w:p w:rsidR="00F65EEF" w:rsidRDefault="00F65EEF">
                    <w:r>
                      <w:rPr>
                        <w:rFonts w:ascii="Arial" w:hAnsi="Arial" w:cs="Arial"/>
                        <w:color w:val="24282B"/>
                        <w:sz w:val="14"/>
                        <w:szCs w:val="14"/>
                      </w:rPr>
                      <w:t>V85,i</w:t>
                    </w:r>
                  </w:p>
                </w:txbxContent>
              </v:textbox>
            </v:rect>
            <v:rect id="_x0000_s48579" style="position:absolute;left:7398;top:4207;width:320;height:249;mso-wrap-style:none;v-text-anchor:top" o:regroupid="13" filled="f" stroked="f">
              <v:textbox style="mso-next-textbox:#_x0000_s48579;mso-fit-shape-to-text:t" inset="0,0,0,0">
                <w:txbxContent>
                  <w:p w:rsidR="00F65EEF" w:rsidRDefault="00F65EEF">
                    <w:r>
                      <w:rPr>
                        <w:rFonts w:ascii="Arial" w:hAnsi="Arial" w:cs="Arial"/>
                        <w:color w:val="24282B"/>
                        <w:sz w:val="14"/>
                        <w:szCs w:val="14"/>
                      </w:rPr>
                      <w:t>V86,i</w:t>
                    </w:r>
                  </w:p>
                </w:txbxContent>
              </v:textbox>
            </v:rect>
            <v:rect id="_x0000_s48580" style="position:absolute;left:7926;top:4207;width:320;height:249;mso-wrap-style:none;v-text-anchor:top" o:regroupid="13" filled="f" stroked="f">
              <v:textbox style="mso-next-textbox:#_x0000_s48580;mso-fit-shape-to-text:t" inset="0,0,0,0">
                <w:txbxContent>
                  <w:p w:rsidR="00F65EEF" w:rsidRDefault="00F65EEF">
                    <w:r>
                      <w:rPr>
                        <w:rFonts w:ascii="Arial" w:hAnsi="Arial" w:cs="Arial"/>
                        <w:color w:val="24282B"/>
                        <w:sz w:val="14"/>
                        <w:szCs w:val="14"/>
                      </w:rPr>
                      <w:t>V87,i</w:t>
                    </w:r>
                  </w:p>
                </w:txbxContent>
              </v:textbox>
            </v:rect>
            <v:rect id="_x0000_s48581" style="position:absolute;left:8465;top:4207;width:320;height:249;mso-wrap-style:none;v-text-anchor:top" o:regroupid="13" filled="f" stroked="f">
              <v:textbox style="mso-next-textbox:#_x0000_s48581;mso-fit-shape-to-text:t" inset="0,0,0,0">
                <w:txbxContent>
                  <w:p w:rsidR="00F65EEF" w:rsidRDefault="00F65EEF">
                    <w:r>
                      <w:rPr>
                        <w:rFonts w:ascii="Arial" w:hAnsi="Arial" w:cs="Arial"/>
                        <w:color w:val="24282B"/>
                        <w:sz w:val="14"/>
                        <w:szCs w:val="14"/>
                      </w:rPr>
                      <w:t>V88,i</w:t>
                    </w:r>
                  </w:p>
                </w:txbxContent>
              </v:textbox>
            </v:rect>
            <v:rect id="_x0000_s48582" style="position:absolute;left:9005;top:4207;width:320;height:249;mso-wrap-style:none;v-text-anchor:top" o:regroupid="13" filled="f" stroked="f">
              <v:textbox style="mso-next-textbox:#_x0000_s48582;mso-fit-shape-to-text:t" inset="0,0,0,0">
                <w:txbxContent>
                  <w:p w:rsidR="00F65EEF" w:rsidRDefault="00F65EEF">
                    <w:r>
                      <w:rPr>
                        <w:rFonts w:ascii="Arial" w:hAnsi="Arial" w:cs="Arial"/>
                        <w:color w:val="24282B"/>
                        <w:sz w:val="14"/>
                        <w:szCs w:val="14"/>
                      </w:rPr>
                      <w:t>V89,i</w:t>
                    </w:r>
                  </w:p>
                </w:txbxContent>
              </v:textbox>
            </v:rect>
            <v:rect id="_x0000_s48583" style="position:absolute;left:1007;top:4903;width:242;height:249;mso-wrap-style:none;v-text-anchor:top" o:regroupid="13" filled="f" stroked="f">
              <v:textbox style="mso-next-textbox:#_x0000_s48583;mso-fit-shape-to-text:t" inset="0,0,0,0">
                <w:txbxContent>
                  <w:p w:rsidR="00F65EEF" w:rsidRDefault="00F65EEF">
                    <w:r>
                      <w:rPr>
                        <w:rFonts w:ascii="Arial" w:hAnsi="Arial" w:cs="Arial"/>
                        <w:color w:val="24282B"/>
                        <w:sz w:val="14"/>
                        <w:szCs w:val="14"/>
                      </w:rPr>
                      <w:t>A6,i</w:t>
                    </w:r>
                  </w:p>
                </w:txbxContent>
              </v:textbox>
            </v:rect>
            <v:rect id="_x0000_s48584" style="position:absolute;left:1511;top:4903;width:320;height:249;mso-wrap-style:none;v-text-anchor:top" o:regroupid="13" filled="f" stroked="f">
              <v:textbox style="mso-next-textbox:#_x0000_s48584;mso-fit-shape-to-text:t" inset="0,0,0,0">
                <w:txbxContent>
                  <w:p w:rsidR="00F65EEF" w:rsidRDefault="00F65EEF">
                    <w:r>
                      <w:rPr>
                        <w:rFonts w:ascii="Arial" w:hAnsi="Arial" w:cs="Arial"/>
                        <w:color w:val="24282B"/>
                        <w:sz w:val="14"/>
                        <w:szCs w:val="14"/>
                      </w:rPr>
                      <w:t>V90,i</w:t>
                    </w:r>
                  </w:p>
                </w:txbxContent>
              </v:textbox>
            </v:rect>
            <v:rect id="_x0000_s48585" style="position:absolute;left:2050;top:4903;width:320;height:249;mso-wrap-style:none;v-text-anchor:top" o:regroupid="13" filled="f" stroked="f">
              <v:textbox style="mso-next-textbox:#_x0000_s48585;mso-fit-shape-to-text:t" inset="0,0,0,0">
                <w:txbxContent>
                  <w:p w:rsidR="00F65EEF" w:rsidRDefault="00F65EEF">
                    <w:r>
                      <w:rPr>
                        <w:rFonts w:ascii="Arial" w:hAnsi="Arial" w:cs="Arial"/>
                        <w:color w:val="24282B"/>
                        <w:sz w:val="14"/>
                        <w:szCs w:val="14"/>
                      </w:rPr>
                      <w:t>V91,i</w:t>
                    </w:r>
                  </w:p>
                </w:txbxContent>
              </v:textbox>
            </v:rect>
            <v:rect id="_x0000_s48586" style="position:absolute;left:2578;top:4903;width:320;height:249;mso-wrap-style:none;v-text-anchor:top" o:regroupid="13" filled="f" stroked="f">
              <v:textbox style="mso-next-textbox:#_x0000_s48586;mso-fit-shape-to-text:t" inset="0,0,0,0">
                <w:txbxContent>
                  <w:p w:rsidR="00F65EEF" w:rsidRDefault="00F65EEF">
                    <w:r>
                      <w:rPr>
                        <w:rFonts w:ascii="Arial" w:hAnsi="Arial" w:cs="Arial"/>
                        <w:color w:val="24282B"/>
                        <w:sz w:val="14"/>
                        <w:szCs w:val="14"/>
                      </w:rPr>
                      <w:t>V92,i</w:t>
                    </w:r>
                  </w:p>
                </w:txbxContent>
              </v:textbox>
            </v:rect>
            <v:rect id="_x0000_s48587" style="position:absolute;left:3129;top:4903;width:320;height:249;mso-wrap-style:none;v-text-anchor:top" o:regroupid="13" filled="f" stroked="f">
              <v:textbox style="mso-next-textbox:#_x0000_s48587;mso-fit-shape-to-text:t" inset="0,0,0,0">
                <w:txbxContent>
                  <w:p w:rsidR="00F65EEF" w:rsidRDefault="00F65EEF">
                    <w:r>
                      <w:rPr>
                        <w:rFonts w:ascii="Arial" w:hAnsi="Arial" w:cs="Arial"/>
                        <w:color w:val="24282B"/>
                        <w:sz w:val="14"/>
                        <w:szCs w:val="14"/>
                      </w:rPr>
                      <w:t>V93,i</w:t>
                    </w:r>
                  </w:p>
                </w:txbxContent>
              </v:textbox>
            </v:rect>
            <v:rect id="_x0000_s48588" style="position:absolute;left:3669;top:4903;width:320;height:249;mso-wrap-style:none;v-text-anchor:top" o:regroupid="13" filled="f" stroked="f">
              <v:textbox style="mso-next-textbox:#_x0000_s48588;mso-fit-shape-to-text:t" inset="0,0,0,0">
                <w:txbxContent>
                  <w:p w:rsidR="00F65EEF" w:rsidRDefault="00F65EEF">
                    <w:r>
                      <w:rPr>
                        <w:rFonts w:ascii="Arial" w:hAnsi="Arial" w:cs="Arial"/>
                        <w:color w:val="24282B"/>
                        <w:sz w:val="14"/>
                        <w:szCs w:val="14"/>
                      </w:rPr>
                      <w:t>V94,i</w:t>
                    </w:r>
                  </w:p>
                </w:txbxContent>
              </v:textbox>
            </v:rect>
            <v:rect id="_x0000_s48589" style="position:absolute;left:4197;top:4903;width:320;height:249;mso-wrap-style:none;v-text-anchor:top" o:regroupid="13" filled="f" stroked="f">
              <v:textbox style="mso-next-textbox:#_x0000_s48589;mso-fit-shape-to-text:t" inset="0,0,0,0">
                <w:txbxContent>
                  <w:p w:rsidR="00F65EEF" w:rsidRDefault="00F65EEF">
                    <w:r>
                      <w:rPr>
                        <w:rFonts w:ascii="Arial" w:hAnsi="Arial" w:cs="Arial"/>
                        <w:color w:val="24282B"/>
                        <w:sz w:val="14"/>
                        <w:szCs w:val="14"/>
                      </w:rPr>
                      <w:t>V95,i</w:t>
                    </w:r>
                  </w:p>
                </w:txbxContent>
              </v:textbox>
            </v:rect>
            <v:rect id="_x0000_s48590" style="position:absolute;left:4736;top:4903;width:320;height:249;mso-wrap-style:none;v-text-anchor:top" o:regroupid="13" filled="f" stroked="f">
              <v:textbox style="mso-next-textbox:#_x0000_s48590;mso-fit-shape-to-text:t" inset="0,0,0,0">
                <w:txbxContent>
                  <w:p w:rsidR="00F65EEF" w:rsidRDefault="00F65EEF">
                    <w:r>
                      <w:rPr>
                        <w:rFonts w:ascii="Arial" w:hAnsi="Arial" w:cs="Arial"/>
                        <w:color w:val="24282B"/>
                        <w:sz w:val="14"/>
                        <w:szCs w:val="14"/>
                      </w:rPr>
                      <w:t>V96,i</w:t>
                    </w:r>
                  </w:p>
                </w:txbxContent>
              </v:textbox>
            </v:rect>
            <v:rect id="_x0000_s48591" style="position:absolute;left:5288;top:4903;width:320;height:249;mso-wrap-style:none;v-text-anchor:top" o:regroupid="13" filled="f" stroked="f">
              <v:textbox style="mso-next-textbox:#_x0000_s48591;mso-fit-shape-to-text:t" inset="0,0,0,0">
                <w:txbxContent>
                  <w:p w:rsidR="00F65EEF" w:rsidRDefault="00F65EEF">
                    <w:r>
                      <w:rPr>
                        <w:rFonts w:ascii="Arial" w:hAnsi="Arial" w:cs="Arial"/>
                        <w:color w:val="24282B"/>
                        <w:sz w:val="14"/>
                        <w:szCs w:val="14"/>
                      </w:rPr>
                      <w:t>V97,i</w:t>
                    </w:r>
                  </w:p>
                </w:txbxContent>
              </v:textbox>
            </v:rect>
            <v:rect id="_x0000_s48592" style="position:absolute;left:5827;top:4903;width:320;height:249;mso-wrap-style:none;v-text-anchor:top" o:regroupid="13" filled="f" stroked="f">
              <v:textbox style="mso-next-textbox:#_x0000_s48592;mso-fit-shape-to-text:t" inset="0,0,0,0">
                <w:txbxContent>
                  <w:p w:rsidR="00F65EEF" w:rsidRDefault="00F65EEF">
                    <w:r>
                      <w:rPr>
                        <w:rFonts w:ascii="Arial" w:hAnsi="Arial" w:cs="Arial"/>
                        <w:color w:val="24282B"/>
                        <w:sz w:val="14"/>
                        <w:szCs w:val="14"/>
                      </w:rPr>
                      <w:t>V98,i</w:t>
                    </w:r>
                  </w:p>
                </w:txbxContent>
              </v:textbox>
            </v:rect>
            <v:rect id="_x0000_s48593" style="position:absolute;left:6355;top:4903;width:320;height:249;mso-wrap-style:none;v-text-anchor:top" o:regroupid="13" filled="f" stroked="f">
              <v:textbox style="mso-next-textbox:#_x0000_s48593;mso-fit-shape-to-text:t" inset="0,0,0,0">
                <w:txbxContent>
                  <w:p w:rsidR="00F65EEF" w:rsidRDefault="00F65EEF">
                    <w:r>
                      <w:rPr>
                        <w:rFonts w:ascii="Arial" w:hAnsi="Arial" w:cs="Arial"/>
                        <w:color w:val="24282B"/>
                        <w:sz w:val="14"/>
                        <w:szCs w:val="14"/>
                      </w:rPr>
                      <w:t>V99,i</w:t>
                    </w:r>
                  </w:p>
                </w:txbxContent>
              </v:textbox>
            </v:rect>
            <v:rect id="_x0000_s48594" style="position:absolute;left:6846;top:4903;width:397;height:249;mso-wrap-style:none;v-text-anchor:top" o:regroupid="13" filled="f" stroked="f">
              <v:textbox style="mso-next-textbox:#_x0000_s48594;mso-fit-shape-to-text:t" inset="0,0,0,0">
                <w:txbxContent>
                  <w:p w:rsidR="00F65EEF" w:rsidRDefault="00F65EEF">
                    <w:r>
                      <w:rPr>
                        <w:rFonts w:ascii="Arial" w:hAnsi="Arial" w:cs="Arial"/>
                        <w:color w:val="24282B"/>
                        <w:sz w:val="14"/>
                        <w:szCs w:val="14"/>
                      </w:rPr>
                      <w:t>V100,i</w:t>
                    </w:r>
                  </w:p>
                </w:txbxContent>
              </v:textbox>
            </v:rect>
            <v:rect id="_x0000_s48595" style="position:absolute;left:7386;top:4903;width:397;height:249;mso-wrap-style:none;v-text-anchor:top" o:regroupid="13" filled="f" stroked="f">
              <v:textbox style="mso-next-textbox:#_x0000_s48595;mso-fit-shape-to-text:t" inset="0,0,0,0">
                <w:txbxContent>
                  <w:p w:rsidR="00F65EEF" w:rsidRDefault="00F65EEF">
                    <w:r>
                      <w:rPr>
                        <w:rFonts w:ascii="Arial" w:hAnsi="Arial" w:cs="Arial"/>
                        <w:color w:val="24282B"/>
                        <w:sz w:val="14"/>
                        <w:szCs w:val="14"/>
                      </w:rPr>
                      <w:t>V101,i</w:t>
                    </w:r>
                  </w:p>
                </w:txbxContent>
              </v:textbox>
            </v:rect>
            <v:rect id="_x0000_s48596" style="position:absolute;left:7938;top:4903;width:397;height:249;mso-wrap-style:none;v-text-anchor:top" o:regroupid="13" filled="f" stroked="f">
              <v:textbox style="mso-next-textbox:#_x0000_s48596;mso-fit-shape-to-text:t" inset="0,0,0,0">
                <w:txbxContent>
                  <w:p w:rsidR="00F65EEF" w:rsidRDefault="00F65EEF">
                    <w:r>
                      <w:rPr>
                        <w:rFonts w:ascii="Arial" w:hAnsi="Arial" w:cs="Arial"/>
                        <w:color w:val="24282B"/>
                        <w:sz w:val="14"/>
                        <w:szCs w:val="14"/>
                      </w:rPr>
                      <w:t>V102,i</w:t>
                    </w:r>
                  </w:p>
                </w:txbxContent>
              </v:textbox>
            </v:rect>
            <v:rect id="_x0000_s48597" style="position:absolute;left:8477;top:4903;width:397;height:249;mso-wrap-style:none;v-text-anchor:top" o:regroupid="13" filled="f" stroked="f">
              <v:textbox style="mso-next-textbox:#_x0000_s48597;mso-fit-shape-to-text:t" inset="0,0,0,0">
                <w:txbxContent>
                  <w:p w:rsidR="00F65EEF" w:rsidRDefault="00F65EEF">
                    <w:r>
                      <w:rPr>
                        <w:rFonts w:ascii="Arial" w:hAnsi="Arial" w:cs="Arial"/>
                        <w:color w:val="24282B"/>
                        <w:sz w:val="14"/>
                        <w:szCs w:val="14"/>
                      </w:rPr>
                      <w:t>V103,i</w:t>
                    </w:r>
                  </w:p>
                </w:txbxContent>
              </v:textbox>
            </v:rect>
            <v:rect id="_x0000_s48598" style="position:absolute;left:9005;top:4903;width:397;height:249;mso-wrap-style:none;v-text-anchor:top" o:regroupid="13" filled="f" stroked="f">
              <v:textbox style="mso-next-textbox:#_x0000_s48598;mso-fit-shape-to-text:t" inset="0,0,0,0">
                <w:txbxContent>
                  <w:p w:rsidR="00F65EEF" w:rsidRDefault="00F65EEF">
                    <w:r>
                      <w:rPr>
                        <w:rFonts w:ascii="Arial" w:hAnsi="Arial" w:cs="Arial"/>
                        <w:color w:val="24282B"/>
                        <w:sz w:val="14"/>
                        <w:szCs w:val="14"/>
                      </w:rPr>
                      <w:t>V104,i</w:t>
                    </w:r>
                  </w:p>
                </w:txbxContent>
              </v:textbox>
            </v:rect>
            <v:rect id="_x0000_s48599" style="position:absolute;left:1019;top:5610;width:242;height:249;mso-wrap-style:none;v-text-anchor:top" o:regroupid="13" filled="f" stroked="f">
              <v:textbox style="mso-next-textbox:#_x0000_s48599;mso-fit-shape-to-text:t" inset="0,0,0,0">
                <w:txbxContent>
                  <w:p w:rsidR="00F65EEF" w:rsidRDefault="00F65EEF">
                    <w:r>
                      <w:rPr>
                        <w:rFonts w:ascii="Arial" w:hAnsi="Arial" w:cs="Arial"/>
                        <w:color w:val="24282B"/>
                        <w:sz w:val="14"/>
                        <w:szCs w:val="14"/>
                      </w:rPr>
                      <w:t>A7,i</w:t>
                    </w:r>
                  </w:p>
                </w:txbxContent>
              </v:textbox>
            </v:rect>
            <v:rect id="_x0000_s48600" style="position:absolute;left:1463;top:5610;width:397;height:249;mso-wrap-style:none;v-text-anchor:top" o:regroupid="13" filled="f" stroked="f">
              <v:textbox style="mso-next-textbox:#_x0000_s48600;mso-fit-shape-to-text:t" inset="0,0,0,0">
                <w:txbxContent>
                  <w:p w:rsidR="00F65EEF" w:rsidRDefault="00F65EEF">
                    <w:r>
                      <w:rPr>
                        <w:rFonts w:ascii="Arial" w:hAnsi="Arial" w:cs="Arial"/>
                        <w:color w:val="24282B"/>
                        <w:sz w:val="14"/>
                        <w:szCs w:val="14"/>
                      </w:rPr>
                      <w:t>V105,i</w:t>
                    </w:r>
                  </w:p>
                </w:txbxContent>
              </v:textbox>
            </v:rect>
            <v:rect id="_x0000_s48601" style="position:absolute;left:2002;top:5610;width:397;height:249;mso-wrap-style:none;v-text-anchor:top" o:regroupid="13" filled="f" stroked="f">
              <v:textbox style="mso-next-textbox:#_x0000_s48601;mso-fit-shape-to-text:t" inset="0,0,0,0">
                <w:txbxContent>
                  <w:p w:rsidR="00F65EEF" w:rsidRDefault="00F65EEF">
                    <w:r>
                      <w:rPr>
                        <w:rFonts w:ascii="Arial" w:hAnsi="Arial" w:cs="Arial"/>
                        <w:color w:val="24282B"/>
                        <w:sz w:val="14"/>
                        <w:szCs w:val="14"/>
                      </w:rPr>
                      <w:t>V106,i</w:t>
                    </w:r>
                  </w:p>
                </w:txbxContent>
              </v:textbox>
            </v:rect>
            <v:rect id="_x0000_s48602" style="position:absolute;left:2554;top:5610;width:397;height:249;mso-wrap-style:none;v-text-anchor:top" o:regroupid="13" filled="f" stroked="f">
              <v:textbox style="mso-next-textbox:#_x0000_s48602;mso-fit-shape-to-text:t" inset="0,0,0,0">
                <w:txbxContent>
                  <w:p w:rsidR="00F65EEF" w:rsidRDefault="00F65EEF">
                    <w:r>
                      <w:rPr>
                        <w:rFonts w:ascii="Arial" w:hAnsi="Arial" w:cs="Arial"/>
                        <w:color w:val="24282B"/>
                        <w:sz w:val="14"/>
                        <w:szCs w:val="14"/>
                      </w:rPr>
                      <w:t>V107,i</w:t>
                    </w:r>
                  </w:p>
                </w:txbxContent>
              </v:textbox>
            </v:rect>
            <v:rect id="_x0000_s48603" style="position:absolute;left:3094;top:5610;width:397;height:249;mso-wrap-style:none;v-text-anchor:top" o:regroupid="13" filled="f" stroked="f">
              <v:textbox style="mso-next-textbox:#_x0000_s48603;mso-fit-shape-to-text:t" inset="0,0,0,0">
                <w:txbxContent>
                  <w:p w:rsidR="00F65EEF" w:rsidRDefault="00F65EEF">
                    <w:r>
                      <w:rPr>
                        <w:rFonts w:ascii="Arial" w:hAnsi="Arial" w:cs="Arial"/>
                        <w:color w:val="24282B"/>
                        <w:sz w:val="14"/>
                        <w:szCs w:val="14"/>
                      </w:rPr>
                      <w:t>V108,i</w:t>
                    </w:r>
                  </w:p>
                </w:txbxContent>
              </v:textbox>
            </v:rect>
            <v:rect id="_x0000_s48604" style="position:absolute;left:3621;top:5610;width:397;height:249;mso-wrap-style:none;v-text-anchor:top" o:regroupid="13" filled="f" stroked="f">
              <v:textbox style="mso-next-textbox:#_x0000_s48604;mso-fit-shape-to-text:t" inset="0,0,0,0">
                <w:txbxContent>
                  <w:p w:rsidR="00F65EEF" w:rsidRDefault="00F65EEF">
                    <w:r>
                      <w:rPr>
                        <w:rFonts w:ascii="Arial" w:hAnsi="Arial" w:cs="Arial"/>
                        <w:color w:val="24282B"/>
                        <w:sz w:val="14"/>
                        <w:szCs w:val="14"/>
                      </w:rPr>
                      <w:t>V109,i</w:t>
                    </w:r>
                  </w:p>
                </w:txbxContent>
              </v:textbox>
            </v:rect>
            <v:rect id="_x0000_s48605" style="position:absolute;left:4173;top:5610;width:397;height:249;mso-wrap-style:none;v-text-anchor:top" o:regroupid="13" filled="f" stroked="f">
              <v:textbox style="mso-next-textbox:#_x0000_s48605;mso-fit-shape-to-text:t" inset="0,0,0,0">
                <w:txbxContent>
                  <w:p w:rsidR="00F65EEF" w:rsidRDefault="00F65EEF">
                    <w:r>
                      <w:rPr>
                        <w:rFonts w:ascii="Arial" w:hAnsi="Arial" w:cs="Arial"/>
                        <w:color w:val="24282B"/>
                        <w:sz w:val="14"/>
                        <w:szCs w:val="14"/>
                      </w:rPr>
                      <w:t>V110,i</w:t>
                    </w:r>
                  </w:p>
                </w:txbxContent>
              </v:textbox>
            </v:rect>
            <v:rect id="_x0000_s48606" style="position:absolute;left:4700;top:5610;width:397;height:249;mso-wrap-style:none;v-text-anchor:top" o:regroupid="13" filled="f" stroked="f">
              <v:textbox style="mso-next-textbox:#_x0000_s48606;mso-fit-shape-to-text:t" inset="0,0,0,0">
                <w:txbxContent>
                  <w:p w:rsidR="00F65EEF" w:rsidRDefault="00F65EEF">
                    <w:r>
                      <w:rPr>
                        <w:rFonts w:ascii="Arial" w:hAnsi="Arial" w:cs="Arial"/>
                        <w:color w:val="24282B"/>
                        <w:sz w:val="14"/>
                        <w:szCs w:val="14"/>
                      </w:rPr>
                      <w:t>V111,i</w:t>
                    </w:r>
                  </w:p>
                </w:txbxContent>
              </v:textbox>
            </v:rect>
            <v:rect id="_x0000_s48607" style="position:absolute;left:5240;top:5610;width:397;height:249;mso-wrap-style:none;v-text-anchor:top" o:regroupid="13" filled="f" stroked="f">
              <v:textbox style="mso-next-textbox:#_x0000_s48607;mso-fit-shape-to-text:t" inset="0,0,0,0">
                <w:txbxContent>
                  <w:p w:rsidR="00F65EEF" w:rsidRDefault="00F65EEF">
                    <w:r>
                      <w:rPr>
                        <w:rFonts w:ascii="Arial" w:hAnsi="Arial" w:cs="Arial"/>
                        <w:color w:val="24282B"/>
                        <w:sz w:val="14"/>
                        <w:szCs w:val="14"/>
                      </w:rPr>
                      <w:t>V112,i</w:t>
                    </w:r>
                  </w:p>
                </w:txbxContent>
              </v:textbox>
            </v:rect>
            <v:rect id="_x0000_s48608" style="position:absolute;left:5791;top:5610;width:397;height:249;mso-wrap-style:none;v-text-anchor:top" o:regroupid="13" filled="f" stroked="f">
              <v:textbox style="mso-next-textbox:#_x0000_s48608;mso-fit-shape-to-text:t" inset="0,0,0,0">
                <w:txbxContent>
                  <w:p w:rsidR="00F65EEF" w:rsidRDefault="00F65EEF">
                    <w:r>
                      <w:rPr>
                        <w:rFonts w:ascii="Arial" w:hAnsi="Arial" w:cs="Arial"/>
                        <w:color w:val="24282B"/>
                        <w:sz w:val="14"/>
                        <w:szCs w:val="14"/>
                      </w:rPr>
                      <w:t>V113,i</w:t>
                    </w:r>
                  </w:p>
                </w:txbxContent>
              </v:textbox>
            </v:rect>
            <v:rect id="_x0000_s48609" style="position:absolute;left:6331;top:5610;width:397;height:249;mso-wrap-style:none;v-text-anchor:top" o:regroupid="13" filled="f" stroked="f">
              <v:textbox style="mso-next-textbox:#_x0000_s48609;mso-fit-shape-to-text:t" inset="0,0,0,0">
                <w:txbxContent>
                  <w:p w:rsidR="00F65EEF" w:rsidRDefault="00F65EEF">
                    <w:r>
                      <w:rPr>
                        <w:rFonts w:ascii="Arial" w:hAnsi="Arial" w:cs="Arial"/>
                        <w:color w:val="24282B"/>
                        <w:sz w:val="14"/>
                        <w:szCs w:val="14"/>
                      </w:rPr>
                      <w:t>V114,i</w:t>
                    </w:r>
                  </w:p>
                </w:txbxContent>
              </v:textbox>
            </v:rect>
            <v:rect id="_x0000_s48610" style="position:absolute;left:6858;top:5610;width:397;height:249;mso-wrap-style:none;v-text-anchor:top" o:regroupid="13" filled="f" stroked="f">
              <v:textbox style="mso-next-textbox:#_x0000_s48610;mso-fit-shape-to-text:t" inset="0,0,0,0">
                <w:txbxContent>
                  <w:p w:rsidR="00F65EEF" w:rsidRDefault="00F65EEF">
                    <w:r>
                      <w:rPr>
                        <w:rFonts w:ascii="Arial" w:hAnsi="Arial" w:cs="Arial"/>
                        <w:color w:val="24282B"/>
                        <w:sz w:val="14"/>
                        <w:szCs w:val="14"/>
                      </w:rPr>
                      <w:t>V115,i</w:t>
                    </w:r>
                  </w:p>
                </w:txbxContent>
              </v:textbox>
            </v:rect>
            <v:rect id="_x0000_s48611" style="position:absolute;left:7398;top:5610;width:397;height:249;mso-wrap-style:none;v-text-anchor:top" o:regroupid="13" filled="f" stroked="f">
              <v:textbox style="mso-next-textbox:#_x0000_s48611;mso-fit-shape-to-text:t" inset="0,0,0,0">
                <w:txbxContent>
                  <w:p w:rsidR="00F65EEF" w:rsidRDefault="00F65EEF">
                    <w:r>
                      <w:rPr>
                        <w:rFonts w:ascii="Arial" w:hAnsi="Arial" w:cs="Arial"/>
                        <w:color w:val="24282B"/>
                        <w:sz w:val="14"/>
                        <w:szCs w:val="14"/>
                      </w:rPr>
                      <w:t>V116,i</w:t>
                    </w:r>
                  </w:p>
                </w:txbxContent>
              </v:textbox>
            </v:rect>
            <v:rect id="_x0000_s48612" style="position:absolute;left:7926;top:5610;width:397;height:249;mso-wrap-style:none;v-text-anchor:top" o:regroupid="13" filled="f" stroked="f">
              <v:textbox style="mso-next-textbox:#_x0000_s48612;mso-fit-shape-to-text:t" inset="0,0,0,0">
                <w:txbxContent>
                  <w:p w:rsidR="00F65EEF" w:rsidRDefault="00F65EEF">
                    <w:r>
                      <w:rPr>
                        <w:rFonts w:ascii="Arial" w:hAnsi="Arial" w:cs="Arial"/>
                        <w:color w:val="24282B"/>
                        <w:sz w:val="14"/>
                        <w:szCs w:val="14"/>
                      </w:rPr>
                      <w:t>V117,i</w:t>
                    </w:r>
                  </w:p>
                </w:txbxContent>
              </v:textbox>
            </v:rect>
            <v:rect id="_x0000_s48613" style="position:absolute;left:8465;top:5610;width:397;height:249;mso-wrap-style:none;v-text-anchor:top" o:regroupid="13" filled="f" stroked="f">
              <v:textbox style="mso-next-textbox:#_x0000_s48613;mso-fit-shape-to-text:t" inset="0,0,0,0">
                <w:txbxContent>
                  <w:p w:rsidR="00F65EEF" w:rsidRDefault="00F65EEF">
                    <w:r>
                      <w:rPr>
                        <w:rFonts w:ascii="Arial" w:hAnsi="Arial" w:cs="Arial"/>
                        <w:color w:val="24282B"/>
                        <w:sz w:val="14"/>
                        <w:szCs w:val="14"/>
                      </w:rPr>
                      <w:t>V118,i</w:t>
                    </w:r>
                  </w:p>
                </w:txbxContent>
              </v:textbox>
            </v:rect>
            <v:rect id="_x0000_s48614" style="position:absolute;left:9005;top:5610;width:397;height:249;mso-wrap-style:none;v-text-anchor:top" o:regroupid="13" filled="f" stroked="f">
              <v:textbox style="mso-next-textbox:#_x0000_s48614;mso-fit-shape-to-text:t" inset="0,0,0,0">
                <w:txbxContent>
                  <w:p w:rsidR="00F65EEF" w:rsidRDefault="00F65EEF">
                    <w:r>
                      <w:rPr>
                        <w:rFonts w:ascii="Arial" w:hAnsi="Arial" w:cs="Arial"/>
                        <w:color w:val="24282B"/>
                        <w:sz w:val="14"/>
                        <w:szCs w:val="14"/>
                      </w:rPr>
                      <w:t>V119,i</w:t>
                    </w:r>
                  </w:p>
                </w:txbxContent>
              </v:textbox>
            </v:rect>
            <v:rect id="_x0000_s48615" style="position:absolute;left:1019;top:6284;width:242;height:249;mso-wrap-style:none;v-text-anchor:top" o:regroupid="13" filled="f" stroked="f">
              <v:textbox style="mso-next-textbox:#_x0000_s48615;mso-fit-shape-to-text:t" inset="0,0,0,0">
                <w:txbxContent>
                  <w:p w:rsidR="00F65EEF" w:rsidRDefault="00F65EEF">
                    <w:r>
                      <w:rPr>
                        <w:rFonts w:ascii="Arial" w:hAnsi="Arial" w:cs="Arial"/>
                        <w:color w:val="24282B"/>
                        <w:sz w:val="14"/>
                        <w:szCs w:val="14"/>
                      </w:rPr>
                      <w:t>A8,i</w:t>
                    </w:r>
                  </w:p>
                </w:txbxContent>
              </v:textbox>
            </v:rect>
            <v:rect id="_x0000_s48616" style="position:absolute;left:1475;top:6284;width:397;height:249;mso-wrap-style:none;v-text-anchor:top" o:regroupid="13" filled="f" stroked="f">
              <v:textbox style="mso-next-textbox:#_x0000_s48616;mso-fit-shape-to-text:t" inset="0,0,0,0">
                <w:txbxContent>
                  <w:p w:rsidR="00F65EEF" w:rsidRDefault="00F65EEF">
                    <w:r>
                      <w:rPr>
                        <w:rFonts w:ascii="Arial" w:hAnsi="Arial" w:cs="Arial"/>
                        <w:color w:val="24282B"/>
                        <w:sz w:val="14"/>
                        <w:szCs w:val="14"/>
                      </w:rPr>
                      <w:t>V120,i</w:t>
                    </w:r>
                  </w:p>
                </w:txbxContent>
              </v:textbox>
            </v:rect>
            <v:rect id="_x0000_s48617" style="position:absolute;left:2014;top:6284;width:397;height:249;mso-wrap-style:none;v-text-anchor:top" o:regroupid="13" filled="f" stroked="f">
              <v:textbox style="mso-next-textbox:#_x0000_s48617;mso-fit-shape-to-text:t" inset="0,0,0,0">
                <w:txbxContent>
                  <w:p w:rsidR="00F65EEF" w:rsidRDefault="00F65EEF">
                    <w:r>
                      <w:rPr>
                        <w:rFonts w:ascii="Arial" w:hAnsi="Arial" w:cs="Arial"/>
                        <w:color w:val="24282B"/>
                        <w:sz w:val="14"/>
                        <w:szCs w:val="14"/>
                      </w:rPr>
                      <w:t>V121,i</w:t>
                    </w:r>
                  </w:p>
                </w:txbxContent>
              </v:textbox>
            </v:rect>
            <v:rect id="_x0000_s48618" style="position:absolute;left:2554;top:6284;width:397;height:249;mso-wrap-style:none;v-text-anchor:top" o:regroupid="13" filled="f" stroked="f">
              <v:textbox style="mso-next-textbox:#_x0000_s48618;mso-fit-shape-to-text:t" inset="0,0,0,0">
                <w:txbxContent>
                  <w:p w:rsidR="00F65EEF" w:rsidRDefault="00F65EEF">
                    <w:r>
                      <w:rPr>
                        <w:rFonts w:ascii="Arial" w:hAnsi="Arial" w:cs="Arial"/>
                        <w:color w:val="24282B"/>
                        <w:sz w:val="14"/>
                        <w:szCs w:val="14"/>
                      </w:rPr>
                      <w:t>V122,i</w:t>
                    </w:r>
                  </w:p>
                </w:txbxContent>
              </v:textbox>
            </v:rect>
            <v:rect id="_x0000_s48619" style="position:absolute;left:3106;top:6284;width:397;height:249;mso-wrap-style:none;v-text-anchor:top" o:regroupid="13" filled="f" stroked="f">
              <v:textbox style="mso-next-textbox:#_x0000_s48619;mso-fit-shape-to-text:t" inset="0,0,0,0">
                <w:txbxContent>
                  <w:p w:rsidR="00F65EEF" w:rsidRDefault="00F65EEF">
                    <w:r>
                      <w:rPr>
                        <w:rFonts w:ascii="Arial" w:hAnsi="Arial" w:cs="Arial"/>
                        <w:color w:val="24282B"/>
                        <w:sz w:val="14"/>
                        <w:szCs w:val="14"/>
                      </w:rPr>
                      <w:t>V123,i</w:t>
                    </w:r>
                  </w:p>
                </w:txbxContent>
              </v:textbox>
            </v:rect>
            <v:rect id="_x0000_s48620" style="position:absolute;left:3633;top:6284;width:397;height:249;mso-wrap-style:none;v-text-anchor:top" o:regroupid="13" filled="f" stroked="f">
              <v:textbox style="mso-next-textbox:#_x0000_s48620;mso-fit-shape-to-text:t" inset="0,0,0,0">
                <w:txbxContent>
                  <w:p w:rsidR="00F65EEF" w:rsidRDefault="00F65EEF">
                    <w:r>
                      <w:rPr>
                        <w:rFonts w:ascii="Arial" w:hAnsi="Arial" w:cs="Arial"/>
                        <w:color w:val="24282B"/>
                        <w:sz w:val="14"/>
                        <w:szCs w:val="14"/>
                      </w:rPr>
                      <w:t>V124,i</w:t>
                    </w:r>
                  </w:p>
                </w:txbxContent>
              </v:textbox>
            </v:rect>
            <v:rect id="_x0000_s48621" style="position:absolute;left:4173;top:6284;width:397;height:249;mso-wrap-style:none;v-text-anchor:top" o:regroupid="13" filled="f" stroked="f">
              <v:textbox style="mso-next-textbox:#_x0000_s48621;mso-fit-shape-to-text:t" inset="0,0,0,0">
                <w:txbxContent>
                  <w:p w:rsidR="00F65EEF" w:rsidRDefault="00F65EEF">
                    <w:r>
                      <w:rPr>
                        <w:rFonts w:ascii="Arial" w:hAnsi="Arial" w:cs="Arial"/>
                        <w:color w:val="24282B"/>
                        <w:sz w:val="14"/>
                        <w:szCs w:val="14"/>
                      </w:rPr>
                      <w:t>V125,i</w:t>
                    </w:r>
                  </w:p>
                </w:txbxContent>
              </v:textbox>
            </v:rect>
            <v:rect id="_x0000_s48622" style="position:absolute;left:4700;top:6284;width:397;height:249;mso-wrap-style:none;v-text-anchor:top" o:regroupid="13" filled="f" stroked="f">
              <v:textbox style="mso-next-textbox:#_x0000_s48622;mso-fit-shape-to-text:t" inset="0,0,0,0">
                <w:txbxContent>
                  <w:p w:rsidR="00F65EEF" w:rsidRDefault="00F65EEF">
                    <w:r>
                      <w:rPr>
                        <w:rFonts w:ascii="Arial" w:hAnsi="Arial" w:cs="Arial"/>
                        <w:color w:val="24282B"/>
                        <w:sz w:val="14"/>
                        <w:szCs w:val="14"/>
                      </w:rPr>
                      <w:t>V126,i</w:t>
                    </w:r>
                  </w:p>
                </w:txbxContent>
              </v:textbox>
            </v:rect>
            <v:rect id="_x0000_s48623" style="position:absolute;left:5240;top:6284;width:397;height:249;mso-wrap-style:none;v-text-anchor:top" o:regroupid="13" filled="f" stroked="f">
              <v:textbox style="mso-next-textbox:#_x0000_s48623;mso-fit-shape-to-text:t" inset="0,0,0,0">
                <w:txbxContent>
                  <w:p w:rsidR="00F65EEF" w:rsidRDefault="00F65EEF">
                    <w:r>
                      <w:rPr>
                        <w:rFonts w:ascii="Arial" w:hAnsi="Arial" w:cs="Arial"/>
                        <w:color w:val="24282B"/>
                        <w:sz w:val="14"/>
                        <w:szCs w:val="14"/>
                      </w:rPr>
                      <w:t>V127,i</w:t>
                    </w:r>
                  </w:p>
                </w:txbxContent>
              </v:textbox>
            </v:rect>
            <v:rect id="_x0000_s48624" style="position:absolute;left:5779;top:6284;width:397;height:249;mso-wrap-style:none;v-text-anchor:top" o:regroupid="13" filled="f" stroked="f">
              <v:textbox style="mso-next-textbox:#_x0000_s48624;mso-fit-shape-to-text:t" inset="0,0,0,0">
                <w:txbxContent>
                  <w:p w:rsidR="00F65EEF" w:rsidRDefault="00F65EEF">
                    <w:r>
                      <w:rPr>
                        <w:rFonts w:ascii="Arial" w:hAnsi="Arial" w:cs="Arial"/>
                        <w:color w:val="24282B"/>
                        <w:sz w:val="14"/>
                        <w:szCs w:val="14"/>
                      </w:rPr>
                      <w:t>V128,i</w:t>
                    </w:r>
                  </w:p>
                </w:txbxContent>
              </v:textbox>
            </v:rect>
            <v:rect id="_x0000_s48625" style="position:absolute;left:6331;top:6284;width:405;height:249;mso-wrap-style:none;v-text-anchor:top" o:regroupid="13" filled="f" stroked="f">
              <v:textbox style="mso-next-textbox:#_x0000_s48625;mso-fit-shape-to-text:t" inset="0,0,0,0">
                <w:txbxContent>
                  <w:p w:rsidR="00F65EEF" w:rsidRDefault="00F65EEF">
                    <w:r>
                      <w:rPr>
                        <w:rFonts w:ascii="Arial" w:hAnsi="Arial" w:cs="Arial"/>
                        <w:color w:val="24282B"/>
                        <w:sz w:val="14"/>
                        <w:szCs w:val="14"/>
                      </w:rPr>
                      <w:t>V129,I</w:t>
                    </w:r>
                  </w:p>
                </w:txbxContent>
              </v:textbox>
            </v:rect>
            <v:rect id="_x0000_s48626" style="position:absolute;left:6858;top:6284;width:397;height:249;mso-wrap-style:none;v-text-anchor:top" o:regroupid="13" filled="f" stroked="f">
              <v:textbox style="mso-next-textbox:#_x0000_s48626;mso-fit-shape-to-text:t" inset="0,0,0,0">
                <w:txbxContent>
                  <w:p w:rsidR="00F65EEF" w:rsidRDefault="00F65EEF">
                    <w:r>
                      <w:rPr>
                        <w:rFonts w:ascii="Arial" w:hAnsi="Arial" w:cs="Arial"/>
                        <w:color w:val="24282B"/>
                        <w:sz w:val="14"/>
                        <w:szCs w:val="14"/>
                      </w:rPr>
                      <w:t>V130,i</w:t>
                    </w:r>
                  </w:p>
                </w:txbxContent>
              </v:textbox>
            </v:rect>
            <v:rect id="_x0000_s48627" style="position:absolute;left:7398;top:6284;width:397;height:249;mso-wrap-style:none;v-text-anchor:top" o:regroupid="13" filled="f" stroked="f">
              <v:textbox style="mso-next-textbox:#_x0000_s48627;mso-fit-shape-to-text:t" inset="0,0,0,0">
                <w:txbxContent>
                  <w:p w:rsidR="00F65EEF" w:rsidRDefault="00F65EEF">
                    <w:r>
                      <w:rPr>
                        <w:rFonts w:ascii="Arial" w:hAnsi="Arial" w:cs="Arial"/>
                        <w:color w:val="24282B"/>
                        <w:sz w:val="14"/>
                        <w:szCs w:val="14"/>
                      </w:rPr>
                      <w:t>V131,i</w:t>
                    </w:r>
                  </w:p>
                </w:txbxContent>
              </v:textbox>
            </v:rect>
            <v:rect id="_x0000_s48628" style="position:absolute;left:7938;top:6284;width:397;height:249;mso-wrap-style:none;v-text-anchor:top" o:regroupid="13" filled="f" stroked="f">
              <v:textbox style="mso-next-textbox:#_x0000_s48628;mso-fit-shape-to-text:t" inset="0,0,0,0">
                <w:txbxContent>
                  <w:p w:rsidR="00F65EEF" w:rsidRDefault="00F65EEF">
                    <w:r>
                      <w:rPr>
                        <w:rFonts w:ascii="Arial" w:hAnsi="Arial" w:cs="Arial"/>
                        <w:color w:val="24282B"/>
                        <w:sz w:val="14"/>
                        <w:szCs w:val="14"/>
                      </w:rPr>
                      <w:t>V132,i</w:t>
                    </w:r>
                  </w:p>
                </w:txbxContent>
              </v:textbox>
            </v:rect>
            <v:rect id="_x0000_s48629" style="position:absolute;left:8489;top:6284;width:397;height:249;mso-wrap-style:none;v-text-anchor:top" o:regroupid="13" filled="f" stroked="f">
              <v:textbox style="mso-next-textbox:#_x0000_s48629;mso-fit-shape-to-text:t" inset="0,0,0,0">
                <w:txbxContent>
                  <w:p w:rsidR="00F65EEF" w:rsidRDefault="00F65EEF">
                    <w:r>
                      <w:rPr>
                        <w:rFonts w:ascii="Arial" w:hAnsi="Arial" w:cs="Arial"/>
                        <w:color w:val="24282B"/>
                        <w:sz w:val="14"/>
                        <w:szCs w:val="14"/>
                      </w:rPr>
                      <w:t>V133,i</w:t>
                    </w:r>
                  </w:p>
                </w:txbxContent>
              </v:textbox>
            </v:rect>
            <v:rect id="_x0000_s48630" style="position:absolute;left:9017;top:6284;width:397;height:249;mso-wrap-style:none;v-text-anchor:top" o:regroupid="13" filled="f" stroked="f">
              <v:textbox style="mso-next-textbox:#_x0000_s48630;mso-fit-shape-to-text:t" inset="0,0,0,0">
                <w:txbxContent>
                  <w:p w:rsidR="00F65EEF" w:rsidRDefault="00F65EEF">
                    <w:r>
                      <w:rPr>
                        <w:rFonts w:ascii="Arial" w:hAnsi="Arial" w:cs="Arial"/>
                        <w:color w:val="24282B"/>
                        <w:sz w:val="14"/>
                        <w:szCs w:val="14"/>
                      </w:rPr>
                      <w:t>V134,i</w:t>
                    </w:r>
                  </w:p>
                </w:txbxContent>
              </v:textbox>
            </v:rect>
            <v:rect id="_x0000_s48631" style="position:absolute;left:8252;top:6871;width:830;height:417;mso-wrap-style:none;v-text-anchor:top" o:regroupid="13" filled="f" stroked="f">
              <v:textbox style="mso-next-textbox:#_x0000_s48631" inset="0,0,0,0">
                <w:txbxContent>
                  <w:p w:rsidR="00F65EEF" w:rsidRPr="0012033C" w:rsidRDefault="00F65EEF" w:rsidP="0012033C">
                    <w:pPr>
                      <w:spacing w:before="40" w:after="40"/>
                      <w:rPr>
                        <w:color w:val="000000"/>
                        <w:sz w:val="16"/>
                        <w:szCs w:val="22"/>
                      </w:rPr>
                    </w:pPr>
                    <w:r w:rsidRPr="0012033C">
                      <w:rPr>
                        <w:rFonts w:hint="cs"/>
                        <w:color w:val="000000"/>
                        <w:sz w:val="16"/>
                        <w:szCs w:val="22"/>
                        <w:rtl/>
                      </w:rPr>
                      <w:t xml:space="preserve">رقم الفِدَر </w:t>
                    </w:r>
                    <w:r w:rsidRPr="0012033C">
                      <w:rPr>
                        <w:color w:val="000000"/>
                        <w:sz w:val="16"/>
                        <w:szCs w:val="22"/>
                      </w:rPr>
                      <w:t>DIf</w:t>
                    </w:r>
                  </w:p>
                  <w:p w:rsidR="00F65EEF" w:rsidRPr="0012033C" w:rsidRDefault="00F65EEF" w:rsidP="0012033C"/>
                </w:txbxContent>
              </v:textbox>
            </v:rect>
            <v:rect id="_x0000_s48502" style="position:absolute;left:177;top:7;width:604;height:419;mso-wrap-style:none;v-text-anchor:top" o:regroupid="13" filled="f" stroked="f">
              <v:textbox style="mso-next-textbox:#_x0000_s48502" inset="0,0,0,0">
                <w:txbxContent>
                  <w:p w:rsidR="00F65EEF" w:rsidRPr="0012033C" w:rsidRDefault="00F65EEF" w:rsidP="0012033C">
                    <w:pPr>
                      <w:spacing w:before="40" w:after="40"/>
                      <w:rPr>
                        <w:color w:val="000000"/>
                        <w:sz w:val="16"/>
                        <w:szCs w:val="22"/>
                      </w:rPr>
                    </w:pPr>
                    <w:r w:rsidRPr="0012033C">
                      <w:rPr>
                        <w:rFonts w:hint="cs"/>
                        <w:color w:val="000000"/>
                        <w:sz w:val="16"/>
                        <w:szCs w:val="22"/>
                        <w:rtl/>
                      </w:rPr>
                      <w:t xml:space="preserve">الفِدَر </w:t>
                    </w:r>
                    <w:r w:rsidRPr="0012033C">
                      <w:rPr>
                        <w:color w:val="000000"/>
                        <w:sz w:val="16"/>
                        <w:szCs w:val="22"/>
                      </w:rPr>
                      <w:t>DIF</w:t>
                    </w:r>
                  </w:p>
                </w:txbxContent>
              </v:textbox>
            </v:rect>
            <w10:wrap type="none"/>
            <w10:anchorlock/>
          </v:group>
        </w:pict>
      </w:r>
    </w:p>
    <w:p w:rsidR="005F5FF3" w:rsidRDefault="005F5FF3" w:rsidP="005F5FF3">
      <w:pPr>
        <w:jc w:val="lowKashida"/>
        <w:rPr>
          <w:rtl/>
        </w:rPr>
      </w:pPr>
      <w:r>
        <w:rPr>
          <w:rFonts w:hint="cs"/>
          <w:rtl/>
        </w:rPr>
        <w:t>حيث:</w:t>
      </w:r>
    </w:p>
    <w:tbl>
      <w:tblPr>
        <w:bidiVisual/>
        <w:tblW w:w="0" w:type="auto"/>
        <w:tblLook w:val="01E0" w:firstRow="1" w:lastRow="1" w:firstColumn="1" w:lastColumn="1" w:noHBand="0" w:noVBand="0"/>
      </w:tblPr>
      <w:tblGrid>
        <w:gridCol w:w="2006"/>
        <w:gridCol w:w="3600"/>
      </w:tblGrid>
      <w:tr w:rsidR="005F5FF3" w:rsidRPr="00D3015B" w:rsidTr="00C37889">
        <w:tc>
          <w:tcPr>
            <w:tcW w:w="2006" w:type="dxa"/>
          </w:tcPr>
          <w:p w:rsidR="005F5FF3" w:rsidRPr="00D3015B" w:rsidRDefault="00D3015B" w:rsidP="00D3015B">
            <w:pPr>
              <w:pStyle w:val="Tabletext"/>
              <w:bidi w:val="0"/>
              <w:rPr>
                <w:sz w:val="22"/>
                <w:szCs w:val="30"/>
              </w:rPr>
            </w:pPr>
            <w:r w:rsidRPr="00D3015B">
              <w:rPr>
                <w:rFonts w:hint="cs"/>
                <w:sz w:val="22"/>
                <w:szCs w:val="30"/>
                <w:rtl/>
              </w:rPr>
              <w:t>:</w:t>
            </w:r>
            <w:r w:rsidR="005F5FF3" w:rsidRPr="00D3015B">
              <w:rPr>
                <w:sz w:val="22"/>
                <w:szCs w:val="30"/>
              </w:rPr>
              <w:t>i</w:t>
            </w:r>
          </w:p>
        </w:tc>
        <w:tc>
          <w:tcPr>
            <w:tcW w:w="3600" w:type="dxa"/>
          </w:tcPr>
          <w:p w:rsidR="005F5FF3" w:rsidRPr="00D3015B" w:rsidRDefault="005F5FF3" w:rsidP="00382F18">
            <w:pPr>
              <w:pStyle w:val="Tabletext"/>
              <w:rPr>
                <w:sz w:val="22"/>
                <w:szCs w:val="30"/>
              </w:rPr>
            </w:pPr>
            <w:r w:rsidRPr="00D3015B">
              <w:rPr>
                <w:rFonts w:hint="cs"/>
                <w:sz w:val="22"/>
                <w:szCs w:val="30"/>
                <w:rtl/>
              </w:rPr>
              <w:t xml:space="preserve">رقم القناة </w:t>
            </w:r>
            <w:r w:rsidRPr="00D3015B">
              <w:rPr>
                <w:sz w:val="22"/>
                <w:szCs w:val="30"/>
              </w:rPr>
              <w:t>DIF</w:t>
            </w:r>
          </w:p>
        </w:tc>
      </w:tr>
      <w:tr w:rsidR="005F5FF3" w:rsidRPr="00D3015B" w:rsidTr="00C37889">
        <w:tc>
          <w:tcPr>
            <w:tcW w:w="2006" w:type="dxa"/>
          </w:tcPr>
          <w:p w:rsidR="005F5FF3" w:rsidRPr="00D3015B" w:rsidRDefault="003B6F95" w:rsidP="00D3015B">
            <w:pPr>
              <w:pStyle w:val="Tabletext"/>
              <w:bidi w:val="0"/>
              <w:rPr>
                <w:sz w:val="22"/>
                <w:szCs w:val="30"/>
              </w:rPr>
            </w:pPr>
            <w:r>
              <w:rPr>
                <w:sz w:val="22"/>
                <w:szCs w:val="30"/>
              </w:rPr>
              <w:t xml:space="preserve">= </w:t>
            </w:r>
            <w:r w:rsidR="005F5FF3" w:rsidRPr="00D3015B">
              <w:rPr>
                <w:sz w:val="22"/>
                <w:szCs w:val="30"/>
              </w:rPr>
              <w:t>i</w:t>
            </w:r>
          </w:p>
        </w:tc>
        <w:tc>
          <w:tcPr>
            <w:tcW w:w="3600" w:type="dxa"/>
          </w:tcPr>
          <w:p w:rsidR="005F5FF3" w:rsidRPr="00D3015B" w:rsidRDefault="00974012" w:rsidP="00974012">
            <w:pPr>
              <w:pStyle w:val="Tabletext"/>
              <w:rPr>
                <w:sz w:val="22"/>
                <w:szCs w:val="30"/>
                <w:lang w:bidi="ar-EG"/>
              </w:rPr>
            </w:pPr>
            <w:r>
              <w:rPr>
                <w:sz w:val="22"/>
                <w:szCs w:val="30"/>
                <w:lang w:bidi="ar-EG"/>
              </w:rPr>
              <w:t>0</w:t>
            </w:r>
            <w:r>
              <w:rPr>
                <w:rFonts w:hint="cs"/>
                <w:sz w:val="22"/>
                <w:szCs w:val="30"/>
                <w:rtl/>
                <w:lang w:bidi="ar-EG"/>
              </w:rPr>
              <w:t xml:space="preserve">، </w:t>
            </w:r>
            <w:r>
              <w:rPr>
                <w:sz w:val="22"/>
                <w:szCs w:val="30"/>
                <w:lang w:bidi="ar-EG"/>
              </w:rPr>
              <w:t>1</w:t>
            </w:r>
            <w:r>
              <w:rPr>
                <w:rFonts w:hint="cs"/>
                <w:sz w:val="22"/>
                <w:szCs w:val="30"/>
                <w:rtl/>
                <w:lang w:bidi="ar-EG"/>
              </w:rPr>
              <w:t xml:space="preserve">، </w:t>
            </w:r>
            <w:r>
              <w:rPr>
                <w:sz w:val="22"/>
                <w:szCs w:val="30"/>
                <w:lang w:bidi="ar-EG"/>
              </w:rPr>
              <w:t>2</w:t>
            </w:r>
            <w:r>
              <w:rPr>
                <w:rFonts w:hint="cs"/>
                <w:sz w:val="22"/>
                <w:szCs w:val="30"/>
                <w:rtl/>
                <w:lang w:bidi="ar-EG"/>
              </w:rPr>
              <w:t xml:space="preserve">، </w:t>
            </w:r>
            <w:r>
              <w:rPr>
                <w:sz w:val="22"/>
                <w:szCs w:val="30"/>
                <w:lang w:bidi="ar-EG"/>
              </w:rPr>
              <w:t>3</w:t>
            </w:r>
          </w:p>
        </w:tc>
      </w:tr>
      <w:tr w:rsidR="005F5FF3" w:rsidRPr="00D3015B" w:rsidTr="00C37889">
        <w:tc>
          <w:tcPr>
            <w:tcW w:w="2006" w:type="dxa"/>
          </w:tcPr>
          <w:p w:rsidR="005F5FF3" w:rsidRPr="00D3015B" w:rsidRDefault="00D3015B" w:rsidP="00D3015B">
            <w:pPr>
              <w:pStyle w:val="Tabletext"/>
              <w:bidi w:val="0"/>
              <w:rPr>
                <w:sz w:val="22"/>
                <w:szCs w:val="30"/>
                <w:rtl/>
              </w:rPr>
            </w:pPr>
            <w:r w:rsidRPr="00D3015B">
              <w:rPr>
                <w:rFonts w:hint="cs"/>
                <w:sz w:val="22"/>
                <w:szCs w:val="30"/>
                <w:rtl/>
              </w:rPr>
              <w:t>:</w:t>
            </w:r>
            <w:r w:rsidR="005F5FF3" w:rsidRPr="00D3015B">
              <w:rPr>
                <w:sz w:val="22"/>
                <w:szCs w:val="30"/>
              </w:rPr>
              <w:t>H</w:t>
            </w:r>
            <w:r w:rsidR="00382F18" w:rsidRPr="00D3015B">
              <w:rPr>
                <w:sz w:val="22"/>
                <w:szCs w:val="30"/>
              </w:rPr>
              <w:t>0</w:t>
            </w:r>
            <w:r w:rsidR="005F5FF3" w:rsidRPr="00D3015B">
              <w:rPr>
                <w:sz w:val="22"/>
                <w:szCs w:val="30"/>
              </w:rPr>
              <w:t>,i</w:t>
            </w:r>
          </w:p>
        </w:tc>
        <w:tc>
          <w:tcPr>
            <w:tcW w:w="3600" w:type="dxa"/>
          </w:tcPr>
          <w:p w:rsidR="005F5FF3" w:rsidRPr="00D3015B" w:rsidRDefault="005F5FF3" w:rsidP="00382F18">
            <w:pPr>
              <w:pStyle w:val="Tabletext"/>
              <w:rPr>
                <w:sz w:val="22"/>
                <w:szCs w:val="30"/>
                <w:rtl/>
              </w:rPr>
            </w:pPr>
            <w:r w:rsidRPr="00D3015B">
              <w:rPr>
                <w:rFonts w:hint="cs"/>
                <w:sz w:val="22"/>
                <w:szCs w:val="30"/>
                <w:rtl/>
              </w:rPr>
              <w:t xml:space="preserve">الفِدْرة  </w:t>
            </w:r>
            <w:r w:rsidRPr="00D3015B">
              <w:rPr>
                <w:sz w:val="22"/>
                <w:szCs w:val="30"/>
              </w:rPr>
              <w:t>DIF</w:t>
            </w:r>
            <w:r w:rsidRPr="00D3015B">
              <w:rPr>
                <w:rFonts w:hint="cs"/>
                <w:sz w:val="22"/>
                <w:szCs w:val="30"/>
                <w:rtl/>
              </w:rPr>
              <w:t xml:space="preserve"> في قسم الرأسية</w:t>
            </w:r>
          </w:p>
        </w:tc>
      </w:tr>
      <w:tr w:rsidR="005F5FF3" w:rsidRPr="00D3015B" w:rsidTr="00C37889">
        <w:tc>
          <w:tcPr>
            <w:tcW w:w="2006" w:type="dxa"/>
          </w:tcPr>
          <w:p w:rsidR="005F5FF3" w:rsidRPr="00D3015B" w:rsidRDefault="00D3015B" w:rsidP="003B6F95">
            <w:pPr>
              <w:pStyle w:val="Tabletext"/>
              <w:bidi w:val="0"/>
              <w:rPr>
                <w:sz w:val="22"/>
                <w:szCs w:val="30"/>
                <w:rtl/>
              </w:rPr>
            </w:pPr>
            <w:r w:rsidRPr="00D3015B">
              <w:rPr>
                <w:rFonts w:hint="cs"/>
                <w:sz w:val="22"/>
                <w:szCs w:val="30"/>
                <w:rtl/>
              </w:rPr>
              <w:t>:</w:t>
            </w:r>
            <w:r w:rsidRPr="00D3015B">
              <w:rPr>
                <w:sz w:val="22"/>
                <w:szCs w:val="30"/>
              </w:rPr>
              <w:t>SC1,i</w:t>
            </w:r>
            <w:r w:rsidR="00185130">
              <w:rPr>
                <w:rFonts w:hint="eastAsia"/>
                <w:sz w:val="22"/>
                <w:szCs w:val="30"/>
                <w:rtl/>
              </w:rPr>
              <w:t> </w:t>
            </w:r>
            <w:r w:rsidR="005F5FF3" w:rsidRPr="00D3015B">
              <w:rPr>
                <w:rFonts w:hint="cs"/>
                <w:sz w:val="22"/>
                <w:szCs w:val="30"/>
                <w:rtl/>
              </w:rPr>
              <w:t>إلى</w:t>
            </w:r>
            <w:r w:rsidR="00185130">
              <w:rPr>
                <w:rFonts w:hint="cs"/>
                <w:sz w:val="22"/>
                <w:szCs w:val="30"/>
                <w:rtl/>
              </w:rPr>
              <w:t> </w:t>
            </w:r>
            <w:r w:rsidRPr="00D3015B">
              <w:rPr>
                <w:sz w:val="22"/>
                <w:szCs w:val="30"/>
              </w:rPr>
              <w:t>SC0,i</w:t>
            </w:r>
          </w:p>
        </w:tc>
        <w:tc>
          <w:tcPr>
            <w:tcW w:w="3600" w:type="dxa"/>
          </w:tcPr>
          <w:p w:rsidR="005F5FF3" w:rsidRPr="00D3015B" w:rsidRDefault="005F5FF3" w:rsidP="00382F18">
            <w:pPr>
              <w:pStyle w:val="Tabletext"/>
              <w:rPr>
                <w:sz w:val="22"/>
                <w:szCs w:val="30"/>
                <w:rtl/>
              </w:rPr>
            </w:pPr>
            <w:r w:rsidRPr="00D3015B">
              <w:rPr>
                <w:rFonts w:hint="cs"/>
                <w:sz w:val="22"/>
                <w:szCs w:val="30"/>
                <w:rtl/>
              </w:rPr>
              <w:t xml:space="preserve">الفِدَر </w:t>
            </w:r>
            <w:r w:rsidRPr="00D3015B">
              <w:rPr>
                <w:sz w:val="22"/>
                <w:szCs w:val="30"/>
              </w:rPr>
              <w:t>DIF</w:t>
            </w:r>
            <w:r w:rsidRPr="00D3015B">
              <w:rPr>
                <w:rFonts w:hint="cs"/>
                <w:sz w:val="22"/>
                <w:szCs w:val="30"/>
                <w:rtl/>
              </w:rPr>
              <w:t xml:space="preserve"> في قسم الشفرة الفرعية</w:t>
            </w:r>
          </w:p>
        </w:tc>
      </w:tr>
      <w:tr w:rsidR="005F5FF3" w:rsidRPr="00D3015B" w:rsidTr="00C37889">
        <w:tc>
          <w:tcPr>
            <w:tcW w:w="2006" w:type="dxa"/>
          </w:tcPr>
          <w:p w:rsidR="005F5FF3" w:rsidRPr="00D3015B" w:rsidRDefault="00D3015B" w:rsidP="003B6F95">
            <w:pPr>
              <w:pStyle w:val="Tabletext"/>
              <w:bidi w:val="0"/>
              <w:rPr>
                <w:sz w:val="22"/>
                <w:szCs w:val="30"/>
              </w:rPr>
            </w:pPr>
            <w:r w:rsidRPr="00D3015B">
              <w:rPr>
                <w:rFonts w:hint="cs"/>
                <w:sz w:val="22"/>
                <w:szCs w:val="30"/>
                <w:rtl/>
              </w:rPr>
              <w:t>:</w:t>
            </w:r>
            <w:r w:rsidRPr="00D3015B">
              <w:rPr>
                <w:sz w:val="22"/>
                <w:szCs w:val="30"/>
              </w:rPr>
              <w:t xml:space="preserve">VA2,i </w:t>
            </w:r>
            <w:r w:rsidR="005F5FF3" w:rsidRPr="00D3015B">
              <w:rPr>
                <w:rFonts w:hint="cs"/>
                <w:sz w:val="22"/>
                <w:szCs w:val="30"/>
                <w:rtl/>
              </w:rPr>
              <w:t xml:space="preserve">إلى </w:t>
            </w:r>
            <w:r w:rsidRPr="00D3015B">
              <w:rPr>
                <w:sz w:val="22"/>
                <w:szCs w:val="30"/>
              </w:rPr>
              <w:t xml:space="preserve"> VA0,i</w:t>
            </w:r>
          </w:p>
        </w:tc>
        <w:tc>
          <w:tcPr>
            <w:tcW w:w="3600" w:type="dxa"/>
          </w:tcPr>
          <w:p w:rsidR="005F5FF3" w:rsidRPr="00D3015B" w:rsidRDefault="005F5FF3" w:rsidP="00382F18">
            <w:pPr>
              <w:pStyle w:val="Tabletext"/>
              <w:rPr>
                <w:sz w:val="22"/>
                <w:szCs w:val="30"/>
              </w:rPr>
            </w:pPr>
            <w:r w:rsidRPr="00D3015B">
              <w:rPr>
                <w:rFonts w:hint="cs"/>
                <w:sz w:val="22"/>
                <w:szCs w:val="30"/>
                <w:rtl/>
              </w:rPr>
              <w:t xml:space="preserve">الفِدَر </w:t>
            </w:r>
            <w:r w:rsidRPr="00D3015B">
              <w:rPr>
                <w:sz w:val="22"/>
                <w:szCs w:val="30"/>
              </w:rPr>
              <w:t>DIF</w:t>
            </w:r>
            <w:r w:rsidRPr="00D3015B">
              <w:rPr>
                <w:rFonts w:hint="cs"/>
                <w:sz w:val="22"/>
                <w:szCs w:val="30"/>
                <w:rtl/>
              </w:rPr>
              <w:t xml:space="preserve"> في قسم المعطيات </w:t>
            </w:r>
            <w:r w:rsidRPr="00D3015B">
              <w:rPr>
                <w:sz w:val="22"/>
                <w:szCs w:val="30"/>
              </w:rPr>
              <w:t>VAUX</w:t>
            </w:r>
          </w:p>
        </w:tc>
      </w:tr>
      <w:tr w:rsidR="005F5FF3" w:rsidRPr="00D3015B" w:rsidTr="00C37889">
        <w:tc>
          <w:tcPr>
            <w:tcW w:w="2006" w:type="dxa"/>
          </w:tcPr>
          <w:p w:rsidR="005F5FF3" w:rsidRPr="00D3015B" w:rsidRDefault="00D3015B" w:rsidP="00D3015B">
            <w:pPr>
              <w:pStyle w:val="Tabletext"/>
              <w:bidi w:val="0"/>
              <w:rPr>
                <w:sz w:val="22"/>
                <w:szCs w:val="30"/>
                <w:rtl/>
              </w:rPr>
            </w:pPr>
            <w:r w:rsidRPr="00D3015B">
              <w:rPr>
                <w:rFonts w:hint="cs"/>
                <w:sz w:val="22"/>
                <w:szCs w:val="30"/>
                <w:rtl/>
              </w:rPr>
              <w:t>:</w:t>
            </w:r>
            <w:r w:rsidRPr="00D3015B">
              <w:rPr>
                <w:sz w:val="22"/>
                <w:szCs w:val="30"/>
              </w:rPr>
              <w:t xml:space="preserve">A8,i </w:t>
            </w:r>
            <w:r w:rsidRPr="00D3015B">
              <w:rPr>
                <w:rFonts w:hint="cs"/>
                <w:sz w:val="22"/>
                <w:szCs w:val="30"/>
                <w:rtl/>
              </w:rPr>
              <w:t xml:space="preserve"> </w:t>
            </w:r>
            <w:r w:rsidR="005F5FF3" w:rsidRPr="00D3015B">
              <w:rPr>
                <w:rFonts w:hint="cs"/>
                <w:sz w:val="22"/>
                <w:szCs w:val="30"/>
                <w:rtl/>
              </w:rPr>
              <w:t>إلى</w:t>
            </w:r>
            <w:r w:rsidRPr="00D3015B">
              <w:rPr>
                <w:sz w:val="22"/>
                <w:szCs w:val="30"/>
              </w:rPr>
              <w:t>A0,i</w:t>
            </w:r>
          </w:p>
        </w:tc>
        <w:tc>
          <w:tcPr>
            <w:tcW w:w="3600" w:type="dxa"/>
          </w:tcPr>
          <w:p w:rsidR="005F5FF3" w:rsidRPr="00D3015B" w:rsidRDefault="005F5FF3" w:rsidP="00382F18">
            <w:pPr>
              <w:pStyle w:val="Tabletext"/>
              <w:rPr>
                <w:sz w:val="22"/>
                <w:szCs w:val="30"/>
                <w:rtl/>
              </w:rPr>
            </w:pPr>
            <w:r w:rsidRPr="00D3015B">
              <w:rPr>
                <w:rFonts w:hint="cs"/>
                <w:sz w:val="22"/>
                <w:szCs w:val="30"/>
                <w:rtl/>
              </w:rPr>
              <w:t xml:space="preserve">الفِدَر </w:t>
            </w:r>
            <w:r w:rsidRPr="00D3015B">
              <w:rPr>
                <w:sz w:val="22"/>
                <w:szCs w:val="30"/>
              </w:rPr>
              <w:t>DIF</w:t>
            </w:r>
            <w:r w:rsidRPr="00D3015B">
              <w:rPr>
                <w:rFonts w:hint="cs"/>
                <w:sz w:val="22"/>
                <w:szCs w:val="30"/>
                <w:rtl/>
              </w:rPr>
              <w:t xml:space="preserve"> في القسم السمعي</w:t>
            </w:r>
          </w:p>
        </w:tc>
      </w:tr>
      <w:tr w:rsidR="005F5FF3" w:rsidRPr="00D3015B" w:rsidTr="00C37889">
        <w:tc>
          <w:tcPr>
            <w:tcW w:w="2006" w:type="dxa"/>
          </w:tcPr>
          <w:p w:rsidR="005F5FF3" w:rsidRPr="00D3015B" w:rsidRDefault="00D3015B" w:rsidP="003B6F95">
            <w:pPr>
              <w:pStyle w:val="Tabletext"/>
              <w:bidi w:val="0"/>
              <w:rPr>
                <w:sz w:val="22"/>
                <w:szCs w:val="30"/>
                <w:rtl/>
              </w:rPr>
            </w:pPr>
            <w:r w:rsidRPr="00D3015B">
              <w:rPr>
                <w:rFonts w:hint="cs"/>
                <w:sz w:val="22"/>
                <w:szCs w:val="30"/>
                <w:rtl/>
              </w:rPr>
              <w:t>:</w:t>
            </w:r>
            <w:r w:rsidRPr="00D3015B">
              <w:rPr>
                <w:sz w:val="22"/>
                <w:szCs w:val="30"/>
              </w:rPr>
              <w:t>V13</w:t>
            </w:r>
            <w:r w:rsidR="003B6F95">
              <w:rPr>
                <w:sz w:val="22"/>
                <w:szCs w:val="30"/>
              </w:rPr>
              <w:t>4</w:t>
            </w:r>
            <w:r w:rsidRPr="00D3015B">
              <w:rPr>
                <w:sz w:val="22"/>
                <w:szCs w:val="30"/>
              </w:rPr>
              <w:t xml:space="preserve">,i </w:t>
            </w:r>
            <w:r w:rsidR="005F5FF3" w:rsidRPr="00D3015B">
              <w:rPr>
                <w:rFonts w:hint="cs"/>
                <w:sz w:val="22"/>
                <w:szCs w:val="30"/>
                <w:rtl/>
              </w:rPr>
              <w:t>إلى</w:t>
            </w:r>
            <w:r w:rsidRPr="00D3015B">
              <w:rPr>
                <w:sz w:val="22"/>
                <w:szCs w:val="30"/>
              </w:rPr>
              <w:t xml:space="preserve"> V0,i</w:t>
            </w:r>
          </w:p>
        </w:tc>
        <w:tc>
          <w:tcPr>
            <w:tcW w:w="3600" w:type="dxa"/>
          </w:tcPr>
          <w:p w:rsidR="005F5FF3" w:rsidRPr="00D3015B" w:rsidRDefault="005F5FF3" w:rsidP="00382F18">
            <w:pPr>
              <w:pStyle w:val="Tabletext"/>
              <w:rPr>
                <w:sz w:val="22"/>
                <w:szCs w:val="30"/>
                <w:rtl/>
                <w:lang w:bidi="ar-EG"/>
              </w:rPr>
            </w:pPr>
            <w:r w:rsidRPr="00D3015B">
              <w:rPr>
                <w:rFonts w:hint="cs"/>
                <w:sz w:val="22"/>
                <w:szCs w:val="30"/>
                <w:rtl/>
              </w:rPr>
              <w:t xml:space="preserve">الفِدَر </w:t>
            </w:r>
            <w:r w:rsidRPr="00D3015B">
              <w:rPr>
                <w:sz w:val="22"/>
                <w:szCs w:val="30"/>
              </w:rPr>
              <w:t>DIF</w:t>
            </w:r>
            <w:r w:rsidRPr="00D3015B">
              <w:rPr>
                <w:rFonts w:hint="cs"/>
                <w:sz w:val="22"/>
                <w:szCs w:val="30"/>
                <w:rtl/>
              </w:rPr>
              <w:t xml:space="preserve"> في القسم الفيديوي</w:t>
            </w:r>
            <w:r w:rsidR="00D3015B" w:rsidRPr="00D3015B">
              <w:rPr>
                <w:rFonts w:hint="cs"/>
                <w:sz w:val="22"/>
                <w:szCs w:val="30"/>
                <w:rtl/>
                <w:lang w:bidi="ar-EG"/>
              </w:rPr>
              <w:t>.</w:t>
            </w:r>
          </w:p>
        </w:tc>
      </w:tr>
    </w:tbl>
    <w:p w:rsidR="002E1AB4" w:rsidRDefault="002E1AB4" w:rsidP="005F5FF3">
      <w:pPr>
        <w:jc w:val="lowKashida"/>
        <w:rPr>
          <w:rtl/>
        </w:rPr>
      </w:pPr>
    </w:p>
    <w:p w:rsidR="002E1AB4" w:rsidRDefault="002E1AB4">
      <w:pPr>
        <w:overflowPunct/>
        <w:autoSpaceDE/>
        <w:autoSpaceDN/>
        <w:bidi w:val="0"/>
        <w:adjustRightInd/>
        <w:spacing w:before="0" w:line="240" w:lineRule="auto"/>
        <w:jc w:val="left"/>
        <w:textAlignment w:val="auto"/>
      </w:pPr>
      <w:r>
        <w:rPr>
          <w:rtl/>
        </w:rPr>
        <w:br w:type="page"/>
      </w:r>
    </w:p>
    <w:p w:rsidR="005F5FF3" w:rsidRDefault="005F5FF3" w:rsidP="002E1AB4">
      <w:pPr>
        <w:pStyle w:val="Heading2"/>
        <w:rPr>
          <w:rtl/>
        </w:rPr>
      </w:pPr>
      <w:r>
        <w:t>3.3</w:t>
      </w:r>
      <w:r>
        <w:rPr>
          <w:rFonts w:hint="cs"/>
          <w:rtl/>
        </w:rPr>
        <w:tab/>
        <w:t>قسم الرأسية</w:t>
      </w:r>
    </w:p>
    <w:p w:rsidR="005F5FF3" w:rsidRDefault="005F5FF3" w:rsidP="006F3AD4">
      <w:pPr>
        <w:pStyle w:val="Heading3"/>
        <w:rPr>
          <w:rtl/>
          <w:lang w:bidi="ar-EG"/>
        </w:rPr>
      </w:pPr>
      <w:r>
        <w:t>1.3.3</w:t>
      </w:r>
      <w:r>
        <w:rPr>
          <w:rFonts w:hint="cs"/>
          <w:rtl/>
        </w:rPr>
        <w:tab/>
        <w:t xml:space="preserve">معرّف الهوية </w:t>
      </w:r>
      <w:r w:rsidR="006F3AD4">
        <w:t>(</w:t>
      </w:r>
      <w:r>
        <w:t>ID</w:t>
      </w:r>
      <w:r w:rsidR="006F3AD4">
        <w:t>)</w:t>
      </w:r>
    </w:p>
    <w:p w:rsidR="005F5FF3" w:rsidRDefault="005F5FF3" w:rsidP="00286CB8">
      <w:pPr>
        <w:rPr>
          <w:rtl/>
        </w:rPr>
      </w:pPr>
      <w:r>
        <w:rPr>
          <w:rFonts w:hint="cs"/>
          <w:rtl/>
        </w:rPr>
        <w:t>إن جزء معرّف الهوية</w:t>
      </w:r>
      <w:r w:rsidR="00286CB8">
        <w:rPr>
          <w:rFonts w:hint="eastAsia"/>
          <w:rtl/>
        </w:rPr>
        <w:t> </w:t>
      </w:r>
      <w:r w:rsidR="006F3AD4">
        <w:t>(</w:t>
      </w:r>
      <w:r>
        <w:t>ID</w:t>
      </w:r>
      <w:r w:rsidR="006F3AD4">
        <w:t>)</w:t>
      </w:r>
      <w:r>
        <w:rPr>
          <w:rFonts w:hint="cs"/>
          <w:rtl/>
        </w:rPr>
        <w:t xml:space="preserve"> من كل فِدرة</w:t>
      </w:r>
      <w:r w:rsidR="00286CB8">
        <w:rPr>
          <w:rFonts w:hint="eastAsia"/>
          <w:rtl/>
        </w:rPr>
        <w:t> </w:t>
      </w:r>
      <w:r>
        <w:t>DIF</w:t>
      </w:r>
      <w:r>
        <w:rPr>
          <w:rFonts w:hint="cs"/>
          <w:rtl/>
        </w:rPr>
        <w:t xml:space="preserve"> في قسم الرأسية، المبيَّن في الشكل</w:t>
      </w:r>
      <w:r w:rsidR="00286CB8">
        <w:rPr>
          <w:rFonts w:hint="eastAsia"/>
          <w:rtl/>
        </w:rPr>
        <w:t> </w:t>
      </w:r>
      <w:r>
        <w:t>2</w:t>
      </w:r>
      <w:r>
        <w:rPr>
          <w:rFonts w:hint="cs"/>
          <w:rtl/>
        </w:rPr>
        <w:t>، يتكوّن من</w:t>
      </w:r>
      <w:r w:rsidR="00286CB8">
        <w:rPr>
          <w:rFonts w:hint="eastAsia"/>
          <w:rtl/>
        </w:rPr>
        <w:t> </w:t>
      </w:r>
      <w:r>
        <w:t>3</w:t>
      </w:r>
      <w:r>
        <w:rPr>
          <w:rFonts w:hint="cs"/>
          <w:rtl/>
        </w:rPr>
        <w:t xml:space="preserve"> بايتات </w:t>
      </w:r>
      <w:r>
        <w:t>ID</w:t>
      </w:r>
      <w:r w:rsidR="00382F18">
        <w:t>0</w:t>
      </w:r>
      <w:r w:rsidR="006F3AD4">
        <w:t>)</w:t>
      </w:r>
      <w:r>
        <w:rPr>
          <w:rFonts w:hint="cs"/>
          <w:rtl/>
        </w:rPr>
        <w:t xml:space="preserve"> و</w:t>
      </w:r>
      <w:r>
        <w:t>ID1</w:t>
      </w:r>
      <w:r>
        <w:rPr>
          <w:rFonts w:hint="cs"/>
          <w:rtl/>
        </w:rPr>
        <w:t xml:space="preserve"> و</w:t>
      </w:r>
      <w:r>
        <w:t>ID2</w:t>
      </w:r>
      <w:r w:rsidR="006F3AD4">
        <w:rPr>
          <w:rFonts w:hint="cs"/>
          <w:rtl/>
        </w:rPr>
        <w:t>)</w:t>
      </w:r>
      <w:r>
        <w:rPr>
          <w:rFonts w:hint="cs"/>
          <w:rtl/>
        </w:rPr>
        <w:t>. ويبيِّن الجدول</w:t>
      </w:r>
      <w:r w:rsidR="00286CB8">
        <w:rPr>
          <w:rFonts w:hint="eastAsia"/>
          <w:rtl/>
        </w:rPr>
        <w:t> </w:t>
      </w:r>
      <w:r>
        <w:t>1</w:t>
      </w:r>
      <w:r>
        <w:rPr>
          <w:rFonts w:hint="cs"/>
          <w:rtl/>
        </w:rPr>
        <w:t xml:space="preserve"> محتوى معرّف الهوية في فِدرة</w:t>
      </w:r>
      <w:r w:rsidR="00286CB8">
        <w:rPr>
          <w:rFonts w:hint="eastAsia"/>
          <w:rtl/>
        </w:rPr>
        <w:t> </w:t>
      </w:r>
      <w:r>
        <w:t>DIF</w:t>
      </w:r>
      <w:r>
        <w:rPr>
          <w:rFonts w:hint="cs"/>
          <w:rtl/>
        </w:rPr>
        <w:t>.</w:t>
      </w:r>
    </w:p>
    <w:p w:rsidR="005F5FF3" w:rsidRDefault="005F5FF3" w:rsidP="002E1AB4">
      <w:pPr>
        <w:pStyle w:val="TableNo"/>
        <w:rPr>
          <w:rtl/>
        </w:rPr>
      </w:pPr>
      <w:r>
        <w:rPr>
          <w:rFonts w:hint="cs"/>
          <w:rtl/>
        </w:rPr>
        <w:t>الج</w:t>
      </w:r>
      <w:r w:rsidR="00587DD8">
        <w:rPr>
          <w:rFonts w:hint="cs"/>
          <w:rtl/>
        </w:rPr>
        <w:t>ـ</w:t>
      </w:r>
      <w:r>
        <w:rPr>
          <w:rFonts w:hint="cs"/>
          <w:rtl/>
        </w:rPr>
        <w:t xml:space="preserve">دول </w:t>
      </w:r>
      <w:r>
        <w:t>1</w:t>
      </w:r>
    </w:p>
    <w:p w:rsidR="005F5FF3" w:rsidRPr="00641028" w:rsidRDefault="005F5FF3" w:rsidP="006F3AD4">
      <w:pPr>
        <w:pStyle w:val="Tabletitle"/>
        <w:rPr>
          <w:rtl/>
        </w:rPr>
      </w:pPr>
      <w:r>
        <w:rPr>
          <w:rFonts w:hint="cs"/>
          <w:rtl/>
        </w:rPr>
        <w:t xml:space="preserve">معطيات معرّف الهوية </w:t>
      </w:r>
      <w:r w:rsidR="006F3AD4">
        <w:t>(ID)</w:t>
      </w:r>
      <w:r>
        <w:rPr>
          <w:rFonts w:hint="cs"/>
          <w:rtl/>
        </w:rPr>
        <w:t xml:space="preserve"> في فِدرة </w:t>
      </w:r>
      <w:r>
        <w:t>DIF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918"/>
        <w:gridCol w:w="993"/>
        <w:gridCol w:w="933"/>
      </w:tblGrid>
      <w:tr w:rsidR="005F5FF3" w:rsidRPr="002E1AB4" w:rsidTr="003B6F95">
        <w:trPr>
          <w:cantSplit/>
          <w:jc w:val="center"/>
        </w:trPr>
        <w:tc>
          <w:tcPr>
            <w:tcW w:w="1962" w:type="dxa"/>
            <w:tcBorders>
              <w:top w:val="nil"/>
              <w:left w:val="nil"/>
              <w:bottom w:val="nil"/>
              <w:right w:val="nil"/>
            </w:tcBorders>
          </w:tcPr>
          <w:p w:rsidR="005F5FF3" w:rsidRPr="002E1AB4" w:rsidRDefault="005F5FF3" w:rsidP="002E1AB4">
            <w:pPr>
              <w:pStyle w:val="Tabletext"/>
              <w:spacing w:line="220" w:lineRule="exact"/>
            </w:pPr>
          </w:p>
        </w:tc>
        <w:tc>
          <w:tcPr>
            <w:tcW w:w="2844" w:type="dxa"/>
            <w:gridSpan w:val="3"/>
            <w:tcBorders>
              <w:top w:val="single" w:sz="6" w:space="0" w:color="auto"/>
              <w:left w:val="single" w:sz="6" w:space="0" w:color="auto"/>
              <w:bottom w:val="single" w:sz="6" w:space="0" w:color="auto"/>
              <w:right w:val="single" w:sz="6" w:space="0" w:color="auto"/>
            </w:tcBorders>
            <w:vAlign w:val="center"/>
          </w:tcPr>
          <w:p w:rsidR="005F5FF3" w:rsidRPr="002E1AB4" w:rsidRDefault="005F5FF3" w:rsidP="002E1AB4">
            <w:pPr>
              <w:pStyle w:val="Tablehead"/>
              <w:spacing w:line="220" w:lineRule="exact"/>
              <w:rPr>
                <w:rFonts w:ascii="Times New Roman" w:hAnsi="Times New Roman"/>
                <w:b w:val="0"/>
                <w:bCs w:val="0"/>
              </w:rPr>
            </w:pPr>
            <w:r w:rsidRPr="002E1AB4">
              <w:rPr>
                <w:rFonts w:ascii="Times New Roman" w:eastAsia="MS PMincho" w:hAnsi="Times New Roman" w:hint="cs"/>
                <w:b w:val="0"/>
                <w:bCs w:val="0"/>
                <w:rtl/>
              </w:rPr>
              <w:t>رقم موقع البايتة</w:t>
            </w:r>
          </w:p>
        </w:tc>
      </w:tr>
      <w:tr w:rsidR="005F5FF3" w:rsidRPr="002E1AB4" w:rsidTr="003B6F95">
        <w:trPr>
          <w:cantSplit/>
          <w:jc w:val="center"/>
        </w:trPr>
        <w:tc>
          <w:tcPr>
            <w:tcW w:w="1962" w:type="dxa"/>
            <w:tcBorders>
              <w:top w:val="nil"/>
              <w:left w:val="nil"/>
              <w:bottom w:val="nil"/>
              <w:right w:val="nil"/>
            </w:tcBorders>
            <w:vAlign w:val="bottom"/>
          </w:tcPr>
          <w:p w:rsidR="005F5FF3" w:rsidRPr="002E1AB4" w:rsidRDefault="005F5FF3" w:rsidP="002E1AB4">
            <w:pPr>
              <w:pStyle w:val="Tabletext"/>
              <w:spacing w:line="220" w:lineRule="exact"/>
            </w:pPr>
          </w:p>
        </w:tc>
        <w:tc>
          <w:tcPr>
            <w:tcW w:w="918" w:type="dxa"/>
            <w:tcBorders>
              <w:top w:val="single" w:sz="6" w:space="0" w:color="auto"/>
              <w:left w:val="single" w:sz="6" w:space="0" w:color="auto"/>
              <w:bottom w:val="nil"/>
              <w:right w:val="single" w:sz="6" w:space="0" w:color="auto"/>
            </w:tcBorders>
            <w:vAlign w:val="bottom"/>
          </w:tcPr>
          <w:p w:rsidR="005F5FF3" w:rsidRPr="002E1AB4" w:rsidRDefault="005F5FF3" w:rsidP="002E1AB4">
            <w:pPr>
              <w:pStyle w:val="Tabletext"/>
              <w:spacing w:line="220" w:lineRule="exact"/>
              <w:jc w:val="center"/>
              <w:rPr>
                <w:rFonts w:eastAsia="MS PMincho"/>
              </w:rPr>
            </w:pPr>
            <w:r w:rsidRPr="002E1AB4">
              <w:rPr>
                <w:rFonts w:eastAsia="MS PMincho"/>
              </w:rPr>
              <w:t>0</w:t>
            </w:r>
          </w:p>
        </w:tc>
        <w:tc>
          <w:tcPr>
            <w:tcW w:w="993" w:type="dxa"/>
            <w:tcBorders>
              <w:top w:val="single" w:sz="6" w:space="0" w:color="auto"/>
              <w:left w:val="single" w:sz="6" w:space="0" w:color="auto"/>
              <w:bottom w:val="nil"/>
              <w:right w:val="single" w:sz="6" w:space="0" w:color="auto"/>
            </w:tcBorders>
            <w:vAlign w:val="bottom"/>
          </w:tcPr>
          <w:p w:rsidR="005F5FF3" w:rsidRPr="002E1AB4" w:rsidRDefault="005F5FF3" w:rsidP="002E1AB4">
            <w:pPr>
              <w:pStyle w:val="Tabletext"/>
              <w:spacing w:line="220" w:lineRule="exact"/>
              <w:jc w:val="center"/>
              <w:rPr>
                <w:rFonts w:eastAsia="MS PMincho"/>
              </w:rPr>
            </w:pPr>
            <w:r w:rsidRPr="002E1AB4">
              <w:rPr>
                <w:rFonts w:eastAsia="MS PMincho"/>
              </w:rPr>
              <w:t>1</w:t>
            </w:r>
          </w:p>
        </w:tc>
        <w:tc>
          <w:tcPr>
            <w:tcW w:w="933" w:type="dxa"/>
            <w:tcBorders>
              <w:top w:val="single" w:sz="6" w:space="0" w:color="auto"/>
              <w:left w:val="single" w:sz="6" w:space="0" w:color="auto"/>
              <w:bottom w:val="nil"/>
              <w:right w:val="single" w:sz="6" w:space="0" w:color="auto"/>
            </w:tcBorders>
            <w:vAlign w:val="bottom"/>
          </w:tcPr>
          <w:p w:rsidR="005F5FF3" w:rsidRPr="002E1AB4" w:rsidRDefault="005F5FF3" w:rsidP="002E1AB4">
            <w:pPr>
              <w:pStyle w:val="Tabletext"/>
              <w:spacing w:line="220" w:lineRule="exact"/>
              <w:jc w:val="center"/>
              <w:rPr>
                <w:rFonts w:eastAsia="MS PMincho"/>
              </w:rPr>
            </w:pPr>
            <w:r w:rsidRPr="002E1AB4">
              <w:rPr>
                <w:rFonts w:eastAsia="MS PMincho"/>
              </w:rPr>
              <w:t>2</w:t>
            </w:r>
          </w:p>
        </w:tc>
      </w:tr>
      <w:tr w:rsidR="005F5FF3" w:rsidRPr="002E1AB4" w:rsidTr="003B6F95">
        <w:trPr>
          <w:cantSplit/>
          <w:jc w:val="center"/>
        </w:trPr>
        <w:tc>
          <w:tcPr>
            <w:tcW w:w="1962" w:type="dxa"/>
            <w:tcBorders>
              <w:top w:val="nil"/>
              <w:left w:val="nil"/>
              <w:bottom w:val="nil"/>
              <w:right w:val="nil"/>
            </w:tcBorders>
          </w:tcPr>
          <w:p w:rsidR="005F5FF3" w:rsidRPr="002E1AB4" w:rsidRDefault="005F5FF3" w:rsidP="002E1AB4">
            <w:pPr>
              <w:pStyle w:val="Tabletext"/>
              <w:spacing w:line="220" w:lineRule="exact"/>
            </w:pPr>
          </w:p>
        </w:tc>
        <w:tc>
          <w:tcPr>
            <w:tcW w:w="918" w:type="dxa"/>
            <w:tcBorders>
              <w:top w:val="nil"/>
              <w:left w:val="single" w:sz="6" w:space="0" w:color="auto"/>
              <w:bottom w:val="single" w:sz="6" w:space="0" w:color="auto"/>
              <w:right w:val="single" w:sz="6" w:space="0" w:color="auto"/>
            </w:tcBorders>
          </w:tcPr>
          <w:p w:rsidR="005F5FF3" w:rsidRPr="002E1AB4" w:rsidRDefault="005F5FF3" w:rsidP="002E1AB4">
            <w:pPr>
              <w:pStyle w:val="Tabletext"/>
              <w:spacing w:line="220" w:lineRule="exact"/>
              <w:jc w:val="center"/>
              <w:rPr>
                <w:rFonts w:eastAsia="MS PMincho"/>
              </w:rPr>
            </w:pPr>
            <w:r w:rsidRPr="002E1AB4">
              <w:rPr>
                <w:rFonts w:eastAsia="MS PMincho"/>
              </w:rPr>
              <w:t>ID0</w:t>
            </w:r>
          </w:p>
        </w:tc>
        <w:tc>
          <w:tcPr>
            <w:tcW w:w="993" w:type="dxa"/>
            <w:tcBorders>
              <w:top w:val="nil"/>
              <w:left w:val="single" w:sz="6" w:space="0" w:color="auto"/>
              <w:bottom w:val="single" w:sz="6" w:space="0" w:color="auto"/>
              <w:right w:val="single" w:sz="6" w:space="0" w:color="auto"/>
            </w:tcBorders>
          </w:tcPr>
          <w:p w:rsidR="005F5FF3" w:rsidRPr="002E1AB4" w:rsidRDefault="005F5FF3" w:rsidP="002E1AB4">
            <w:pPr>
              <w:pStyle w:val="Tabletext"/>
              <w:spacing w:line="220" w:lineRule="exact"/>
              <w:jc w:val="center"/>
              <w:rPr>
                <w:rFonts w:eastAsia="MS PMincho"/>
              </w:rPr>
            </w:pPr>
            <w:r w:rsidRPr="002E1AB4">
              <w:rPr>
                <w:rFonts w:eastAsia="MS PMincho"/>
              </w:rPr>
              <w:t>ID1</w:t>
            </w:r>
          </w:p>
        </w:tc>
        <w:tc>
          <w:tcPr>
            <w:tcW w:w="933" w:type="dxa"/>
            <w:tcBorders>
              <w:top w:val="nil"/>
              <w:left w:val="single" w:sz="6" w:space="0" w:color="auto"/>
              <w:bottom w:val="single" w:sz="6" w:space="0" w:color="auto"/>
              <w:right w:val="single" w:sz="6" w:space="0" w:color="auto"/>
            </w:tcBorders>
          </w:tcPr>
          <w:p w:rsidR="005F5FF3" w:rsidRPr="002E1AB4" w:rsidRDefault="005F5FF3" w:rsidP="002E1AB4">
            <w:pPr>
              <w:pStyle w:val="Tabletext"/>
              <w:spacing w:line="220" w:lineRule="exact"/>
              <w:jc w:val="center"/>
              <w:rPr>
                <w:rFonts w:eastAsia="MS PMincho"/>
              </w:rPr>
            </w:pPr>
            <w:r w:rsidRPr="002E1AB4">
              <w:rPr>
                <w:rFonts w:eastAsia="MS PMincho"/>
              </w:rPr>
              <w:t>ID2</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451DE5">
            <w:pPr>
              <w:pStyle w:val="Tabletext"/>
              <w:spacing w:line="220" w:lineRule="exact"/>
              <w:rPr>
                <w:rFonts w:eastAsia="MS PMincho"/>
                <w:rtl/>
              </w:rPr>
            </w:pPr>
            <w:r w:rsidRPr="002E1AB4">
              <w:rPr>
                <w:rFonts w:eastAsia="MS PMincho" w:hint="cs"/>
                <w:rtl/>
              </w:rPr>
              <w:t>البتة الأكثر دلالة</w:t>
            </w:r>
            <w:r w:rsidR="00451DE5">
              <w:rPr>
                <w:rFonts w:eastAsia="MS PMincho" w:hint="cs"/>
                <w:rtl/>
              </w:rPr>
              <w:t xml:space="preserve"> </w:t>
            </w:r>
            <w:r w:rsidR="00451DE5">
              <w:rPr>
                <w:rFonts w:eastAsia="MS PMincho"/>
              </w:rPr>
              <w:t>(</w:t>
            </w:r>
            <w:r w:rsidR="00451DE5" w:rsidRPr="002E1AB4">
              <w:rPr>
                <w:rFonts w:eastAsia="MS PMincho"/>
              </w:rPr>
              <w:t>MSB</w:t>
            </w:r>
            <w:r w:rsidR="00451DE5">
              <w:rPr>
                <w:rFonts w:eastAsia="MS PMincho"/>
              </w:rPr>
              <w:t>)</w:t>
            </w:r>
          </w:p>
        </w:tc>
        <w:tc>
          <w:tcPr>
            <w:tcW w:w="918"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SCT2</w:t>
            </w:r>
          </w:p>
        </w:tc>
        <w:tc>
          <w:tcPr>
            <w:tcW w:w="99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Dseq3</w:t>
            </w:r>
          </w:p>
        </w:tc>
        <w:tc>
          <w:tcPr>
            <w:tcW w:w="93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DBN7</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2E1AB4">
            <w:pPr>
              <w:pStyle w:val="Tabletext"/>
              <w:spacing w:line="220" w:lineRule="exact"/>
              <w:rPr>
                <w:rFonts w:eastAsia="MS PMincho"/>
              </w:rPr>
            </w:pPr>
          </w:p>
        </w:tc>
        <w:tc>
          <w:tcPr>
            <w:tcW w:w="918"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SCT1</w:t>
            </w:r>
          </w:p>
        </w:tc>
        <w:tc>
          <w:tcPr>
            <w:tcW w:w="99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Dseq2</w:t>
            </w:r>
          </w:p>
        </w:tc>
        <w:tc>
          <w:tcPr>
            <w:tcW w:w="93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DBN6</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2E1AB4">
            <w:pPr>
              <w:pStyle w:val="Tabletext"/>
              <w:spacing w:line="220" w:lineRule="exact"/>
              <w:rPr>
                <w:rFonts w:eastAsia="MS PMincho"/>
              </w:rPr>
            </w:pPr>
          </w:p>
        </w:tc>
        <w:tc>
          <w:tcPr>
            <w:tcW w:w="918"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SCT0</w:t>
            </w:r>
          </w:p>
        </w:tc>
        <w:tc>
          <w:tcPr>
            <w:tcW w:w="99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Dseq1</w:t>
            </w:r>
          </w:p>
        </w:tc>
        <w:tc>
          <w:tcPr>
            <w:tcW w:w="93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DBN5</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2E1AB4">
            <w:pPr>
              <w:pStyle w:val="Tabletext"/>
              <w:spacing w:line="220" w:lineRule="exact"/>
              <w:rPr>
                <w:rFonts w:eastAsia="MS PMincho"/>
              </w:rPr>
            </w:pPr>
          </w:p>
        </w:tc>
        <w:tc>
          <w:tcPr>
            <w:tcW w:w="918"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Res</w:t>
            </w:r>
          </w:p>
        </w:tc>
        <w:tc>
          <w:tcPr>
            <w:tcW w:w="99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Dseq0</w:t>
            </w:r>
          </w:p>
        </w:tc>
        <w:tc>
          <w:tcPr>
            <w:tcW w:w="93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DBN4</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2E1AB4">
            <w:pPr>
              <w:pStyle w:val="Tabletext"/>
              <w:spacing w:line="220" w:lineRule="exact"/>
              <w:rPr>
                <w:rFonts w:eastAsia="MS PMincho"/>
              </w:rPr>
            </w:pPr>
          </w:p>
        </w:tc>
        <w:tc>
          <w:tcPr>
            <w:tcW w:w="918"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Arb</w:t>
            </w:r>
          </w:p>
        </w:tc>
        <w:tc>
          <w:tcPr>
            <w:tcW w:w="99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FSC</w:t>
            </w:r>
          </w:p>
        </w:tc>
        <w:tc>
          <w:tcPr>
            <w:tcW w:w="93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DBN3</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2E1AB4">
            <w:pPr>
              <w:pStyle w:val="Tabletext"/>
              <w:spacing w:line="220" w:lineRule="exact"/>
              <w:rPr>
                <w:rFonts w:eastAsia="MS PMincho"/>
              </w:rPr>
            </w:pPr>
          </w:p>
        </w:tc>
        <w:tc>
          <w:tcPr>
            <w:tcW w:w="918"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Arb</w:t>
            </w:r>
          </w:p>
        </w:tc>
        <w:tc>
          <w:tcPr>
            <w:tcW w:w="99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FSP2</w:t>
            </w:r>
          </w:p>
        </w:tc>
        <w:tc>
          <w:tcPr>
            <w:tcW w:w="93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DBN2</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2E1AB4">
            <w:pPr>
              <w:pStyle w:val="Tabletext"/>
              <w:spacing w:line="220" w:lineRule="exact"/>
              <w:rPr>
                <w:rFonts w:eastAsia="MS PMincho"/>
              </w:rPr>
            </w:pPr>
          </w:p>
        </w:tc>
        <w:tc>
          <w:tcPr>
            <w:tcW w:w="918"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Arb</w:t>
            </w:r>
          </w:p>
        </w:tc>
        <w:tc>
          <w:tcPr>
            <w:tcW w:w="99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Res</w:t>
            </w:r>
          </w:p>
        </w:tc>
        <w:tc>
          <w:tcPr>
            <w:tcW w:w="933" w:type="dxa"/>
            <w:tcBorders>
              <w:top w:val="nil"/>
              <w:bottom w:val="nil"/>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DBN1</w:t>
            </w:r>
          </w:p>
        </w:tc>
      </w:tr>
      <w:tr w:rsidR="005F5FF3" w:rsidRPr="002E1AB4" w:rsidTr="003B6F95">
        <w:trPr>
          <w:cantSplit/>
          <w:jc w:val="center"/>
        </w:trPr>
        <w:tc>
          <w:tcPr>
            <w:tcW w:w="1962" w:type="dxa"/>
            <w:tcBorders>
              <w:top w:val="nil"/>
              <w:left w:val="nil"/>
              <w:bottom w:val="nil"/>
            </w:tcBorders>
            <w:vAlign w:val="center"/>
          </w:tcPr>
          <w:p w:rsidR="005F5FF3" w:rsidRPr="002E1AB4" w:rsidRDefault="005F5FF3" w:rsidP="00451DE5">
            <w:pPr>
              <w:pStyle w:val="Tabletext"/>
              <w:spacing w:line="220" w:lineRule="exact"/>
              <w:rPr>
                <w:rFonts w:eastAsia="MS PMincho"/>
              </w:rPr>
            </w:pPr>
            <w:r w:rsidRPr="002E1AB4">
              <w:rPr>
                <w:rFonts w:eastAsia="MS PMincho" w:hint="cs"/>
                <w:rtl/>
              </w:rPr>
              <w:t>البتة الأقل دلالة</w:t>
            </w:r>
            <w:r w:rsidR="00451DE5">
              <w:rPr>
                <w:rFonts w:eastAsia="MS PMincho" w:hint="cs"/>
                <w:rtl/>
              </w:rPr>
              <w:t xml:space="preserve"> </w:t>
            </w:r>
            <w:r w:rsidR="00451DE5">
              <w:rPr>
                <w:rFonts w:eastAsia="MS PMincho"/>
              </w:rPr>
              <w:t>(</w:t>
            </w:r>
            <w:r w:rsidR="00451DE5" w:rsidRPr="002E1AB4">
              <w:rPr>
                <w:rFonts w:eastAsia="MS PMincho"/>
              </w:rPr>
              <w:t>LSB</w:t>
            </w:r>
            <w:r w:rsidR="00451DE5">
              <w:rPr>
                <w:rFonts w:eastAsia="MS PMincho"/>
              </w:rPr>
              <w:t>)</w:t>
            </w:r>
          </w:p>
        </w:tc>
        <w:tc>
          <w:tcPr>
            <w:tcW w:w="918" w:type="dxa"/>
            <w:tcBorders>
              <w:top w:val="nil"/>
              <w:bottom w:val="single" w:sz="4" w:space="0" w:color="auto"/>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Arb</w:t>
            </w:r>
          </w:p>
        </w:tc>
        <w:tc>
          <w:tcPr>
            <w:tcW w:w="993" w:type="dxa"/>
            <w:tcBorders>
              <w:top w:val="nil"/>
              <w:bottom w:val="single" w:sz="4" w:space="0" w:color="auto"/>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Res</w:t>
            </w:r>
          </w:p>
        </w:tc>
        <w:tc>
          <w:tcPr>
            <w:tcW w:w="933" w:type="dxa"/>
            <w:tcBorders>
              <w:top w:val="nil"/>
              <w:bottom w:val="single" w:sz="4" w:space="0" w:color="auto"/>
            </w:tcBorders>
            <w:vAlign w:val="center"/>
          </w:tcPr>
          <w:p w:rsidR="005F5FF3" w:rsidRPr="002E1AB4" w:rsidRDefault="005F5FF3" w:rsidP="00382F18">
            <w:pPr>
              <w:pStyle w:val="Tabletext"/>
              <w:spacing w:line="220" w:lineRule="exact"/>
              <w:jc w:val="center"/>
              <w:rPr>
                <w:rFonts w:eastAsia="MS PMincho"/>
              </w:rPr>
            </w:pPr>
            <w:r w:rsidRPr="002E1AB4">
              <w:rPr>
                <w:rFonts w:eastAsia="MS PMincho"/>
              </w:rPr>
              <w:t>DBN0</w:t>
            </w:r>
          </w:p>
        </w:tc>
      </w:tr>
    </w:tbl>
    <w:p w:rsidR="005F5FF3" w:rsidRDefault="005F5FF3" w:rsidP="002E1AB4">
      <w:pPr>
        <w:spacing w:after="120"/>
        <w:jc w:val="lowKashida"/>
        <w:rPr>
          <w:rtl/>
        </w:rPr>
      </w:pPr>
      <w:r>
        <w:rPr>
          <w:rFonts w:hint="cs"/>
          <w:rtl/>
        </w:rPr>
        <w:t xml:space="preserve">يحتوي معرّف الهوية على </w:t>
      </w:r>
      <w:r w:rsidR="007331E7">
        <w:rPr>
          <w:rFonts w:hint="cs"/>
          <w:rtl/>
        </w:rPr>
        <w:t>ما </w:t>
      </w:r>
      <w:r>
        <w:rPr>
          <w:rFonts w:hint="cs"/>
          <w:rtl/>
        </w:rPr>
        <w:t>يلي:</w:t>
      </w:r>
    </w:p>
    <w:tbl>
      <w:tblPr>
        <w:bidiVisual/>
        <w:tblW w:w="0" w:type="auto"/>
        <w:tblLook w:val="01E0" w:firstRow="1" w:lastRow="1" w:firstColumn="1" w:lastColumn="1" w:noHBand="0" w:noVBand="0"/>
      </w:tblPr>
      <w:tblGrid>
        <w:gridCol w:w="1286"/>
        <w:gridCol w:w="8568"/>
      </w:tblGrid>
      <w:tr w:rsidR="005F5FF3" w:rsidRPr="00513EB8" w:rsidTr="00C37889">
        <w:tc>
          <w:tcPr>
            <w:tcW w:w="1286" w:type="dxa"/>
          </w:tcPr>
          <w:p w:rsidR="005F5FF3" w:rsidRPr="00513EB8" w:rsidRDefault="005F5FF3" w:rsidP="002E1AB4">
            <w:pPr>
              <w:spacing w:before="0"/>
              <w:jc w:val="right"/>
              <w:rPr>
                <w:rtl/>
              </w:rPr>
            </w:pPr>
            <w:r w:rsidRPr="00513EB8">
              <w:t>SCT</w:t>
            </w:r>
            <w:r w:rsidRPr="00513EB8">
              <w:rPr>
                <w:rFonts w:hint="cs"/>
                <w:rtl/>
              </w:rPr>
              <w:t>:</w:t>
            </w:r>
          </w:p>
        </w:tc>
        <w:tc>
          <w:tcPr>
            <w:tcW w:w="8568" w:type="dxa"/>
          </w:tcPr>
          <w:p w:rsidR="005F5FF3" w:rsidRPr="00513EB8" w:rsidRDefault="005F5FF3" w:rsidP="005D3FDD">
            <w:pPr>
              <w:spacing w:before="0"/>
              <w:jc w:val="lowKashida"/>
              <w:rPr>
                <w:rtl/>
              </w:rPr>
            </w:pPr>
            <w:r w:rsidRPr="00513EB8">
              <w:rPr>
                <w:rFonts w:hint="cs"/>
                <w:rtl/>
              </w:rPr>
              <w:t>نمط الفقرة (انظر الجدول</w:t>
            </w:r>
            <w:r w:rsidR="005D3FDD">
              <w:rPr>
                <w:rFonts w:hint="eastAsia"/>
                <w:rtl/>
                <w:lang w:bidi="ar-EG"/>
              </w:rPr>
              <w:t> </w:t>
            </w:r>
            <w:r w:rsidRPr="00513EB8">
              <w:t>2</w:t>
            </w:r>
            <w:r w:rsidRPr="00513EB8">
              <w:rPr>
                <w:rFonts w:hint="cs"/>
                <w:rtl/>
              </w:rPr>
              <w:t>)</w:t>
            </w:r>
          </w:p>
        </w:tc>
      </w:tr>
      <w:tr w:rsidR="005F5FF3" w:rsidRPr="00513EB8" w:rsidTr="00C37889">
        <w:tc>
          <w:tcPr>
            <w:tcW w:w="1286" w:type="dxa"/>
          </w:tcPr>
          <w:p w:rsidR="005F5FF3" w:rsidRPr="00513EB8" w:rsidRDefault="005F5FF3" w:rsidP="002E1AB4">
            <w:pPr>
              <w:spacing w:before="0"/>
              <w:jc w:val="right"/>
              <w:rPr>
                <w:rtl/>
              </w:rPr>
            </w:pPr>
            <w:r w:rsidRPr="00513EB8">
              <w:t>Dseq</w:t>
            </w:r>
            <w:r w:rsidRPr="00513EB8">
              <w:rPr>
                <w:rFonts w:hint="cs"/>
                <w:rtl/>
              </w:rPr>
              <w:t>:</w:t>
            </w:r>
          </w:p>
        </w:tc>
        <w:tc>
          <w:tcPr>
            <w:tcW w:w="8568" w:type="dxa"/>
          </w:tcPr>
          <w:p w:rsidR="005F5FF3" w:rsidRPr="00513EB8" w:rsidRDefault="005F5FF3" w:rsidP="002E1AB4">
            <w:pPr>
              <w:spacing w:before="0"/>
              <w:jc w:val="lowKashida"/>
              <w:rPr>
                <w:rtl/>
              </w:rPr>
            </w:pPr>
            <w:r w:rsidRPr="00513EB8">
              <w:rPr>
                <w:rFonts w:hint="cs"/>
                <w:rtl/>
              </w:rPr>
              <w:t>رقم التتابع</w:t>
            </w:r>
            <w:r w:rsidR="005D3FDD">
              <w:rPr>
                <w:rFonts w:hint="eastAsia"/>
                <w:rtl/>
                <w:lang w:bidi="ar-EG"/>
              </w:rPr>
              <w:t> </w:t>
            </w:r>
            <w:r w:rsidRPr="00513EB8">
              <w:t>DIF</w:t>
            </w:r>
            <w:r w:rsidRPr="00513EB8">
              <w:rPr>
                <w:rFonts w:hint="cs"/>
                <w:rtl/>
              </w:rPr>
              <w:t xml:space="preserve"> (انظر الجدولين</w:t>
            </w:r>
            <w:r w:rsidR="005D3FDD">
              <w:rPr>
                <w:rFonts w:hint="eastAsia"/>
                <w:rtl/>
                <w:lang w:bidi="ar-EG"/>
              </w:rPr>
              <w:t> </w:t>
            </w:r>
            <w:r w:rsidRPr="00513EB8">
              <w:t>3</w:t>
            </w:r>
            <w:r>
              <w:rPr>
                <w:rFonts w:hint="cs"/>
                <w:rtl/>
              </w:rPr>
              <w:t xml:space="preserve"> و</w:t>
            </w:r>
            <w:r w:rsidRPr="00513EB8">
              <w:t>4</w:t>
            </w:r>
            <w:r w:rsidRPr="00513EB8">
              <w:rPr>
                <w:rFonts w:hint="cs"/>
                <w:rtl/>
              </w:rPr>
              <w:t>)</w:t>
            </w:r>
          </w:p>
        </w:tc>
      </w:tr>
      <w:tr w:rsidR="005F5FF3" w:rsidRPr="00513EB8" w:rsidTr="00C37889">
        <w:tc>
          <w:tcPr>
            <w:tcW w:w="1286" w:type="dxa"/>
          </w:tcPr>
          <w:p w:rsidR="005F5FF3" w:rsidRPr="00513EB8" w:rsidRDefault="005F5FF3" w:rsidP="002E1AB4">
            <w:pPr>
              <w:spacing w:before="0"/>
              <w:jc w:val="right"/>
              <w:rPr>
                <w:rtl/>
              </w:rPr>
            </w:pPr>
            <w:r w:rsidRPr="00513EB8">
              <w:t>FSC</w:t>
            </w:r>
            <w:r w:rsidRPr="00513EB8">
              <w:rPr>
                <w:rFonts w:hint="cs"/>
                <w:rtl/>
              </w:rPr>
              <w:t xml:space="preserve">، </w:t>
            </w:r>
            <w:r w:rsidRPr="00513EB8">
              <w:t>FSP</w:t>
            </w:r>
            <w:r w:rsidRPr="00513EB8">
              <w:rPr>
                <w:rFonts w:hint="cs"/>
                <w:rtl/>
              </w:rPr>
              <w:t>:</w:t>
            </w:r>
          </w:p>
        </w:tc>
        <w:tc>
          <w:tcPr>
            <w:tcW w:w="8568" w:type="dxa"/>
          </w:tcPr>
          <w:p w:rsidR="005F5FF3" w:rsidRPr="00513EB8" w:rsidRDefault="005F5FF3" w:rsidP="002E1AB4">
            <w:pPr>
              <w:spacing w:before="0"/>
              <w:jc w:val="lowKashida"/>
              <w:rPr>
                <w:rtl/>
              </w:rPr>
            </w:pPr>
            <w:r w:rsidRPr="00513EB8">
              <w:rPr>
                <w:rFonts w:hint="cs"/>
                <w:rtl/>
              </w:rPr>
              <w:t>تعريف هوية القناة في فدرة</w:t>
            </w:r>
            <w:r w:rsidR="005D3FDD">
              <w:rPr>
                <w:rFonts w:hint="eastAsia"/>
                <w:rtl/>
                <w:lang w:bidi="ar-EG"/>
              </w:rPr>
              <w:t> </w:t>
            </w:r>
            <w:r w:rsidRPr="00513EB8">
              <w:t>DIF</w:t>
            </w:r>
            <w:r w:rsidRPr="00513EB8">
              <w:rPr>
                <w:rFonts w:hint="cs"/>
                <w:rtl/>
              </w:rPr>
              <w:t xml:space="preserve"> (انظر الجدول</w:t>
            </w:r>
            <w:r w:rsidR="005D3FDD">
              <w:rPr>
                <w:rFonts w:hint="eastAsia"/>
                <w:rtl/>
                <w:lang w:bidi="ar-EG"/>
              </w:rPr>
              <w:t> </w:t>
            </w:r>
            <w:r w:rsidRPr="00513EB8">
              <w:t>5</w:t>
            </w:r>
            <w:r w:rsidRPr="00513EB8">
              <w:rPr>
                <w:rFonts w:hint="cs"/>
                <w:rtl/>
              </w:rPr>
              <w:t>)</w:t>
            </w:r>
          </w:p>
          <w:p w:rsidR="005F5FF3" w:rsidRPr="00513EB8" w:rsidRDefault="005F5FF3" w:rsidP="002E1AB4">
            <w:pPr>
              <w:spacing w:before="0"/>
              <w:jc w:val="lowKashida"/>
              <w:rPr>
                <w:rtl/>
              </w:rPr>
            </w:pPr>
            <w:r w:rsidRPr="00513EB8">
              <w:rPr>
                <w:rFonts w:hint="cs"/>
                <w:rtl/>
              </w:rPr>
              <w:t>وبتة</w:t>
            </w:r>
            <w:r w:rsidR="005D3FDD">
              <w:rPr>
                <w:rFonts w:hint="eastAsia"/>
                <w:rtl/>
                <w:lang w:bidi="ar-EG"/>
              </w:rPr>
              <w:t> </w:t>
            </w:r>
            <w:r w:rsidRPr="00513EB8">
              <w:t>FSP</w:t>
            </w:r>
            <w:r w:rsidRPr="00513EB8">
              <w:rPr>
                <w:rFonts w:hint="cs"/>
                <w:rtl/>
              </w:rPr>
              <w:t xml:space="preserve"> محجوزة</w:t>
            </w:r>
          </w:p>
        </w:tc>
      </w:tr>
      <w:tr w:rsidR="005F5FF3" w:rsidRPr="00513EB8" w:rsidTr="00C37889">
        <w:tc>
          <w:tcPr>
            <w:tcW w:w="1286" w:type="dxa"/>
          </w:tcPr>
          <w:p w:rsidR="005F5FF3" w:rsidRPr="00513EB8" w:rsidRDefault="005F5FF3" w:rsidP="002E1AB4">
            <w:pPr>
              <w:spacing w:before="0"/>
              <w:jc w:val="right"/>
              <w:rPr>
                <w:rtl/>
              </w:rPr>
            </w:pPr>
            <w:r w:rsidRPr="00513EB8">
              <w:t>DBN</w:t>
            </w:r>
            <w:r w:rsidRPr="00513EB8">
              <w:rPr>
                <w:rFonts w:hint="cs"/>
                <w:rtl/>
              </w:rPr>
              <w:t>:</w:t>
            </w:r>
          </w:p>
        </w:tc>
        <w:tc>
          <w:tcPr>
            <w:tcW w:w="8568" w:type="dxa"/>
          </w:tcPr>
          <w:p w:rsidR="005F5FF3" w:rsidRPr="00513EB8" w:rsidRDefault="005F5FF3" w:rsidP="002E1AB4">
            <w:pPr>
              <w:spacing w:before="0"/>
              <w:jc w:val="lowKashida"/>
              <w:rPr>
                <w:rtl/>
              </w:rPr>
            </w:pPr>
            <w:r w:rsidRPr="00513EB8">
              <w:rPr>
                <w:rFonts w:hint="cs"/>
                <w:rtl/>
              </w:rPr>
              <w:t xml:space="preserve">رقم الفدرة </w:t>
            </w:r>
            <w:r w:rsidRPr="00513EB8">
              <w:t>DIF</w:t>
            </w:r>
            <w:r w:rsidRPr="00513EB8">
              <w:rPr>
                <w:rFonts w:hint="cs"/>
                <w:rtl/>
              </w:rPr>
              <w:t xml:space="preserve"> (انظر الجدول</w:t>
            </w:r>
            <w:r w:rsidR="005D3FDD">
              <w:rPr>
                <w:rFonts w:hint="eastAsia"/>
                <w:rtl/>
                <w:lang w:bidi="ar-EG"/>
              </w:rPr>
              <w:t> </w:t>
            </w:r>
            <w:r w:rsidRPr="00513EB8">
              <w:t>6</w:t>
            </w:r>
            <w:r w:rsidRPr="00513EB8">
              <w:rPr>
                <w:rFonts w:hint="cs"/>
                <w:rtl/>
              </w:rPr>
              <w:t>)</w:t>
            </w:r>
          </w:p>
        </w:tc>
      </w:tr>
      <w:tr w:rsidR="005F5FF3" w:rsidRPr="00513EB8" w:rsidTr="00C37889">
        <w:tc>
          <w:tcPr>
            <w:tcW w:w="1286" w:type="dxa"/>
          </w:tcPr>
          <w:p w:rsidR="005F5FF3" w:rsidRPr="00513EB8" w:rsidRDefault="005F5FF3" w:rsidP="002E1AB4">
            <w:pPr>
              <w:spacing w:before="0"/>
              <w:jc w:val="right"/>
              <w:rPr>
                <w:rtl/>
              </w:rPr>
            </w:pPr>
            <w:r w:rsidRPr="00513EB8">
              <w:t>Arb</w:t>
            </w:r>
            <w:r w:rsidRPr="00513EB8">
              <w:rPr>
                <w:rFonts w:hint="cs"/>
                <w:rtl/>
              </w:rPr>
              <w:t>:</w:t>
            </w:r>
          </w:p>
        </w:tc>
        <w:tc>
          <w:tcPr>
            <w:tcW w:w="8568" w:type="dxa"/>
          </w:tcPr>
          <w:p w:rsidR="005F5FF3" w:rsidRPr="00513EB8" w:rsidRDefault="005F5FF3" w:rsidP="002E1AB4">
            <w:pPr>
              <w:spacing w:before="0"/>
              <w:jc w:val="lowKashida"/>
            </w:pPr>
            <w:r w:rsidRPr="00513EB8">
              <w:rPr>
                <w:rFonts w:hint="cs"/>
                <w:rtl/>
              </w:rPr>
              <w:t>بتة اعتباطية</w:t>
            </w:r>
          </w:p>
        </w:tc>
      </w:tr>
      <w:tr w:rsidR="005F5FF3" w:rsidRPr="00513EB8" w:rsidTr="00C37889">
        <w:tc>
          <w:tcPr>
            <w:tcW w:w="1286" w:type="dxa"/>
          </w:tcPr>
          <w:p w:rsidR="005F5FF3" w:rsidRPr="00513EB8" w:rsidRDefault="005F5FF3" w:rsidP="002E1AB4">
            <w:pPr>
              <w:spacing w:before="0"/>
              <w:jc w:val="right"/>
              <w:rPr>
                <w:rtl/>
              </w:rPr>
            </w:pPr>
            <w:r w:rsidRPr="00513EB8">
              <w:t>Res</w:t>
            </w:r>
            <w:r w:rsidRPr="00513EB8">
              <w:rPr>
                <w:rFonts w:hint="cs"/>
                <w:rtl/>
              </w:rPr>
              <w:t>:</w:t>
            </w:r>
          </w:p>
        </w:tc>
        <w:tc>
          <w:tcPr>
            <w:tcW w:w="8568" w:type="dxa"/>
          </w:tcPr>
          <w:p w:rsidR="005F5FF3" w:rsidRPr="00513EB8" w:rsidRDefault="005F5FF3" w:rsidP="002E1AB4">
            <w:pPr>
              <w:spacing w:before="0"/>
              <w:jc w:val="lowKashida"/>
              <w:rPr>
                <w:rtl/>
              </w:rPr>
            </w:pPr>
            <w:r w:rsidRPr="00513EB8">
              <w:rPr>
                <w:rFonts w:hint="cs"/>
                <w:rtl/>
              </w:rPr>
              <w:t>بتة محجوزة لاستعمال لاحق</w:t>
            </w:r>
          </w:p>
          <w:p w:rsidR="005F5FF3" w:rsidRPr="00513EB8" w:rsidRDefault="005F5FF3" w:rsidP="002E1AB4">
            <w:pPr>
              <w:spacing w:before="0"/>
              <w:jc w:val="lowKashida"/>
            </w:pPr>
            <w:r w:rsidRPr="00513EB8">
              <w:rPr>
                <w:rFonts w:hint="cs"/>
                <w:rtl/>
              </w:rPr>
              <w:t>وقيمة التغيب توضع على القيمة</w:t>
            </w:r>
            <w:r w:rsidR="005D3FDD">
              <w:rPr>
                <w:rFonts w:hint="eastAsia"/>
                <w:rtl/>
                <w:lang w:bidi="ar-EG"/>
              </w:rPr>
              <w:t> </w:t>
            </w:r>
            <w:r w:rsidRPr="00513EB8">
              <w:t>1</w:t>
            </w:r>
          </w:p>
        </w:tc>
      </w:tr>
    </w:tbl>
    <w:p w:rsidR="005F5FF3" w:rsidRDefault="005F5FF3" w:rsidP="002E1AB4">
      <w:pPr>
        <w:pStyle w:val="TableNo"/>
        <w:rPr>
          <w:rtl/>
        </w:rPr>
      </w:pPr>
      <w:r>
        <w:rPr>
          <w:rFonts w:hint="cs"/>
          <w:rtl/>
        </w:rPr>
        <w:t>الج</w:t>
      </w:r>
      <w:r w:rsidR="00587DD8">
        <w:rPr>
          <w:rFonts w:hint="cs"/>
          <w:rtl/>
        </w:rPr>
        <w:t>ـ</w:t>
      </w:r>
      <w:r>
        <w:rPr>
          <w:rFonts w:hint="cs"/>
          <w:rtl/>
        </w:rPr>
        <w:t xml:space="preserve">دول </w:t>
      </w:r>
      <w:r>
        <w:t>2</w:t>
      </w:r>
    </w:p>
    <w:p w:rsidR="005F5FF3" w:rsidRPr="002E1AB4" w:rsidRDefault="005F5FF3" w:rsidP="002E1AB4">
      <w:pPr>
        <w:pStyle w:val="Tabletitle"/>
        <w:rPr>
          <w:rtl/>
        </w:rPr>
      </w:pPr>
      <w:r w:rsidRPr="002E1AB4">
        <w:rPr>
          <w:rFonts w:hint="cs"/>
          <w:rtl/>
        </w:rPr>
        <w:t>نمط القسم</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851"/>
        <w:gridCol w:w="851"/>
        <w:gridCol w:w="1985"/>
      </w:tblGrid>
      <w:tr w:rsidR="005F5FF3" w:rsidRPr="00AF0533" w:rsidTr="00587DD8">
        <w:trPr>
          <w:cantSplit/>
          <w:jc w:val="center"/>
        </w:trPr>
        <w:tc>
          <w:tcPr>
            <w:tcW w:w="2553" w:type="dxa"/>
            <w:gridSpan w:val="3"/>
            <w:vAlign w:val="center"/>
          </w:tcPr>
          <w:p w:rsidR="005F5FF3" w:rsidRPr="00520747" w:rsidRDefault="005F5FF3" w:rsidP="002E1AB4">
            <w:pPr>
              <w:pStyle w:val="Tablehead"/>
              <w:spacing w:line="220" w:lineRule="exact"/>
              <w:rPr>
                <w:rFonts w:ascii="Times New Roman" w:eastAsia="MS PMincho" w:hAnsi="Times New Roman"/>
                <w:b w:val="0"/>
                <w:bCs w:val="0"/>
              </w:rPr>
            </w:pPr>
            <w:r w:rsidRPr="00520747">
              <w:rPr>
                <w:rFonts w:ascii="Times New Roman" w:eastAsia="MS PMincho" w:hAnsi="Times New Roman" w:hint="cs"/>
                <w:b w:val="0"/>
                <w:bCs w:val="0"/>
                <w:rtl/>
              </w:rPr>
              <w:t>بتة نمط القسم</w:t>
            </w:r>
          </w:p>
        </w:tc>
        <w:tc>
          <w:tcPr>
            <w:tcW w:w="1985" w:type="dxa"/>
            <w:vAlign w:val="center"/>
          </w:tcPr>
          <w:p w:rsidR="005F5FF3" w:rsidRPr="00520747" w:rsidRDefault="005F5FF3" w:rsidP="002E1AB4">
            <w:pPr>
              <w:pStyle w:val="Tablehead"/>
              <w:spacing w:line="220" w:lineRule="exact"/>
              <w:rPr>
                <w:rFonts w:ascii="Times New Roman" w:hAnsi="Times New Roman"/>
                <w:b w:val="0"/>
                <w:bCs w:val="0"/>
              </w:rPr>
            </w:pPr>
            <w:r w:rsidRPr="00520747">
              <w:rPr>
                <w:rFonts w:ascii="Times New Roman" w:hAnsi="Times New Roman" w:hint="cs"/>
                <w:b w:val="0"/>
                <w:bCs w:val="0"/>
                <w:rtl/>
              </w:rPr>
              <w:t>نمط القسم</w:t>
            </w:r>
          </w:p>
        </w:tc>
      </w:tr>
      <w:tr w:rsidR="005F5FF3" w:rsidRPr="00AF0533" w:rsidTr="00587DD8">
        <w:trPr>
          <w:cantSplit/>
          <w:jc w:val="center"/>
        </w:trPr>
        <w:tc>
          <w:tcPr>
            <w:tcW w:w="851" w:type="dxa"/>
            <w:vAlign w:val="center"/>
          </w:tcPr>
          <w:p w:rsidR="005F5FF3" w:rsidRPr="00B4245E" w:rsidRDefault="005F5FF3" w:rsidP="003B6F95">
            <w:pPr>
              <w:pStyle w:val="Tabletext"/>
              <w:spacing w:after="20" w:line="220" w:lineRule="exact"/>
              <w:rPr>
                <w:rFonts w:eastAsia="MS PMincho"/>
              </w:rPr>
            </w:pPr>
            <w:r w:rsidRPr="00B4245E">
              <w:rPr>
                <w:rFonts w:eastAsia="MS PMincho"/>
              </w:rPr>
              <w:t>SCT2</w:t>
            </w:r>
          </w:p>
        </w:tc>
        <w:tc>
          <w:tcPr>
            <w:tcW w:w="851" w:type="dxa"/>
            <w:vAlign w:val="center"/>
          </w:tcPr>
          <w:p w:rsidR="005F5FF3" w:rsidRPr="00B4245E" w:rsidRDefault="005F5FF3" w:rsidP="003B6F95">
            <w:pPr>
              <w:pStyle w:val="Tabletext"/>
              <w:spacing w:after="20" w:line="220" w:lineRule="exact"/>
              <w:rPr>
                <w:rFonts w:eastAsia="MS PMincho"/>
              </w:rPr>
            </w:pPr>
            <w:r w:rsidRPr="00B4245E">
              <w:rPr>
                <w:rFonts w:eastAsia="MS PMincho"/>
              </w:rPr>
              <w:t>SCT1</w:t>
            </w:r>
          </w:p>
        </w:tc>
        <w:tc>
          <w:tcPr>
            <w:tcW w:w="851" w:type="dxa"/>
            <w:vAlign w:val="center"/>
          </w:tcPr>
          <w:p w:rsidR="005F5FF3" w:rsidRPr="00B4245E" w:rsidRDefault="005F5FF3" w:rsidP="003B6F95">
            <w:pPr>
              <w:pStyle w:val="Tabletext"/>
              <w:spacing w:after="20" w:line="220" w:lineRule="exact"/>
              <w:rPr>
                <w:rFonts w:eastAsia="MS PMincho"/>
              </w:rPr>
            </w:pPr>
            <w:r w:rsidRPr="00B4245E">
              <w:rPr>
                <w:rFonts w:eastAsia="MS PMincho"/>
              </w:rPr>
              <w:t>SCT0</w:t>
            </w:r>
          </w:p>
        </w:tc>
        <w:tc>
          <w:tcPr>
            <w:tcW w:w="1985" w:type="dxa"/>
          </w:tcPr>
          <w:p w:rsidR="005F5FF3" w:rsidRPr="00EF0209" w:rsidRDefault="005F5FF3" w:rsidP="003B6F95">
            <w:pPr>
              <w:pStyle w:val="Tabletext"/>
              <w:spacing w:after="20" w:line="220" w:lineRule="exact"/>
            </w:pP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1985" w:type="dxa"/>
          </w:tcPr>
          <w:p w:rsidR="005F5FF3" w:rsidRPr="00EF0209" w:rsidRDefault="005F5FF3" w:rsidP="003B6F95">
            <w:pPr>
              <w:pStyle w:val="Tabletext"/>
              <w:spacing w:after="20" w:line="220" w:lineRule="exact"/>
              <w:jc w:val="center"/>
            </w:pPr>
            <w:r w:rsidRPr="00EF0209">
              <w:rPr>
                <w:rFonts w:hint="cs"/>
                <w:rtl/>
              </w:rPr>
              <w:t>الرأسية</w:t>
            </w: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1985" w:type="dxa"/>
            <w:vAlign w:val="bottom"/>
          </w:tcPr>
          <w:p w:rsidR="005F5FF3" w:rsidRPr="00EF0209" w:rsidRDefault="005F5FF3" w:rsidP="003B6F95">
            <w:pPr>
              <w:pStyle w:val="Tabletext"/>
              <w:spacing w:after="20" w:line="220" w:lineRule="exact"/>
              <w:jc w:val="center"/>
              <w:rPr>
                <w:rFonts w:eastAsia="MS PMincho"/>
              </w:rPr>
            </w:pPr>
            <w:r w:rsidRPr="00EF0209">
              <w:rPr>
                <w:rFonts w:eastAsia="MS PMincho" w:hint="cs"/>
                <w:rtl/>
              </w:rPr>
              <w:t>الشفرة الفرعية</w:t>
            </w: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1985" w:type="dxa"/>
            <w:vAlign w:val="bottom"/>
          </w:tcPr>
          <w:p w:rsidR="005F5FF3" w:rsidRPr="00EF0209" w:rsidRDefault="005F5FF3" w:rsidP="003B6F95">
            <w:pPr>
              <w:pStyle w:val="Tabletext"/>
              <w:spacing w:after="20" w:line="220" w:lineRule="exact"/>
              <w:jc w:val="center"/>
              <w:rPr>
                <w:rFonts w:eastAsia="MS PMincho"/>
              </w:rPr>
            </w:pPr>
            <w:r w:rsidRPr="00EF0209">
              <w:rPr>
                <w:rFonts w:eastAsia="MS PMincho" w:hint="cs"/>
                <w:rtl/>
              </w:rPr>
              <w:t xml:space="preserve">المعطيات </w:t>
            </w:r>
            <w:r w:rsidRPr="00EF0209">
              <w:rPr>
                <w:rFonts w:eastAsia="MS PMincho"/>
              </w:rPr>
              <w:t>VAUX</w:t>
            </w: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1985" w:type="dxa"/>
            <w:vAlign w:val="bottom"/>
          </w:tcPr>
          <w:p w:rsidR="005F5FF3" w:rsidRPr="00EF0209" w:rsidRDefault="005F5FF3" w:rsidP="003B6F95">
            <w:pPr>
              <w:pStyle w:val="Tabletext"/>
              <w:spacing w:after="20" w:line="220" w:lineRule="exact"/>
              <w:jc w:val="center"/>
              <w:rPr>
                <w:rFonts w:eastAsia="MS PMincho"/>
              </w:rPr>
            </w:pPr>
            <w:r w:rsidRPr="00EF0209">
              <w:rPr>
                <w:rFonts w:eastAsia="MS PMincho" w:hint="cs"/>
                <w:rtl/>
              </w:rPr>
              <w:t>السمعي</w:t>
            </w: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1985" w:type="dxa"/>
            <w:vAlign w:val="bottom"/>
          </w:tcPr>
          <w:p w:rsidR="005F5FF3" w:rsidRPr="00EF0209" w:rsidRDefault="005F5FF3" w:rsidP="003B6F95">
            <w:pPr>
              <w:pStyle w:val="Tabletext"/>
              <w:spacing w:after="20" w:line="220" w:lineRule="exact"/>
              <w:jc w:val="center"/>
              <w:rPr>
                <w:rFonts w:eastAsia="MS PMincho"/>
              </w:rPr>
            </w:pPr>
            <w:r w:rsidRPr="00EF0209">
              <w:rPr>
                <w:rFonts w:eastAsia="MS PMincho" w:hint="cs"/>
                <w:rtl/>
              </w:rPr>
              <w:t>الفيديوي</w:t>
            </w: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1985" w:type="dxa"/>
            <w:vMerge w:val="restart"/>
            <w:vAlign w:val="center"/>
          </w:tcPr>
          <w:p w:rsidR="005F5FF3" w:rsidRPr="00EF0209" w:rsidRDefault="005F5FF3" w:rsidP="003B6F95">
            <w:pPr>
              <w:pStyle w:val="Tabletext"/>
              <w:spacing w:after="20" w:line="220" w:lineRule="exact"/>
              <w:jc w:val="center"/>
              <w:rPr>
                <w:rFonts w:eastAsia="MS PMincho"/>
              </w:rPr>
            </w:pPr>
            <w:r w:rsidRPr="00EF0209">
              <w:rPr>
                <w:rFonts w:eastAsia="MS PMincho" w:hint="cs"/>
                <w:rtl/>
              </w:rPr>
              <w:t>محجوز</w:t>
            </w: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0</w:t>
            </w:r>
          </w:p>
        </w:tc>
        <w:tc>
          <w:tcPr>
            <w:tcW w:w="1985" w:type="dxa"/>
            <w:vMerge/>
            <w:vAlign w:val="bottom"/>
          </w:tcPr>
          <w:p w:rsidR="005F5FF3" w:rsidRPr="00EF0209" w:rsidRDefault="005F5FF3" w:rsidP="003B6F95">
            <w:pPr>
              <w:pStyle w:val="Tabletext"/>
              <w:spacing w:after="20" w:line="220" w:lineRule="exact"/>
              <w:rPr>
                <w:rFonts w:eastAsia="MS PMincho"/>
              </w:rPr>
            </w:pPr>
          </w:p>
        </w:tc>
      </w:tr>
      <w:tr w:rsidR="005F5FF3" w:rsidRPr="00AF0533" w:rsidTr="00587DD8">
        <w:trPr>
          <w:cantSplit/>
          <w:jc w:val="center"/>
        </w:trPr>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851" w:type="dxa"/>
            <w:vAlign w:val="bottom"/>
          </w:tcPr>
          <w:p w:rsidR="005F5FF3" w:rsidRPr="00AF0533" w:rsidRDefault="005F5FF3" w:rsidP="003B6F95">
            <w:pPr>
              <w:pStyle w:val="Tabletext"/>
              <w:spacing w:after="20" w:line="220" w:lineRule="exact"/>
              <w:jc w:val="center"/>
              <w:rPr>
                <w:rFonts w:eastAsia="MS PMincho"/>
              </w:rPr>
            </w:pPr>
            <w:r w:rsidRPr="00AF0533">
              <w:rPr>
                <w:rFonts w:eastAsia="MS PMincho"/>
              </w:rPr>
              <w:t>1</w:t>
            </w:r>
          </w:p>
        </w:tc>
        <w:tc>
          <w:tcPr>
            <w:tcW w:w="1985" w:type="dxa"/>
            <w:vMerge/>
            <w:vAlign w:val="bottom"/>
          </w:tcPr>
          <w:p w:rsidR="005F5FF3" w:rsidRPr="00EF0209" w:rsidRDefault="005F5FF3" w:rsidP="003B6F95">
            <w:pPr>
              <w:pStyle w:val="Tabletext"/>
              <w:spacing w:after="20" w:line="220" w:lineRule="exact"/>
              <w:rPr>
                <w:rFonts w:eastAsia="MS PMincho"/>
              </w:rPr>
            </w:pPr>
          </w:p>
        </w:tc>
      </w:tr>
    </w:tbl>
    <w:p w:rsidR="005F5FF3" w:rsidRDefault="005F5FF3" w:rsidP="002E1AB4">
      <w:pPr>
        <w:pStyle w:val="TableNo"/>
        <w:rPr>
          <w:rtl/>
        </w:rPr>
      </w:pPr>
      <w:r>
        <w:rPr>
          <w:rFonts w:hint="cs"/>
          <w:rtl/>
        </w:rPr>
        <w:t>الج</w:t>
      </w:r>
      <w:r w:rsidR="00587DD8">
        <w:rPr>
          <w:rFonts w:hint="cs"/>
          <w:rtl/>
        </w:rPr>
        <w:t>ـ</w:t>
      </w:r>
      <w:r>
        <w:rPr>
          <w:rFonts w:hint="cs"/>
          <w:rtl/>
        </w:rPr>
        <w:t xml:space="preserve">دول </w:t>
      </w:r>
      <w:r>
        <w:t>3</w:t>
      </w:r>
    </w:p>
    <w:p w:rsidR="005F5FF3" w:rsidRPr="002E1AB4" w:rsidRDefault="005F5FF3" w:rsidP="00587DD8">
      <w:pPr>
        <w:pStyle w:val="Tabletitle"/>
        <w:spacing w:after="40"/>
      </w:pPr>
      <w:r w:rsidRPr="002E1AB4">
        <w:rPr>
          <w:rFonts w:hint="cs"/>
          <w:rtl/>
        </w:rPr>
        <w:t xml:space="preserve">رقم التتابع </w:t>
      </w:r>
      <w:r w:rsidRPr="002E1AB4">
        <w:t>DIF</w:t>
      </w:r>
      <w:r w:rsidRPr="002E1AB4">
        <w:rPr>
          <w:rFonts w:hint="cs"/>
          <w:rtl/>
        </w:rPr>
        <w:t xml:space="preserve"> في أنظمة التردد </w:t>
      </w:r>
      <w:r w:rsidRPr="002E1AB4">
        <w:t>60</w:t>
      </w:r>
      <w:r w:rsidR="00856A21" w:rsidRPr="00492F97">
        <w:rPr>
          <w:rFonts w:ascii="Times New Roman" w:hAnsi="Times New Roman" w:cs="Times New Roman"/>
          <w:szCs w:val="22"/>
          <w:rtl/>
        </w:rPr>
        <w:t>-</w:t>
      </w:r>
      <w:r w:rsidRPr="002E1AB4">
        <w:t>Hz</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51"/>
        <w:gridCol w:w="851"/>
        <w:gridCol w:w="851"/>
        <w:gridCol w:w="851"/>
        <w:gridCol w:w="3402"/>
      </w:tblGrid>
      <w:tr w:rsidR="005F5FF3" w:rsidRPr="009E0838" w:rsidTr="00587DD8">
        <w:trPr>
          <w:jc w:val="center"/>
        </w:trPr>
        <w:tc>
          <w:tcPr>
            <w:tcW w:w="3404" w:type="dxa"/>
            <w:gridSpan w:val="4"/>
            <w:vAlign w:val="center"/>
          </w:tcPr>
          <w:p w:rsidR="005F5FF3" w:rsidRPr="009E0838" w:rsidRDefault="005F5FF3" w:rsidP="003B6F95">
            <w:pPr>
              <w:pStyle w:val="Tablehead"/>
              <w:spacing w:before="0" w:after="20" w:line="240" w:lineRule="exact"/>
              <w:rPr>
                <w:rFonts w:ascii="Times New Roman" w:eastAsia="MS PMincho" w:hAnsi="Times New Roman"/>
                <w:b w:val="0"/>
                <w:bCs w:val="0"/>
              </w:rPr>
            </w:pPr>
            <w:r w:rsidRPr="009E0838">
              <w:rPr>
                <w:rFonts w:ascii="Times New Roman" w:eastAsia="MS PMincho" w:hAnsi="Times New Roman" w:hint="cs"/>
                <w:b w:val="0"/>
                <w:bCs w:val="0"/>
                <w:rtl/>
              </w:rPr>
              <w:t xml:space="preserve">بتة رقم التتابع </w:t>
            </w:r>
            <w:r w:rsidRPr="009E0838">
              <w:rPr>
                <w:rFonts w:ascii="Times New Roman" w:eastAsia="MS PMincho" w:hAnsi="Times New Roman"/>
                <w:b w:val="0"/>
                <w:bCs w:val="0"/>
              </w:rPr>
              <w:t>DIF</w:t>
            </w:r>
          </w:p>
        </w:tc>
        <w:tc>
          <w:tcPr>
            <w:tcW w:w="3402" w:type="dxa"/>
            <w:vMerge w:val="restart"/>
            <w:vAlign w:val="center"/>
          </w:tcPr>
          <w:p w:rsidR="005F5FF3" w:rsidRPr="009E0838" w:rsidRDefault="005F5FF3" w:rsidP="003B6F95">
            <w:pPr>
              <w:pStyle w:val="Tablehead"/>
              <w:spacing w:before="0" w:after="20" w:line="240" w:lineRule="exact"/>
              <w:rPr>
                <w:rFonts w:ascii="Times New Roman" w:eastAsia="MS PMincho" w:hAnsi="Times New Roman"/>
                <w:b w:val="0"/>
                <w:bCs w:val="0"/>
                <w:sz w:val="18"/>
              </w:rPr>
            </w:pPr>
            <w:r w:rsidRPr="009E0838">
              <w:rPr>
                <w:rFonts w:ascii="Times New Roman" w:eastAsia="MS PMincho" w:hAnsi="Times New Roman" w:hint="cs"/>
                <w:b w:val="0"/>
                <w:bCs w:val="0"/>
                <w:rtl/>
              </w:rPr>
              <w:t>رقم التتابع</w:t>
            </w:r>
            <w:r w:rsidRPr="009E0838">
              <w:rPr>
                <w:rFonts w:ascii="Times New Roman" w:eastAsia="MS PMincho" w:hAnsi="Times New Roman" w:hint="cs"/>
                <w:b w:val="0"/>
                <w:bCs w:val="0"/>
                <w:sz w:val="18"/>
                <w:rtl/>
              </w:rPr>
              <w:t xml:space="preserve"> </w:t>
            </w:r>
            <w:r w:rsidRPr="009E0838">
              <w:rPr>
                <w:rFonts w:ascii="Times New Roman" w:eastAsia="MS PMincho" w:hAnsi="Times New Roman"/>
                <w:b w:val="0"/>
                <w:bCs w:val="0"/>
              </w:rPr>
              <w:t>DIF</w:t>
            </w:r>
          </w:p>
        </w:tc>
      </w:tr>
      <w:tr w:rsidR="005F5FF3" w:rsidRPr="009E0838" w:rsidTr="00587DD8">
        <w:trPr>
          <w:jc w:val="center"/>
        </w:trPr>
        <w:tc>
          <w:tcPr>
            <w:tcW w:w="851" w:type="dxa"/>
            <w:tcBorders>
              <w:bottom w:val="single" w:sz="6" w:space="0" w:color="auto"/>
            </w:tcBorders>
            <w:vAlign w:val="center"/>
          </w:tcPr>
          <w:p w:rsidR="005F5FF3" w:rsidRPr="009E0838" w:rsidRDefault="005F5FF3" w:rsidP="003B6F95">
            <w:pPr>
              <w:pStyle w:val="Tabletext"/>
              <w:spacing w:before="0" w:after="20" w:line="240" w:lineRule="exact"/>
              <w:rPr>
                <w:rFonts w:eastAsia="MS PMincho"/>
                <w:sz w:val="18"/>
              </w:rPr>
            </w:pPr>
            <w:r w:rsidRPr="009E0838">
              <w:rPr>
                <w:rFonts w:eastAsia="MS PMincho"/>
                <w:sz w:val="18"/>
              </w:rPr>
              <w:t>Dseq3</w:t>
            </w:r>
          </w:p>
        </w:tc>
        <w:tc>
          <w:tcPr>
            <w:tcW w:w="851" w:type="dxa"/>
            <w:tcBorders>
              <w:bottom w:val="single" w:sz="6" w:space="0" w:color="auto"/>
            </w:tcBorders>
            <w:vAlign w:val="center"/>
          </w:tcPr>
          <w:p w:rsidR="005F5FF3" w:rsidRPr="009E0838" w:rsidRDefault="005F5FF3" w:rsidP="003B6F95">
            <w:pPr>
              <w:pStyle w:val="Tabletext"/>
              <w:spacing w:before="0" w:after="20" w:line="240" w:lineRule="exact"/>
              <w:rPr>
                <w:rFonts w:eastAsia="MS PMincho"/>
                <w:sz w:val="18"/>
              </w:rPr>
            </w:pPr>
            <w:r w:rsidRPr="009E0838">
              <w:rPr>
                <w:rFonts w:eastAsia="MS PMincho"/>
                <w:sz w:val="18"/>
              </w:rPr>
              <w:t>Dseq2</w:t>
            </w:r>
          </w:p>
        </w:tc>
        <w:tc>
          <w:tcPr>
            <w:tcW w:w="851" w:type="dxa"/>
            <w:tcBorders>
              <w:bottom w:val="single" w:sz="6" w:space="0" w:color="auto"/>
            </w:tcBorders>
            <w:vAlign w:val="center"/>
          </w:tcPr>
          <w:p w:rsidR="005F5FF3" w:rsidRPr="009E0838" w:rsidRDefault="005F5FF3" w:rsidP="003B6F95">
            <w:pPr>
              <w:pStyle w:val="Tabletext"/>
              <w:spacing w:before="0" w:after="20" w:line="240" w:lineRule="exact"/>
              <w:rPr>
                <w:rFonts w:eastAsia="MS PMincho"/>
                <w:sz w:val="18"/>
              </w:rPr>
            </w:pPr>
            <w:r w:rsidRPr="009E0838">
              <w:rPr>
                <w:rFonts w:eastAsia="MS PMincho"/>
                <w:sz w:val="18"/>
              </w:rPr>
              <w:t>Dseq1</w:t>
            </w:r>
          </w:p>
        </w:tc>
        <w:tc>
          <w:tcPr>
            <w:tcW w:w="851" w:type="dxa"/>
            <w:tcBorders>
              <w:bottom w:val="single" w:sz="6" w:space="0" w:color="auto"/>
            </w:tcBorders>
            <w:vAlign w:val="center"/>
          </w:tcPr>
          <w:p w:rsidR="005F5FF3" w:rsidRPr="009E0838" w:rsidRDefault="005F5FF3" w:rsidP="003B6F95">
            <w:pPr>
              <w:pStyle w:val="Tabletext"/>
              <w:spacing w:before="0" w:after="20" w:line="240" w:lineRule="exact"/>
              <w:rPr>
                <w:rFonts w:eastAsia="MS PMincho"/>
                <w:sz w:val="18"/>
              </w:rPr>
            </w:pPr>
            <w:r w:rsidRPr="009E0838">
              <w:rPr>
                <w:rFonts w:eastAsia="MS PMincho"/>
                <w:sz w:val="18"/>
              </w:rPr>
              <w:t>Dseq0</w:t>
            </w:r>
          </w:p>
        </w:tc>
        <w:tc>
          <w:tcPr>
            <w:tcW w:w="3402" w:type="dxa"/>
            <w:vMerge/>
            <w:tcBorders>
              <w:bottom w:val="single" w:sz="6" w:space="0" w:color="auto"/>
            </w:tcBorders>
            <w:vAlign w:val="center"/>
          </w:tcPr>
          <w:p w:rsidR="005F5FF3" w:rsidRPr="009E0838" w:rsidRDefault="005F5FF3" w:rsidP="003B6F95">
            <w:pPr>
              <w:pStyle w:val="Tabletext"/>
              <w:spacing w:before="0" w:after="20" w:line="240" w:lineRule="exact"/>
              <w:rPr>
                <w:rFonts w:eastAsia="MS PMincho"/>
                <w:b/>
                <w:sz w:val="18"/>
              </w:rPr>
            </w:pPr>
          </w:p>
        </w:tc>
      </w:tr>
      <w:tr w:rsidR="005F5FF3" w:rsidRPr="009E0838" w:rsidTr="00587DD8">
        <w:trPr>
          <w:jc w:val="center"/>
        </w:trPr>
        <w:tc>
          <w:tcPr>
            <w:tcW w:w="851" w:type="dxa"/>
            <w:tcBorders>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3402" w:type="dxa"/>
            <w:tcBorders>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2</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3</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4</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5</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6</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7</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8</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9</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tl/>
              </w:rPr>
            </w:pPr>
            <w:r w:rsidRPr="009E0838">
              <w:rPr>
                <w:rFonts w:eastAsia="MS PMincho"/>
                <w:sz w:val="18"/>
              </w:rPr>
              <w:t>0</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rPr>
            </w:pPr>
            <w:r w:rsidRPr="009E0838">
              <w:rPr>
                <w:rFonts w:eastAsia="MS PMincho" w:hint="cs"/>
                <w:rtl/>
              </w:rPr>
              <w:t>غير مستعمل</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rPr>
            </w:pPr>
            <w:r w:rsidRPr="009E0838">
              <w:rPr>
                <w:rFonts w:eastAsia="MS PMincho" w:hint="cs"/>
                <w:rtl/>
              </w:rPr>
              <w:t>غير مستعمل</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rPr>
            </w:pPr>
            <w:r w:rsidRPr="009E0838">
              <w:rPr>
                <w:rFonts w:eastAsia="MS PMincho" w:hint="cs"/>
                <w:rtl/>
              </w:rPr>
              <w:t>غير مستعمل</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rPr>
            </w:pPr>
            <w:r w:rsidRPr="009E0838">
              <w:rPr>
                <w:rFonts w:eastAsia="MS PMincho" w:hint="cs"/>
                <w:rtl/>
              </w:rPr>
              <w:t>غير مستعمل</w:t>
            </w:r>
          </w:p>
        </w:tc>
      </w:tr>
      <w:tr w:rsidR="005F5FF3" w:rsidRPr="009E0838" w:rsidTr="00587DD8">
        <w:trPr>
          <w:jc w:val="center"/>
        </w:trPr>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0</w:t>
            </w:r>
          </w:p>
        </w:tc>
        <w:tc>
          <w:tcPr>
            <w:tcW w:w="3402" w:type="dxa"/>
            <w:tcBorders>
              <w:top w:val="nil"/>
              <w:bottom w:val="nil"/>
            </w:tcBorders>
            <w:vAlign w:val="bottom"/>
          </w:tcPr>
          <w:p w:rsidR="005F5FF3" w:rsidRPr="009E0838" w:rsidRDefault="005F5FF3" w:rsidP="003B6F95">
            <w:pPr>
              <w:pStyle w:val="Tabletext"/>
              <w:spacing w:before="0" w:after="20" w:line="240" w:lineRule="exact"/>
              <w:jc w:val="center"/>
              <w:rPr>
                <w:rFonts w:eastAsia="MS PMincho"/>
              </w:rPr>
            </w:pPr>
            <w:r w:rsidRPr="009E0838">
              <w:rPr>
                <w:rFonts w:eastAsia="MS PMincho" w:hint="cs"/>
                <w:rtl/>
              </w:rPr>
              <w:t>غير مستعمل</w:t>
            </w:r>
          </w:p>
        </w:tc>
      </w:tr>
      <w:tr w:rsidR="005F5FF3" w:rsidRPr="009E0838" w:rsidTr="00587DD8">
        <w:trPr>
          <w:jc w:val="center"/>
        </w:trPr>
        <w:tc>
          <w:tcPr>
            <w:tcW w:w="851" w:type="dxa"/>
            <w:tcBorders>
              <w:top w:val="nil"/>
            </w:tcBorders>
            <w:vAlign w:val="center"/>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tcBorders>
            <w:vAlign w:val="center"/>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tcBorders>
            <w:vAlign w:val="center"/>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851" w:type="dxa"/>
            <w:tcBorders>
              <w:top w:val="nil"/>
            </w:tcBorders>
            <w:vAlign w:val="center"/>
          </w:tcPr>
          <w:p w:rsidR="005F5FF3" w:rsidRPr="009E0838" w:rsidRDefault="005F5FF3" w:rsidP="003B6F95">
            <w:pPr>
              <w:pStyle w:val="Tabletext"/>
              <w:spacing w:before="0" w:after="20" w:line="240" w:lineRule="exact"/>
              <w:jc w:val="center"/>
              <w:rPr>
                <w:rFonts w:eastAsia="MS PMincho"/>
                <w:sz w:val="18"/>
              </w:rPr>
            </w:pPr>
            <w:r w:rsidRPr="009E0838">
              <w:rPr>
                <w:rFonts w:eastAsia="MS PMincho"/>
                <w:sz w:val="18"/>
              </w:rPr>
              <w:t>1</w:t>
            </w:r>
          </w:p>
        </w:tc>
        <w:tc>
          <w:tcPr>
            <w:tcW w:w="3402" w:type="dxa"/>
            <w:tcBorders>
              <w:top w:val="nil"/>
            </w:tcBorders>
            <w:vAlign w:val="center"/>
          </w:tcPr>
          <w:p w:rsidR="005F5FF3" w:rsidRPr="009E0838" w:rsidRDefault="005F5FF3" w:rsidP="003B6F95">
            <w:pPr>
              <w:pStyle w:val="Tabletext"/>
              <w:spacing w:before="0" w:after="20" w:line="240" w:lineRule="exact"/>
              <w:jc w:val="center"/>
              <w:rPr>
                <w:rFonts w:eastAsia="MS PMincho"/>
              </w:rPr>
            </w:pPr>
            <w:r w:rsidRPr="009E0838">
              <w:rPr>
                <w:rFonts w:eastAsia="MS PMincho" w:hint="cs"/>
                <w:rtl/>
              </w:rPr>
              <w:t>غير مستعمل</w:t>
            </w:r>
          </w:p>
        </w:tc>
      </w:tr>
    </w:tbl>
    <w:p w:rsidR="005F5FF3" w:rsidRDefault="005F5FF3" w:rsidP="00587DD8">
      <w:pPr>
        <w:pStyle w:val="TableNo"/>
        <w:spacing w:before="360"/>
        <w:rPr>
          <w:rtl/>
        </w:rPr>
      </w:pPr>
      <w:r>
        <w:rPr>
          <w:rFonts w:hint="cs"/>
          <w:rtl/>
        </w:rPr>
        <w:t>الج</w:t>
      </w:r>
      <w:r w:rsidR="00587DD8">
        <w:rPr>
          <w:rFonts w:hint="cs"/>
          <w:rtl/>
        </w:rPr>
        <w:t>ـ</w:t>
      </w:r>
      <w:r>
        <w:rPr>
          <w:rFonts w:hint="cs"/>
          <w:rtl/>
        </w:rPr>
        <w:t xml:space="preserve">دول </w:t>
      </w:r>
      <w:r>
        <w:t>4</w:t>
      </w:r>
    </w:p>
    <w:p w:rsidR="005F5FF3" w:rsidRPr="0005551B" w:rsidRDefault="005F5FF3" w:rsidP="00587DD8">
      <w:pPr>
        <w:pStyle w:val="Tabletitle"/>
        <w:spacing w:after="40"/>
      </w:pPr>
      <w:r w:rsidRPr="0005551B">
        <w:rPr>
          <w:rFonts w:hint="cs"/>
          <w:rtl/>
        </w:rPr>
        <w:t xml:space="preserve">رقم التتابع </w:t>
      </w:r>
      <w:r w:rsidRPr="0005551B">
        <w:t>DIF</w:t>
      </w:r>
      <w:r w:rsidRPr="0005551B">
        <w:rPr>
          <w:rFonts w:hint="cs"/>
          <w:rtl/>
        </w:rPr>
        <w:t xml:space="preserve"> في أنظمة التردّد </w:t>
      </w:r>
      <w:r w:rsidRPr="0005551B">
        <w:t>50</w:t>
      </w:r>
      <w:r w:rsidR="00856A21" w:rsidRPr="00492F97">
        <w:rPr>
          <w:rFonts w:ascii="Times New Roman" w:hAnsi="Times New Roman" w:cs="Times New Roman"/>
          <w:szCs w:val="22"/>
          <w:rtl/>
        </w:rPr>
        <w:t>-</w:t>
      </w:r>
      <w:r w:rsidRPr="0005551B">
        <w:t>Hz</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51"/>
        <w:gridCol w:w="851"/>
        <w:gridCol w:w="851"/>
        <w:gridCol w:w="851"/>
        <w:gridCol w:w="3402"/>
      </w:tblGrid>
      <w:tr w:rsidR="005F5FF3" w:rsidRPr="0016181C" w:rsidTr="00587DD8">
        <w:trPr>
          <w:jc w:val="center"/>
        </w:trPr>
        <w:tc>
          <w:tcPr>
            <w:tcW w:w="3404" w:type="dxa"/>
            <w:gridSpan w:val="4"/>
            <w:vAlign w:val="center"/>
          </w:tcPr>
          <w:p w:rsidR="005F5FF3" w:rsidRPr="0016181C" w:rsidRDefault="005F5FF3" w:rsidP="003B6F95">
            <w:pPr>
              <w:pStyle w:val="Tablehead"/>
              <w:spacing w:before="0" w:after="20" w:line="240" w:lineRule="exact"/>
              <w:rPr>
                <w:rFonts w:ascii="Times New Roman" w:eastAsia="MS PMincho" w:hAnsi="Times New Roman"/>
                <w:b w:val="0"/>
                <w:bCs w:val="0"/>
                <w:sz w:val="18"/>
              </w:rPr>
            </w:pPr>
            <w:r w:rsidRPr="0016181C">
              <w:rPr>
                <w:rFonts w:ascii="Times New Roman" w:eastAsia="MS PMincho" w:hAnsi="Times New Roman" w:hint="cs"/>
                <w:b w:val="0"/>
                <w:bCs w:val="0"/>
                <w:rtl/>
              </w:rPr>
              <w:t xml:space="preserve">بتة رقم التتابع </w:t>
            </w:r>
            <w:r w:rsidRPr="0016181C">
              <w:rPr>
                <w:rFonts w:ascii="Times New Roman" w:eastAsia="MS PMincho" w:hAnsi="Times New Roman"/>
                <w:b w:val="0"/>
                <w:bCs w:val="0"/>
              </w:rPr>
              <w:t>DIF</w:t>
            </w:r>
          </w:p>
        </w:tc>
        <w:tc>
          <w:tcPr>
            <w:tcW w:w="3402" w:type="dxa"/>
            <w:vMerge w:val="restart"/>
            <w:vAlign w:val="center"/>
          </w:tcPr>
          <w:p w:rsidR="005F5FF3" w:rsidRPr="0016181C" w:rsidRDefault="005F5FF3" w:rsidP="003B6F95">
            <w:pPr>
              <w:pStyle w:val="Tablehead"/>
              <w:spacing w:before="0" w:after="20" w:line="240" w:lineRule="exact"/>
              <w:rPr>
                <w:rFonts w:ascii="Times New Roman" w:eastAsia="MS PMincho" w:hAnsi="Times New Roman"/>
                <w:b w:val="0"/>
                <w:bCs w:val="0"/>
                <w:sz w:val="18"/>
              </w:rPr>
            </w:pPr>
            <w:r w:rsidRPr="0016181C">
              <w:rPr>
                <w:rFonts w:ascii="Times New Roman" w:eastAsia="MS PMincho" w:hAnsi="Times New Roman" w:hint="cs"/>
                <w:b w:val="0"/>
                <w:bCs w:val="0"/>
                <w:rtl/>
              </w:rPr>
              <w:t>رقم التتابع</w:t>
            </w:r>
            <w:r w:rsidRPr="0016181C">
              <w:rPr>
                <w:rFonts w:ascii="Times New Roman" w:eastAsia="MS PMincho" w:hAnsi="Times New Roman" w:hint="cs"/>
                <w:b w:val="0"/>
                <w:bCs w:val="0"/>
                <w:sz w:val="18"/>
                <w:rtl/>
              </w:rPr>
              <w:t xml:space="preserve"> </w:t>
            </w:r>
            <w:r w:rsidRPr="0016181C">
              <w:rPr>
                <w:rFonts w:ascii="Times New Roman" w:eastAsia="MS PMincho" w:hAnsi="Times New Roman"/>
                <w:b w:val="0"/>
                <w:bCs w:val="0"/>
              </w:rPr>
              <w:t>DIF</w:t>
            </w:r>
          </w:p>
        </w:tc>
      </w:tr>
      <w:tr w:rsidR="005F5FF3" w:rsidRPr="0016181C" w:rsidTr="00587DD8">
        <w:trPr>
          <w:jc w:val="center"/>
        </w:trPr>
        <w:tc>
          <w:tcPr>
            <w:tcW w:w="851" w:type="dxa"/>
            <w:tcBorders>
              <w:bottom w:val="single" w:sz="6" w:space="0" w:color="auto"/>
            </w:tcBorders>
            <w:vAlign w:val="center"/>
          </w:tcPr>
          <w:p w:rsidR="005F5FF3" w:rsidRPr="0016181C" w:rsidRDefault="005F5FF3" w:rsidP="003B6F95">
            <w:pPr>
              <w:pStyle w:val="Tabletext"/>
              <w:spacing w:before="0" w:after="20" w:line="240" w:lineRule="exact"/>
              <w:rPr>
                <w:rFonts w:eastAsia="MS PMincho"/>
                <w:sz w:val="18"/>
              </w:rPr>
            </w:pPr>
            <w:r w:rsidRPr="0016181C">
              <w:rPr>
                <w:rFonts w:eastAsia="MS PMincho"/>
                <w:sz w:val="18"/>
              </w:rPr>
              <w:t>Dseq3</w:t>
            </w:r>
          </w:p>
        </w:tc>
        <w:tc>
          <w:tcPr>
            <w:tcW w:w="851" w:type="dxa"/>
            <w:tcBorders>
              <w:bottom w:val="single" w:sz="6" w:space="0" w:color="auto"/>
            </w:tcBorders>
            <w:vAlign w:val="center"/>
          </w:tcPr>
          <w:p w:rsidR="005F5FF3" w:rsidRPr="0016181C" w:rsidRDefault="005F5FF3" w:rsidP="003B6F95">
            <w:pPr>
              <w:pStyle w:val="Tabletext"/>
              <w:spacing w:before="0" w:after="20" w:line="240" w:lineRule="exact"/>
              <w:rPr>
                <w:rFonts w:eastAsia="MS PMincho"/>
                <w:sz w:val="18"/>
              </w:rPr>
            </w:pPr>
            <w:r w:rsidRPr="0016181C">
              <w:rPr>
                <w:rFonts w:eastAsia="MS PMincho"/>
                <w:sz w:val="18"/>
              </w:rPr>
              <w:t>Dseq2</w:t>
            </w:r>
          </w:p>
        </w:tc>
        <w:tc>
          <w:tcPr>
            <w:tcW w:w="851" w:type="dxa"/>
            <w:tcBorders>
              <w:bottom w:val="single" w:sz="6" w:space="0" w:color="auto"/>
            </w:tcBorders>
            <w:vAlign w:val="center"/>
          </w:tcPr>
          <w:p w:rsidR="005F5FF3" w:rsidRPr="0016181C" w:rsidRDefault="005F5FF3" w:rsidP="003B6F95">
            <w:pPr>
              <w:pStyle w:val="Tabletext"/>
              <w:spacing w:before="0" w:after="20" w:line="240" w:lineRule="exact"/>
              <w:rPr>
                <w:rFonts w:eastAsia="MS PMincho"/>
                <w:sz w:val="18"/>
              </w:rPr>
            </w:pPr>
            <w:r w:rsidRPr="0016181C">
              <w:rPr>
                <w:rFonts w:eastAsia="MS PMincho"/>
                <w:sz w:val="18"/>
              </w:rPr>
              <w:t>Dseq1</w:t>
            </w:r>
          </w:p>
        </w:tc>
        <w:tc>
          <w:tcPr>
            <w:tcW w:w="851" w:type="dxa"/>
            <w:tcBorders>
              <w:bottom w:val="single" w:sz="6" w:space="0" w:color="auto"/>
            </w:tcBorders>
            <w:vAlign w:val="center"/>
          </w:tcPr>
          <w:p w:rsidR="005F5FF3" w:rsidRPr="0016181C" w:rsidRDefault="005F5FF3" w:rsidP="003B6F95">
            <w:pPr>
              <w:pStyle w:val="Tabletext"/>
              <w:spacing w:before="0" w:after="20" w:line="240" w:lineRule="exact"/>
              <w:rPr>
                <w:rFonts w:eastAsia="MS PMincho"/>
                <w:sz w:val="18"/>
              </w:rPr>
            </w:pPr>
            <w:r w:rsidRPr="0016181C">
              <w:rPr>
                <w:rFonts w:eastAsia="MS PMincho"/>
                <w:sz w:val="18"/>
              </w:rPr>
              <w:t>Dseq0</w:t>
            </w:r>
          </w:p>
        </w:tc>
        <w:tc>
          <w:tcPr>
            <w:tcW w:w="3402" w:type="dxa"/>
            <w:vMerge/>
            <w:tcBorders>
              <w:bottom w:val="single" w:sz="6" w:space="0" w:color="auto"/>
            </w:tcBorders>
            <w:vAlign w:val="center"/>
          </w:tcPr>
          <w:p w:rsidR="005F5FF3" w:rsidRPr="0016181C" w:rsidRDefault="005F5FF3" w:rsidP="003B6F95">
            <w:pPr>
              <w:pStyle w:val="Tabletext"/>
              <w:spacing w:before="0" w:after="20" w:line="240" w:lineRule="exact"/>
              <w:rPr>
                <w:rFonts w:eastAsia="MS PMincho"/>
                <w:sz w:val="18"/>
              </w:rPr>
            </w:pPr>
          </w:p>
        </w:tc>
      </w:tr>
      <w:tr w:rsidR="005F5FF3" w:rsidRPr="0016181C" w:rsidTr="00587DD8">
        <w:trPr>
          <w:jc w:val="center"/>
        </w:trPr>
        <w:tc>
          <w:tcPr>
            <w:tcW w:w="851" w:type="dxa"/>
            <w:tcBorders>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2</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3</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4</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5</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6</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7</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8</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9</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10</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11</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hint="cs"/>
                <w:rtl/>
              </w:rPr>
              <w:t>غير مستعمل</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hint="cs"/>
                <w:rtl/>
              </w:rPr>
              <w:t>غير مستعمل</w:t>
            </w:r>
          </w:p>
        </w:tc>
      </w:tr>
      <w:tr w:rsidR="005F5FF3" w:rsidRPr="0016181C" w:rsidTr="00587DD8">
        <w:trPr>
          <w:jc w:val="center"/>
        </w:trPr>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3402" w:type="dxa"/>
            <w:tcBorders>
              <w:top w:val="nil"/>
              <w:bottom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hint="cs"/>
                <w:rtl/>
              </w:rPr>
              <w:t>غير مستعمل</w:t>
            </w:r>
          </w:p>
        </w:tc>
      </w:tr>
      <w:tr w:rsidR="005F5FF3" w:rsidRPr="0016181C" w:rsidTr="00587DD8">
        <w:trPr>
          <w:jc w:val="center"/>
        </w:trPr>
        <w:tc>
          <w:tcPr>
            <w:tcW w:w="851" w:type="dxa"/>
            <w:tcBorders>
              <w:top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tcBorders>
              <w:top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3402" w:type="dxa"/>
            <w:tcBorders>
              <w:top w:val="nil"/>
            </w:tcBorders>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hint="cs"/>
                <w:rtl/>
              </w:rPr>
              <w:t>غير مستعمل</w:t>
            </w:r>
          </w:p>
        </w:tc>
      </w:tr>
    </w:tbl>
    <w:p w:rsidR="005F5FF3" w:rsidRDefault="005F5FF3" w:rsidP="00587DD8">
      <w:pPr>
        <w:pStyle w:val="TableNo"/>
        <w:spacing w:before="360"/>
        <w:rPr>
          <w:rtl/>
        </w:rPr>
      </w:pPr>
      <w:r>
        <w:rPr>
          <w:rFonts w:hint="cs"/>
          <w:rtl/>
        </w:rPr>
        <w:t>الج</w:t>
      </w:r>
      <w:r w:rsidR="00587DD8">
        <w:rPr>
          <w:rFonts w:hint="cs"/>
          <w:rtl/>
        </w:rPr>
        <w:t>ـ</w:t>
      </w:r>
      <w:r>
        <w:rPr>
          <w:rFonts w:hint="cs"/>
          <w:rtl/>
        </w:rPr>
        <w:t xml:space="preserve">دول </w:t>
      </w:r>
      <w:r>
        <w:t>5</w:t>
      </w:r>
    </w:p>
    <w:p w:rsidR="005F5FF3" w:rsidRPr="00F5772F" w:rsidRDefault="005F5FF3" w:rsidP="00587DD8">
      <w:pPr>
        <w:pStyle w:val="Tabletitle"/>
        <w:spacing w:after="40"/>
      </w:pPr>
      <w:r w:rsidRPr="00F5772F">
        <w:rPr>
          <w:rFonts w:hint="cs"/>
          <w:rtl/>
        </w:rPr>
        <w:t xml:space="preserve">رقم القناة </w:t>
      </w:r>
      <w:r w:rsidRPr="00F5772F">
        <w:t>DIF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2268"/>
      </w:tblGrid>
      <w:tr w:rsidR="005F5FF3" w:rsidRPr="00B4245E" w:rsidTr="003B6F95">
        <w:trPr>
          <w:jc w:val="center"/>
        </w:trPr>
        <w:tc>
          <w:tcPr>
            <w:tcW w:w="851" w:type="dxa"/>
            <w:vAlign w:val="center"/>
          </w:tcPr>
          <w:p w:rsidR="005F5FF3" w:rsidRPr="00F5772F" w:rsidRDefault="005F5FF3" w:rsidP="003B6F95">
            <w:pPr>
              <w:pStyle w:val="Tablehead"/>
              <w:spacing w:before="0" w:after="20" w:line="240" w:lineRule="exact"/>
              <w:rPr>
                <w:rFonts w:ascii="Times New Roman" w:eastAsia="MS PMincho" w:hAnsi="Times New Roman"/>
                <w:b w:val="0"/>
                <w:bCs w:val="0"/>
              </w:rPr>
            </w:pPr>
            <w:r w:rsidRPr="00F5772F">
              <w:rPr>
                <w:rFonts w:ascii="Times New Roman" w:eastAsia="MS PMincho" w:hAnsi="Times New Roman"/>
                <w:b w:val="0"/>
                <w:bCs w:val="0"/>
              </w:rPr>
              <w:t>FSC</w:t>
            </w:r>
          </w:p>
        </w:tc>
        <w:tc>
          <w:tcPr>
            <w:tcW w:w="851" w:type="dxa"/>
            <w:vAlign w:val="center"/>
          </w:tcPr>
          <w:p w:rsidR="005F5FF3" w:rsidRPr="00F5772F" w:rsidRDefault="005F5FF3" w:rsidP="003B6F95">
            <w:pPr>
              <w:pStyle w:val="Tablehead"/>
              <w:spacing w:before="0" w:after="20" w:line="240" w:lineRule="exact"/>
              <w:rPr>
                <w:rFonts w:ascii="Times New Roman" w:eastAsia="MS PMincho" w:hAnsi="Times New Roman"/>
                <w:b w:val="0"/>
                <w:bCs w:val="0"/>
              </w:rPr>
            </w:pPr>
            <w:r w:rsidRPr="00F5772F">
              <w:rPr>
                <w:rFonts w:ascii="Times New Roman" w:eastAsia="MS PMincho" w:hAnsi="Times New Roman"/>
                <w:b w:val="0"/>
                <w:bCs w:val="0"/>
              </w:rPr>
              <w:t>FSP</w:t>
            </w:r>
          </w:p>
        </w:tc>
        <w:tc>
          <w:tcPr>
            <w:tcW w:w="2268" w:type="dxa"/>
            <w:vAlign w:val="center"/>
          </w:tcPr>
          <w:p w:rsidR="005F5FF3" w:rsidRPr="00F5772F" w:rsidRDefault="005F5FF3" w:rsidP="003B6F95">
            <w:pPr>
              <w:pStyle w:val="Tablehead"/>
              <w:spacing w:before="0" w:after="20" w:line="240" w:lineRule="exact"/>
              <w:rPr>
                <w:rFonts w:ascii="Times New Roman" w:eastAsia="MS PMincho" w:hAnsi="Times New Roman"/>
                <w:b w:val="0"/>
                <w:bCs w:val="0"/>
              </w:rPr>
            </w:pPr>
            <w:r w:rsidRPr="00F5772F">
              <w:rPr>
                <w:rFonts w:ascii="Times New Roman" w:eastAsia="MS PMincho" w:hAnsi="Times New Roman" w:hint="cs"/>
                <w:b w:val="0"/>
                <w:bCs w:val="0"/>
                <w:rtl/>
              </w:rPr>
              <w:t xml:space="preserve">رقم القناة </w:t>
            </w:r>
            <w:r w:rsidRPr="00F5772F">
              <w:rPr>
                <w:rFonts w:ascii="Times New Roman" w:eastAsia="MS PMincho" w:hAnsi="Times New Roman"/>
                <w:b w:val="0"/>
                <w:bCs w:val="0"/>
              </w:rPr>
              <w:t>DIF</w:t>
            </w:r>
          </w:p>
        </w:tc>
      </w:tr>
      <w:tr w:rsidR="005F5FF3" w:rsidRPr="00B4245E" w:rsidTr="003B6F95">
        <w:trPr>
          <w:jc w:val="center"/>
        </w:trPr>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1</w:t>
            </w:r>
          </w:p>
        </w:tc>
        <w:tc>
          <w:tcPr>
            <w:tcW w:w="2268" w:type="dxa"/>
            <w:vAlign w:val="bottom"/>
          </w:tcPr>
          <w:p w:rsidR="005F5FF3" w:rsidRPr="00B4245E" w:rsidRDefault="00856A21" w:rsidP="003B6F95">
            <w:pPr>
              <w:pStyle w:val="Tabletext"/>
              <w:spacing w:before="0" w:after="20" w:line="240" w:lineRule="exact"/>
              <w:jc w:val="center"/>
              <w:rPr>
                <w:rFonts w:eastAsia="MS PMincho"/>
                <w:rtl/>
                <w:lang w:bidi="ar-EG"/>
              </w:rPr>
            </w:pPr>
            <w:r>
              <w:rPr>
                <w:rFonts w:eastAsia="MS PMincho"/>
              </w:rPr>
              <w:t>0</w:t>
            </w:r>
            <w:r>
              <w:rPr>
                <w:rFonts w:eastAsia="MS PMincho" w:hint="cs"/>
                <w:rtl/>
              </w:rPr>
              <w:t xml:space="preserve">: </w:t>
            </w:r>
            <w:r w:rsidR="005F5FF3">
              <w:rPr>
                <w:rFonts w:eastAsia="MS PMincho" w:hint="cs"/>
                <w:rtl/>
              </w:rPr>
              <w:t>القناة الأولى</w:t>
            </w:r>
          </w:p>
        </w:tc>
      </w:tr>
      <w:tr w:rsidR="005F5FF3" w:rsidRPr="00B4245E" w:rsidTr="003B6F95">
        <w:trPr>
          <w:jc w:val="center"/>
        </w:trPr>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1</w:t>
            </w:r>
          </w:p>
        </w:tc>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1</w:t>
            </w:r>
          </w:p>
        </w:tc>
        <w:tc>
          <w:tcPr>
            <w:tcW w:w="2268" w:type="dxa"/>
            <w:vAlign w:val="bottom"/>
          </w:tcPr>
          <w:p w:rsidR="005F5FF3" w:rsidRPr="00B4245E" w:rsidRDefault="00856A21" w:rsidP="003B6F95">
            <w:pPr>
              <w:pStyle w:val="Tabletext"/>
              <w:spacing w:before="0" w:after="20" w:line="240" w:lineRule="exact"/>
              <w:jc w:val="center"/>
              <w:rPr>
                <w:rFonts w:eastAsia="MS PMincho"/>
                <w:lang w:bidi="ar-EG"/>
              </w:rPr>
            </w:pPr>
            <w:r>
              <w:rPr>
                <w:rFonts w:eastAsia="MS PMincho"/>
              </w:rPr>
              <w:t>1</w:t>
            </w:r>
            <w:r>
              <w:rPr>
                <w:rFonts w:eastAsia="MS PMincho" w:hint="cs"/>
                <w:rtl/>
              </w:rPr>
              <w:t xml:space="preserve">: </w:t>
            </w:r>
            <w:r w:rsidR="005F5FF3">
              <w:rPr>
                <w:rFonts w:eastAsia="MS PMincho" w:hint="cs"/>
                <w:rtl/>
              </w:rPr>
              <w:t>القناة الثانية</w:t>
            </w:r>
          </w:p>
        </w:tc>
      </w:tr>
      <w:tr w:rsidR="005F5FF3" w:rsidRPr="00B4245E" w:rsidTr="003B6F95">
        <w:trPr>
          <w:jc w:val="center"/>
        </w:trPr>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2268" w:type="dxa"/>
            <w:vAlign w:val="bottom"/>
          </w:tcPr>
          <w:p w:rsidR="005F5FF3" w:rsidRPr="00B4245E" w:rsidRDefault="00856A21" w:rsidP="003B6F95">
            <w:pPr>
              <w:pStyle w:val="Tabletext"/>
              <w:spacing w:before="0" w:after="20" w:line="240" w:lineRule="exact"/>
              <w:jc w:val="center"/>
              <w:rPr>
                <w:rFonts w:eastAsia="MS PMincho"/>
              </w:rPr>
            </w:pPr>
            <w:r>
              <w:rPr>
                <w:rFonts w:eastAsia="MS PMincho"/>
              </w:rPr>
              <w:t>2</w:t>
            </w:r>
            <w:r>
              <w:rPr>
                <w:rFonts w:eastAsia="MS PMincho" w:hint="cs"/>
                <w:rtl/>
              </w:rPr>
              <w:t xml:space="preserve">: </w:t>
            </w:r>
            <w:r w:rsidR="005F5FF3">
              <w:rPr>
                <w:rFonts w:eastAsia="MS PMincho" w:hint="cs"/>
                <w:rtl/>
              </w:rPr>
              <w:t>القناة الثالثة</w:t>
            </w:r>
          </w:p>
        </w:tc>
      </w:tr>
      <w:tr w:rsidR="005F5FF3" w:rsidRPr="00B4245E" w:rsidTr="003B6F95">
        <w:trPr>
          <w:jc w:val="center"/>
        </w:trPr>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1</w:t>
            </w:r>
          </w:p>
        </w:tc>
        <w:tc>
          <w:tcPr>
            <w:tcW w:w="851" w:type="dxa"/>
            <w:vAlign w:val="bottom"/>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2268" w:type="dxa"/>
            <w:vAlign w:val="bottom"/>
          </w:tcPr>
          <w:p w:rsidR="005F5FF3" w:rsidRPr="00B4245E" w:rsidRDefault="00856A21" w:rsidP="003B6F95">
            <w:pPr>
              <w:pStyle w:val="Tabletext"/>
              <w:spacing w:before="0" w:after="20" w:line="240" w:lineRule="exact"/>
              <w:jc w:val="center"/>
              <w:rPr>
                <w:rFonts w:eastAsia="MS PMincho"/>
              </w:rPr>
            </w:pPr>
            <w:r>
              <w:rPr>
                <w:rFonts w:eastAsia="MS PMincho"/>
              </w:rPr>
              <w:t>3</w:t>
            </w:r>
            <w:r>
              <w:rPr>
                <w:rFonts w:eastAsia="MS PMincho" w:hint="cs"/>
                <w:rtl/>
              </w:rPr>
              <w:t xml:space="preserve">: </w:t>
            </w:r>
            <w:r w:rsidR="005F5FF3">
              <w:rPr>
                <w:rFonts w:eastAsia="MS PMincho" w:hint="cs"/>
                <w:rtl/>
              </w:rPr>
              <w:t>القناة الرابعة</w:t>
            </w:r>
          </w:p>
        </w:tc>
      </w:tr>
    </w:tbl>
    <w:p w:rsidR="005F5FF3" w:rsidRDefault="005F5FF3" w:rsidP="00F5772F">
      <w:pPr>
        <w:pStyle w:val="TableNo"/>
        <w:rPr>
          <w:rtl/>
        </w:rPr>
      </w:pPr>
      <w:r>
        <w:rPr>
          <w:rFonts w:hint="cs"/>
          <w:rtl/>
        </w:rPr>
        <w:t>الج</w:t>
      </w:r>
      <w:r w:rsidR="00587DD8">
        <w:rPr>
          <w:rFonts w:hint="cs"/>
          <w:rtl/>
        </w:rPr>
        <w:t>ـ</w:t>
      </w:r>
      <w:r>
        <w:rPr>
          <w:rFonts w:hint="cs"/>
          <w:rtl/>
        </w:rPr>
        <w:t xml:space="preserve">دول </w:t>
      </w:r>
      <w:r>
        <w:t>6</w:t>
      </w:r>
    </w:p>
    <w:p w:rsidR="005F5FF3" w:rsidRPr="00F5772F" w:rsidRDefault="005F5FF3" w:rsidP="00F5772F">
      <w:pPr>
        <w:pStyle w:val="Tabletitle"/>
        <w:rPr>
          <w:rtl/>
        </w:rPr>
      </w:pPr>
      <w:r w:rsidRPr="00F5772F">
        <w:rPr>
          <w:rFonts w:hint="cs"/>
          <w:rtl/>
        </w:rPr>
        <w:t xml:space="preserve">رقم الفدرة </w:t>
      </w:r>
      <w:r w:rsidRPr="00F5772F">
        <w:t>DIF</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425"/>
        <w:gridCol w:w="426"/>
        <w:gridCol w:w="425"/>
        <w:gridCol w:w="426"/>
        <w:gridCol w:w="425"/>
        <w:gridCol w:w="426"/>
        <w:gridCol w:w="425"/>
        <w:gridCol w:w="426"/>
        <w:gridCol w:w="425"/>
        <w:gridCol w:w="426"/>
        <w:gridCol w:w="425"/>
        <w:gridCol w:w="426"/>
        <w:gridCol w:w="425"/>
        <w:gridCol w:w="426"/>
        <w:gridCol w:w="425"/>
        <w:gridCol w:w="426"/>
        <w:gridCol w:w="1134"/>
        <w:gridCol w:w="1134"/>
      </w:tblGrid>
      <w:tr w:rsidR="005F5FF3" w:rsidRPr="0016181C" w:rsidTr="00587DD8">
        <w:trPr>
          <w:jc w:val="center"/>
        </w:trPr>
        <w:tc>
          <w:tcPr>
            <w:tcW w:w="6808" w:type="dxa"/>
            <w:gridSpan w:val="16"/>
            <w:vAlign w:val="center"/>
          </w:tcPr>
          <w:p w:rsidR="005F5FF3" w:rsidRPr="0016181C" w:rsidRDefault="005F5FF3" w:rsidP="00587DD8">
            <w:pPr>
              <w:pStyle w:val="Tablehead"/>
              <w:spacing w:before="0" w:after="40" w:line="240" w:lineRule="exact"/>
              <w:rPr>
                <w:rFonts w:ascii="Times New Roman" w:eastAsia="MS PMincho" w:hAnsi="Times New Roman"/>
                <w:b w:val="0"/>
                <w:bCs w:val="0"/>
                <w:rtl/>
              </w:rPr>
            </w:pPr>
            <w:r w:rsidRPr="0016181C">
              <w:rPr>
                <w:rFonts w:ascii="Times New Roman" w:eastAsia="MS PMincho" w:hAnsi="Times New Roman" w:hint="cs"/>
                <w:b w:val="0"/>
                <w:bCs w:val="0"/>
                <w:rtl/>
              </w:rPr>
              <w:t xml:space="preserve">بتة رقم الفدرة </w:t>
            </w:r>
            <w:r w:rsidRPr="0016181C">
              <w:rPr>
                <w:rFonts w:ascii="Times New Roman" w:eastAsia="MS PMincho" w:hAnsi="Times New Roman"/>
                <w:b w:val="0"/>
                <w:bCs w:val="0"/>
              </w:rPr>
              <w:t>DIF</w:t>
            </w:r>
          </w:p>
        </w:tc>
        <w:tc>
          <w:tcPr>
            <w:tcW w:w="2268" w:type="dxa"/>
            <w:gridSpan w:val="2"/>
            <w:vMerge w:val="restart"/>
            <w:vAlign w:val="center"/>
          </w:tcPr>
          <w:p w:rsidR="005F5FF3" w:rsidRPr="0016181C" w:rsidRDefault="005F5FF3" w:rsidP="00587DD8">
            <w:pPr>
              <w:pStyle w:val="Tablehead"/>
              <w:spacing w:before="0" w:after="40" w:line="240" w:lineRule="exact"/>
              <w:rPr>
                <w:rFonts w:ascii="Times New Roman" w:eastAsia="MS PMincho" w:hAnsi="Times New Roman"/>
                <w:b w:val="0"/>
                <w:bCs w:val="0"/>
              </w:rPr>
            </w:pPr>
            <w:r w:rsidRPr="0016181C">
              <w:rPr>
                <w:rFonts w:ascii="Times New Roman" w:eastAsia="MS PMincho" w:hAnsi="Times New Roman" w:hint="cs"/>
                <w:b w:val="0"/>
                <w:bCs w:val="0"/>
                <w:rtl/>
              </w:rPr>
              <w:t xml:space="preserve">رقم الفدرة </w:t>
            </w:r>
            <w:r w:rsidRPr="0016181C">
              <w:rPr>
                <w:rFonts w:ascii="Times New Roman" w:eastAsia="MS PMincho" w:hAnsi="Times New Roman"/>
                <w:b w:val="0"/>
                <w:bCs w:val="0"/>
              </w:rPr>
              <w:t>DIF</w:t>
            </w:r>
          </w:p>
        </w:tc>
      </w:tr>
      <w:tr w:rsidR="00856A21" w:rsidRPr="0016181C" w:rsidTr="00587DD8">
        <w:trPr>
          <w:jc w:val="center"/>
        </w:trPr>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DBN7</w:t>
            </w:r>
          </w:p>
        </w:tc>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DBN6</w:t>
            </w:r>
          </w:p>
        </w:tc>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DBN5</w:t>
            </w:r>
          </w:p>
        </w:tc>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DBN4</w:t>
            </w:r>
          </w:p>
        </w:tc>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DBN3</w:t>
            </w:r>
          </w:p>
        </w:tc>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DBN2</w:t>
            </w:r>
          </w:p>
        </w:tc>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DBN1</w:t>
            </w:r>
          </w:p>
        </w:tc>
        <w:tc>
          <w:tcPr>
            <w:tcW w:w="851" w:type="dxa"/>
            <w:gridSpan w:val="2"/>
            <w:vAlign w:val="center"/>
          </w:tcPr>
          <w:p w:rsidR="00856A21" w:rsidRPr="0016181C" w:rsidRDefault="00856A21" w:rsidP="00587DD8">
            <w:pPr>
              <w:widowControl w:val="0"/>
              <w:spacing w:before="0" w:after="40" w:line="240" w:lineRule="exact"/>
              <w:jc w:val="center"/>
              <w:rPr>
                <w:rFonts w:eastAsia="MS PMincho"/>
                <w:sz w:val="18"/>
              </w:rPr>
            </w:pPr>
            <w:r w:rsidRPr="0016181C">
              <w:rPr>
                <w:rFonts w:eastAsia="MS PMincho"/>
                <w:sz w:val="18"/>
              </w:rPr>
              <w:t>DBN0</w:t>
            </w:r>
          </w:p>
        </w:tc>
        <w:tc>
          <w:tcPr>
            <w:tcW w:w="2268" w:type="dxa"/>
            <w:gridSpan w:val="2"/>
            <w:vMerge/>
            <w:vAlign w:val="center"/>
          </w:tcPr>
          <w:p w:rsidR="00856A21" w:rsidRPr="0016181C" w:rsidRDefault="00856A21" w:rsidP="00587DD8">
            <w:pPr>
              <w:pStyle w:val="Tabletext"/>
              <w:spacing w:before="0" w:after="40" w:line="240" w:lineRule="exact"/>
              <w:jc w:val="center"/>
              <w:rPr>
                <w:rFonts w:eastAsia="MS PMincho"/>
                <w:b/>
                <w:sz w:val="18"/>
              </w:rPr>
            </w:pP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2</w:t>
            </w: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3</w:t>
            </w:r>
          </w:p>
        </w:tc>
      </w:tr>
      <w:tr w:rsidR="005F5FF3" w:rsidRPr="0016181C" w:rsidTr="00587DD8">
        <w:trPr>
          <w:jc w:val="center"/>
        </w:trPr>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1134" w:type="dxa"/>
            <w:vAlign w:val="center"/>
          </w:tcPr>
          <w:p w:rsidR="005F5FF3" w:rsidRPr="0016181C" w:rsidRDefault="005F5FF3" w:rsidP="003B6F95">
            <w:pPr>
              <w:pStyle w:val="Tabletext"/>
              <w:spacing w:before="0" w:after="20" w:line="240" w:lineRule="exact"/>
              <w:jc w:val="center"/>
              <w:rPr>
                <w:rFonts w:eastAsia="MS PMincho"/>
                <w:sz w:val="18"/>
              </w:rPr>
            </w:pPr>
          </w:p>
        </w:tc>
        <w:tc>
          <w:tcPr>
            <w:tcW w:w="1134" w:type="dxa"/>
            <w:vAlign w:val="center"/>
          </w:tcPr>
          <w:p w:rsidR="005F5FF3" w:rsidRPr="0016181C" w:rsidRDefault="005F5FF3" w:rsidP="003B6F95">
            <w:pPr>
              <w:pStyle w:val="Tabletext"/>
              <w:spacing w:before="0" w:after="20" w:line="240" w:lineRule="exact"/>
              <w:jc w:val="center"/>
              <w:rPr>
                <w:rFonts w:eastAsia="MS PMincho"/>
                <w:sz w:val="18"/>
              </w:rPr>
            </w:pPr>
          </w:p>
        </w:tc>
      </w:tr>
      <w:tr w:rsidR="005F5FF3" w:rsidRPr="0016181C" w:rsidTr="00587DD8">
        <w:trPr>
          <w:jc w:val="center"/>
        </w:trPr>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1134" w:type="dxa"/>
            <w:vAlign w:val="center"/>
          </w:tcPr>
          <w:p w:rsidR="005F5FF3" w:rsidRPr="0016181C" w:rsidRDefault="005F5FF3" w:rsidP="003B6F95">
            <w:pPr>
              <w:pStyle w:val="Tabletext"/>
              <w:spacing w:before="0" w:after="20" w:line="240" w:lineRule="exact"/>
              <w:jc w:val="center"/>
              <w:rPr>
                <w:rFonts w:eastAsia="MS PMincho"/>
                <w:sz w:val="18"/>
              </w:rPr>
            </w:pPr>
          </w:p>
        </w:tc>
        <w:tc>
          <w:tcPr>
            <w:tcW w:w="1134" w:type="dxa"/>
            <w:vAlign w:val="center"/>
          </w:tcPr>
          <w:p w:rsidR="005F5FF3" w:rsidRPr="0016181C" w:rsidRDefault="005F5FF3" w:rsidP="003B6F95">
            <w:pPr>
              <w:pStyle w:val="Tabletext"/>
              <w:spacing w:before="0" w:after="20" w:line="240" w:lineRule="exact"/>
              <w:jc w:val="center"/>
              <w:rPr>
                <w:rFonts w:eastAsia="MS PMincho"/>
                <w:sz w:val="18"/>
              </w:rPr>
            </w:pPr>
          </w:p>
        </w:tc>
      </w:tr>
      <w:tr w:rsidR="005F5FF3" w:rsidRPr="0016181C" w:rsidTr="00587DD8">
        <w:trPr>
          <w:jc w:val="center"/>
        </w:trPr>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lang w:bidi="ar-EG"/>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5" w:type="dxa"/>
            <w:vAlign w:val="center"/>
          </w:tcPr>
          <w:p w:rsidR="005F5FF3" w:rsidRPr="0016181C" w:rsidRDefault="005F5FF3" w:rsidP="003B6F95">
            <w:pPr>
              <w:pStyle w:val="Tabletext"/>
              <w:spacing w:before="0" w:after="20" w:line="240" w:lineRule="exact"/>
              <w:jc w:val="center"/>
              <w:rPr>
                <w:rFonts w:eastAsia="MS PMincho"/>
                <w:sz w:val="18"/>
              </w:rPr>
            </w:pPr>
          </w:p>
        </w:tc>
        <w:tc>
          <w:tcPr>
            <w:tcW w:w="426" w:type="dxa"/>
            <w:vAlign w:val="center"/>
          </w:tcPr>
          <w:p w:rsidR="005F5FF3" w:rsidRPr="0016181C" w:rsidRDefault="005F5FF3" w:rsidP="003B6F95">
            <w:pPr>
              <w:pStyle w:val="Tabletext"/>
              <w:spacing w:before="0" w:after="20" w:line="240" w:lineRule="exact"/>
              <w:jc w:val="center"/>
              <w:rPr>
                <w:rFonts w:eastAsia="MS PMincho"/>
                <w:sz w:val="18"/>
              </w:rPr>
            </w:pPr>
          </w:p>
        </w:tc>
        <w:tc>
          <w:tcPr>
            <w:tcW w:w="1134" w:type="dxa"/>
            <w:vAlign w:val="center"/>
          </w:tcPr>
          <w:p w:rsidR="005F5FF3" w:rsidRPr="0016181C" w:rsidRDefault="005F5FF3" w:rsidP="003B6F95">
            <w:pPr>
              <w:pStyle w:val="Tabletext"/>
              <w:spacing w:before="0" w:after="20" w:line="240" w:lineRule="exact"/>
              <w:jc w:val="center"/>
              <w:rPr>
                <w:rFonts w:eastAsia="MS PMincho"/>
                <w:sz w:val="18"/>
              </w:rPr>
            </w:pPr>
          </w:p>
        </w:tc>
        <w:tc>
          <w:tcPr>
            <w:tcW w:w="1134" w:type="dxa"/>
            <w:vAlign w:val="center"/>
          </w:tcPr>
          <w:p w:rsidR="005F5FF3" w:rsidRPr="0016181C" w:rsidRDefault="005F5FF3" w:rsidP="003B6F95">
            <w:pPr>
              <w:pStyle w:val="Tabletext"/>
              <w:spacing w:before="0" w:after="20" w:line="240" w:lineRule="exact"/>
              <w:jc w:val="center"/>
              <w:rPr>
                <w:rFonts w:eastAsia="MS PMincho"/>
                <w:sz w:val="18"/>
              </w:rPr>
            </w:pP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134</w:t>
            </w: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0</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hint="cs"/>
                <w:rtl/>
              </w:rPr>
              <w:t>غير مستعمل</w:t>
            </w: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hint="cs"/>
                <w:sz w:val="18"/>
                <w:rtl/>
              </w:rPr>
              <w:t>:</w:t>
            </w:r>
          </w:p>
        </w:tc>
      </w:tr>
      <w:tr w:rsidR="005F5FF3" w:rsidRPr="0016181C" w:rsidTr="00587DD8">
        <w:trPr>
          <w:jc w:val="center"/>
        </w:trPr>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851"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sz w:val="18"/>
              </w:rPr>
              <w:t>1</w:t>
            </w:r>
          </w:p>
        </w:tc>
        <w:tc>
          <w:tcPr>
            <w:tcW w:w="2268" w:type="dxa"/>
            <w:gridSpan w:val="2"/>
            <w:vAlign w:val="center"/>
          </w:tcPr>
          <w:p w:rsidR="005F5FF3" w:rsidRPr="0016181C" w:rsidRDefault="005F5FF3" w:rsidP="003B6F95">
            <w:pPr>
              <w:pStyle w:val="Tabletext"/>
              <w:spacing w:before="0" w:after="20" w:line="240" w:lineRule="exact"/>
              <w:jc w:val="center"/>
              <w:rPr>
                <w:rFonts w:eastAsia="MS PMincho"/>
                <w:sz w:val="18"/>
              </w:rPr>
            </w:pPr>
            <w:r w:rsidRPr="0016181C">
              <w:rPr>
                <w:rFonts w:eastAsia="MS PMincho" w:hint="cs"/>
                <w:rtl/>
              </w:rPr>
              <w:t>غير مستعمل</w:t>
            </w:r>
          </w:p>
        </w:tc>
      </w:tr>
    </w:tbl>
    <w:p w:rsidR="005F5FF3" w:rsidRDefault="005F5FF3" w:rsidP="00F5772F">
      <w:pPr>
        <w:pStyle w:val="Heading3"/>
        <w:rPr>
          <w:rtl/>
        </w:rPr>
      </w:pPr>
      <w:r>
        <w:t>2.3.3</w:t>
      </w:r>
      <w:r>
        <w:rPr>
          <w:rFonts w:hint="cs"/>
          <w:rtl/>
        </w:rPr>
        <w:tab/>
        <w:t>المعطيات (البيانات)</w:t>
      </w:r>
    </w:p>
    <w:p w:rsidR="005F5FF3" w:rsidRPr="00D962E2" w:rsidRDefault="005F5FF3" w:rsidP="006432AA">
      <w:pPr>
        <w:rPr>
          <w:rtl/>
        </w:rPr>
      </w:pPr>
      <w:r>
        <w:rPr>
          <w:rFonts w:hint="cs"/>
          <w:rtl/>
        </w:rPr>
        <w:t>إن جزء المعطيات (الحمولة النافعة) من كل فِدرة</w:t>
      </w:r>
      <w:r w:rsidR="005D3FDD">
        <w:rPr>
          <w:rFonts w:hint="eastAsia"/>
          <w:rtl/>
          <w:lang w:bidi="ar-EG"/>
        </w:rPr>
        <w:t> </w:t>
      </w:r>
      <w:r>
        <w:t>DIF</w:t>
      </w:r>
      <w:r>
        <w:rPr>
          <w:rFonts w:hint="cs"/>
          <w:rtl/>
        </w:rPr>
        <w:t xml:space="preserve"> في قسم الرأسية مبيَّن في الج</w:t>
      </w:r>
      <w:r w:rsidR="00A54797">
        <w:rPr>
          <w:rFonts w:hint="cs"/>
          <w:rtl/>
          <w:lang w:bidi="ar-EG"/>
        </w:rPr>
        <w:t>د</w:t>
      </w:r>
      <w:r>
        <w:rPr>
          <w:rFonts w:hint="cs"/>
          <w:rtl/>
        </w:rPr>
        <w:t>ول</w:t>
      </w:r>
      <w:r w:rsidR="005D3FDD">
        <w:rPr>
          <w:rFonts w:hint="eastAsia"/>
          <w:rtl/>
          <w:lang w:bidi="ar-EG"/>
        </w:rPr>
        <w:t> </w:t>
      </w:r>
      <w:r>
        <w:t>7</w:t>
      </w:r>
      <w:r>
        <w:rPr>
          <w:rFonts w:hint="cs"/>
          <w:rtl/>
        </w:rPr>
        <w:t>. والبايتات من</w:t>
      </w:r>
      <w:r w:rsidR="005D3FDD">
        <w:rPr>
          <w:rFonts w:hint="eastAsia"/>
          <w:rtl/>
          <w:lang w:bidi="ar-EG"/>
        </w:rPr>
        <w:t> </w:t>
      </w:r>
      <w:r>
        <w:t>3</w:t>
      </w:r>
      <w:r>
        <w:rPr>
          <w:rFonts w:hint="cs"/>
          <w:rtl/>
        </w:rPr>
        <w:t xml:space="preserve"> إلى</w:t>
      </w:r>
      <w:r w:rsidR="005D3FDD">
        <w:rPr>
          <w:rFonts w:hint="eastAsia"/>
          <w:rtl/>
          <w:lang w:bidi="ar-EG"/>
        </w:rPr>
        <w:t> </w:t>
      </w:r>
      <w:r>
        <w:t>7</w:t>
      </w:r>
      <w:r>
        <w:rPr>
          <w:rFonts w:hint="cs"/>
          <w:rtl/>
        </w:rPr>
        <w:t xml:space="preserve"> نشيطة، والبايتات من</w:t>
      </w:r>
      <w:r w:rsidR="005D3FDD">
        <w:rPr>
          <w:rFonts w:hint="eastAsia"/>
          <w:rtl/>
          <w:lang w:bidi="ar-EG"/>
        </w:rPr>
        <w:t> </w:t>
      </w:r>
      <w:r>
        <w:t>8</w:t>
      </w:r>
      <w:r>
        <w:rPr>
          <w:rFonts w:hint="cs"/>
          <w:rtl/>
        </w:rPr>
        <w:t xml:space="preserve"> إلى</w:t>
      </w:r>
      <w:r w:rsidR="005D3FDD">
        <w:rPr>
          <w:rFonts w:hint="eastAsia"/>
          <w:rtl/>
          <w:lang w:bidi="ar-EG"/>
        </w:rPr>
        <w:t> </w:t>
      </w:r>
      <w:r>
        <w:t>79</w:t>
      </w:r>
      <w:r w:rsidR="005D3FDD">
        <w:rPr>
          <w:rFonts w:hint="eastAsia"/>
          <w:rtl/>
          <w:lang w:bidi="ar-EG"/>
        </w:rPr>
        <w:t> </w:t>
      </w:r>
      <w:r>
        <w:rPr>
          <w:rFonts w:hint="cs"/>
          <w:rtl/>
        </w:rPr>
        <w:t>محجوزة.</w:t>
      </w:r>
    </w:p>
    <w:p w:rsidR="005F5FF3" w:rsidRDefault="005F5FF3" w:rsidP="00F5772F">
      <w:pPr>
        <w:pStyle w:val="TableNo"/>
        <w:rPr>
          <w:rtl/>
        </w:rPr>
      </w:pPr>
      <w:r>
        <w:rPr>
          <w:rFonts w:hint="cs"/>
          <w:rtl/>
        </w:rPr>
        <w:t>الج</w:t>
      </w:r>
      <w:r w:rsidR="00587DD8">
        <w:rPr>
          <w:rFonts w:hint="cs"/>
          <w:rtl/>
        </w:rPr>
        <w:t>ـ</w:t>
      </w:r>
      <w:r>
        <w:rPr>
          <w:rFonts w:hint="cs"/>
          <w:rtl/>
        </w:rPr>
        <w:t xml:space="preserve">دول </w:t>
      </w:r>
      <w:r>
        <w:t>7</w:t>
      </w:r>
    </w:p>
    <w:p w:rsidR="005F5FF3" w:rsidRPr="00F5772F" w:rsidRDefault="005F5FF3" w:rsidP="00F5772F">
      <w:pPr>
        <w:pStyle w:val="Tabletitle"/>
        <w:rPr>
          <w:rtl/>
        </w:rPr>
      </w:pPr>
      <w:r w:rsidRPr="00F5772F">
        <w:rPr>
          <w:rFonts w:hint="cs"/>
          <w:rtl/>
        </w:rPr>
        <w:t>المعطيات (الحمولة النافعة) في قسم الرأسية</w:t>
      </w:r>
    </w:p>
    <w:p w:rsidR="005F5FF3" w:rsidRPr="003B6F95" w:rsidRDefault="005F5FF3" w:rsidP="003B6F95">
      <w:pPr>
        <w:pStyle w:val="Tabletitle"/>
        <w:spacing w:after="0"/>
        <w:rPr>
          <w:rFonts w:ascii="Times New Roman"/>
          <w:b w:val="0"/>
          <w:bCs w:val="0"/>
          <w:sz w:val="18"/>
          <w:szCs w:val="26"/>
          <w:rtl/>
        </w:rPr>
      </w:pPr>
      <w:r w:rsidRPr="003B6F95">
        <w:rPr>
          <w:rFonts w:ascii="Times New Roman" w:hint="cs"/>
          <w:b w:val="0"/>
          <w:bCs w:val="0"/>
          <w:sz w:val="18"/>
          <w:szCs w:val="26"/>
          <w:rtl/>
        </w:rPr>
        <w:t>رقم موقع البايتة</w:t>
      </w:r>
    </w:p>
    <w:tbl>
      <w:tblPr>
        <w:tblW w:w="0" w:type="auto"/>
        <w:jc w:val="center"/>
        <w:tblLayout w:type="fixed"/>
        <w:tblLook w:val="0000" w:firstRow="0" w:lastRow="0" w:firstColumn="0" w:lastColumn="0" w:noHBand="0" w:noVBand="0"/>
      </w:tblPr>
      <w:tblGrid>
        <w:gridCol w:w="2008"/>
        <w:gridCol w:w="851"/>
        <w:gridCol w:w="851"/>
        <w:gridCol w:w="851"/>
        <w:gridCol w:w="851"/>
        <w:gridCol w:w="851"/>
        <w:gridCol w:w="851"/>
        <w:gridCol w:w="851"/>
        <w:gridCol w:w="851"/>
      </w:tblGrid>
      <w:tr w:rsidR="005F5FF3" w:rsidRPr="00B4245E" w:rsidTr="003B6F95">
        <w:trPr>
          <w:cantSplit/>
          <w:jc w:val="center"/>
        </w:trPr>
        <w:tc>
          <w:tcPr>
            <w:tcW w:w="2008" w:type="dxa"/>
          </w:tcPr>
          <w:p w:rsidR="005F5FF3" w:rsidRPr="00B4245E" w:rsidRDefault="005F5FF3" w:rsidP="003B6F95">
            <w:pPr>
              <w:pStyle w:val="Tabletext"/>
              <w:spacing w:before="0" w:after="20" w:line="240" w:lineRule="exact"/>
            </w:pP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3</w:t>
            </w: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4</w:t>
            </w: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5</w:t>
            </w: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6</w:t>
            </w: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7</w:t>
            </w: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8</w:t>
            </w: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w:t>
            </w:r>
          </w:p>
        </w:tc>
        <w:tc>
          <w:tcPr>
            <w:tcW w:w="851" w:type="dxa"/>
            <w:tcBorders>
              <w:top w:val="single" w:sz="6" w:space="0" w:color="auto"/>
              <w:left w:val="single" w:sz="6" w:space="0" w:color="auto"/>
              <w:bottom w:val="single" w:sz="6" w:space="0" w:color="auto"/>
              <w:right w:val="single" w:sz="6" w:space="0" w:color="auto"/>
            </w:tcBorders>
            <w:vAlign w:val="center"/>
          </w:tcPr>
          <w:p w:rsidR="005F5FF3" w:rsidRPr="008974CB" w:rsidRDefault="005F5FF3" w:rsidP="003B6F95">
            <w:pPr>
              <w:pStyle w:val="Tablehead"/>
              <w:spacing w:before="0" w:after="20" w:line="240" w:lineRule="exact"/>
              <w:rPr>
                <w:rFonts w:ascii="Times New Roman" w:eastAsia="MS PMincho" w:hAnsi="Times New Roman"/>
                <w:b w:val="0"/>
                <w:bCs w:val="0"/>
              </w:rPr>
            </w:pPr>
            <w:r w:rsidRPr="008974CB">
              <w:rPr>
                <w:rFonts w:ascii="Times New Roman" w:eastAsia="MS PMincho" w:hAnsi="Times New Roman"/>
                <w:b w:val="0"/>
                <w:bCs w:val="0"/>
              </w:rPr>
              <w:t>79</w:t>
            </w:r>
          </w:p>
        </w:tc>
      </w:tr>
      <w:tr w:rsidR="005F5FF3" w:rsidRPr="00B4245E" w:rsidTr="003B6F95">
        <w:trPr>
          <w:cantSplit/>
          <w:jc w:val="center"/>
        </w:trPr>
        <w:tc>
          <w:tcPr>
            <w:tcW w:w="2008" w:type="dxa"/>
          </w:tcPr>
          <w:p w:rsidR="005F5FF3" w:rsidRPr="00B4245E" w:rsidRDefault="00451DE5" w:rsidP="003B6F95">
            <w:pPr>
              <w:pStyle w:val="Tabletext"/>
              <w:spacing w:before="0" w:after="20" w:line="240" w:lineRule="exact"/>
              <w:rPr>
                <w:rtl/>
              </w:rPr>
            </w:pPr>
            <w:r w:rsidRPr="002E1AB4">
              <w:rPr>
                <w:rFonts w:eastAsia="MS PMincho" w:hint="cs"/>
                <w:rtl/>
              </w:rPr>
              <w:t>البتة الأكثر دلالة</w:t>
            </w:r>
            <w:r>
              <w:rPr>
                <w:rFonts w:eastAsia="MS PMincho" w:hint="cs"/>
                <w:rtl/>
              </w:rPr>
              <w:t xml:space="preserve"> </w:t>
            </w:r>
            <w:r>
              <w:rPr>
                <w:rFonts w:eastAsia="MS PMincho"/>
              </w:rPr>
              <w:t>(</w:t>
            </w:r>
            <w:r w:rsidRPr="002E1AB4">
              <w:rPr>
                <w:rFonts w:eastAsia="MS PMincho"/>
              </w:rPr>
              <w:t>MSB</w:t>
            </w:r>
            <w:r>
              <w:rPr>
                <w:rFonts w:eastAsia="MS PMincho"/>
              </w:rPr>
              <w:t>)</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DSF</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TF1</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TF2</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TF3</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top w:val="single" w:sz="6" w:space="0" w:color="auto"/>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r>
      <w:tr w:rsidR="005F5FF3" w:rsidRPr="00B4245E" w:rsidTr="003B6F95">
        <w:trPr>
          <w:cantSplit/>
          <w:jc w:val="center"/>
        </w:trPr>
        <w:tc>
          <w:tcPr>
            <w:tcW w:w="2008" w:type="dxa"/>
          </w:tcPr>
          <w:p w:rsidR="005F5FF3" w:rsidRPr="00B4245E" w:rsidRDefault="005F5FF3" w:rsidP="003B6F95">
            <w:pPr>
              <w:pStyle w:val="Tabletext"/>
              <w:spacing w:before="0" w:after="20" w:line="240" w:lineRule="exact"/>
            </w:pP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0</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r>
      <w:tr w:rsidR="005F5FF3" w:rsidRPr="00B4245E" w:rsidTr="003B6F95">
        <w:trPr>
          <w:cantSplit/>
          <w:jc w:val="center"/>
        </w:trPr>
        <w:tc>
          <w:tcPr>
            <w:tcW w:w="2008" w:type="dxa"/>
          </w:tcPr>
          <w:p w:rsidR="005F5FF3" w:rsidRPr="00B4245E" w:rsidRDefault="005F5FF3" w:rsidP="003B6F95">
            <w:pPr>
              <w:pStyle w:val="Tabletext"/>
              <w:spacing w:before="0" w:after="20" w:line="240" w:lineRule="exact"/>
            </w:pP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r>
      <w:tr w:rsidR="005F5FF3" w:rsidRPr="00B4245E" w:rsidTr="003B6F95">
        <w:trPr>
          <w:cantSplit/>
          <w:jc w:val="center"/>
        </w:trPr>
        <w:tc>
          <w:tcPr>
            <w:tcW w:w="2008" w:type="dxa"/>
          </w:tcPr>
          <w:p w:rsidR="005F5FF3" w:rsidRPr="00B4245E" w:rsidRDefault="005F5FF3" w:rsidP="003B6F95">
            <w:pPr>
              <w:pStyle w:val="Tabletext"/>
              <w:spacing w:before="0" w:after="20" w:line="240" w:lineRule="exact"/>
            </w:pP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tl/>
                <w:lang w:bidi="ar-EG"/>
              </w:rPr>
            </w:pPr>
            <w:r>
              <w:rPr>
                <w:rFonts w:eastAsia="MS PMincho"/>
              </w:rPr>
              <w:t>Res</w:t>
            </w:r>
          </w:p>
        </w:tc>
      </w:tr>
      <w:tr w:rsidR="005F5FF3" w:rsidRPr="00B4245E" w:rsidTr="003B6F95">
        <w:trPr>
          <w:cantSplit/>
          <w:jc w:val="center"/>
        </w:trPr>
        <w:tc>
          <w:tcPr>
            <w:tcW w:w="2008" w:type="dxa"/>
          </w:tcPr>
          <w:p w:rsidR="005F5FF3" w:rsidRPr="00B4245E" w:rsidRDefault="005F5FF3" w:rsidP="003B6F95">
            <w:pPr>
              <w:pStyle w:val="Tabletext"/>
              <w:spacing w:before="0" w:after="20" w:line="240" w:lineRule="exact"/>
            </w:pP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r>
      <w:tr w:rsidR="005F5FF3" w:rsidRPr="00B4245E" w:rsidTr="003B6F95">
        <w:trPr>
          <w:cantSplit/>
          <w:jc w:val="center"/>
        </w:trPr>
        <w:tc>
          <w:tcPr>
            <w:tcW w:w="2008" w:type="dxa"/>
          </w:tcPr>
          <w:p w:rsidR="005F5FF3" w:rsidRPr="00B4245E" w:rsidRDefault="005F5FF3" w:rsidP="003B6F95">
            <w:pPr>
              <w:pStyle w:val="Tabletext"/>
              <w:spacing w:before="0" w:after="20" w:line="240" w:lineRule="exact"/>
            </w:pP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APT2</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AP12</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AP22</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AP32</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r>
      <w:tr w:rsidR="005F5FF3" w:rsidRPr="00B4245E" w:rsidTr="003B6F95">
        <w:trPr>
          <w:cantSplit/>
          <w:jc w:val="center"/>
        </w:trPr>
        <w:tc>
          <w:tcPr>
            <w:tcW w:w="2008" w:type="dxa"/>
          </w:tcPr>
          <w:p w:rsidR="005F5FF3" w:rsidRPr="00B4245E" w:rsidRDefault="005F5FF3" w:rsidP="003B6F95">
            <w:pPr>
              <w:pStyle w:val="Tabletext"/>
              <w:spacing w:before="0" w:after="20" w:line="240" w:lineRule="exact"/>
            </w:pP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APT1</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AP11</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AP21</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AP31</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left w:val="single" w:sz="6"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r>
      <w:tr w:rsidR="005F5FF3" w:rsidRPr="00B4245E" w:rsidTr="003B6F95">
        <w:trPr>
          <w:cantSplit/>
          <w:jc w:val="center"/>
        </w:trPr>
        <w:tc>
          <w:tcPr>
            <w:tcW w:w="2008" w:type="dxa"/>
          </w:tcPr>
          <w:p w:rsidR="005F5FF3" w:rsidRPr="00B4245E" w:rsidRDefault="005F5FF3" w:rsidP="00451DE5">
            <w:pPr>
              <w:pStyle w:val="Tabletext"/>
              <w:spacing w:before="0" w:after="20" w:line="240" w:lineRule="exact"/>
            </w:pPr>
            <w:r w:rsidRPr="00537C12">
              <w:rPr>
                <w:rFonts w:hint="cs"/>
                <w:sz w:val="26"/>
                <w:rtl/>
              </w:rPr>
              <w:t>البتة الأقل دلالة</w:t>
            </w:r>
            <w:r w:rsidR="00451DE5">
              <w:rPr>
                <w:rFonts w:hint="cs"/>
                <w:sz w:val="26"/>
                <w:rtl/>
              </w:rPr>
              <w:t xml:space="preserve"> </w:t>
            </w:r>
            <w:r w:rsidR="00451DE5">
              <w:t>(LSB)</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APT0</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tl/>
              </w:rPr>
            </w:pPr>
            <w:r>
              <w:rPr>
                <w:rFonts w:eastAsia="MS PMincho"/>
              </w:rPr>
              <w:t>AP10</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AP20</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AP30</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b/>
              </w:rPr>
              <w:t>-------</w:t>
            </w:r>
          </w:p>
        </w:tc>
        <w:tc>
          <w:tcPr>
            <w:tcW w:w="851" w:type="dxa"/>
            <w:tcBorders>
              <w:left w:val="single" w:sz="6" w:space="0" w:color="auto"/>
              <w:bottom w:val="single" w:sz="4" w:space="0" w:color="auto"/>
              <w:right w:val="single" w:sz="6" w:space="0" w:color="auto"/>
            </w:tcBorders>
            <w:vAlign w:val="center"/>
          </w:tcPr>
          <w:p w:rsidR="005F5FF3" w:rsidRPr="00B4245E" w:rsidRDefault="005F5FF3" w:rsidP="003B6F95">
            <w:pPr>
              <w:pStyle w:val="Tabletext"/>
              <w:spacing w:before="0" w:after="20" w:line="240" w:lineRule="exact"/>
              <w:jc w:val="center"/>
              <w:rPr>
                <w:rFonts w:eastAsia="MS PMincho"/>
              </w:rPr>
            </w:pPr>
            <w:r>
              <w:rPr>
                <w:rFonts w:eastAsia="MS PMincho"/>
              </w:rPr>
              <w:t>Res</w:t>
            </w:r>
          </w:p>
        </w:tc>
      </w:tr>
    </w:tbl>
    <w:p w:rsidR="003B6F95" w:rsidRDefault="003B6F95" w:rsidP="003B6F95">
      <w:pPr>
        <w:bidi w:val="0"/>
        <w:spacing w:before="0"/>
      </w:pPr>
    </w:p>
    <w:tbl>
      <w:tblPr>
        <w:bidiVisual/>
        <w:tblW w:w="0" w:type="auto"/>
        <w:tblInd w:w="-383" w:type="dxa"/>
        <w:tblLayout w:type="fixed"/>
        <w:tblLook w:val="01E0" w:firstRow="1" w:lastRow="1" w:firstColumn="1" w:lastColumn="1" w:noHBand="0" w:noVBand="0"/>
      </w:tblPr>
      <w:tblGrid>
        <w:gridCol w:w="1129"/>
        <w:gridCol w:w="8575"/>
      </w:tblGrid>
      <w:tr w:rsidR="005F5FF3" w:rsidRPr="003B6F95" w:rsidTr="00451DE5">
        <w:tc>
          <w:tcPr>
            <w:tcW w:w="1129" w:type="dxa"/>
          </w:tcPr>
          <w:p w:rsidR="005F5FF3" w:rsidRPr="003B6F95" w:rsidRDefault="00AD1705" w:rsidP="003B6F95">
            <w:pPr>
              <w:pStyle w:val="Tabletext"/>
              <w:bidi w:val="0"/>
              <w:spacing w:before="0" w:after="40" w:line="240" w:lineRule="exact"/>
            </w:pPr>
            <w:r w:rsidRPr="003B6F95">
              <w:rPr>
                <w:rFonts w:hint="cs"/>
                <w:rtl/>
              </w:rPr>
              <w:t>:</w:t>
            </w:r>
            <w:r w:rsidR="005F5FF3" w:rsidRPr="003B6F95">
              <w:t>DSF</w:t>
            </w:r>
          </w:p>
        </w:tc>
        <w:tc>
          <w:tcPr>
            <w:tcW w:w="8575" w:type="dxa"/>
          </w:tcPr>
          <w:p w:rsidR="005F5FF3" w:rsidRPr="003B6F95" w:rsidRDefault="005F5FF3" w:rsidP="003B6F95">
            <w:pPr>
              <w:pStyle w:val="Tabletext"/>
              <w:spacing w:before="0" w:after="40" w:line="240" w:lineRule="exact"/>
              <w:rPr>
                <w:rtl/>
                <w:lang w:bidi="ar-EG"/>
              </w:rPr>
            </w:pPr>
            <w:r w:rsidRPr="003B6F95">
              <w:rPr>
                <w:rFonts w:hint="cs"/>
                <w:rtl/>
              </w:rPr>
              <w:t xml:space="preserve">عَلَم التتابع </w:t>
            </w:r>
            <w:r w:rsidRPr="003B6F95">
              <w:t>DIF</w:t>
            </w:r>
          </w:p>
        </w:tc>
      </w:tr>
      <w:tr w:rsidR="005F5FF3" w:rsidRPr="003B6F95" w:rsidTr="00451DE5">
        <w:tc>
          <w:tcPr>
            <w:tcW w:w="1129" w:type="dxa"/>
          </w:tcPr>
          <w:p w:rsidR="005F5FF3" w:rsidRPr="003B6F95" w:rsidRDefault="00492F97" w:rsidP="003B6F95">
            <w:pPr>
              <w:pStyle w:val="Tabletext"/>
              <w:bidi w:val="0"/>
              <w:spacing w:before="0" w:after="40" w:line="240" w:lineRule="exact"/>
            </w:pPr>
            <w:r w:rsidRPr="003B6F95">
              <w:rPr>
                <w:rFonts w:hint="cs"/>
                <w:rtl/>
                <w:lang w:bidi="ar-EG"/>
              </w:rPr>
              <w:t xml:space="preserve"> </w:t>
            </w:r>
            <w:r w:rsidRPr="003B6F95">
              <w:rPr>
                <w:rFonts w:hint="cs"/>
                <w:rtl/>
              </w:rPr>
              <w:t>=</w:t>
            </w:r>
            <w:r w:rsidR="005F5FF3" w:rsidRPr="003B6F95">
              <w:t>0</w:t>
            </w:r>
          </w:p>
        </w:tc>
        <w:tc>
          <w:tcPr>
            <w:tcW w:w="8575" w:type="dxa"/>
          </w:tcPr>
          <w:p w:rsidR="005F5FF3" w:rsidRPr="003B6F95" w:rsidRDefault="005F5FF3" w:rsidP="003B6F95">
            <w:pPr>
              <w:pStyle w:val="Tabletext"/>
              <w:spacing w:before="0" w:after="40" w:line="240" w:lineRule="exact"/>
              <w:rPr>
                <w:rtl/>
              </w:rPr>
            </w:pPr>
            <w:r w:rsidRPr="003B6F95">
              <w:t>10</w:t>
            </w:r>
            <w:r w:rsidRPr="003B6F95">
              <w:rPr>
                <w:rFonts w:hint="cs"/>
                <w:rtl/>
              </w:rPr>
              <w:t xml:space="preserve"> تتابعات </w:t>
            </w:r>
            <w:r w:rsidRPr="003B6F95">
              <w:t>DIF</w:t>
            </w:r>
            <w:r w:rsidRPr="003B6F95">
              <w:rPr>
                <w:rFonts w:hint="cs"/>
                <w:rtl/>
              </w:rPr>
              <w:t xml:space="preserve"> محتواة في قناة </w:t>
            </w:r>
            <w:r w:rsidRPr="003B6F95">
              <w:t>DIF</w:t>
            </w:r>
            <w:r w:rsidRPr="003B6F95">
              <w:rPr>
                <w:rFonts w:hint="cs"/>
                <w:rtl/>
              </w:rPr>
              <w:t xml:space="preserve"> (في نظام التردّد </w:t>
            </w:r>
            <w:r w:rsidRPr="003B6F95">
              <w:t>60</w:t>
            </w:r>
            <w:r w:rsidR="00492F97" w:rsidRPr="003B6F95">
              <w:rPr>
                <w:rFonts w:cs="Times New Roman"/>
                <w:rtl/>
              </w:rPr>
              <w:t>-</w:t>
            </w:r>
            <w:r w:rsidRPr="003B6F95">
              <w:t>Hz</w:t>
            </w:r>
            <w:r w:rsidRPr="003B6F95">
              <w:rPr>
                <w:rFonts w:hint="cs"/>
                <w:rtl/>
              </w:rPr>
              <w:t>)</w:t>
            </w:r>
          </w:p>
        </w:tc>
      </w:tr>
      <w:tr w:rsidR="005F5FF3" w:rsidRPr="003B6F95" w:rsidTr="00451DE5">
        <w:tc>
          <w:tcPr>
            <w:tcW w:w="1129" w:type="dxa"/>
          </w:tcPr>
          <w:p w:rsidR="005F5FF3" w:rsidRPr="003B6F95" w:rsidRDefault="00492F97" w:rsidP="003B6F95">
            <w:pPr>
              <w:pStyle w:val="Tabletext"/>
              <w:bidi w:val="0"/>
              <w:spacing w:before="0" w:after="40" w:line="240" w:lineRule="exact"/>
              <w:rPr>
                <w:rtl/>
              </w:rPr>
            </w:pPr>
            <w:r w:rsidRPr="003B6F95">
              <w:rPr>
                <w:rFonts w:hint="cs"/>
                <w:rtl/>
              </w:rPr>
              <w:t xml:space="preserve"> =</w:t>
            </w:r>
            <w:r w:rsidR="005F5FF3" w:rsidRPr="003B6F95">
              <w:t>1</w:t>
            </w:r>
          </w:p>
        </w:tc>
        <w:tc>
          <w:tcPr>
            <w:tcW w:w="8575" w:type="dxa"/>
          </w:tcPr>
          <w:p w:rsidR="005F5FF3" w:rsidRPr="003B6F95" w:rsidRDefault="005F5FF3" w:rsidP="003B6F95">
            <w:pPr>
              <w:pStyle w:val="Tabletext"/>
              <w:spacing w:before="0" w:after="40" w:line="240" w:lineRule="exact"/>
              <w:rPr>
                <w:rtl/>
              </w:rPr>
            </w:pPr>
            <w:r w:rsidRPr="003B6F95">
              <w:t>12</w:t>
            </w:r>
            <w:r w:rsidRPr="003B6F95">
              <w:rPr>
                <w:rFonts w:hint="cs"/>
                <w:rtl/>
              </w:rPr>
              <w:t xml:space="preserve"> تتابعا</w:t>
            </w:r>
            <w:r w:rsidR="00451DE5">
              <w:rPr>
                <w:rFonts w:hint="cs"/>
                <w:rtl/>
              </w:rPr>
              <w:t>ً</w:t>
            </w:r>
            <w:r w:rsidRPr="003B6F95">
              <w:rPr>
                <w:rFonts w:hint="cs"/>
                <w:rtl/>
              </w:rPr>
              <w:t xml:space="preserve">ً </w:t>
            </w:r>
            <w:r w:rsidRPr="003B6F95">
              <w:t>DIF</w:t>
            </w:r>
            <w:r w:rsidRPr="003B6F95">
              <w:rPr>
                <w:rFonts w:hint="cs"/>
                <w:rtl/>
              </w:rPr>
              <w:t xml:space="preserve"> محتوى في قناة </w:t>
            </w:r>
            <w:r w:rsidRPr="003B6F95">
              <w:t>DIF</w:t>
            </w:r>
            <w:r w:rsidRPr="003B6F95">
              <w:rPr>
                <w:rFonts w:hint="cs"/>
                <w:rtl/>
              </w:rPr>
              <w:t xml:space="preserve"> (في نظام التردد </w:t>
            </w:r>
            <w:r w:rsidRPr="003B6F95">
              <w:t>50</w:t>
            </w:r>
            <w:r w:rsidR="00492F97" w:rsidRPr="003B6F95">
              <w:rPr>
                <w:rFonts w:cs="Times New Roman"/>
                <w:rtl/>
              </w:rPr>
              <w:t>-</w:t>
            </w:r>
            <w:r w:rsidRPr="003B6F95">
              <w:t>Hz</w:t>
            </w:r>
            <w:r w:rsidRPr="003B6F95">
              <w:rPr>
                <w:rFonts w:hint="cs"/>
                <w:rtl/>
              </w:rPr>
              <w:t>)</w:t>
            </w:r>
          </w:p>
        </w:tc>
      </w:tr>
      <w:tr w:rsidR="005F5FF3" w:rsidRPr="003B6F95" w:rsidTr="00451DE5">
        <w:tc>
          <w:tcPr>
            <w:tcW w:w="1129" w:type="dxa"/>
          </w:tcPr>
          <w:p w:rsidR="005F5FF3" w:rsidRPr="003B6F95" w:rsidRDefault="005F5FF3" w:rsidP="003B6F95">
            <w:pPr>
              <w:pStyle w:val="Tabletext"/>
              <w:bidi w:val="0"/>
              <w:spacing w:before="0" w:after="40" w:line="240" w:lineRule="exact"/>
              <w:rPr>
                <w:rtl/>
              </w:rPr>
            </w:pPr>
          </w:p>
        </w:tc>
        <w:tc>
          <w:tcPr>
            <w:tcW w:w="8575" w:type="dxa"/>
          </w:tcPr>
          <w:p w:rsidR="005F5FF3" w:rsidRPr="003B6F95" w:rsidRDefault="005F5FF3" w:rsidP="003B6F95">
            <w:pPr>
              <w:pStyle w:val="Tabletext"/>
              <w:spacing w:before="0" w:after="40" w:line="240" w:lineRule="exact"/>
              <w:jc w:val="both"/>
              <w:rPr>
                <w:rtl/>
              </w:rPr>
            </w:pPr>
            <w:r w:rsidRPr="003B6F95">
              <w:rPr>
                <w:rFonts w:hint="cs"/>
                <w:rtl/>
              </w:rPr>
              <w:t xml:space="preserve">وتكون معطيات معرّفات الهوية </w:t>
            </w:r>
            <w:r w:rsidRPr="003B6F95">
              <w:t>APTn</w:t>
            </w:r>
            <w:r w:rsidRPr="003B6F95">
              <w:rPr>
                <w:rFonts w:hint="cs"/>
                <w:rtl/>
              </w:rPr>
              <w:t xml:space="preserve"> و</w:t>
            </w:r>
            <w:r w:rsidRPr="003B6F95">
              <w:t>AP1n</w:t>
            </w:r>
            <w:r w:rsidRPr="003B6F95">
              <w:rPr>
                <w:rFonts w:hint="cs"/>
                <w:rtl/>
              </w:rPr>
              <w:t xml:space="preserve"> و</w:t>
            </w:r>
            <w:r w:rsidRPr="003B6F95">
              <w:t>AP2n</w:t>
            </w:r>
            <w:r w:rsidRPr="003B6F95">
              <w:rPr>
                <w:rFonts w:hint="cs"/>
                <w:rtl/>
              </w:rPr>
              <w:t xml:space="preserve"> و</w:t>
            </w:r>
            <w:r w:rsidRPr="003B6F95">
              <w:t>AP3</w:t>
            </w:r>
            <w:r w:rsidR="00492F97" w:rsidRPr="003B6F95">
              <w:t>n</w:t>
            </w:r>
            <w:r w:rsidRPr="003B6F95">
              <w:rPr>
                <w:rFonts w:hint="cs"/>
                <w:rtl/>
              </w:rPr>
              <w:t xml:space="preserve"> مطابقة لمعرّفات هوية التطبيق التتبعي </w:t>
            </w:r>
            <w:r w:rsidRPr="003B6F95">
              <w:t>APT</w:t>
            </w:r>
            <w:r w:rsidR="00492F97" w:rsidRPr="003B6F95">
              <w:t>n)</w:t>
            </w:r>
            <w:r w:rsidRPr="003B6F95">
              <w:rPr>
                <w:rFonts w:hint="cs"/>
                <w:rtl/>
              </w:rPr>
              <w:t>=</w:t>
            </w:r>
            <w:r w:rsidRPr="003B6F95">
              <w:t>001</w:t>
            </w:r>
            <w:r w:rsidRPr="003B6F95">
              <w:rPr>
                <w:rFonts w:hint="cs"/>
                <w:rtl/>
              </w:rPr>
              <w:t xml:space="preserve"> و</w:t>
            </w:r>
            <w:r w:rsidRPr="003B6F95">
              <w:t>AP1n</w:t>
            </w:r>
            <w:r w:rsidRPr="003B6F95">
              <w:rPr>
                <w:rFonts w:hint="cs"/>
                <w:rtl/>
              </w:rPr>
              <w:t>=</w:t>
            </w:r>
            <w:r w:rsidRPr="003B6F95">
              <w:t>001</w:t>
            </w:r>
            <w:r w:rsidRPr="003B6F95">
              <w:rPr>
                <w:rFonts w:hint="cs"/>
                <w:rtl/>
              </w:rPr>
              <w:t xml:space="preserve"> و</w:t>
            </w:r>
            <w:r w:rsidRPr="003B6F95">
              <w:t>AP2n</w:t>
            </w:r>
            <w:r w:rsidRPr="003B6F95">
              <w:rPr>
                <w:rFonts w:hint="cs"/>
                <w:rtl/>
              </w:rPr>
              <w:t>=</w:t>
            </w:r>
            <w:r w:rsidRPr="003B6F95">
              <w:t>001</w:t>
            </w:r>
            <w:r w:rsidRPr="003B6F95">
              <w:rPr>
                <w:rFonts w:hint="cs"/>
                <w:rtl/>
              </w:rPr>
              <w:t xml:space="preserve"> و</w:t>
            </w:r>
            <w:r w:rsidRPr="003B6F95">
              <w:t>AP3n</w:t>
            </w:r>
            <w:r w:rsidRPr="003B6F95">
              <w:rPr>
                <w:rFonts w:hint="cs"/>
                <w:rtl/>
              </w:rPr>
              <w:t>=</w:t>
            </w:r>
            <w:r w:rsidR="00492F97" w:rsidRPr="003B6F95">
              <w:t>(</w:t>
            </w:r>
            <w:r w:rsidRPr="003B6F95">
              <w:t>001</w:t>
            </w:r>
            <w:r w:rsidRPr="003B6F95">
              <w:rPr>
                <w:rFonts w:hint="cs"/>
                <w:rtl/>
              </w:rPr>
              <w:t>، إذ</w:t>
            </w:r>
            <w:r w:rsidR="00492F97" w:rsidRPr="003B6F95">
              <w:rPr>
                <w:rFonts w:hint="cs"/>
                <w:rtl/>
              </w:rPr>
              <w:t>ا</w:t>
            </w:r>
            <w:r w:rsidRPr="003B6F95">
              <w:rPr>
                <w:rFonts w:hint="cs"/>
                <w:rtl/>
              </w:rPr>
              <w:t xml:space="preserve"> كانت إشارة المصدر تأتي من مسجّلة أشرطة فيديوية رقمية من النمط الفيديوي الرقمي. أ</w:t>
            </w:r>
            <w:r w:rsidR="007331E7" w:rsidRPr="003B6F95">
              <w:rPr>
                <w:rFonts w:hint="cs"/>
                <w:rtl/>
              </w:rPr>
              <w:t>ما </w:t>
            </w:r>
            <w:r w:rsidRPr="003B6F95">
              <w:rPr>
                <w:rFonts w:hint="cs"/>
                <w:rtl/>
              </w:rPr>
              <w:t>إذا كان مصدر الإشارة غير معروف، فتوضع جميع بتات  هذه المعطيات على القيمة</w:t>
            </w:r>
            <w:r w:rsidR="005D3FDD" w:rsidRPr="003B6F95">
              <w:rPr>
                <w:rFonts w:hint="eastAsia"/>
                <w:rtl/>
                <w:lang w:bidi="ar-EG"/>
              </w:rPr>
              <w:t> </w:t>
            </w:r>
            <w:r w:rsidRPr="003B6F95">
              <w:t>1</w:t>
            </w:r>
            <w:r w:rsidRPr="003B6F95">
              <w:rPr>
                <w:rFonts w:hint="cs"/>
                <w:rtl/>
              </w:rPr>
              <w:t>.</w:t>
            </w:r>
          </w:p>
        </w:tc>
      </w:tr>
      <w:tr w:rsidR="005F5FF3" w:rsidRPr="003B6F95" w:rsidTr="00451DE5">
        <w:tc>
          <w:tcPr>
            <w:tcW w:w="1129" w:type="dxa"/>
          </w:tcPr>
          <w:p w:rsidR="005F5FF3" w:rsidRPr="003B6F95" w:rsidRDefault="00492F97" w:rsidP="003B6F95">
            <w:pPr>
              <w:pStyle w:val="Tabletext"/>
              <w:bidi w:val="0"/>
              <w:spacing w:before="0" w:after="40" w:line="240" w:lineRule="exact"/>
              <w:rPr>
                <w:rtl/>
              </w:rPr>
            </w:pPr>
            <w:r w:rsidRPr="003B6F95">
              <w:rPr>
                <w:rFonts w:hint="cs"/>
                <w:rtl/>
              </w:rPr>
              <w:t>:</w:t>
            </w:r>
            <w:r w:rsidR="005F5FF3" w:rsidRPr="003B6F95">
              <w:t>TF</w:t>
            </w:r>
          </w:p>
        </w:tc>
        <w:tc>
          <w:tcPr>
            <w:tcW w:w="8575" w:type="dxa"/>
          </w:tcPr>
          <w:p w:rsidR="005F5FF3" w:rsidRPr="003B6F95" w:rsidRDefault="005F5FF3" w:rsidP="003B6F95">
            <w:pPr>
              <w:pStyle w:val="Tabletext"/>
              <w:spacing w:before="0" w:after="40" w:line="240" w:lineRule="exact"/>
            </w:pPr>
            <w:r w:rsidRPr="003B6F95">
              <w:rPr>
                <w:rFonts w:hint="cs"/>
                <w:rtl/>
              </w:rPr>
              <w:t>عَلَم الإرسال</w:t>
            </w:r>
          </w:p>
        </w:tc>
      </w:tr>
      <w:tr w:rsidR="005F5FF3" w:rsidRPr="003B6F95" w:rsidTr="00451DE5">
        <w:tc>
          <w:tcPr>
            <w:tcW w:w="1129" w:type="dxa"/>
          </w:tcPr>
          <w:p w:rsidR="005F5FF3" w:rsidRPr="003B6F95" w:rsidRDefault="005F5FF3" w:rsidP="003B6F95">
            <w:pPr>
              <w:pStyle w:val="Tabletext"/>
              <w:bidi w:val="0"/>
              <w:spacing w:before="0" w:after="40" w:line="240" w:lineRule="exact"/>
            </w:pPr>
            <w:r w:rsidRPr="003B6F95">
              <w:t>:TF1</w:t>
            </w:r>
          </w:p>
        </w:tc>
        <w:tc>
          <w:tcPr>
            <w:tcW w:w="8575" w:type="dxa"/>
          </w:tcPr>
          <w:p w:rsidR="005F5FF3" w:rsidRPr="003B6F95" w:rsidRDefault="005F5FF3" w:rsidP="003B6F95">
            <w:pPr>
              <w:pStyle w:val="Tabletext"/>
              <w:spacing w:before="0" w:after="40" w:line="240" w:lineRule="exact"/>
              <w:rPr>
                <w:rtl/>
              </w:rPr>
            </w:pPr>
            <w:r w:rsidRPr="003B6F95">
              <w:rPr>
                <w:rFonts w:hint="cs"/>
                <w:rtl/>
              </w:rPr>
              <w:t xml:space="preserve">عَلَم الإرسال للفِدَر </w:t>
            </w:r>
            <w:r w:rsidRPr="003B6F95">
              <w:t>DIF</w:t>
            </w:r>
            <w:r w:rsidRPr="003B6F95">
              <w:rPr>
                <w:rFonts w:hint="cs"/>
                <w:rtl/>
              </w:rPr>
              <w:t xml:space="preserve"> السمعية</w:t>
            </w:r>
          </w:p>
        </w:tc>
      </w:tr>
      <w:tr w:rsidR="005F5FF3" w:rsidRPr="003B6F95" w:rsidTr="00451DE5">
        <w:tc>
          <w:tcPr>
            <w:tcW w:w="1129" w:type="dxa"/>
          </w:tcPr>
          <w:p w:rsidR="005F5FF3" w:rsidRPr="003B6F95" w:rsidRDefault="005F5FF3" w:rsidP="003B6F95">
            <w:pPr>
              <w:pStyle w:val="Tabletext"/>
              <w:bidi w:val="0"/>
              <w:spacing w:before="0" w:after="40" w:line="240" w:lineRule="exact"/>
              <w:rPr>
                <w:rtl/>
              </w:rPr>
            </w:pPr>
            <w:r w:rsidRPr="003B6F95">
              <w:t>:TF2</w:t>
            </w:r>
          </w:p>
        </w:tc>
        <w:tc>
          <w:tcPr>
            <w:tcW w:w="8575" w:type="dxa"/>
          </w:tcPr>
          <w:p w:rsidR="005F5FF3" w:rsidRPr="003B6F95" w:rsidRDefault="005F5FF3" w:rsidP="003B6F95">
            <w:pPr>
              <w:pStyle w:val="Tabletext"/>
              <w:spacing w:before="0" w:after="40" w:line="240" w:lineRule="exact"/>
              <w:rPr>
                <w:rtl/>
              </w:rPr>
            </w:pPr>
            <w:r w:rsidRPr="003B6F95">
              <w:rPr>
                <w:rFonts w:hint="cs"/>
                <w:rtl/>
              </w:rPr>
              <w:t xml:space="preserve">عَلم الإرسال للفِدَر </w:t>
            </w:r>
            <w:r w:rsidRPr="003B6F95">
              <w:t>DIF</w:t>
            </w:r>
            <w:r w:rsidRPr="003B6F95">
              <w:rPr>
                <w:rFonts w:hint="cs"/>
                <w:rtl/>
              </w:rPr>
              <w:t xml:space="preserve"> الفيديوية والمساعدة الفيديوية</w:t>
            </w:r>
          </w:p>
        </w:tc>
      </w:tr>
      <w:tr w:rsidR="005F5FF3" w:rsidRPr="003B6F95" w:rsidTr="00451DE5">
        <w:tc>
          <w:tcPr>
            <w:tcW w:w="1129" w:type="dxa"/>
          </w:tcPr>
          <w:p w:rsidR="005F5FF3" w:rsidRPr="003B6F95" w:rsidRDefault="005F5FF3" w:rsidP="003B6F95">
            <w:pPr>
              <w:pStyle w:val="Tabletext"/>
              <w:bidi w:val="0"/>
              <w:spacing w:before="0" w:after="40" w:line="240" w:lineRule="exact"/>
              <w:rPr>
                <w:rtl/>
              </w:rPr>
            </w:pPr>
            <w:r w:rsidRPr="003B6F95">
              <w:t>:TF3</w:t>
            </w:r>
          </w:p>
        </w:tc>
        <w:tc>
          <w:tcPr>
            <w:tcW w:w="8575" w:type="dxa"/>
          </w:tcPr>
          <w:p w:rsidR="005F5FF3" w:rsidRPr="003B6F95" w:rsidRDefault="005F5FF3" w:rsidP="003B6F95">
            <w:pPr>
              <w:pStyle w:val="Tabletext"/>
              <w:spacing w:before="0" w:after="40" w:line="240" w:lineRule="exact"/>
              <w:rPr>
                <w:rtl/>
              </w:rPr>
            </w:pPr>
            <w:r w:rsidRPr="003B6F95">
              <w:rPr>
                <w:rFonts w:hint="cs"/>
                <w:rtl/>
              </w:rPr>
              <w:t xml:space="preserve">عَلَم الإرسال للفِدر </w:t>
            </w:r>
            <w:r w:rsidRPr="003B6F95">
              <w:t>DIF</w:t>
            </w:r>
            <w:r w:rsidRPr="003B6F95">
              <w:rPr>
                <w:rFonts w:hint="cs"/>
                <w:rtl/>
              </w:rPr>
              <w:t xml:space="preserve"> للشفرة الفرعية</w:t>
            </w:r>
          </w:p>
        </w:tc>
      </w:tr>
      <w:tr w:rsidR="005F5FF3" w:rsidRPr="003B6F95" w:rsidTr="00451DE5">
        <w:tc>
          <w:tcPr>
            <w:tcW w:w="1129" w:type="dxa"/>
          </w:tcPr>
          <w:p w:rsidR="005F5FF3" w:rsidRPr="003B6F95" w:rsidRDefault="005F5FF3" w:rsidP="003B6F95">
            <w:pPr>
              <w:pStyle w:val="Tabletext"/>
              <w:bidi w:val="0"/>
              <w:spacing w:before="0" w:after="40" w:line="240" w:lineRule="exact"/>
            </w:pPr>
          </w:p>
        </w:tc>
        <w:tc>
          <w:tcPr>
            <w:tcW w:w="8575" w:type="dxa"/>
          </w:tcPr>
          <w:p w:rsidR="005F5FF3" w:rsidRPr="003B6F95" w:rsidRDefault="00492F97" w:rsidP="003B6F95">
            <w:pPr>
              <w:pStyle w:val="Tabletext"/>
              <w:spacing w:before="0" w:after="40" w:line="240" w:lineRule="exact"/>
            </w:pPr>
            <w:r w:rsidRPr="003B6F95">
              <w:t xml:space="preserve"> = 0</w:t>
            </w:r>
            <w:r w:rsidR="005F5FF3" w:rsidRPr="003B6F95">
              <w:rPr>
                <w:rFonts w:hint="cs"/>
                <w:rtl/>
              </w:rPr>
              <w:t>معطيات صالحة</w:t>
            </w:r>
          </w:p>
        </w:tc>
      </w:tr>
      <w:tr w:rsidR="005F5FF3" w:rsidRPr="003B6F95" w:rsidTr="00451DE5">
        <w:tc>
          <w:tcPr>
            <w:tcW w:w="1129" w:type="dxa"/>
          </w:tcPr>
          <w:p w:rsidR="005F5FF3" w:rsidRPr="003B6F95" w:rsidRDefault="005F5FF3" w:rsidP="003B6F95">
            <w:pPr>
              <w:pStyle w:val="Tabletext"/>
              <w:bidi w:val="0"/>
              <w:spacing w:before="0" w:after="40" w:line="240" w:lineRule="exact"/>
              <w:rPr>
                <w:rtl/>
              </w:rPr>
            </w:pPr>
          </w:p>
        </w:tc>
        <w:tc>
          <w:tcPr>
            <w:tcW w:w="8575" w:type="dxa"/>
          </w:tcPr>
          <w:p w:rsidR="005F5FF3" w:rsidRPr="003B6F95" w:rsidRDefault="00492F97" w:rsidP="003B6F95">
            <w:pPr>
              <w:pStyle w:val="Tabletext"/>
              <w:spacing w:before="0" w:after="40" w:line="240" w:lineRule="exact"/>
              <w:rPr>
                <w:rtl/>
                <w:lang w:bidi="ar-EG"/>
              </w:rPr>
            </w:pPr>
            <w:r w:rsidRPr="003B6F95">
              <w:t xml:space="preserve"> = 1</w:t>
            </w:r>
            <w:r w:rsidR="005F5FF3" w:rsidRPr="003B6F95">
              <w:rPr>
                <w:rFonts w:hint="cs"/>
                <w:rtl/>
              </w:rPr>
              <w:t xml:space="preserve">معطيات غير </w:t>
            </w:r>
            <w:r w:rsidR="003B6F95">
              <w:rPr>
                <w:rFonts w:hint="cs"/>
                <w:rtl/>
              </w:rPr>
              <w:t>صالحة</w:t>
            </w:r>
            <w:r w:rsidR="00021915" w:rsidRPr="003B6F95">
              <w:rPr>
                <w:rFonts w:hint="cs"/>
                <w:rtl/>
                <w:lang w:bidi="ar-EG"/>
              </w:rPr>
              <w:t>.</w:t>
            </w:r>
          </w:p>
        </w:tc>
      </w:tr>
      <w:tr w:rsidR="005F5FF3" w:rsidRPr="003B6F95" w:rsidTr="00451DE5">
        <w:tc>
          <w:tcPr>
            <w:tcW w:w="1129" w:type="dxa"/>
          </w:tcPr>
          <w:p w:rsidR="005F5FF3" w:rsidRPr="003B6F95" w:rsidRDefault="005F5FF3" w:rsidP="003B6F95">
            <w:pPr>
              <w:pStyle w:val="Tabletext"/>
              <w:bidi w:val="0"/>
              <w:spacing w:before="0" w:after="40" w:line="240" w:lineRule="exact"/>
              <w:rPr>
                <w:rtl/>
              </w:rPr>
            </w:pPr>
            <w:r w:rsidRPr="003B6F95">
              <w:t>:Res</w:t>
            </w:r>
          </w:p>
        </w:tc>
        <w:tc>
          <w:tcPr>
            <w:tcW w:w="8575" w:type="dxa"/>
          </w:tcPr>
          <w:p w:rsidR="005F5FF3" w:rsidRPr="003B6F95" w:rsidRDefault="005F5FF3" w:rsidP="003B6F95">
            <w:pPr>
              <w:pStyle w:val="Tabletext"/>
              <w:spacing w:before="0" w:after="40" w:line="240" w:lineRule="exact"/>
              <w:rPr>
                <w:rtl/>
              </w:rPr>
            </w:pPr>
            <w:r w:rsidRPr="003B6F95">
              <w:rPr>
                <w:rFonts w:hint="cs"/>
                <w:rtl/>
              </w:rPr>
              <w:t>بتة محجوزة لاستعمال لاحق</w:t>
            </w:r>
          </w:p>
          <w:p w:rsidR="005F5FF3" w:rsidRPr="003B6F95" w:rsidRDefault="005F5FF3" w:rsidP="003B6F95">
            <w:pPr>
              <w:pStyle w:val="Tabletext"/>
              <w:spacing w:before="0" w:after="40" w:line="240" w:lineRule="exact"/>
            </w:pPr>
            <w:r w:rsidRPr="003B6F95">
              <w:rPr>
                <w:rFonts w:hint="cs"/>
                <w:rtl/>
              </w:rPr>
              <w:t>وقيمة التغيب توضع على القيمة</w:t>
            </w:r>
            <w:r w:rsidR="005D3FDD" w:rsidRPr="003B6F95">
              <w:rPr>
                <w:rFonts w:hint="eastAsia"/>
                <w:rtl/>
                <w:lang w:bidi="ar-EG"/>
              </w:rPr>
              <w:t> </w:t>
            </w:r>
            <w:r w:rsidRPr="003B6F95">
              <w:t>1</w:t>
            </w:r>
            <w:r w:rsidR="00021915" w:rsidRPr="003B6F95">
              <w:rPr>
                <w:rFonts w:hint="cs"/>
                <w:rtl/>
              </w:rPr>
              <w:t>.</w:t>
            </w:r>
          </w:p>
        </w:tc>
      </w:tr>
    </w:tbl>
    <w:p w:rsidR="005F5FF3" w:rsidRDefault="005F5FF3" w:rsidP="00432CF5">
      <w:pPr>
        <w:pStyle w:val="Heading2"/>
        <w:rPr>
          <w:rtl/>
        </w:rPr>
      </w:pPr>
      <w:r>
        <w:t>4.3</w:t>
      </w:r>
      <w:r>
        <w:rPr>
          <w:rFonts w:hint="cs"/>
          <w:rtl/>
        </w:rPr>
        <w:tab/>
        <w:t>قسم الشفرة الفرعية</w:t>
      </w:r>
    </w:p>
    <w:p w:rsidR="005F5FF3" w:rsidRPr="00D25776" w:rsidRDefault="005F5FF3" w:rsidP="006F3AD4">
      <w:pPr>
        <w:pStyle w:val="Heading3"/>
        <w:rPr>
          <w:rtl/>
        </w:rPr>
      </w:pPr>
      <w:r>
        <w:t>1.4.3</w:t>
      </w:r>
      <w:r>
        <w:rPr>
          <w:rFonts w:hint="cs"/>
          <w:rtl/>
        </w:rPr>
        <w:tab/>
        <w:t xml:space="preserve">معرّف الهوية </w:t>
      </w:r>
      <w:r w:rsidR="006F3AD4">
        <w:t>(ID)</w:t>
      </w:r>
    </w:p>
    <w:p w:rsidR="005F5FF3" w:rsidRDefault="005F5FF3" w:rsidP="006432AA">
      <w:pPr>
        <w:rPr>
          <w:rtl/>
        </w:rPr>
      </w:pPr>
      <w:r>
        <w:rPr>
          <w:rFonts w:hint="cs"/>
          <w:rtl/>
        </w:rPr>
        <w:t>إن جزء معرّف الهوية من كل فِدرة</w:t>
      </w:r>
      <w:r w:rsidR="005D3FDD">
        <w:rPr>
          <w:rFonts w:hint="eastAsia"/>
          <w:rtl/>
          <w:lang w:bidi="ar-EG"/>
        </w:rPr>
        <w:t> </w:t>
      </w:r>
      <w:r>
        <w:t>DIF</w:t>
      </w:r>
      <w:r>
        <w:rPr>
          <w:rFonts w:hint="cs"/>
          <w:rtl/>
        </w:rPr>
        <w:t xml:space="preserve"> في قسم الشفرة الفرعية يكون هو نفسه المشروح في الفقرة</w:t>
      </w:r>
      <w:r w:rsidR="005D3FDD">
        <w:rPr>
          <w:rFonts w:hint="eastAsia"/>
          <w:rtl/>
          <w:lang w:bidi="ar-EG"/>
        </w:rPr>
        <w:t> </w:t>
      </w:r>
      <w:r>
        <w:t>1.3.3</w:t>
      </w:r>
      <w:r>
        <w:rPr>
          <w:rFonts w:hint="cs"/>
          <w:rtl/>
        </w:rPr>
        <w:t>. ويكون نمط القسم هو</w:t>
      </w:r>
      <w:r w:rsidR="005D3FDD">
        <w:rPr>
          <w:rFonts w:hint="eastAsia"/>
          <w:rtl/>
          <w:lang w:bidi="ar-EG"/>
        </w:rPr>
        <w:t> </w:t>
      </w:r>
      <w:r>
        <w:t>001</w:t>
      </w:r>
      <w:r>
        <w:rPr>
          <w:rFonts w:hint="cs"/>
          <w:rtl/>
        </w:rPr>
        <w:t>.</w:t>
      </w:r>
    </w:p>
    <w:p w:rsidR="005F5FF3" w:rsidRPr="00D83F17" w:rsidRDefault="005F5FF3" w:rsidP="00432CF5">
      <w:pPr>
        <w:pStyle w:val="Heading3"/>
        <w:rPr>
          <w:rtl/>
        </w:rPr>
      </w:pPr>
      <w:r>
        <w:t>2.4.3</w:t>
      </w:r>
      <w:r>
        <w:rPr>
          <w:rFonts w:hint="cs"/>
          <w:rtl/>
        </w:rPr>
        <w:tab/>
        <w:t>المعطيات</w:t>
      </w:r>
    </w:p>
    <w:p w:rsidR="003B6F95" w:rsidRDefault="005F5FF3" w:rsidP="003B6F95">
      <w:pPr>
        <w:rPr>
          <w:spacing w:val="-4"/>
          <w:rtl/>
        </w:rPr>
      </w:pPr>
      <w:r w:rsidRPr="006432AA">
        <w:rPr>
          <w:rFonts w:hint="cs"/>
          <w:spacing w:val="-4"/>
          <w:rtl/>
        </w:rPr>
        <w:t xml:space="preserve">يبيِّن الشكل </w:t>
      </w:r>
      <w:r w:rsidRPr="006432AA">
        <w:rPr>
          <w:spacing w:val="-4"/>
        </w:rPr>
        <w:t>4</w:t>
      </w:r>
      <w:r w:rsidRPr="006432AA">
        <w:rPr>
          <w:rFonts w:hint="cs"/>
          <w:spacing w:val="-4"/>
          <w:rtl/>
        </w:rPr>
        <w:t xml:space="preserve"> جزء المعطيات (الحمولة النافعة) من كل فِدرة</w:t>
      </w:r>
      <w:r w:rsidR="005D3FDD">
        <w:rPr>
          <w:rFonts w:hint="eastAsia"/>
          <w:rtl/>
          <w:lang w:bidi="ar-EG"/>
        </w:rPr>
        <w:t> </w:t>
      </w:r>
      <w:r w:rsidRPr="006432AA">
        <w:rPr>
          <w:spacing w:val="-4"/>
        </w:rPr>
        <w:t>DIF</w:t>
      </w:r>
      <w:r w:rsidRPr="006432AA">
        <w:rPr>
          <w:rFonts w:hint="cs"/>
          <w:spacing w:val="-4"/>
          <w:rtl/>
        </w:rPr>
        <w:t xml:space="preserve"> في قسم الشفرة الفرعية. وتتكوّن معطيات الشفرة الفرعية من</w:t>
      </w:r>
      <w:r w:rsidR="005D3FDD">
        <w:rPr>
          <w:rFonts w:hint="eastAsia"/>
          <w:rtl/>
          <w:lang w:bidi="ar-EG"/>
        </w:rPr>
        <w:t> </w:t>
      </w:r>
      <w:r w:rsidRPr="006432AA">
        <w:rPr>
          <w:spacing w:val="-4"/>
        </w:rPr>
        <w:t>6</w:t>
      </w:r>
      <w:r w:rsidR="006432AA">
        <w:rPr>
          <w:rFonts w:hint="eastAsia"/>
          <w:spacing w:val="-4"/>
          <w:rtl/>
        </w:rPr>
        <w:t> </w:t>
      </w:r>
      <w:r w:rsidRPr="006432AA">
        <w:rPr>
          <w:rFonts w:hint="cs"/>
          <w:spacing w:val="-4"/>
          <w:rtl/>
        </w:rPr>
        <w:t xml:space="preserve">فِدْر تزامن الشفرة الفرعية </w:t>
      </w:r>
      <w:r w:rsidR="006F3AD4">
        <w:rPr>
          <w:spacing w:val="-4"/>
        </w:rPr>
        <w:t>(</w:t>
      </w:r>
      <w:r w:rsidRPr="006432AA">
        <w:rPr>
          <w:spacing w:val="-4"/>
        </w:rPr>
        <w:t>SSYB</w:t>
      </w:r>
      <w:r w:rsidR="006F3AD4">
        <w:rPr>
          <w:spacing w:val="-4"/>
        </w:rPr>
        <w:t>)</w:t>
      </w:r>
      <w:r w:rsidRPr="006432AA">
        <w:rPr>
          <w:rFonts w:hint="cs"/>
          <w:spacing w:val="-4"/>
          <w:rtl/>
        </w:rPr>
        <w:t>، طول كل واحدة منها</w:t>
      </w:r>
      <w:r w:rsidR="005D3FDD">
        <w:rPr>
          <w:rFonts w:hint="eastAsia"/>
          <w:rtl/>
          <w:lang w:bidi="ar-EG"/>
        </w:rPr>
        <w:t> </w:t>
      </w:r>
      <w:r w:rsidRPr="006432AA">
        <w:rPr>
          <w:spacing w:val="-4"/>
        </w:rPr>
        <w:t>48</w:t>
      </w:r>
      <w:r w:rsidRPr="006432AA">
        <w:rPr>
          <w:rFonts w:hint="cs"/>
          <w:spacing w:val="-4"/>
          <w:rtl/>
        </w:rPr>
        <w:t xml:space="preserve"> بايتة، ومن منطقة محجوزة لعدد من البايتات يساوي</w:t>
      </w:r>
      <w:r w:rsidR="005D3FDD">
        <w:rPr>
          <w:rFonts w:hint="eastAsia"/>
          <w:rtl/>
          <w:lang w:bidi="ar-EG"/>
        </w:rPr>
        <w:t> </w:t>
      </w:r>
      <w:r w:rsidRPr="006432AA">
        <w:rPr>
          <w:spacing w:val="-4"/>
        </w:rPr>
        <w:t>29</w:t>
      </w:r>
      <w:r w:rsidRPr="006432AA">
        <w:rPr>
          <w:rFonts w:hint="cs"/>
          <w:spacing w:val="-4"/>
          <w:rtl/>
        </w:rPr>
        <w:t xml:space="preserve"> بايتة في كل فدرة</w:t>
      </w:r>
      <w:r w:rsidR="005D3FDD">
        <w:rPr>
          <w:rFonts w:hint="eastAsia"/>
          <w:rtl/>
          <w:lang w:bidi="ar-EG"/>
        </w:rPr>
        <w:t> </w:t>
      </w:r>
      <w:r w:rsidRPr="006432AA">
        <w:rPr>
          <w:spacing w:val="-4"/>
        </w:rPr>
        <w:t>DIF</w:t>
      </w:r>
      <w:r w:rsidRPr="006432AA">
        <w:rPr>
          <w:rFonts w:hint="cs"/>
          <w:spacing w:val="-4"/>
          <w:rtl/>
        </w:rPr>
        <w:t xml:space="preserve"> ذات صلة. وترقّم فِدر التزامن</w:t>
      </w:r>
      <w:r w:rsidR="005D3FDD">
        <w:rPr>
          <w:rFonts w:hint="eastAsia"/>
          <w:rtl/>
          <w:lang w:bidi="ar-EG"/>
        </w:rPr>
        <w:t> </w:t>
      </w:r>
      <w:r w:rsidRPr="006432AA">
        <w:rPr>
          <w:spacing w:val="-4"/>
        </w:rPr>
        <w:t>SSYB</w:t>
      </w:r>
      <w:r w:rsidRPr="006432AA">
        <w:rPr>
          <w:rFonts w:hint="cs"/>
          <w:spacing w:val="-4"/>
          <w:rtl/>
        </w:rPr>
        <w:t xml:space="preserve"> في التتابع</w:t>
      </w:r>
      <w:r w:rsidR="005D3FDD">
        <w:rPr>
          <w:rFonts w:hint="eastAsia"/>
          <w:rtl/>
          <w:lang w:bidi="ar-EG"/>
        </w:rPr>
        <w:t> </w:t>
      </w:r>
      <w:r w:rsidRPr="006432AA">
        <w:rPr>
          <w:spacing w:val="-4"/>
        </w:rPr>
        <w:t>DIF</w:t>
      </w:r>
      <w:r w:rsidRPr="006432AA">
        <w:rPr>
          <w:rFonts w:hint="cs"/>
          <w:spacing w:val="-4"/>
          <w:rtl/>
        </w:rPr>
        <w:t xml:space="preserve"> من</w:t>
      </w:r>
      <w:r w:rsidR="005D3FDD">
        <w:rPr>
          <w:rFonts w:hint="eastAsia"/>
          <w:rtl/>
          <w:lang w:bidi="ar-EG"/>
        </w:rPr>
        <w:t> </w:t>
      </w:r>
      <w:r w:rsidRPr="006432AA">
        <w:rPr>
          <w:spacing w:val="-4"/>
        </w:rPr>
        <w:t>0</w:t>
      </w:r>
      <w:r w:rsidRPr="006432AA">
        <w:rPr>
          <w:rFonts w:hint="cs"/>
          <w:spacing w:val="-4"/>
          <w:rtl/>
        </w:rPr>
        <w:t xml:space="preserve"> إلى</w:t>
      </w:r>
      <w:r w:rsidR="005D3FDD">
        <w:rPr>
          <w:rFonts w:hint="eastAsia"/>
          <w:rtl/>
          <w:lang w:bidi="ar-EG"/>
        </w:rPr>
        <w:t> </w:t>
      </w:r>
      <w:r w:rsidRPr="006432AA">
        <w:rPr>
          <w:spacing w:val="-4"/>
        </w:rPr>
        <w:t>11</w:t>
      </w:r>
      <w:r w:rsidRPr="006432AA">
        <w:rPr>
          <w:rFonts w:hint="cs"/>
          <w:spacing w:val="-4"/>
          <w:rtl/>
        </w:rPr>
        <w:t>. وتتألف كل فِدرة تزامن</w:t>
      </w:r>
      <w:r w:rsidR="005D3FDD">
        <w:rPr>
          <w:rFonts w:hint="eastAsia"/>
          <w:rtl/>
          <w:lang w:bidi="ar-EG"/>
        </w:rPr>
        <w:t> </w:t>
      </w:r>
      <w:r w:rsidRPr="006432AA">
        <w:rPr>
          <w:spacing w:val="-4"/>
        </w:rPr>
        <w:t>SSYB</w:t>
      </w:r>
      <w:r w:rsidRPr="006432AA">
        <w:rPr>
          <w:rFonts w:hint="cs"/>
          <w:spacing w:val="-4"/>
          <w:rtl/>
        </w:rPr>
        <w:t xml:space="preserve"> من معرّف هوية لفدرة</w:t>
      </w:r>
      <w:r w:rsidR="005D3FDD">
        <w:rPr>
          <w:rFonts w:hint="eastAsia"/>
          <w:rtl/>
          <w:lang w:bidi="ar-EG"/>
        </w:rPr>
        <w:t> </w:t>
      </w:r>
      <w:r w:rsidRPr="006432AA">
        <w:rPr>
          <w:spacing w:val="-4"/>
        </w:rPr>
        <w:t>SSYB</w:t>
      </w:r>
      <w:r w:rsidRPr="006432AA">
        <w:rPr>
          <w:rFonts w:hint="cs"/>
          <w:spacing w:val="-4"/>
          <w:rtl/>
        </w:rPr>
        <w:t xml:space="preserve"> يساوي بايتتين اثنتين ومن</w:t>
      </w:r>
      <w:r w:rsidR="005D3FDD">
        <w:rPr>
          <w:rFonts w:hint="eastAsia"/>
          <w:rtl/>
          <w:lang w:bidi="ar-EG"/>
        </w:rPr>
        <w:t> </w:t>
      </w:r>
      <w:r w:rsidR="008D6E91" w:rsidRPr="006432AA">
        <w:rPr>
          <w:spacing w:val="-4"/>
        </w:rPr>
        <w:t>FF</w:t>
      </w:r>
      <w:r w:rsidR="008D6E91" w:rsidRPr="006432AA">
        <w:rPr>
          <w:spacing w:val="-4"/>
          <w:vertAlign w:val="subscript"/>
        </w:rPr>
        <w:t>h</w:t>
      </w:r>
      <w:r w:rsidRPr="006432AA">
        <w:rPr>
          <w:rFonts w:hint="cs"/>
          <w:spacing w:val="-4"/>
          <w:rtl/>
        </w:rPr>
        <w:t xml:space="preserve"> ومن حمولة نافعة من معطيات الفِدرة </w:t>
      </w:r>
      <w:r w:rsidR="005D3FDD">
        <w:rPr>
          <w:rFonts w:hint="eastAsia"/>
          <w:rtl/>
          <w:lang w:bidi="ar-EG"/>
        </w:rPr>
        <w:t> </w:t>
      </w:r>
      <w:r w:rsidRPr="006432AA">
        <w:rPr>
          <w:spacing w:val="-4"/>
        </w:rPr>
        <w:t>SSYB</w:t>
      </w:r>
      <w:r w:rsidRPr="006432AA">
        <w:rPr>
          <w:rFonts w:hint="cs"/>
          <w:spacing w:val="-4"/>
          <w:rtl/>
        </w:rPr>
        <w:t xml:space="preserve"> مساوية </w:t>
      </w:r>
      <w:r w:rsidRPr="006432AA">
        <w:rPr>
          <w:spacing w:val="-4"/>
        </w:rPr>
        <w:t>5</w:t>
      </w:r>
      <w:r w:rsidR="005D3FDD">
        <w:rPr>
          <w:rFonts w:hint="eastAsia"/>
          <w:rtl/>
          <w:lang w:bidi="ar-EG"/>
        </w:rPr>
        <w:t> </w:t>
      </w:r>
      <w:r w:rsidRPr="006432AA">
        <w:rPr>
          <w:rFonts w:hint="cs"/>
          <w:spacing w:val="-4"/>
          <w:rtl/>
        </w:rPr>
        <w:t>بايتات.</w:t>
      </w:r>
    </w:p>
    <w:p w:rsidR="005F5FF3" w:rsidRPr="003B6F95" w:rsidRDefault="005F5FF3" w:rsidP="003B6F95">
      <w:pPr>
        <w:pStyle w:val="FigureNo"/>
        <w:rPr>
          <w:spacing w:val="-4"/>
          <w:rtl/>
        </w:rPr>
      </w:pPr>
      <w:r>
        <w:rPr>
          <w:rFonts w:hint="cs"/>
          <w:rtl/>
        </w:rPr>
        <w:t>الش</w:t>
      </w:r>
      <w:r w:rsidR="00587DD8">
        <w:rPr>
          <w:rFonts w:hint="cs"/>
          <w:rtl/>
        </w:rPr>
        <w:t>ـ</w:t>
      </w:r>
      <w:r>
        <w:rPr>
          <w:rFonts w:hint="cs"/>
          <w:rtl/>
        </w:rPr>
        <w:t xml:space="preserve">كل </w:t>
      </w:r>
      <w:r>
        <w:t>4</w:t>
      </w:r>
    </w:p>
    <w:p w:rsidR="005F5FF3" w:rsidRDefault="005F5FF3" w:rsidP="00432CF5">
      <w:pPr>
        <w:pStyle w:val="FigureTitle"/>
      </w:pPr>
      <w:r>
        <w:rPr>
          <w:rFonts w:hint="cs"/>
          <w:rtl/>
        </w:rPr>
        <w:t>المعطيات في قسم الشفرة الفرعية</w:t>
      </w:r>
    </w:p>
    <w:p w:rsidR="00432CF5" w:rsidRPr="003B6F95" w:rsidRDefault="00432CF5" w:rsidP="00432CF5">
      <w:pPr>
        <w:pStyle w:val="FigureTitle"/>
        <w:rPr>
          <w:rFonts w:ascii="Times New Roman"/>
          <w:b w:val="0"/>
          <w:bCs w:val="0"/>
          <w:sz w:val="16"/>
          <w:szCs w:val="22"/>
        </w:rPr>
      </w:pPr>
      <w:r w:rsidRPr="003B6F95">
        <w:rPr>
          <w:rFonts w:ascii="Times New Roman" w:hint="cs"/>
          <w:b w:val="0"/>
          <w:bCs w:val="0"/>
          <w:sz w:val="16"/>
          <w:szCs w:val="22"/>
          <w:rtl/>
        </w:rPr>
        <w:t>رقم موقع البايتة</w:t>
      </w:r>
    </w:p>
    <w:p w:rsidR="005F5FF3" w:rsidRDefault="005D3CF2" w:rsidP="005F5FF3">
      <w:pPr>
        <w:jc w:val="center"/>
        <w:rPr>
          <w:rtl/>
        </w:rPr>
      </w:pPr>
      <w:r>
        <w:rPr>
          <w:b/>
          <w:bCs/>
          <w:noProof/>
          <w:rtl/>
          <w:lang w:eastAsia="zh-CN"/>
        </w:rPr>
        <w:pict>
          <v:shape id="_x0000_s48639" type="#_x0000_t202" style="position:absolute;left:0;text-align:left;margin-left:49.7pt;margin-top:3.35pt;width:371.8pt;height:409.85pt;z-index:251855360" filled="f" stroked="f">
            <v:textbox>
              <w:txbxContent>
                <w:p w:rsidR="00F65EEF" w:rsidRDefault="00F65EEF"/>
              </w:txbxContent>
            </v:textbox>
          </v:shape>
        </w:pict>
      </w:r>
      <w:r>
        <w:rPr>
          <w:rtl/>
        </w:rPr>
      </w:r>
      <w:r>
        <w:pict>
          <v:group id="_x0000_s28045" editas="canvas" style="width:318.55pt;height:390.45pt;mso-position-horizontal-relative:char;mso-position-vertical-relative:line" coordorigin=",209" coordsize="6371,7809">
            <o:lock v:ext="edit" aspectratio="t"/>
            <v:shape id="_x0000_s28046" type="#_x0000_t75" style="position:absolute;top:209;width:6371;height:7809" o:preferrelative="f">
              <v:fill o:detectmouseclick="t"/>
              <v:path o:extrusionok="t" o:connecttype="none"/>
              <o:lock v:ext="edit" text="t"/>
            </v:shape>
            <v:rect id="_x0000_s28048" style="position:absolute;left:5766;top:7748;width:467;height:249;mso-wrap-style:none" o:regroupid="13" filled="f" stroked="f">
              <v:textbox style="mso-next-textbox:#_x0000_s28048;mso-fit-shape-to-text:t" inset="0,0,0,0">
                <w:txbxContent>
                  <w:p w:rsidR="00F65EEF" w:rsidRDefault="00F65EEF" w:rsidP="0079000A">
                    <w:r>
                      <w:rPr>
                        <w:color w:val="24282B"/>
                        <w:sz w:val="14"/>
                        <w:szCs w:val="14"/>
                      </w:rPr>
                      <w:t>1620-04</w:t>
                    </w:r>
                  </w:p>
                </w:txbxContent>
              </v:textbox>
            </v:rect>
            <v:rect id="_x0000_s28049" style="position:absolute;left:1406;top:493;width:556;height:304" o:regroupid="13" filled="f" strokecolor="#24282b" strokeweight=".6pt"/>
            <v:rect id="_x0000_s28050" style="position:absolute;left:1950;top:493;width:1524;height:304" o:regroupid="13" fillcolor="#bdbfc6" strokecolor="#24282b" strokeweight=".6pt"/>
            <v:rect id="_x0000_s28051" style="position:absolute;left:3462;top:493;width:1052;height:304" o:regroupid="13" filled="f" strokecolor="#24282b" strokeweight=".6pt"/>
            <v:line id="_x0000_s28052" style="position:absolute" from="1962,967" to="3013,968" o:regroupid="13" strokecolor="#24282b" strokeweight=".6pt">
              <v:stroke joinstyle="miter"/>
            </v:line>
            <v:shape id="_x0000_s28053" style="position:absolute;left:1962;top:919;width:224;height:97" coordsize="19,8" o:regroupid="13" path="m19,l,4,19,8e" filled="f" strokecolor="#24282b" strokeweight=".6pt">
              <v:stroke joinstyle="miter"/>
              <v:path arrowok="t"/>
            </v:shape>
            <v:line id="_x0000_s28054" style="position:absolute;flip:x" from="3438,967" to="4479,968" o:regroupid="13" strokecolor="#24282b" strokeweight=".6pt">
              <v:stroke joinstyle="miter"/>
            </v:line>
            <v:shape id="_x0000_s28055" style="position:absolute;left:4254;top:919;width:225;height:109" coordsize="19,9" o:regroupid="13" path="m,9l19,4,,e" filled="f" strokecolor="#24282b" strokeweight=".6pt">
              <v:stroke joinstyle="miter"/>
              <v:path arrowok="t"/>
            </v:shape>
            <v:line id="_x0000_s28056" style="position:absolute" from="4514,797" to="4515,1161" o:regroupid="13" strokecolor="#24282b" strokeweight=".6pt">
              <v:stroke joinstyle="miter"/>
            </v:line>
            <v:line id="_x0000_s28057" style="position:absolute;flip:y" from="4431,493" to="4679,639" o:regroupid="13" strokecolor="#24282b" strokeweight=".6pt">
              <v:stroke joinstyle="miter"/>
            </v:line>
            <v:shape id="_x0000_s28058" style="position:absolute;left:4160;top:383;width:47;height:1" coordsize="4,0" o:regroupid="13" path="m2,l,,,,,,,,,,,,4,r,l4,r,l4,r,l4,,2,xe" fillcolor="#24282b" stroked="f">
              <v:path arrowok="t"/>
            </v:shape>
            <v:rect id="_x0000_s28059" style="position:absolute;left:1926;top:3701;width:1536;height:304" o:regroupid="13" fillcolor="#bdbfc6" strokecolor="#24282b" strokeweight=".6pt"/>
            <v:rect id="_x0000_s28060" style="position:absolute;left:3438;top:3701;width:1053;height:304" o:regroupid="13" filled="f" strokecolor="#24282b" strokeweight=".6pt"/>
            <v:shape id="_x0000_s28061" type="#_x0000_t75" style="position:absolute;left:1052;top:2133;width:673;height:293" o:regroupid="13">
              <v:imagedata r:id="rId19" o:title=""/>
            </v:shape>
            <v:rect id="_x0000_s28062" style="position:absolute;left:1052;top:2133;width:685;height:305" o:regroupid="13" filled="f" strokecolor="#24282b" strokeweight=".6pt"/>
            <v:shape id="_x0000_s28063" type="#_x0000_t75" style="position:absolute;left:1725;top:2133;width:662;height:293" o:regroupid="13">
              <v:imagedata r:id="rId20" o:title=""/>
            </v:shape>
            <v:rect id="_x0000_s28064" style="position:absolute;left:1725;top:2133;width:674;height:305" o:regroupid="13" filled="f" strokecolor="#24282b" strokeweight=".6pt"/>
            <v:shape id="_x0000_s28065" type="#_x0000_t75" style="position:absolute;left:2387;top:2133;width:673;height:293" o:regroupid="13">
              <v:imagedata r:id="rId21" o:title=""/>
            </v:shape>
            <v:rect id="_x0000_s28066" style="position:absolute;left:2387;top:2133;width:697;height:305" o:regroupid="13" filled="f" strokecolor="#24282b" strokeweight=".6pt"/>
            <v:shape id="_x0000_s28067" type="#_x0000_t75" style="position:absolute;left:3060;top:2133;width:662;height:293" o:regroupid="13">
              <v:imagedata r:id="rId22" o:title=""/>
            </v:shape>
            <v:rect id="_x0000_s28068" style="position:absolute;left:3060;top:2133;width:674;height:305" o:regroupid="13" filled="f" strokecolor="#24282b" strokeweight=".6pt"/>
            <v:shape id="_x0000_s28069" type="#_x0000_t75" style="position:absolute;left:3722;top:2133;width:674;height:293" o:regroupid="13">
              <v:imagedata r:id="rId21" o:title=""/>
            </v:shape>
            <v:rect id="_x0000_s28070" style="position:absolute;left:3722;top:2133;width:698;height:305" o:regroupid="13" filled="f" strokecolor="#24282b" strokeweight=".6pt"/>
            <v:shape id="_x0000_s28071" type="#_x0000_t75" style="position:absolute;left:4396;top:2133;width:661;height:293" o:regroupid="13">
              <v:imagedata r:id="rId23" o:title=""/>
            </v:shape>
            <v:rect id="_x0000_s28072" style="position:absolute;left:4396;top:2133;width:685;height:305" o:regroupid="13" filled="f" strokecolor="#24282b" strokeweight=".6pt"/>
            <v:shape id="_x0000_s28073" type="#_x0000_t75" style="position:absolute;left:1028;top:5329;width:686;height:292" o:regroupid="13">
              <v:imagedata r:id="rId19" o:title=""/>
            </v:shape>
            <v:rect id="_x0000_s28074" style="position:absolute;left:1028;top:5329;width:697;height:304" o:regroupid="13" filled="f" strokecolor="#24282b" strokeweight=".6pt"/>
            <v:shape id="_x0000_s28075" type="#_x0000_t75" style="position:absolute;left:1714;top:5329;width:662;height:292" o:regroupid="13">
              <v:imagedata r:id="rId20" o:title=""/>
            </v:shape>
            <v:rect id="_x0000_s28076" style="position:absolute;left:1714;top:5329;width:673;height:304" o:regroupid="13" filled="f" strokecolor="#24282b" strokeweight=".6pt"/>
            <v:shape id="_x0000_s28077" type="#_x0000_t75" style="position:absolute;left:2376;top:5329;width:661;height:292" o:regroupid="13">
              <v:imagedata r:id="rId22" o:title=""/>
            </v:shape>
            <v:rect id="_x0000_s28078" style="position:absolute;left:2376;top:5329;width:672;height:304" o:regroupid="13" filled="f" strokecolor="#24282b" strokeweight=".6pt"/>
            <v:shape id="_x0000_s28079" type="#_x0000_t75" style="position:absolute;left:3037;top:5329;width:673;height:292" o:regroupid="13">
              <v:imagedata r:id="rId21" o:title=""/>
            </v:shape>
            <v:rect id="_x0000_s28080" style="position:absolute;left:3037;top:5329;width:685;height:304" o:regroupid="13" filled="f" strokecolor="#24282b" strokeweight=".6pt"/>
            <v:shape id="_x0000_s28081" type="#_x0000_t75" style="position:absolute;left:3710;top:5329;width:662;height:292" o:regroupid="13">
              <v:imagedata r:id="rId22" o:title=""/>
            </v:shape>
            <v:rect id="_x0000_s28082" style="position:absolute;left:3710;top:5329;width:674;height:304" o:regroupid="13" filled="f" strokecolor="#24282b" strokeweight=".6pt"/>
            <v:shape id="_x0000_s28083" type="#_x0000_t75" style="position:absolute;left:4372;top:5329;width:673;height:292" o:regroupid="13">
              <v:imagedata r:id="rId24" o:title=""/>
            </v:shape>
            <v:rect id="_x0000_s28084" style="position:absolute;left:4372;top:5329;width:685;height:304" o:regroupid="13" filled="f" strokecolor="#24282b" strokeweight=".6pt"/>
            <v:line id="_x0000_s28085" style="position:absolute" from="1950,4163" to="2989,4164" o:regroupid="13" strokecolor="#24282b" strokeweight=".6pt">
              <v:stroke joinstyle="miter"/>
            </v:line>
            <v:shape id="_x0000_s28086" style="position:absolute;left:1950;top:4114;width:213;height:122" coordsize="18,10" o:regroupid="13" path="m18,l,4r18,6e" filled="f" strokecolor="#24282b" strokeweight=".6pt">
              <v:stroke joinstyle="miter"/>
              <v:path arrowok="t"/>
            </v:shape>
            <v:line id="_x0000_s28087" style="position:absolute" from="1926,4005" to="1927,4357" o:regroupid="13" strokecolor="#24282b" strokeweight=".6pt">
              <v:stroke joinstyle="miter"/>
            </v:line>
            <v:line id="_x0000_s28088" style="position:absolute;flip:x" from="3427,4163" to="4467,4164" o:regroupid="13" strokecolor="#24282b" strokeweight=".6pt">
              <v:stroke joinstyle="miter"/>
            </v:line>
            <v:shape id="_x0000_s28089" style="position:absolute;left:4242;top:4114;width:225;height:122" coordsize="19,10" o:regroupid="13" path="m,10l19,4,,e" filled="f" strokecolor="#24282b" strokeweight=".6pt">
              <v:stroke joinstyle="miter"/>
              <v:path arrowok="t"/>
            </v:shape>
            <v:line id="_x0000_s28090" style="position:absolute" from="4491,4005" to="4491,4357" o:regroupid="13" strokecolor="#24282b" strokeweight=".6pt">
              <v:stroke joinstyle="miter"/>
            </v:line>
            <v:line id="_x0000_s28091" style="position:absolute;flip:y" from="4420,3701" to="4667,3847" o:regroupid="13" strokecolor="#24282b" strokeweight=".6pt">
              <v:stroke joinstyle="miter"/>
            </v:line>
            <v:rect id="_x0000_s28092" style="position:absolute;left:36;top:7043;width:792;height:340" o:regroupid="13" filled="f" strokecolor="#24282b" strokeweight=".6pt"/>
            <v:rect id="_x0000_s28093" style="position:absolute;left:816;top:7043;width:779;height:340" o:regroupid="13" filled="f" strokecolor="#24282b" strokeweight=".6pt"/>
            <v:rect id="_x0000_s28094" style="position:absolute;left:1584;top:7043;width:792;height:340" o:regroupid="13" filled="f" strokecolor="#24282b" strokeweight=".6pt"/>
            <v:rect id="_x0000_s28095" style="position:absolute;left:2352;top:7043;width:791;height:340" o:regroupid="13" filled="f" strokecolor="#24282b" strokeweight=".6pt"/>
            <v:rect id="_x0000_s28096" style="position:absolute;left:5459;top:7043;width:780;height:340" o:regroupid="13" filled="f" strokecolor="#24282b" strokeweight=".6pt"/>
            <v:line id="_x0000_s28097" style="position:absolute" from="60,7553" to="2494,7554" o:regroupid="13" strokecolor="#24282b" strokeweight=".6pt">
              <v:stroke joinstyle="miter"/>
            </v:line>
            <v:shape id="_x0000_s28098" style="position:absolute;left:60;top:7480;width:212;height:122" coordsize="18,10" o:regroupid="13" path="m18,l,6r18,4e" filled="f" strokecolor="#24282b" strokeweight=".6pt">
              <v:stroke joinstyle="miter"/>
              <v:path arrowok="t"/>
            </v:shape>
            <v:line id="_x0000_s28099" style="position:absolute" from="36,7383" to="37,7711" o:regroupid="13" strokecolor="#24282b" strokeweight=".6pt">
              <v:stroke joinstyle="miter"/>
            </v:line>
            <v:line id="_x0000_s28100" style="position:absolute" from="6239,7383" to="6240,7711" o:regroupid="13" strokecolor="#24282b" strokeweight=".6pt">
              <v:stroke joinstyle="miter"/>
            </v:line>
            <v:line id="_x0000_s28101" style="position:absolute;flip:x" from="3769,7553" to="6215,7554" o:regroupid="13" strokecolor="#24282b" strokeweight=".6pt">
              <v:stroke joinstyle="miter"/>
            </v:line>
            <v:shape id="_x0000_s28102" style="position:absolute;left:5991;top:7480;width:224;height:122" coordsize="19,10" o:regroupid="13" path="m,10l19,6,,e" filled="f" strokecolor="#24282b" strokeweight=".6pt">
              <v:stroke joinstyle="miter"/>
              <v:path arrowok="t"/>
            </v:shape>
            <v:rect id="_x0000_s28103" style="position:absolute;left:3131;top:7043;width:780;height:340" o:regroupid="13" filled="f" strokecolor="#24282b" strokeweight=".6pt"/>
            <v:rect id="_x0000_s28104" style="position:absolute;left:3899;top:7043;width:780;height:340" o:regroupid="13" filled="f" strokecolor="#24282b" strokeweight=".6pt"/>
            <v:rect id="_x0000_s28105" style="position:absolute;left:4667;top:7043;width:804;height:340" o:regroupid="13" filled="f" strokecolor="#24282b" strokeweight=".6pt"/>
            <v:rect id="_x0000_s28106" style="position:absolute;left:1013;top:2160;width:508;height:207" o:regroupid="13" stroked="f"/>
            <v:rect id="_x0000_s28107" style="position:absolute;left:1731;top:2160;width:485;height:207" o:regroupid="13" stroked="f"/>
            <v:rect id="_x0000_s28108" style="position:absolute;left:2470;top:2182;width:484;height:207" o:regroupid="13" stroked="f"/>
            <v:rect id="_x0000_s28109" style="position:absolute;left:3066;top:2160;width:485;height:207" o:regroupid="13" stroked="f"/>
            <v:rect id="_x0000_s28110" style="position:absolute;left:3805;top:2182;width:485;height:207" o:regroupid="13" stroked="f"/>
            <v:rect id="_x0000_s28111" style="position:absolute;left:4467;top:2182;width:495;height:207" o:regroupid="13" stroked="f"/>
            <v:rect id="_x0000_s28112" style="position:absolute;left:1111;top:5378;width:484;height:206" o:regroupid="13" stroked="f"/>
            <v:rect id="_x0000_s28113" style="position:absolute;left:1785;top:5378;width:496;height:206" o:regroupid="13" stroked="f"/>
            <v:rect id="_x0000_s28114" style="position:absolute;left:2446;top:5378;width:496;height:206" o:regroupid="13" stroked="f"/>
            <v:rect id="_x0000_s28115" style="position:absolute;left:3107;top:5378;width:509;height:206" o:regroupid="13" stroked="f"/>
            <v:rect id="_x0000_s28116" style="position:absolute;left:3734;top:5378;width:591;height:206" o:regroupid="13" stroked="f"/>
            <v:rect id="_x0000_s28117" style="position:absolute;left:4420;top:5378;width:566;height:206" o:regroupid="13" stroked="f"/>
            <v:rect id="_x0000_s28118" style="position:absolute;left:2754;top:7116;width:3083;height:194" o:regroupid="13" stroked="f"/>
            <v:line id="_x0000_s28119" style="position:absolute;flip:x" from="4278,371" to="4313,372" o:regroupid="13" strokecolor="#24211d" strokeweight="0"/>
            <v:line id="_x0000_s28120" style="position:absolute;flip:x" from="4207,371" to="4242,372" o:regroupid="13" strokecolor="#24211d" strokeweight="0"/>
            <v:line id="_x0000_s28121" style="position:absolute;flip:x" from="4136,371" to="4171,372" o:regroupid="13" strokecolor="#24211d" strokeweight="0"/>
            <v:line id="_x0000_s28122" style="position:absolute;flip:x" from="4065,371" to="4100,372" o:regroupid="13" strokecolor="#24211d" strokeweight="0"/>
            <v:line id="_x0000_s28123" style="position:absolute;flip:x" from="3994,371" to="4029,372" o:regroupid="13" strokecolor="#24211d" strokeweight="0"/>
            <v:line id="_x0000_s28124" style="position:absolute;flip:x" from="3923,371" to="3959,372" o:regroupid="13" strokecolor="#24211d" strokeweight="0"/>
            <v:line id="_x0000_s28125" style="position:absolute;flip:x" from="3852,371" to="3888,372" o:regroupid="13" strokecolor="#24211d" strokeweight="0"/>
            <v:line id="_x0000_s28126" style="position:absolute;flip:x" from="3781,371" to="3817,372" o:regroupid="13" strokecolor="#24211d" strokeweight="0"/>
            <v:line id="_x0000_s28127" style="position:absolute;flip:x" from="3781,371" to="3817,372" o:regroupid="13" strokecolor="#24211d" strokeweight="0"/>
            <v:line id="_x0000_s28128" style="position:absolute" from="3474,797" to="5081,2133" o:regroupid="13" strokecolor="#24211d" strokeweight="0"/>
            <v:line id="_x0000_s28129" style="position:absolute;flip:x" from="3025,3580" to="3107,3581" o:regroupid="13" strokecolor="#24211d" strokeweight="0"/>
            <v:line id="_x0000_s28130" style="position:absolute;flip:x" from="2918,3580" to="3001,3581" o:regroupid="13" strokecolor="#24211d" strokeweight="0"/>
            <v:line id="_x0000_s28131" style="position:absolute;flip:x" from="2812,3580" to="2895,3581" o:regroupid="13" strokecolor="#24211d" strokeweight="0"/>
            <v:line id="_x0000_s28132" style="position:absolute;flip:x" from="2707,3580" to="2788,3581" o:regroupid="13" strokecolor="#24211d" strokeweight="0"/>
            <v:line id="_x0000_s28133" style="position:absolute;flip:x" from="2600,3580" to="2683,3581" o:regroupid="13" strokecolor="#24211d" strokeweight="0"/>
            <v:line id="_x0000_s28134" style="position:absolute;flip:x" from="2494,3580" to="2577,3581" o:regroupid="13" strokecolor="#24211d" strokeweight="0"/>
            <v:line id="_x0000_s28135" style="position:absolute;flip:x" from="2387,3580" to="2470,3581" o:regroupid="13" strokecolor="#24211d" strokeweight="0"/>
            <v:line id="_x0000_s28136" style="position:absolute;flip:x" from="2281,3580" to="2364,3581" o:regroupid="13" strokecolor="#24211d" strokeweight="0"/>
            <v:line id="_x0000_s28137" style="position:absolute;flip:x" from="2234,3580" to="2257,3581" o:regroupid="13" strokecolor="#24211d" strokeweight="0"/>
            <v:line id="_x0000_s28138" style="position:absolute;flip:x" from="2234,3580" to="2257,3581" o:regroupid="13" strokecolor="#24211d" strokeweight="0"/>
            <v:line id="_x0000_s28139" style="position:absolute;flip:x" from="1170,797" to="1950,1939" o:regroupid="13" strokecolor="#24211d" strokeweight="0"/>
            <v:line id="_x0000_s28140" style="position:absolute;flip:x" from="4219,3580" to="4313,3581" o:regroupid="13" strokecolor="#24211d" strokeweight="0"/>
            <v:line id="_x0000_s28141" style="position:absolute;flip:x" from="4112,3580" to="4207,3581" o:regroupid="13" strokecolor="#24211d" strokeweight="0"/>
            <v:line id="_x0000_s28142" style="position:absolute;flip:x" from="4006,3580" to="4100,3581" o:regroupid="13" strokecolor="#24211d" strokeweight="0"/>
            <v:line id="_x0000_s28143" style="position:absolute;flip:x" from="3899,3580" to="3994,3581" o:regroupid="13" strokecolor="#24211d" strokeweight="0"/>
            <v:line id="_x0000_s28144" style="position:absolute;flip:x" from="3793,3580" to="3888,3581" o:regroupid="13" strokecolor="#24211d" strokeweight="0"/>
            <v:line id="_x0000_s28145" style="position:absolute" from="3462,4017" to="4821,5135" o:regroupid="13" strokecolor="#24211d" strokeweight="0"/>
            <v:line id="_x0000_s28146" style="position:absolute;flip:x" from="1158,4005" to="1926,5160" o:regroupid="13" strokecolor="#24211d" strokeweight="0"/>
            <v:line id="_x0000_s28147" style="position:absolute;flip:x" from="36,5633" to="2376,7043" o:regroupid="13" strokecolor="#24211d" strokeweight="0"/>
            <v:line id="_x0000_s28148" style="position:absolute" from="3037,5633" to="6239,7043" o:regroupid="13" strokecolor="#24211d" strokeweight="0"/>
            <v:line id="_x0000_s28149" style="position:absolute;flip:x" from="4868,2000" to="4903,2001" o:regroupid="13" strokecolor="#24211d" strokeweight="0"/>
            <v:line id="_x0000_s28150" style="position:absolute;flip:x" from="4797,2000" to="4832,2001" o:regroupid="13" strokecolor="#24211d" strokeweight="0"/>
            <v:line id="_x0000_s28151" style="position:absolute;flip:x" from="4726,2000" to="4761,2001" o:regroupid="13" strokecolor="#24211d" strokeweight="0"/>
            <v:line id="_x0000_s28152" style="position:absolute;flip:x" from="4655,2000" to="4690,2001" o:regroupid="13" strokecolor="#24211d" strokeweight="0"/>
            <v:line id="_x0000_s28153" style="position:absolute;flip:x" from="4585,2000" to="4620,2001" o:regroupid="13" strokecolor="#24211d" strokeweight="0"/>
            <v:line id="_x0000_s28154" style="position:absolute;flip:x" from="4514,2000" to="4550,2001" o:regroupid="13" strokecolor="#24211d" strokeweight="0"/>
            <v:line id="_x0000_s28155" style="position:absolute;flip:x" from="4443,2000" to="4479,2001" o:regroupid="13" strokecolor="#24211d" strokeweight="0"/>
            <v:line id="_x0000_s28156" style="position:absolute;flip:x" from="4372,2000" to="4408,2001" o:regroupid="13" strokecolor="#24211d" strokeweight="0"/>
            <v:line id="_x0000_s28157" style="position:absolute;flip:x" from="4301,2000" to="4337,2001" o:regroupid="13" strokecolor="#24211d" strokeweight="0"/>
            <v:line id="_x0000_s28158" style="position:absolute;flip:x" from="4230,2000" to="4266,2001" o:regroupid="13" strokecolor="#24211d" strokeweight="0"/>
            <v:line id="_x0000_s28159" style="position:absolute;flip:x" from="4160,2000" to="4195,2001" o:regroupid="13" strokecolor="#24211d" strokeweight="0"/>
            <v:line id="_x0000_s28160" style="position:absolute;flip:x" from="4089,2000" to="4124,2001" o:regroupid="13" strokecolor="#24211d" strokeweight="0"/>
            <v:line id="_x0000_s28161" style="position:absolute;flip:x" from="4018,2000" to="4053,2001" o:regroupid="13" strokecolor="#24211d" strokeweight="0"/>
            <v:line id="_x0000_s28162" style="position:absolute;flip:x" from="3947,2000" to="3982,2001" o:regroupid="13" strokecolor="#24211d" strokeweight="0"/>
            <v:line id="_x0000_s28163" style="position:absolute;flip:x" from="3876,2000" to="3911,2001" o:regroupid="13" strokecolor="#24211d" strokeweight="0"/>
            <v:line id="_x0000_s28164" style="position:absolute;flip:x" from="3805,2000" to="3840,2001" o:regroupid="13" strokecolor="#24211d" strokeweight="0"/>
            <v:line id="_x0000_s28165" style="position:absolute;flip:x" from="3734,2000" to="3769,2001" o:regroupid="13" strokecolor="#24211d" strokeweight="0"/>
            <v:line id="_x0000_s28166" style="position:absolute;flip:x" from="3663,2000" to="3699,2001" o:regroupid="13" strokecolor="#24211d" strokeweight="0"/>
            <v:line id="_x0000_s28167" style="position:absolute;flip:x" from="3592,2000" to="3628,2001" o:regroupid="13" strokecolor="#24211d" strokeweight="0"/>
            <v:line id="_x0000_s28168" style="position:absolute;flip:x" from="3521,2000" to="3557,2001" o:regroupid="13" strokecolor="#24211d" strokeweight="0"/>
            <v:line id="_x0000_s28169" style="position:absolute;flip:x" from="3450,2000" to="3486,2001" o:regroupid="13" strokecolor="#24211d" strokeweight="0"/>
            <v:line id="_x0000_s28170" style="position:absolute;flip:x" from="3379,2000" to="3415,2001" o:regroupid="13" strokecolor="#24211d" strokeweight="0"/>
            <v:line id="_x0000_s28171" style="position:absolute;flip:x" from="3308,2000" to="3344,2001" o:regroupid="13" strokecolor="#24211d" strokeweight="0"/>
            <v:line id="_x0000_s28172" style="position:absolute;flip:x" from="3237,2000" to="3273,2001" o:regroupid="13" strokecolor="#24211d" strokeweight="0"/>
            <v:line id="_x0000_s28178" style="position:absolute;flip:x" from="2812,2000" to="2847,2001" o:regroupid="13" strokecolor="#24211d" strokeweight="0"/>
            <v:line id="_x0000_s28179" style="position:absolute;flip:x" from="2742,2000" to="2776,2001" o:regroupid="13" strokecolor="#24211d" strokeweight="0"/>
            <v:line id="_x0000_s28180" style="position:absolute;flip:x" from="2671,2000" to="2707,2001" o:regroupid="13" strokecolor="#24211d" strokeweight="0"/>
            <v:line id="_x0000_s28181" style="position:absolute;flip:x" from="2600,2000" to="2636,2001" o:regroupid="13" strokecolor="#24211d" strokeweight="0"/>
            <v:line id="_x0000_s28182" style="position:absolute;flip:x" from="2529,2000" to="2565,2001" o:regroupid="13" strokecolor="#24211d" strokeweight="0"/>
            <v:line id="_x0000_s28183" style="position:absolute;flip:x" from="2458,2000" to="2494,2001" o:regroupid="13" strokecolor="#24211d" strokeweight="0"/>
            <v:line id="_x0000_s28184" style="position:absolute;flip:x" from="2387,2000" to="2423,2001" o:regroupid="13" strokecolor="#24211d" strokeweight="0"/>
            <v:line id="_x0000_s28185" style="position:absolute;flip:x" from="2316,2000" to="2352,2001" o:regroupid="13" strokecolor="#24211d" strokeweight="0"/>
            <v:line id="_x0000_s28186" style="position:absolute;flip:x" from="2246,2000" to="2281,2001" o:regroupid="13" strokecolor="#24211d" strokeweight="0"/>
            <v:line id="_x0000_s28187" style="position:absolute;flip:x" from="2175,2000" to="2210,2001" o:regroupid="13" strokecolor="#24211d" strokeweight="0"/>
            <v:line id="_x0000_s28188" style="position:absolute;flip:x" from="2104,2000" to="2139,2001" o:regroupid="13" strokecolor="#24211d" strokeweight="0"/>
            <v:line id="_x0000_s28189" style="position:absolute;flip:x" from="2033,2000" to="2068,2001" o:regroupid="13" strokecolor="#24211d" strokeweight="0"/>
            <v:line id="_x0000_s28190" style="position:absolute;flip:x" from="1962,2000" to="1997,2001" o:regroupid="13" strokecolor="#24211d" strokeweight="0"/>
            <v:line id="_x0000_s28191" style="position:absolute;flip:x" from="1891,2000" to="1926,2001" o:regroupid="13" strokecolor="#24211d" strokeweight="0"/>
            <v:line id="_x0000_s28192" style="position:absolute;flip:x" from="1820,2000" to="1855,2001" o:regroupid="13" strokecolor="#24211d" strokeweight="0"/>
            <v:line id="_x0000_s28193" style="position:absolute;flip:x" from="1749,2000" to="1785,2001" o:regroupid="13" strokecolor="#24211d" strokeweight="0"/>
            <v:line id="_x0000_s28194" style="position:absolute;flip:x" from="1678,2000" to="1714,2001" o:regroupid="13" strokecolor="#24211d" strokeweight="0"/>
            <v:line id="_x0000_s28195" style="position:absolute;flip:x" from="1607,2000" to="1643,2001" o:regroupid="13" strokecolor="#24211d" strokeweight="0"/>
            <v:line id="_x0000_s28196" style="position:absolute;flip:x" from="1536,2000" to="1572,2001" o:regroupid="13" strokecolor="#24211d" strokeweight="0"/>
            <v:line id="_x0000_s28197" style="position:absolute;flip:x" from="1465,2000" to="1501,2001" o:regroupid="13" strokecolor="#24211d" strokeweight="0"/>
            <v:line id="_x0000_s28198" style="position:absolute;flip:x" from="1394,2000" to="1430,2001" o:regroupid="13" strokecolor="#24211d" strokeweight="0"/>
            <v:line id="_x0000_s28199" style="position:absolute;flip:x" from="1323,2000" to="1359,2001" o:regroupid="13" strokecolor="#24211d" strokeweight="0"/>
            <v:line id="_x0000_s28200" style="position:absolute;flip:x" from="1253,2000" to="1288,2001" o:regroupid="13" strokecolor="#24211d" strokeweight="0"/>
            <v:line id="_x0000_s28201" style="position:absolute;flip:x" from="1205,2000" to="1217,2001" o:regroupid="13" strokecolor="#24211d" strokeweight="0"/>
            <v:line id="_x0000_s28202" style="position:absolute;flip:x" from="1205,2000" to="1217,2001" o:regroupid="13" strokecolor="#24211d" strokeweight="0"/>
            <v:line id="_x0000_s28203" style="position:absolute;flip:x" from="3167,371" to="3202,372" o:regroupid="13" strokecolor="#24211d" strokeweight="0"/>
            <v:line id="_x0000_s28204" style="position:absolute;flip:x" from="3096,371" to="3131,372" o:regroupid="13" strokecolor="#24211d" strokeweight="0"/>
            <v:line id="_x0000_s28205" style="position:absolute;flip:x" from="3025,371" to="3060,372" o:regroupid="13" strokecolor="#24211d" strokeweight="0"/>
            <v:line id="_x0000_s28206" style="position:absolute;flip:x" from="2954,371" to="2989,372" o:regroupid="13" strokecolor="#24211d" strokeweight="0"/>
            <v:line id="_x0000_s28207" style="position:absolute;flip:x" from="2883,371" to="2918,372" o:regroupid="13" strokecolor="#24211d" strokeweight="0"/>
            <v:line id="_x0000_s28208" style="position:absolute;flip:x" from="2812,371" to="2847,372" o:regroupid="13" strokecolor="#24211d" strokeweight="0"/>
            <v:line id="_x0000_s28209" style="position:absolute;flip:x" from="2742,371" to="2776,372" o:regroupid="13" strokecolor="#24211d" strokeweight="0"/>
            <v:line id="_x0000_s28210" style="position:absolute;flip:x" from="2671,371" to="2707,372" o:regroupid="13" strokecolor="#24211d" strokeweight="0"/>
            <v:line id="_x0000_s28211" style="position:absolute;flip:x" from="2600,371" to="2636,372" o:regroupid="13" strokecolor="#24211d" strokeweight="0"/>
            <v:line id="_x0000_s28212" style="position:absolute;flip:x" from="2529,371" to="2565,372" o:regroupid="13" strokecolor="#24211d" strokeweight="0"/>
            <v:line id="_x0000_s28213" style="position:absolute;flip:x" from="2458,371" to="2494,372" o:regroupid="13" strokecolor="#24211d" strokeweight="0"/>
            <v:line id="_x0000_s28214" style="position:absolute;flip:x" from="2387,371" to="2423,372" o:regroupid="13" strokecolor="#24211d" strokeweight="0"/>
            <v:line id="_x0000_s28215" style="position:absolute;flip:x" from="2316,371" to="2352,372" o:regroupid="13" strokecolor="#24211d" strokeweight="0"/>
            <v:line id="_x0000_s28216" style="position:absolute;flip:x" from="2246,371" to="2281,372" o:regroupid="13" strokecolor="#24211d" strokeweight="0"/>
            <v:line id="_x0000_s28217" style="position:absolute;flip:x" from="2175,371" to="2210,372" o:regroupid="13" strokecolor="#24211d" strokeweight="0"/>
            <v:line id="_x0000_s28218" style="position:absolute;flip:x" from="4868,5220" to="4903,5221" o:regroupid="13" strokecolor="#24211d" strokeweight="0"/>
            <v:line id="_x0000_s28219" style="position:absolute;flip:x" from="4797,5220" to="4832,5221" o:regroupid="13" strokecolor="#24211d" strokeweight="0"/>
            <v:line id="_x0000_s28220" style="position:absolute;flip:x" from="4726,5220" to="4761,5221" o:regroupid="13" strokecolor="#24211d" strokeweight="0"/>
            <v:line id="_x0000_s28221" style="position:absolute;flip:x" from="4655,5220" to="4690,5221" o:regroupid="13" strokecolor="#24211d" strokeweight="0"/>
            <v:line id="_x0000_s28222" style="position:absolute;flip:x" from="4585,5220" to="4620,5221" o:regroupid="13" strokecolor="#24211d" strokeweight="0"/>
            <v:line id="_x0000_s28223" style="position:absolute;flip:x" from="4514,5220" to="4550,5221" o:regroupid="13" strokecolor="#24211d" strokeweight="0"/>
            <v:line id="_x0000_s28224" style="position:absolute;flip:x" from="4443,5220" to="4479,5221" o:regroupid="13" strokecolor="#24211d" strokeweight="0"/>
            <v:line id="_x0000_s28225" style="position:absolute;flip:x" from="4372,5220" to="4408,5221" o:regroupid="13" strokecolor="#24211d" strokeweight="0"/>
            <v:line id="_x0000_s28226" style="position:absolute;flip:x" from="4301,5220" to="4337,5221" o:regroupid="13" strokecolor="#24211d" strokeweight="0"/>
            <v:line id="_x0000_s28227" style="position:absolute;flip:x" from="4230,5220" to="4266,5221" o:regroupid="13" strokecolor="#24211d" strokeweight="0"/>
            <v:line id="_x0000_s28228" style="position:absolute;flip:x" from="4160,5220" to="4195,5221" o:regroupid="13" strokecolor="#24211d" strokeweight="0"/>
            <v:line id="_x0000_s28229" style="position:absolute;flip:x" from="4089,5220" to="4124,5221" o:regroupid="13" strokecolor="#24211d" strokeweight="0"/>
            <v:line id="_x0000_s28230" style="position:absolute;flip:x" from="4018,5220" to="4053,5221" o:regroupid="13" strokecolor="#24211d" strokeweight="0"/>
            <v:line id="_x0000_s28231" style="position:absolute;flip:x" from="3947,5220" to="3982,5221" o:regroupid="13" strokecolor="#24211d" strokeweight="0"/>
            <v:line id="_x0000_s28232" style="position:absolute;flip:x" from="3876,5220" to="3911,5221" o:regroupid="13" strokecolor="#24211d" strokeweight="0"/>
            <v:line id="_x0000_s28233" style="position:absolute;flip:x" from="3805,5220" to="3840,5221" o:regroupid="13" strokecolor="#24211d" strokeweight="0"/>
            <v:line id="_x0000_s28234" style="position:absolute;flip:x" from="3734,5220" to="3769,5221" o:regroupid="13" strokecolor="#24211d" strokeweight="0"/>
            <v:line id="_x0000_s28235" style="position:absolute;flip:x" from="3663,5220" to="3699,5221" o:regroupid="13" strokecolor="#24211d" strokeweight="0"/>
            <v:line id="_x0000_s28236" style="position:absolute;flip:x" from="3592,5220" to="3628,5221" o:regroupid="13" strokecolor="#24211d" strokeweight="0"/>
            <v:line id="_x0000_s28237" style="position:absolute;flip:x" from="3521,5220" to="3557,5221" o:regroupid="13" strokecolor="#24211d" strokeweight="0"/>
            <v:line id="_x0000_s28238" style="position:absolute;flip:x" from="3450,5220" to="3486,5221" o:regroupid="13" strokecolor="#24211d" strokeweight="0"/>
            <v:line id="_x0000_s28239" style="position:absolute;flip:x" from="3379,5220" to="3415,5221" o:regroupid="13" strokecolor="#24211d" strokeweight="0"/>
            <v:line id="_x0000_s28240" style="position:absolute;flip:x" from="3308,5220" to="3344,5221" o:regroupid="13" strokecolor="#24211d" strokeweight="0"/>
            <v:line id="_x0000_s28241" style="position:absolute;flip:x" from="3237,5220" to="3273,5221" o:regroupid="13" strokecolor="#24211d" strokeweight="0"/>
            <v:line id="_x0000_s28242" style="position:absolute;flip:x" from="3167,5220" to="3202,5221" o:regroupid="13" strokecolor="#24211d" strokeweight="0"/>
            <v:line id="_x0000_s28243" style="position:absolute;flip:x" from="3096,5220" to="3131,5221" o:regroupid="13" strokecolor="#24211d" strokeweight="0"/>
            <v:line id="_x0000_s28244" style="position:absolute;flip:x" from="3025,5220" to="3060,5221" o:regroupid="13" strokecolor="#24211d" strokeweight="0"/>
            <v:line id="_x0000_s28245" style="position:absolute;flip:x" from="2954,5220" to="2989,5221" o:regroupid="13" strokecolor="#24211d" strokeweight="0"/>
            <v:line id="_x0000_s28246" style="position:absolute;flip:x" from="2883,5220" to="2918,5221" o:regroupid="13" strokecolor="#24211d" strokeweight="0"/>
            <v:line id="_x0000_s28247" style="position:absolute;flip:x" from="2812,5220" to="2847,5221" o:regroupid="13" strokecolor="#24211d" strokeweight="0"/>
            <v:line id="_x0000_s28249" style="position:absolute;flip:x" from="2711,5230" to="2747,5231" strokecolor="#24211d" strokeweight="0"/>
            <v:line id="_x0000_s28250" style="position:absolute;flip:x" from="2639,5230" to="2675,5231" strokecolor="#24211d" strokeweight="0"/>
            <v:line id="_x0000_s28251" style="position:absolute;flip:x" from="2567,5153" to="2603,5154" strokecolor="#24211d" strokeweight="0"/>
            <v:line id="_x0000_s28252" style="position:absolute;flip:x" from="2495,5153" to="2531,5154" strokecolor="#24211d" strokeweight="0"/>
            <v:line id="_x0000_s28253" style="position:absolute;flip:x" from="2423,5153" to="2459,5154" strokecolor="#24211d" strokeweight="0"/>
            <v:line id="_x0000_s28254" style="position:absolute;flip:x" from="2351,5153" to="2387,5154" strokecolor="#24211d" strokeweight="0"/>
            <v:line id="_x0000_s28255" style="position:absolute;flip:x" from="2279,5153" to="2315,5154" strokecolor="#24211d" strokeweight="0"/>
            <v:line id="_x0000_s28256" style="position:absolute;flip:x" from="2207,5153" to="2243,5154" strokecolor="#24211d" strokeweight="0"/>
            <v:line id="_x0000_s28257" style="position:absolute;flip:x" from="2135,5219" to="2171,5220" strokecolor="#24211d" strokeweight="0"/>
            <v:line id="_x0000_s28258" style="position:absolute;flip:x" from="2063,5219" to="2099,5220" strokecolor="#24211d" strokeweight="0"/>
            <v:line id="_x0000_s28259" style="position:absolute;flip:x" from="1991,5219" to="2027,5220" strokecolor="#24211d" strokeweight="0"/>
            <v:line id="_x0000_s28260" style="position:absolute;flip:x" from="1919,5153" to="1955,5154" strokecolor="#24211d" strokeweight="0"/>
            <v:line id="_x0000_s28261" style="position:absolute;flip:x" from="1847,5153" to="1883,5154" strokecolor="#24211d" strokeweight="0"/>
            <v:line id="_x0000_s28262" style="position:absolute;flip:x" from="1775,5153" to="1811,5154" strokecolor="#24211d" strokeweight="0"/>
            <v:line id="_x0000_s28263" style="position:absolute;flip:x" from="1703,5153" to="1739,5154" strokecolor="#24211d" strokeweight="0"/>
            <v:line id="_x0000_s28264" style="position:absolute;flip:x" from="1631,5153" to="1667,5154" strokecolor="#24211d" strokeweight="0"/>
            <v:line id="_x0000_s28265" style="position:absolute;flip:x" from="1559,5153" to="1595,5154" strokecolor="#24211d" strokeweight="0"/>
            <v:line id="_x0000_s28266" style="position:absolute;flip:x" from="1487,5208" to="1523,5209" strokecolor="#24211d" strokeweight="0"/>
            <v:line id="_x0000_s28267" style="position:absolute;flip:x" from="1415,5208" to="1451,5209" strokecolor="#24211d" strokeweight="0"/>
            <v:line id="_x0000_s28268" style="position:absolute;flip:x" from="1343,5208" to="1379,5209" strokecolor="#24211d" strokeweight="0"/>
            <v:line id="_x0000_s28269" style="position:absolute;flip:x y" from="1271,5198" to="1307,5204" strokecolor="#24211d" strokeweight="0"/>
            <v:line id="_x0000_s28270" style="position:absolute;flip:x" from="1223,5153" to="1235,5154" strokecolor="#24211d" strokeweight="0"/>
            <v:line id="_x0000_s28271" style="position:absolute;flip:x" from="1223,5197" to="1235,5198" strokecolor="#24211d" strokeweight="0"/>
            <v:rect id="_x0000_s28272" style="position:absolute;left:1349;top:3710;width:564;height:299" filled="f" strokecolor="#24282b" strokeweight=".6pt"/>
            <v:rect id="_x0000_s28273" style="position:absolute;left:3526;top:5057;width:468;height:191" strokecolor="white" strokeweight="0"/>
            <v:rect id="_x0000_s28274" style="position:absolute;left:2171;top:5057;width:468;height:191" strokecolor="white" strokeweight="0"/>
            <v:rect id="_x0000_s28275" style="position:absolute;left:4246;top:5057;width:467;height:191" strokecolor="white" strokeweight="0"/>
            <v:rect id="_x0000_s28276" style="position:absolute;left:1511;top:5057;width:468;height:191" strokecolor="white" strokeweight="0"/>
            <v:rect id="_x0000_s28277" style="position:absolute;left:2866;top:5057;width:468;height:191" strokecolor="white" strokeweight="0"/>
            <v:rect id="_x0000_s28278" style="position:absolute;left:3526;top:1815;width:468;height:192" strokecolor="white" strokeweight="0"/>
            <v:rect id="_x0000_s28279" style="position:absolute;left:2171;top:1881;width:468;height:192" strokecolor="white" strokeweight="0"/>
            <v:rect id="_x0000_s28280" style="position:absolute;left:4246;top:1815;width:467;height:192" strokecolor="white" strokeweight="0"/>
            <v:rect id="_x0000_s28281" style="position:absolute;left:1511;top:1804;width:468;height:192" strokecolor="white" strokeweight="0"/>
            <v:rect id="_x0000_s28282" style="position:absolute;left:2866;top:1771;width:468;height:192" strokecolor="white" strokeweight="0"/>
            <v:rect id="_x0000_s28283" style="position:absolute;left:1103;top:1828;width:78;height:249;mso-wrap-style:none" filled="f" stroked="f">
              <v:textbox style="mso-next-textbox:#_x0000_s28283;mso-fit-shape-to-text:t" inset="0,0,0,0">
                <w:txbxContent>
                  <w:p w:rsidR="00F65EEF" w:rsidRDefault="00F65EEF" w:rsidP="0079000A">
                    <w:r>
                      <w:rPr>
                        <w:rFonts w:ascii="Arial" w:hAnsi="Arial" w:cs="Arial"/>
                        <w:color w:val="24282B"/>
                        <w:sz w:val="14"/>
                        <w:szCs w:val="14"/>
                      </w:rPr>
                      <w:t>3</w:t>
                    </w:r>
                  </w:p>
                </w:txbxContent>
              </v:textbox>
            </v:rect>
            <v:rect id="_x0000_s28284" style="position:absolute;left:1559;top:1828;width:156;height:249;mso-wrap-style:none" filled="f" stroked="f">
              <v:textbox style="mso-next-textbox:#_x0000_s28284;mso-fit-shape-to-text:t" inset="0,0,0,0">
                <w:txbxContent>
                  <w:p w:rsidR="00F65EEF" w:rsidRDefault="00F65EEF" w:rsidP="0079000A">
                    <w:r>
                      <w:rPr>
                        <w:rFonts w:ascii="Arial" w:hAnsi="Arial" w:cs="Arial"/>
                        <w:color w:val="24282B"/>
                        <w:sz w:val="14"/>
                        <w:szCs w:val="14"/>
                      </w:rPr>
                      <w:t>10</w:t>
                    </w:r>
                  </w:p>
                </w:txbxContent>
              </v:textbox>
            </v:rect>
            <v:rect id="_x0000_s28285" style="position:absolute;left:2219;top:1828;width:156;height:249;mso-wrap-style:none" filled="f" stroked="f">
              <v:textbox style="mso-next-textbox:#_x0000_s28285;mso-fit-shape-to-text:t" inset="0,0,0,0">
                <w:txbxContent>
                  <w:p w:rsidR="00F65EEF" w:rsidRDefault="00F65EEF" w:rsidP="0079000A">
                    <w:r>
                      <w:rPr>
                        <w:rFonts w:ascii="Arial" w:hAnsi="Arial" w:cs="Arial"/>
                        <w:color w:val="24282B"/>
                        <w:sz w:val="14"/>
                        <w:szCs w:val="14"/>
                      </w:rPr>
                      <w:t>18</w:t>
                    </w:r>
                  </w:p>
                </w:txbxContent>
              </v:textbox>
            </v:rect>
            <v:rect id="_x0000_s28286" style="position:absolute;left:2459;top:1828;width:156;height:249;mso-wrap-style:none" filled="f" stroked="f">
              <v:textbox style="mso-next-textbox:#_x0000_s28286;mso-fit-shape-to-text:t" inset="0,0,0,0">
                <w:txbxContent>
                  <w:p w:rsidR="00F65EEF" w:rsidRDefault="00F65EEF" w:rsidP="0079000A">
                    <w:r>
                      <w:rPr>
                        <w:rFonts w:ascii="Arial" w:hAnsi="Arial" w:cs="Arial"/>
                        <w:color w:val="24282B"/>
                        <w:sz w:val="14"/>
                        <w:szCs w:val="14"/>
                      </w:rPr>
                      <w:t>19</w:t>
                    </w:r>
                  </w:p>
                </w:txbxContent>
              </v:textbox>
            </v:rect>
            <v:rect id="_x0000_s28287" style="position:absolute;left:1811;top:1828;width:156;height:249;mso-wrap-style:none" filled="f" stroked="f">
              <v:textbox style="mso-next-textbox:#_x0000_s28287;mso-fit-shape-to-text:t" inset="0,0,0,0">
                <w:txbxContent>
                  <w:p w:rsidR="00F65EEF" w:rsidRDefault="00F65EEF" w:rsidP="0079000A">
                    <w:r>
                      <w:rPr>
                        <w:rFonts w:ascii="Arial" w:hAnsi="Arial" w:cs="Arial"/>
                        <w:color w:val="24282B"/>
                        <w:sz w:val="14"/>
                        <w:szCs w:val="14"/>
                      </w:rPr>
                      <w:t>11</w:t>
                    </w:r>
                  </w:p>
                </w:txbxContent>
              </v:textbox>
            </v:rect>
            <v:rect id="_x0000_s28288" style="position:absolute;left:2857;top:1828;width:156;height:249;mso-wrap-style:none" filled="f" stroked="f">
              <v:textbox style="mso-next-textbox:#_x0000_s28288;mso-fit-shape-to-text:t" inset="0,0,0,0">
                <w:txbxContent>
                  <w:p w:rsidR="00F65EEF" w:rsidRDefault="00F65EEF" w:rsidP="0079000A">
                    <w:r>
                      <w:rPr>
                        <w:rFonts w:ascii="Arial" w:hAnsi="Arial" w:cs="Arial"/>
                        <w:color w:val="24282B"/>
                        <w:sz w:val="14"/>
                        <w:szCs w:val="14"/>
                      </w:rPr>
                      <w:t>26</w:t>
                    </w:r>
                  </w:p>
                </w:txbxContent>
              </v:textbox>
            </v:rect>
            <v:rect id="_x0000_s28289" style="position:absolute;left:3046;top:1828;width:156;height:249" filled="f" stroked="f">
              <v:textbox style="mso-next-textbox:#_x0000_s28289" inset="0,0,0,0">
                <w:txbxContent>
                  <w:p w:rsidR="00F65EEF" w:rsidRDefault="00F65EEF" w:rsidP="0079000A">
                    <w:r>
                      <w:rPr>
                        <w:rFonts w:ascii="Arial" w:hAnsi="Arial" w:cs="Arial"/>
                        <w:color w:val="24282B"/>
                        <w:sz w:val="14"/>
                        <w:szCs w:val="14"/>
                      </w:rPr>
                      <w:t>27</w:t>
                    </w:r>
                  </w:p>
                </w:txbxContent>
              </v:textbox>
            </v:rect>
            <v:rect id="_x0000_s28290" style="position:absolute;left:3574;top:1828;width:156;height:249;mso-wrap-style:none" filled="f" stroked="f">
              <v:textbox style="mso-next-textbox:#_x0000_s28290;mso-fit-shape-to-text:t" inset="0,0,0,0">
                <w:txbxContent>
                  <w:p w:rsidR="00F65EEF" w:rsidRDefault="00F65EEF" w:rsidP="0079000A">
                    <w:r>
                      <w:rPr>
                        <w:rFonts w:ascii="Arial" w:hAnsi="Arial" w:cs="Arial"/>
                        <w:color w:val="24282B"/>
                        <w:sz w:val="14"/>
                        <w:szCs w:val="14"/>
                      </w:rPr>
                      <w:t>34</w:t>
                    </w:r>
                  </w:p>
                </w:txbxContent>
              </v:textbox>
            </v:rect>
            <v:rect id="_x0000_s28291" style="position:absolute;left:3814;top:1828;width:156;height:249;mso-wrap-style:none" filled="f" stroked="f">
              <v:textbox style="mso-next-textbox:#_x0000_s28291;mso-fit-shape-to-text:t" inset="0,0,0,0">
                <w:txbxContent>
                  <w:p w:rsidR="00F65EEF" w:rsidRDefault="00F65EEF" w:rsidP="0079000A">
                    <w:r>
                      <w:rPr>
                        <w:rFonts w:ascii="Arial" w:hAnsi="Arial" w:cs="Arial"/>
                        <w:color w:val="24282B"/>
                        <w:sz w:val="14"/>
                        <w:szCs w:val="14"/>
                      </w:rPr>
                      <w:t>35</w:t>
                    </w:r>
                  </w:p>
                </w:txbxContent>
              </v:textbox>
            </v:rect>
            <v:rect id="_x0000_s28292" style="position:absolute;left:4270;top:1828;width:156;height:249;mso-wrap-style:none" filled="f" stroked="f">
              <v:textbox style="mso-next-textbox:#_x0000_s28292;mso-fit-shape-to-text:t" inset="0,0,0,0">
                <w:txbxContent>
                  <w:p w:rsidR="00F65EEF" w:rsidRDefault="00F65EEF" w:rsidP="0079000A">
                    <w:r>
                      <w:rPr>
                        <w:rFonts w:ascii="Arial" w:hAnsi="Arial" w:cs="Arial"/>
                        <w:color w:val="24282B"/>
                        <w:sz w:val="14"/>
                        <w:szCs w:val="14"/>
                      </w:rPr>
                      <w:t>42</w:t>
                    </w:r>
                  </w:p>
                </w:txbxContent>
              </v:textbox>
            </v:rect>
            <v:rect id="_x0000_s28293" style="position:absolute;left:4522;top:1828;width:156;height:249;mso-wrap-style:none" filled="f" stroked="f">
              <v:textbox style="mso-next-textbox:#_x0000_s28293;mso-fit-shape-to-text:t" inset="0,0,0,0">
                <w:txbxContent>
                  <w:p w:rsidR="00F65EEF" w:rsidRDefault="00F65EEF" w:rsidP="0079000A">
                    <w:r>
                      <w:rPr>
                        <w:rFonts w:ascii="Arial" w:hAnsi="Arial" w:cs="Arial"/>
                        <w:color w:val="24282B"/>
                        <w:sz w:val="14"/>
                        <w:szCs w:val="14"/>
                      </w:rPr>
                      <w:t>43</w:t>
                    </w:r>
                  </w:p>
                </w:txbxContent>
              </v:textbox>
            </v:rect>
            <v:rect id="_x0000_s28294" style="position:absolute;left:5073;top:1828;width:156;height:249;mso-wrap-style:none" filled="f" stroked="f">
              <v:textbox style="mso-next-textbox:#_x0000_s28294;mso-fit-shape-to-text:t" inset="0,0,0,0">
                <w:txbxContent>
                  <w:p w:rsidR="00F65EEF" w:rsidRDefault="00F65EEF" w:rsidP="0079000A">
                    <w:r>
                      <w:rPr>
                        <w:rFonts w:ascii="Arial" w:hAnsi="Arial" w:cs="Arial"/>
                        <w:color w:val="24282B"/>
                        <w:sz w:val="14"/>
                        <w:szCs w:val="14"/>
                      </w:rPr>
                      <w:t>50</w:t>
                    </w:r>
                  </w:p>
                </w:txbxContent>
              </v:textbox>
            </v:rect>
            <v:rect id="_x0000_s28295" style="position:absolute;left:1031;top:5069;width:78;height:249;mso-wrap-style:none" filled="f" stroked="f">
              <v:textbox style="mso-next-textbox:#_x0000_s28295;mso-fit-shape-to-text:t" inset="0,0,0,0">
                <w:txbxContent>
                  <w:p w:rsidR="00F65EEF" w:rsidRDefault="00F65EEF" w:rsidP="0079000A">
                    <w:r>
                      <w:rPr>
                        <w:rFonts w:ascii="Arial" w:hAnsi="Arial" w:cs="Arial"/>
                        <w:color w:val="24282B"/>
                        <w:sz w:val="14"/>
                        <w:szCs w:val="14"/>
                      </w:rPr>
                      <w:t>3</w:t>
                    </w:r>
                  </w:p>
                </w:txbxContent>
              </v:textbox>
            </v:rect>
            <v:rect id="_x0000_s28296" style="position:absolute;left:1535;top:5069;width:156;height:249;mso-wrap-style:none" filled="f" stroked="f">
              <v:textbox style="mso-next-textbox:#_x0000_s28296;mso-fit-shape-to-text:t" inset="0,0,0,0">
                <w:txbxContent>
                  <w:p w:rsidR="00F65EEF" w:rsidRDefault="00F65EEF" w:rsidP="0079000A">
                    <w:r>
                      <w:rPr>
                        <w:rFonts w:ascii="Arial" w:hAnsi="Arial" w:cs="Arial"/>
                        <w:color w:val="24282B"/>
                        <w:sz w:val="14"/>
                        <w:szCs w:val="14"/>
                      </w:rPr>
                      <w:t>10</w:t>
                    </w:r>
                  </w:p>
                </w:txbxContent>
              </v:textbox>
            </v:rect>
            <v:rect id="_x0000_s28297" style="position:absolute;left:2195;top:5069;width:156;height:249;mso-wrap-style:none" filled="f" stroked="f">
              <v:textbox style="mso-next-textbox:#_x0000_s28297;mso-fit-shape-to-text:t" inset="0,0,0,0">
                <w:txbxContent>
                  <w:p w:rsidR="00F65EEF" w:rsidRDefault="00F65EEF" w:rsidP="0079000A">
                    <w:r>
                      <w:rPr>
                        <w:rFonts w:ascii="Arial" w:hAnsi="Arial" w:cs="Arial"/>
                        <w:color w:val="24282B"/>
                        <w:sz w:val="14"/>
                        <w:szCs w:val="14"/>
                      </w:rPr>
                      <w:t>18</w:t>
                    </w:r>
                  </w:p>
                </w:txbxContent>
              </v:textbox>
            </v:rect>
            <v:rect id="_x0000_s28298" style="position:absolute;left:2459;top:5069;width:156;height:249;mso-wrap-style:none" filled="f" stroked="f">
              <v:textbox style="mso-next-textbox:#_x0000_s28298;mso-fit-shape-to-text:t" inset="0,0,0,0">
                <w:txbxContent>
                  <w:p w:rsidR="00F65EEF" w:rsidRDefault="00F65EEF" w:rsidP="0079000A">
                    <w:r>
                      <w:rPr>
                        <w:rFonts w:ascii="Arial" w:hAnsi="Arial" w:cs="Arial"/>
                        <w:color w:val="24282B"/>
                        <w:sz w:val="14"/>
                        <w:szCs w:val="14"/>
                      </w:rPr>
                      <w:t>19</w:t>
                    </w:r>
                  </w:p>
                </w:txbxContent>
              </v:textbox>
            </v:rect>
            <v:rect id="_x0000_s28299" style="position:absolute;left:1787;top:5069;width:156;height:249;mso-wrap-style:none" filled="f" stroked="f">
              <v:textbox style="mso-next-textbox:#_x0000_s28299;mso-fit-shape-to-text:t" inset="0,0,0,0">
                <w:txbxContent>
                  <w:p w:rsidR="00F65EEF" w:rsidRDefault="00F65EEF" w:rsidP="0079000A">
                    <w:r>
                      <w:rPr>
                        <w:rFonts w:ascii="Arial" w:hAnsi="Arial" w:cs="Arial"/>
                        <w:color w:val="24282B"/>
                        <w:sz w:val="14"/>
                        <w:szCs w:val="14"/>
                      </w:rPr>
                      <w:t>11</w:t>
                    </w:r>
                  </w:p>
                </w:txbxContent>
              </v:textbox>
            </v:rect>
            <v:rect id="_x0000_s28300" style="position:absolute;left:2866;top:5069;width:156;height:249;mso-wrap-style:none" filled="f" stroked="f">
              <v:textbox style="mso-next-textbox:#_x0000_s28300;mso-fit-shape-to-text:t" inset="0,0,0,0">
                <w:txbxContent>
                  <w:p w:rsidR="00F65EEF" w:rsidRDefault="00F65EEF" w:rsidP="0079000A">
                    <w:r>
                      <w:rPr>
                        <w:rFonts w:ascii="Arial" w:hAnsi="Arial" w:cs="Arial"/>
                        <w:color w:val="24282B"/>
                        <w:sz w:val="14"/>
                        <w:szCs w:val="14"/>
                      </w:rPr>
                      <w:t>26</w:t>
                    </w:r>
                  </w:p>
                </w:txbxContent>
              </v:textbox>
            </v:rect>
            <v:rect id="_x0000_s28301" style="position:absolute;left:3118;top:5069;width:156;height:249;mso-wrap-style:none" filled="f" stroked="f">
              <v:textbox style="mso-next-textbox:#_x0000_s28301;mso-fit-shape-to-text:t" inset="0,0,0,0">
                <w:txbxContent>
                  <w:p w:rsidR="00F65EEF" w:rsidRDefault="00F65EEF" w:rsidP="0079000A">
                    <w:r>
                      <w:rPr>
                        <w:rFonts w:ascii="Arial" w:hAnsi="Arial" w:cs="Arial"/>
                        <w:color w:val="24282B"/>
                        <w:sz w:val="14"/>
                        <w:szCs w:val="14"/>
                      </w:rPr>
                      <w:t>27</w:t>
                    </w:r>
                  </w:p>
                </w:txbxContent>
              </v:textbox>
            </v:rect>
            <v:rect id="_x0000_s28302" style="position:absolute;left:3562;top:5069;width:156;height:249;mso-wrap-style:none" filled="f" stroked="f">
              <v:textbox style="mso-next-textbox:#_x0000_s28302;mso-fit-shape-to-text:t" inset="0,0,0,0">
                <w:txbxContent>
                  <w:p w:rsidR="00F65EEF" w:rsidRDefault="00F65EEF" w:rsidP="0079000A">
                    <w:r>
                      <w:rPr>
                        <w:rFonts w:ascii="Arial" w:hAnsi="Arial" w:cs="Arial"/>
                        <w:color w:val="24282B"/>
                        <w:sz w:val="14"/>
                        <w:szCs w:val="14"/>
                      </w:rPr>
                      <w:t>34</w:t>
                    </w:r>
                  </w:p>
                </w:txbxContent>
              </v:textbox>
            </v:rect>
            <v:rect id="_x0000_s28303" style="position:absolute;left:3802;top:5069;width:156;height:249;mso-wrap-style:none" filled="f" stroked="f">
              <v:textbox style="mso-next-textbox:#_x0000_s28303;mso-fit-shape-to-text:t" inset="0,0,0,0">
                <w:txbxContent>
                  <w:p w:rsidR="00F65EEF" w:rsidRDefault="00F65EEF" w:rsidP="0079000A">
                    <w:r>
                      <w:rPr>
                        <w:rFonts w:ascii="Arial" w:hAnsi="Arial" w:cs="Arial"/>
                        <w:color w:val="24282B"/>
                        <w:sz w:val="14"/>
                        <w:szCs w:val="14"/>
                      </w:rPr>
                      <w:t>35</w:t>
                    </w:r>
                  </w:p>
                </w:txbxContent>
              </v:textbox>
            </v:rect>
            <v:rect id="_x0000_s28304" style="position:absolute;left:4234;top:5069;width:156;height:249;mso-wrap-style:none" filled="f" stroked="f">
              <v:textbox style="mso-next-textbox:#_x0000_s28304;mso-fit-shape-to-text:t" inset="0,0,0,0">
                <w:txbxContent>
                  <w:p w:rsidR="00F65EEF" w:rsidRDefault="00F65EEF" w:rsidP="0079000A">
                    <w:r>
                      <w:rPr>
                        <w:rFonts w:ascii="Arial" w:hAnsi="Arial" w:cs="Arial"/>
                        <w:color w:val="24282B"/>
                        <w:sz w:val="14"/>
                        <w:szCs w:val="14"/>
                      </w:rPr>
                      <w:t>42</w:t>
                    </w:r>
                  </w:p>
                </w:txbxContent>
              </v:textbox>
            </v:rect>
            <v:rect id="_x0000_s28305" style="position:absolute;left:4474;top:5069;width:156;height:249;mso-wrap-style:none" filled="f" stroked="f">
              <v:textbox style="mso-next-textbox:#_x0000_s28305;mso-fit-shape-to-text:t" inset="0,0,0,0">
                <w:txbxContent>
                  <w:p w:rsidR="00F65EEF" w:rsidRDefault="00F65EEF" w:rsidP="0079000A">
                    <w:r>
                      <w:rPr>
                        <w:rFonts w:ascii="Arial" w:hAnsi="Arial" w:cs="Arial"/>
                        <w:color w:val="24282B"/>
                        <w:sz w:val="14"/>
                        <w:szCs w:val="14"/>
                      </w:rPr>
                      <w:t>43</w:t>
                    </w:r>
                  </w:p>
                </w:txbxContent>
              </v:textbox>
            </v:rect>
            <v:rect id="_x0000_s28306" style="position:absolute;left:4941;top:5069;width:156;height:249;mso-wrap-style:none" filled="f" stroked="f">
              <v:textbox style="mso-next-textbox:#_x0000_s28306;mso-fit-shape-to-text:t" inset="0,0,0,0">
                <w:txbxContent>
                  <w:p w:rsidR="00F65EEF" w:rsidRDefault="00F65EEF" w:rsidP="0079000A">
                    <w:r>
                      <w:rPr>
                        <w:rFonts w:ascii="Arial" w:hAnsi="Arial" w:cs="Arial"/>
                        <w:color w:val="24282B"/>
                        <w:sz w:val="14"/>
                        <w:szCs w:val="14"/>
                      </w:rPr>
                      <w:t>50</w:t>
                    </w:r>
                  </w:p>
                </w:txbxContent>
              </v:textbox>
            </v:rect>
            <v:rect id="_x0000_s28308" style="position:absolute;left:947;top:485;width:242;height:249;mso-wrap-style:none" filled="f" stroked="f">
              <v:textbox style="mso-next-textbox:#_x0000_s28308;mso-fit-shape-to-text:t" inset="0,0,0,0">
                <w:txbxContent>
                  <w:p w:rsidR="00F65EEF" w:rsidRDefault="00F65EEF" w:rsidP="0079000A">
                    <w:r>
                      <w:rPr>
                        <w:rFonts w:ascii="Arial" w:hAnsi="Arial" w:cs="Arial"/>
                        <w:color w:val="24282B"/>
                        <w:sz w:val="14"/>
                        <w:szCs w:val="14"/>
                      </w:rPr>
                      <w:t>Sc0</w:t>
                    </w:r>
                  </w:p>
                </w:txbxContent>
              </v:textbox>
            </v:rect>
            <v:rect id="_x0000_s28309" style="position:absolute;left:1187;top:496;width:109;height:249;mso-wrap-style:none" filled="f" stroked="f">
              <v:textbox style="mso-next-textbox:#_x0000_s28309;mso-fit-shape-to-text:t" inset="0,0,0,0">
                <w:txbxContent>
                  <w:p w:rsidR="00F65EEF" w:rsidRDefault="00F65EEF" w:rsidP="0079000A">
                    <w:r>
                      <w:rPr>
                        <w:rFonts w:ascii="Arial" w:hAnsi="Arial" w:cs="Arial"/>
                        <w:color w:val="24282B"/>
                        <w:sz w:val="14"/>
                        <w:szCs w:val="14"/>
                      </w:rPr>
                      <w:t>, i</w:t>
                    </w:r>
                  </w:p>
                </w:txbxContent>
              </v:textbox>
            </v:rect>
            <v:rect id="_x0000_s28310" style="position:absolute;left:3718;top:3660;width:427;height:343;mso-wrap-style:none" filled="f" stroked="f">
              <v:textbox style="mso-next-textbox:#_x0000_s28310;mso-fit-shape-to-text:t" inset="0,0,0,0">
                <w:txbxContent>
                  <w:p w:rsidR="00F65EEF" w:rsidRDefault="00F65EEF" w:rsidP="0079000A">
                    <w:pPr>
                      <w:spacing w:before="40" w:after="40"/>
                    </w:pPr>
                    <w:r w:rsidRPr="00432CF5">
                      <w:rPr>
                        <w:rFonts w:hint="cs"/>
                        <w:color w:val="24282B"/>
                        <w:sz w:val="16"/>
                        <w:szCs w:val="22"/>
                        <w:rtl/>
                      </w:rPr>
                      <w:t>محجوزة</w:t>
                    </w:r>
                  </w:p>
                </w:txbxContent>
              </v:textbox>
            </v:rect>
            <v:rect id="_x0000_s28311" style="position:absolute;left:2278;top:3141;width:1030;height:343" filled="f" stroked="f">
              <v:textbox style="mso-next-textbox:#_x0000_s28311;mso-fit-shape-to-text:t" inset="0,0,0,0">
                <w:txbxContent>
                  <w:p w:rsidR="00F65EEF" w:rsidRDefault="00F65EEF" w:rsidP="0079000A">
                    <w:pPr>
                      <w:spacing w:before="40" w:after="40"/>
                    </w:pPr>
                    <w:r w:rsidRPr="00432CF5">
                      <w:rPr>
                        <w:rFonts w:hint="cs"/>
                        <w:color w:val="24282B"/>
                        <w:sz w:val="16"/>
                        <w:szCs w:val="22"/>
                        <w:rtl/>
                      </w:rPr>
                      <w:t>رقم موقع البايتة</w:t>
                    </w:r>
                  </w:p>
                </w:txbxContent>
              </v:textbox>
            </v:rect>
            <v:rect id="_x0000_s28312" style="position:absolute;left:1367;top:3395;width:78;height:249;mso-wrap-style:none" filled="f" stroked="f">
              <v:textbox style="mso-next-textbox:#_x0000_s28312;mso-fit-shape-to-text:t" inset="0,0,0,0">
                <w:txbxContent>
                  <w:p w:rsidR="00F65EEF" w:rsidRDefault="00F65EEF" w:rsidP="0079000A">
                    <w:r>
                      <w:rPr>
                        <w:rFonts w:ascii="Arial" w:hAnsi="Arial" w:cs="Arial"/>
                        <w:color w:val="24282B"/>
                        <w:sz w:val="14"/>
                        <w:szCs w:val="14"/>
                      </w:rPr>
                      <w:t>0</w:t>
                    </w:r>
                  </w:p>
                </w:txbxContent>
              </v:textbox>
            </v:rect>
            <v:rect id="_x0000_s28313" style="position:absolute;left:2997;top:3968;width:422;height:319;mso-wrap-style:none" filled="f" stroked="f">
              <v:textbox style="mso-next-textbox:#_x0000_s28313;mso-fit-shape-to-text:t" inset="0,0,0,0">
                <w:txbxContent>
                  <w:p w:rsidR="00F65EEF" w:rsidRPr="00C25A54" w:rsidRDefault="00F65EEF" w:rsidP="0079000A">
                    <w:pPr>
                      <w:spacing w:before="40" w:after="40"/>
                      <w:rPr>
                        <w:szCs w:val="20"/>
                      </w:rPr>
                    </w:pPr>
                    <w:r w:rsidRPr="00C25A54">
                      <w:rPr>
                        <w:rFonts w:hint="cs"/>
                        <w:color w:val="24282B"/>
                        <w:sz w:val="16"/>
                        <w:szCs w:val="20"/>
                        <w:rtl/>
                      </w:rPr>
                      <w:t>معطيات</w:t>
                    </w:r>
                  </w:p>
                </w:txbxContent>
              </v:textbox>
            </v:rect>
            <v:rect id="_x0000_s28314" style="position:absolute;left:947;top:3670;width:281;height:249;mso-wrap-style:none" filled="f" stroked="f">
              <v:textbox style="mso-next-textbox:#_x0000_s28314;mso-fit-shape-to-text:t" inset="0,0,0,0">
                <w:txbxContent>
                  <w:p w:rsidR="00F65EEF" w:rsidRDefault="00F65EEF" w:rsidP="0079000A">
                    <w:r>
                      <w:rPr>
                        <w:rFonts w:ascii="Arial" w:hAnsi="Arial" w:cs="Arial"/>
                        <w:color w:val="24282B"/>
                        <w:sz w:val="14"/>
                        <w:szCs w:val="14"/>
                      </w:rPr>
                      <w:t xml:space="preserve">Sc1 </w:t>
                    </w:r>
                  </w:p>
                </w:txbxContent>
              </v:textbox>
            </v:rect>
            <v:rect id="_x0000_s28315" style="position:absolute;left:1235;top:3670;width:71;height:249;mso-wrap-style:none" filled="f" stroked="f">
              <v:textbox style="mso-next-textbox:#_x0000_s28315;mso-fit-shape-to-text:t" inset="0,0,0,0">
                <w:txbxContent>
                  <w:p w:rsidR="00F65EEF" w:rsidRDefault="00F65EEF" w:rsidP="0079000A">
                    <w:r>
                      <w:rPr>
                        <w:rFonts w:ascii="Arial" w:hAnsi="Arial" w:cs="Arial"/>
                        <w:color w:val="24282B"/>
                        <w:sz w:val="14"/>
                        <w:szCs w:val="14"/>
                      </w:rPr>
                      <w:t>,i</w:t>
                    </w:r>
                  </w:p>
                </w:txbxContent>
              </v:textbox>
            </v:rect>
            <v:rect id="_x0000_s28316" style="position:absolute;left:1571;top:3395;width:78;height:249;mso-wrap-style:none" filled="f" stroked="f">
              <v:textbox style="mso-next-textbox:#_x0000_s28316;mso-fit-shape-to-text:t" inset="0,0,0,0">
                <w:txbxContent>
                  <w:p w:rsidR="00F65EEF" w:rsidRDefault="00F65EEF" w:rsidP="0079000A">
                    <w:r>
                      <w:rPr>
                        <w:rFonts w:ascii="Arial" w:hAnsi="Arial" w:cs="Arial"/>
                        <w:color w:val="24282B"/>
                        <w:sz w:val="14"/>
                        <w:szCs w:val="14"/>
                      </w:rPr>
                      <w:t>1</w:t>
                    </w:r>
                  </w:p>
                </w:txbxContent>
              </v:textbox>
            </v:rect>
            <v:rect id="_x0000_s28317" style="position:absolute;left:2027;top:3395;width:78;height:249;mso-wrap-style:none" filled="f" stroked="f">
              <v:textbox style="mso-next-textbox:#_x0000_s28317;mso-fit-shape-to-text:t" inset="0,0,0,0">
                <w:txbxContent>
                  <w:p w:rsidR="00F65EEF" w:rsidRDefault="00F65EEF" w:rsidP="0079000A">
                    <w:r>
                      <w:rPr>
                        <w:rFonts w:ascii="Arial" w:hAnsi="Arial" w:cs="Arial"/>
                        <w:color w:val="24282B"/>
                        <w:sz w:val="14"/>
                        <w:szCs w:val="14"/>
                      </w:rPr>
                      <w:t>3</w:t>
                    </w:r>
                  </w:p>
                </w:txbxContent>
              </v:textbox>
            </v:rect>
            <v:rect id="_x0000_s28318" style="position:absolute;left:3310;top:3395;width:156;height:249;mso-wrap-style:none" filled="f" stroked="f">
              <v:textbox style="mso-next-textbox:#_x0000_s28318;mso-fit-shape-to-text:t" inset="0,0,0,0">
                <w:txbxContent>
                  <w:p w:rsidR="00F65EEF" w:rsidRDefault="00F65EEF" w:rsidP="0079000A">
                    <w:r>
                      <w:rPr>
                        <w:rFonts w:ascii="Arial" w:hAnsi="Arial" w:cs="Arial"/>
                        <w:color w:val="24282B"/>
                        <w:sz w:val="14"/>
                        <w:szCs w:val="14"/>
                      </w:rPr>
                      <w:t>50</w:t>
                    </w:r>
                  </w:p>
                </w:txbxContent>
              </v:textbox>
            </v:rect>
            <v:rect id="_x0000_s28319" style="position:absolute;left:3550;top:3395;width:156;height:249;mso-wrap-style:none" filled="f" stroked="f">
              <v:textbox style="mso-next-textbox:#_x0000_s28319;mso-fit-shape-to-text:t" inset="0,0,0,0">
                <w:txbxContent>
                  <w:p w:rsidR="00F65EEF" w:rsidRDefault="00F65EEF" w:rsidP="0079000A">
                    <w:r>
                      <w:rPr>
                        <w:rFonts w:ascii="Arial" w:hAnsi="Arial" w:cs="Arial"/>
                        <w:color w:val="24282B"/>
                        <w:sz w:val="14"/>
                        <w:szCs w:val="14"/>
                      </w:rPr>
                      <w:t>51</w:t>
                    </w:r>
                  </w:p>
                </w:txbxContent>
              </v:textbox>
            </v:rect>
            <v:rect id="_x0000_s28320" style="position:absolute;left:4474;top:3395;width:156;height:249;mso-wrap-style:none" filled="f" stroked="f">
              <v:textbox style="mso-next-textbox:#_x0000_s28320;mso-fit-shape-to-text:t" inset="0,0,0,0">
                <w:txbxContent>
                  <w:p w:rsidR="00F65EEF" w:rsidRDefault="00F65EEF" w:rsidP="0079000A">
                    <w:r>
                      <w:rPr>
                        <w:rFonts w:ascii="Arial" w:hAnsi="Arial" w:cs="Arial"/>
                        <w:color w:val="24282B"/>
                        <w:sz w:val="14"/>
                        <w:szCs w:val="14"/>
                      </w:rPr>
                      <w:t>79</w:t>
                    </w:r>
                  </w:p>
                </w:txbxContent>
              </v:textbox>
            </v:rect>
            <v:rect id="_x0000_s28321" style="position:absolute;left:252;top:6962;width:374;height:249;mso-wrap-style:none" filled="f" stroked="f">
              <v:textbox style="mso-next-textbox:#_x0000_s28321;mso-fit-shape-to-text:t" inset="0,0,0,0">
                <w:txbxContent>
                  <w:p w:rsidR="00F65EEF" w:rsidRDefault="00F65EEF" w:rsidP="0079000A">
                    <w:r>
                      <w:rPr>
                        <w:rFonts w:ascii="Arial" w:hAnsi="Arial" w:cs="Arial"/>
                        <w:color w:val="24282B"/>
                        <w:sz w:val="14"/>
                        <w:szCs w:val="14"/>
                      </w:rPr>
                      <w:t>SSYB</w:t>
                    </w:r>
                  </w:p>
                </w:txbxContent>
              </v:textbox>
            </v:rect>
            <v:rect id="_x0000_s28322" style="position:absolute;left:324;top:7118;width:218;height:249;mso-wrap-style:none" filled="f" stroked="f">
              <v:textbox style="mso-next-textbox:#_x0000_s28322;mso-fit-shape-to-text:t" inset="0,0,0,0">
                <w:txbxContent>
                  <w:p w:rsidR="00F65EEF" w:rsidRDefault="00F65EEF" w:rsidP="0079000A">
                    <w:r>
                      <w:rPr>
                        <w:rFonts w:ascii="Arial" w:hAnsi="Arial" w:cs="Arial"/>
                        <w:color w:val="24282B"/>
                        <w:sz w:val="14"/>
                        <w:szCs w:val="14"/>
                      </w:rPr>
                      <w:t>ID0</w:t>
                    </w:r>
                  </w:p>
                </w:txbxContent>
              </v:textbox>
            </v:rect>
            <v:rect id="_x0000_s28323" style="position:absolute;left:1031;top:6962;width:374;height:249;mso-wrap-style:none" filled="f" stroked="f">
              <v:textbox style="mso-next-textbox:#_x0000_s28323;mso-fit-shape-to-text:t" inset="0,0,0,0">
                <w:txbxContent>
                  <w:p w:rsidR="00F65EEF" w:rsidRDefault="00F65EEF" w:rsidP="0079000A">
                    <w:r>
                      <w:rPr>
                        <w:rFonts w:ascii="Arial" w:hAnsi="Arial" w:cs="Arial"/>
                        <w:color w:val="24282B"/>
                        <w:sz w:val="14"/>
                        <w:szCs w:val="14"/>
                      </w:rPr>
                      <w:t>SSYB</w:t>
                    </w:r>
                  </w:p>
                </w:txbxContent>
              </v:textbox>
            </v:rect>
            <v:rect id="_x0000_s28324" style="position:absolute;left:1103;top:7118;width:218;height:249;mso-wrap-style:none" filled="f" stroked="f">
              <v:textbox style="mso-next-textbox:#_x0000_s28324;mso-fit-shape-to-text:t" inset="0,0,0,0">
                <w:txbxContent>
                  <w:p w:rsidR="00F65EEF" w:rsidRDefault="00F65EEF" w:rsidP="0079000A">
                    <w:r>
                      <w:rPr>
                        <w:rFonts w:ascii="Arial" w:hAnsi="Arial" w:cs="Arial"/>
                        <w:color w:val="24282B"/>
                        <w:sz w:val="14"/>
                        <w:szCs w:val="14"/>
                      </w:rPr>
                      <w:t>ID1</w:t>
                    </w:r>
                  </w:p>
                </w:txbxContent>
              </v:textbox>
            </v:rect>
            <v:rect id="_x0000_s28325" style="position:absolute;left:1883;top:7046;width:249;height:249;mso-wrap-style:none" filled="f" stroked="f">
              <v:textbox style="mso-next-textbox:#_x0000_s28325;mso-fit-shape-to-text:t" inset="0,0,0,0">
                <w:txbxContent>
                  <w:p w:rsidR="00F65EEF" w:rsidRDefault="00F65EEF" w:rsidP="0079000A">
                    <w:r>
                      <w:rPr>
                        <w:rFonts w:ascii="Arial" w:hAnsi="Arial" w:cs="Arial"/>
                        <w:color w:val="24282B"/>
                        <w:sz w:val="14"/>
                        <w:szCs w:val="14"/>
                      </w:rPr>
                      <w:t>FFh</w:t>
                    </w:r>
                  </w:p>
                </w:txbxContent>
              </v:textbox>
            </v:rect>
            <v:rect id="_x0000_s28326" style="position:absolute;left:2950;top:7357;width:452;height:249;mso-wrap-style:none" filled="f" stroked="f">
              <v:textbox style="mso-next-textbox:#_x0000_s28326;mso-fit-shape-to-text:t" inset="0,0,0,0">
                <w:txbxContent>
                  <w:p w:rsidR="00F65EEF" w:rsidRDefault="00F65EEF" w:rsidP="0079000A">
                    <w:r>
                      <w:rPr>
                        <w:rFonts w:ascii="Arial" w:hAnsi="Arial" w:cs="Arial"/>
                        <w:color w:val="24282B"/>
                        <w:sz w:val="14"/>
                        <w:szCs w:val="14"/>
                      </w:rPr>
                      <w:t>8 bytes</w:t>
                    </w:r>
                  </w:p>
                </w:txbxContent>
              </v:textbox>
            </v:rect>
            <v:rect id="_x0000_s28327" style="position:absolute;left:3970;top:7034;width:413;height:249;mso-wrap-style:none" filled="f" stroked="f">
              <v:textbox style="mso-next-textbox:#_x0000_s28327;mso-fit-shape-to-text:t" inset="0,0,0,0">
                <w:txbxContent>
                  <w:p w:rsidR="00F65EEF" w:rsidRDefault="00F65EEF" w:rsidP="0079000A">
                    <w:r>
                      <w:rPr>
                        <w:rFonts w:ascii="Arial" w:hAnsi="Arial" w:cs="Arial"/>
                        <w:color w:val="24282B"/>
                        <w:sz w:val="14"/>
                        <w:szCs w:val="14"/>
                      </w:rPr>
                      <w:t xml:space="preserve">SSYB </w:t>
                    </w:r>
                  </w:p>
                </w:txbxContent>
              </v:textbox>
            </v:rect>
            <v:rect id="_x0000_s28328" style="position:absolute;left:4402;top:7034;width:312;height:249;mso-wrap-style:none" filled="f" stroked="f">
              <v:textbox style="mso-next-textbox:#_x0000_s28328;mso-fit-shape-to-text:t" inset="0,0,0,0">
                <w:txbxContent>
                  <w:p w:rsidR="00F65EEF" w:rsidRDefault="00F65EEF" w:rsidP="0079000A">
                    <w:r>
                      <w:rPr>
                        <w:rFonts w:ascii="Arial" w:hAnsi="Arial" w:cs="Arial"/>
                        <w:color w:val="24282B"/>
                        <w:sz w:val="14"/>
                        <w:szCs w:val="14"/>
                      </w:rPr>
                      <w:t xml:space="preserve"> data</w:t>
                    </w:r>
                  </w:p>
                </w:txbxContent>
              </v:textbox>
            </v:rect>
            <v:rect id="_x0000_s28329" style="position:absolute;left:4809;top:3459;width:195;height:249;mso-wrap-style:none" filled="f" stroked="f">
              <v:textbox style="mso-next-textbox:#_x0000_s28329;mso-fit-shape-to-text:t" inset="0,0,0,0">
                <w:txbxContent>
                  <w:p w:rsidR="00F65EEF" w:rsidRDefault="00F65EEF" w:rsidP="0079000A">
                    <w:r>
                      <w:rPr>
                        <w:rFonts w:ascii="Arial" w:hAnsi="Arial" w:cs="Arial"/>
                        <w:color w:val="24282B"/>
                        <w:sz w:val="14"/>
                        <w:szCs w:val="14"/>
                      </w:rPr>
                      <w:t xml:space="preserve">29 </w:t>
                    </w:r>
                  </w:p>
                </w:txbxContent>
              </v:textbox>
            </v:rect>
            <v:rect id="_x0000_s28330" style="position:absolute;left:5001;top:3459;width:335;height:249;mso-wrap-style:none" filled="f" stroked="f">
              <v:textbox style="mso-next-textbox:#_x0000_s28330;mso-fit-shape-to-text:t" inset="0,0,0,0">
                <w:txbxContent>
                  <w:p w:rsidR="00F65EEF" w:rsidRDefault="00F65EEF" w:rsidP="0079000A">
                    <w:r>
                      <w:rPr>
                        <w:rFonts w:ascii="Arial" w:hAnsi="Arial" w:cs="Arial"/>
                        <w:color w:val="24282B"/>
                        <w:sz w:val="14"/>
                        <w:szCs w:val="14"/>
                      </w:rPr>
                      <w:t>bytes</w:t>
                    </w:r>
                  </w:p>
                </w:txbxContent>
              </v:textbox>
            </v:rect>
            <v:rect id="_x0000_s28331" style="position:absolute;left:1643;top:475;width:141;height:249;mso-wrap-style:none" filled="f" stroked="f">
              <v:textbox style="mso-next-textbox:#_x0000_s28331;mso-fit-shape-to-text:t" inset="0,0,0,0">
                <w:txbxContent>
                  <w:p w:rsidR="00F65EEF" w:rsidRDefault="00F65EEF" w:rsidP="0079000A">
                    <w:r>
                      <w:rPr>
                        <w:rFonts w:ascii="Arial" w:hAnsi="Arial" w:cs="Arial"/>
                        <w:color w:val="24282B"/>
                        <w:sz w:val="14"/>
                        <w:szCs w:val="14"/>
                      </w:rPr>
                      <w:t>ID</w:t>
                    </w:r>
                  </w:p>
                </w:txbxContent>
              </v:textbox>
            </v:rect>
            <v:rect id="_x0000_s28332" style="position:absolute;left:3742;top:453;width:427;height:343;mso-wrap-style:none" filled="f" stroked="f">
              <v:textbox style="mso-next-textbox:#_x0000_s28332;mso-fit-shape-to-text:t" inset="0,0,0,0">
                <w:txbxContent>
                  <w:p w:rsidR="00F65EEF" w:rsidRPr="00432CF5" w:rsidRDefault="00F65EEF" w:rsidP="0079000A">
                    <w:pPr>
                      <w:spacing w:before="40" w:after="40"/>
                      <w:rPr>
                        <w:sz w:val="16"/>
                        <w:szCs w:val="22"/>
                      </w:rPr>
                    </w:pPr>
                    <w:r w:rsidRPr="00432CF5">
                      <w:rPr>
                        <w:rFonts w:hint="cs"/>
                        <w:color w:val="24282B"/>
                        <w:sz w:val="16"/>
                        <w:szCs w:val="22"/>
                        <w:rtl/>
                      </w:rPr>
                      <w:t>محجوزة</w:t>
                    </w:r>
                  </w:p>
                </w:txbxContent>
              </v:textbox>
            </v:rect>
            <v:rect id="_x0000_s28333" style="position:absolute;left:1379;top:209;width:78;height:249;mso-wrap-style:none" filled="f" stroked="f">
              <v:textbox style="mso-next-textbox:#_x0000_s28333;mso-fit-shape-to-text:t" inset="0,0,0,0">
                <w:txbxContent>
                  <w:p w:rsidR="00F65EEF" w:rsidRDefault="00F65EEF" w:rsidP="0079000A">
                    <w:r>
                      <w:rPr>
                        <w:rFonts w:ascii="Arial" w:hAnsi="Arial" w:cs="Arial"/>
                        <w:color w:val="24282B"/>
                        <w:sz w:val="14"/>
                        <w:szCs w:val="14"/>
                      </w:rPr>
                      <w:t>0</w:t>
                    </w:r>
                  </w:p>
                </w:txbxContent>
              </v:textbox>
            </v:rect>
            <v:rect id="_x0000_s28334" style="position:absolute;left:3063;top:743;width:358;height:249;mso-wrap-style:none" filled="f" stroked="f">
              <v:textbox style="mso-next-textbox:#_x0000_s28334;mso-fit-shape-to-text:t" inset="0,0,0,0">
                <w:txbxContent>
                  <w:p w:rsidR="00F65EEF" w:rsidRDefault="00F65EEF" w:rsidP="0079000A">
                    <w:r>
                      <w:rPr>
                        <w:rFonts w:ascii="Arial" w:hAnsi="Arial" w:cs="Arial" w:hint="cs"/>
                        <w:color w:val="24282B"/>
                        <w:sz w:val="14"/>
                        <w:szCs w:val="14"/>
                        <w:rtl/>
                      </w:rPr>
                      <w:t>معطيات</w:t>
                    </w:r>
                  </w:p>
                </w:txbxContent>
              </v:textbox>
            </v:rect>
            <v:rect id="_x0000_s28335" style="position:absolute;left:4845;top:371;width:195;height:249;mso-wrap-style:none" filled="f" stroked="f">
              <v:textbox style="mso-next-textbox:#_x0000_s28335;mso-fit-shape-to-text:t" inset="0,0,0,0">
                <w:txbxContent>
                  <w:p w:rsidR="00F65EEF" w:rsidRDefault="00F65EEF" w:rsidP="0079000A">
                    <w:r>
                      <w:rPr>
                        <w:rFonts w:ascii="Arial" w:hAnsi="Arial" w:cs="Arial"/>
                        <w:color w:val="24282B"/>
                        <w:sz w:val="14"/>
                        <w:szCs w:val="14"/>
                      </w:rPr>
                      <w:t xml:space="preserve">29 </w:t>
                    </w:r>
                  </w:p>
                </w:txbxContent>
              </v:textbox>
            </v:rect>
            <v:rect id="_x0000_s28336" style="position:absolute;left:5037;top:371;width:335;height:249;mso-wrap-style:none" filled="f" stroked="f">
              <v:textbox style="mso-next-textbox:#_x0000_s28336;mso-fit-shape-to-text:t" inset="0,0,0,0">
                <w:txbxContent>
                  <w:p w:rsidR="00F65EEF" w:rsidRDefault="00F65EEF" w:rsidP="0079000A">
                    <w:r>
                      <w:rPr>
                        <w:rFonts w:ascii="Arial" w:hAnsi="Arial" w:cs="Arial"/>
                        <w:color w:val="24282B"/>
                        <w:sz w:val="14"/>
                        <w:szCs w:val="14"/>
                      </w:rPr>
                      <w:t>bytes</w:t>
                    </w:r>
                  </w:p>
                </w:txbxContent>
              </v:textbox>
            </v:rect>
            <v:rect id="_x0000_s28337" style="position:absolute;left:1607;top:209;width:78;height:249;mso-wrap-style:none" filled="f" stroked="f">
              <v:textbox style="mso-next-textbox:#_x0000_s28337;mso-fit-shape-to-text:t" inset="0,0,0,0">
                <w:txbxContent>
                  <w:p w:rsidR="00F65EEF" w:rsidRDefault="00F65EEF" w:rsidP="0079000A">
                    <w:r>
                      <w:rPr>
                        <w:rFonts w:ascii="Arial" w:hAnsi="Arial" w:cs="Arial"/>
                        <w:color w:val="24282B"/>
                        <w:sz w:val="14"/>
                        <w:szCs w:val="14"/>
                      </w:rPr>
                      <w:t>1</w:t>
                    </w:r>
                  </w:p>
                </w:txbxContent>
              </v:textbox>
            </v:rect>
            <v:rect id="_x0000_s28338" style="position:absolute;left:1847;top:209;width:78;height:249;mso-wrap-style:none" filled="f" stroked="f">
              <v:textbox style="mso-next-textbox:#_x0000_s28338;mso-fit-shape-to-text:t" inset="0,0,0,0">
                <w:txbxContent>
                  <w:p w:rsidR="00F65EEF" w:rsidRDefault="00F65EEF" w:rsidP="0079000A">
                    <w:r>
                      <w:rPr>
                        <w:rFonts w:ascii="Arial" w:hAnsi="Arial" w:cs="Arial"/>
                        <w:color w:val="24282B"/>
                        <w:sz w:val="14"/>
                        <w:szCs w:val="14"/>
                      </w:rPr>
                      <w:t>2</w:t>
                    </w:r>
                  </w:p>
                </w:txbxContent>
              </v:textbox>
            </v:rect>
            <v:rect id="_x0000_s28339" style="position:absolute;left:2051;top:209;width:78;height:249;mso-wrap-style:none" filled="f" stroked="f">
              <v:textbox style="mso-next-textbox:#_x0000_s28339;mso-fit-shape-to-text:t" inset="0,0,0,0">
                <w:txbxContent>
                  <w:p w:rsidR="00F65EEF" w:rsidRDefault="00F65EEF" w:rsidP="0079000A">
                    <w:r>
                      <w:rPr>
                        <w:rFonts w:ascii="Arial" w:hAnsi="Arial" w:cs="Arial"/>
                        <w:color w:val="24282B"/>
                        <w:sz w:val="14"/>
                        <w:szCs w:val="14"/>
                      </w:rPr>
                      <w:t>3</w:t>
                    </w:r>
                  </w:p>
                </w:txbxContent>
              </v:textbox>
            </v:rect>
            <v:rect id="_x0000_s28340" style="position:absolute;left:3310;top:209;width:156;height:249;mso-wrap-style:none" filled="f" stroked="f">
              <v:textbox style="mso-next-textbox:#_x0000_s28340;mso-fit-shape-to-text:t" inset="0,0,0,0">
                <w:txbxContent>
                  <w:p w:rsidR="00F65EEF" w:rsidRDefault="00F65EEF" w:rsidP="0079000A">
                    <w:r>
                      <w:rPr>
                        <w:rFonts w:ascii="Arial" w:hAnsi="Arial" w:cs="Arial"/>
                        <w:color w:val="24282B"/>
                        <w:sz w:val="14"/>
                        <w:szCs w:val="14"/>
                      </w:rPr>
                      <w:t>50</w:t>
                    </w:r>
                  </w:p>
                </w:txbxContent>
              </v:textbox>
            </v:rect>
            <v:rect id="_x0000_s28341" style="position:absolute;left:3562;top:209;width:156;height:249;mso-wrap-style:none" filled="f" stroked="f">
              <v:textbox style="mso-next-textbox:#_x0000_s28341;mso-fit-shape-to-text:t" inset="0,0,0,0">
                <w:txbxContent>
                  <w:p w:rsidR="00F65EEF" w:rsidRDefault="00F65EEF" w:rsidP="0079000A">
                    <w:r>
                      <w:rPr>
                        <w:rFonts w:ascii="Arial" w:hAnsi="Arial" w:cs="Arial"/>
                        <w:color w:val="24282B"/>
                        <w:sz w:val="14"/>
                        <w:szCs w:val="14"/>
                      </w:rPr>
                      <w:t>51</w:t>
                    </w:r>
                  </w:p>
                </w:txbxContent>
              </v:textbox>
            </v:rect>
            <v:rect id="_x0000_s28342" style="position:absolute;left:4498;top:209;width:156;height:249;mso-wrap-style:none" filled="f" stroked="f">
              <v:textbox style="mso-next-textbox:#_x0000_s28342;mso-fit-shape-to-text:t" inset="0,0,0,0">
                <w:txbxContent>
                  <w:p w:rsidR="00F65EEF" w:rsidRDefault="00F65EEF" w:rsidP="0079000A">
                    <w:r>
                      <w:rPr>
                        <w:rFonts w:ascii="Arial" w:hAnsi="Arial" w:cs="Arial"/>
                        <w:color w:val="24282B"/>
                        <w:sz w:val="14"/>
                        <w:szCs w:val="14"/>
                      </w:rPr>
                      <w:t>79</w:t>
                    </w:r>
                  </w:p>
                </w:txbxContent>
              </v:textbox>
            </v:rect>
            <v:rect id="_x0000_s28343" style="position:absolute;left:1811;top:3395;width:78;height:249;mso-wrap-style:none" filled="f" stroked="f">
              <v:textbox style="mso-next-textbox:#_x0000_s28343;mso-fit-shape-to-text:t" inset="0,0,0,0">
                <w:txbxContent>
                  <w:p w:rsidR="00F65EEF" w:rsidRDefault="00F65EEF" w:rsidP="0079000A">
                    <w:r>
                      <w:rPr>
                        <w:rFonts w:ascii="Arial" w:hAnsi="Arial" w:cs="Arial"/>
                        <w:color w:val="24282B"/>
                        <w:sz w:val="14"/>
                        <w:szCs w:val="14"/>
                      </w:rPr>
                      <w:t>2</w:t>
                    </w:r>
                  </w:p>
                </w:txbxContent>
              </v:textbox>
            </v:rect>
            <v:rect id="_x0000_s28344" style="position:absolute;left:1020;top:2081;width:452;height:249;mso-wrap-style:none" filled="f" stroked="f">
              <v:textbox style="mso-next-textbox:#_x0000_s28344;mso-fit-shape-to-text:t" inset="0,0,0,0">
                <w:txbxContent>
                  <w:p w:rsidR="00F65EEF" w:rsidRDefault="00F65EEF" w:rsidP="0079000A">
                    <w:r>
                      <w:rPr>
                        <w:rFonts w:ascii="Arial" w:hAnsi="Arial" w:cs="Arial"/>
                        <w:color w:val="24282B"/>
                        <w:sz w:val="14"/>
                        <w:szCs w:val="14"/>
                      </w:rPr>
                      <w:t>SSYB0</w:t>
                    </w:r>
                  </w:p>
                </w:txbxContent>
              </v:textbox>
            </v:rect>
            <v:rect id="_x0000_s28345" style="position:absolute;left:1748;top:2092;width:452;height:249;mso-wrap-style:none" filled="f" stroked="f">
              <v:textbox style="mso-next-textbox:#_x0000_s28345;mso-fit-shape-to-text:t" inset="0,0,0,0">
                <w:txbxContent>
                  <w:p w:rsidR="00F65EEF" w:rsidRDefault="00F65EEF" w:rsidP="0079000A">
                    <w:r>
                      <w:rPr>
                        <w:rFonts w:ascii="Arial" w:hAnsi="Arial" w:cs="Arial"/>
                        <w:color w:val="24282B"/>
                        <w:sz w:val="14"/>
                        <w:szCs w:val="14"/>
                      </w:rPr>
                      <w:t>SSYB1</w:t>
                    </w:r>
                  </w:p>
                </w:txbxContent>
              </v:textbox>
            </v:rect>
            <v:rect id="_x0000_s28346" style="position:absolute;left:2454;top:2103;width:452;height:249;mso-wrap-style:none" filled="f" stroked="f">
              <v:textbox style="mso-next-textbox:#_x0000_s28346;mso-fit-shape-to-text:t" inset="0,0,0,0">
                <w:txbxContent>
                  <w:p w:rsidR="00F65EEF" w:rsidRDefault="00F65EEF" w:rsidP="0079000A">
                    <w:r>
                      <w:rPr>
                        <w:rFonts w:ascii="Arial" w:hAnsi="Arial" w:cs="Arial"/>
                        <w:color w:val="24282B"/>
                        <w:sz w:val="14"/>
                        <w:szCs w:val="14"/>
                      </w:rPr>
                      <w:t>SSYB2</w:t>
                    </w:r>
                  </w:p>
                </w:txbxContent>
              </v:textbox>
            </v:rect>
            <v:rect id="_x0000_s28347" style="position:absolute;left:3088;top:2103;width:452;height:249;mso-wrap-style:none" filled="f" stroked="f">
              <v:textbox style="mso-next-textbox:#_x0000_s28347;mso-fit-shape-to-text:t" inset="0,0,0,0">
                <w:txbxContent>
                  <w:p w:rsidR="00F65EEF" w:rsidRDefault="00F65EEF" w:rsidP="0079000A">
                    <w:r>
                      <w:rPr>
                        <w:rFonts w:ascii="Arial" w:hAnsi="Arial" w:cs="Arial"/>
                        <w:color w:val="24282B"/>
                        <w:sz w:val="14"/>
                        <w:szCs w:val="14"/>
                      </w:rPr>
                      <w:t>SSYB3</w:t>
                    </w:r>
                  </w:p>
                </w:txbxContent>
              </v:textbox>
            </v:rect>
            <v:rect id="_x0000_s28348" style="position:absolute;left:3797;top:2115;width:452;height:249;mso-wrap-style:none" filled="f" stroked="f">
              <v:textbox style="mso-next-textbox:#_x0000_s28348;mso-fit-shape-to-text:t" inset="0,0,0,0">
                <w:txbxContent>
                  <w:p w:rsidR="00F65EEF" w:rsidRDefault="00F65EEF" w:rsidP="0079000A">
                    <w:r>
                      <w:rPr>
                        <w:rFonts w:ascii="Arial" w:hAnsi="Arial" w:cs="Arial"/>
                        <w:color w:val="24282B"/>
                        <w:sz w:val="14"/>
                        <w:szCs w:val="14"/>
                      </w:rPr>
                      <w:t>SSYB4</w:t>
                    </w:r>
                  </w:p>
                </w:txbxContent>
              </v:textbox>
            </v:rect>
            <v:rect id="_x0000_s28349" style="position:absolute;left:4469;top:2115;width:452;height:249;mso-wrap-style:none" filled="f" stroked="f">
              <v:textbox style="mso-next-textbox:#_x0000_s28349;mso-fit-shape-to-text:t" inset="0,0,0,0">
                <w:txbxContent>
                  <w:p w:rsidR="00F65EEF" w:rsidRDefault="00F65EEF" w:rsidP="0079000A">
                    <w:r>
                      <w:rPr>
                        <w:rFonts w:ascii="Arial" w:hAnsi="Arial" w:cs="Arial"/>
                        <w:color w:val="24282B"/>
                        <w:sz w:val="14"/>
                        <w:szCs w:val="14"/>
                      </w:rPr>
                      <w:t>SSYB5</w:t>
                    </w:r>
                  </w:p>
                </w:txbxContent>
              </v:textbox>
            </v:rect>
            <v:rect id="_x0000_s28350" style="position:absolute;left:1106;top:5299;width:452;height:249;mso-wrap-style:none" filled="f" stroked="f">
              <v:textbox style="mso-next-textbox:#_x0000_s28350;mso-fit-shape-to-text:t" inset="0,0,0,0">
                <w:txbxContent>
                  <w:p w:rsidR="00F65EEF" w:rsidRDefault="00F65EEF" w:rsidP="0079000A">
                    <w:r>
                      <w:rPr>
                        <w:rFonts w:ascii="Arial" w:hAnsi="Arial" w:cs="Arial"/>
                        <w:color w:val="24282B"/>
                        <w:sz w:val="14"/>
                        <w:szCs w:val="14"/>
                      </w:rPr>
                      <w:t>SSYB6</w:t>
                    </w:r>
                  </w:p>
                </w:txbxContent>
              </v:textbox>
            </v:rect>
            <v:rect id="_x0000_s28351" style="position:absolute;left:1790;top:5299;width:452;height:249;mso-wrap-style:none" filled="f" stroked="f">
              <v:textbox style="mso-next-textbox:#_x0000_s28351;mso-fit-shape-to-text:t" inset="0,0,0,0">
                <w:txbxContent>
                  <w:p w:rsidR="00F65EEF" w:rsidRDefault="00F65EEF" w:rsidP="0079000A">
                    <w:r>
                      <w:rPr>
                        <w:rFonts w:ascii="Arial" w:hAnsi="Arial" w:cs="Arial"/>
                        <w:color w:val="24282B"/>
                        <w:sz w:val="14"/>
                        <w:szCs w:val="14"/>
                      </w:rPr>
                      <w:t>SSYB7</w:t>
                    </w:r>
                  </w:p>
                </w:txbxContent>
              </v:textbox>
            </v:rect>
            <v:rect id="_x0000_s28352" style="position:absolute;left:2462;top:5299;width:452;height:249;mso-wrap-style:none" filled="f" stroked="f">
              <v:textbox style="mso-next-textbox:#_x0000_s28352;mso-fit-shape-to-text:t" inset="0,0,0,0">
                <w:txbxContent>
                  <w:p w:rsidR="00F65EEF" w:rsidRDefault="00F65EEF" w:rsidP="0079000A">
                    <w:r>
                      <w:rPr>
                        <w:rFonts w:ascii="Arial" w:hAnsi="Arial" w:cs="Arial"/>
                        <w:color w:val="24282B"/>
                        <w:sz w:val="14"/>
                        <w:szCs w:val="14"/>
                      </w:rPr>
                      <w:t>SSYB8</w:t>
                    </w:r>
                  </w:p>
                </w:txbxContent>
              </v:textbox>
            </v:rect>
            <v:rect id="_x0000_s28353" style="position:absolute;left:3145;top:5299;width:452;height:249;mso-wrap-style:none" filled="f" stroked="f">
              <v:textbox style="mso-next-textbox:#_x0000_s28353;mso-fit-shape-to-text:t" inset="0,0,0,0">
                <w:txbxContent>
                  <w:p w:rsidR="00F65EEF" w:rsidRDefault="00F65EEF" w:rsidP="0079000A">
                    <w:r>
                      <w:rPr>
                        <w:rFonts w:ascii="Arial" w:hAnsi="Arial" w:cs="Arial"/>
                        <w:color w:val="24282B"/>
                        <w:sz w:val="14"/>
                        <w:szCs w:val="14"/>
                      </w:rPr>
                      <w:t>SSYB9</w:t>
                    </w:r>
                  </w:p>
                </w:txbxContent>
              </v:textbox>
            </v:rect>
            <v:rect id="_x0000_s28354" style="position:absolute;left:3781;top:5299;width:374;height:249;mso-wrap-style:none" filled="f" stroked="f">
              <v:textbox style="mso-next-textbox:#_x0000_s28354;mso-fit-shape-to-text:t" inset="0,0,0,0">
                <w:txbxContent>
                  <w:p w:rsidR="00F65EEF" w:rsidRDefault="00F65EEF" w:rsidP="0079000A">
                    <w:r>
                      <w:rPr>
                        <w:rFonts w:ascii="Arial" w:hAnsi="Arial" w:cs="Arial"/>
                        <w:color w:val="24282B"/>
                        <w:sz w:val="14"/>
                        <w:szCs w:val="14"/>
                      </w:rPr>
                      <w:t>SSYB</w:t>
                    </w:r>
                  </w:p>
                </w:txbxContent>
              </v:textbox>
            </v:rect>
            <v:rect id="_x0000_s28355" style="position:absolute;left:4154;top:5299;width:156;height:249;mso-wrap-style:none" filled="f" stroked="f">
              <v:textbox style="mso-next-textbox:#_x0000_s28355;mso-fit-shape-to-text:t" inset="0,0,0,0">
                <w:txbxContent>
                  <w:p w:rsidR="00F65EEF" w:rsidRDefault="00F65EEF" w:rsidP="0079000A">
                    <w:r>
                      <w:rPr>
                        <w:rFonts w:ascii="Arial" w:hAnsi="Arial" w:cs="Arial"/>
                        <w:color w:val="24282B"/>
                        <w:sz w:val="14"/>
                        <w:szCs w:val="14"/>
                      </w:rPr>
                      <w:t>10</w:t>
                    </w:r>
                  </w:p>
                </w:txbxContent>
              </v:textbox>
            </v:rect>
            <v:rect id="_x0000_s28356" style="position:absolute;left:4477;top:5299;width:374;height:249;mso-wrap-style:none" filled="f" stroked="f">
              <v:textbox style="mso-next-textbox:#_x0000_s28356;mso-fit-shape-to-text:t" inset="0,0,0,0">
                <w:txbxContent>
                  <w:p w:rsidR="00F65EEF" w:rsidRDefault="00F65EEF" w:rsidP="0079000A">
                    <w:r>
                      <w:rPr>
                        <w:rFonts w:ascii="Arial" w:hAnsi="Arial" w:cs="Arial"/>
                        <w:color w:val="24282B"/>
                        <w:sz w:val="14"/>
                        <w:szCs w:val="14"/>
                      </w:rPr>
                      <w:t>SSYB</w:t>
                    </w:r>
                  </w:p>
                </w:txbxContent>
              </v:textbox>
            </v:rect>
            <v:rect id="_x0000_s28357" style="position:absolute;left:4838;top:5299;width:156;height:249;mso-wrap-style:none" filled="f" stroked="f">
              <v:textbox style="mso-next-textbox:#_x0000_s28357;mso-fit-shape-to-text:t" inset="0,0,0,0">
                <w:txbxContent>
                  <w:p w:rsidR="00F65EEF" w:rsidRDefault="00F65EEF" w:rsidP="0079000A">
                    <w:r>
                      <w:rPr>
                        <w:rFonts w:ascii="Arial" w:hAnsi="Arial" w:cs="Arial"/>
                        <w:color w:val="24282B"/>
                        <w:sz w:val="14"/>
                        <w:szCs w:val="14"/>
                      </w:rPr>
                      <w:t>11</w:t>
                    </w:r>
                  </w:p>
                </w:txbxContent>
              </v:textbox>
            </v:rect>
            <v:rect id="_x0000_s28358" style="position:absolute;left:1631;top:3660;width:141;height:249;mso-wrap-style:none" filled="f" stroked="f">
              <v:textbox style="mso-next-textbox:#_x0000_s28358;mso-fit-shape-to-text:t" inset="0,0,0,0">
                <w:txbxContent>
                  <w:p w:rsidR="00F65EEF" w:rsidRDefault="00F65EEF" w:rsidP="0079000A">
                    <w:r>
                      <w:rPr>
                        <w:rFonts w:ascii="Arial" w:hAnsi="Arial" w:cs="Arial"/>
                        <w:color w:val="24282B"/>
                        <w:sz w:val="14"/>
                        <w:szCs w:val="14"/>
                      </w:rPr>
                      <w:t>ID</w:t>
                    </w:r>
                  </w:p>
                </w:txbxContent>
              </v:textbox>
            </v:rect>
            <v:line id="_x0000_s48637" style="position:absolute;flip:x" from="2178,2009" to="2214,2010" strokecolor="#24211d" strokeweight="0"/>
            <w10:wrap type="none" anchorx="page"/>
            <w10:anchorlock/>
          </v:group>
        </w:pict>
      </w:r>
    </w:p>
    <w:p w:rsidR="005F5FF3" w:rsidRDefault="005F5FF3" w:rsidP="006F3AD4">
      <w:pPr>
        <w:pStyle w:val="Heading4"/>
        <w:rPr>
          <w:rtl/>
          <w:lang w:bidi="ar-EG"/>
        </w:rPr>
      </w:pPr>
      <w:r>
        <w:rPr>
          <w:rtl/>
        </w:rPr>
        <w:br w:type="page"/>
      </w:r>
      <w:r>
        <w:t>1.2.4.3</w:t>
      </w:r>
      <w:r>
        <w:rPr>
          <w:rFonts w:hint="cs"/>
          <w:rtl/>
        </w:rPr>
        <w:tab/>
        <w:t xml:space="preserve">معرّف الهوية لفِدرة تزامن الشفرة الفرعية </w:t>
      </w:r>
      <w:r w:rsidR="006F3AD4">
        <w:t>(</w:t>
      </w:r>
      <w:r>
        <w:t>SSYB</w:t>
      </w:r>
      <w:r w:rsidR="006F3AD4">
        <w:t>)</w:t>
      </w:r>
    </w:p>
    <w:p w:rsidR="005F5FF3" w:rsidRDefault="005F5FF3" w:rsidP="000316A3">
      <w:pPr>
        <w:rPr>
          <w:rtl/>
        </w:rPr>
      </w:pPr>
      <w:r>
        <w:rPr>
          <w:rFonts w:hint="cs"/>
          <w:rtl/>
        </w:rPr>
        <w:t>يبيِّن الجدول</w:t>
      </w:r>
      <w:r w:rsidR="000316A3">
        <w:rPr>
          <w:rFonts w:hint="eastAsia"/>
          <w:rtl/>
        </w:rPr>
        <w:t> </w:t>
      </w:r>
      <w:r>
        <w:t>8</w:t>
      </w:r>
      <w:r>
        <w:rPr>
          <w:rFonts w:hint="cs"/>
          <w:rtl/>
        </w:rPr>
        <w:t xml:space="preserve"> أجزاء المعرّف</w:t>
      </w:r>
      <w:r w:rsidR="000316A3">
        <w:rPr>
          <w:rFonts w:hint="eastAsia"/>
          <w:rtl/>
        </w:rPr>
        <w:t> </w:t>
      </w:r>
      <w:r>
        <w:t>SSYB</w:t>
      </w:r>
      <w:r w:rsidR="0078416C">
        <w:rPr>
          <w:rFonts w:hint="cs"/>
          <w:rtl/>
        </w:rPr>
        <w:t xml:space="preserve"> </w:t>
      </w:r>
      <w:r>
        <w:t>ID</w:t>
      </w:r>
      <w:r w:rsidR="0078416C">
        <w:t>0</w:t>
      </w:r>
      <w:r w:rsidR="006F3AD4">
        <w:t>)</w:t>
      </w:r>
      <w:r>
        <w:rPr>
          <w:rFonts w:hint="cs"/>
          <w:rtl/>
        </w:rPr>
        <w:t>،</w:t>
      </w:r>
      <w:r w:rsidR="000316A3">
        <w:rPr>
          <w:rFonts w:hint="eastAsia"/>
          <w:rtl/>
        </w:rPr>
        <w:t> </w:t>
      </w:r>
      <w:r w:rsidR="006F3AD4">
        <w:t>(</w:t>
      </w:r>
      <w:r>
        <w:t>ID</w:t>
      </w:r>
      <w:r w:rsidR="0078416C">
        <w:t>1</w:t>
      </w:r>
      <w:r>
        <w:rPr>
          <w:rFonts w:hint="cs"/>
          <w:rtl/>
        </w:rPr>
        <w:t>. وهو يحتوي على معرّف هوية النصف،</w:t>
      </w:r>
      <w:r w:rsidR="000316A3">
        <w:rPr>
          <w:rFonts w:hint="eastAsia"/>
          <w:rtl/>
        </w:rPr>
        <w:t> </w:t>
      </w:r>
      <w:r>
        <w:t>FR</w:t>
      </w:r>
      <w:r>
        <w:rPr>
          <w:rFonts w:hint="cs"/>
          <w:rtl/>
        </w:rPr>
        <w:t xml:space="preserve"> ومعرّفات هوية التطبيقات </w:t>
      </w:r>
      <w:r>
        <w:t>AP3</w:t>
      </w:r>
      <w:r w:rsidR="0078416C">
        <w:rPr>
          <w:vertAlign w:val="subscript"/>
        </w:rPr>
        <w:t>2</w:t>
      </w:r>
      <w:r w:rsidR="006F3AD4" w:rsidRPr="006F3AD4">
        <w:t>)</w:t>
      </w:r>
      <w:r>
        <w:rPr>
          <w:rFonts w:hint="cs"/>
          <w:rtl/>
        </w:rPr>
        <w:t xml:space="preserve">، </w:t>
      </w:r>
      <w:r>
        <w:t>AP3</w:t>
      </w:r>
      <w:r>
        <w:rPr>
          <w:vertAlign w:val="subscript"/>
        </w:rPr>
        <w:t>1</w:t>
      </w:r>
      <w:r w:rsidR="0078416C" w:rsidRPr="0078416C">
        <w:rPr>
          <w:rFonts w:hint="cs"/>
          <w:rtl/>
        </w:rPr>
        <w:t>،</w:t>
      </w:r>
      <w:r>
        <w:rPr>
          <w:rFonts w:hint="cs"/>
          <w:vertAlign w:val="subscript"/>
          <w:rtl/>
        </w:rPr>
        <w:t xml:space="preserve"> </w:t>
      </w:r>
      <w:r w:rsidR="006F3AD4">
        <w:t>(</w:t>
      </w:r>
      <w:r w:rsidRPr="008D6E91">
        <w:t>AP3</w:t>
      </w:r>
      <w:r w:rsidRPr="008D6E91">
        <w:rPr>
          <w:vertAlign w:val="subscript"/>
        </w:rPr>
        <w:t>0</w:t>
      </w:r>
      <w:r>
        <w:rPr>
          <w:rFonts w:hint="cs"/>
          <w:rtl/>
        </w:rPr>
        <w:t xml:space="preserve"> و</w:t>
      </w:r>
      <w:r>
        <w:t>APT</w:t>
      </w:r>
      <w:r>
        <w:rPr>
          <w:vertAlign w:val="subscript"/>
        </w:rPr>
        <w:t>2</w:t>
      </w:r>
      <w:r w:rsidR="006F3AD4" w:rsidRPr="006F3AD4">
        <w:t>)</w:t>
      </w:r>
      <w:r w:rsidRPr="0078416C">
        <w:rPr>
          <w:rFonts w:hint="cs"/>
          <w:rtl/>
        </w:rPr>
        <w:t>،</w:t>
      </w:r>
      <w:r>
        <w:rPr>
          <w:rFonts w:hint="cs"/>
          <w:vertAlign w:val="subscript"/>
          <w:rtl/>
        </w:rPr>
        <w:t xml:space="preserve"> </w:t>
      </w:r>
      <w:r w:rsidRPr="008D6E91">
        <w:t>APT</w:t>
      </w:r>
      <w:r w:rsidRPr="0026617A">
        <w:rPr>
          <w:vertAlign w:val="subscript"/>
        </w:rPr>
        <w:t>1</w:t>
      </w:r>
      <w:r>
        <w:rPr>
          <w:rFonts w:hint="cs"/>
          <w:rtl/>
        </w:rPr>
        <w:t xml:space="preserve">، </w:t>
      </w:r>
      <w:r w:rsidR="006F3AD4">
        <w:t>(</w:t>
      </w:r>
      <w:r>
        <w:t>APT</w:t>
      </w:r>
      <w:r>
        <w:rPr>
          <w:vertAlign w:val="subscript"/>
        </w:rPr>
        <w:t>0</w:t>
      </w:r>
      <w:r>
        <w:rPr>
          <w:rFonts w:hint="cs"/>
          <w:rtl/>
        </w:rPr>
        <w:t>، وأرقام الفِدَر</w:t>
      </w:r>
      <w:r w:rsidR="000316A3">
        <w:rPr>
          <w:rFonts w:hint="eastAsia"/>
          <w:rtl/>
        </w:rPr>
        <w:t> </w:t>
      </w:r>
      <w:r>
        <w:t>SSYB</w:t>
      </w:r>
      <w:r>
        <w:rPr>
          <w:rFonts w:hint="cs"/>
          <w:rtl/>
        </w:rPr>
        <w:t xml:space="preserve"> </w:t>
      </w:r>
      <w:r>
        <w:t>Syb</w:t>
      </w:r>
      <w:r>
        <w:rPr>
          <w:vertAlign w:val="subscript"/>
        </w:rPr>
        <w:t>3</w:t>
      </w:r>
      <w:r w:rsidR="006F3AD4" w:rsidRPr="006F3AD4">
        <w:t>)</w:t>
      </w:r>
      <w:r>
        <w:rPr>
          <w:rFonts w:hint="cs"/>
          <w:rtl/>
        </w:rPr>
        <w:t xml:space="preserve">، </w:t>
      </w:r>
      <w:r>
        <w:t>Syb</w:t>
      </w:r>
      <w:r w:rsidR="0078416C">
        <w:rPr>
          <w:vertAlign w:val="subscript"/>
        </w:rPr>
        <w:t>2</w:t>
      </w:r>
      <w:r>
        <w:rPr>
          <w:rFonts w:hint="cs"/>
          <w:rtl/>
        </w:rPr>
        <w:t xml:space="preserve">، </w:t>
      </w:r>
      <w:r>
        <w:t>Syb</w:t>
      </w:r>
      <w:r w:rsidR="0078416C">
        <w:rPr>
          <w:vertAlign w:val="subscript"/>
        </w:rPr>
        <w:t>1</w:t>
      </w:r>
      <w:r>
        <w:rPr>
          <w:rFonts w:hint="cs"/>
          <w:rtl/>
        </w:rPr>
        <w:t>،</w:t>
      </w:r>
      <w:r w:rsidR="000316A3">
        <w:rPr>
          <w:rFonts w:hint="eastAsia"/>
          <w:rtl/>
        </w:rPr>
        <w:t> </w:t>
      </w:r>
      <w:r w:rsidR="006F3AD4">
        <w:t>(</w:t>
      </w:r>
      <w:r>
        <w:t>Syb</w:t>
      </w:r>
      <w:r>
        <w:rPr>
          <w:vertAlign w:val="subscript"/>
        </w:rPr>
        <w:t>0</w:t>
      </w:r>
      <w:r>
        <w:rPr>
          <w:rFonts w:hint="cs"/>
          <w:rtl/>
        </w:rPr>
        <w:t>.</w:t>
      </w:r>
    </w:p>
    <w:p w:rsidR="005F5FF3" w:rsidRDefault="005F5FF3" w:rsidP="00F675E8">
      <w:pPr>
        <w:pStyle w:val="TableNo"/>
        <w:rPr>
          <w:rtl/>
        </w:rPr>
      </w:pPr>
      <w:r>
        <w:rPr>
          <w:rFonts w:hint="cs"/>
          <w:rtl/>
        </w:rPr>
        <w:t>الج</w:t>
      </w:r>
      <w:r w:rsidR="00587DD8">
        <w:rPr>
          <w:rFonts w:hint="cs"/>
          <w:rtl/>
        </w:rPr>
        <w:t>ـ</w:t>
      </w:r>
      <w:r>
        <w:rPr>
          <w:rFonts w:hint="cs"/>
          <w:rtl/>
        </w:rPr>
        <w:t xml:space="preserve">دول </w:t>
      </w:r>
      <w:r>
        <w:t>8</w:t>
      </w:r>
    </w:p>
    <w:p w:rsidR="005F5FF3" w:rsidRPr="006F3AD4" w:rsidRDefault="005F5FF3" w:rsidP="006F3AD4">
      <w:pPr>
        <w:pStyle w:val="Tabletitle"/>
        <w:rPr>
          <w:rtl/>
        </w:rPr>
      </w:pPr>
      <w:r>
        <w:rPr>
          <w:rFonts w:hint="cs"/>
          <w:rtl/>
        </w:rPr>
        <w:t xml:space="preserve">معرّف الهوية لفِدرة تزامن الشفرة الفرعية </w:t>
      </w:r>
      <w:r w:rsidR="006F3AD4">
        <w:t>(SSYB)</w:t>
      </w:r>
    </w:p>
    <w:tbl>
      <w:tblPr>
        <w:bidiVisual/>
        <w:tblW w:w="0" w:type="auto"/>
        <w:jc w:val="center"/>
        <w:tblLayout w:type="fixed"/>
        <w:tblLook w:val="0000" w:firstRow="0" w:lastRow="0" w:firstColumn="0" w:lastColumn="0" w:noHBand="0" w:noVBand="0"/>
      </w:tblPr>
      <w:tblGrid>
        <w:gridCol w:w="1008"/>
        <w:gridCol w:w="900"/>
        <w:gridCol w:w="878"/>
        <w:gridCol w:w="878"/>
        <w:gridCol w:w="877"/>
        <w:gridCol w:w="878"/>
        <w:gridCol w:w="878"/>
      </w:tblGrid>
      <w:tr w:rsidR="005F5FF3" w:rsidRPr="003B6F95" w:rsidTr="003B6F95">
        <w:trPr>
          <w:cantSplit/>
          <w:trHeight w:hRule="exact" w:val="299"/>
          <w:jc w:val="center"/>
        </w:trPr>
        <w:tc>
          <w:tcPr>
            <w:tcW w:w="1008" w:type="dxa"/>
            <w:vMerge w:val="restart"/>
            <w:tcBorders>
              <w:top w:val="single" w:sz="6" w:space="0" w:color="auto"/>
              <w:left w:val="single" w:sz="6" w:space="0" w:color="auto"/>
              <w:right w:val="single" w:sz="6" w:space="0" w:color="auto"/>
            </w:tcBorders>
            <w:vAlign w:val="center"/>
          </w:tcPr>
          <w:p w:rsidR="005F5FF3" w:rsidRPr="003B6F95" w:rsidRDefault="005F5FF3" w:rsidP="003B6F95">
            <w:pPr>
              <w:pStyle w:val="Tabletitle"/>
              <w:spacing w:before="0" w:after="40" w:line="240" w:lineRule="exact"/>
              <w:rPr>
                <w:rFonts w:ascii="Times New Roman" w:hAnsi="Times New Roman"/>
                <w:b w:val="0"/>
                <w:bCs w:val="0"/>
                <w:sz w:val="18"/>
                <w:szCs w:val="24"/>
                <w:rtl/>
              </w:rPr>
            </w:pPr>
            <w:r w:rsidRPr="003B6F95">
              <w:rPr>
                <w:rFonts w:ascii="Times New Roman" w:hAnsi="Times New Roman" w:hint="cs"/>
                <w:b w:val="0"/>
                <w:bCs w:val="0"/>
                <w:sz w:val="18"/>
                <w:szCs w:val="24"/>
                <w:rtl/>
              </w:rPr>
              <w:t>موقع البتة</w:t>
            </w:r>
          </w:p>
        </w:tc>
        <w:tc>
          <w:tcPr>
            <w:tcW w:w="1778" w:type="dxa"/>
            <w:gridSpan w:val="2"/>
            <w:tcBorders>
              <w:top w:val="single" w:sz="6" w:space="0" w:color="auto"/>
              <w:right w:val="single" w:sz="6" w:space="0" w:color="auto"/>
            </w:tcBorders>
            <w:vAlign w:val="bottom"/>
          </w:tcPr>
          <w:p w:rsidR="005F5FF3" w:rsidRPr="003B6F95" w:rsidRDefault="005F5FF3" w:rsidP="003B6F95">
            <w:pPr>
              <w:pStyle w:val="Tabletitle"/>
              <w:spacing w:before="0" w:after="40" w:line="240" w:lineRule="exact"/>
              <w:rPr>
                <w:rFonts w:ascii="Times New Roman" w:hAnsi="Times New Roman"/>
                <w:b w:val="0"/>
                <w:bCs w:val="0"/>
                <w:sz w:val="18"/>
                <w:szCs w:val="24"/>
                <w:rtl/>
              </w:rPr>
            </w:pPr>
            <w:r w:rsidRPr="003B6F95">
              <w:rPr>
                <w:rFonts w:ascii="Times New Roman" w:hAnsi="Times New Roman" w:hint="cs"/>
                <w:b w:val="0"/>
                <w:bCs w:val="0"/>
                <w:sz w:val="18"/>
                <w:szCs w:val="24"/>
                <w:rtl/>
              </w:rPr>
              <w:t xml:space="preserve">رقم </w:t>
            </w:r>
            <w:r w:rsidRPr="003B6F95">
              <w:rPr>
                <w:rFonts w:ascii="Times New Roman" w:hAnsi="Times New Roman"/>
                <w:b w:val="0"/>
                <w:bCs w:val="0"/>
                <w:sz w:val="18"/>
                <w:szCs w:val="24"/>
              </w:rPr>
              <w:t>SSYB</w:t>
            </w:r>
          </w:p>
        </w:tc>
        <w:tc>
          <w:tcPr>
            <w:tcW w:w="1755" w:type="dxa"/>
            <w:gridSpan w:val="2"/>
            <w:tcBorders>
              <w:top w:val="single" w:sz="6" w:space="0" w:color="auto"/>
              <w:right w:val="single" w:sz="6" w:space="0" w:color="auto"/>
            </w:tcBorders>
            <w:vAlign w:val="bottom"/>
          </w:tcPr>
          <w:p w:rsidR="005F5FF3" w:rsidRPr="003B6F95" w:rsidRDefault="005F5FF3" w:rsidP="003B6F95">
            <w:pPr>
              <w:pStyle w:val="Tabletitle"/>
              <w:spacing w:before="0" w:after="40" w:line="240" w:lineRule="exact"/>
              <w:rPr>
                <w:rFonts w:ascii="Times New Roman" w:eastAsia="MS PMincho" w:hAnsi="Times New Roman"/>
                <w:b w:val="0"/>
                <w:bCs w:val="0"/>
                <w:sz w:val="18"/>
                <w:szCs w:val="24"/>
                <w:rtl/>
              </w:rPr>
            </w:pPr>
            <w:r w:rsidRPr="003B6F95">
              <w:rPr>
                <w:rFonts w:ascii="Times New Roman" w:hAnsi="Times New Roman" w:hint="cs"/>
                <w:b w:val="0"/>
                <w:bCs w:val="0"/>
                <w:sz w:val="18"/>
                <w:szCs w:val="24"/>
                <w:rtl/>
              </w:rPr>
              <w:t>رقم</w:t>
            </w:r>
            <w:r w:rsidRPr="003B6F95">
              <w:rPr>
                <w:rFonts w:ascii="Times New Roman" w:eastAsia="MS PMincho" w:hAnsi="Times New Roman" w:hint="cs"/>
                <w:b w:val="0"/>
                <w:bCs w:val="0"/>
                <w:sz w:val="18"/>
                <w:szCs w:val="24"/>
                <w:rtl/>
              </w:rPr>
              <w:t xml:space="preserve"> </w:t>
            </w:r>
            <w:r w:rsidRPr="003B6F95">
              <w:rPr>
                <w:rFonts w:ascii="Times New Roman" w:hAnsi="Times New Roman"/>
                <w:b w:val="0"/>
                <w:bCs w:val="0"/>
                <w:sz w:val="18"/>
                <w:szCs w:val="24"/>
              </w:rPr>
              <w:t>SSYB</w:t>
            </w:r>
          </w:p>
        </w:tc>
        <w:tc>
          <w:tcPr>
            <w:tcW w:w="1756" w:type="dxa"/>
            <w:gridSpan w:val="2"/>
            <w:tcBorders>
              <w:top w:val="single" w:sz="6" w:space="0" w:color="auto"/>
              <w:right w:val="single" w:sz="6" w:space="0" w:color="auto"/>
            </w:tcBorders>
            <w:vAlign w:val="bottom"/>
          </w:tcPr>
          <w:p w:rsidR="005F5FF3" w:rsidRPr="003B6F95" w:rsidRDefault="005F5FF3" w:rsidP="003B6F95">
            <w:pPr>
              <w:pStyle w:val="Tabletitle"/>
              <w:spacing w:before="0" w:after="40" w:line="240" w:lineRule="exact"/>
              <w:rPr>
                <w:rFonts w:ascii="Times New Roman" w:eastAsia="MS PMincho" w:hAnsi="Times New Roman"/>
                <w:b w:val="0"/>
                <w:bCs w:val="0"/>
                <w:sz w:val="18"/>
                <w:szCs w:val="24"/>
                <w:rtl/>
              </w:rPr>
            </w:pPr>
            <w:r w:rsidRPr="003B6F95">
              <w:rPr>
                <w:rFonts w:ascii="Times New Roman" w:hAnsi="Times New Roman" w:hint="cs"/>
                <w:b w:val="0"/>
                <w:bCs w:val="0"/>
                <w:sz w:val="18"/>
                <w:szCs w:val="24"/>
                <w:rtl/>
              </w:rPr>
              <w:t>رقم</w:t>
            </w:r>
            <w:r w:rsidRPr="003B6F95">
              <w:rPr>
                <w:rFonts w:ascii="Times New Roman" w:eastAsia="MS PMincho" w:hAnsi="Times New Roman" w:hint="cs"/>
                <w:b w:val="0"/>
                <w:bCs w:val="0"/>
                <w:sz w:val="18"/>
                <w:szCs w:val="24"/>
                <w:rtl/>
              </w:rPr>
              <w:t xml:space="preserve"> </w:t>
            </w:r>
            <w:r w:rsidRPr="003B6F95">
              <w:rPr>
                <w:rFonts w:ascii="Times New Roman" w:hAnsi="Times New Roman"/>
                <w:b w:val="0"/>
                <w:bCs w:val="0"/>
                <w:sz w:val="18"/>
                <w:szCs w:val="24"/>
              </w:rPr>
              <w:t>SSYB</w:t>
            </w:r>
          </w:p>
        </w:tc>
      </w:tr>
      <w:tr w:rsidR="005F5FF3" w:rsidRPr="003B6F95" w:rsidTr="003B6F95">
        <w:trPr>
          <w:cantSplit/>
          <w:trHeight w:val="135"/>
          <w:jc w:val="center"/>
        </w:trPr>
        <w:tc>
          <w:tcPr>
            <w:tcW w:w="1008" w:type="dxa"/>
            <w:vMerge/>
            <w:tcBorders>
              <w:left w:val="single" w:sz="6" w:space="0" w:color="auto"/>
              <w:right w:val="single" w:sz="6" w:space="0" w:color="auto"/>
            </w:tcBorders>
          </w:tcPr>
          <w:p w:rsidR="005F5FF3" w:rsidRPr="003B6F95" w:rsidRDefault="005F5FF3" w:rsidP="003B6F95">
            <w:pPr>
              <w:pStyle w:val="Tabletext"/>
              <w:spacing w:before="0" w:after="40" w:line="240" w:lineRule="exact"/>
              <w:rPr>
                <w:b/>
                <w:sz w:val="18"/>
                <w:szCs w:val="24"/>
              </w:rPr>
            </w:pPr>
          </w:p>
        </w:tc>
        <w:tc>
          <w:tcPr>
            <w:tcW w:w="1778" w:type="dxa"/>
            <w:gridSpan w:val="2"/>
            <w:tcBorders>
              <w:right w:val="single" w:sz="6" w:space="0" w:color="auto"/>
            </w:tcBorders>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 xml:space="preserve">0 </w:t>
            </w:r>
            <w:r w:rsidR="000C53C8" w:rsidRPr="003B6F95">
              <w:rPr>
                <w:rFonts w:eastAsia="MS PMincho" w:hint="cs"/>
                <w:sz w:val="18"/>
                <w:szCs w:val="24"/>
                <w:rtl/>
              </w:rPr>
              <w:t xml:space="preserve"> و</w:t>
            </w:r>
            <w:r w:rsidRPr="003B6F95">
              <w:rPr>
                <w:rFonts w:eastAsia="MS PMincho"/>
                <w:sz w:val="18"/>
                <w:szCs w:val="24"/>
              </w:rPr>
              <w:t xml:space="preserve"> 6</w:t>
            </w:r>
          </w:p>
        </w:tc>
        <w:tc>
          <w:tcPr>
            <w:tcW w:w="1755" w:type="dxa"/>
            <w:gridSpan w:val="2"/>
            <w:tcBorders>
              <w:right w:val="single" w:sz="6" w:space="0" w:color="auto"/>
            </w:tcBorders>
          </w:tcPr>
          <w:p w:rsidR="005F5FF3" w:rsidRPr="003B6F95" w:rsidRDefault="000C53C8" w:rsidP="003B6F95">
            <w:pPr>
              <w:pStyle w:val="Tabletext"/>
              <w:spacing w:before="0" w:after="40" w:line="240" w:lineRule="exact"/>
              <w:jc w:val="center"/>
              <w:rPr>
                <w:rFonts w:eastAsia="MS PMincho"/>
                <w:sz w:val="18"/>
                <w:szCs w:val="24"/>
                <w:lang w:bidi="ar-EG"/>
              </w:rPr>
            </w:pPr>
            <w:r w:rsidRPr="003B6F95">
              <w:rPr>
                <w:rFonts w:eastAsia="MS PMincho"/>
                <w:sz w:val="18"/>
                <w:szCs w:val="24"/>
              </w:rPr>
              <w:t>1</w:t>
            </w:r>
            <w:r w:rsidRPr="003B6F95">
              <w:rPr>
                <w:rFonts w:eastAsia="MS PMincho" w:hint="cs"/>
                <w:sz w:val="18"/>
                <w:szCs w:val="24"/>
                <w:rtl/>
                <w:lang w:bidi="ar-EG"/>
              </w:rPr>
              <w:t xml:space="preserve"> إلى </w:t>
            </w:r>
            <w:r w:rsidRPr="003B6F95">
              <w:rPr>
                <w:rFonts w:eastAsia="MS PMincho"/>
                <w:sz w:val="18"/>
                <w:szCs w:val="24"/>
                <w:lang w:bidi="ar-EG"/>
              </w:rPr>
              <w:t>5</w:t>
            </w:r>
            <w:r w:rsidRPr="003B6F95">
              <w:rPr>
                <w:rFonts w:eastAsia="MS PMincho" w:hint="cs"/>
                <w:sz w:val="18"/>
                <w:szCs w:val="24"/>
                <w:rtl/>
                <w:lang w:bidi="ar-EG"/>
              </w:rPr>
              <w:t xml:space="preserve"> و</w:t>
            </w:r>
            <w:r w:rsidRPr="003B6F95">
              <w:rPr>
                <w:rFonts w:eastAsia="MS PMincho"/>
                <w:sz w:val="18"/>
                <w:szCs w:val="24"/>
                <w:lang w:bidi="ar-EG"/>
              </w:rPr>
              <w:t>7</w:t>
            </w:r>
            <w:r w:rsidRPr="003B6F95">
              <w:rPr>
                <w:rFonts w:eastAsia="MS PMincho" w:hint="cs"/>
                <w:sz w:val="18"/>
                <w:szCs w:val="24"/>
                <w:rtl/>
                <w:lang w:bidi="ar-EG"/>
              </w:rPr>
              <w:t xml:space="preserve"> إلى </w:t>
            </w:r>
            <w:r w:rsidRPr="003B6F95">
              <w:rPr>
                <w:rFonts w:eastAsia="MS PMincho"/>
                <w:sz w:val="18"/>
                <w:szCs w:val="24"/>
                <w:lang w:bidi="ar-EG"/>
              </w:rPr>
              <w:t>10</w:t>
            </w:r>
          </w:p>
        </w:tc>
        <w:tc>
          <w:tcPr>
            <w:tcW w:w="1756" w:type="dxa"/>
            <w:gridSpan w:val="2"/>
            <w:tcBorders>
              <w:right w:val="single" w:sz="6" w:space="0" w:color="auto"/>
            </w:tcBorders>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11</w:t>
            </w:r>
          </w:p>
        </w:tc>
      </w:tr>
      <w:tr w:rsidR="005F5FF3" w:rsidRPr="003B6F95" w:rsidTr="003B6F95">
        <w:trPr>
          <w:cantSplit/>
          <w:trHeight w:hRule="exact" w:val="368"/>
          <w:jc w:val="center"/>
        </w:trPr>
        <w:tc>
          <w:tcPr>
            <w:tcW w:w="1008" w:type="dxa"/>
            <w:vMerge/>
            <w:tcBorders>
              <w:left w:val="single" w:sz="6" w:space="0" w:color="auto"/>
              <w:right w:val="single" w:sz="6" w:space="0" w:color="auto"/>
            </w:tcBorders>
          </w:tcPr>
          <w:p w:rsidR="005F5FF3" w:rsidRPr="003B6F95" w:rsidRDefault="005F5FF3" w:rsidP="003B6F95">
            <w:pPr>
              <w:pStyle w:val="Tabletext"/>
              <w:spacing w:before="0" w:after="40" w:line="240" w:lineRule="exact"/>
              <w:rPr>
                <w:sz w:val="18"/>
                <w:szCs w:val="24"/>
              </w:rPr>
            </w:pPr>
          </w:p>
        </w:tc>
        <w:tc>
          <w:tcPr>
            <w:tcW w:w="900" w:type="dxa"/>
            <w:tcBorders>
              <w:top w:val="single" w:sz="6" w:space="0" w:color="auto"/>
              <w:right w:val="single" w:sz="6" w:space="0" w:color="auto"/>
            </w:tcBorders>
            <w:vAlign w:val="center"/>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ID0</w:t>
            </w:r>
          </w:p>
        </w:tc>
        <w:tc>
          <w:tcPr>
            <w:tcW w:w="878" w:type="dxa"/>
            <w:tcBorders>
              <w:top w:val="single" w:sz="6" w:space="0" w:color="auto"/>
              <w:right w:val="single" w:sz="6" w:space="0" w:color="auto"/>
            </w:tcBorders>
            <w:vAlign w:val="center"/>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ID1</w:t>
            </w:r>
          </w:p>
        </w:tc>
        <w:tc>
          <w:tcPr>
            <w:tcW w:w="878" w:type="dxa"/>
            <w:tcBorders>
              <w:top w:val="single" w:sz="6" w:space="0" w:color="auto"/>
              <w:right w:val="single" w:sz="6" w:space="0" w:color="auto"/>
            </w:tcBorders>
            <w:vAlign w:val="center"/>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ID0</w:t>
            </w:r>
          </w:p>
        </w:tc>
        <w:tc>
          <w:tcPr>
            <w:tcW w:w="877" w:type="dxa"/>
            <w:tcBorders>
              <w:top w:val="single" w:sz="6" w:space="0" w:color="auto"/>
              <w:right w:val="single" w:sz="6" w:space="0" w:color="auto"/>
            </w:tcBorders>
            <w:vAlign w:val="center"/>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ID1</w:t>
            </w:r>
          </w:p>
        </w:tc>
        <w:tc>
          <w:tcPr>
            <w:tcW w:w="878" w:type="dxa"/>
            <w:tcBorders>
              <w:top w:val="single" w:sz="6" w:space="0" w:color="auto"/>
              <w:right w:val="single" w:sz="6" w:space="0" w:color="auto"/>
            </w:tcBorders>
            <w:vAlign w:val="center"/>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ID0</w:t>
            </w:r>
          </w:p>
        </w:tc>
        <w:tc>
          <w:tcPr>
            <w:tcW w:w="878" w:type="dxa"/>
            <w:tcBorders>
              <w:top w:val="single" w:sz="6" w:space="0" w:color="auto"/>
              <w:right w:val="single" w:sz="6" w:space="0" w:color="auto"/>
            </w:tcBorders>
            <w:vAlign w:val="center"/>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ID1</w:t>
            </w:r>
          </w:p>
        </w:tc>
      </w:tr>
      <w:tr w:rsidR="005F5FF3" w:rsidRPr="000316A3" w:rsidTr="003B6F95">
        <w:trPr>
          <w:cantSplit/>
          <w:jc w:val="center"/>
        </w:trPr>
        <w:tc>
          <w:tcPr>
            <w:tcW w:w="1008" w:type="dxa"/>
            <w:tcBorders>
              <w:top w:val="single" w:sz="4" w:space="0" w:color="auto"/>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b7</w:t>
            </w:r>
          </w:p>
        </w:tc>
        <w:tc>
          <w:tcPr>
            <w:tcW w:w="900" w:type="dxa"/>
            <w:tcBorders>
              <w:top w:val="single" w:sz="4" w:space="0" w:color="auto"/>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FR</w:t>
            </w:r>
          </w:p>
        </w:tc>
        <w:tc>
          <w:tcPr>
            <w:tcW w:w="878" w:type="dxa"/>
            <w:vMerge w:val="restart"/>
            <w:tcBorders>
              <w:top w:val="single" w:sz="4" w:space="0" w:color="auto"/>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tl/>
                <w:lang w:bidi="ar-EG"/>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tc>
        <w:tc>
          <w:tcPr>
            <w:tcW w:w="878" w:type="dxa"/>
            <w:tcBorders>
              <w:top w:val="single" w:sz="4" w:space="0" w:color="auto"/>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FR</w:t>
            </w:r>
          </w:p>
        </w:tc>
        <w:tc>
          <w:tcPr>
            <w:tcW w:w="877" w:type="dxa"/>
            <w:vMerge w:val="restart"/>
            <w:tcBorders>
              <w:top w:val="single" w:sz="4" w:space="0" w:color="auto"/>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tc>
        <w:tc>
          <w:tcPr>
            <w:tcW w:w="878" w:type="dxa"/>
            <w:tcBorders>
              <w:top w:val="single" w:sz="4" w:space="0" w:color="auto"/>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FR</w:t>
            </w:r>
          </w:p>
        </w:tc>
        <w:tc>
          <w:tcPr>
            <w:tcW w:w="878" w:type="dxa"/>
            <w:vMerge w:val="restart"/>
            <w:tcBorders>
              <w:top w:val="single" w:sz="4" w:space="0" w:color="auto"/>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tc>
      </w:tr>
      <w:tr w:rsidR="005F5FF3" w:rsidRPr="000316A3" w:rsidTr="003B6F95">
        <w:trPr>
          <w:cantSplit/>
          <w:jc w:val="center"/>
        </w:trPr>
        <w:tc>
          <w:tcPr>
            <w:tcW w:w="100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b6</w:t>
            </w:r>
          </w:p>
        </w:tc>
        <w:tc>
          <w:tcPr>
            <w:tcW w:w="900"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AP32</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vMerge w:val="restart"/>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tc>
        <w:tc>
          <w:tcPr>
            <w:tcW w:w="877"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APT2</w:t>
            </w:r>
          </w:p>
        </w:tc>
        <w:tc>
          <w:tcPr>
            <w:tcW w:w="878" w:type="dxa"/>
            <w:vMerge/>
            <w:tcBorders>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r>
      <w:tr w:rsidR="005F5FF3" w:rsidRPr="000316A3" w:rsidTr="003B6F95">
        <w:trPr>
          <w:cantSplit/>
          <w:jc w:val="center"/>
        </w:trPr>
        <w:tc>
          <w:tcPr>
            <w:tcW w:w="100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b5</w:t>
            </w:r>
          </w:p>
        </w:tc>
        <w:tc>
          <w:tcPr>
            <w:tcW w:w="900"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AP31</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7"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APT1</w:t>
            </w:r>
          </w:p>
        </w:tc>
        <w:tc>
          <w:tcPr>
            <w:tcW w:w="878" w:type="dxa"/>
            <w:vMerge/>
            <w:tcBorders>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r>
      <w:tr w:rsidR="005F5FF3" w:rsidRPr="000316A3" w:rsidTr="003B6F95">
        <w:trPr>
          <w:cantSplit/>
          <w:jc w:val="center"/>
        </w:trPr>
        <w:tc>
          <w:tcPr>
            <w:tcW w:w="100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b4</w:t>
            </w:r>
          </w:p>
        </w:tc>
        <w:tc>
          <w:tcPr>
            <w:tcW w:w="900"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AP30</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7"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vMerge w:val="restart"/>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APT0</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tc>
        <w:tc>
          <w:tcPr>
            <w:tcW w:w="878" w:type="dxa"/>
            <w:vMerge/>
            <w:tcBorders>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r>
      <w:tr w:rsidR="005F5FF3" w:rsidRPr="000316A3" w:rsidTr="003B6F95">
        <w:trPr>
          <w:cantSplit/>
          <w:jc w:val="center"/>
        </w:trPr>
        <w:tc>
          <w:tcPr>
            <w:tcW w:w="100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b3</w:t>
            </w:r>
          </w:p>
        </w:tc>
        <w:tc>
          <w:tcPr>
            <w:tcW w:w="900" w:type="dxa"/>
            <w:vMerge w:val="restart"/>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tc>
        <w:tc>
          <w:tcPr>
            <w:tcW w:w="87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Syb3</w:t>
            </w:r>
          </w:p>
        </w:tc>
        <w:tc>
          <w:tcPr>
            <w:tcW w:w="878" w:type="dxa"/>
            <w:vMerge w:val="restart"/>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Arb</w:t>
            </w:r>
          </w:p>
        </w:tc>
        <w:tc>
          <w:tcPr>
            <w:tcW w:w="877"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Syb3</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Syb3</w:t>
            </w:r>
          </w:p>
        </w:tc>
      </w:tr>
      <w:tr w:rsidR="005F5FF3" w:rsidRPr="000316A3" w:rsidTr="003B6F95">
        <w:trPr>
          <w:cantSplit/>
          <w:jc w:val="center"/>
        </w:trPr>
        <w:tc>
          <w:tcPr>
            <w:tcW w:w="100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b2</w:t>
            </w:r>
          </w:p>
        </w:tc>
        <w:tc>
          <w:tcPr>
            <w:tcW w:w="900"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Syb2</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7"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Syb2</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Syb2</w:t>
            </w:r>
          </w:p>
        </w:tc>
      </w:tr>
      <w:tr w:rsidR="005F5FF3" w:rsidRPr="000316A3" w:rsidTr="003B6F95">
        <w:trPr>
          <w:cantSplit/>
          <w:jc w:val="center"/>
        </w:trPr>
        <w:tc>
          <w:tcPr>
            <w:tcW w:w="100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b1</w:t>
            </w:r>
          </w:p>
        </w:tc>
        <w:tc>
          <w:tcPr>
            <w:tcW w:w="900"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Syb1</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7"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Syb1</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Syb1</w:t>
            </w:r>
          </w:p>
        </w:tc>
      </w:tr>
      <w:tr w:rsidR="005F5FF3" w:rsidRPr="000316A3" w:rsidTr="003B6F95">
        <w:trPr>
          <w:cantSplit/>
          <w:jc w:val="center"/>
        </w:trPr>
        <w:tc>
          <w:tcPr>
            <w:tcW w:w="100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b0</w:t>
            </w:r>
          </w:p>
        </w:tc>
        <w:tc>
          <w:tcPr>
            <w:tcW w:w="900"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Syb0</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7" w:type="dxa"/>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Syb0</w:t>
            </w:r>
          </w:p>
        </w:tc>
        <w:tc>
          <w:tcPr>
            <w:tcW w:w="878" w:type="dxa"/>
            <w:vMerge/>
            <w:tcBorders>
              <w:lef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p>
        </w:tc>
        <w:tc>
          <w:tcPr>
            <w:tcW w:w="878" w:type="dxa"/>
            <w:tcBorders>
              <w:left w:val="single" w:sz="4" w:space="0" w:color="auto"/>
              <w:right w:val="single" w:sz="4"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Syb0</w:t>
            </w:r>
          </w:p>
        </w:tc>
      </w:tr>
      <w:tr w:rsidR="005F5FF3" w:rsidRPr="000316A3" w:rsidTr="003B6F95">
        <w:trPr>
          <w:cantSplit/>
          <w:jc w:val="center"/>
        </w:trPr>
        <w:tc>
          <w:tcPr>
            <w:tcW w:w="6297" w:type="dxa"/>
            <w:gridSpan w:val="7"/>
            <w:tcBorders>
              <w:top w:val="single" w:sz="4" w:space="0" w:color="auto"/>
              <w:left w:val="single" w:sz="4" w:space="0" w:color="auto"/>
              <w:bottom w:val="single" w:sz="4" w:space="0" w:color="auto"/>
              <w:right w:val="single" w:sz="4" w:space="0" w:color="auto"/>
            </w:tcBorders>
          </w:tcPr>
          <w:p w:rsidR="005F5FF3" w:rsidRPr="003B6F95" w:rsidRDefault="005F5FF3" w:rsidP="003B6F95">
            <w:pPr>
              <w:pStyle w:val="Note"/>
              <w:spacing w:before="0" w:after="40" w:line="240" w:lineRule="exact"/>
              <w:rPr>
                <w:rFonts w:eastAsia="MS PMincho"/>
                <w:sz w:val="16"/>
                <w:szCs w:val="22"/>
                <w:rtl/>
              </w:rPr>
            </w:pPr>
            <w:r w:rsidRPr="003B6F95">
              <w:rPr>
                <w:rFonts w:hint="cs"/>
                <w:sz w:val="16"/>
                <w:szCs w:val="22"/>
                <w:rtl/>
              </w:rPr>
              <w:t xml:space="preserve">ملاحظة - </w:t>
            </w:r>
            <w:r w:rsidRPr="003B6F95">
              <w:rPr>
                <w:sz w:val="16"/>
                <w:szCs w:val="22"/>
              </w:rPr>
              <w:t>Arb</w:t>
            </w:r>
            <w:r w:rsidRPr="003B6F95">
              <w:rPr>
                <w:rFonts w:hint="cs"/>
                <w:sz w:val="16"/>
                <w:szCs w:val="22"/>
                <w:rtl/>
              </w:rPr>
              <w:t xml:space="preserve"> = بتة اعتباطية</w:t>
            </w:r>
          </w:p>
        </w:tc>
      </w:tr>
    </w:tbl>
    <w:p w:rsidR="005F5FF3" w:rsidRPr="00451DE5" w:rsidRDefault="005F5FF3" w:rsidP="00451DE5">
      <w:pPr>
        <w:spacing w:after="40"/>
        <w:ind w:left="1032"/>
        <w:jc w:val="lowKashida"/>
        <w:rPr>
          <w:sz w:val="20"/>
          <w:szCs w:val="26"/>
        </w:rPr>
      </w:pPr>
      <w:r w:rsidRPr="00451DE5">
        <w:rPr>
          <w:sz w:val="20"/>
          <w:szCs w:val="26"/>
        </w:rPr>
        <w:t>FR</w:t>
      </w:r>
      <w:r w:rsidRPr="00451DE5">
        <w:rPr>
          <w:rFonts w:hint="cs"/>
          <w:sz w:val="20"/>
          <w:szCs w:val="26"/>
          <w:rtl/>
        </w:rPr>
        <w:t>:</w:t>
      </w:r>
      <w:r w:rsidRPr="00451DE5">
        <w:rPr>
          <w:rFonts w:hint="cs"/>
          <w:sz w:val="20"/>
          <w:szCs w:val="26"/>
          <w:rtl/>
        </w:rPr>
        <w:tab/>
        <w:t>تَعَرُّف هوية النصف الأول أو النصف الثاني من كل قناة</w:t>
      </w:r>
      <w:r w:rsidR="000316A3" w:rsidRPr="00451DE5">
        <w:rPr>
          <w:rFonts w:hint="eastAsia"/>
          <w:sz w:val="20"/>
          <w:szCs w:val="26"/>
          <w:rtl/>
        </w:rPr>
        <w:t> </w:t>
      </w:r>
      <w:r w:rsidRPr="00451DE5">
        <w:rPr>
          <w:sz w:val="20"/>
          <w:szCs w:val="26"/>
        </w:rPr>
        <w:t>DIF</w:t>
      </w:r>
    </w:p>
    <w:tbl>
      <w:tblPr>
        <w:bidiVisual/>
        <w:tblW w:w="0" w:type="auto"/>
        <w:jc w:val="center"/>
        <w:tblInd w:w="-1457" w:type="dxa"/>
        <w:tblLayout w:type="fixed"/>
        <w:tblLook w:val="01E0" w:firstRow="1" w:lastRow="1" w:firstColumn="1" w:lastColumn="1" w:noHBand="0" w:noVBand="0"/>
      </w:tblPr>
      <w:tblGrid>
        <w:gridCol w:w="839"/>
        <w:gridCol w:w="441"/>
        <w:gridCol w:w="6284"/>
        <w:gridCol w:w="329"/>
      </w:tblGrid>
      <w:tr w:rsidR="005F5FF3" w:rsidRPr="00451DE5" w:rsidTr="00451DE5">
        <w:trPr>
          <w:gridBefore w:val="1"/>
          <w:wBefore w:w="839" w:type="dxa"/>
          <w:jc w:val="center"/>
        </w:trPr>
        <w:tc>
          <w:tcPr>
            <w:tcW w:w="441" w:type="dxa"/>
          </w:tcPr>
          <w:p w:rsidR="005F5FF3" w:rsidRPr="00451DE5" w:rsidRDefault="005F5FF3" w:rsidP="00451DE5">
            <w:pPr>
              <w:pStyle w:val="Tabletext"/>
              <w:spacing w:before="0" w:after="40" w:line="240" w:lineRule="exact"/>
              <w:ind w:right="-115"/>
              <w:rPr>
                <w:rtl/>
              </w:rPr>
            </w:pPr>
            <w:r w:rsidRPr="00451DE5">
              <w:t>1</w:t>
            </w:r>
            <w:r w:rsidR="000C53C8" w:rsidRPr="00451DE5">
              <w:rPr>
                <w:rFonts w:hint="cs"/>
                <w:rtl/>
                <w:lang w:bidi="ar-EG"/>
              </w:rPr>
              <w:t xml:space="preserve"> </w:t>
            </w:r>
            <w:r w:rsidRPr="00451DE5">
              <w:rPr>
                <w:rFonts w:hint="cs"/>
                <w:rtl/>
              </w:rPr>
              <w:t>=</w:t>
            </w:r>
          </w:p>
        </w:tc>
        <w:tc>
          <w:tcPr>
            <w:tcW w:w="6613" w:type="dxa"/>
            <w:gridSpan w:val="2"/>
          </w:tcPr>
          <w:p w:rsidR="005F5FF3" w:rsidRPr="00451DE5" w:rsidRDefault="005F5FF3" w:rsidP="00451DE5">
            <w:pPr>
              <w:pStyle w:val="Tabletext"/>
              <w:spacing w:before="0" w:after="40" w:line="240" w:lineRule="exact"/>
            </w:pPr>
            <w:r w:rsidRPr="00451DE5">
              <w:rPr>
                <w:rFonts w:hint="cs"/>
                <w:rtl/>
              </w:rPr>
              <w:t>النصف الأول من كل قناة</w:t>
            </w:r>
            <w:r w:rsidR="000316A3" w:rsidRPr="00451DE5">
              <w:rPr>
                <w:rFonts w:hint="eastAsia"/>
                <w:rtl/>
              </w:rPr>
              <w:t> </w:t>
            </w:r>
            <w:r w:rsidRPr="00451DE5">
              <w:t>DIF</w:t>
            </w:r>
          </w:p>
        </w:tc>
      </w:tr>
      <w:tr w:rsidR="005F5FF3" w:rsidRPr="00451DE5" w:rsidTr="00451DE5">
        <w:trPr>
          <w:gridBefore w:val="1"/>
          <w:wBefore w:w="839" w:type="dxa"/>
          <w:jc w:val="center"/>
        </w:trPr>
        <w:tc>
          <w:tcPr>
            <w:tcW w:w="441" w:type="dxa"/>
          </w:tcPr>
          <w:p w:rsidR="005F5FF3" w:rsidRPr="00451DE5" w:rsidRDefault="000C53C8" w:rsidP="00451DE5">
            <w:pPr>
              <w:pStyle w:val="Tabletext"/>
              <w:spacing w:before="0" w:after="40" w:line="240" w:lineRule="exact"/>
              <w:ind w:right="-115"/>
              <w:rPr>
                <w:rtl/>
              </w:rPr>
            </w:pPr>
            <w:r w:rsidRPr="00451DE5">
              <w:t xml:space="preserve"> </w:t>
            </w:r>
            <w:r w:rsidR="005F5FF3" w:rsidRPr="00451DE5">
              <w:t>0</w:t>
            </w:r>
            <w:r w:rsidR="005F5FF3" w:rsidRPr="00451DE5">
              <w:rPr>
                <w:rFonts w:hint="cs"/>
                <w:rtl/>
              </w:rPr>
              <w:t>=</w:t>
            </w:r>
          </w:p>
        </w:tc>
        <w:tc>
          <w:tcPr>
            <w:tcW w:w="6613" w:type="dxa"/>
            <w:gridSpan w:val="2"/>
          </w:tcPr>
          <w:p w:rsidR="005F5FF3" w:rsidRPr="00451DE5" w:rsidRDefault="005F5FF3" w:rsidP="00451DE5">
            <w:pPr>
              <w:pStyle w:val="Tabletext"/>
              <w:spacing w:before="0" w:after="40" w:line="240" w:lineRule="exact"/>
            </w:pPr>
            <w:r w:rsidRPr="00451DE5">
              <w:rPr>
                <w:rFonts w:hint="cs"/>
                <w:rtl/>
              </w:rPr>
              <w:t>النصف الثاني من كل قناة</w:t>
            </w:r>
            <w:r w:rsidR="000316A3" w:rsidRPr="00451DE5">
              <w:rPr>
                <w:rFonts w:hint="eastAsia"/>
                <w:rtl/>
              </w:rPr>
              <w:t> </w:t>
            </w:r>
            <w:r w:rsidRPr="00451DE5">
              <w:t>DIF</w:t>
            </w:r>
          </w:p>
        </w:tc>
      </w:tr>
      <w:tr w:rsidR="000C53C8" w:rsidRPr="00451DE5" w:rsidTr="00451DE5">
        <w:trPr>
          <w:gridBefore w:val="1"/>
          <w:wBefore w:w="839" w:type="dxa"/>
          <w:jc w:val="center"/>
        </w:trPr>
        <w:tc>
          <w:tcPr>
            <w:tcW w:w="441" w:type="dxa"/>
          </w:tcPr>
          <w:p w:rsidR="000C53C8" w:rsidRPr="00451DE5" w:rsidRDefault="000C53C8" w:rsidP="00451DE5">
            <w:pPr>
              <w:pStyle w:val="Tabletext"/>
              <w:spacing w:before="0" w:after="40" w:line="240" w:lineRule="exact"/>
              <w:ind w:right="-115"/>
            </w:pPr>
          </w:p>
        </w:tc>
        <w:tc>
          <w:tcPr>
            <w:tcW w:w="6613" w:type="dxa"/>
            <w:gridSpan w:val="2"/>
          </w:tcPr>
          <w:p w:rsidR="000C53C8" w:rsidRPr="00451DE5" w:rsidRDefault="000C53C8" w:rsidP="00451DE5">
            <w:pPr>
              <w:pStyle w:val="Tabletext"/>
              <w:spacing w:before="0" w:after="40" w:line="240" w:lineRule="exact"/>
              <w:rPr>
                <w:rtl/>
              </w:rPr>
            </w:pPr>
          </w:p>
        </w:tc>
      </w:tr>
      <w:tr w:rsidR="005F5FF3" w:rsidRPr="00451DE5" w:rsidTr="00451DE5">
        <w:trPr>
          <w:gridBefore w:val="1"/>
          <w:wBefore w:w="839" w:type="dxa"/>
          <w:jc w:val="center"/>
        </w:trPr>
        <w:tc>
          <w:tcPr>
            <w:tcW w:w="7054" w:type="dxa"/>
            <w:gridSpan w:val="3"/>
          </w:tcPr>
          <w:p w:rsidR="005F5FF3" w:rsidRPr="00451DE5" w:rsidRDefault="005F5FF3" w:rsidP="00451DE5">
            <w:pPr>
              <w:pStyle w:val="Tabletext"/>
              <w:spacing w:before="0" w:after="40" w:line="240" w:lineRule="exact"/>
            </w:pPr>
            <w:r w:rsidRPr="00451DE5">
              <w:rPr>
                <w:rFonts w:hint="cs"/>
                <w:rtl/>
              </w:rPr>
              <w:t>النصف الأول من كل قناة</w:t>
            </w:r>
            <w:r w:rsidR="000316A3" w:rsidRPr="00451DE5">
              <w:rPr>
                <w:rFonts w:hint="eastAsia"/>
                <w:rtl/>
              </w:rPr>
              <w:t> </w:t>
            </w:r>
            <w:r w:rsidRPr="00451DE5">
              <w:t>DIF</w:t>
            </w:r>
          </w:p>
        </w:tc>
      </w:tr>
      <w:tr w:rsidR="005F5FF3" w:rsidRPr="00451DE5" w:rsidTr="00451DE5">
        <w:trPr>
          <w:gridBefore w:val="1"/>
          <w:wBefore w:w="839" w:type="dxa"/>
          <w:jc w:val="center"/>
        </w:trPr>
        <w:tc>
          <w:tcPr>
            <w:tcW w:w="441" w:type="dxa"/>
          </w:tcPr>
          <w:p w:rsidR="005F5FF3" w:rsidRPr="00451DE5" w:rsidRDefault="005F5FF3" w:rsidP="00451DE5">
            <w:pPr>
              <w:pStyle w:val="Tabletext"/>
              <w:spacing w:before="0" w:after="40" w:line="240" w:lineRule="exact"/>
              <w:rPr>
                <w:rtl/>
              </w:rPr>
            </w:pPr>
          </w:p>
        </w:tc>
        <w:tc>
          <w:tcPr>
            <w:tcW w:w="6613" w:type="dxa"/>
            <w:gridSpan w:val="2"/>
          </w:tcPr>
          <w:p w:rsidR="005F5FF3" w:rsidRPr="00451DE5" w:rsidRDefault="005F5FF3" w:rsidP="00451DE5">
            <w:pPr>
              <w:pStyle w:val="Tabletext"/>
              <w:spacing w:before="0" w:after="40" w:line="240" w:lineRule="exact"/>
              <w:ind w:left="4"/>
            </w:pPr>
            <w:r w:rsidRPr="00451DE5">
              <w:rPr>
                <w:rFonts w:hint="cs"/>
                <w:rtl/>
              </w:rPr>
              <w:t xml:space="preserve">رقم التتابع </w:t>
            </w:r>
            <w:r w:rsidRPr="00451DE5">
              <w:t>DIF</w:t>
            </w:r>
            <w:r w:rsidRPr="00451DE5">
              <w:rPr>
                <w:rFonts w:hint="cs"/>
                <w:rtl/>
              </w:rPr>
              <w:t xml:space="preserve"> هو</w:t>
            </w:r>
            <w:r w:rsidR="000316A3" w:rsidRPr="00451DE5">
              <w:rPr>
                <w:rFonts w:hint="eastAsia"/>
                <w:rtl/>
              </w:rPr>
              <w:t> </w:t>
            </w:r>
            <w:r w:rsidRPr="00451DE5">
              <w:t>0</w:t>
            </w:r>
            <w:r w:rsidRPr="00451DE5">
              <w:rPr>
                <w:rFonts w:hint="cs"/>
                <w:rtl/>
              </w:rPr>
              <w:t xml:space="preserve">، </w:t>
            </w:r>
            <w:r w:rsidRPr="00451DE5">
              <w:t>1</w:t>
            </w:r>
            <w:r w:rsidRPr="00451DE5">
              <w:rPr>
                <w:rFonts w:hint="cs"/>
                <w:rtl/>
              </w:rPr>
              <w:t xml:space="preserve">، </w:t>
            </w:r>
            <w:r w:rsidRPr="00451DE5">
              <w:t>2</w:t>
            </w:r>
            <w:r w:rsidRPr="00451DE5">
              <w:rPr>
                <w:rFonts w:hint="cs"/>
                <w:rtl/>
              </w:rPr>
              <w:t xml:space="preserve">، </w:t>
            </w:r>
            <w:r w:rsidRPr="00451DE5">
              <w:t>3</w:t>
            </w:r>
            <w:r w:rsidRPr="00451DE5">
              <w:rPr>
                <w:rFonts w:hint="cs"/>
                <w:rtl/>
              </w:rPr>
              <w:t xml:space="preserve">، </w:t>
            </w:r>
            <w:r w:rsidRPr="00451DE5">
              <w:t>4</w:t>
            </w:r>
            <w:r w:rsidRPr="00451DE5">
              <w:rPr>
                <w:rFonts w:hint="cs"/>
                <w:rtl/>
              </w:rPr>
              <w:t xml:space="preserve"> في نظام التردد</w:t>
            </w:r>
            <w:r w:rsidR="000316A3" w:rsidRPr="00451DE5">
              <w:rPr>
                <w:rFonts w:hint="eastAsia"/>
                <w:rtl/>
              </w:rPr>
              <w:t> </w:t>
            </w:r>
            <w:r w:rsidRPr="00451DE5">
              <w:t>60</w:t>
            </w:r>
            <w:r w:rsidR="000C53C8" w:rsidRPr="00451DE5">
              <w:rPr>
                <w:rFonts w:cs="Times New Roman"/>
                <w:rtl/>
              </w:rPr>
              <w:t>-</w:t>
            </w:r>
            <w:r w:rsidRPr="00451DE5">
              <w:t>Hz</w:t>
            </w:r>
          </w:p>
        </w:tc>
      </w:tr>
      <w:tr w:rsidR="005F5FF3" w:rsidRPr="00451DE5" w:rsidTr="00451DE5">
        <w:trPr>
          <w:gridBefore w:val="1"/>
          <w:wBefore w:w="839" w:type="dxa"/>
          <w:jc w:val="center"/>
        </w:trPr>
        <w:tc>
          <w:tcPr>
            <w:tcW w:w="441" w:type="dxa"/>
          </w:tcPr>
          <w:p w:rsidR="005F5FF3" w:rsidRPr="00451DE5" w:rsidRDefault="005F5FF3" w:rsidP="00451DE5">
            <w:pPr>
              <w:pStyle w:val="Tabletext"/>
              <w:spacing w:before="0" w:after="40" w:line="240" w:lineRule="exact"/>
            </w:pPr>
          </w:p>
        </w:tc>
        <w:tc>
          <w:tcPr>
            <w:tcW w:w="6613" w:type="dxa"/>
            <w:gridSpan w:val="2"/>
          </w:tcPr>
          <w:p w:rsidR="005F5FF3" w:rsidRPr="00451DE5" w:rsidRDefault="005F5FF3" w:rsidP="00451DE5">
            <w:pPr>
              <w:pStyle w:val="Tabletext"/>
              <w:spacing w:before="0" w:after="40" w:line="240" w:lineRule="exact"/>
              <w:ind w:left="4"/>
            </w:pPr>
            <w:r w:rsidRPr="00451DE5">
              <w:rPr>
                <w:rFonts w:hint="cs"/>
                <w:rtl/>
              </w:rPr>
              <w:t xml:space="preserve">رقم التتابع </w:t>
            </w:r>
            <w:r w:rsidRPr="00451DE5">
              <w:t>DIF</w:t>
            </w:r>
            <w:r w:rsidRPr="00451DE5">
              <w:rPr>
                <w:rFonts w:hint="cs"/>
                <w:rtl/>
              </w:rPr>
              <w:t xml:space="preserve"> هو</w:t>
            </w:r>
            <w:r w:rsidR="000316A3" w:rsidRPr="00451DE5">
              <w:rPr>
                <w:rFonts w:hint="eastAsia"/>
                <w:rtl/>
              </w:rPr>
              <w:t> </w:t>
            </w:r>
            <w:r w:rsidRPr="00451DE5">
              <w:t>0</w:t>
            </w:r>
            <w:r w:rsidRPr="00451DE5">
              <w:rPr>
                <w:rFonts w:hint="cs"/>
                <w:rtl/>
              </w:rPr>
              <w:t xml:space="preserve">، </w:t>
            </w:r>
            <w:r w:rsidRPr="00451DE5">
              <w:t>1</w:t>
            </w:r>
            <w:r w:rsidRPr="00451DE5">
              <w:rPr>
                <w:rFonts w:hint="cs"/>
                <w:rtl/>
              </w:rPr>
              <w:t xml:space="preserve">، </w:t>
            </w:r>
            <w:r w:rsidRPr="00451DE5">
              <w:t>2</w:t>
            </w:r>
            <w:r w:rsidRPr="00451DE5">
              <w:rPr>
                <w:rFonts w:hint="cs"/>
                <w:rtl/>
              </w:rPr>
              <w:t xml:space="preserve">، </w:t>
            </w:r>
            <w:r w:rsidRPr="00451DE5">
              <w:t>3</w:t>
            </w:r>
            <w:r w:rsidRPr="00451DE5">
              <w:rPr>
                <w:rFonts w:hint="cs"/>
                <w:rtl/>
              </w:rPr>
              <w:t xml:space="preserve">، </w:t>
            </w:r>
            <w:r w:rsidRPr="00451DE5">
              <w:t>4</w:t>
            </w:r>
            <w:r w:rsidRPr="00451DE5">
              <w:rPr>
                <w:rFonts w:hint="cs"/>
                <w:rtl/>
              </w:rPr>
              <w:t xml:space="preserve">، </w:t>
            </w:r>
            <w:r w:rsidRPr="00451DE5">
              <w:t>5</w:t>
            </w:r>
            <w:r w:rsidRPr="00451DE5">
              <w:rPr>
                <w:rFonts w:hint="cs"/>
                <w:rtl/>
              </w:rPr>
              <w:t xml:space="preserve"> في نظام التردد</w:t>
            </w:r>
            <w:r w:rsidR="000316A3" w:rsidRPr="00451DE5">
              <w:rPr>
                <w:rFonts w:hint="eastAsia"/>
                <w:rtl/>
              </w:rPr>
              <w:t> </w:t>
            </w:r>
            <w:r w:rsidRPr="00451DE5">
              <w:rPr>
                <w:rFonts w:hint="cs"/>
                <w:rtl/>
              </w:rPr>
              <w:t xml:space="preserve"> </w:t>
            </w:r>
            <w:r w:rsidRPr="00451DE5">
              <w:t>50</w:t>
            </w:r>
            <w:r w:rsidR="000C53C8" w:rsidRPr="00451DE5">
              <w:rPr>
                <w:rFonts w:cs="Times New Roman"/>
                <w:rtl/>
              </w:rPr>
              <w:t>-</w:t>
            </w:r>
            <w:r w:rsidRPr="00451DE5">
              <w:t>Hz</w:t>
            </w:r>
          </w:p>
        </w:tc>
      </w:tr>
      <w:tr w:rsidR="000C53C8" w:rsidRPr="00451DE5" w:rsidTr="00451DE5">
        <w:trPr>
          <w:gridBefore w:val="1"/>
          <w:wBefore w:w="839" w:type="dxa"/>
          <w:jc w:val="center"/>
        </w:trPr>
        <w:tc>
          <w:tcPr>
            <w:tcW w:w="441" w:type="dxa"/>
          </w:tcPr>
          <w:p w:rsidR="000C53C8" w:rsidRPr="00451DE5" w:rsidRDefault="000C53C8" w:rsidP="00451DE5">
            <w:pPr>
              <w:pStyle w:val="Tabletext"/>
              <w:spacing w:before="0" w:after="40" w:line="240" w:lineRule="exact"/>
            </w:pPr>
          </w:p>
        </w:tc>
        <w:tc>
          <w:tcPr>
            <w:tcW w:w="6613" w:type="dxa"/>
            <w:gridSpan w:val="2"/>
          </w:tcPr>
          <w:p w:rsidR="000C53C8" w:rsidRPr="00451DE5" w:rsidRDefault="000C53C8" w:rsidP="00451DE5">
            <w:pPr>
              <w:pStyle w:val="Tabletext"/>
              <w:spacing w:before="0" w:after="40" w:line="240" w:lineRule="exact"/>
              <w:ind w:left="135"/>
              <w:rPr>
                <w:rtl/>
              </w:rPr>
            </w:pPr>
          </w:p>
        </w:tc>
      </w:tr>
      <w:tr w:rsidR="005F5FF3" w:rsidRPr="00451DE5" w:rsidTr="00451DE5">
        <w:trPr>
          <w:gridBefore w:val="1"/>
          <w:wBefore w:w="839" w:type="dxa"/>
          <w:jc w:val="center"/>
        </w:trPr>
        <w:tc>
          <w:tcPr>
            <w:tcW w:w="7054" w:type="dxa"/>
            <w:gridSpan w:val="3"/>
          </w:tcPr>
          <w:p w:rsidR="005F5FF3" w:rsidRPr="00451DE5" w:rsidRDefault="005F5FF3" w:rsidP="00451DE5">
            <w:pPr>
              <w:pStyle w:val="Tabletext"/>
              <w:spacing w:before="0" w:after="40" w:line="240" w:lineRule="exact"/>
              <w:rPr>
                <w:rtl/>
              </w:rPr>
            </w:pPr>
            <w:r w:rsidRPr="00451DE5">
              <w:rPr>
                <w:rFonts w:hint="cs"/>
                <w:rtl/>
              </w:rPr>
              <w:t>النصف الثاني من كل قناة</w:t>
            </w:r>
            <w:r w:rsidR="000316A3" w:rsidRPr="00451DE5">
              <w:rPr>
                <w:rFonts w:hint="eastAsia"/>
                <w:rtl/>
              </w:rPr>
              <w:t> </w:t>
            </w:r>
            <w:r w:rsidRPr="00451DE5">
              <w:t>DIF</w:t>
            </w:r>
          </w:p>
        </w:tc>
      </w:tr>
      <w:tr w:rsidR="005F5FF3" w:rsidRPr="00451DE5" w:rsidTr="00451DE5">
        <w:trPr>
          <w:gridBefore w:val="1"/>
          <w:wBefore w:w="839" w:type="dxa"/>
          <w:jc w:val="center"/>
        </w:trPr>
        <w:tc>
          <w:tcPr>
            <w:tcW w:w="441" w:type="dxa"/>
          </w:tcPr>
          <w:p w:rsidR="005F5FF3" w:rsidRPr="00451DE5" w:rsidRDefault="005F5FF3" w:rsidP="00451DE5">
            <w:pPr>
              <w:pStyle w:val="Tabletext"/>
              <w:bidi w:val="0"/>
              <w:spacing w:before="0" w:after="40" w:line="240" w:lineRule="exact"/>
              <w:rPr>
                <w:rtl/>
              </w:rPr>
            </w:pPr>
          </w:p>
        </w:tc>
        <w:tc>
          <w:tcPr>
            <w:tcW w:w="6613" w:type="dxa"/>
            <w:gridSpan w:val="2"/>
          </w:tcPr>
          <w:p w:rsidR="005F5FF3" w:rsidRPr="00451DE5" w:rsidRDefault="005F5FF3" w:rsidP="00451DE5">
            <w:pPr>
              <w:pStyle w:val="Tabletext"/>
              <w:spacing w:before="0" w:after="40" w:line="240" w:lineRule="exact"/>
              <w:ind w:left="4"/>
            </w:pPr>
            <w:r w:rsidRPr="00451DE5">
              <w:rPr>
                <w:rFonts w:hint="cs"/>
                <w:rtl/>
              </w:rPr>
              <w:t>رقم التتابع</w:t>
            </w:r>
            <w:r w:rsidR="000316A3" w:rsidRPr="00451DE5">
              <w:rPr>
                <w:rFonts w:hint="eastAsia"/>
                <w:rtl/>
              </w:rPr>
              <w:t> </w:t>
            </w:r>
            <w:r w:rsidRPr="00451DE5">
              <w:t>DIF</w:t>
            </w:r>
            <w:r w:rsidRPr="00451DE5">
              <w:rPr>
                <w:rFonts w:hint="cs"/>
                <w:rtl/>
              </w:rPr>
              <w:t xml:space="preserve"> هو</w:t>
            </w:r>
            <w:r w:rsidR="000316A3" w:rsidRPr="00451DE5">
              <w:rPr>
                <w:rFonts w:hint="eastAsia"/>
                <w:rtl/>
              </w:rPr>
              <w:t> </w:t>
            </w:r>
            <w:r w:rsidRPr="00451DE5">
              <w:t>5</w:t>
            </w:r>
            <w:r w:rsidRPr="00451DE5">
              <w:rPr>
                <w:rFonts w:hint="cs"/>
                <w:rtl/>
              </w:rPr>
              <w:t xml:space="preserve">، </w:t>
            </w:r>
            <w:r w:rsidRPr="00451DE5">
              <w:t>6</w:t>
            </w:r>
            <w:r w:rsidRPr="00451DE5">
              <w:rPr>
                <w:rFonts w:hint="cs"/>
                <w:rtl/>
              </w:rPr>
              <w:t xml:space="preserve">، </w:t>
            </w:r>
            <w:r w:rsidRPr="00451DE5">
              <w:t>7</w:t>
            </w:r>
            <w:r w:rsidRPr="00451DE5">
              <w:rPr>
                <w:rFonts w:hint="cs"/>
                <w:rtl/>
              </w:rPr>
              <w:t xml:space="preserve">، </w:t>
            </w:r>
            <w:r w:rsidRPr="00451DE5">
              <w:t>8</w:t>
            </w:r>
            <w:r w:rsidRPr="00451DE5">
              <w:rPr>
                <w:rFonts w:hint="cs"/>
                <w:rtl/>
              </w:rPr>
              <w:t xml:space="preserve">، </w:t>
            </w:r>
            <w:r w:rsidRPr="00451DE5">
              <w:t>9</w:t>
            </w:r>
            <w:r w:rsidRPr="00451DE5">
              <w:rPr>
                <w:rFonts w:hint="cs"/>
                <w:rtl/>
              </w:rPr>
              <w:t xml:space="preserve"> في نظام التردد</w:t>
            </w:r>
            <w:r w:rsidR="000316A3" w:rsidRPr="00451DE5">
              <w:rPr>
                <w:rFonts w:hint="eastAsia"/>
                <w:rtl/>
              </w:rPr>
              <w:t> </w:t>
            </w:r>
            <w:r w:rsidRPr="00451DE5">
              <w:t>60</w:t>
            </w:r>
            <w:r w:rsidR="00C45201" w:rsidRPr="00451DE5">
              <w:rPr>
                <w:rFonts w:cs="Times New Roman"/>
                <w:rtl/>
              </w:rPr>
              <w:t>-</w:t>
            </w:r>
            <w:r w:rsidRPr="00451DE5">
              <w:t>Hz</w:t>
            </w:r>
          </w:p>
        </w:tc>
      </w:tr>
      <w:tr w:rsidR="005F5FF3" w:rsidRPr="00451DE5" w:rsidTr="00451DE5">
        <w:trPr>
          <w:gridBefore w:val="1"/>
          <w:wBefore w:w="839" w:type="dxa"/>
          <w:jc w:val="center"/>
        </w:trPr>
        <w:tc>
          <w:tcPr>
            <w:tcW w:w="441" w:type="dxa"/>
          </w:tcPr>
          <w:p w:rsidR="005F5FF3" w:rsidRPr="00451DE5" w:rsidRDefault="005F5FF3" w:rsidP="00451DE5">
            <w:pPr>
              <w:pStyle w:val="Tabletext"/>
              <w:bidi w:val="0"/>
              <w:spacing w:before="0" w:after="40" w:line="240" w:lineRule="exact"/>
            </w:pPr>
          </w:p>
        </w:tc>
        <w:tc>
          <w:tcPr>
            <w:tcW w:w="6613" w:type="dxa"/>
            <w:gridSpan w:val="2"/>
          </w:tcPr>
          <w:p w:rsidR="005F5FF3" w:rsidRPr="00451DE5" w:rsidRDefault="005F5FF3" w:rsidP="00451DE5">
            <w:pPr>
              <w:pStyle w:val="Tabletext"/>
              <w:spacing w:before="0" w:after="40" w:line="240" w:lineRule="exact"/>
              <w:ind w:left="4"/>
            </w:pPr>
            <w:r w:rsidRPr="00451DE5">
              <w:rPr>
                <w:rFonts w:hint="cs"/>
                <w:rtl/>
              </w:rPr>
              <w:t>رقم التتابع</w:t>
            </w:r>
            <w:r w:rsidR="000316A3" w:rsidRPr="00451DE5">
              <w:rPr>
                <w:rFonts w:hint="eastAsia"/>
                <w:rtl/>
              </w:rPr>
              <w:t> </w:t>
            </w:r>
            <w:r w:rsidRPr="00451DE5">
              <w:t>DIF</w:t>
            </w:r>
            <w:r w:rsidRPr="00451DE5">
              <w:rPr>
                <w:rFonts w:hint="cs"/>
                <w:rtl/>
              </w:rPr>
              <w:t xml:space="preserve"> هو</w:t>
            </w:r>
            <w:r w:rsidR="000316A3" w:rsidRPr="00451DE5">
              <w:rPr>
                <w:rFonts w:hint="eastAsia"/>
                <w:rtl/>
              </w:rPr>
              <w:t> </w:t>
            </w:r>
            <w:r w:rsidRPr="00451DE5">
              <w:t>6</w:t>
            </w:r>
            <w:r w:rsidRPr="00451DE5">
              <w:rPr>
                <w:rFonts w:hint="cs"/>
                <w:rtl/>
              </w:rPr>
              <w:t xml:space="preserve">، </w:t>
            </w:r>
            <w:r w:rsidRPr="00451DE5">
              <w:t>7</w:t>
            </w:r>
            <w:r w:rsidRPr="00451DE5">
              <w:rPr>
                <w:rFonts w:hint="cs"/>
                <w:rtl/>
              </w:rPr>
              <w:t>،</w:t>
            </w:r>
            <w:r w:rsidR="00C45201" w:rsidRPr="00451DE5">
              <w:rPr>
                <w:rFonts w:hint="cs"/>
                <w:rtl/>
              </w:rPr>
              <w:t xml:space="preserve"> </w:t>
            </w:r>
            <w:r w:rsidR="00C45201" w:rsidRPr="00451DE5">
              <w:t>8</w:t>
            </w:r>
            <w:r w:rsidR="00C45201" w:rsidRPr="00451DE5">
              <w:rPr>
                <w:rFonts w:hint="cs"/>
                <w:rtl/>
                <w:lang w:bidi="ar-EG"/>
              </w:rPr>
              <w:t>،</w:t>
            </w:r>
            <w:r w:rsidRPr="00451DE5">
              <w:rPr>
                <w:rFonts w:hint="cs"/>
                <w:rtl/>
              </w:rPr>
              <w:t xml:space="preserve"> </w:t>
            </w:r>
            <w:r w:rsidRPr="00451DE5">
              <w:t>9</w:t>
            </w:r>
            <w:r w:rsidRPr="00451DE5">
              <w:rPr>
                <w:rFonts w:hint="cs"/>
                <w:rtl/>
              </w:rPr>
              <w:t xml:space="preserve">، </w:t>
            </w:r>
            <w:r w:rsidRPr="00451DE5">
              <w:t>10</w:t>
            </w:r>
            <w:r w:rsidRPr="00451DE5">
              <w:rPr>
                <w:rFonts w:hint="cs"/>
                <w:rtl/>
              </w:rPr>
              <w:t xml:space="preserve">، </w:t>
            </w:r>
            <w:r w:rsidRPr="00451DE5">
              <w:t>11</w:t>
            </w:r>
            <w:r w:rsidRPr="00451DE5">
              <w:rPr>
                <w:rFonts w:hint="cs"/>
                <w:rtl/>
              </w:rPr>
              <w:t xml:space="preserve"> في نظام التردد</w:t>
            </w:r>
            <w:r w:rsidR="000316A3" w:rsidRPr="00451DE5">
              <w:rPr>
                <w:rFonts w:hint="eastAsia"/>
                <w:rtl/>
              </w:rPr>
              <w:t> </w:t>
            </w:r>
            <w:r w:rsidRPr="00451DE5">
              <w:t>50</w:t>
            </w:r>
            <w:r w:rsidR="00C45201" w:rsidRPr="00451DE5">
              <w:rPr>
                <w:rFonts w:cs="Times New Roman"/>
                <w:rtl/>
              </w:rPr>
              <w:t>-</w:t>
            </w:r>
            <w:r w:rsidRPr="00451DE5">
              <w:t>Hz</w:t>
            </w:r>
          </w:p>
        </w:tc>
      </w:tr>
      <w:tr w:rsidR="00451DE5" w:rsidRPr="00451DE5" w:rsidTr="00451DE5">
        <w:trPr>
          <w:gridAfter w:val="1"/>
          <w:wAfter w:w="329" w:type="dxa"/>
          <w:jc w:val="center"/>
        </w:trPr>
        <w:tc>
          <w:tcPr>
            <w:tcW w:w="7564" w:type="dxa"/>
            <w:gridSpan w:val="3"/>
          </w:tcPr>
          <w:p w:rsidR="00451DE5" w:rsidRPr="00451DE5" w:rsidRDefault="00451DE5" w:rsidP="00451DE5">
            <w:pPr>
              <w:pStyle w:val="Tabletext"/>
              <w:spacing w:before="0" w:after="40" w:line="240" w:lineRule="exact"/>
              <w:ind w:left="4"/>
              <w:rPr>
                <w:rtl/>
              </w:rPr>
            </w:pPr>
            <w:r w:rsidRPr="00451DE5">
              <w:rPr>
                <w:rFonts w:hint="cs"/>
                <w:rtl/>
              </w:rPr>
              <w:t>وإذا لم تكن المعلومات متيسِّرة، توضع جميع البتات على القيمة</w:t>
            </w:r>
            <w:r w:rsidRPr="00451DE5">
              <w:rPr>
                <w:rFonts w:hint="eastAsia"/>
                <w:rtl/>
              </w:rPr>
              <w:t> </w:t>
            </w:r>
            <w:r w:rsidRPr="00451DE5">
              <w:t>1</w:t>
            </w:r>
            <w:r w:rsidRPr="00451DE5">
              <w:rPr>
                <w:rFonts w:hint="cs"/>
                <w:rtl/>
              </w:rPr>
              <w:t>.</w:t>
            </w:r>
          </w:p>
        </w:tc>
      </w:tr>
    </w:tbl>
    <w:p w:rsidR="005F5FF3" w:rsidRPr="006B1668" w:rsidRDefault="005F5FF3" w:rsidP="006B1668">
      <w:pPr>
        <w:pStyle w:val="Heading4"/>
        <w:rPr>
          <w:rtl/>
        </w:rPr>
      </w:pPr>
      <w:r>
        <w:t>2.2.4.3</w:t>
      </w:r>
      <w:r>
        <w:rPr>
          <w:rFonts w:hint="cs"/>
          <w:rtl/>
        </w:rPr>
        <w:tab/>
        <w:t xml:space="preserve">معطيات فِدرة تزامن الشفرة الفرعية </w:t>
      </w:r>
      <w:r w:rsidR="006B1668">
        <w:t>(SSYB)</w:t>
      </w:r>
    </w:p>
    <w:p w:rsidR="005F5FF3" w:rsidRPr="007C48C6" w:rsidRDefault="005F5FF3" w:rsidP="006432AA">
      <w:pPr>
        <w:rPr>
          <w:rtl/>
        </w:rPr>
      </w:pPr>
      <w:r>
        <w:rPr>
          <w:rFonts w:hint="cs"/>
          <w:rtl/>
        </w:rPr>
        <w:t>تتكوّن كل حمولة نافعة من معطيات الفِدرة</w:t>
      </w:r>
      <w:r w:rsidR="000316A3">
        <w:rPr>
          <w:rFonts w:hint="eastAsia"/>
          <w:rtl/>
          <w:lang w:bidi="ar-EG"/>
        </w:rPr>
        <w:t> </w:t>
      </w:r>
      <w:r>
        <w:t>SSYB</w:t>
      </w:r>
      <w:r>
        <w:rPr>
          <w:rFonts w:hint="cs"/>
          <w:rtl/>
        </w:rPr>
        <w:t xml:space="preserve"> من زُمْرة مؤلَّفة من</w:t>
      </w:r>
      <w:r w:rsidR="000316A3">
        <w:rPr>
          <w:rFonts w:hint="eastAsia"/>
          <w:rtl/>
          <w:lang w:bidi="ar-EG"/>
        </w:rPr>
        <w:t> </w:t>
      </w:r>
      <w:r>
        <w:t>5</w:t>
      </w:r>
      <w:r>
        <w:rPr>
          <w:rFonts w:hint="cs"/>
          <w:rtl/>
        </w:rPr>
        <w:t xml:space="preserve"> بايتات ك</w:t>
      </w:r>
      <w:r w:rsidR="007331E7">
        <w:rPr>
          <w:rFonts w:hint="cs"/>
          <w:rtl/>
        </w:rPr>
        <w:t>ما </w:t>
      </w:r>
      <w:r>
        <w:rPr>
          <w:rFonts w:hint="cs"/>
          <w:rtl/>
        </w:rPr>
        <w:t>هو مبيَّن في الشكل</w:t>
      </w:r>
      <w:r w:rsidR="000316A3">
        <w:rPr>
          <w:rFonts w:hint="eastAsia"/>
          <w:rtl/>
          <w:lang w:bidi="ar-EG"/>
        </w:rPr>
        <w:t> </w:t>
      </w:r>
      <w:r>
        <w:t>5</w:t>
      </w:r>
      <w:r>
        <w:rPr>
          <w:rFonts w:hint="cs"/>
          <w:rtl/>
        </w:rPr>
        <w:t>. ويبيِّن الجدول</w:t>
      </w:r>
      <w:r w:rsidR="00C45201">
        <w:rPr>
          <w:rFonts w:hint="eastAsia"/>
          <w:rtl/>
        </w:rPr>
        <w:t> </w:t>
      </w:r>
      <w:r>
        <w:t>9</w:t>
      </w:r>
      <w:r>
        <w:rPr>
          <w:rFonts w:hint="cs"/>
          <w:rtl/>
        </w:rPr>
        <w:t xml:space="preserve"> جدول رأسيات الزُمَر (تنظيم البايتة</w:t>
      </w:r>
      <w:r w:rsidR="000316A3">
        <w:rPr>
          <w:rFonts w:hint="eastAsia"/>
          <w:rtl/>
          <w:lang w:bidi="ar-EG"/>
        </w:rPr>
        <w:t> </w:t>
      </w:r>
      <w:r>
        <w:t>PC0</w:t>
      </w:r>
      <w:r>
        <w:rPr>
          <w:rFonts w:hint="cs"/>
          <w:rtl/>
        </w:rPr>
        <w:t>). ويبيِّن الجدول</w:t>
      </w:r>
      <w:r w:rsidR="000316A3">
        <w:rPr>
          <w:rFonts w:hint="eastAsia"/>
          <w:rtl/>
          <w:lang w:bidi="ar-EG"/>
        </w:rPr>
        <w:t> </w:t>
      </w:r>
      <w:r>
        <w:t>10</w:t>
      </w:r>
      <w:r>
        <w:rPr>
          <w:rFonts w:hint="cs"/>
          <w:rtl/>
        </w:rPr>
        <w:t xml:space="preserve"> ترتيبة الزُمَر في معطيات الفِدرة</w:t>
      </w:r>
      <w:r w:rsidR="000316A3">
        <w:rPr>
          <w:rFonts w:hint="eastAsia"/>
          <w:rtl/>
          <w:lang w:bidi="ar-EG"/>
        </w:rPr>
        <w:t> </w:t>
      </w:r>
      <w:r>
        <w:t>SSYB</w:t>
      </w:r>
      <w:r>
        <w:rPr>
          <w:rFonts w:hint="cs"/>
          <w:rtl/>
        </w:rPr>
        <w:t xml:space="preserve"> لكل قناة</w:t>
      </w:r>
      <w:r w:rsidR="00C45201">
        <w:rPr>
          <w:rFonts w:hint="eastAsia"/>
          <w:rtl/>
        </w:rPr>
        <w:t> </w:t>
      </w:r>
      <w:r>
        <w:t>DIF</w:t>
      </w:r>
      <w:r>
        <w:rPr>
          <w:rFonts w:hint="cs"/>
          <w:rtl/>
        </w:rPr>
        <w:t>.</w:t>
      </w:r>
    </w:p>
    <w:p w:rsidR="005F5FF3" w:rsidRDefault="005F5FF3" w:rsidP="00451DE5">
      <w:pPr>
        <w:pStyle w:val="FigureNo"/>
        <w:keepNext/>
        <w:spacing w:before="120"/>
        <w:rPr>
          <w:rtl/>
        </w:rPr>
      </w:pPr>
      <w:r>
        <w:rPr>
          <w:rFonts w:hint="cs"/>
          <w:rtl/>
        </w:rPr>
        <w:t>الش</w:t>
      </w:r>
      <w:r w:rsidR="00587DD8">
        <w:rPr>
          <w:rFonts w:hint="cs"/>
          <w:rtl/>
        </w:rPr>
        <w:t>ـ</w:t>
      </w:r>
      <w:r>
        <w:rPr>
          <w:rFonts w:hint="cs"/>
          <w:rtl/>
        </w:rPr>
        <w:t xml:space="preserve">كل </w:t>
      </w:r>
      <w:r>
        <w:t>5</w:t>
      </w:r>
    </w:p>
    <w:p w:rsidR="005F5FF3" w:rsidRPr="00822A4A" w:rsidRDefault="005D3CF2" w:rsidP="00F12688">
      <w:pPr>
        <w:pStyle w:val="FigureTitle"/>
        <w:keepNext/>
        <w:rPr>
          <w:rtl/>
        </w:rPr>
      </w:pPr>
      <w:r>
        <w:rPr>
          <w:rtl/>
        </w:rPr>
        <w:pict>
          <v:shape id="_x0000_s48640" type="#_x0000_t202" style="position:absolute;left:0;text-align:left;margin-left:98.6pt;margin-top:19.3pt;width:291.75pt;height:105.45pt;z-index:251861504" filled="f" stroked="f">
            <v:textbox>
              <w:txbxContent>
                <w:p w:rsidR="00F65EEF" w:rsidRDefault="00F65EEF" w:rsidP="004A61EA"/>
              </w:txbxContent>
            </v:textbox>
          </v:shape>
        </w:pict>
      </w:r>
      <w:r>
        <w:rPr>
          <w:rtl/>
          <w:lang w:val="en-US"/>
        </w:rPr>
        <w:pict>
          <v:rect id="_x0000_s28390" style="position:absolute;left:0;text-align:left;margin-left:146.75pt;margin-top:19.3pt;width:21.35pt;height:13.35pt;z-index:251858432;mso-wrap-style:none" filled="f" stroked="f">
            <v:textbox style="mso-next-textbox:#_x0000_s28390;mso-fit-shape-to-text:t" inset="0,0,0,0">
              <w:txbxContent>
                <w:p w:rsidR="00F65EEF" w:rsidRDefault="00F65EEF" w:rsidP="005F5FF3">
                  <w:r>
                    <w:rPr>
                      <w:rFonts w:ascii="Arial" w:hAnsi="Arial" w:cs="Arial"/>
                      <w:color w:val="24282B"/>
                      <w:sz w:val="16"/>
                      <w:szCs w:val="16"/>
                    </w:rPr>
                    <w:t>SSYB</w:t>
                  </w:r>
                </w:p>
              </w:txbxContent>
            </v:textbox>
          </v:rect>
        </w:pict>
      </w:r>
      <w:r>
        <w:rPr>
          <w:rtl/>
          <w:lang w:val="en-US"/>
        </w:rPr>
        <w:pict>
          <v:rect id="_x0000_s28388" style="position:absolute;left:0;text-align:left;margin-left:114.4pt;margin-top:19.3pt;width:21.35pt;height:13.35pt;z-index:251860480;mso-wrap-style:none" filled="f" stroked="f">
            <v:textbox style="mso-next-textbox:#_x0000_s28388;mso-fit-shape-to-text:t" inset="0,0,0,0">
              <w:txbxContent>
                <w:p w:rsidR="00F65EEF" w:rsidRDefault="00F65EEF" w:rsidP="005F5FF3">
                  <w:r>
                    <w:rPr>
                      <w:rFonts w:ascii="Arial" w:hAnsi="Arial" w:cs="Arial"/>
                      <w:color w:val="24282B"/>
                      <w:sz w:val="16"/>
                      <w:szCs w:val="16"/>
                    </w:rPr>
                    <w:t>SSYB</w:t>
                  </w:r>
                </w:p>
              </w:txbxContent>
            </v:textbox>
          </v:rect>
        </w:pict>
      </w:r>
      <w:r>
        <w:rPr>
          <w:rtl/>
        </w:rPr>
        <w:pict>
          <v:rect id="_x0000_s28391" style="position:absolute;left:0;text-align:left;margin-left:151.55pt;margin-top:28.9pt;width:12.45pt;height:13.35pt;z-index:251857408;mso-wrap-style:none" filled="f" stroked="f">
            <v:textbox style="mso-next-textbox:#_x0000_s28391;mso-fit-shape-to-text:t" inset="0,0,0,0">
              <w:txbxContent>
                <w:p w:rsidR="00F65EEF" w:rsidRDefault="00F65EEF" w:rsidP="005F5FF3">
                  <w:r>
                    <w:rPr>
                      <w:rFonts w:ascii="Arial" w:hAnsi="Arial" w:cs="Arial"/>
                      <w:color w:val="24282B"/>
                      <w:sz w:val="16"/>
                      <w:szCs w:val="16"/>
                    </w:rPr>
                    <w:t>ID1</w:t>
                  </w:r>
                </w:p>
              </w:txbxContent>
            </v:textbox>
          </v:rect>
        </w:pict>
      </w:r>
      <w:r>
        <w:rPr>
          <w:rtl/>
        </w:rPr>
        <w:pict>
          <v:rect id="_x0000_s28392" style="position:absolute;left:0;text-align:left;margin-left:183.35pt;margin-top:24.1pt;width:14.25pt;height:13.35pt;z-index:251856384;mso-wrap-style:none" filled="f" stroked="f">
            <v:textbox style="mso-next-textbox:#_x0000_s28392;mso-fit-shape-to-text:t" inset="0,0,0,0">
              <w:txbxContent>
                <w:p w:rsidR="00F65EEF" w:rsidRDefault="00F65EEF" w:rsidP="005F5FF3">
                  <w:r>
                    <w:rPr>
                      <w:rFonts w:ascii="Arial" w:hAnsi="Arial" w:cs="Arial"/>
                      <w:color w:val="24282B"/>
                      <w:sz w:val="16"/>
                      <w:szCs w:val="16"/>
                    </w:rPr>
                    <w:t>FFh</w:t>
                  </w:r>
                </w:p>
              </w:txbxContent>
            </v:textbox>
          </v:rect>
        </w:pict>
      </w:r>
      <w:r>
        <w:rPr>
          <w:rtl/>
        </w:rPr>
        <w:pict>
          <v:rect id="_x0000_s28389" style="position:absolute;left:0;text-align:left;margin-left:119.2pt;margin-top:28.9pt;width:12.45pt;height:13.35pt;z-index:251859456;mso-wrap-style:none" filled="f" stroked="f">
            <v:textbox style="mso-next-textbox:#_x0000_s28389;mso-fit-shape-to-text:t" inset="0,0,0,0">
              <w:txbxContent>
                <w:p w:rsidR="00F65EEF" w:rsidRDefault="00F65EEF" w:rsidP="005F5FF3">
                  <w:r>
                    <w:rPr>
                      <w:rFonts w:ascii="Arial" w:hAnsi="Arial" w:cs="Arial"/>
                      <w:color w:val="24282B"/>
                      <w:sz w:val="16"/>
                      <w:szCs w:val="16"/>
                    </w:rPr>
                    <w:t>ID0</w:t>
                  </w:r>
                </w:p>
              </w:txbxContent>
            </v:textbox>
          </v:rect>
        </w:pict>
      </w:r>
      <w:r w:rsidR="005F5FF3">
        <w:rPr>
          <w:rFonts w:hint="cs"/>
          <w:rtl/>
        </w:rPr>
        <w:t xml:space="preserve">الزُمرة في الفِدرة </w:t>
      </w:r>
      <w:r w:rsidR="005F5FF3">
        <w:t>SSYB</w:t>
      </w:r>
    </w:p>
    <w:p w:rsidR="005F5FF3" w:rsidRDefault="005D3CF2" w:rsidP="005F5FF3">
      <w:pPr>
        <w:jc w:val="center"/>
        <w:rPr>
          <w:rtl/>
        </w:rPr>
      </w:pPr>
      <w:r>
        <w:rPr>
          <w:rtl/>
        </w:rPr>
      </w:r>
      <w:r>
        <w:pict>
          <v:group id="_x0000_s28359" editas="canvas" style="width:267.6pt;height:92.8pt;mso-position-horizontal-relative:char;mso-position-vertical-relative:line" coordsize="5352,1856">
            <o:lock v:ext="edit" aspectratio="t"/>
            <v:shape id="_x0000_s28360" type="#_x0000_t75" style="position:absolute;width:5352;height:1856" o:preferrelative="f">
              <v:fill o:detectmouseclick="t"/>
              <v:path o:extrusionok="t" o:connecttype="none"/>
              <o:lock v:ext="edit" text="t"/>
            </v:shape>
            <v:rect id="_x0000_s28361" style="position:absolute;left:4832;top:1586;width:467;height:249;mso-wrap-style:none" filled="f" stroked="f">
              <v:textbox style="mso-next-textbox:#_x0000_s28361;mso-fit-shape-to-text:t" inset="0,0,0,0">
                <w:txbxContent>
                  <w:p w:rsidR="00F65EEF" w:rsidRDefault="00F65EEF" w:rsidP="005F5FF3">
                    <w:r>
                      <w:rPr>
                        <w:color w:val="24282B"/>
                        <w:sz w:val="14"/>
                        <w:szCs w:val="14"/>
                      </w:rPr>
                      <w:t>1620-05</w:t>
                    </w:r>
                  </w:p>
                </w:txbxContent>
              </v:textbox>
            </v:rect>
            <v:rect id="_x0000_s28362" style="position:absolute;left:36;top:36;width:671;height:372" filled="f" strokecolor="#24282b" strokeweight=".6pt"/>
            <v:rect id="_x0000_s28363" style="position:absolute;left:695;top:36;width:672;height:372" filled="f" strokecolor="#24282b" strokeweight=".6pt"/>
            <v:rect id="_x0000_s28364" style="position:absolute;left:1355;top:36;width:671;height:372" filled="f" strokecolor="#24282b" strokeweight=".6pt"/>
            <v:shape id="_x0000_s28365" type="#_x0000_t75" style="position:absolute;left:2002;top:36;width:672;height:360">
              <v:imagedata r:id="rId25" o:title=""/>
            </v:shape>
            <v:rect id="_x0000_s28366" style="position:absolute;left:2002;top:36;width:696;height:372" filled="f" strokecolor="#24282b" strokeweight=".6pt"/>
            <v:shape id="_x0000_s28367" type="#_x0000_t75" style="position:absolute;left:2662;top:36;width:671;height:360">
              <v:imagedata r:id="rId26" o:title=""/>
            </v:shape>
            <v:rect id="_x0000_s28368" style="position:absolute;left:2662;top:36;width:683;height:372" filled="f" strokecolor="#24282b" strokeweight=".6pt"/>
            <v:shape id="_x0000_s28369" type="#_x0000_t75" style="position:absolute;left:3333;top:36;width:660;height:360">
              <v:imagedata r:id="rId27" o:title=""/>
            </v:shape>
            <v:rect id="_x0000_s28370" style="position:absolute;left:3333;top:36;width:672;height:372" filled="f" strokecolor="#24282b" strokeweight=".6pt"/>
            <v:shape id="_x0000_s28371" type="#_x0000_t75" style="position:absolute;left:3993;top:36;width:647;height:360">
              <v:imagedata r:id="rId27" o:title=""/>
            </v:shape>
            <v:rect id="_x0000_s28372" style="position:absolute;left:3993;top:36;width:671;height:372" filled="f" strokecolor="#24282b" strokeweight=".6pt"/>
            <v:shape id="_x0000_s28373" type="#_x0000_t75" style="position:absolute;left:4640;top:36;width:660;height:360">
              <v:imagedata r:id="rId28" o:title=""/>
            </v:shape>
            <v:rect id="_x0000_s28374" style="position:absolute;left:4640;top:36;width:672;height:372" filled="f" strokecolor="#24282b" strokeweight=".6pt"/>
            <v:line id="_x0000_s28375" style="position:absolute" from="2026,733" to="3249,734" strokecolor="#24282b" strokeweight=".6pt">
              <v:stroke joinstyle="miter"/>
            </v:line>
            <v:shape id="_x0000_s28376" style="position:absolute;left:2026;top:685;width:108;height:96" coordsize="9,8" path="m9,l,4,9,8e" filled="f" strokecolor="#24282b" strokeweight=".6pt">
              <v:stroke joinstyle="miter"/>
              <v:path arrowok="t"/>
            </v:shape>
            <v:line id="_x0000_s28377" style="position:absolute;flip:x" from="4065,733" to="5288,734" strokecolor="#24282b" strokeweight=".6pt">
              <v:stroke joinstyle="miter"/>
            </v:line>
            <v:shape id="_x0000_s28378" style="position:absolute;left:5192;top:685;width:96;height:108" coordsize="8,9" path="m,9l8,4,,e" filled="f" strokecolor="#24282b" strokeweight=".6pt">
              <v:stroke joinstyle="miter"/>
              <v:path arrowok="t"/>
            </v:shape>
            <v:rect id="_x0000_s28379" style="position:absolute;left:2338;top:96;width:2638;height:240" stroked="f"/>
            <v:rect id="_x0000_s28380" style="position:absolute;left:2002;top:877;width:696;height:396" filled="f" strokecolor="#24282b" strokeweight=".6pt"/>
            <v:rect id="_x0000_s28381" style="position:absolute;left:2674;top:877;width:671;height:396" filled="f" strokecolor="#24282b" strokeweight=".6pt"/>
            <v:rect id="_x0000_s28382" style="position:absolute;left:3993;top:877;width:671;height:396" filled="f" strokecolor="#24282b" strokeweight=".6pt"/>
            <v:rect id="_x0000_s28383" style="position:absolute;left:4640;top:877;width:672;height:396" filled="f" strokecolor="#24282b" strokeweight=".6pt"/>
            <v:rect id="_x0000_s28384" style="position:absolute;left:3333;top:877;width:672;height:396" filled="f" strokecolor="#24282b" strokeweight=".6pt"/>
            <v:rect id="_x0000_s28385" style="position:absolute;left:2338;top:961;width:2638;height:216" stroked="f"/>
            <v:line id="_x0000_s28386" style="position:absolute" from="2002,408" to="2003,877" strokecolor="#24211d" strokeweight="0"/>
            <v:line id="_x0000_s28387" style="position:absolute" from="5312,408" to="5313,877" strokecolor="#24211d" strokeweight="0"/>
            <v:rect id="_x0000_s28393" style="position:absolute;left:2218;top:1358;width:273;height:249;mso-wrap-style:none" filled="f" stroked="f">
              <v:textbox style="mso-next-textbox:#_x0000_s28393;mso-fit-shape-to-text:t" inset="0,0,0,0">
                <w:txbxContent>
                  <w:p w:rsidR="00F65EEF" w:rsidRDefault="00F65EEF" w:rsidP="005F5FF3">
                    <w:r>
                      <w:rPr>
                        <w:rFonts w:ascii="Arial" w:hAnsi="Arial" w:cs="Arial"/>
                        <w:color w:val="24282B"/>
                        <w:sz w:val="14"/>
                        <w:szCs w:val="14"/>
                      </w:rPr>
                      <w:t>PC0</w:t>
                    </w:r>
                  </w:p>
                </w:txbxContent>
              </v:textbox>
            </v:rect>
            <v:rect id="_x0000_s28394" style="position:absolute;left:2866;top:1358;width:273;height:249;mso-wrap-style:none" filled="f" stroked="f">
              <v:textbox style="mso-next-textbox:#_x0000_s28394;mso-fit-shape-to-text:t" inset="0,0,0,0">
                <w:txbxContent>
                  <w:p w:rsidR="00F65EEF" w:rsidRDefault="00F65EEF" w:rsidP="005F5FF3">
                    <w:r>
                      <w:rPr>
                        <w:rFonts w:ascii="Arial" w:hAnsi="Arial" w:cs="Arial"/>
                        <w:color w:val="24282B"/>
                        <w:sz w:val="14"/>
                        <w:szCs w:val="14"/>
                      </w:rPr>
                      <w:t>PC1</w:t>
                    </w:r>
                  </w:p>
                </w:txbxContent>
              </v:textbox>
            </v:rect>
            <v:rect id="_x0000_s28395" style="position:absolute;left:3525;top:1358;width:273;height:249;mso-wrap-style:none" filled="f" stroked="f">
              <v:textbox style="mso-next-textbox:#_x0000_s28395;mso-fit-shape-to-text:t" inset="0,0,0,0">
                <w:txbxContent>
                  <w:p w:rsidR="00F65EEF" w:rsidRDefault="00F65EEF" w:rsidP="005F5FF3">
                    <w:r>
                      <w:rPr>
                        <w:rFonts w:ascii="Arial" w:hAnsi="Arial" w:cs="Arial"/>
                        <w:color w:val="24282B"/>
                        <w:sz w:val="14"/>
                        <w:szCs w:val="14"/>
                      </w:rPr>
                      <w:t>PC2</w:t>
                    </w:r>
                  </w:p>
                </w:txbxContent>
              </v:textbox>
            </v:rect>
            <v:rect id="_x0000_s28396" style="position:absolute;left:4197;top:1358;width:273;height:249;mso-wrap-style:none" filled="f" stroked="f">
              <v:textbox style="mso-next-textbox:#_x0000_s28396;mso-fit-shape-to-text:t" inset="0,0,0,0">
                <w:txbxContent>
                  <w:p w:rsidR="00F65EEF" w:rsidRDefault="00F65EEF" w:rsidP="005F5FF3">
                    <w:r>
                      <w:rPr>
                        <w:rFonts w:ascii="Arial" w:hAnsi="Arial" w:cs="Arial"/>
                        <w:color w:val="24282B"/>
                        <w:sz w:val="14"/>
                        <w:szCs w:val="14"/>
                      </w:rPr>
                      <w:t>PC3</w:t>
                    </w:r>
                  </w:p>
                </w:txbxContent>
              </v:textbox>
            </v:rect>
            <v:rect id="_x0000_s28397" style="position:absolute;left:4856;top:1358;width:273;height:249;mso-wrap-style:none" filled="f" stroked="f">
              <v:textbox style="mso-next-textbox:#_x0000_s28397;mso-fit-shape-to-text:t" inset="0,0,0,0">
                <w:txbxContent>
                  <w:p w:rsidR="00F65EEF" w:rsidRDefault="00F65EEF" w:rsidP="005F5FF3">
                    <w:r>
                      <w:rPr>
                        <w:rFonts w:ascii="Arial" w:hAnsi="Arial" w:cs="Arial"/>
                        <w:color w:val="24282B"/>
                        <w:sz w:val="14"/>
                        <w:szCs w:val="14"/>
                      </w:rPr>
                      <w:t>PC4</w:t>
                    </w:r>
                  </w:p>
                </w:txbxContent>
              </v:textbox>
            </v:rect>
            <v:rect id="_x0000_s28398" style="position:absolute;left:3369;top:537;width:516;height:267;mso-wrap-style:none" filled="f" stroked="f">
              <v:textbox style="mso-next-textbox:#_x0000_s28398;mso-fit-shape-to-text:t" inset="0,0,0,0">
                <w:txbxContent>
                  <w:p w:rsidR="00F65EEF" w:rsidRDefault="00F65EEF" w:rsidP="005F5FF3">
                    <w:r>
                      <w:rPr>
                        <w:rFonts w:ascii="Arial" w:hAnsi="Arial" w:cs="Arial"/>
                        <w:color w:val="24282B"/>
                        <w:sz w:val="16"/>
                        <w:szCs w:val="16"/>
                      </w:rPr>
                      <w:t>5 bytes</w:t>
                    </w:r>
                  </w:p>
                </w:txbxContent>
              </v:textbox>
            </v:rect>
            <v:rect id="_x0000_s28399" style="position:absolute;left:3237;top:32;width:918;height:343;mso-wrap-style:none" filled="f" stroked="f">
              <v:textbox style="mso-next-textbox:#_x0000_s28399;mso-fit-shape-to-text:t" inset="0,0,0,0">
                <w:txbxContent>
                  <w:p w:rsidR="00F65EEF" w:rsidRPr="00320600" w:rsidRDefault="00F65EEF" w:rsidP="00320600">
                    <w:pPr>
                      <w:spacing w:before="40" w:after="40"/>
                      <w:rPr>
                        <w:szCs w:val="22"/>
                      </w:rPr>
                    </w:pPr>
                    <w:r w:rsidRPr="00320600">
                      <w:rPr>
                        <w:rFonts w:hint="cs"/>
                        <w:color w:val="24282B"/>
                        <w:sz w:val="16"/>
                        <w:szCs w:val="22"/>
                        <w:rtl/>
                      </w:rPr>
                      <w:t xml:space="preserve">معطيات </w:t>
                    </w:r>
                    <w:r w:rsidRPr="00320600">
                      <w:rPr>
                        <w:color w:val="24282B"/>
                        <w:sz w:val="16"/>
                        <w:szCs w:val="22"/>
                      </w:rPr>
                      <w:t>SSYB</w:t>
                    </w:r>
                  </w:p>
                </w:txbxContent>
              </v:textbox>
            </v:rect>
            <v:rect id="_x0000_s28400" style="position:absolute;left:3490;top:909;width:384;height:343" filled="f" stroked="f">
              <v:textbox style="mso-next-textbox:#_x0000_s28400;mso-fit-shape-to-text:t" inset="0,0,0,0">
                <w:txbxContent>
                  <w:p w:rsidR="00F65EEF" w:rsidRDefault="00F65EEF" w:rsidP="00DA18F1">
                    <w:pPr>
                      <w:spacing w:before="40" w:after="40"/>
                      <w:jc w:val="center"/>
                    </w:pPr>
                    <w:r w:rsidRPr="00DA18F1">
                      <w:rPr>
                        <w:rFonts w:hint="cs"/>
                        <w:color w:val="24282B"/>
                        <w:sz w:val="16"/>
                        <w:szCs w:val="22"/>
                        <w:rtl/>
                      </w:rPr>
                      <w:t>زُمْرة</w:t>
                    </w:r>
                  </w:p>
                </w:txbxContent>
              </v:textbox>
            </v:rect>
            <w10:wrap type="none" anchorx="page"/>
            <w10:anchorlock/>
          </v:group>
        </w:pict>
      </w:r>
    </w:p>
    <w:p w:rsidR="005F5FF3" w:rsidRDefault="005F5FF3" w:rsidP="00AC2FBC">
      <w:pPr>
        <w:pStyle w:val="TableNo"/>
        <w:rPr>
          <w:rtl/>
        </w:rPr>
      </w:pPr>
      <w:r>
        <w:rPr>
          <w:rFonts w:hint="cs"/>
          <w:rtl/>
        </w:rPr>
        <w:t>الج</w:t>
      </w:r>
      <w:r w:rsidR="00587DD8">
        <w:rPr>
          <w:rFonts w:hint="cs"/>
          <w:rtl/>
        </w:rPr>
        <w:t>ـ</w:t>
      </w:r>
      <w:r>
        <w:rPr>
          <w:rFonts w:hint="cs"/>
          <w:rtl/>
        </w:rPr>
        <w:t xml:space="preserve">دول </w:t>
      </w:r>
      <w:r>
        <w:t>9</w:t>
      </w:r>
    </w:p>
    <w:p w:rsidR="005F5FF3" w:rsidRPr="00AC2FBC" w:rsidRDefault="005F5FF3" w:rsidP="00AC2FBC">
      <w:pPr>
        <w:pStyle w:val="Tabletitle"/>
        <w:rPr>
          <w:rtl/>
        </w:rPr>
      </w:pPr>
      <w:r w:rsidRPr="00AC2FBC">
        <w:rPr>
          <w:rFonts w:hint="cs"/>
          <w:rtl/>
        </w:rPr>
        <w:t>جدول رأسيات الزُمَر</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
        <w:gridCol w:w="876"/>
        <w:gridCol w:w="876"/>
        <w:gridCol w:w="876"/>
        <w:gridCol w:w="876"/>
        <w:gridCol w:w="876"/>
        <w:gridCol w:w="876"/>
        <w:gridCol w:w="877"/>
        <w:gridCol w:w="877"/>
        <w:gridCol w:w="877"/>
        <w:gridCol w:w="877"/>
      </w:tblGrid>
      <w:tr w:rsidR="007E0F17" w:rsidRPr="003B6F95" w:rsidTr="00451DE5">
        <w:trPr>
          <w:trHeight w:val="726"/>
          <w:jc w:val="center"/>
        </w:trPr>
        <w:tc>
          <w:tcPr>
            <w:tcW w:w="875" w:type="dxa"/>
            <w:tcBorders>
              <w:tl2br w:val="single" w:sz="4" w:space="0" w:color="auto"/>
              <w:tr2bl w:val="nil"/>
            </w:tcBorders>
          </w:tcPr>
          <w:p w:rsidR="007E0F17" w:rsidRDefault="007E0F17" w:rsidP="00587DD8">
            <w:pPr>
              <w:pStyle w:val="Tabletext"/>
              <w:spacing w:before="0" w:after="0" w:line="240" w:lineRule="exact"/>
              <w:ind w:firstLine="58"/>
              <w:rPr>
                <w:sz w:val="18"/>
                <w:szCs w:val="24"/>
                <w:rtl/>
                <w:lang w:bidi="ar-EG"/>
              </w:rPr>
            </w:pPr>
            <w:r w:rsidRPr="003B6F95">
              <w:rPr>
                <w:rFonts w:hint="cs"/>
                <w:sz w:val="18"/>
                <w:szCs w:val="24"/>
                <w:rtl/>
                <w:lang w:bidi="ar-EG"/>
              </w:rPr>
              <w:t>علوي</w:t>
            </w:r>
          </w:p>
          <w:p w:rsidR="007E0F17" w:rsidRPr="003B6F95" w:rsidRDefault="007E0F17" w:rsidP="00587DD8">
            <w:pPr>
              <w:pStyle w:val="Tabletext"/>
              <w:spacing w:before="240" w:after="0" w:line="240" w:lineRule="exact"/>
              <w:jc w:val="right"/>
              <w:rPr>
                <w:sz w:val="18"/>
                <w:szCs w:val="24"/>
                <w:rtl/>
                <w:lang w:bidi="ar-EG"/>
              </w:rPr>
            </w:pPr>
            <w:r w:rsidRPr="003B6F95">
              <w:rPr>
                <w:rFonts w:hint="cs"/>
                <w:sz w:val="18"/>
                <w:szCs w:val="24"/>
                <w:rtl/>
                <w:lang w:bidi="ar-EG"/>
              </w:rPr>
              <w:t>سفلي</w:t>
            </w:r>
          </w:p>
        </w:tc>
        <w:tc>
          <w:tcPr>
            <w:tcW w:w="876"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0000</w:t>
            </w:r>
          </w:p>
        </w:tc>
        <w:tc>
          <w:tcPr>
            <w:tcW w:w="876"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0001</w:t>
            </w:r>
          </w:p>
        </w:tc>
        <w:tc>
          <w:tcPr>
            <w:tcW w:w="876"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0010</w:t>
            </w:r>
          </w:p>
        </w:tc>
        <w:tc>
          <w:tcPr>
            <w:tcW w:w="876"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0011</w:t>
            </w:r>
          </w:p>
        </w:tc>
        <w:tc>
          <w:tcPr>
            <w:tcW w:w="876"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0100</w:t>
            </w:r>
          </w:p>
        </w:tc>
        <w:tc>
          <w:tcPr>
            <w:tcW w:w="876"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0101</w:t>
            </w:r>
          </w:p>
        </w:tc>
        <w:tc>
          <w:tcPr>
            <w:tcW w:w="877"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0110</w:t>
            </w:r>
          </w:p>
        </w:tc>
        <w:tc>
          <w:tcPr>
            <w:tcW w:w="877"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0111</w:t>
            </w:r>
          </w:p>
        </w:tc>
        <w:tc>
          <w:tcPr>
            <w:tcW w:w="877"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w:t>
            </w:r>
          </w:p>
        </w:tc>
        <w:tc>
          <w:tcPr>
            <w:tcW w:w="877" w:type="dxa"/>
            <w:vAlign w:val="center"/>
          </w:tcPr>
          <w:p w:rsidR="007E0F17" w:rsidRPr="003B6F95" w:rsidRDefault="007E0F17" w:rsidP="003B6F95">
            <w:pPr>
              <w:pStyle w:val="Tabletext"/>
              <w:spacing w:before="0" w:after="0" w:line="240" w:lineRule="exact"/>
              <w:jc w:val="center"/>
              <w:rPr>
                <w:sz w:val="18"/>
                <w:szCs w:val="24"/>
              </w:rPr>
            </w:pPr>
            <w:r w:rsidRPr="003B6F95">
              <w:rPr>
                <w:sz w:val="18"/>
                <w:szCs w:val="24"/>
              </w:rPr>
              <w:t>1111</w:t>
            </w:r>
          </w:p>
        </w:tc>
      </w:tr>
      <w:tr w:rsidR="005F5FF3" w:rsidRPr="003B6F95" w:rsidTr="003B6F95">
        <w:trPr>
          <w:jc w:val="center"/>
        </w:trPr>
        <w:tc>
          <w:tcPr>
            <w:tcW w:w="875" w:type="dxa"/>
            <w:vAlign w:val="center"/>
          </w:tcPr>
          <w:p w:rsidR="005F5FF3" w:rsidRPr="003B6F95" w:rsidRDefault="005F5FF3" w:rsidP="003B6F95">
            <w:pPr>
              <w:pStyle w:val="Tabletext"/>
              <w:spacing w:before="0" w:after="0" w:line="240" w:lineRule="exact"/>
              <w:jc w:val="center"/>
              <w:rPr>
                <w:sz w:val="18"/>
                <w:szCs w:val="24"/>
              </w:rPr>
            </w:pPr>
            <w:r w:rsidRPr="003B6F95">
              <w:rPr>
                <w:sz w:val="18"/>
                <w:szCs w:val="24"/>
              </w:rPr>
              <w:t>0000</w:t>
            </w:r>
          </w:p>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r w:rsidRPr="003B6F95">
              <w:rPr>
                <w:rFonts w:hint="cs"/>
                <w:sz w:val="18"/>
                <w:szCs w:val="24"/>
                <w:rtl/>
              </w:rPr>
              <w:t>مصدر سمعي</w:t>
            </w:r>
          </w:p>
        </w:tc>
        <w:tc>
          <w:tcPr>
            <w:tcW w:w="877" w:type="dxa"/>
            <w:vAlign w:val="center"/>
          </w:tcPr>
          <w:p w:rsidR="005F5FF3" w:rsidRPr="003B6F95" w:rsidRDefault="005F5FF3" w:rsidP="003B6F95">
            <w:pPr>
              <w:pStyle w:val="Tabletext"/>
              <w:spacing w:before="0" w:after="0" w:line="240" w:lineRule="exact"/>
              <w:jc w:val="center"/>
              <w:rPr>
                <w:sz w:val="18"/>
                <w:szCs w:val="24"/>
              </w:rPr>
            </w:pPr>
            <w:r w:rsidRPr="003B6F95">
              <w:rPr>
                <w:rFonts w:hint="cs"/>
                <w:sz w:val="18"/>
                <w:szCs w:val="24"/>
                <w:rtl/>
              </w:rPr>
              <w:t>مصدر فيديوي</w:t>
            </w:r>
          </w:p>
        </w:tc>
        <w:tc>
          <w:tcPr>
            <w:tcW w:w="877"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r>
      <w:tr w:rsidR="005F5FF3" w:rsidRPr="003B6F95" w:rsidTr="003B6F95">
        <w:trPr>
          <w:jc w:val="center"/>
        </w:trPr>
        <w:tc>
          <w:tcPr>
            <w:tcW w:w="875" w:type="dxa"/>
            <w:vAlign w:val="center"/>
          </w:tcPr>
          <w:p w:rsidR="005F5FF3" w:rsidRPr="003B6F95" w:rsidRDefault="005F5FF3" w:rsidP="003B6F95">
            <w:pPr>
              <w:pStyle w:val="Tabletext"/>
              <w:spacing w:before="0" w:after="0" w:line="240" w:lineRule="exact"/>
              <w:jc w:val="center"/>
              <w:rPr>
                <w:sz w:val="18"/>
                <w:szCs w:val="24"/>
              </w:rPr>
            </w:pPr>
          </w:p>
          <w:p w:rsidR="005F5FF3" w:rsidRPr="003B6F95" w:rsidRDefault="005F5FF3" w:rsidP="003B6F95">
            <w:pPr>
              <w:pStyle w:val="Tabletext"/>
              <w:spacing w:before="0" w:after="0" w:line="240" w:lineRule="exact"/>
              <w:jc w:val="center"/>
              <w:rPr>
                <w:sz w:val="18"/>
                <w:szCs w:val="24"/>
              </w:rPr>
            </w:pPr>
            <w:r w:rsidRPr="003B6F95">
              <w:rPr>
                <w:sz w:val="18"/>
                <w:szCs w:val="24"/>
              </w:rPr>
              <w:t>0001</w:t>
            </w:r>
          </w:p>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r w:rsidRPr="003B6F95">
              <w:rPr>
                <w:rFonts w:hint="cs"/>
                <w:sz w:val="18"/>
                <w:szCs w:val="24"/>
                <w:rtl/>
              </w:rPr>
              <w:t>تحكُّم في مصدر سمعي</w:t>
            </w:r>
          </w:p>
        </w:tc>
        <w:tc>
          <w:tcPr>
            <w:tcW w:w="877" w:type="dxa"/>
            <w:vAlign w:val="center"/>
          </w:tcPr>
          <w:p w:rsidR="005F5FF3" w:rsidRPr="003B6F95" w:rsidRDefault="005F5FF3" w:rsidP="003B6F95">
            <w:pPr>
              <w:pStyle w:val="Tabletext"/>
              <w:spacing w:before="0" w:after="0" w:line="240" w:lineRule="exact"/>
              <w:jc w:val="center"/>
              <w:rPr>
                <w:sz w:val="18"/>
                <w:szCs w:val="24"/>
              </w:rPr>
            </w:pPr>
            <w:r w:rsidRPr="003B6F95">
              <w:rPr>
                <w:rFonts w:hint="cs"/>
                <w:sz w:val="18"/>
                <w:szCs w:val="24"/>
                <w:rtl/>
              </w:rPr>
              <w:t>تحكُّم في مصدر فيديوي</w:t>
            </w:r>
          </w:p>
        </w:tc>
        <w:tc>
          <w:tcPr>
            <w:tcW w:w="877"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r>
      <w:tr w:rsidR="005F5FF3" w:rsidRPr="003B6F95" w:rsidTr="003B6F95">
        <w:trPr>
          <w:jc w:val="center"/>
        </w:trPr>
        <w:tc>
          <w:tcPr>
            <w:tcW w:w="875" w:type="dxa"/>
            <w:vAlign w:val="center"/>
          </w:tcPr>
          <w:p w:rsidR="005F5FF3" w:rsidRPr="003B6F95" w:rsidRDefault="005F5FF3" w:rsidP="003B6F95">
            <w:pPr>
              <w:pStyle w:val="Tabletext"/>
              <w:spacing w:before="0" w:after="0" w:line="240" w:lineRule="exact"/>
              <w:jc w:val="center"/>
              <w:rPr>
                <w:sz w:val="18"/>
                <w:szCs w:val="24"/>
              </w:rPr>
            </w:pPr>
          </w:p>
          <w:p w:rsidR="005F5FF3" w:rsidRPr="003B6F95" w:rsidRDefault="005F5FF3" w:rsidP="003B6F95">
            <w:pPr>
              <w:pStyle w:val="Tabletext"/>
              <w:spacing w:before="0" w:after="0" w:line="240" w:lineRule="exact"/>
              <w:jc w:val="center"/>
              <w:rPr>
                <w:sz w:val="18"/>
                <w:szCs w:val="24"/>
              </w:rPr>
            </w:pPr>
            <w:r w:rsidRPr="003B6F95">
              <w:rPr>
                <w:sz w:val="18"/>
                <w:szCs w:val="24"/>
              </w:rPr>
              <w:t>0010</w:t>
            </w:r>
          </w:p>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6"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c>
          <w:tcPr>
            <w:tcW w:w="877" w:type="dxa"/>
            <w:vAlign w:val="center"/>
          </w:tcPr>
          <w:p w:rsidR="005F5FF3" w:rsidRPr="003B6F95" w:rsidRDefault="005F5FF3" w:rsidP="003B6F95">
            <w:pPr>
              <w:pStyle w:val="Tabletext"/>
              <w:spacing w:before="0" w:after="0" w:line="240" w:lineRule="exact"/>
              <w:jc w:val="center"/>
              <w:rPr>
                <w:sz w:val="18"/>
                <w:szCs w:val="24"/>
              </w:rPr>
            </w:pPr>
          </w:p>
        </w:tc>
      </w:tr>
      <w:tr w:rsidR="00451DE5" w:rsidRPr="003B6F95" w:rsidTr="003B6F95">
        <w:trPr>
          <w:jc w:val="center"/>
        </w:trPr>
        <w:tc>
          <w:tcPr>
            <w:tcW w:w="875" w:type="dxa"/>
            <w:vAlign w:val="center"/>
          </w:tcPr>
          <w:p w:rsidR="00451DE5" w:rsidRPr="003B6F95" w:rsidRDefault="00451DE5" w:rsidP="003B6F95">
            <w:pPr>
              <w:pStyle w:val="Tabletext"/>
              <w:spacing w:before="0" w:after="0" w:line="240" w:lineRule="exact"/>
              <w:jc w:val="center"/>
              <w:rPr>
                <w:sz w:val="18"/>
                <w:szCs w:val="24"/>
              </w:rPr>
            </w:pPr>
          </w:p>
          <w:p w:rsidR="00451DE5" w:rsidRPr="003B6F95" w:rsidRDefault="00451DE5" w:rsidP="003B6F95">
            <w:pPr>
              <w:pStyle w:val="Tabletext"/>
              <w:spacing w:before="0" w:after="0" w:line="240" w:lineRule="exact"/>
              <w:jc w:val="center"/>
              <w:rPr>
                <w:sz w:val="18"/>
                <w:szCs w:val="24"/>
              </w:rPr>
            </w:pPr>
            <w:r w:rsidRPr="003B6F95">
              <w:rPr>
                <w:sz w:val="18"/>
                <w:szCs w:val="24"/>
              </w:rPr>
              <w:t>0011</w:t>
            </w:r>
          </w:p>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451DE5">
            <w:pPr>
              <w:pStyle w:val="Tabletext"/>
              <w:spacing w:before="0" w:after="0" w:line="240" w:lineRule="exact"/>
              <w:jc w:val="center"/>
              <w:rPr>
                <w:sz w:val="18"/>
                <w:szCs w:val="24"/>
              </w:rPr>
            </w:pPr>
            <w:r w:rsidRPr="003B6F95">
              <w:rPr>
                <w:rFonts w:hint="cs"/>
                <w:sz w:val="18"/>
                <w:szCs w:val="24"/>
                <w:rtl/>
              </w:rPr>
              <w:t>شفرة زمنية</w:t>
            </w: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r>
      <w:tr w:rsidR="00451DE5" w:rsidRPr="003B6F95" w:rsidTr="003B6F95">
        <w:trPr>
          <w:jc w:val="center"/>
        </w:trPr>
        <w:tc>
          <w:tcPr>
            <w:tcW w:w="875" w:type="dxa"/>
            <w:vAlign w:val="center"/>
          </w:tcPr>
          <w:p w:rsidR="00451DE5" w:rsidRPr="003B6F95" w:rsidRDefault="00451DE5" w:rsidP="003B6F95">
            <w:pPr>
              <w:pStyle w:val="Tabletext"/>
              <w:spacing w:before="0" w:after="0" w:line="240" w:lineRule="exact"/>
              <w:jc w:val="center"/>
              <w:rPr>
                <w:sz w:val="18"/>
                <w:szCs w:val="24"/>
              </w:rPr>
            </w:pPr>
          </w:p>
          <w:p w:rsidR="00451DE5" w:rsidRPr="003B6F95" w:rsidRDefault="00451DE5" w:rsidP="003B6F95">
            <w:pPr>
              <w:pStyle w:val="Tabletext"/>
              <w:spacing w:before="0" w:after="0" w:line="240" w:lineRule="exact"/>
              <w:jc w:val="center"/>
              <w:rPr>
                <w:sz w:val="18"/>
                <w:szCs w:val="24"/>
              </w:rPr>
            </w:pPr>
            <w:r w:rsidRPr="003B6F95">
              <w:rPr>
                <w:sz w:val="18"/>
                <w:szCs w:val="24"/>
              </w:rPr>
              <w:t>0100</w:t>
            </w:r>
          </w:p>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451DE5">
            <w:pPr>
              <w:pStyle w:val="Tabletext"/>
              <w:spacing w:before="0" w:after="0" w:line="240" w:lineRule="exact"/>
              <w:jc w:val="center"/>
              <w:rPr>
                <w:sz w:val="18"/>
                <w:szCs w:val="24"/>
              </w:rPr>
            </w:pPr>
            <w:r w:rsidRPr="003B6F95">
              <w:rPr>
                <w:rFonts w:hint="cs"/>
                <w:sz w:val="18"/>
                <w:szCs w:val="24"/>
                <w:rtl/>
              </w:rPr>
              <w:t>زُمْرة اثنينية</w:t>
            </w: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r>
      <w:tr w:rsidR="00451DE5" w:rsidRPr="003B6F95" w:rsidTr="003B6F95">
        <w:trPr>
          <w:jc w:val="center"/>
        </w:trPr>
        <w:tc>
          <w:tcPr>
            <w:tcW w:w="875" w:type="dxa"/>
            <w:vAlign w:val="center"/>
          </w:tcPr>
          <w:p w:rsidR="00451DE5" w:rsidRPr="003B6F95" w:rsidRDefault="00451DE5" w:rsidP="003B6F95">
            <w:pPr>
              <w:pStyle w:val="Tabletext"/>
              <w:spacing w:before="0" w:after="0" w:line="240" w:lineRule="exact"/>
              <w:jc w:val="center"/>
              <w:rPr>
                <w:sz w:val="18"/>
                <w:szCs w:val="24"/>
              </w:rPr>
            </w:pPr>
          </w:p>
          <w:p w:rsidR="00451DE5" w:rsidRPr="003B6F95" w:rsidRDefault="00451DE5" w:rsidP="003B6F95">
            <w:pPr>
              <w:pStyle w:val="Tabletext"/>
              <w:spacing w:before="0" w:after="0" w:line="240" w:lineRule="exact"/>
              <w:jc w:val="center"/>
              <w:rPr>
                <w:sz w:val="18"/>
                <w:szCs w:val="24"/>
              </w:rPr>
            </w:pPr>
            <w:r w:rsidRPr="003B6F95">
              <w:rPr>
                <w:sz w:val="18"/>
                <w:szCs w:val="24"/>
              </w:rPr>
              <w:t>0101</w:t>
            </w:r>
          </w:p>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r>
      <w:tr w:rsidR="00451DE5" w:rsidRPr="003B6F95" w:rsidTr="003B6F95">
        <w:trPr>
          <w:jc w:val="center"/>
        </w:trPr>
        <w:tc>
          <w:tcPr>
            <w:tcW w:w="875" w:type="dxa"/>
            <w:vAlign w:val="center"/>
          </w:tcPr>
          <w:p w:rsidR="00451DE5" w:rsidRPr="003B6F95" w:rsidRDefault="00451DE5" w:rsidP="003B6F95">
            <w:pPr>
              <w:pStyle w:val="Tabletext"/>
              <w:spacing w:before="0" w:after="0" w:line="240" w:lineRule="exact"/>
              <w:jc w:val="center"/>
              <w:rPr>
                <w:sz w:val="18"/>
                <w:szCs w:val="24"/>
              </w:rPr>
            </w:pPr>
          </w:p>
          <w:p w:rsidR="00451DE5" w:rsidRPr="003B6F95" w:rsidRDefault="00451DE5" w:rsidP="003B6F95">
            <w:pPr>
              <w:pStyle w:val="Tabletext"/>
              <w:spacing w:before="0" w:after="0" w:line="240" w:lineRule="exact"/>
              <w:jc w:val="center"/>
              <w:rPr>
                <w:sz w:val="18"/>
                <w:szCs w:val="24"/>
              </w:rPr>
            </w:pPr>
            <w:r w:rsidRPr="003B6F95">
              <w:rPr>
                <w:sz w:val="18"/>
                <w:szCs w:val="24"/>
              </w:rPr>
              <w:t>│</w:t>
            </w:r>
          </w:p>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r>
      <w:tr w:rsidR="00451DE5" w:rsidRPr="003B6F95" w:rsidTr="003B6F95">
        <w:trPr>
          <w:jc w:val="center"/>
        </w:trPr>
        <w:tc>
          <w:tcPr>
            <w:tcW w:w="875" w:type="dxa"/>
            <w:vAlign w:val="center"/>
          </w:tcPr>
          <w:p w:rsidR="00451DE5" w:rsidRPr="003B6F95" w:rsidRDefault="00451DE5" w:rsidP="003B6F95">
            <w:pPr>
              <w:pStyle w:val="Tabletext"/>
              <w:spacing w:before="0" w:after="0" w:line="240" w:lineRule="exact"/>
              <w:jc w:val="center"/>
              <w:rPr>
                <w:sz w:val="18"/>
                <w:szCs w:val="24"/>
              </w:rPr>
            </w:pPr>
          </w:p>
          <w:p w:rsidR="00451DE5" w:rsidRPr="003B6F95" w:rsidRDefault="00451DE5" w:rsidP="003B6F95">
            <w:pPr>
              <w:pStyle w:val="Tabletext"/>
              <w:spacing w:before="0" w:after="0" w:line="240" w:lineRule="exact"/>
              <w:jc w:val="center"/>
              <w:rPr>
                <w:sz w:val="18"/>
                <w:szCs w:val="24"/>
              </w:rPr>
            </w:pPr>
            <w:r w:rsidRPr="003B6F95">
              <w:rPr>
                <w:sz w:val="18"/>
                <w:szCs w:val="24"/>
              </w:rPr>
              <w:t>1111</w:t>
            </w:r>
          </w:p>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6"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p>
        </w:tc>
        <w:tc>
          <w:tcPr>
            <w:tcW w:w="877" w:type="dxa"/>
            <w:vAlign w:val="center"/>
          </w:tcPr>
          <w:p w:rsidR="00451DE5" w:rsidRPr="003B6F95" w:rsidRDefault="00451DE5" w:rsidP="003B6F95">
            <w:pPr>
              <w:pStyle w:val="Tabletext"/>
              <w:spacing w:before="0" w:after="0" w:line="240" w:lineRule="exact"/>
              <w:jc w:val="center"/>
              <w:rPr>
                <w:sz w:val="18"/>
                <w:szCs w:val="24"/>
              </w:rPr>
            </w:pPr>
            <w:r w:rsidRPr="003B6F95">
              <w:rPr>
                <w:rFonts w:hint="cs"/>
                <w:sz w:val="18"/>
                <w:szCs w:val="24"/>
                <w:rtl/>
              </w:rPr>
              <w:t>لا توجد معلومات</w:t>
            </w:r>
          </w:p>
        </w:tc>
      </w:tr>
    </w:tbl>
    <w:p w:rsidR="005F5FF3" w:rsidRDefault="005F5FF3" w:rsidP="00353243">
      <w:pPr>
        <w:pStyle w:val="TableNo"/>
        <w:spacing w:before="480"/>
        <w:rPr>
          <w:rtl/>
        </w:rPr>
      </w:pPr>
      <w:r>
        <w:rPr>
          <w:rFonts w:hint="cs"/>
          <w:rtl/>
        </w:rPr>
        <w:t>الج</w:t>
      </w:r>
      <w:r w:rsidR="00587DD8">
        <w:rPr>
          <w:rFonts w:hint="cs"/>
          <w:rtl/>
        </w:rPr>
        <w:t>ـ</w:t>
      </w:r>
      <w:r>
        <w:rPr>
          <w:rFonts w:hint="cs"/>
          <w:rtl/>
        </w:rPr>
        <w:t xml:space="preserve">دول </w:t>
      </w:r>
      <w:r>
        <w:t>10</w:t>
      </w:r>
    </w:p>
    <w:p w:rsidR="005F5FF3" w:rsidRPr="007E0F17" w:rsidRDefault="005F5FF3" w:rsidP="007E0F17">
      <w:pPr>
        <w:pStyle w:val="Tabletitle"/>
      </w:pPr>
      <w:r w:rsidRPr="007E0F17">
        <w:rPr>
          <w:rFonts w:hint="cs"/>
          <w:rtl/>
        </w:rPr>
        <w:t xml:space="preserve">تقابل الزُمَر في معطيات الفِدرة </w:t>
      </w:r>
      <w:r w:rsidRPr="007E0F17">
        <w:t>SSYB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2223"/>
      </w:tblGrid>
      <w:tr w:rsidR="005F5FF3" w:rsidRPr="003B6F95" w:rsidTr="003B6F95">
        <w:trPr>
          <w:jc w:val="center"/>
        </w:trPr>
        <w:tc>
          <w:tcPr>
            <w:tcW w:w="1701" w:type="dxa"/>
            <w:vAlign w:val="center"/>
          </w:tcPr>
          <w:p w:rsidR="005F5FF3" w:rsidRPr="003B6F95" w:rsidRDefault="005F5FF3" w:rsidP="003B6F95">
            <w:pPr>
              <w:pStyle w:val="Tablehead"/>
              <w:spacing w:before="0" w:after="4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 xml:space="preserve">رقم </w:t>
            </w:r>
            <w:r w:rsidRPr="003B6F95">
              <w:rPr>
                <w:rFonts w:ascii="Times New Roman" w:eastAsia="MS PMincho" w:hAnsi="Times New Roman"/>
                <w:b w:val="0"/>
                <w:bCs w:val="0"/>
                <w:sz w:val="18"/>
                <w:szCs w:val="24"/>
              </w:rPr>
              <w:t>SSYB</w:t>
            </w:r>
          </w:p>
        </w:tc>
        <w:tc>
          <w:tcPr>
            <w:tcW w:w="1701" w:type="dxa"/>
            <w:vAlign w:val="center"/>
          </w:tcPr>
          <w:p w:rsidR="005F5FF3" w:rsidRPr="003B6F95" w:rsidRDefault="005F5FF3" w:rsidP="003B6F95">
            <w:pPr>
              <w:pStyle w:val="Tablehead"/>
              <w:spacing w:before="0" w:after="4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 xml:space="preserve">النصف الأول من كل قناة </w:t>
            </w:r>
            <w:r w:rsidRPr="003B6F95">
              <w:rPr>
                <w:rFonts w:ascii="Times New Roman" w:eastAsia="MS PMincho" w:hAnsi="Times New Roman"/>
                <w:b w:val="0"/>
                <w:bCs w:val="0"/>
                <w:sz w:val="18"/>
                <w:szCs w:val="24"/>
              </w:rPr>
              <w:t>DIF</w:t>
            </w:r>
          </w:p>
        </w:tc>
        <w:tc>
          <w:tcPr>
            <w:tcW w:w="2223" w:type="dxa"/>
            <w:vAlign w:val="center"/>
          </w:tcPr>
          <w:p w:rsidR="005F5FF3" w:rsidRPr="003B6F95" w:rsidRDefault="005F5FF3" w:rsidP="003B6F95">
            <w:pPr>
              <w:pStyle w:val="Tablehead"/>
              <w:spacing w:before="0" w:after="4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 xml:space="preserve">النصف الثاني من كل قناة </w:t>
            </w:r>
            <w:r w:rsidRPr="003B6F95">
              <w:rPr>
                <w:rFonts w:ascii="Times New Roman" w:eastAsia="MS PMincho" w:hAnsi="Times New Roman"/>
                <w:b w:val="0"/>
                <w:bCs w:val="0"/>
                <w:sz w:val="18"/>
                <w:szCs w:val="24"/>
              </w:rPr>
              <w:t>DIF</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0</w:t>
            </w:r>
          </w:p>
        </w:tc>
        <w:tc>
          <w:tcPr>
            <w:tcW w:w="1701"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1</w:t>
            </w:r>
          </w:p>
        </w:tc>
        <w:tc>
          <w:tcPr>
            <w:tcW w:w="1701"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2</w:t>
            </w:r>
          </w:p>
        </w:tc>
        <w:tc>
          <w:tcPr>
            <w:tcW w:w="1701"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3</w:t>
            </w:r>
          </w:p>
        </w:tc>
        <w:tc>
          <w:tcPr>
            <w:tcW w:w="1701" w:type="dxa"/>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TC</w:t>
            </w:r>
          </w:p>
        </w:tc>
        <w:tc>
          <w:tcPr>
            <w:tcW w:w="2223" w:type="dxa"/>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TC</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4</w:t>
            </w:r>
          </w:p>
        </w:tc>
        <w:tc>
          <w:tcPr>
            <w:tcW w:w="1701" w:type="dxa"/>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BG</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5</w:t>
            </w:r>
          </w:p>
        </w:tc>
        <w:tc>
          <w:tcPr>
            <w:tcW w:w="1701" w:type="dxa"/>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TC</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6</w:t>
            </w:r>
          </w:p>
        </w:tc>
        <w:tc>
          <w:tcPr>
            <w:tcW w:w="1701"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7</w:t>
            </w:r>
          </w:p>
        </w:tc>
        <w:tc>
          <w:tcPr>
            <w:tcW w:w="1701" w:type="dxa"/>
            <w:vAlign w:val="center"/>
          </w:tcPr>
          <w:p w:rsidR="00806001" w:rsidRPr="003B6F95" w:rsidRDefault="00587DD8" w:rsidP="003B6F95">
            <w:pPr>
              <w:widowControl w:val="0"/>
              <w:spacing w:before="0" w:after="40" w:line="240" w:lineRule="exact"/>
              <w:jc w:val="center"/>
              <w:rPr>
                <w:rFonts w:eastAsia="MS PMincho"/>
                <w:sz w:val="18"/>
                <w:szCs w:val="24"/>
                <w:rtl/>
                <w:lang w:bidi="ar-EG"/>
              </w:rPr>
            </w:pPr>
            <w:r>
              <w:rPr>
                <w:rFonts w:eastAsia="MS PMincho" w:hint="cs"/>
                <w:sz w:val="18"/>
                <w:szCs w:val="24"/>
                <w:rtl/>
              </w:rPr>
              <w:t>محجوزة</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8</w:t>
            </w:r>
          </w:p>
        </w:tc>
        <w:tc>
          <w:tcPr>
            <w:tcW w:w="1701"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9</w:t>
            </w:r>
          </w:p>
        </w:tc>
        <w:tc>
          <w:tcPr>
            <w:tcW w:w="1701" w:type="dxa"/>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TC</w:t>
            </w:r>
          </w:p>
        </w:tc>
        <w:tc>
          <w:tcPr>
            <w:tcW w:w="2223" w:type="dxa"/>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TC</w:t>
            </w:r>
          </w:p>
        </w:tc>
      </w:tr>
      <w:tr w:rsidR="00806001" w:rsidRPr="003B6F95" w:rsidTr="003B6F95">
        <w:trPr>
          <w:jc w:val="center"/>
        </w:trPr>
        <w:tc>
          <w:tcPr>
            <w:tcW w:w="1701" w:type="dxa"/>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10</w:t>
            </w:r>
          </w:p>
        </w:tc>
        <w:tc>
          <w:tcPr>
            <w:tcW w:w="1701" w:type="dxa"/>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BG</w:t>
            </w:r>
          </w:p>
        </w:tc>
        <w:tc>
          <w:tcPr>
            <w:tcW w:w="2223" w:type="dxa"/>
            <w:vAlign w:val="center"/>
          </w:tcPr>
          <w:p w:rsidR="00806001" w:rsidRPr="003B6F95" w:rsidRDefault="00587DD8" w:rsidP="003B6F95">
            <w:pPr>
              <w:widowControl w:val="0"/>
              <w:spacing w:before="0" w:after="40" w:line="240" w:lineRule="exact"/>
              <w:jc w:val="center"/>
              <w:rPr>
                <w:rFonts w:eastAsia="MS PMincho"/>
                <w:sz w:val="18"/>
                <w:szCs w:val="24"/>
                <w:rtl/>
                <w:lang w:bidi="ar-EG"/>
              </w:rPr>
            </w:pPr>
            <w:r>
              <w:rPr>
                <w:rFonts w:eastAsia="MS PMincho" w:hint="cs"/>
                <w:sz w:val="18"/>
                <w:szCs w:val="24"/>
                <w:rtl/>
              </w:rPr>
              <w:t>محجوزة</w:t>
            </w:r>
          </w:p>
        </w:tc>
      </w:tr>
      <w:tr w:rsidR="00806001" w:rsidRPr="003B6F95" w:rsidTr="003B6F95">
        <w:trPr>
          <w:jc w:val="center"/>
        </w:trPr>
        <w:tc>
          <w:tcPr>
            <w:tcW w:w="1701" w:type="dxa"/>
            <w:tcBorders>
              <w:bottom w:val="single" w:sz="4" w:space="0" w:color="auto"/>
            </w:tcBorders>
            <w:vAlign w:val="center"/>
          </w:tcPr>
          <w:p w:rsidR="00806001" w:rsidRPr="003B6F95" w:rsidRDefault="00806001" w:rsidP="003B6F95">
            <w:pPr>
              <w:pStyle w:val="Tabletext"/>
              <w:spacing w:before="0" w:after="40" w:line="240" w:lineRule="exact"/>
              <w:jc w:val="center"/>
              <w:rPr>
                <w:rFonts w:eastAsia="MS PMincho"/>
                <w:sz w:val="18"/>
                <w:szCs w:val="24"/>
              </w:rPr>
            </w:pPr>
            <w:r w:rsidRPr="003B6F95">
              <w:rPr>
                <w:rFonts w:eastAsia="MS PMincho"/>
                <w:sz w:val="18"/>
                <w:szCs w:val="24"/>
              </w:rPr>
              <w:t>11</w:t>
            </w:r>
          </w:p>
        </w:tc>
        <w:tc>
          <w:tcPr>
            <w:tcW w:w="1701" w:type="dxa"/>
            <w:tcBorders>
              <w:bottom w:val="single" w:sz="4" w:space="0" w:color="auto"/>
            </w:tcBorders>
            <w:vAlign w:val="center"/>
          </w:tcPr>
          <w:p w:rsidR="00806001" w:rsidRPr="003B6F95" w:rsidRDefault="00806001" w:rsidP="003B6F95">
            <w:pPr>
              <w:widowControl w:val="0"/>
              <w:spacing w:before="0" w:after="40" w:line="240" w:lineRule="exact"/>
              <w:jc w:val="center"/>
              <w:rPr>
                <w:rFonts w:eastAsia="MS PMincho"/>
                <w:sz w:val="18"/>
                <w:szCs w:val="24"/>
              </w:rPr>
            </w:pPr>
            <w:r w:rsidRPr="003B6F95">
              <w:rPr>
                <w:rFonts w:eastAsia="MS PMincho"/>
                <w:sz w:val="18"/>
                <w:szCs w:val="24"/>
              </w:rPr>
              <w:t>TC</w:t>
            </w:r>
          </w:p>
        </w:tc>
        <w:tc>
          <w:tcPr>
            <w:tcW w:w="2223" w:type="dxa"/>
            <w:tcBorders>
              <w:bottom w:val="single" w:sz="4" w:space="0" w:color="auto"/>
            </w:tcBorders>
            <w:vAlign w:val="center"/>
          </w:tcPr>
          <w:p w:rsidR="00806001" w:rsidRPr="003B6F95" w:rsidRDefault="00587DD8" w:rsidP="003B6F95">
            <w:pPr>
              <w:widowControl w:val="0"/>
              <w:spacing w:before="0" w:after="40" w:line="240" w:lineRule="exact"/>
              <w:jc w:val="center"/>
              <w:rPr>
                <w:rFonts w:eastAsia="MS PMincho"/>
                <w:sz w:val="18"/>
                <w:szCs w:val="24"/>
              </w:rPr>
            </w:pPr>
            <w:r>
              <w:rPr>
                <w:rFonts w:eastAsia="MS PMincho" w:hint="cs"/>
                <w:sz w:val="18"/>
                <w:szCs w:val="24"/>
                <w:rtl/>
              </w:rPr>
              <w:t>محجوزة</w:t>
            </w:r>
          </w:p>
        </w:tc>
      </w:tr>
      <w:tr w:rsidR="005F5FF3" w:rsidRPr="003B6F95" w:rsidTr="003B6F95">
        <w:trPr>
          <w:jc w:val="center"/>
        </w:trPr>
        <w:tc>
          <w:tcPr>
            <w:tcW w:w="5625" w:type="dxa"/>
            <w:gridSpan w:val="3"/>
            <w:tcBorders>
              <w:top w:val="single" w:sz="4" w:space="0" w:color="auto"/>
              <w:left w:val="nil"/>
              <w:bottom w:val="nil"/>
              <w:right w:val="nil"/>
            </w:tcBorders>
          </w:tcPr>
          <w:p w:rsidR="005F5FF3" w:rsidRPr="00587DD8" w:rsidRDefault="005F5FF3" w:rsidP="003B6F95">
            <w:pPr>
              <w:pStyle w:val="Note"/>
              <w:spacing w:before="0" w:after="40" w:line="240" w:lineRule="exact"/>
              <w:rPr>
                <w:sz w:val="16"/>
                <w:szCs w:val="22"/>
                <w:rtl/>
              </w:rPr>
            </w:pPr>
            <w:r w:rsidRPr="00587DD8">
              <w:rPr>
                <w:rFonts w:hint="cs"/>
                <w:b/>
                <w:bCs/>
                <w:sz w:val="16"/>
                <w:szCs w:val="22"/>
                <w:rtl/>
              </w:rPr>
              <w:t>ملاحظات</w:t>
            </w:r>
            <w:r w:rsidRPr="00587DD8">
              <w:rPr>
                <w:rFonts w:hint="cs"/>
                <w:sz w:val="16"/>
                <w:szCs w:val="22"/>
                <w:rtl/>
              </w:rPr>
              <w:t>:</w:t>
            </w:r>
          </w:p>
          <w:p w:rsidR="005F5FF3" w:rsidRPr="00587DD8" w:rsidRDefault="005F5FF3" w:rsidP="00353243">
            <w:pPr>
              <w:pStyle w:val="Tabletext"/>
              <w:tabs>
                <w:tab w:val="left" w:pos="436"/>
                <w:tab w:val="left" w:pos="680"/>
              </w:tabs>
              <w:spacing w:before="0" w:after="40" w:line="220" w:lineRule="exact"/>
              <w:rPr>
                <w:sz w:val="16"/>
                <w:szCs w:val="22"/>
                <w:rtl/>
                <w:lang w:bidi="ar-EG"/>
              </w:rPr>
            </w:pPr>
            <w:r w:rsidRPr="00587DD8">
              <w:rPr>
                <w:sz w:val="16"/>
                <w:szCs w:val="22"/>
              </w:rPr>
              <w:t>1</w:t>
            </w:r>
            <w:r w:rsidRPr="00587DD8">
              <w:rPr>
                <w:sz w:val="16"/>
                <w:szCs w:val="22"/>
                <w:rtl/>
              </w:rPr>
              <w:tab/>
            </w:r>
            <w:r w:rsidRPr="00587DD8">
              <w:rPr>
                <w:sz w:val="16"/>
                <w:szCs w:val="22"/>
              </w:rPr>
              <w:t>TC</w:t>
            </w:r>
            <w:r w:rsidRPr="00587DD8">
              <w:rPr>
                <w:rFonts w:hint="cs"/>
                <w:sz w:val="16"/>
                <w:szCs w:val="22"/>
                <w:rtl/>
              </w:rPr>
              <w:t xml:space="preserve"> = رُزْمة الشفرة الزمنية</w:t>
            </w:r>
            <w:r w:rsidR="00482AA8" w:rsidRPr="00587DD8">
              <w:rPr>
                <w:rFonts w:hint="cs"/>
                <w:sz w:val="16"/>
                <w:szCs w:val="22"/>
                <w:rtl/>
                <w:lang w:bidi="ar-EG"/>
              </w:rPr>
              <w:t>.</w:t>
            </w:r>
          </w:p>
          <w:p w:rsidR="005F5FF3" w:rsidRPr="00587DD8" w:rsidRDefault="005F5FF3" w:rsidP="00353243">
            <w:pPr>
              <w:pStyle w:val="Tabletext"/>
              <w:tabs>
                <w:tab w:val="left" w:pos="436"/>
                <w:tab w:val="left" w:pos="680"/>
              </w:tabs>
              <w:spacing w:before="0" w:after="40" w:line="220" w:lineRule="exact"/>
              <w:rPr>
                <w:sz w:val="16"/>
                <w:szCs w:val="22"/>
                <w:rtl/>
              </w:rPr>
            </w:pPr>
            <w:r w:rsidRPr="00587DD8">
              <w:rPr>
                <w:sz w:val="16"/>
                <w:szCs w:val="22"/>
              </w:rPr>
              <w:t>2</w:t>
            </w:r>
            <w:r w:rsidR="00482AA8" w:rsidRPr="00587DD8">
              <w:rPr>
                <w:sz w:val="16"/>
                <w:szCs w:val="22"/>
                <w:rtl/>
              </w:rPr>
              <w:tab/>
            </w:r>
            <w:r w:rsidRPr="00587DD8">
              <w:rPr>
                <w:sz w:val="16"/>
                <w:szCs w:val="22"/>
              </w:rPr>
              <w:t>BG</w:t>
            </w:r>
            <w:r w:rsidRPr="00587DD8">
              <w:rPr>
                <w:rFonts w:hint="cs"/>
                <w:sz w:val="16"/>
                <w:szCs w:val="22"/>
                <w:rtl/>
              </w:rPr>
              <w:t xml:space="preserve"> = رُزْمة الزُمْرة </w:t>
            </w:r>
            <w:r w:rsidR="00BF0AC3" w:rsidRPr="00587DD8">
              <w:rPr>
                <w:rFonts w:hint="cs"/>
                <w:sz w:val="16"/>
                <w:szCs w:val="22"/>
                <w:rtl/>
              </w:rPr>
              <w:t>الاثنيني</w:t>
            </w:r>
            <w:r w:rsidRPr="00587DD8">
              <w:rPr>
                <w:rFonts w:hint="cs"/>
                <w:sz w:val="16"/>
                <w:szCs w:val="22"/>
                <w:rtl/>
              </w:rPr>
              <w:t>ة</w:t>
            </w:r>
            <w:r w:rsidR="00482AA8" w:rsidRPr="00587DD8">
              <w:rPr>
                <w:rFonts w:hint="cs"/>
                <w:sz w:val="16"/>
                <w:szCs w:val="22"/>
                <w:rtl/>
              </w:rPr>
              <w:t>.</w:t>
            </w:r>
          </w:p>
          <w:p w:rsidR="005F5FF3" w:rsidRPr="00587DD8" w:rsidRDefault="005F5FF3" w:rsidP="00353243">
            <w:pPr>
              <w:pStyle w:val="Tabletext"/>
              <w:tabs>
                <w:tab w:val="left" w:pos="436"/>
                <w:tab w:val="left" w:pos="680"/>
              </w:tabs>
              <w:spacing w:before="0" w:after="40" w:line="220" w:lineRule="exact"/>
              <w:rPr>
                <w:sz w:val="16"/>
                <w:szCs w:val="22"/>
                <w:rtl/>
              </w:rPr>
            </w:pPr>
            <w:r w:rsidRPr="00587DD8">
              <w:rPr>
                <w:sz w:val="16"/>
                <w:szCs w:val="22"/>
              </w:rPr>
              <w:t>3</w:t>
            </w:r>
            <w:r w:rsidRPr="00587DD8">
              <w:rPr>
                <w:sz w:val="16"/>
                <w:szCs w:val="22"/>
                <w:rtl/>
              </w:rPr>
              <w:tab/>
            </w:r>
            <w:r w:rsidRPr="00587DD8">
              <w:rPr>
                <w:sz w:val="16"/>
                <w:szCs w:val="22"/>
              </w:rPr>
              <w:t>Reserved</w:t>
            </w:r>
            <w:r w:rsidRPr="00587DD8">
              <w:rPr>
                <w:rFonts w:hint="cs"/>
                <w:sz w:val="16"/>
                <w:szCs w:val="22"/>
                <w:rtl/>
              </w:rPr>
              <w:t xml:space="preserve"> = قيمة التغيب لجميع البتات توضع على القيمة </w:t>
            </w:r>
            <w:r w:rsidRPr="00587DD8">
              <w:rPr>
                <w:sz w:val="16"/>
                <w:szCs w:val="22"/>
              </w:rPr>
              <w:t>1</w:t>
            </w:r>
            <w:r w:rsidR="00482AA8" w:rsidRPr="00587DD8">
              <w:rPr>
                <w:rFonts w:hint="cs"/>
                <w:sz w:val="16"/>
                <w:szCs w:val="22"/>
                <w:rtl/>
              </w:rPr>
              <w:t>.</w:t>
            </w:r>
          </w:p>
          <w:p w:rsidR="005F5FF3" w:rsidRPr="00587DD8" w:rsidRDefault="005F5FF3" w:rsidP="00353243">
            <w:pPr>
              <w:pStyle w:val="Tabletext"/>
              <w:tabs>
                <w:tab w:val="left" w:pos="436"/>
                <w:tab w:val="left" w:pos="680"/>
              </w:tabs>
              <w:spacing w:before="0" w:after="40" w:line="220" w:lineRule="exact"/>
              <w:rPr>
                <w:sz w:val="16"/>
                <w:szCs w:val="22"/>
                <w:rtl/>
              </w:rPr>
            </w:pPr>
            <w:r w:rsidRPr="00587DD8">
              <w:rPr>
                <w:sz w:val="16"/>
                <w:szCs w:val="22"/>
              </w:rPr>
              <w:t>4</w:t>
            </w:r>
            <w:r w:rsidRPr="00587DD8">
              <w:rPr>
                <w:sz w:val="16"/>
                <w:szCs w:val="22"/>
                <w:rtl/>
              </w:rPr>
              <w:tab/>
            </w:r>
            <w:r w:rsidRPr="00587DD8">
              <w:rPr>
                <w:rFonts w:hint="cs"/>
                <w:sz w:val="16"/>
                <w:szCs w:val="22"/>
                <w:rtl/>
              </w:rPr>
              <w:t xml:space="preserve">معطيات الرُزمتين </w:t>
            </w:r>
            <w:r w:rsidRPr="00587DD8">
              <w:rPr>
                <w:sz w:val="16"/>
                <w:szCs w:val="22"/>
              </w:rPr>
              <w:t>TC</w:t>
            </w:r>
            <w:r w:rsidRPr="00587DD8">
              <w:rPr>
                <w:rFonts w:hint="cs"/>
                <w:sz w:val="16"/>
                <w:szCs w:val="22"/>
                <w:rtl/>
              </w:rPr>
              <w:t xml:space="preserve"> و</w:t>
            </w:r>
            <w:r w:rsidRPr="00587DD8">
              <w:rPr>
                <w:sz w:val="16"/>
                <w:szCs w:val="22"/>
              </w:rPr>
              <w:t>BG</w:t>
            </w:r>
            <w:r w:rsidRPr="00587DD8">
              <w:rPr>
                <w:rFonts w:hint="cs"/>
                <w:sz w:val="16"/>
                <w:szCs w:val="22"/>
                <w:rtl/>
              </w:rPr>
              <w:t xml:space="preserve"> تكون هي نفسها داخل كل رتل.</w:t>
            </w:r>
          </w:p>
          <w:p w:rsidR="005F5FF3" w:rsidRPr="003B6F95" w:rsidRDefault="005F5FF3" w:rsidP="00353243">
            <w:pPr>
              <w:pStyle w:val="Tabletext"/>
              <w:tabs>
                <w:tab w:val="left" w:pos="436"/>
                <w:tab w:val="left" w:pos="680"/>
              </w:tabs>
              <w:spacing w:before="0" w:after="40" w:line="220" w:lineRule="exact"/>
              <w:rPr>
                <w:sz w:val="18"/>
                <w:szCs w:val="24"/>
              </w:rPr>
            </w:pPr>
            <w:r w:rsidRPr="00587DD8">
              <w:rPr>
                <w:sz w:val="16"/>
                <w:szCs w:val="22"/>
                <w:rtl/>
              </w:rPr>
              <w:tab/>
            </w:r>
            <w:r w:rsidRPr="00587DD8">
              <w:rPr>
                <w:rFonts w:hint="cs"/>
                <w:sz w:val="16"/>
                <w:szCs w:val="22"/>
                <w:rtl/>
              </w:rPr>
              <w:t xml:space="preserve">معطيات الشفرة الزمنية هي من النمط </w:t>
            </w:r>
            <w:r w:rsidRPr="00587DD8">
              <w:rPr>
                <w:sz w:val="16"/>
                <w:szCs w:val="22"/>
              </w:rPr>
              <w:t>LCT</w:t>
            </w:r>
            <w:r w:rsidR="00482AA8" w:rsidRPr="00587DD8">
              <w:rPr>
                <w:rFonts w:hint="cs"/>
                <w:sz w:val="16"/>
                <w:szCs w:val="22"/>
                <w:rtl/>
              </w:rPr>
              <w:t>.</w:t>
            </w:r>
          </w:p>
        </w:tc>
      </w:tr>
    </w:tbl>
    <w:p w:rsidR="005F5FF3" w:rsidRDefault="005F5FF3" w:rsidP="00587DD8">
      <w:pPr>
        <w:pStyle w:val="Heading5"/>
        <w:rPr>
          <w:rtl/>
        </w:rPr>
      </w:pPr>
      <w:r>
        <w:t>1.2.2.4.3</w:t>
      </w:r>
      <w:r>
        <w:rPr>
          <w:rFonts w:hint="cs"/>
          <w:rtl/>
        </w:rPr>
        <w:tab/>
        <w:t xml:space="preserve">رُزْمة الشفرة الزمنية </w:t>
      </w:r>
      <w:r w:rsidR="006B1668">
        <w:t>(TC)</w:t>
      </w:r>
    </w:p>
    <w:p w:rsidR="005F5FF3" w:rsidRDefault="005F5FF3" w:rsidP="006432AA">
      <w:pPr>
        <w:rPr>
          <w:spacing w:val="-6"/>
          <w:rtl/>
        </w:rPr>
      </w:pPr>
      <w:r w:rsidRPr="006432AA">
        <w:rPr>
          <w:rFonts w:hint="cs"/>
          <w:spacing w:val="-6"/>
          <w:rtl/>
        </w:rPr>
        <w:t xml:space="preserve">يبيِّن الجدول </w:t>
      </w:r>
      <w:r w:rsidRPr="006432AA">
        <w:rPr>
          <w:spacing w:val="-6"/>
        </w:rPr>
        <w:t>11</w:t>
      </w:r>
      <w:r w:rsidRPr="006432AA">
        <w:rPr>
          <w:rFonts w:hint="cs"/>
          <w:spacing w:val="-6"/>
          <w:rtl/>
        </w:rPr>
        <w:t xml:space="preserve"> بنية رُزْمة الشفرة الزمنية. وعند مقابلة معطيات الشفرة الزمنية برُزَم الشفرة الزمنية تكون هي نفسها داخل كل رتل.</w:t>
      </w:r>
    </w:p>
    <w:p w:rsidR="005F5FF3" w:rsidRDefault="005F5FF3" w:rsidP="00F56F3E">
      <w:pPr>
        <w:pStyle w:val="TableNo"/>
        <w:rPr>
          <w:rtl/>
        </w:rPr>
      </w:pPr>
      <w:r>
        <w:rPr>
          <w:rFonts w:hint="cs"/>
          <w:rtl/>
        </w:rPr>
        <w:t>الج</w:t>
      </w:r>
      <w:r w:rsidR="00587DD8">
        <w:rPr>
          <w:rFonts w:hint="cs"/>
          <w:rtl/>
        </w:rPr>
        <w:t>ـ</w:t>
      </w:r>
      <w:r>
        <w:rPr>
          <w:rFonts w:hint="cs"/>
          <w:rtl/>
        </w:rPr>
        <w:t xml:space="preserve">دول </w:t>
      </w:r>
      <w:r>
        <w:t>11</w:t>
      </w:r>
    </w:p>
    <w:p w:rsidR="005F5FF3" w:rsidRPr="00F56F3E" w:rsidRDefault="005F5FF3" w:rsidP="003B6F95">
      <w:pPr>
        <w:pStyle w:val="Tabletitle"/>
      </w:pPr>
      <w:r w:rsidRPr="00F56F3E">
        <w:rPr>
          <w:rFonts w:hint="cs"/>
          <w:rtl/>
        </w:rPr>
        <w:t>بنية رُزْمة الشفرة الزمنية</w:t>
      </w:r>
      <w:r w:rsidR="003B6F95">
        <w:rPr>
          <w:rtl/>
        </w:rPr>
        <w:br/>
      </w:r>
      <w:r w:rsidRPr="00F56F3E">
        <w:rPr>
          <w:rFonts w:hint="cs"/>
          <w:rtl/>
        </w:rPr>
        <w:t xml:space="preserve">في نظام التردّد </w:t>
      </w:r>
      <w:r w:rsidRPr="00F56F3E">
        <w:t>60</w:t>
      </w:r>
      <w:r w:rsidR="003B6F95">
        <w:rPr>
          <w:rFonts w:cs="Times New Roman" w:hint="cs"/>
          <w:szCs w:val="22"/>
          <w:rtl/>
        </w:rPr>
        <w:t xml:space="preserve"> </w:t>
      </w:r>
      <w:r w:rsidRPr="00F56F3E">
        <w:t>Hz</w:t>
      </w:r>
    </w:p>
    <w:tbl>
      <w:tblPr>
        <w:tblW w:w="0" w:type="auto"/>
        <w:jc w:val="center"/>
        <w:tblLayout w:type="fixed"/>
        <w:tblLook w:val="0000" w:firstRow="0" w:lastRow="0" w:firstColumn="0" w:lastColumn="0" w:noHBand="0" w:noVBand="0"/>
      </w:tblPr>
      <w:tblGrid>
        <w:gridCol w:w="737"/>
        <w:gridCol w:w="737"/>
        <w:gridCol w:w="737"/>
        <w:gridCol w:w="737"/>
        <w:gridCol w:w="737"/>
        <w:gridCol w:w="737"/>
        <w:gridCol w:w="737"/>
        <w:gridCol w:w="737"/>
        <w:gridCol w:w="737"/>
      </w:tblGrid>
      <w:tr w:rsidR="00451DE5" w:rsidRPr="000316A3" w:rsidTr="003B6F95">
        <w:trPr>
          <w:jc w:val="center"/>
        </w:trPr>
        <w:tc>
          <w:tcPr>
            <w:tcW w:w="2211" w:type="dxa"/>
            <w:gridSpan w:val="3"/>
            <w:vAlign w:val="center"/>
          </w:tcPr>
          <w:p w:rsidR="00451DE5" w:rsidRPr="000316A3" w:rsidRDefault="00451DE5" w:rsidP="00F56F3E">
            <w:pPr>
              <w:pStyle w:val="Tablehead"/>
              <w:rPr>
                <w:rFonts w:ascii="Times New Roman" w:hAnsi="Times New Roman"/>
                <w:b w:val="0"/>
                <w:bCs w:val="0"/>
                <w:sz w:val="16"/>
              </w:rPr>
            </w:pPr>
            <w:r w:rsidRPr="00451DE5">
              <w:rPr>
                <w:rFonts w:ascii="Times New Roman" w:hAnsi="Times New Roman" w:hint="cs"/>
                <w:b w:val="0"/>
                <w:bCs w:val="0"/>
                <w:sz w:val="16"/>
                <w:rtl/>
              </w:rPr>
              <w:t xml:space="preserve">البتة الأكثر دلالة </w:t>
            </w:r>
            <w:r w:rsidRPr="00451DE5">
              <w:rPr>
                <w:rFonts w:ascii="Times New Roman" w:hAnsi="Times New Roman"/>
                <w:b w:val="0"/>
                <w:bCs w:val="0"/>
                <w:sz w:val="16"/>
              </w:rPr>
              <w:t>(MSB)</w:t>
            </w:r>
          </w:p>
        </w:tc>
        <w:tc>
          <w:tcPr>
            <w:tcW w:w="737" w:type="dxa"/>
            <w:vAlign w:val="center"/>
          </w:tcPr>
          <w:p w:rsidR="00451DE5" w:rsidRPr="000316A3" w:rsidRDefault="00451DE5" w:rsidP="00F56F3E">
            <w:pPr>
              <w:pStyle w:val="Tablehead"/>
              <w:rPr>
                <w:rFonts w:ascii="Times New Roman" w:hAnsi="Times New Roman"/>
                <w:b w:val="0"/>
                <w:bCs w:val="0"/>
                <w:sz w:val="16"/>
              </w:rPr>
            </w:pPr>
          </w:p>
        </w:tc>
        <w:tc>
          <w:tcPr>
            <w:tcW w:w="737" w:type="dxa"/>
            <w:vAlign w:val="center"/>
          </w:tcPr>
          <w:p w:rsidR="00451DE5" w:rsidRPr="000316A3" w:rsidRDefault="00451DE5" w:rsidP="00F56F3E">
            <w:pPr>
              <w:pStyle w:val="Tablehead"/>
              <w:rPr>
                <w:rFonts w:ascii="Times New Roman" w:hAnsi="Times New Roman"/>
                <w:b w:val="0"/>
                <w:bCs w:val="0"/>
                <w:sz w:val="16"/>
              </w:rPr>
            </w:pPr>
          </w:p>
        </w:tc>
        <w:tc>
          <w:tcPr>
            <w:tcW w:w="737" w:type="dxa"/>
            <w:vAlign w:val="center"/>
          </w:tcPr>
          <w:p w:rsidR="00451DE5" w:rsidRPr="000316A3" w:rsidRDefault="00451DE5" w:rsidP="00F56F3E">
            <w:pPr>
              <w:pStyle w:val="Tablehead"/>
              <w:rPr>
                <w:rFonts w:ascii="Times New Roman" w:hAnsi="Times New Roman"/>
                <w:b w:val="0"/>
                <w:bCs w:val="0"/>
                <w:sz w:val="16"/>
              </w:rPr>
            </w:pPr>
          </w:p>
        </w:tc>
        <w:tc>
          <w:tcPr>
            <w:tcW w:w="2211" w:type="dxa"/>
            <w:gridSpan w:val="3"/>
            <w:vAlign w:val="center"/>
          </w:tcPr>
          <w:p w:rsidR="00451DE5" w:rsidRPr="000316A3" w:rsidRDefault="00451DE5" w:rsidP="00451DE5">
            <w:pPr>
              <w:pStyle w:val="Tablehead"/>
              <w:rPr>
                <w:rFonts w:ascii="Times New Roman" w:hAnsi="Times New Roman"/>
                <w:b w:val="0"/>
                <w:bCs w:val="0"/>
                <w:sz w:val="16"/>
              </w:rPr>
            </w:pPr>
            <w:r w:rsidRPr="000316A3">
              <w:rPr>
                <w:rFonts w:ascii="Times New Roman" w:hAnsi="Times New Roman" w:hint="cs"/>
                <w:b w:val="0"/>
                <w:bCs w:val="0"/>
                <w:rtl/>
              </w:rPr>
              <w:t>البتة الأقل دلالة</w:t>
            </w:r>
            <w:r>
              <w:rPr>
                <w:rFonts w:ascii="Times New Roman" w:hAnsi="Times New Roman" w:hint="cs"/>
                <w:b w:val="0"/>
                <w:bCs w:val="0"/>
                <w:sz w:val="16"/>
                <w:rtl/>
              </w:rPr>
              <w:t xml:space="preserve"> </w:t>
            </w:r>
            <w:r>
              <w:rPr>
                <w:rFonts w:ascii="Times New Roman" w:hAnsi="Times New Roman"/>
                <w:b w:val="0"/>
                <w:bCs w:val="0"/>
                <w:sz w:val="16"/>
              </w:rPr>
              <w:t>(</w:t>
            </w:r>
            <w:r w:rsidRPr="000316A3">
              <w:rPr>
                <w:rFonts w:ascii="Times New Roman" w:hAnsi="Times New Roman"/>
                <w:b w:val="0"/>
                <w:bCs w:val="0"/>
                <w:sz w:val="16"/>
              </w:rPr>
              <w:t>LSB</w:t>
            </w:r>
            <w:r>
              <w:rPr>
                <w:rFonts w:ascii="Times New Roman" w:hAnsi="Times New Roman"/>
                <w:b w:val="0"/>
                <w:bCs w:val="0"/>
                <w:sz w:val="16"/>
              </w:rPr>
              <w:t>)</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DD69C1">
            <w:pPr>
              <w:pStyle w:val="Tabletext"/>
              <w:jc w:val="center"/>
              <w:rPr>
                <w:rFonts w:eastAsia="MS PMincho"/>
                <w:sz w:val="16"/>
              </w:rPr>
            </w:pPr>
            <w:r w:rsidRPr="000316A3">
              <w:rPr>
                <w:rFonts w:eastAsia="MS PMincho"/>
                <w:sz w:val="16"/>
              </w:rPr>
              <w:t>1</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CF</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DF</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hint="cs"/>
                <w:sz w:val="16"/>
                <w:rtl/>
              </w:rPr>
              <w:t>عشرات الأرتال</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وحدات الأرتال</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عشرات الثواني</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وحدات الثواني</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عشرات الدقائق</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hint="cs"/>
                <w:sz w:val="16"/>
                <w:rtl/>
              </w:rPr>
              <w:t>وحدات الدقائق</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BGF2</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26"/>
              </w:rPr>
            </w:pPr>
            <w:r w:rsidRPr="000316A3">
              <w:rPr>
                <w:rFonts w:hint="cs"/>
                <w:sz w:val="26"/>
                <w:rtl/>
              </w:rPr>
              <w:t>عشرات الساعات</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hint="cs"/>
                <w:sz w:val="16"/>
                <w:rtl/>
              </w:rPr>
              <w:t>وحدات الساعات</w:t>
            </w:r>
          </w:p>
        </w:tc>
      </w:tr>
    </w:tbl>
    <w:p w:rsidR="003B6F95" w:rsidRDefault="003B6F95">
      <w:pPr>
        <w:overflowPunct/>
        <w:autoSpaceDE/>
        <w:autoSpaceDN/>
        <w:bidi w:val="0"/>
        <w:adjustRightInd/>
        <w:spacing w:before="0" w:line="240" w:lineRule="auto"/>
        <w:jc w:val="left"/>
        <w:textAlignment w:val="auto"/>
        <w:rPr>
          <w:rtl/>
        </w:rPr>
      </w:pPr>
    </w:p>
    <w:p w:rsidR="005F5FF3" w:rsidRPr="00F56F3E" w:rsidRDefault="005F5FF3" w:rsidP="003B6F95">
      <w:pPr>
        <w:pStyle w:val="Tabletitle"/>
      </w:pPr>
      <w:r w:rsidRPr="00F56F3E">
        <w:rPr>
          <w:rFonts w:hint="cs"/>
          <w:rtl/>
        </w:rPr>
        <w:t xml:space="preserve">في نظام التردّد </w:t>
      </w:r>
      <w:r w:rsidRPr="00F56F3E">
        <w:t>50</w:t>
      </w:r>
      <w:r w:rsidR="003B6F95">
        <w:rPr>
          <w:rFonts w:cs="Times New Roman" w:hint="cs"/>
          <w:szCs w:val="22"/>
          <w:rtl/>
        </w:rPr>
        <w:t xml:space="preserve"> </w:t>
      </w:r>
      <w:r w:rsidRPr="00F56F3E">
        <w:t>Hz</w:t>
      </w:r>
    </w:p>
    <w:tbl>
      <w:tblPr>
        <w:tblW w:w="0" w:type="auto"/>
        <w:jc w:val="center"/>
        <w:tblLayout w:type="fixed"/>
        <w:tblLook w:val="0000" w:firstRow="0" w:lastRow="0" w:firstColumn="0" w:lastColumn="0" w:noHBand="0" w:noVBand="0"/>
      </w:tblPr>
      <w:tblGrid>
        <w:gridCol w:w="1133"/>
        <w:gridCol w:w="737"/>
        <w:gridCol w:w="722"/>
        <w:gridCol w:w="752"/>
        <w:gridCol w:w="737"/>
        <w:gridCol w:w="737"/>
        <w:gridCol w:w="737"/>
        <w:gridCol w:w="737"/>
        <w:gridCol w:w="737"/>
      </w:tblGrid>
      <w:tr w:rsidR="005F5FF3" w:rsidRPr="000316A3" w:rsidTr="003B6F95">
        <w:trPr>
          <w:jc w:val="center"/>
        </w:trPr>
        <w:tc>
          <w:tcPr>
            <w:tcW w:w="2592" w:type="dxa"/>
            <w:gridSpan w:val="3"/>
            <w:vAlign w:val="center"/>
          </w:tcPr>
          <w:p w:rsidR="005F5FF3" w:rsidRPr="00451DE5" w:rsidRDefault="00451DE5" w:rsidP="00F56F3E">
            <w:pPr>
              <w:pStyle w:val="Tablehead"/>
              <w:rPr>
                <w:rFonts w:ascii="Times New Roman" w:hAnsi="Times New Roman"/>
                <w:b w:val="0"/>
                <w:bCs w:val="0"/>
                <w:sz w:val="16"/>
              </w:rPr>
            </w:pPr>
            <w:r w:rsidRPr="00451DE5">
              <w:rPr>
                <w:rFonts w:ascii="Times New Roman" w:hAnsi="Times New Roman" w:hint="cs"/>
                <w:b w:val="0"/>
                <w:bCs w:val="0"/>
                <w:sz w:val="16"/>
                <w:rtl/>
              </w:rPr>
              <w:t xml:space="preserve">البتة الأكثر دلالة </w:t>
            </w:r>
            <w:r w:rsidRPr="00451DE5">
              <w:rPr>
                <w:rFonts w:ascii="Times New Roman" w:hAnsi="Times New Roman"/>
                <w:b w:val="0"/>
                <w:bCs w:val="0"/>
                <w:sz w:val="16"/>
              </w:rPr>
              <w:t>(MSB)</w:t>
            </w:r>
          </w:p>
        </w:tc>
        <w:tc>
          <w:tcPr>
            <w:tcW w:w="752" w:type="dxa"/>
            <w:vAlign w:val="center"/>
          </w:tcPr>
          <w:p w:rsidR="005F5FF3" w:rsidRPr="000316A3" w:rsidRDefault="005F5FF3" w:rsidP="00F56F3E">
            <w:pPr>
              <w:pStyle w:val="Tablehead"/>
              <w:rPr>
                <w:rFonts w:ascii="Times New Roman" w:hAnsi="Times New Roman"/>
                <w:b w:val="0"/>
                <w:bCs w:val="0"/>
                <w:sz w:val="16"/>
              </w:rPr>
            </w:pPr>
          </w:p>
        </w:tc>
        <w:tc>
          <w:tcPr>
            <w:tcW w:w="737" w:type="dxa"/>
            <w:vAlign w:val="center"/>
          </w:tcPr>
          <w:p w:rsidR="005F5FF3" w:rsidRPr="000316A3" w:rsidRDefault="005F5FF3" w:rsidP="00F56F3E">
            <w:pPr>
              <w:pStyle w:val="Tablehead"/>
              <w:rPr>
                <w:rFonts w:ascii="Times New Roman" w:hAnsi="Times New Roman"/>
                <w:b w:val="0"/>
                <w:bCs w:val="0"/>
                <w:sz w:val="16"/>
              </w:rPr>
            </w:pPr>
          </w:p>
        </w:tc>
        <w:tc>
          <w:tcPr>
            <w:tcW w:w="737" w:type="dxa"/>
            <w:vAlign w:val="center"/>
          </w:tcPr>
          <w:p w:rsidR="005F5FF3" w:rsidRPr="000316A3" w:rsidRDefault="005F5FF3" w:rsidP="00F56F3E">
            <w:pPr>
              <w:pStyle w:val="Tablehead"/>
              <w:rPr>
                <w:rFonts w:ascii="Times New Roman" w:hAnsi="Times New Roman"/>
                <w:b w:val="0"/>
                <w:bCs w:val="0"/>
                <w:sz w:val="16"/>
              </w:rPr>
            </w:pPr>
          </w:p>
        </w:tc>
        <w:tc>
          <w:tcPr>
            <w:tcW w:w="2211" w:type="dxa"/>
            <w:gridSpan w:val="3"/>
            <w:vAlign w:val="center"/>
          </w:tcPr>
          <w:p w:rsidR="005F5FF3" w:rsidRPr="000316A3" w:rsidRDefault="005F5FF3" w:rsidP="00451DE5">
            <w:pPr>
              <w:pStyle w:val="Tablehead"/>
              <w:rPr>
                <w:rFonts w:ascii="Times New Roman" w:hAnsi="Times New Roman"/>
                <w:b w:val="0"/>
                <w:bCs w:val="0"/>
                <w:sz w:val="16"/>
              </w:rPr>
            </w:pPr>
            <w:r w:rsidRPr="000316A3">
              <w:rPr>
                <w:rFonts w:ascii="Times New Roman" w:hAnsi="Times New Roman" w:hint="cs"/>
                <w:b w:val="0"/>
                <w:bCs w:val="0"/>
                <w:rtl/>
              </w:rPr>
              <w:t>البتة الأقل دلالة</w:t>
            </w:r>
            <w:r w:rsidR="00451DE5">
              <w:rPr>
                <w:rFonts w:ascii="Times New Roman" w:hAnsi="Times New Roman" w:hint="cs"/>
                <w:b w:val="0"/>
                <w:bCs w:val="0"/>
                <w:sz w:val="16"/>
                <w:rtl/>
              </w:rPr>
              <w:t xml:space="preserve"> </w:t>
            </w:r>
            <w:r w:rsidR="00451DE5">
              <w:rPr>
                <w:rFonts w:ascii="Times New Roman" w:hAnsi="Times New Roman"/>
                <w:b w:val="0"/>
                <w:bCs w:val="0"/>
                <w:sz w:val="16"/>
              </w:rPr>
              <w:t>(</w:t>
            </w:r>
            <w:r w:rsidR="00451DE5" w:rsidRPr="000316A3">
              <w:rPr>
                <w:rFonts w:ascii="Times New Roman" w:hAnsi="Times New Roman"/>
                <w:b w:val="0"/>
                <w:bCs w:val="0"/>
                <w:sz w:val="16"/>
              </w:rPr>
              <w:t>LSB</w:t>
            </w:r>
            <w:r w:rsidR="00451DE5">
              <w:rPr>
                <w:rFonts w:ascii="Times New Roman" w:hAnsi="Times New Roman"/>
                <w:b w:val="0"/>
                <w:bCs w:val="0"/>
                <w:sz w:val="16"/>
              </w:rPr>
              <w:t>)</w:t>
            </w:r>
          </w:p>
        </w:tc>
      </w:tr>
      <w:tr w:rsidR="005F5FF3" w:rsidRPr="000316A3" w:rsidTr="003B6F95">
        <w:trPr>
          <w:jc w:val="center"/>
        </w:trPr>
        <w:tc>
          <w:tcPr>
            <w:tcW w:w="1133"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0</w:t>
            </w:r>
          </w:p>
        </w:tc>
        <w:tc>
          <w:tcPr>
            <w:tcW w:w="722"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0</w:t>
            </w:r>
          </w:p>
        </w:tc>
        <w:tc>
          <w:tcPr>
            <w:tcW w:w="752"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F56F3E">
            <w:pPr>
              <w:pStyle w:val="Tabletext"/>
              <w:jc w:val="center"/>
              <w:rPr>
                <w:rFonts w:eastAsia="MS PMincho"/>
                <w:sz w:val="16"/>
              </w:rPr>
            </w:pPr>
            <w:r w:rsidRPr="000316A3">
              <w:rPr>
                <w:rFonts w:eastAsia="MS PMincho"/>
                <w:sz w:val="16"/>
              </w:rPr>
              <w:t>1</w:t>
            </w:r>
          </w:p>
        </w:tc>
      </w:tr>
      <w:tr w:rsidR="005F5FF3" w:rsidRPr="000316A3" w:rsidTr="003B6F95">
        <w:trPr>
          <w:jc w:val="center"/>
        </w:trPr>
        <w:tc>
          <w:tcPr>
            <w:tcW w:w="1133"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CF</w:t>
            </w:r>
          </w:p>
        </w:tc>
        <w:tc>
          <w:tcPr>
            <w:tcW w:w="722"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Arb</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hint="cs"/>
                <w:sz w:val="16"/>
                <w:rtl/>
              </w:rPr>
              <w:t>عشرات الأرتال</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hint="cs"/>
                <w:sz w:val="16"/>
                <w:rtl/>
              </w:rPr>
              <w:t>وحدات الأرتال</w:t>
            </w:r>
          </w:p>
        </w:tc>
      </w:tr>
      <w:tr w:rsidR="005F5FF3" w:rsidRPr="000316A3" w:rsidTr="003B6F95">
        <w:trPr>
          <w:jc w:val="center"/>
        </w:trPr>
        <w:tc>
          <w:tcPr>
            <w:tcW w:w="1133"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عشرات الثواني</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وحدات الثواني</w:t>
            </w:r>
          </w:p>
        </w:tc>
      </w:tr>
      <w:tr w:rsidR="005F5FF3" w:rsidRPr="000316A3" w:rsidTr="003B6F95">
        <w:trPr>
          <w:jc w:val="center"/>
        </w:trPr>
        <w:tc>
          <w:tcPr>
            <w:tcW w:w="1133"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BGF2</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عشرات الدقائق</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وحدات الدقائق</w:t>
            </w:r>
          </w:p>
        </w:tc>
      </w:tr>
      <w:tr w:rsidR="005F5FF3" w:rsidRPr="000316A3" w:rsidTr="003B6F95">
        <w:trPr>
          <w:jc w:val="center"/>
        </w:trPr>
        <w:tc>
          <w:tcPr>
            <w:tcW w:w="1133"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PC</w:t>
            </w:r>
          </w:p>
        </w:tc>
        <w:tc>
          <w:tcPr>
            <w:tcW w:w="722"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eastAsia="MS PMincho"/>
                <w:sz w:val="16"/>
              </w:rPr>
              <w:t>BGF1</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26"/>
              </w:rPr>
            </w:pPr>
            <w:r w:rsidRPr="000316A3">
              <w:rPr>
                <w:rFonts w:hint="cs"/>
                <w:sz w:val="26"/>
                <w:rtl/>
              </w:rPr>
              <w:t>عشرات الساعات</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6A6859">
            <w:pPr>
              <w:pStyle w:val="Tabletext"/>
              <w:spacing w:before="120" w:after="120"/>
              <w:jc w:val="center"/>
              <w:rPr>
                <w:rFonts w:eastAsia="MS PMincho"/>
                <w:sz w:val="16"/>
              </w:rPr>
            </w:pPr>
            <w:r w:rsidRPr="000316A3">
              <w:rPr>
                <w:rFonts w:hint="cs"/>
                <w:rtl/>
              </w:rPr>
              <w:t>وحدات الساعات</w:t>
            </w:r>
          </w:p>
        </w:tc>
      </w:tr>
    </w:tbl>
    <w:p w:rsidR="005F5FF3" w:rsidRPr="00D91F35" w:rsidRDefault="005F5FF3" w:rsidP="003B6F95">
      <w:pPr>
        <w:pStyle w:val="Note"/>
        <w:spacing w:before="240" w:after="40" w:line="240" w:lineRule="exact"/>
        <w:ind w:left="1275"/>
      </w:pPr>
      <w:r w:rsidRPr="00DD69C1">
        <w:rPr>
          <w:rFonts w:ascii="Times New Roman Bold" w:hAnsi="Times New Roman Bold" w:hint="cs"/>
          <w:b/>
          <w:bCs/>
          <w:rtl/>
        </w:rPr>
        <w:t>ملاحظة</w:t>
      </w:r>
      <w:r w:rsidRPr="00D91F35">
        <w:rPr>
          <w:rFonts w:hint="cs"/>
          <w:rtl/>
        </w:rPr>
        <w:t xml:space="preserve">: توجد معلومات مفصّلة في التوصية </w:t>
      </w:r>
      <w:r w:rsidRPr="00D91F35">
        <w:t>ITU-R</w:t>
      </w:r>
      <w:r w:rsidR="00801E98">
        <w:t> </w:t>
      </w:r>
      <w:r w:rsidRPr="00D91F35">
        <w:t>BR</w:t>
      </w:r>
      <w:r w:rsidR="00482AA8">
        <w:t> </w:t>
      </w:r>
      <w:r w:rsidRPr="00D91F35">
        <w:t>780</w:t>
      </w:r>
    </w:p>
    <w:p w:rsidR="005F5FF3" w:rsidRDefault="005F5FF3" w:rsidP="003B6F95">
      <w:pPr>
        <w:pStyle w:val="Note"/>
        <w:tabs>
          <w:tab w:val="clear" w:pos="794"/>
          <w:tab w:val="clear" w:pos="907"/>
          <w:tab w:val="clear" w:pos="1191"/>
          <w:tab w:val="clear" w:pos="1588"/>
          <w:tab w:val="clear" w:pos="1985"/>
        </w:tabs>
        <w:spacing w:before="0" w:after="40" w:line="240" w:lineRule="exact"/>
        <w:ind w:leftChars="579" w:left="1838" w:hangingChars="282" w:hanging="564"/>
        <w:rPr>
          <w:rtl/>
        </w:rPr>
      </w:pPr>
      <w:r>
        <w:t>CF</w:t>
      </w:r>
      <w:r>
        <w:rPr>
          <w:rFonts w:hint="cs"/>
          <w:rtl/>
        </w:rPr>
        <w:t>:</w:t>
      </w:r>
      <w:r>
        <w:rPr>
          <w:rFonts w:hint="cs"/>
          <w:rtl/>
        </w:rPr>
        <w:tab/>
        <w:t>رَتَل اللون</w:t>
      </w:r>
    </w:p>
    <w:p w:rsidR="005F5FF3" w:rsidRDefault="005F5FF3" w:rsidP="003B6F95">
      <w:pPr>
        <w:pStyle w:val="Note"/>
        <w:tabs>
          <w:tab w:val="clear" w:pos="794"/>
          <w:tab w:val="clear" w:pos="907"/>
          <w:tab w:val="clear" w:pos="1191"/>
          <w:tab w:val="clear" w:pos="1588"/>
          <w:tab w:val="clear" w:pos="1985"/>
        </w:tabs>
        <w:spacing w:before="0" w:after="40" w:line="240" w:lineRule="exact"/>
        <w:ind w:leftChars="835" w:left="1837" w:firstLineChars="2" w:firstLine="4"/>
        <w:rPr>
          <w:rtl/>
        </w:rPr>
      </w:pPr>
      <w:r>
        <w:t>0</w:t>
      </w:r>
      <w:r w:rsidR="006A6859">
        <w:rPr>
          <w:rFonts w:hint="cs"/>
          <w:rtl/>
        </w:rPr>
        <w:t xml:space="preserve"> </w:t>
      </w:r>
      <w:r>
        <w:rPr>
          <w:rFonts w:hint="cs"/>
          <w:rtl/>
        </w:rPr>
        <w:t>=</w:t>
      </w:r>
      <w:r w:rsidR="00801E98">
        <w:tab/>
      </w:r>
      <w:r>
        <w:rPr>
          <w:rFonts w:hint="cs"/>
          <w:rtl/>
        </w:rPr>
        <w:t>أسلوب غير متزامن</w:t>
      </w:r>
    </w:p>
    <w:p w:rsidR="005F5FF3" w:rsidRDefault="006A6859" w:rsidP="003B6F95">
      <w:pPr>
        <w:pStyle w:val="Note"/>
        <w:tabs>
          <w:tab w:val="clear" w:pos="794"/>
          <w:tab w:val="clear" w:pos="907"/>
          <w:tab w:val="clear" w:pos="1191"/>
          <w:tab w:val="clear" w:pos="1588"/>
          <w:tab w:val="clear" w:pos="1985"/>
        </w:tabs>
        <w:spacing w:before="0" w:after="40" w:line="240" w:lineRule="exact"/>
        <w:ind w:leftChars="835" w:left="1837" w:firstLineChars="2" w:firstLine="4"/>
        <w:rPr>
          <w:rtl/>
        </w:rPr>
      </w:pPr>
      <w:r>
        <w:t xml:space="preserve"> </w:t>
      </w:r>
      <w:r w:rsidR="005F5FF3">
        <w:t>1</w:t>
      </w:r>
      <w:r w:rsidR="005F5FF3">
        <w:rPr>
          <w:rFonts w:hint="cs"/>
          <w:rtl/>
        </w:rPr>
        <w:t>=</w:t>
      </w:r>
      <w:r w:rsidR="005F5FF3">
        <w:rPr>
          <w:rFonts w:hint="cs"/>
          <w:rtl/>
        </w:rPr>
        <w:tab/>
        <w:t>أسلوب متزامن</w:t>
      </w:r>
    </w:p>
    <w:p w:rsidR="005F5FF3" w:rsidRDefault="005F5FF3" w:rsidP="003B6F95">
      <w:pPr>
        <w:pStyle w:val="Note"/>
        <w:tabs>
          <w:tab w:val="clear" w:pos="794"/>
          <w:tab w:val="clear" w:pos="907"/>
          <w:tab w:val="clear" w:pos="1191"/>
          <w:tab w:val="clear" w:pos="1588"/>
          <w:tab w:val="clear" w:pos="1985"/>
        </w:tabs>
        <w:spacing w:before="0" w:after="40" w:line="240" w:lineRule="exact"/>
        <w:ind w:leftChars="579" w:left="1838" w:hangingChars="282" w:hanging="564"/>
        <w:rPr>
          <w:rtl/>
        </w:rPr>
      </w:pPr>
      <w:r>
        <w:t>DF</w:t>
      </w:r>
      <w:r>
        <w:rPr>
          <w:rFonts w:hint="cs"/>
          <w:rtl/>
        </w:rPr>
        <w:t>:</w:t>
      </w:r>
      <w:r>
        <w:rPr>
          <w:rFonts w:hint="cs"/>
          <w:rtl/>
        </w:rPr>
        <w:tab/>
        <w:t>عَلَم رَتَل الإسقاط</w:t>
      </w:r>
    </w:p>
    <w:p w:rsidR="005F5FF3" w:rsidRDefault="006A6859" w:rsidP="003B6F95">
      <w:pPr>
        <w:pStyle w:val="Note"/>
        <w:tabs>
          <w:tab w:val="clear" w:pos="794"/>
          <w:tab w:val="clear" w:pos="907"/>
          <w:tab w:val="clear" w:pos="1191"/>
          <w:tab w:val="clear" w:pos="1588"/>
          <w:tab w:val="clear" w:pos="1985"/>
        </w:tabs>
        <w:spacing w:before="0" w:after="40" w:line="240" w:lineRule="exact"/>
        <w:ind w:leftChars="835" w:left="1837" w:firstLineChars="2" w:firstLine="4"/>
        <w:rPr>
          <w:rtl/>
        </w:rPr>
      </w:pPr>
      <w:r>
        <w:t xml:space="preserve"> </w:t>
      </w:r>
      <w:r w:rsidR="005F5FF3">
        <w:t>0</w:t>
      </w:r>
      <w:r w:rsidR="005F5FF3">
        <w:rPr>
          <w:rFonts w:hint="cs"/>
          <w:rtl/>
        </w:rPr>
        <w:t>=</w:t>
      </w:r>
      <w:r w:rsidR="005F5FF3">
        <w:rPr>
          <w:rFonts w:hint="cs"/>
          <w:rtl/>
        </w:rPr>
        <w:tab/>
        <w:t>الشفرة الزمنية لرتل عدم الإسقاط</w:t>
      </w:r>
    </w:p>
    <w:p w:rsidR="005F5FF3" w:rsidRDefault="005F5FF3" w:rsidP="003B6F95">
      <w:pPr>
        <w:pStyle w:val="Note"/>
        <w:tabs>
          <w:tab w:val="clear" w:pos="794"/>
          <w:tab w:val="clear" w:pos="907"/>
          <w:tab w:val="clear" w:pos="1191"/>
          <w:tab w:val="clear" w:pos="1588"/>
          <w:tab w:val="clear" w:pos="1985"/>
        </w:tabs>
        <w:spacing w:before="0" w:after="40" w:line="240" w:lineRule="exact"/>
        <w:ind w:leftChars="835" w:left="1837" w:firstLineChars="2" w:firstLine="4"/>
        <w:rPr>
          <w:rtl/>
        </w:rPr>
      </w:pPr>
      <w:r>
        <w:t>1</w:t>
      </w:r>
      <w:r w:rsidR="006A6859">
        <w:rPr>
          <w:rFonts w:hint="cs"/>
          <w:rtl/>
        </w:rPr>
        <w:t xml:space="preserve"> </w:t>
      </w:r>
      <w:r>
        <w:rPr>
          <w:rFonts w:hint="cs"/>
          <w:rtl/>
        </w:rPr>
        <w:t>=</w:t>
      </w:r>
      <w:r>
        <w:rPr>
          <w:rFonts w:hint="cs"/>
          <w:rtl/>
        </w:rPr>
        <w:tab/>
        <w:t>الشفرة الزمنية لرتل الإسقاط</w:t>
      </w:r>
    </w:p>
    <w:p w:rsidR="005F5FF3" w:rsidRDefault="005F5FF3" w:rsidP="003B6F95">
      <w:pPr>
        <w:pStyle w:val="Note"/>
        <w:tabs>
          <w:tab w:val="clear" w:pos="794"/>
          <w:tab w:val="clear" w:pos="907"/>
          <w:tab w:val="clear" w:pos="1191"/>
          <w:tab w:val="clear" w:pos="1588"/>
          <w:tab w:val="clear" w:pos="1985"/>
        </w:tabs>
        <w:spacing w:before="0" w:after="40" w:line="240" w:lineRule="exact"/>
        <w:ind w:leftChars="579" w:left="1838" w:hangingChars="282" w:hanging="564"/>
        <w:rPr>
          <w:rtl/>
        </w:rPr>
      </w:pPr>
      <w:r>
        <w:t>PC</w:t>
      </w:r>
      <w:r>
        <w:rPr>
          <w:rFonts w:hint="cs"/>
          <w:rtl/>
        </w:rPr>
        <w:t>:</w:t>
      </w:r>
      <w:r>
        <w:rPr>
          <w:rFonts w:hint="cs"/>
          <w:rtl/>
        </w:rPr>
        <w:tab/>
        <w:t>تصحيح القطبية بعلامة ثنائية الطور</w:t>
      </w:r>
    </w:p>
    <w:p w:rsidR="005F5FF3" w:rsidRDefault="005F5FF3" w:rsidP="006A6859">
      <w:pPr>
        <w:pStyle w:val="Note"/>
        <w:tabs>
          <w:tab w:val="clear" w:pos="794"/>
          <w:tab w:val="clear" w:pos="907"/>
          <w:tab w:val="clear" w:pos="1191"/>
          <w:tab w:val="clear" w:pos="1588"/>
          <w:tab w:val="clear" w:pos="1985"/>
        </w:tabs>
        <w:spacing w:before="0" w:after="40" w:line="240" w:lineRule="exact"/>
        <w:ind w:leftChars="835" w:left="1837" w:firstLineChars="2" w:firstLine="4"/>
        <w:rPr>
          <w:rtl/>
        </w:rPr>
      </w:pPr>
      <w:r>
        <w:t>0</w:t>
      </w:r>
      <w:r w:rsidR="006A6859">
        <w:rPr>
          <w:rFonts w:hint="cs"/>
          <w:rtl/>
        </w:rPr>
        <w:t xml:space="preserve"> </w:t>
      </w:r>
      <w:r>
        <w:rPr>
          <w:rFonts w:hint="cs"/>
          <w:rtl/>
        </w:rPr>
        <w:t>=</w:t>
      </w:r>
      <w:r w:rsidR="00F83E74">
        <w:rPr>
          <w:rtl/>
        </w:rPr>
        <w:tab/>
      </w:r>
      <w:r>
        <w:rPr>
          <w:rFonts w:hint="cs"/>
          <w:rtl/>
        </w:rPr>
        <w:t>زوجي</w:t>
      </w:r>
    </w:p>
    <w:p w:rsidR="005F5FF3" w:rsidRDefault="006A6859" w:rsidP="003B6F95">
      <w:pPr>
        <w:pStyle w:val="Note"/>
        <w:tabs>
          <w:tab w:val="clear" w:pos="794"/>
          <w:tab w:val="clear" w:pos="907"/>
          <w:tab w:val="clear" w:pos="1191"/>
          <w:tab w:val="clear" w:pos="1588"/>
          <w:tab w:val="clear" w:pos="1985"/>
        </w:tabs>
        <w:spacing w:before="0" w:after="40" w:line="240" w:lineRule="exact"/>
        <w:ind w:leftChars="835" w:left="1837" w:firstLineChars="2" w:firstLine="4"/>
        <w:rPr>
          <w:rtl/>
        </w:rPr>
      </w:pPr>
      <w:r>
        <w:t xml:space="preserve"> </w:t>
      </w:r>
      <w:r w:rsidR="005F5FF3">
        <w:t>1</w:t>
      </w:r>
      <w:r w:rsidR="005F5FF3">
        <w:rPr>
          <w:rFonts w:hint="cs"/>
          <w:rtl/>
        </w:rPr>
        <w:t>=</w:t>
      </w:r>
      <w:r w:rsidR="005F5FF3">
        <w:rPr>
          <w:rFonts w:hint="cs"/>
          <w:rtl/>
        </w:rPr>
        <w:tab/>
        <w:t>فردي</w:t>
      </w:r>
    </w:p>
    <w:p w:rsidR="005F5FF3" w:rsidRDefault="005F5FF3" w:rsidP="003B6F95">
      <w:pPr>
        <w:pStyle w:val="Note"/>
        <w:tabs>
          <w:tab w:val="clear" w:pos="794"/>
          <w:tab w:val="clear" w:pos="907"/>
          <w:tab w:val="clear" w:pos="1191"/>
          <w:tab w:val="clear" w:pos="1588"/>
          <w:tab w:val="clear" w:pos="1985"/>
        </w:tabs>
        <w:spacing w:before="0" w:after="40" w:line="240" w:lineRule="exact"/>
        <w:ind w:leftChars="579" w:left="1838" w:hangingChars="282" w:hanging="564"/>
        <w:rPr>
          <w:rtl/>
        </w:rPr>
      </w:pPr>
      <w:r>
        <w:t>BGF</w:t>
      </w:r>
      <w:r>
        <w:rPr>
          <w:rFonts w:hint="cs"/>
          <w:rtl/>
        </w:rPr>
        <w:t>:</w:t>
      </w:r>
      <w:r w:rsidR="005F2D22">
        <w:tab/>
      </w:r>
      <w:r>
        <w:rPr>
          <w:rFonts w:hint="cs"/>
          <w:rtl/>
        </w:rPr>
        <w:t xml:space="preserve">عَلَم الزُمرة </w:t>
      </w:r>
      <w:r w:rsidR="00D46D0E">
        <w:rPr>
          <w:rFonts w:hint="cs"/>
          <w:rtl/>
        </w:rPr>
        <w:t>الا</w:t>
      </w:r>
      <w:r w:rsidR="00BF0AC3">
        <w:rPr>
          <w:rFonts w:hint="cs"/>
          <w:rtl/>
        </w:rPr>
        <w:t>ثنيني</w:t>
      </w:r>
      <w:r>
        <w:rPr>
          <w:rFonts w:hint="cs"/>
          <w:rtl/>
        </w:rPr>
        <w:t>ة</w:t>
      </w:r>
    </w:p>
    <w:p w:rsidR="005F5FF3" w:rsidRDefault="005F5FF3" w:rsidP="003B6F95">
      <w:pPr>
        <w:pStyle w:val="Note"/>
        <w:tabs>
          <w:tab w:val="clear" w:pos="794"/>
          <w:tab w:val="clear" w:pos="907"/>
          <w:tab w:val="clear" w:pos="1191"/>
          <w:tab w:val="clear" w:pos="1588"/>
          <w:tab w:val="clear" w:pos="1985"/>
        </w:tabs>
        <w:spacing w:before="0" w:after="40" w:line="240" w:lineRule="exact"/>
        <w:ind w:leftChars="579" w:left="1838" w:hangingChars="282" w:hanging="564"/>
        <w:rPr>
          <w:rtl/>
        </w:rPr>
      </w:pPr>
      <w:r>
        <w:t>Arb</w:t>
      </w:r>
      <w:r>
        <w:rPr>
          <w:rFonts w:hint="cs"/>
          <w:rtl/>
        </w:rPr>
        <w:t>:</w:t>
      </w:r>
      <w:r>
        <w:rPr>
          <w:rFonts w:hint="cs"/>
          <w:rtl/>
        </w:rPr>
        <w:tab/>
        <w:t>بتة اعتباطية</w:t>
      </w:r>
    </w:p>
    <w:p w:rsidR="003B6F95" w:rsidRDefault="003B6F95" w:rsidP="003B6F95">
      <w:pPr>
        <w:pStyle w:val="Note"/>
        <w:tabs>
          <w:tab w:val="clear" w:pos="794"/>
          <w:tab w:val="clear" w:pos="907"/>
          <w:tab w:val="clear" w:pos="1191"/>
          <w:tab w:val="clear" w:pos="1588"/>
          <w:tab w:val="clear" w:pos="1985"/>
        </w:tabs>
        <w:spacing w:before="0" w:line="240" w:lineRule="exact"/>
        <w:ind w:leftChars="579" w:left="2007" w:hangingChars="282" w:hanging="733"/>
        <w:rPr>
          <w:rtl/>
        </w:rPr>
      </w:pPr>
    </w:p>
    <w:p w:rsidR="005F5FF3" w:rsidRDefault="005F5FF3" w:rsidP="00587DD8">
      <w:pPr>
        <w:pStyle w:val="Heading5"/>
        <w:rPr>
          <w:lang w:bidi="ar-EG"/>
        </w:rPr>
      </w:pPr>
      <w:r>
        <w:t>2.2.2.4.3</w:t>
      </w:r>
      <w:r>
        <w:rPr>
          <w:rFonts w:hint="cs"/>
          <w:rtl/>
        </w:rPr>
        <w:tab/>
        <w:t xml:space="preserve">رُزْمة الزُمْرة </w:t>
      </w:r>
      <w:r w:rsidR="00D46D0E">
        <w:rPr>
          <w:rFonts w:hint="cs"/>
          <w:rtl/>
        </w:rPr>
        <w:t>الاثنين</w:t>
      </w:r>
      <w:r w:rsidR="00BF0AC3">
        <w:rPr>
          <w:rFonts w:hint="cs"/>
          <w:rtl/>
        </w:rPr>
        <w:t>ي</w:t>
      </w:r>
      <w:r>
        <w:rPr>
          <w:rFonts w:hint="cs"/>
          <w:rtl/>
        </w:rPr>
        <w:t xml:space="preserve">ة </w:t>
      </w:r>
      <w:r w:rsidR="006B1668">
        <w:t>(</w:t>
      </w:r>
      <w:r>
        <w:t>BG</w:t>
      </w:r>
      <w:r w:rsidR="006B1668">
        <w:t>)</w:t>
      </w:r>
    </w:p>
    <w:p w:rsidR="005F5FF3" w:rsidRPr="006432AA" w:rsidRDefault="005F5FF3" w:rsidP="00E32B9B">
      <w:pPr>
        <w:rPr>
          <w:spacing w:val="-6"/>
          <w:rtl/>
        </w:rPr>
      </w:pPr>
      <w:r w:rsidRPr="006432AA">
        <w:rPr>
          <w:rFonts w:hint="cs"/>
          <w:spacing w:val="-6"/>
          <w:rtl/>
        </w:rPr>
        <w:t>يبيِّن الجدول</w:t>
      </w:r>
      <w:r w:rsidR="00E32B9B">
        <w:rPr>
          <w:rFonts w:hint="eastAsia"/>
          <w:spacing w:val="-6"/>
          <w:rtl/>
        </w:rPr>
        <w:t> </w:t>
      </w:r>
      <w:r w:rsidRPr="006432AA">
        <w:rPr>
          <w:spacing w:val="-6"/>
        </w:rPr>
        <w:t>12</w:t>
      </w:r>
      <w:r w:rsidRPr="006432AA">
        <w:rPr>
          <w:rFonts w:hint="cs"/>
          <w:spacing w:val="-6"/>
          <w:rtl/>
        </w:rPr>
        <w:t xml:space="preserve"> بنية رُزْمة الزُمرة </w:t>
      </w:r>
      <w:r w:rsidR="00BF0AC3" w:rsidRPr="006432AA">
        <w:rPr>
          <w:rFonts w:hint="cs"/>
          <w:spacing w:val="-6"/>
          <w:rtl/>
        </w:rPr>
        <w:t>الاثنيني</w:t>
      </w:r>
      <w:r w:rsidRPr="006432AA">
        <w:rPr>
          <w:rFonts w:hint="cs"/>
          <w:spacing w:val="-6"/>
          <w:rtl/>
        </w:rPr>
        <w:t xml:space="preserve">ة. وعند مقابلة معطيات الزُمرة </w:t>
      </w:r>
      <w:r w:rsidR="00BF0AC3" w:rsidRPr="006432AA">
        <w:rPr>
          <w:rFonts w:hint="cs"/>
          <w:spacing w:val="-6"/>
          <w:rtl/>
        </w:rPr>
        <w:t>الاثنيني</w:t>
      </w:r>
      <w:r w:rsidRPr="006432AA">
        <w:rPr>
          <w:rFonts w:hint="cs"/>
          <w:spacing w:val="-6"/>
          <w:rtl/>
        </w:rPr>
        <w:t xml:space="preserve">ة برُزَم الزُمرة </w:t>
      </w:r>
      <w:r w:rsidR="00BF0AC3" w:rsidRPr="006432AA">
        <w:rPr>
          <w:rFonts w:hint="cs"/>
          <w:spacing w:val="-6"/>
          <w:rtl/>
        </w:rPr>
        <w:t>الاثنيني</w:t>
      </w:r>
      <w:r w:rsidRPr="006432AA">
        <w:rPr>
          <w:rFonts w:hint="cs"/>
          <w:spacing w:val="-6"/>
          <w:rtl/>
        </w:rPr>
        <w:t>ة تكون هي نفسها داخل كل</w:t>
      </w:r>
      <w:r w:rsidR="00E32B9B">
        <w:rPr>
          <w:rFonts w:hint="eastAsia"/>
          <w:spacing w:val="-6"/>
          <w:rtl/>
        </w:rPr>
        <w:t> </w:t>
      </w:r>
      <w:r w:rsidRPr="006432AA">
        <w:rPr>
          <w:rFonts w:hint="cs"/>
          <w:spacing w:val="-6"/>
          <w:rtl/>
        </w:rPr>
        <w:t>رتل.</w:t>
      </w:r>
    </w:p>
    <w:p w:rsidR="005F5FF3" w:rsidRDefault="005F5FF3" w:rsidP="00806001">
      <w:pPr>
        <w:pStyle w:val="TableNo"/>
        <w:rPr>
          <w:rtl/>
        </w:rPr>
      </w:pPr>
      <w:r>
        <w:rPr>
          <w:rFonts w:hint="cs"/>
          <w:rtl/>
        </w:rPr>
        <w:t>الج</w:t>
      </w:r>
      <w:r w:rsidR="00587DD8">
        <w:rPr>
          <w:rFonts w:hint="cs"/>
          <w:rtl/>
        </w:rPr>
        <w:t>ـ</w:t>
      </w:r>
      <w:r>
        <w:rPr>
          <w:rFonts w:hint="cs"/>
          <w:rtl/>
        </w:rPr>
        <w:t xml:space="preserve">دول </w:t>
      </w:r>
      <w:r>
        <w:t>12</w:t>
      </w:r>
    </w:p>
    <w:p w:rsidR="005F5FF3" w:rsidRPr="00806001" w:rsidRDefault="005F5FF3" w:rsidP="003B6F95">
      <w:pPr>
        <w:pStyle w:val="Tabletitle"/>
        <w:spacing w:after="40"/>
        <w:rPr>
          <w:rtl/>
        </w:rPr>
      </w:pPr>
      <w:r w:rsidRPr="00806001">
        <w:rPr>
          <w:rFonts w:hint="cs"/>
          <w:rtl/>
        </w:rPr>
        <w:t>بنية رُزْمة الزُمْرة الاثنينية</w:t>
      </w:r>
    </w:p>
    <w:tbl>
      <w:tblPr>
        <w:tblW w:w="0" w:type="auto"/>
        <w:jc w:val="center"/>
        <w:tblLayout w:type="fixed"/>
        <w:tblLook w:val="0000" w:firstRow="0" w:lastRow="0" w:firstColumn="0" w:lastColumn="0" w:noHBand="0" w:noVBand="0"/>
      </w:tblPr>
      <w:tblGrid>
        <w:gridCol w:w="737"/>
        <w:gridCol w:w="737"/>
        <w:gridCol w:w="737"/>
        <w:gridCol w:w="737"/>
        <w:gridCol w:w="737"/>
        <w:gridCol w:w="737"/>
        <w:gridCol w:w="737"/>
        <w:gridCol w:w="737"/>
        <w:gridCol w:w="737"/>
      </w:tblGrid>
      <w:tr w:rsidR="005F5FF3" w:rsidRPr="000316A3" w:rsidTr="003B6F95">
        <w:trPr>
          <w:jc w:val="center"/>
        </w:trPr>
        <w:tc>
          <w:tcPr>
            <w:tcW w:w="2211" w:type="dxa"/>
            <w:gridSpan w:val="3"/>
            <w:vAlign w:val="bottom"/>
          </w:tcPr>
          <w:p w:rsidR="005F5FF3" w:rsidRPr="000316A3" w:rsidRDefault="005F5FF3" w:rsidP="003B6F95">
            <w:pPr>
              <w:pStyle w:val="Tablehead"/>
              <w:spacing w:before="0" w:after="20"/>
              <w:rPr>
                <w:rFonts w:ascii="Times New Roman" w:eastAsia="MS PMincho" w:hAnsi="Times New Roman"/>
                <w:b w:val="0"/>
                <w:bCs w:val="0"/>
                <w:sz w:val="18"/>
              </w:rPr>
            </w:pPr>
            <w:r w:rsidRPr="000316A3">
              <w:rPr>
                <w:rFonts w:ascii="Times New Roman" w:hAnsi="Times New Roman"/>
                <w:b w:val="0"/>
                <w:bCs w:val="0"/>
                <w:sz w:val="16"/>
              </w:rPr>
              <w:t>MSB</w:t>
            </w:r>
            <w:r w:rsidRPr="000316A3">
              <w:rPr>
                <w:rFonts w:ascii="Times New Roman" w:hAnsi="Times New Roman" w:hint="cs"/>
                <w:b w:val="0"/>
                <w:bCs w:val="0"/>
                <w:sz w:val="16"/>
                <w:rtl/>
              </w:rPr>
              <w:t xml:space="preserve"> </w:t>
            </w:r>
            <w:r w:rsidRPr="000316A3">
              <w:rPr>
                <w:rFonts w:ascii="Times New Roman" w:hAnsi="Times New Roman" w:hint="cs"/>
                <w:b w:val="0"/>
                <w:bCs w:val="0"/>
                <w:rtl/>
              </w:rPr>
              <w:t>(البتة الأكثر دلالة)</w:t>
            </w:r>
          </w:p>
        </w:tc>
        <w:tc>
          <w:tcPr>
            <w:tcW w:w="737" w:type="dxa"/>
            <w:vAlign w:val="bottom"/>
          </w:tcPr>
          <w:p w:rsidR="005F5FF3" w:rsidRPr="000316A3" w:rsidRDefault="005F5FF3" w:rsidP="003B6F95">
            <w:pPr>
              <w:pStyle w:val="Tablehead"/>
              <w:spacing w:before="0" w:after="20"/>
              <w:rPr>
                <w:rFonts w:ascii="Times New Roman" w:eastAsia="MS PMincho" w:hAnsi="Times New Roman"/>
                <w:b w:val="0"/>
                <w:bCs w:val="0"/>
                <w:sz w:val="18"/>
              </w:rPr>
            </w:pPr>
          </w:p>
        </w:tc>
        <w:tc>
          <w:tcPr>
            <w:tcW w:w="737" w:type="dxa"/>
            <w:vAlign w:val="bottom"/>
          </w:tcPr>
          <w:p w:rsidR="005F5FF3" w:rsidRPr="000316A3" w:rsidRDefault="005F5FF3" w:rsidP="003B6F95">
            <w:pPr>
              <w:pStyle w:val="Tablehead"/>
              <w:spacing w:before="0" w:after="20"/>
              <w:rPr>
                <w:rFonts w:ascii="Times New Roman" w:eastAsia="MS PMincho" w:hAnsi="Times New Roman"/>
                <w:b w:val="0"/>
                <w:bCs w:val="0"/>
                <w:sz w:val="18"/>
              </w:rPr>
            </w:pPr>
          </w:p>
        </w:tc>
        <w:tc>
          <w:tcPr>
            <w:tcW w:w="737" w:type="dxa"/>
            <w:vAlign w:val="bottom"/>
          </w:tcPr>
          <w:p w:rsidR="005F5FF3" w:rsidRPr="000316A3" w:rsidRDefault="005F5FF3" w:rsidP="003B6F95">
            <w:pPr>
              <w:pStyle w:val="Tablehead"/>
              <w:spacing w:before="0" w:after="20"/>
              <w:rPr>
                <w:rFonts w:ascii="Times New Roman" w:eastAsia="MS PMincho" w:hAnsi="Times New Roman"/>
                <w:b w:val="0"/>
                <w:bCs w:val="0"/>
                <w:sz w:val="18"/>
              </w:rPr>
            </w:pPr>
          </w:p>
        </w:tc>
        <w:tc>
          <w:tcPr>
            <w:tcW w:w="2211" w:type="dxa"/>
            <w:gridSpan w:val="3"/>
            <w:vAlign w:val="bottom"/>
          </w:tcPr>
          <w:p w:rsidR="005F5FF3" w:rsidRPr="000316A3" w:rsidRDefault="005F5FF3" w:rsidP="003B6F95">
            <w:pPr>
              <w:pStyle w:val="Tablehead"/>
              <w:spacing w:before="0" w:after="20"/>
              <w:rPr>
                <w:rFonts w:ascii="Times New Roman" w:eastAsia="MS PMincho" w:hAnsi="Times New Roman"/>
                <w:b w:val="0"/>
                <w:bCs w:val="0"/>
                <w:sz w:val="18"/>
              </w:rPr>
            </w:pPr>
            <w:r w:rsidRPr="000316A3">
              <w:rPr>
                <w:rFonts w:ascii="Times New Roman" w:hAnsi="Times New Roman"/>
                <w:b w:val="0"/>
                <w:bCs w:val="0"/>
                <w:sz w:val="16"/>
              </w:rPr>
              <w:t>LSB</w:t>
            </w:r>
            <w:r w:rsidRPr="000316A3">
              <w:rPr>
                <w:rFonts w:ascii="Times New Roman" w:hAnsi="Times New Roman" w:hint="cs"/>
                <w:b w:val="0"/>
                <w:bCs w:val="0"/>
                <w:sz w:val="16"/>
                <w:rtl/>
              </w:rPr>
              <w:t xml:space="preserve"> </w:t>
            </w:r>
            <w:r w:rsidRPr="000316A3">
              <w:rPr>
                <w:rFonts w:ascii="Times New Roman" w:hAnsi="Times New Roman" w:hint="cs"/>
                <w:b w:val="0"/>
                <w:bCs w:val="0"/>
                <w:rtl/>
              </w:rPr>
              <w:t>(البتة الأقل دلالة)</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PC1</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w:t>
            </w:r>
            <w:r w:rsidRPr="000316A3">
              <w:rPr>
                <w:rFonts w:hint="cs"/>
                <w:rtl/>
              </w:rPr>
              <w:t>ثنين</w:t>
            </w:r>
            <w:r w:rsidR="00B76A40" w:rsidRPr="000316A3">
              <w:rPr>
                <w:rFonts w:hint="cs"/>
                <w:rtl/>
              </w:rPr>
              <w:t>ي</w:t>
            </w:r>
            <w:r w:rsidRPr="000316A3">
              <w:rPr>
                <w:rFonts w:hint="cs"/>
                <w:rtl/>
              </w:rPr>
              <w:t xml:space="preserve">ة </w:t>
            </w:r>
            <w:r w:rsidRPr="000316A3">
              <w:t>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w:t>
            </w:r>
            <w:r w:rsidR="00B76A40" w:rsidRPr="000316A3">
              <w:rPr>
                <w:rFonts w:hint="cs"/>
                <w:rtl/>
              </w:rPr>
              <w:t xml:space="preserve">ثنينية </w:t>
            </w:r>
            <w:r w:rsidRPr="000316A3">
              <w:t>1</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اثنين</w:t>
            </w:r>
            <w:r w:rsidR="00B76A40" w:rsidRPr="000316A3">
              <w:rPr>
                <w:rFonts w:hint="cs"/>
                <w:rtl/>
              </w:rPr>
              <w:t xml:space="preserve">ية </w:t>
            </w:r>
            <w:r w:rsidRPr="000316A3">
              <w:t>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اثنين</w:t>
            </w:r>
            <w:r w:rsidR="00B76A40" w:rsidRPr="000316A3">
              <w:rPr>
                <w:rFonts w:hint="cs"/>
                <w:rtl/>
              </w:rPr>
              <w:t xml:space="preserve">ية </w:t>
            </w:r>
            <w:r w:rsidRPr="000316A3">
              <w:t>3</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PC3</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اثنين</w:t>
            </w:r>
            <w:r w:rsidR="00B76A40" w:rsidRPr="000316A3">
              <w:rPr>
                <w:rFonts w:hint="cs"/>
                <w:rtl/>
              </w:rPr>
              <w:t xml:space="preserve">ية </w:t>
            </w:r>
            <w:r w:rsidRPr="000316A3">
              <w:t>6</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اثنين</w:t>
            </w:r>
            <w:r w:rsidR="00B76A40" w:rsidRPr="000316A3">
              <w:rPr>
                <w:rFonts w:hint="cs"/>
                <w:rtl/>
              </w:rPr>
              <w:t xml:space="preserve">ية </w:t>
            </w:r>
            <w:r w:rsidRPr="000316A3">
              <w:t>5</w:t>
            </w:r>
          </w:p>
        </w:tc>
      </w:tr>
      <w:tr w:rsidR="005F5FF3"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اثنين</w:t>
            </w:r>
            <w:r w:rsidR="00B76A40" w:rsidRPr="000316A3">
              <w:rPr>
                <w:rFonts w:hint="cs"/>
                <w:rtl/>
              </w:rPr>
              <w:t xml:space="preserve">ية </w:t>
            </w:r>
            <w:r w:rsidRPr="000316A3">
              <w:t>8</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5F5FF3" w:rsidRPr="000316A3" w:rsidRDefault="005F5FF3" w:rsidP="003B6F95">
            <w:pPr>
              <w:pStyle w:val="Tabletext"/>
              <w:spacing w:before="0" w:after="0" w:line="240" w:lineRule="exact"/>
              <w:jc w:val="center"/>
            </w:pPr>
            <w:r w:rsidRPr="000316A3">
              <w:rPr>
                <w:rFonts w:hint="cs"/>
                <w:rtl/>
              </w:rPr>
              <w:t xml:space="preserve">زُمْرة </w:t>
            </w:r>
            <w:r w:rsidR="00D46D0E" w:rsidRPr="000316A3">
              <w:rPr>
                <w:rFonts w:hint="cs"/>
                <w:rtl/>
              </w:rPr>
              <w:t>اثنين</w:t>
            </w:r>
            <w:r w:rsidR="00B76A40" w:rsidRPr="000316A3">
              <w:rPr>
                <w:rFonts w:hint="cs"/>
                <w:rtl/>
              </w:rPr>
              <w:t xml:space="preserve">ية </w:t>
            </w:r>
            <w:r w:rsidRPr="000316A3">
              <w:t>7</w:t>
            </w:r>
          </w:p>
        </w:tc>
      </w:tr>
    </w:tbl>
    <w:p w:rsidR="005F5FF3" w:rsidRPr="006B1668" w:rsidRDefault="005F5FF3" w:rsidP="006B1668">
      <w:pPr>
        <w:pStyle w:val="Heading2"/>
        <w:rPr>
          <w:rtl/>
          <w:lang w:bidi="ar-EG"/>
        </w:rPr>
      </w:pPr>
      <w:r>
        <w:t>5.3</w:t>
      </w:r>
      <w:r>
        <w:tab/>
      </w:r>
      <w:r>
        <w:rPr>
          <w:rFonts w:hint="cs"/>
          <w:rtl/>
        </w:rPr>
        <w:t xml:space="preserve">قسم المعطيات المساعدة الفيديوية </w:t>
      </w:r>
      <w:r w:rsidR="006B1668">
        <w:t>(VAUX)</w:t>
      </w:r>
    </w:p>
    <w:p w:rsidR="005F5FF3" w:rsidRDefault="005F5FF3" w:rsidP="006B1668">
      <w:pPr>
        <w:pStyle w:val="Heading3"/>
        <w:rPr>
          <w:rtl/>
        </w:rPr>
      </w:pPr>
      <w:r>
        <w:t>1.5.3</w:t>
      </w:r>
      <w:r>
        <w:rPr>
          <w:rFonts w:hint="cs"/>
          <w:rtl/>
        </w:rPr>
        <w:tab/>
        <w:t xml:space="preserve">معرّف الهوية </w:t>
      </w:r>
      <w:r w:rsidR="006B1668">
        <w:t>(ID)</w:t>
      </w:r>
    </w:p>
    <w:p w:rsidR="005F5FF3" w:rsidRPr="006432AA" w:rsidRDefault="005F5FF3" w:rsidP="00B76A40">
      <w:pPr>
        <w:rPr>
          <w:spacing w:val="-6"/>
          <w:rtl/>
        </w:rPr>
      </w:pPr>
      <w:r w:rsidRPr="006432AA">
        <w:rPr>
          <w:rFonts w:hint="cs"/>
          <w:spacing w:val="-6"/>
          <w:rtl/>
        </w:rPr>
        <w:t>إن جزء معرّف الهوية من كل فِدْرة</w:t>
      </w:r>
      <w:r w:rsidR="00E32B9B">
        <w:rPr>
          <w:rFonts w:hint="eastAsia"/>
          <w:spacing w:val="-6"/>
          <w:rtl/>
        </w:rPr>
        <w:t> </w:t>
      </w:r>
      <w:r w:rsidRPr="006432AA">
        <w:rPr>
          <w:spacing w:val="-6"/>
        </w:rPr>
        <w:t>DIF</w:t>
      </w:r>
      <w:r w:rsidRPr="006432AA">
        <w:rPr>
          <w:rFonts w:hint="cs"/>
          <w:spacing w:val="-6"/>
          <w:rtl/>
        </w:rPr>
        <w:t xml:space="preserve"> في القسم</w:t>
      </w:r>
      <w:r w:rsidR="00E32B9B">
        <w:rPr>
          <w:rFonts w:hint="eastAsia"/>
          <w:spacing w:val="-6"/>
          <w:rtl/>
        </w:rPr>
        <w:t> </w:t>
      </w:r>
      <w:r w:rsidRPr="006432AA">
        <w:rPr>
          <w:spacing w:val="-6"/>
        </w:rPr>
        <w:t>VAUX</w:t>
      </w:r>
      <w:r w:rsidRPr="006432AA">
        <w:rPr>
          <w:rFonts w:hint="cs"/>
          <w:spacing w:val="-6"/>
          <w:rtl/>
        </w:rPr>
        <w:t xml:space="preserve"> يكون هو نفسه المشروح في الفقرة</w:t>
      </w:r>
      <w:r w:rsidR="00E32B9B">
        <w:rPr>
          <w:rFonts w:hint="eastAsia"/>
          <w:spacing w:val="-6"/>
          <w:rtl/>
        </w:rPr>
        <w:t> </w:t>
      </w:r>
      <w:r w:rsidRPr="006432AA">
        <w:rPr>
          <w:spacing w:val="-6"/>
        </w:rPr>
        <w:t>1.3.3</w:t>
      </w:r>
      <w:r w:rsidRPr="006432AA">
        <w:rPr>
          <w:rFonts w:hint="cs"/>
          <w:spacing w:val="-6"/>
          <w:rtl/>
        </w:rPr>
        <w:t>. ويكون نمط القسم هو</w:t>
      </w:r>
      <w:r w:rsidR="00E32B9B">
        <w:rPr>
          <w:rFonts w:hint="eastAsia"/>
          <w:spacing w:val="-6"/>
          <w:rtl/>
        </w:rPr>
        <w:t> </w:t>
      </w:r>
      <w:r w:rsidRPr="006432AA">
        <w:rPr>
          <w:spacing w:val="-6"/>
        </w:rPr>
        <w:t>010</w:t>
      </w:r>
      <w:r w:rsidRPr="006432AA">
        <w:rPr>
          <w:rFonts w:hint="cs"/>
          <w:spacing w:val="-6"/>
          <w:rtl/>
        </w:rPr>
        <w:t>.</w:t>
      </w:r>
    </w:p>
    <w:p w:rsidR="005F5FF3" w:rsidRPr="00BB1A35" w:rsidRDefault="005F5FF3" w:rsidP="00F45A6B">
      <w:pPr>
        <w:pStyle w:val="Heading3"/>
        <w:rPr>
          <w:rtl/>
        </w:rPr>
      </w:pPr>
      <w:r w:rsidRPr="00BB1A35">
        <w:t>2.5.3</w:t>
      </w:r>
      <w:r w:rsidRPr="00BB1A35">
        <w:rPr>
          <w:rFonts w:hint="cs"/>
          <w:rtl/>
        </w:rPr>
        <w:tab/>
        <w:t>المعطيات</w:t>
      </w:r>
    </w:p>
    <w:p w:rsidR="005F5FF3" w:rsidRDefault="005F5FF3" w:rsidP="006B1668">
      <w:pPr>
        <w:rPr>
          <w:rtl/>
        </w:rPr>
      </w:pPr>
      <w:r>
        <w:rPr>
          <w:rFonts w:hint="cs"/>
          <w:rtl/>
        </w:rPr>
        <w:t>يبيِّن الشكل</w:t>
      </w:r>
      <w:r w:rsidR="00E32B9B">
        <w:rPr>
          <w:rFonts w:hint="eastAsia"/>
          <w:spacing w:val="-6"/>
          <w:rtl/>
        </w:rPr>
        <w:t> </w:t>
      </w:r>
      <w:r>
        <w:t>6</w:t>
      </w:r>
      <w:r>
        <w:rPr>
          <w:rFonts w:hint="cs"/>
          <w:rtl/>
        </w:rPr>
        <w:t xml:space="preserve"> جزء المعطيات (الحمولة النافعة) من كل فِدْرة</w:t>
      </w:r>
      <w:r w:rsidR="00E32B9B">
        <w:rPr>
          <w:rFonts w:hint="eastAsia"/>
          <w:spacing w:val="-6"/>
          <w:rtl/>
        </w:rPr>
        <w:t> </w:t>
      </w:r>
      <w:r>
        <w:t>DIF</w:t>
      </w:r>
      <w:r>
        <w:rPr>
          <w:rFonts w:hint="cs"/>
          <w:rtl/>
        </w:rPr>
        <w:t xml:space="preserve"> في قسم المعطيات المساعدة الفيديوية</w:t>
      </w:r>
      <w:r w:rsidR="00E32B9B">
        <w:rPr>
          <w:rFonts w:hint="eastAsia"/>
          <w:spacing w:val="-6"/>
          <w:rtl/>
        </w:rPr>
        <w:t> </w:t>
      </w:r>
      <w:r w:rsidR="006B1668">
        <w:t>(VAUX)</w:t>
      </w:r>
      <w:r>
        <w:rPr>
          <w:rFonts w:hint="cs"/>
          <w:rtl/>
        </w:rPr>
        <w:t>. ويبيِّن هذا الشكل ترتيبة الرُزْمة</w:t>
      </w:r>
      <w:r w:rsidR="00E32B9B">
        <w:rPr>
          <w:rFonts w:hint="eastAsia"/>
          <w:spacing w:val="-6"/>
          <w:rtl/>
        </w:rPr>
        <w:t> </w:t>
      </w:r>
      <w:r>
        <w:t>VAUX</w:t>
      </w:r>
      <w:r>
        <w:rPr>
          <w:rFonts w:hint="cs"/>
          <w:rtl/>
        </w:rPr>
        <w:t xml:space="preserve"> لكل تتابع</w:t>
      </w:r>
      <w:r w:rsidR="00E32B9B">
        <w:rPr>
          <w:rFonts w:hint="eastAsia"/>
          <w:spacing w:val="-6"/>
          <w:rtl/>
        </w:rPr>
        <w:t> </w:t>
      </w:r>
      <w:r>
        <w:t>DIF</w:t>
      </w:r>
      <w:r>
        <w:rPr>
          <w:rFonts w:hint="cs"/>
          <w:rtl/>
        </w:rPr>
        <w:t>.</w:t>
      </w:r>
    </w:p>
    <w:p w:rsidR="005F5FF3" w:rsidRPr="00E32B9B" w:rsidRDefault="005F5FF3" w:rsidP="00E32B9B">
      <w:pPr>
        <w:rPr>
          <w:spacing w:val="-4"/>
          <w:rtl/>
        </w:rPr>
      </w:pPr>
      <w:r w:rsidRPr="00E32B9B">
        <w:rPr>
          <w:rFonts w:hint="cs"/>
          <w:spacing w:val="-4"/>
          <w:rtl/>
        </w:rPr>
        <w:t>وسيكون هناك</w:t>
      </w:r>
      <w:r w:rsidR="00E32B9B" w:rsidRPr="00E32B9B">
        <w:rPr>
          <w:rFonts w:hint="eastAsia"/>
          <w:spacing w:val="-4"/>
          <w:rtl/>
        </w:rPr>
        <w:t> </w:t>
      </w:r>
      <w:r w:rsidRPr="00E32B9B">
        <w:rPr>
          <w:spacing w:val="-4"/>
        </w:rPr>
        <w:t>15</w:t>
      </w:r>
      <w:r w:rsidRPr="00E32B9B">
        <w:rPr>
          <w:rFonts w:hint="cs"/>
          <w:spacing w:val="-4"/>
          <w:rtl/>
        </w:rPr>
        <w:t xml:space="preserve"> رزمة، طول كل منها</w:t>
      </w:r>
      <w:r w:rsidR="00E32B9B" w:rsidRPr="00E32B9B">
        <w:rPr>
          <w:rFonts w:hint="eastAsia"/>
          <w:spacing w:val="-4"/>
          <w:rtl/>
        </w:rPr>
        <w:t> </w:t>
      </w:r>
      <w:r w:rsidRPr="00E32B9B">
        <w:rPr>
          <w:spacing w:val="-4"/>
        </w:rPr>
        <w:t>5</w:t>
      </w:r>
      <w:r w:rsidRPr="00E32B9B">
        <w:rPr>
          <w:rFonts w:hint="cs"/>
          <w:spacing w:val="-4"/>
          <w:rtl/>
        </w:rPr>
        <w:t xml:space="preserve"> بايتات، وبايتتان محجوزتان في كل حمولة نافعة من فِدْرة</w:t>
      </w:r>
      <w:r w:rsidR="00E32B9B" w:rsidRPr="00E32B9B">
        <w:rPr>
          <w:rFonts w:hint="eastAsia"/>
          <w:spacing w:val="-4"/>
          <w:rtl/>
        </w:rPr>
        <w:t> </w:t>
      </w:r>
      <w:r w:rsidRPr="00E32B9B">
        <w:rPr>
          <w:spacing w:val="-4"/>
        </w:rPr>
        <w:t>DIF</w:t>
      </w:r>
      <w:r w:rsidRPr="00E32B9B">
        <w:rPr>
          <w:rFonts w:hint="cs"/>
          <w:spacing w:val="-4"/>
          <w:rtl/>
        </w:rPr>
        <w:t xml:space="preserve"> من المعطيات</w:t>
      </w:r>
      <w:r w:rsidR="00E32B9B" w:rsidRPr="00E32B9B">
        <w:rPr>
          <w:rFonts w:hint="eastAsia"/>
          <w:spacing w:val="-4"/>
          <w:rtl/>
        </w:rPr>
        <w:t> </w:t>
      </w:r>
      <w:r w:rsidRPr="00E32B9B">
        <w:rPr>
          <w:spacing w:val="-4"/>
        </w:rPr>
        <w:t>VAUX</w:t>
      </w:r>
      <w:r w:rsidRPr="00E32B9B">
        <w:rPr>
          <w:rFonts w:hint="cs"/>
          <w:spacing w:val="-4"/>
          <w:rtl/>
        </w:rPr>
        <w:t>. وقيمة التغيب لكل بايتة محجوزة توضع على القيمة</w:t>
      </w:r>
      <w:r w:rsidR="00E32B9B" w:rsidRPr="00E32B9B">
        <w:rPr>
          <w:rFonts w:hint="eastAsia"/>
          <w:spacing w:val="-4"/>
          <w:rtl/>
        </w:rPr>
        <w:t> </w:t>
      </w:r>
      <w:r w:rsidRPr="00E32B9B">
        <w:rPr>
          <w:spacing w:val="-4"/>
        </w:rPr>
        <w:t>FF</w:t>
      </w:r>
      <w:r w:rsidRPr="00E32B9B">
        <w:rPr>
          <w:spacing w:val="-4"/>
          <w:vertAlign w:val="subscript"/>
        </w:rPr>
        <w:t>h</w:t>
      </w:r>
      <w:r w:rsidRPr="00E32B9B">
        <w:rPr>
          <w:rFonts w:hint="cs"/>
          <w:spacing w:val="-4"/>
          <w:rtl/>
        </w:rPr>
        <w:t>.</w:t>
      </w:r>
    </w:p>
    <w:p w:rsidR="005F5FF3" w:rsidRPr="00B11CE8" w:rsidRDefault="005F5FF3" w:rsidP="00897025">
      <w:pPr>
        <w:rPr>
          <w:rtl/>
        </w:rPr>
      </w:pPr>
      <w:r>
        <w:rPr>
          <w:rFonts w:hint="cs"/>
          <w:rtl/>
        </w:rPr>
        <w:t>وعليه هناك</w:t>
      </w:r>
      <w:r w:rsidR="00897025">
        <w:rPr>
          <w:rFonts w:hint="eastAsia"/>
          <w:rtl/>
        </w:rPr>
        <w:t> </w:t>
      </w:r>
      <w:r>
        <w:t>45</w:t>
      </w:r>
      <w:r>
        <w:rPr>
          <w:rFonts w:hint="cs"/>
          <w:rtl/>
        </w:rPr>
        <w:t xml:space="preserve"> رُزمة في التتابع</w:t>
      </w:r>
      <w:r w:rsidR="00897025">
        <w:rPr>
          <w:rFonts w:hint="eastAsia"/>
          <w:rtl/>
        </w:rPr>
        <w:t> </w:t>
      </w:r>
      <w:r>
        <w:t>DIF</w:t>
      </w:r>
      <w:r>
        <w:rPr>
          <w:rFonts w:hint="cs"/>
          <w:rtl/>
        </w:rPr>
        <w:t>. وزُمَر المعطيات</w:t>
      </w:r>
      <w:r w:rsidR="00897025">
        <w:rPr>
          <w:rFonts w:hint="eastAsia"/>
          <w:rtl/>
        </w:rPr>
        <w:t> </w:t>
      </w:r>
      <w:r>
        <w:t>VAUX</w:t>
      </w:r>
      <w:r>
        <w:rPr>
          <w:rFonts w:hint="cs"/>
          <w:rtl/>
        </w:rPr>
        <w:t xml:space="preserve"> في الفِدر</w:t>
      </w:r>
      <w:r w:rsidR="00897025">
        <w:rPr>
          <w:rFonts w:hint="eastAsia"/>
          <w:rtl/>
        </w:rPr>
        <w:t> </w:t>
      </w:r>
      <w:r>
        <w:t>DIF</w:t>
      </w:r>
      <w:r>
        <w:rPr>
          <w:rFonts w:hint="cs"/>
          <w:rtl/>
        </w:rPr>
        <w:t xml:space="preserve"> تكون مرقِّمة على التتابع من</w:t>
      </w:r>
      <w:r w:rsidR="00897025">
        <w:rPr>
          <w:rFonts w:hint="eastAsia"/>
          <w:rtl/>
        </w:rPr>
        <w:t> </w:t>
      </w:r>
      <w:r>
        <w:t>0</w:t>
      </w:r>
      <w:r>
        <w:rPr>
          <w:rFonts w:hint="cs"/>
          <w:rtl/>
        </w:rPr>
        <w:t xml:space="preserve"> إلى</w:t>
      </w:r>
      <w:r w:rsidR="00897025">
        <w:rPr>
          <w:rFonts w:hint="eastAsia"/>
          <w:rtl/>
        </w:rPr>
        <w:t> </w:t>
      </w:r>
      <w:r>
        <w:t>44</w:t>
      </w:r>
      <w:r>
        <w:rPr>
          <w:rFonts w:hint="cs"/>
          <w:rtl/>
        </w:rPr>
        <w:t>. ويسمّى هذا الرقم رقم الزُمْرة</w:t>
      </w:r>
      <w:r w:rsidR="00897025">
        <w:rPr>
          <w:rFonts w:hint="eastAsia"/>
          <w:rtl/>
        </w:rPr>
        <w:t> </w:t>
      </w:r>
      <w:r>
        <w:rPr>
          <w:rFonts w:hint="cs"/>
          <w:rtl/>
        </w:rPr>
        <w:t>الفيديوية.</w:t>
      </w:r>
    </w:p>
    <w:p w:rsidR="005F5FF3" w:rsidRDefault="005F5FF3" w:rsidP="002D2A43">
      <w:pPr>
        <w:pStyle w:val="FigureNo"/>
        <w:rPr>
          <w:rtl/>
        </w:rPr>
      </w:pPr>
      <w:r>
        <w:rPr>
          <w:rFonts w:hint="cs"/>
          <w:rtl/>
        </w:rPr>
        <w:t>الش</w:t>
      </w:r>
      <w:r w:rsidR="00587DD8">
        <w:rPr>
          <w:rFonts w:hint="cs"/>
          <w:rtl/>
        </w:rPr>
        <w:t>ـ</w:t>
      </w:r>
      <w:r>
        <w:rPr>
          <w:rFonts w:hint="cs"/>
          <w:rtl/>
        </w:rPr>
        <w:t xml:space="preserve">كل </w:t>
      </w:r>
      <w:r>
        <w:t>6</w:t>
      </w:r>
    </w:p>
    <w:p w:rsidR="005F5FF3" w:rsidRDefault="005F5FF3" w:rsidP="002D2A43">
      <w:pPr>
        <w:pStyle w:val="FigureTitle"/>
      </w:pPr>
      <w:r>
        <w:rPr>
          <w:rFonts w:hint="cs"/>
          <w:rtl/>
        </w:rPr>
        <w:t xml:space="preserve">المعطيات في قسم المعطيات </w:t>
      </w:r>
      <w:r>
        <w:t>VAUX</w:t>
      </w:r>
    </w:p>
    <w:p w:rsidR="005F5FF3" w:rsidRPr="003B6F95" w:rsidRDefault="005F5FF3" w:rsidP="003B6F95">
      <w:pPr>
        <w:pStyle w:val="FigureTitle"/>
        <w:spacing w:before="80" w:after="0"/>
        <w:rPr>
          <w:b w:val="0"/>
          <w:bCs w:val="0"/>
          <w:rtl/>
        </w:rPr>
      </w:pPr>
      <w:r w:rsidRPr="003B6F95">
        <w:rPr>
          <w:rFonts w:hint="cs"/>
          <w:b w:val="0"/>
          <w:bCs w:val="0"/>
          <w:rtl/>
        </w:rPr>
        <w:t>رقم موقع البايتة</w:t>
      </w:r>
    </w:p>
    <w:p w:rsidR="005F5FF3" w:rsidRDefault="005D3CF2" w:rsidP="005F5FF3">
      <w:pPr>
        <w:jc w:val="center"/>
        <w:rPr>
          <w:rtl/>
        </w:rPr>
      </w:pPr>
      <w:r>
        <w:rPr>
          <w:rtl/>
        </w:rPr>
      </w:r>
      <w:r>
        <w:pict>
          <v:group id="_x0000_s34427" editas="canvas" style="width:393.95pt;height:281.65pt;mso-position-horizontal-relative:char;mso-position-vertical-relative:line" coordorigin=",275" coordsize="7879,5633">
            <o:lock v:ext="edit" aspectratio="t"/>
            <v:shape id="_x0000_s34428" type="#_x0000_t75" style="position:absolute;top:275;width:7879;height:5633" o:preferrelative="f">
              <v:fill o:detectmouseclick="t"/>
              <v:path o:extrusionok="t" o:connecttype="none"/>
              <o:lock v:ext="edit" text="t"/>
            </v:shape>
            <v:group id="_x0000_s34429" style="position:absolute;left:886;top:638;width:6825;height:5270" coordorigin="886,638" coordsize="6931,5164">
              <v:rect id="_x0000_s34430" style="position:absolute;left:7342;top:5558;width:475;height:244;mso-wrap-style:none" filled="f" stroked="f">
                <v:textbox style="mso-next-textbox:#_x0000_s34430;mso-fit-shape-to-text:t" inset="0,0,0,0">
                  <w:txbxContent>
                    <w:p w:rsidR="00F65EEF" w:rsidRDefault="00F65EEF" w:rsidP="005F5FF3">
                      <w:r>
                        <w:rPr>
                          <w:color w:val="24282B"/>
                          <w:sz w:val="14"/>
                          <w:szCs w:val="14"/>
                        </w:rPr>
                        <w:t>1620-06</w:t>
                      </w:r>
                    </w:p>
                  </w:txbxContent>
                </v:textbox>
              </v:rect>
              <v:line id="_x0000_s34431" style="position:absolute" from="5461,4030" to="5473,4042" strokecolor="#24211d" strokeweight="0"/>
              <v:line id="_x0000_s34432" style="position:absolute" from="5485,4054" to="5497,4055" strokecolor="#24211d" strokeweight="0"/>
              <v:line id="_x0000_s34433" style="position:absolute" from="5509,4066" to="5521,4067" strokecolor="#24211d" strokeweight="0"/>
              <v:line id="_x0000_s34434" style="position:absolute" from="5533,4078" to="5557,4090" strokecolor="#24211d" strokeweight="0"/>
              <v:line id="_x0000_s34435" style="position:absolute" from="5569,4090" to="5581,4102" strokecolor="#24211d" strokeweight="0"/>
              <v:line id="_x0000_s34436" style="position:absolute" from="5593,4102" to="5605,4114" strokecolor="#24211d" strokeweight="0"/>
              <v:line id="_x0000_s34437" style="position:absolute" from="5617,4126" to="5629,4127" strokecolor="#24211d" strokeweight="0"/>
              <v:line id="_x0000_s34438" style="position:absolute" from="5641,4138" to="5653,4139" strokecolor="#24211d" strokeweight="0"/>
              <v:line id="_x0000_s34439" style="position:absolute" from="5665,4150" to="5677,4151" strokecolor="#24211d" strokeweight="0"/>
              <v:line id="_x0000_s34440" style="position:absolute" from="5701,4162" to="5713,4174" strokecolor="#24211d" strokeweight="0"/>
              <v:line id="_x0000_s34441" style="position:absolute" from="5725,4174" to="5737,4186" strokecolor="#24211d" strokeweight="0"/>
              <v:line id="_x0000_s34442" style="position:absolute" from="5749,4186" to="5761,4198" strokecolor="#24211d" strokeweight="0"/>
              <v:line id="_x0000_s34443" style="position:absolute" from="5773,4210" to="5785,4211" strokecolor="#24211d" strokeweight="0"/>
              <v:line id="_x0000_s34444" style="position:absolute" from="5797,4222" to="5809,4223" strokecolor="#24211d" strokeweight="0"/>
              <v:line id="_x0000_s34445" style="position:absolute" from="5833,4235" to="5845,4247" strokecolor="#24211d" strokeweight="0"/>
              <v:line id="_x0000_s34446" style="position:absolute" from="5857,4247" to="5869,4259" strokecolor="#24211d" strokeweight="0"/>
              <v:line id="_x0000_s34447" style="position:absolute" from="5881,4259" to="5893,4271" strokecolor="#24211d" strokeweight="0"/>
              <v:line id="_x0000_s34448" style="position:absolute" from="5905,4283" to="5917,4284" strokecolor="#24211d" strokeweight="0"/>
              <v:line id="_x0000_s34449" style="position:absolute" from="5929,4295" to="5941,4296" strokecolor="#24211d" strokeweight="0"/>
              <v:line id="_x0000_s34450" style="position:absolute" from="5964,4307" to="5976,4319" strokecolor="#24211d" strokeweight="0"/>
              <v:line id="_x0000_s34451" style="position:absolute" from="5988,4319" to="6000,4331" strokecolor="#24211d" strokeweight="0"/>
              <v:line id="_x0000_s34452" style="position:absolute" from="6012,4331" to="6024,4343" strokecolor="#24211d" strokeweight="0"/>
              <v:line id="_x0000_s34453" style="position:absolute" from="6036,4355" to="6048,4356" strokecolor="#24211d" strokeweight="0"/>
              <v:line id="_x0000_s34454" style="position:absolute" from="6060,4367" to="6072,4368" strokecolor="#24211d" strokeweight="0"/>
              <v:line id="_x0000_s34455" style="position:absolute" from="6084,4379" to="6108,4391" strokecolor="#24211d" strokeweight="0"/>
              <v:line id="_x0000_s34456" style="position:absolute" from="6120,4391" to="6132,4403" strokecolor="#24211d" strokeweight="0"/>
              <v:line id="_x0000_s34457" style="position:absolute" from="6144,4403" to="6156,4415" strokecolor="#24211d" strokeweight="0"/>
              <v:line id="_x0000_s34458" style="position:absolute" from="6168,4427" to="6180,4428" strokecolor="#24211d" strokeweight="0"/>
              <v:line id="_x0000_s34459" style="position:absolute" from="6192,4439" to="6204,4440" strokecolor="#24211d" strokeweight="0"/>
              <v:line id="_x0000_s34460" style="position:absolute" from="6216,4451" to="6240,4463" strokecolor="#24211d" strokeweight="0"/>
              <v:line id="_x0000_s34461" style="position:absolute" from="6252,4463" to="6264,4475" strokecolor="#24211d" strokeweight="0"/>
              <v:line id="_x0000_s34462" style="position:absolute" from="6276,4475" to="6277,4487" strokecolor="#24211d" strokeweight="0"/>
              <v:line id="_x0000_s34463" style="position:absolute" from="6276,4475" to="6277,4487" strokecolor="#24211d" strokeweight="0"/>
              <v:rect id="_x0000_s34464" style="position:absolute;left:886;top:638;width:563;height:866" filled="f" strokecolor="#24282b" strokeweight="1.2pt"/>
              <v:rect id="_x0000_s34465" style="position:absolute;left:1437;top:638;width:407;height:866" filled="f" strokecolor="#24282b" strokeweight="1.2pt"/>
              <v:rect id="_x0000_s34466" style="position:absolute;left:1832;top:638;width:420;height:866" filled="f" strokecolor="#24282b" strokeweight="1.2pt"/>
              <v:rect id="_x0000_s34467" style="position:absolute;left:2228;top:638;width:431;height:866" filled="f" strokecolor="#24282b" strokeweight="1.2pt"/>
              <v:rect id="_x0000_s34468" style="position:absolute;left:2647;top:638;width:407;height:866" filled="f" strokecolor="#24282b" strokeweight="1.2pt"/>
              <v:rect id="_x0000_s34469" style="position:absolute;left:3042;top:638;width:419;height:866" filled="f" strokecolor="#24282b" strokeweight="1.2pt"/>
              <v:rect id="_x0000_s34470" style="position:absolute;left:3437;top:638;width:420;height:866" filled="f" strokecolor="#24282b" strokeweight="1.2pt"/>
              <v:rect id="_x0000_s34471" style="position:absolute;left:3845;top:638;width:407;height:866" filled="f" strokecolor="#24282b" strokeweight="1.2pt"/>
              <v:rect id="_x0000_s34472" style="position:absolute;left:4240;top:638;width:419;height:866" filled="f" strokecolor="#24282b" strokeweight="1.2pt"/>
              <v:rect id="_x0000_s34473" style="position:absolute;left:4635;top:638;width:419;height:866" filled="f" strokecolor="#24282b" strokeweight="1.2pt"/>
              <v:rect id="_x0000_s34474" style="position:absolute;left:5042;top:638;width:431;height:866" filled="f" strokecolor="#24282b" strokeweight="1.2pt"/>
              <v:rect id="_x0000_s34475" style="position:absolute;left:5449;top:638;width:420;height:866" filled="f" strokecolor="#24282b" strokeweight="1.2pt"/>
              <v:rect id="_x0000_s34476" style="position:absolute;left:5857;top:638;width:407;height:866" filled="f" strokecolor="#24282b" strokeweight="1.2pt"/>
              <v:rect id="_x0000_s34477" style="position:absolute;left:6252;top:638;width:407;height:866" filled="f" strokecolor="#24282b" strokeweight="1.2pt"/>
              <v:rect id="_x0000_s34478" style="position:absolute;left:6647;top:638;width:419;height:866" filled="f" strokecolor="#24282b" strokeweight="1.2pt"/>
              <v:rect id="_x0000_s34479" style="position:absolute;left:7042;top:638;width:420;height:866" filled="f" strokecolor="#24282b" strokeweight="1.2pt"/>
              <v:rect id="_x0000_s34480" style="position:absolute;left:7450;top:638;width:95;height:866" filled="f" strokecolor="#24282b" strokeweight="1.2pt"/>
              <v:rect id="_x0000_s34481" style="position:absolute;left:7521;top:638;width:84;height:866" filled="f" strokecolor="#24282b" strokeweight="1.2pt"/>
              <v:rect id="_x0000_s34482" style="position:absolute;left:886;top:1901;width:563;height:866" filled="f" strokecolor="#24282b" strokeweight="1.2pt"/>
              <v:rect id="_x0000_s34483" style="position:absolute;left:1437;top:1901;width:407;height:866" filled="f" strokecolor="#24282b" strokeweight="1.2pt"/>
              <v:rect id="_x0000_s34484" style="position:absolute;left:1832;top:1901;width:420;height:866" filled="f" strokecolor="#24282b" strokeweight="1.2pt"/>
              <v:rect id="_x0000_s34485" style="position:absolute;left:2228;top:1901;width:431;height:866" filled="f" strokecolor="#24282b" strokeweight="1.2pt"/>
              <v:rect id="_x0000_s34486" style="position:absolute;left:2647;top:1901;width:407;height:866" filled="f" strokecolor="#24282b" strokeweight="1.2pt"/>
              <v:rect id="_x0000_s34487" style="position:absolute;left:3042;top:1901;width:419;height:866" filled="f" strokecolor="#24282b" strokeweight="1.2pt"/>
              <v:rect id="_x0000_s34488" style="position:absolute;left:3437;top:1901;width:420;height:866" filled="f" strokecolor="#24282b" strokeweight="1.2pt"/>
              <v:rect id="_x0000_s34489" style="position:absolute;left:3845;top:1901;width:407;height:866" filled="f" strokecolor="#24282b" strokeweight="1.2pt"/>
              <v:rect id="_x0000_s34490" style="position:absolute;left:4240;top:1901;width:419;height:866" filled="f" strokecolor="#24282b" strokeweight="1.2pt"/>
              <v:rect id="_x0000_s34491" style="position:absolute;left:4635;top:1901;width:419;height:866" filled="f" strokecolor="#24282b" strokeweight="1.2pt"/>
              <v:rect id="_x0000_s34492" style="position:absolute;left:5042;top:1901;width:431;height:866" filled="f" strokecolor="#24282b" strokeweight="1.2pt"/>
              <v:rect id="_x0000_s34493" style="position:absolute;left:5449;top:1901;width:420;height:866" filled="f" strokecolor="#24282b" strokeweight="1.2pt"/>
              <v:rect id="_x0000_s34494" style="position:absolute;left:5857;top:1901;width:407;height:866" filled="f" strokecolor="#24282b" strokeweight="1.2pt"/>
              <v:rect id="_x0000_s34495" style="position:absolute;left:6252;top:1901;width:407;height:866" filled="f" strokecolor="#24282b" strokeweight="1.2pt"/>
              <v:rect id="_x0000_s34496" style="position:absolute;left:6647;top:1901;width:419;height:866" filled="f" strokecolor="#24282b" strokeweight="1.2pt"/>
              <v:rect id="_x0000_s34497" style="position:absolute;left:7042;top:1901;width:420;height:866" filled="f" strokecolor="#24282b" strokeweight="1.2pt"/>
              <v:rect id="_x0000_s34498" style="position:absolute;left:7450;top:1901;width:95;height:866" filled="f" strokecolor="#24282b" strokeweight="1.2pt"/>
              <v:rect id="_x0000_s34499" style="position:absolute;left:7521;top:1901;width:84;height:866" filled="f" strokecolor="#24282b" strokeweight="1.2pt"/>
              <v:rect id="_x0000_s34500" style="position:absolute;left:886;top:3164;width:563;height:866" filled="f" strokecolor="#24282b" strokeweight="1.2pt"/>
              <v:rect id="_x0000_s34501" style="position:absolute;left:1437;top:3164;width:407;height:866" filled="f" strokecolor="#24282b" strokeweight="1.2pt"/>
              <v:rect id="_x0000_s34502" style="position:absolute;left:1832;top:3164;width:420;height:866" filled="f" strokecolor="#24282b" strokeweight="1.2pt"/>
              <v:rect id="_x0000_s34503" style="position:absolute;left:2228;top:3164;width:431;height:866" filled="f" strokecolor="#24282b" strokeweight="1.2pt"/>
              <v:rect id="_x0000_s34504" style="position:absolute;left:2647;top:3164;width:407;height:866" filled="f" strokecolor="#24282b" strokeweight="1.2pt"/>
              <v:rect id="_x0000_s34505" style="position:absolute;left:3042;top:3164;width:419;height:866" filled="f" strokecolor="#24282b" strokeweight="1.2pt"/>
              <v:rect id="_x0000_s34506" style="position:absolute;left:3437;top:3164;width:420;height:866" filled="f" strokecolor="#24282b" strokeweight="1.2pt"/>
              <v:rect id="_x0000_s34507" style="position:absolute;left:3845;top:3164;width:407;height:866" filled="f" strokecolor="#24282b" strokeweight="1.2pt"/>
              <v:rect id="_x0000_s34508" style="position:absolute;left:4240;top:3164;width:419;height:866" filled="f" strokecolor="#24282b" strokeweight="1.2pt"/>
              <v:rect id="_x0000_s34509" style="position:absolute;left:4635;top:3164;width:419;height:866" filled="f" strokecolor="#24282b" strokeweight="1.2pt"/>
              <v:rect id="_x0000_s34510" style="position:absolute;left:5042;top:3164;width:431;height:866" filled="f" strokecolor="#24282b" strokeweight="1.2pt"/>
              <v:rect id="_x0000_s34511" style="position:absolute;left:5449;top:3164;width:420;height:866" filled="f" strokecolor="#24282b" strokeweight="1.2pt"/>
              <v:rect id="_x0000_s34512" style="position:absolute;left:5857;top:3164;width:407;height:866" filled="f" strokecolor="#24282b" strokeweight="1.2pt"/>
              <v:rect id="_x0000_s34513" style="position:absolute;left:6252;top:3164;width:407;height:866" filled="f" strokecolor="#24282b" strokeweight="1.2pt"/>
              <v:rect id="_x0000_s34514" style="position:absolute;left:6647;top:3164;width:419;height:866" filled="f" strokecolor="#24282b" strokeweight="1.2pt"/>
              <v:rect id="_x0000_s34515" style="position:absolute;left:7042;top:3164;width:420;height:866" filled="f" strokecolor="#24282b" strokeweight="1.2pt"/>
              <v:rect id="_x0000_s34516" style="position:absolute;left:7450;top:3164;width:95;height:866" filled="f" strokecolor="#24282b" strokeweight="1.2pt"/>
              <v:rect id="_x0000_s34517" style="position:absolute;left:7521;top:3164;width:84;height:866" filled="f" strokecolor="#24282b" strokeweight="1.2pt"/>
              <v:rect id="_x0000_s34518" style="position:absolute;left:3569;top:4487;width:563;height:866" filled="f" strokecolor="#24282b" strokeweight="1.2pt"/>
              <v:shape id="_x0000_s34519" style="position:absolute;left:4132;top:4487;width:539;height:120" coordsize="45,10" path="m45,10r,-4l45,5r,-1l45,2r,-1l45,1,45,,,,,1r,l,2,,4,,5,,6r,4e" filled="f" strokecolor="#24282b" strokeweight="1.2pt">
                <v:stroke joinstyle="miter"/>
                <v:path arrowok="t"/>
              </v:shape>
              <v:shape id="_x0000_s34520" style="position:absolute;left:4132;top:5221;width:539;height:132" coordsize="45,11" path="m45,r,4l45,5r,2l45,8r,1l45,11r,l,11r,l,9,,8,,7,,5,,4,,e" filled="f" strokecolor="#24282b" strokeweight="1.2pt">
                <v:stroke joinstyle="miter"/>
                <v:path arrowok="t"/>
              </v:shape>
              <v:shape id="_x0000_s34521" style="position:absolute;left:4671;top:4487;width:539;height:120" coordsize="45,10" path="m45,10r,-4l45,5r,-1l45,2r,-1l45,1,45,,,,,1r,l,2,,4,,5,,6r,4e" filled="f" strokecolor="#24282b" strokeweight="1.2pt">
                <v:stroke joinstyle="miter"/>
                <v:path arrowok="t"/>
              </v:shape>
              <v:shape id="_x0000_s34522" style="position:absolute;left:4671;top:5221;width:539;height:132" coordsize="45,11" path="m45,r,4l45,5r,2l45,8r,1l45,11r,l,11r,l,9,,8,,7,,5,,4,,e" filled="f" strokecolor="#24282b" strokeweight="1.2pt">
                <v:stroke joinstyle="miter"/>
                <v:path arrowok="t"/>
              </v:shape>
              <v:shape id="_x0000_s34523" style="position:absolute;left:5198;top:4487;width:539;height:120" coordsize="45,10" path="m45,10r,-4l45,5r,-1l45,2r,-1l45,1,45,,,,,1r,l,2,,4,,5,,6r,4e" filled="f" strokecolor="#24282b" strokeweight="1.2pt">
                <v:stroke joinstyle="miter"/>
                <v:path arrowok="t"/>
              </v:shape>
              <v:shape id="_x0000_s34524" style="position:absolute;left:5198;top:5221;width:539;height:132" coordsize="45,11" path="m45,r,4l45,5r,2l45,8r,1l45,11r,l,11r,l,9,,8,,7,,5,,4,,e" filled="f" strokecolor="#24282b" strokeweight="1.2pt">
                <v:stroke joinstyle="miter"/>
                <v:path arrowok="t"/>
              </v:shape>
              <v:shape id="_x0000_s34525" style="position:absolute;left:5737;top:4487;width:539;height:866" coordsize="45,72" path="m,72r10,l17,72r4,l25,72r4,l32,72r3,l37,72r3,l41,72r2,l44,72r1,l45,72,45,r,l44,,43,,41,,40,,37,,35,,32,,29,,25,,21,,17,,10,,,e" filled="f" strokecolor="#24282b" strokeweight="1.2pt">
                <v:stroke joinstyle="miter"/>
                <v:path arrowok="t"/>
              </v:shape>
              <v:line id="_x0000_s34526" style="position:absolute;flip:x" from="1964,3813" to="2443,4692" strokecolor="#24282b" strokeweight="1.2pt">
                <v:stroke joinstyle="miter"/>
              </v:line>
              <v:line id="_x0000_s34527" style="position:absolute;flip:x" from="5018,4030" to="5042,4042" strokecolor="#24211d" strokeweight="0"/>
              <v:line id="_x0000_s34528" style="position:absolute;flip:x" from="4994,4042" to="5006,4043" strokecolor="#24211d" strokeweight="0"/>
              <v:line id="_x0000_s34529" style="position:absolute;flip:x" from="4970,4054" to="4982,4055" strokecolor="#24211d" strokeweight="0"/>
              <v:line id="_x0000_s34530" style="position:absolute;flip:x" from="4934,4066" to="4946,4067" strokecolor="#24211d" strokeweight="0"/>
              <v:line id="_x0000_s34531" style="position:absolute;flip:x" from="4911,4066" to="4923,4078" strokecolor="#24211d" strokeweight="0"/>
              <v:line id="_x0000_s34532" style="position:absolute;flip:x" from="4875,4078" to="4899,4079" strokecolor="#24211d" strokeweight="0"/>
              <v:line id="_x0000_s34533" style="position:absolute;flip:x" from="4851,4090" to="4863,4091" strokecolor="#24211d" strokeweight="0"/>
              <v:line id="_x0000_s34534" style="position:absolute;flip:x" from="4827,4090" to="4839,4102" strokecolor="#24211d" strokeweight="0"/>
              <v:line id="_x0000_s34535" style="position:absolute;flip:x" from="4791,4102" to="4815,4114" strokecolor="#24211d" strokeweight="0"/>
              <v:line id="_x0000_s34536" style="position:absolute;flip:x" from="4767,4114" to="4779,4115" strokecolor="#24211d" strokeweight="0"/>
              <v:line id="_x0000_s34537" style="position:absolute;flip:x" from="4743,4126" to="4755,4127" strokecolor="#24211d" strokeweight="0"/>
              <v:line id="_x0000_s34538" style="position:absolute;flip:x" from="4707,4126" to="4719,4138" strokecolor="#24211d" strokeweight="0"/>
              <v:line id="_x0000_s34539" style="position:absolute;flip:x" from="4683,4138" to="4695,4150" strokecolor="#24211d" strokeweight="0"/>
              <v:line id="_x0000_s34540" style="position:absolute;flip:x" from="4647,4150" to="4671,4151" strokecolor="#24211d" strokeweight="0"/>
              <v:line id="_x0000_s34541" style="position:absolute;flip:x" from="4623,4162" to="4635,4163" strokecolor="#24211d" strokeweight="0"/>
              <v:line id="_x0000_s34542" style="position:absolute;flip:x" from="4599,4162" to="4611,4174" strokecolor="#24211d" strokeweight="0"/>
              <v:line id="_x0000_s34543" style="position:absolute;flip:x" from="4563,4174" to="4575,4175" strokecolor="#24211d" strokeweight="0"/>
              <v:line id="_x0000_s34544" style="position:absolute;flip:x" from="4539,4186" to="4551,4187" strokecolor="#24211d" strokeweight="0"/>
              <v:line id="_x0000_s34545" style="position:absolute;flip:x" from="4503,4198" to="4527,4199" strokecolor="#24211d" strokeweight="0"/>
              <v:line id="_x0000_s34546" style="position:absolute;flip:x" from="4479,4198" to="4491,4210" strokecolor="#24211d" strokeweight="0"/>
              <v:line id="_x0000_s34547" style="position:absolute;flip:x" from="4455,4210" to="4467,4211" strokecolor="#24211d" strokeweight="0"/>
              <v:line id="_x0000_s34548" style="position:absolute;flip:x" from="4419,4222" to="4431,4223" strokecolor="#24211d" strokeweight="0"/>
              <v:line id="_x0000_s34549" style="position:absolute;flip:x" from="4396,4235" to="4407,4236" strokecolor="#24211d" strokeweight="0"/>
              <v:line id="_x0000_s34550" style="position:absolute;flip:x" from="4372,4235" to="4384,4247" strokecolor="#24211d" strokeweight="0"/>
              <v:line id="_x0000_s34551" style="position:absolute;flip:x" from="4336,4247" to="4348,4248" strokecolor="#24211d" strokeweight="0"/>
              <v:line id="_x0000_s34552" style="position:absolute;flip:x" from="4312,4259" to="4324,4260" strokecolor="#24211d" strokeweight="0"/>
              <v:line id="_x0000_s34553" style="position:absolute;flip:x" from="4276,4259" to="4300,4271" strokecolor="#24211d" strokeweight="0"/>
              <v:line id="_x0000_s34554" style="position:absolute;flip:x" from="4252,4271" to="4264,4283" strokecolor="#24211d" strokeweight="0"/>
              <v:line id="_x0000_s34555" style="position:absolute;flip:x" from="4228,4283" to="4240,4284" strokecolor="#24211d" strokeweight="0"/>
              <v:line id="_x0000_s34556" style="position:absolute;flip:x" from="4192,4295" to="4204,4296" strokecolor="#24211d" strokeweight="0"/>
              <v:line id="_x0000_s34557" style="position:absolute;flip:x" from="4168,4295" to="4180,4307" strokecolor="#24211d" strokeweight="0"/>
              <v:line id="_x0000_s34558" style="position:absolute;flip:x" from="4132,4307" to="4156,4308" strokecolor="#24211d" strokeweight="0"/>
              <v:line id="_x0000_s34559" style="position:absolute;flip:x" from="4108,4319" to="4120,4320" strokecolor="#24211d" strokeweight="0"/>
              <v:line id="_x0000_s34560" style="position:absolute;flip:x" from="4084,4331" to="4096,4332" strokecolor="#24211d" strokeweight="0"/>
              <v:line id="_x0000_s34561" style="position:absolute;flip:x" from="4048,4331" to="4060,4343" strokecolor="#24211d" strokeweight="0"/>
              <v:line id="_x0000_s34562" style="position:absolute;flip:x" from="4024,4343" to="4036,4344" strokecolor="#24211d" strokeweight="0"/>
              <v:line id="_x0000_s34563" style="position:absolute;flip:x" from="3988,4355" to="4012,4356" strokecolor="#24211d" strokeweight="0"/>
              <v:line id="_x0000_s34564" style="position:absolute;flip:x" from="3964,4367" to="3976,4368" strokecolor="#24211d" strokeweight="0"/>
              <v:line id="_x0000_s34565" style="position:absolute;flip:x" from="3940,4367" to="3952,4379" strokecolor="#24211d" strokeweight="0"/>
              <v:line id="_x0000_s34566" style="position:absolute;flip:x" from="3904,4379" to="3928,4380" strokecolor="#24211d" strokeweight="0"/>
              <v:line id="_x0000_s34567" style="position:absolute;flip:x" from="3881,4391" to="3892,4392" strokecolor="#24211d" strokeweight="0"/>
              <v:line id="_x0000_s34568" style="position:absolute;flip:x" from="3857,4391" to="3869,4403" strokecolor="#24211d" strokeweight="0"/>
              <v:line id="_x0000_s34569" style="position:absolute;flip:x" from="3821,4403" to="3833,4415" strokecolor="#24211d" strokeweight="0"/>
              <v:line id="_x0000_s34570" style="position:absolute;flip:x" from="3797,4415" to="3809,4416" strokecolor="#24211d" strokeweight="0"/>
              <v:line id="_x0000_s34571" style="position:absolute;flip:x" from="3761,4427" to="3785,4428" strokecolor="#24211d" strokeweight="0"/>
              <v:line id="_x0000_s34572" style="position:absolute;flip:x" from="3737,4427" to="3749,4439" strokecolor="#24211d" strokeweight="0"/>
              <v:line id="_x0000_s34573" style="position:absolute;flip:x" from="3713,4439" to="3725,4451" strokecolor="#24211d" strokeweight="0"/>
              <v:line id="_x0000_s34574" style="position:absolute;flip:x" from="3677,4451" to="3689,4452" strokecolor="#24211d" strokeweight="0"/>
              <v:line id="_x0000_s34575" style="position:absolute;flip:x" from="3653,4463" to="3665,4464" strokecolor="#24211d" strokeweight="0"/>
              <v:line id="_x0000_s34576" style="position:absolute;flip:x" from="3617,4463" to="3641,4475" strokecolor="#24211d" strokeweight="0"/>
              <v:line id="_x0000_s34577" style="position:absolute;flip:x" from="3593,4475" to="3605,4476" strokecolor="#24211d" strokeweight="0"/>
              <v:line id="_x0000_s34578" style="position:absolute" from="7605,2767" to="7606,2779" strokecolor="#24211d" strokeweight="0"/>
              <v:line id="_x0000_s34579" style="position:absolute" from="7605,2803" to="7606,2815" strokecolor="#24211d" strokeweight="0"/>
              <v:line id="_x0000_s34580" style="position:absolute" from="7605,2827" to="7606,2839" strokecolor="#24211d" strokeweight="0"/>
              <v:line id="_x0000_s34581" style="position:absolute" from="7605,2863" to="7606,2875" strokecolor="#24211d" strokeweight="0"/>
              <v:line id="_x0000_s34582" style="position:absolute" from="7605,2887" to="7606,2899" strokecolor="#24211d" strokeweight="0"/>
              <v:line id="_x0000_s34583" style="position:absolute" from="7605,2923" to="7606,2935" strokecolor="#24211d" strokeweight="0"/>
              <v:line id="_x0000_s34584" style="position:absolute" from="7605,2947" to="7606,2959" strokecolor="#24211d" strokeweight="0"/>
              <v:line id="_x0000_s34585" style="position:absolute" from="7605,2983" to="7606,2995" strokecolor="#24211d" strokeweight="0"/>
              <v:line id="_x0000_s34586" style="position:absolute" from="7605,3007" to="7606,3019" strokecolor="#24211d" strokeweight="0"/>
              <v:line id="_x0000_s34587" style="position:absolute" from="7605,3044" to="7606,3056" strokecolor="#24211d" strokeweight="0"/>
              <v:line id="_x0000_s34588" style="position:absolute" from="7605,3068" to="7606,3080" strokecolor="#24211d" strokeweight="0"/>
              <v:line id="_x0000_s34589" style="position:absolute" from="7605,3104" to="7606,3116" strokecolor="#24211d" strokeweight="0"/>
              <v:line id="_x0000_s34590" style="position:absolute" from="7605,3128" to="7606,3140" strokecolor="#24211d" strokeweight="0"/>
              <v:line id="_x0000_s34591" style="position:absolute" from="7450,2767" to="7451,2779" strokecolor="#24211d" strokeweight="0"/>
              <v:line id="_x0000_s34592" style="position:absolute" from="7450,2803" to="7451,2815" strokecolor="#24211d" strokeweight="0"/>
              <v:line id="_x0000_s34593" style="position:absolute" from="7450,2827" to="7451,2839" strokecolor="#24211d" strokeweight="0"/>
              <v:line id="_x0000_s34594" style="position:absolute" from="7450,2863" to="7451,2875" strokecolor="#24211d" strokeweight="0"/>
              <v:line id="_x0000_s34595" style="position:absolute" from="7450,2887" to="7451,2899" strokecolor="#24211d" strokeweight="0"/>
              <v:line id="_x0000_s34596" style="position:absolute" from="7450,2923" to="7451,2935" strokecolor="#24211d" strokeweight="0"/>
              <v:line id="_x0000_s34597" style="position:absolute" from="7450,2947" to="7451,2959" strokecolor="#24211d" strokeweight="0"/>
              <v:line id="_x0000_s34598" style="position:absolute" from="7450,2983" to="7451,2995" strokecolor="#24211d" strokeweight="0"/>
              <v:line id="_x0000_s34599" style="position:absolute" from="7450,3007" to="7451,3019" strokecolor="#24211d" strokeweight="0"/>
              <v:line id="_x0000_s34600" style="position:absolute" from="7450,3044" to="7451,3056" strokecolor="#24211d" strokeweight="0"/>
              <v:line id="_x0000_s34601" style="position:absolute" from="7450,3068" to="7451,3080" strokecolor="#24211d" strokeweight="0"/>
              <v:line id="_x0000_s34602" style="position:absolute" from="7450,3104" to="7451,3116" strokecolor="#24211d" strokeweight="0"/>
              <v:line id="_x0000_s34603" style="position:absolute" from="7450,3128" to="7451,3140" strokecolor="#24211d" strokeweight="0"/>
              <v:line id="_x0000_s34604" style="position:absolute" from="7605,1504" to="7606,1516" strokecolor="#24211d" strokeweight="0"/>
              <v:line id="_x0000_s34605" style="position:absolute" from="7605,1528" to="7606,1552" strokecolor="#24211d" strokeweight="0"/>
              <v:line id="_x0000_s34606" style="position:absolute" from="7605,1564" to="7606,1576" strokecolor="#24211d" strokeweight="0"/>
              <v:line id="_x0000_s34607" style="position:absolute" from="7605,1588" to="7606,1612" strokecolor="#24211d" strokeweight="0"/>
              <v:line id="_x0000_s34608" style="position:absolute" from="7605,1624" to="7606,1636" strokecolor="#24211d" strokeweight="0"/>
              <v:line id="_x0000_s34609" style="position:absolute" from="7605,1648" to="7606,1672" strokecolor="#24211d" strokeweight="0"/>
              <v:line id="_x0000_s34610" style="position:absolute" from="7605,1684" to="7606,1696" strokecolor="#24211d" strokeweight="0"/>
              <v:line id="_x0000_s34611" style="position:absolute" from="7605,1708" to="7606,1732" strokecolor="#24211d" strokeweight="0"/>
              <v:line id="_x0000_s34612" style="position:absolute" from="7605,1744" to="7606,1756" strokecolor="#24211d" strokeweight="0"/>
              <v:line id="_x0000_s34613" style="position:absolute" from="7605,1768" to="7606,1792" strokecolor="#24211d" strokeweight="0"/>
              <v:line id="_x0000_s34614" style="position:absolute" from="7605,1804" to="7606,1817" strokecolor="#24211d" strokeweight="0"/>
              <v:line id="_x0000_s34615" style="position:absolute" from="7605,1829" to="7606,1853" strokecolor="#24211d" strokeweight="0"/>
              <v:line id="_x0000_s34616" style="position:absolute" from="7605,1865" to="7606,1877" strokecolor="#24211d" strokeweight="0"/>
              <v:line id="_x0000_s34617" style="position:absolute" from="7605,1889" to="7606,1901" strokecolor="#24211d" strokeweight="0"/>
              <v:line id="_x0000_s34618" style="position:absolute" from="7605,1889" to="7606,1901" strokecolor="#24211d" strokeweight="0"/>
              <v:line id="_x0000_s34619" style="position:absolute" from="7450,1504" to="7451,1516" strokecolor="#24211d" strokeweight="0"/>
              <v:line id="_x0000_s34620" style="position:absolute" from="7450,1528" to="7451,1552" strokecolor="#24211d" strokeweight="0"/>
              <v:line id="_x0000_s34621" style="position:absolute" from="7450,1564" to="7451,1576" strokecolor="#24211d" strokeweight="0"/>
              <v:line id="_x0000_s34622" style="position:absolute" from="7450,1588" to="7451,1612" strokecolor="#24211d" strokeweight="0"/>
              <v:line id="_x0000_s34623" style="position:absolute" from="7450,1624" to="7451,1636" strokecolor="#24211d" strokeweight="0"/>
              <v:line id="_x0000_s34624" style="position:absolute" from="7450,1648" to="7451,1672" strokecolor="#24211d" strokeweight="0"/>
              <v:line id="_x0000_s34625" style="position:absolute" from="7450,1684" to="7451,1696" strokecolor="#24211d" strokeweight="0"/>
              <v:line id="_x0000_s34626" style="position:absolute" from="7450,1708" to="7451,1732" strokecolor="#24211d" strokeweight="0"/>
              <v:line id="_x0000_s34627" style="position:absolute" from="7450,1744" to="7451,1756" strokecolor="#24211d" strokeweight="0"/>
              <v:line id="_x0000_s34628" style="position:absolute" from="7450,1768" to="7451,1792" strokecolor="#24211d" strokeweight="0"/>
              <v:line id="_x0000_s34629" style="position:absolute" from="7450,1804" to="7451,1817" strokecolor="#24211d" strokeweight="0"/>
            </v:group>
            <v:line id="_x0000_s34630" style="position:absolute" from="7450,1829" to="7451,1853" strokecolor="#24211d" strokeweight="0"/>
            <v:line id="_x0000_s34631" style="position:absolute" from="7450,1865" to="7451,1877" strokecolor="#24211d" strokeweight="0"/>
            <v:line id="_x0000_s34632" style="position:absolute" from="7450,1889" to="7451,1901" strokecolor="#24211d" strokeweight="0"/>
            <v:line id="_x0000_s34633" style="position:absolute" from="7450,1889" to="7451,1901" strokecolor="#24211d" strokeweight="0"/>
            <v:line id="_x0000_s34634" style="position:absolute;flip:x" from="7354,469" to="7390,470" strokecolor="#24211d" strokeweight="0"/>
            <v:line id="_x0000_s34635" style="position:absolute;flip:x" from="7282,469" to="7318,470" strokecolor="#24211d" strokeweight="0"/>
            <v:line id="_x0000_s34636" style="position:absolute;flip:x" from="7210,469" to="7246,470" strokecolor="#24211d" strokeweight="0"/>
            <v:line id="_x0000_s34637" style="position:absolute;flip:x" from="7138,469" to="7174,470" strokecolor="#24211d" strokeweight="0"/>
            <v:line id="_x0000_s34638" style="position:absolute;flip:x" from="7066,469" to="7102,470" strokecolor="#24211d" strokeweight="0"/>
            <v:line id="_x0000_s34639" style="position:absolute;flip:x" from="6995,469" to="7030,470" strokecolor="#24211d" strokeweight="0"/>
            <v:line id="_x0000_s34640" style="position:absolute;flip:x" from="6923,469" to="6959,470" strokecolor="#24211d" strokeweight="0"/>
            <v:line id="_x0000_s34641" style="position:absolute;flip:x" from="6851,469" to="6887,470" strokecolor="#24211d" strokeweight="0"/>
            <v:line id="_x0000_s34642" style="position:absolute;flip:x" from="6779,469" to="6815,470" strokecolor="#24211d" strokeweight="0"/>
            <v:line id="_x0000_s34643" style="position:absolute;flip:x" from="6707,469" to="6743,470" strokecolor="#24211d" strokeweight="0"/>
            <v:line id="_x0000_s34644" style="position:absolute;flip:x" from="6635,469" to="6671,470" strokecolor="#24211d" strokeweight="0"/>
            <v:line id="_x0000_s34645" style="position:absolute;flip:x" from="6563,469" to="6599,470" strokecolor="#24211d" strokeweight="0"/>
            <v:line id="_x0000_s34646" style="position:absolute;flip:x" from="6491,469" to="6527,470" strokecolor="#24211d" strokeweight="0"/>
            <v:line id="_x0000_s34647" style="position:absolute;flip:x" from="6420,469" to="6456,470" strokecolor="#24211d" strokeweight="0"/>
            <v:line id="_x0000_s34648" style="position:absolute;flip:x" from="6348,469" to="6384,470" strokecolor="#24211d" strokeweight="0"/>
            <v:line id="_x0000_s34649" style="position:absolute;flip:x" from="6276,469" to="6312,470" strokecolor="#24211d" strokeweight="0"/>
            <v:line id="_x0000_s34650" style="position:absolute;flip:x" from="6204,469" to="6240,470" strokecolor="#24211d" strokeweight="0"/>
            <v:line id="_x0000_s34651" style="position:absolute;flip:x" from="6144,469" to="6168,470" strokecolor="#24211d" strokeweight="0"/>
            <v:line id="_x0000_s34652" style="position:absolute;flip:x" from="6072,469" to="6108,470" strokecolor="#24211d" strokeweight="0"/>
            <v:line id="_x0000_s34653" style="position:absolute;flip:x" from="6000,469" to="6036,470" strokecolor="#24211d" strokeweight="0"/>
            <v:line id="_x0000_s34654" style="position:absolute;flip:x" from="5929,469" to="5964,470" strokecolor="#24211d" strokeweight="0"/>
            <v:line id="_x0000_s34655" style="position:absolute;flip:x" from="5857,469" to="5893,470" strokecolor="#24211d" strokeweight="0"/>
            <v:line id="_x0000_s34656" style="position:absolute;flip:x" from="5785,469" to="5821,470" strokecolor="#24211d" strokeweight="0"/>
            <v:line id="_x0000_s34657" style="position:absolute;flip:x" from="5713,469" to="5749,470" strokecolor="#24211d" strokeweight="0"/>
            <v:line id="_x0000_s34658" style="position:absolute;flip:x" from="5641,469" to="5677,470" strokecolor="#24211d" strokeweight="0"/>
            <v:line id="_x0000_s34659" style="position:absolute;flip:x" from="5569,469" to="5605,470" strokecolor="#24211d" strokeweight="0"/>
            <v:line id="_x0000_s34660" style="position:absolute;flip:x" from="5497,469" to="5533,470" strokecolor="#24211d" strokeweight="0"/>
            <v:line id="_x0000_s34661" style="position:absolute;flip:x" from="5426,469" to="5461,470" strokecolor="#24211d" strokeweight="0"/>
            <v:line id="_x0000_s34662" style="position:absolute;flip:x" from="5354,469" to="5390,470" strokecolor="#24211d" strokeweight="0"/>
            <v:line id="_x0000_s34663" style="position:absolute;flip:x" from="5282,469" to="5318,470" strokecolor="#24211d" strokeweight="0"/>
            <v:line id="_x0000_s34664" style="position:absolute;flip:x" from="5210,469" to="5246,470" strokecolor="#24211d" strokeweight="0"/>
            <v:line id="_x0000_s34665" style="position:absolute;flip:x" from="5138,469" to="5174,470" strokecolor="#24211d" strokeweight="0"/>
            <v:line id="_x0000_s34666" style="position:absolute;flip:x" from="5066,469" to="5102,470" strokecolor="#24211d" strokeweight="0"/>
            <v:line id="_x0000_s34667" style="position:absolute;flip:x" from="4994,469" to="5030,470" strokecolor="#24211d" strokeweight="0"/>
            <v:line id="_x0000_s34668" style="position:absolute;flip:x" from="4923,469" to="4958,470" strokecolor="#24211d" strokeweight="0"/>
            <v:line id="_x0000_s34669" style="position:absolute;flip:x" from="4851,469" to="4887,470" strokecolor="#24211d" strokeweight="0"/>
            <v:line id="_x0000_s34670" style="position:absolute;flip:x" from="4779,469" to="4815,470" strokecolor="#24211d" strokeweight="0"/>
            <v:line id="_x0000_s34671" style="position:absolute;flip:x" from="4707,469" to="4743,470" strokecolor="#24211d" strokeweight="0"/>
            <v:line id="_x0000_s34672" style="position:absolute;flip:x" from="4635,469" to="4671,470" strokecolor="#24211d" strokeweight="0"/>
            <v:line id="_x0000_s34673" style="position:absolute;flip:x" from="4563,469" to="4599,470" strokecolor="#24211d" strokeweight="0"/>
            <v:line id="_x0000_s34674" style="position:absolute;flip:x" from="4491,469" to="4527,470" strokecolor="#24211d" strokeweight="0"/>
            <v:line id="_x0000_s34675" style="position:absolute;flip:x" from="4419,469" to="4455,470" strokecolor="#24211d" strokeweight="0"/>
            <v:line id="_x0000_s34676" style="position:absolute;flip:x" from="4348,469" to="4384,470" strokecolor="#24211d" strokeweight="0"/>
            <v:line id="_x0000_s34677" style="position:absolute;flip:x" from="4276,469" to="4312,470" strokecolor="#24211d" strokeweight="0"/>
            <v:line id="_x0000_s34678" style="position:absolute;flip:x" from="4204,469" to="4240,470" strokecolor="#24211d" strokeweight="0"/>
            <v:line id="_x0000_s34679" style="position:absolute;flip:x" from="4132,469" to="4168,470" strokecolor="#24211d" strokeweight="0"/>
            <v:line id="_x0000_s34680" style="position:absolute;flip:x" from="4060,469" to="4096,470" strokecolor="#24211d" strokeweight="0"/>
            <v:line id="_x0000_s34681" style="position:absolute;flip:x" from="3988,469" to="4024,470" strokecolor="#24211d" strokeweight="0"/>
            <v:line id="_x0000_s34682" style="position:absolute;flip:x" from="3916,469" to="3952,470" strokecolor="#24211d" strokeweight="0"/>
            <v:line id="_x0000_s34683" style="position:absolute;flip:x" from="3845,469" to="3881,470" strokecolor="#24211d" strokeweight="0"/>
            <v:line id="_x0000_s34684" style="position:absolute;flip:x" from="3773,469" to="3809,470" strokecolor="#24211d" strokeweight="0"/>
            <v:line id="_x0000_s34685" style="position:absolute;flip:x" from="3701,469" to="3737,470" strokecolor="#24211d" strokeweight="0"/>
            <v:line id="_x0000_s34686" style="position:absolute;flip:x" from="3629,469" to="3665,470" strokecolor="#24211d" strokeweight="0"/>
            <v:line id="_x0000_s34687" style="position:absolute;flip:x" from="3557,469" to="3593,470" strokecolor="#24211d" strokeweight="0"/>
            <v:line id="_x0000_s34688" style="position:absolute;flip:x" from="3485,469" to="3521,470" strokecolor="#24211d" strokeweight="0"/>
            <v:line id="_x0000_s34689" style="position:absolute;flip:x" from="3413,469" to="3449,470" strokecolor="#24211d" strokeweight="0"/>
            <v:line id="_x0000_s34690" style="position:absolute;flip:x" from="3342,469" to="3377,470" strokecolor="#24211d" strokeweight="0"/>
            <v:line id="_x0000_s34691" style="position:absolute;flip:x" from="3270,469" to="3306,470" strokecolor="#24211d" strokeweight="0"/>
            <v:line id="_x0000_s34692" style="position:absolute;flip:x" from="3198,469" to="3234,470" strokecolor="#24211d" strokeweight="0"/>
            <v:line id="_x0000_s34693" style="position:absolute;flip:x" from="3126,469" to="3162,470" strokecolor="#24211d" strokeweight="0"/>
            <v:line id="_x0000_s34694" style="position:absolute;flip:x" from="3054,469" to="3090,470" strokecolor="#24211d" strokeweight="0"/>
            <v:line id="_x0000_s34695" style="position:absolute;flip:x" from="2982,469" to="3018,470" strokecolor="#24211d" strokeweight="0"/>
            <v:line id="_x0000_s34696" style="position:absolute;flip:x" from="2910,469" to="2946,470" strokecolor="#24211d" strokeweight="0"/>
            <v:line id="_x0000_s34697" style="position:absolute;flip:x" from="2839,469" to="2874,470" strokecolor="#24211d" strokeweight="0"/>
            <v:line id="_x0000_s34698" style="position:absolute;flip:x" from="2767,469" to="2803,470" strokecolor="#24211d" strokeweight="0"/>
            <v:line id="_x0000_s34699" style="position:absolute;flip:x" from="2695,469" to="2731,470" strokecolor="#24211d" strokeweight="0"/>
            <v:line id="_x0000_s34700" style="position:absolute;flip:x" from="2623,469" to="2659,470" strokecolor="#24211d" strokeweight="0"/>
            <v:line id="_x0000_s34701" style="position:absolute;flip:x" from="2551,469" to="2587,470" strokecolor="#24211d" strokeweight="0"/>
            <v:line id="_x0000_s34702" style="position:absolute;flip:x" from="2479,469" to="2515,470" strokecolor="#24211d" strokeweight="0"/>
            <v:line id="_x0000_s34703" style="position:absolute;flip:x" from="2407,469" to="2443,470" strokecolor="#24211d" strokeweight="0"/>
            <v:line id="_x0000_s34704" style="position:absolute;flip:x" from="2335,469" to="2371,470" strokecolor="#24211d" strokeweight="0"/>
            <v:line id="_x0000_s34705" style="position:absolute;flip:x" from="2264,469" to="2300,470" strokecolor="#24211d" strokeweight="0"/>
            <v:line id="_x0000_s34706" style="position:absolute;flip:x" from="2192,469" to="2228,470" strokecolor="#24211d" strokeweight="0"/>
            <v:line id="_x0000_s34707" style="position:absolute;flip:x" from="2120,469" to="2156,470" strokecolor="#24211d" strokeweight="0"/>
            <v:line id="_x0000_s34708" style="position:absolute;flip:x" from="2048,469" to="2084,470" strokecolor="#24211d" strokeweight="0"/>
            <v:line id="_x0000_s34709" style="position:absolute;flip:x" from="1976,469" to="2012,470" strokecolor="#24211d" strokeweight="0"/>
            <v:line id="_x0000_s34710" style="position:absolute;flip:x" from="1904,469" to="1940,470" strokecolor="#24211d" strokeweight="0"/>
            <v:line id="_x0000_s34711" style="position:absolute;flip:x" from="1832,469" to="1868,470" strokecolor="#24211d" strokeweight="0"/>
            <v:line id="_x0000_s34712" style="position:absolute;flip:x" from="1761,469" to="1797,470" strokecolor="#24211d" strokeweight="0"/>
            <v:line id="_x0000_s34713" style="position:absolute;flip:x" from="1689,469" to="1725,470" strokecolor="#24211d" strokeweight="0"/>
            <v:line id="_x0000_s34714" style="position:absolute;flip:x" from="1617,469" to="1653,470" strokecolor="#24211d" strokeweight="0"/>
            <v:line id="_x0000_s34715" style="position:absolute;flip:x" from="1569,469" to="1581,470" strokecolor="#24211d" strokeweight="0"/>
            <v:line id="_x0000_s34716" style="position:absolute;flip:x" from="1569,469" to="1581,470" strokecolor="#24211d" strokeweight="0"/>
            <v:rect id="_x0000_s34717" style="position:absolute;left:7066;top:385;width:216;height:168" strokecolor="white" strokeweight=".6pt"/>
            <v:rect id="_x0000_s34718" style="position:absolute;left:6671;top:385;width:216;height:168" strokecolor="white" strokeweight=".6pt"/>
            <v:rect id="_x0000_s34719" style="position:absolute;left:6240;top:385;width:216;height:168" strokecolor="white" strokeweight=".6pt"/>
            <v:rect id="_x0000_s34720" style="position:absolute;left:5845;top:385;width:215;height:168" strokecolor="white" strokeweight=".6pt"/>
            <v:rect id="_x0000_s34721" style="position:absolute;left:5461;top:385;width:204;height:168" strokecolor="white" strokeweight=".6pt"/>
            <v:rect id="_x0000_s34722" style="position:absolute;left:5018;top:385;width:204;height:168" strokecolor="white" strokeweight=".6pt"/>
            <v:rect id="_x0000_s34723" style="position:absolute;left:4623;top:385;width:216;height:180" strokecolor="white" strokeweight=".6pt"/>
            <v:rect id="_x0000_s34724" style="position:absolute;left:4228;top:385;width:227;height:168" strokecolor="white" strokeweight=".6pt"/>
            <v:rect id="_x0000_s34725" style="position:absolute;left:3833;top:385;width:227;height:168" strokecolor="white" strokeweight=".6pt"/>
            <v:rect id="_x0000_s34726" style="position:absolute;left:3449;top:385;width:216;height:168" strokecolor="white" strokeweight=".6pt"/>
            <v:rect id="_x0000_s34727" style="position:absolute;left:3066;top:385;width:204;height:168" strokecolor="white" strokeweight=".6pt"/>
            <v:rect id="_x0000_s34728" style="position:absolute;left:2635;top:385;width:204;height:168" strokecolor="white" strokeweight=".6pt"/>
            <v:rect id="_x0000_s34729" style="position:absolute;left:2240;top:385;width:227;height:168" strokecolor="white" strokeweight=".6pt"/>
            <v:rect id="_x0000_s34730" style="position:absolute;left:1773;top:385;width:155;height:168" strokecolor="white" strokeweight=".6pt"/>
            <v:line id="_x0000_s34731" style="position:absolute" from="1437,2767" to="1438,2779" strokecolor="#24211d" strokeweight="0"/>
            <v:line id="_x0000_s34732" style="position:absolute" from="1437,2803" to="1438,2815" strokecolor="#24211d" strokeweight="0"/>
            <v:line id="_x0000_s34733" style="position:absolute" from="1437,2827" to="1438,2839" strokecolor="#24211d" strokeweight="0"/>
            <v:line id="_x0000_s34734" style="position:absolute" from="1437,2863" to="1438,2875" strokecolor="#24211d" strokeweight="0"/>
            <v:line id="_x0000_s34735" style="position:absolute" from="1437,2887" to="1438,2899" strokecolor="#24211d" strokeweight="0"/>
            <v:line id="_x0000_s34736" style="position:absolute" from="1437,2923" to="1438,2935" strokecolor="#24211d" strokeweight="0"/>
            <v:line id="_x0000_s34737" style="position:absolute" from="1437,2947" to="1438,2959" strokecolor="#24211d" strokeweight="0"/>
            <v:line id="_x0000_s34738" style="position:absolute" from="1437,2983" to="1438,2995" strokecolor="#24211d" strokeweight="0"/>
            <v:line id="_x0000_s34739" style="position:absolute" from="1437,3007" to="1438,3019" strokecolor="#24211d" strokeweight="0"/>
            <v:line id="_x0000_s34740" style="position:absolute" from="1437,3044" to="1438,3056" strokecolor="#24211d" strokeweight="0"/>
            <v:line id="_x0000_s34741" style="position:absolute" from="1437,3068" to="1438,3080" strokecolor="#24211d" strokeweight="0"/>
            <v:line id="_x0000_s34742" style="position:absolute" from="1437,3104" to="1438,3116" strokecolor="#24211d" strokeweight="0"/>
            <v:line id="_x0000_s34743" style="position:absolute" from="1437,3128" to="1438,3140" strokecolor="#24211d" strokeweight="0"/>
            <v:line id="_x0000_s34744" style="position:absolute" from="1437,1504" to="1438,1516" strokecolor="#24211d" strokeweight="0"/>
            <v:line id="_x0000_s34745" style="position:absolute" from="1437,1528" to="1438,1552" strokecolor="#24211d" strokeweight="0"/>
            <v:line id="_x0000_s34746" style="position:absolute" from="1437,1564" to="1438,1576" strokecolor="#24211d" strokeweight="0"/>
            <v:line id="_x0000_s34747" style="position:absolute" from="1437,1588" to="1438,1612" strokecolor="#24211d" strokeweight="0"/>
            <v:line id="_x0000_s34748" style="position:absolute" from="1437,1624" to="1438,1636" strokecolor="#24211d" strokeweight="0"/>
            <v:line id="_x0000_s34749" style="position:absolute" from="1437,1648" to="1438,1672" strokecolor="#24211d" strokeweight="0"/>
            <v:line id="_x0000_s34750" style="position:absolute" from="1437,1684" to="1438,1696" strokecolor="#24211d" strokeweight="0"/>
            <v:line id="_x0000_s34751" style="position:absolute" from="1437,1708" to="1438,1732" strokecolor="#24211d" strokeweight="0"/>
            <v:line id="_x0000_s34752" style="position:absolute" from="1437,1744" to="1438,1756" strokecolor="#24211d" strokeweight="0"/>
            <v:line id="_x0000_s34753" style="position:absolute" from="1437,1768" to="1438,1792" strokecolor="#24211d" strokeweight="0"/>
            <v:line id="_x0000_s34754" style="position:absolute" from="1437,1804" to="1438,1817" strokecolor="#24211d" strokeweight="0"/>
            <v:line id="_x0000_s34755" style="position:absolute" from="1437,1829" to="1438,1853" strokecolor="#24211d" strokeweight="0"/>
            <v:line id="_x0000_s34756" style="position:absolute" from="1437,1865" to="1438,1877" strokecolor="#24211d" strokeweight="0"/>
            <v:line id="_x0000_s34757" style="position:absolute" from="1437,1889" to="1438,1901" strokecolor="#24211d" strokeweight="0"/>
            <v:line id="_x0000_s34758" style="position:absolute" from="1437,1889" to="1438,1901" strokecolor="#24211d" strokeweight="0"/>
            <v:rect id="_x0000_s34759" style="position:absolute;left:886;top:275;width:5737;height:267;mso-wrap-style:none" filled="f" stroked="f">
              <v:textbox style="mso-next-textbox:#_x0000_s34759;mso-fit-shape-to-text:t" inset="0,0,0,0">
                <w:txbxContent>
                  <w:p w:rsidR="00F65EEF" w:rsidRDefault="00F65EEF" w:rsidP="005F5FF3">
                    <w:r>
                      <w:rPr>
                        <w:rFonts w:ascii="Arial" w:hAnsi="Arial" w:cs="Arial"/>
                        <w:color w:val="24282B"/>
                        <w:sz w:val="16"/>
                        <w:szCs w:val="16"/>
                      </w:rPr>
                      <w:t>0  1  2  3     8       13    18     23    28    33    38    43    48     53    58    63     68    7</w:t>
                    </w:r>
                  </w:p>
                </w:txbxContent>
              </v:textbox>
            </v:rect>
            <v:rect id="_x0000_s34760" style="position:absolute;left:7174;top:275;width:623;height:267;mso-wrap-style:none" filled="f" stroked="f">
              <v:textbox style="mso-next-textbox:#_x0000_s34760;mso-fit-shape-to-text:t" inset="0,0,0,0">
                <w:txbxContent>
                  <w:p w:rsidR="00F65EEF" w:rsidRDefault="00F65EEF" w:rsidP="005F5FF3">
                    <w:r>
                      <w:rPr>
                        <w:rFonts w:ascii="Arial" w:hAnsi="Arial" w:cs="Arial"/>
                        <w:color w:val="24282B"/>
                        <w:sz w:val="16"/>
                        <w:szCs w:val="16"/>
                      </w:rPr>
                      <w:t>3   78 79</w:t>
                    </w:r>
                  </w:p>
                </w:txbxContent>
              </v:textbox>
            </v:rect>
            <v:rect id="_x0000_s34761" style="position:absolute;left:1090;top:975;width:161;height:267;mso-wrap-style:none" filled="f" stroked="f">
              <v:textbox style="mso-next-textbox:#_x0000_s34761;mso-fit-shape-to-text:t" inset="0,0,0,0">
                <w:txbxContent>
                  <w:p w:rsidR="00F65EEF" w:rsidRDefault="00F65EEF" w:rsidP="005F5FF3">
                    <w:r>
                      <w:rPr>
                        <w:rFonts w:ascii="Arial" w:hAnsi="Arial" w:cs="Arial"/>
                        <w:color w:val="24282B"/>
                        <w:sz w:val="16"/>
                        <w:szCs w:val="16"/>
                      </w:rPr>
                      <w:t>ID</w:t>
                    </w:r>
                  </w:p>
                </w:txbxContent>
              </v:textbox>
            </v:rect>
            <v:rect id="_x0000_s34762" style="position:absolute;left:1581;top:975;width:89;height:267;mso-wrap-style:none" filled="f" stroked="f">
              <v:textbox style="mso-next-textbox:#_x0000_s34762;mso-fit-shape-to-text:t" inset="0,0,0,0">
                <w:txbxContent>
                  <w:p w:rsidR="00F65EEF" w:rsidRDefault="00F65EEF" w:rsidP="005F5FF3">
                    <w:r>
                      <w:rPr>
                        <w:rFonts w:ascii="Arial" w:hAnsi="Arial" w:cs="Arial"/>
                        <w:color w:val="24282B"/>
                        <w:sz w:val="16"/>
                        <w:szCs w:val="16"/>
                      </w:rPr>
                      <w:t>0</w:t>
                    </w:r>
                  </w:p>
                </w:txbxContent>
              </v:textbox>
            </v:rect>
            <v:rect id="_x0000_s34763" style="position:absolute;left:1988;top:975;width:89;height:267;mso-wrap-style:none" filled="f" stroked="f">
              <v:textbox style="mso-next-textbox:#_x0000_s34763;mso-fit-shape-to-text:t" inset="0,0,0,0">
                <w:txbxContent>
                  <w:p w:rsidR="00F65EEF" w:rsidRDefault="00F65EEF" w:rsidP="005F5FF3">
                    <w:r>
                      <w:rPr>
                        <w:rFonts w:ascii="Arial" w:hAnsi="Arial" w:cs="Arial"/>
                        <w:color w:val="24282B"/>
                        <w:sz w:val="16"/>
                        <w:szCs w:val="16"/>
                      </w:rPr>
                      <w:t>1</w:t>
                    </w:r>
                  </w:p>
                </w:txbxContent>
              </v:textbox>
            </v:rect>
            <v:rect id="_x0000_s34764" style="position:absolute;left:2395;top:975;width:89;height:267;mso-wrap-style:none" filled="f" stroked="f">
              <v:textbox style="mso-next-textbox:#_x0000_s34764;mso-fit-shape-to-text:t" inset="0,0,0,0">
                <w:txbxContent>
                  <w:p w:rsidR="00F65EEF" w:rsidRDefault="00F65EEF" w:rsidP="005F5FF3">
                    <w:r>
                      <w:rPr>
                        <w:rFonts w:ascii="Arial" w:hAnsi="Arial" w:cs="Arial"/>
                        <w:color w:val="24282B"/>
                        <w:sz w:val="16"/>
                        <w:szCs w:val="16"/>
                      </w:rPr>
                      <w:t>2</w:t>
                    </w:r>
                  </w:p>
                </w:txbxContent>
              </v:textbox>
            </v:rect>
            <v:rect id="_x0000_s34765" style="position:absolute;left:2815;top:975;width:89;height:267;mso-wrap-style:none" filled="f" stroked="f">
              <v:textbox style="mso-next-textbox:#_x0000_s34765;mso-fit-shape-to-text:t" inset="0,0,0,0">
                <w:txbxContent>
                  <w:p w:rsidR="00F65EEF" w:rsidRDefault="00F65EEF" w:rsidP="005F5FF3">
                    <w:r>
                      <w:rPr>
                        <w:rFonts w:ascii="Arial" w:hAnsi="Arial" w:cs="Arial"/>
                        <w:color w:val="24282B"/>
                        <w:sz w:val="16"/>
                        <w:szCs w:val="16"/>
                      </w:rPr>
                      <w:t>3</w:t>
                    </w:r>
                  </w:p>
                </w:txbxContent>
              </v:textbox>
            </v:rect>
            <v:rect id="_x0000_s34766" style="position:absolute;left:3198;top:975;width:89;height:267;mso-wrap-style:none" filled="f" stroked="f">
              <v:textbox style="mso-next-textbox:#_x0000_s34766;mso-fit-shape-to-text:t" inset="0,0,0,0">
                <w:txbxContent>
                  <w:p w:rsidR="00F65EEF" w:rsidRDefault="00F65EEF" w:rsidP="005F5FF3">
                    <w:r>
                      <w:rPr>
                        <w:rFonts w:ascii="Arial" w:hAnsi="Arial" w:cs="Arial"/>
                        <w:color w:val="24282B"/>
                        <w:sz w:val="16"/>
                        <w:szCs w:val="16"/>
                      </w:rPr>
                      <w:t>4</w:t>
                    </w:r>
                  </w:p>
                </w:txbxContent>
              </v:textbox>
            </v:rect>
            <v:rect id="_x0000_s34767" style="position:absolute;left:3593;top:975;width:89;height:267;mso-wrap-style:none" filled="f" stroked="f">
              <v:textbox style="mso-next-textbox:#_x0000_s34767;mso-fit-shape-to-text:t" inset="0,0,0,0">
                <w:txbxContent>
                  <w:p w:rsidR="00F65EEF" w:rsidRDefault="00F65EEF" w:rsidP="005F5FF3">
                    <w:r>
                      <w:rPr>
                        <w:rFonts w:ascii="Arial" w:hAnsi="Arial" w:cs="Arial"/>
                        <w:color w:val="24282B"/>
                        <w:sz w:val="16"/>
                        <w:szCs w:val="16"/>
                      </w:rPr>
                      <w:t>5</w:t>
                    </w:r>
                  </w:p>
                </w:txbxContent>
              </v:textbox>
            </v:rect>
            <v:rect id="_x0000_s34768" style="position:absolute;left:3988;top:975;width:89;height:267;mso-wrap-style:none" filled="f" stroked="f">
              <v:textbox style="mso-next-textbox:#_x0000_s34768;mso-fit-shape-to-text:t" inset="0,0,0,0">
                <w:txbxContent>
                  <w:p w:rsidR="00F65EEF" w:rsidRDefault="00F65EEF" w:rsidP="005F5FF3">
                    <w:r>
                      <w:rPr>
                        <w:rFonts w:ascii="Arial" w:hAnsi="Arial" w:cs="Arial"/>
                        <w:color w:val="24282B"/>
                        <w:sz w:val="16"/>
                        <w:szCs w:val="16"/>
                      </w:rPr>
                      <w:t>6</w:t>
                    </w:r>
                  </w:p>
                </w:txbxContent>
              </v:textbox>
            </v:rect>
            <v:rect id="_x0000_s34769" style="position:absolute;left:4407;top:975;width:89;height:267;mso-wrap-style:none" filled="f" stroked="f">
              <v:textbox style="mso-next-textbox:#_x0000_s34769;mso-fit-shape-to-text:t" inset="0,0,0,0">
                <w:txbxContent>
                  <w:p w:rsidR="00F65EEF" w:rsidRDefault="00F65EEF" w:rsidP="005F5FF3">
                    <w:r>
                      <w:rPr>
                        <w:rFonts w:ascii="Arial" w:hAnsi="Arial" w:cs="Arial"/>
                        <w:color w:val="24282B"/>
                        <w:sz w:val="16"/>
                        <w:szCs w:val="16"/>
                      </w:rPr>
                      <w:t>7</w:t>
                    </w:r>
                  </w:p>
                </w:txbxContent>
              </v:textbox>
            </v:rect>
            <v:rect id="_x0000_s34770" style="position:absolute;left:4791;top:975;width:89;height:267;mso-wrap-style:none" filled="f" stroked="f">
              <v:textbox style="mso-next-textbox:#_x0000_s34770;mso-fit-shape-to-text:t" inset="0,0,0,0">
                <w:txbxContent>
                  <w:p w:rsidR="00F65EEF" w:rsidRDefault="00F65EEF" w:rsidP="005F5FF3">
                    <w:r>
                      <w:rPr>
                        <w:rFonts w:ascii="Arial" w:hAnsi="Arial" w:cs="Arial"/>
                        <w:color w:val="24282B"/>
                        <w:sz w:val="16"/>
                        <w:szCs w:val="16"/>
                      </w:rPr>
                      <w:t>8</w:t>
                    </w:r>
                  </w:p>
                </w:txbxContent>
              </v:textbox>
            </v:rect>
            <v:rect id="_x0000_s34771" style="position:absolute;left:5210;top:975;width:89;height:267;mso-wrap-style:none" filled="f" stroked="f">
              <v:textbox style="mso-next-textbox:#_x0000_s34771;mso-fit-shape-to-text:t" inset="0,0,0,0">
                <w:txbxContent>
                  <w:p w:rsidR="00F65EEF" w:rsidRDefault="00F65EEF" w:rsidP="005F5FF3">
                    <w:r>
                      <w:rPr>
                        <w:rFonts w:ascii="Arial" w:hAnsi="Arial" w:cs="Arial"/>
                        <w:color w:val="24282B"/>
                        <w:sz w:val="16"/>
                        <w:szCs w:val="16"/>
                      </w:rPr>
                      <w:t>9</w:t>
                    </w:r>
                  </w:p>
                </w:txbxContent>
              </v:textbox>
            </v:rect>
            <v:rect id="_x0000_s34772" style="position:absolute;left:5545;top:975;width:178;height:267;mso-wrap-style:none" filled="f" stroked="f">
              <v:textbox style="mso-next-textbox:#_x0000_s34772;mso-fit-shape-to-text:t" inset="0,0,0,0">
                <w:txbxContent>
                  <w:p w:rsidR="00F65EEF" w:rsidRDefault="00F65EEF" w:rsidP="005F5FF3">
                    <w:r>
                      <w:rPr>
                        <w:rFonts w:ascii="Arial" w:hAnsi="Arial" w:cs="Arial"/>
                        <w:color w:val="24282B"/>
                        <w:sz w:val="16"/>
                        <w:szCs w:val="16"/>
                      </w:rPr>
                      <w:t>10</w:t>
                    </w:r>
                  </w:p>
                </w:txbxContent>
              </v:textbox>
            </v:rect>
            <v:rect id="_x0000_s34773" style="position:absolute;left:5964;top:975;width:178;height:267;mso-wrap-style:none" filled="f" stroked="f">
              <v:textbox style="mso-next-textbox:#_x0000_s34773;mso-fit-shape-to-text:t" inset="0,0,0,0">
                <w:txbxContent>
                  <w:p w:rsidR="00F65EEF" w:rsidRDefault="00F65EEF" w:rsidP="005F5FF3">
                    <w:r>
                      <w:rPr>
                        <w:rFonts w:ascii="Arial" w:hAnsi="Arial" w:cs="Arial"/>
                        <w:color w:val="24282B"/>
                        <w:sz w:val="16"/>
                        <w:szCs w:val="16"/>
                      </w:rPr>
                      <w:t>11</w:t>
                    </w:r>
                  </w:p>
                </w:txbxContent>
              </v:textbox>
            </v:rect>
            <v:rect id="_x0000_s34774" style="position:absolute;left:6336;top:975;width:178;height:267;mso-wrap-style:none" filled="f" stroked="f">
              <v:textbox style="mso-next-textbox:#_x0000_s34774;mso-fit-shape-to-text:t" inset="0,0,0,0">
                <w:txbxContent>
                  <w:p w:rsidR="00F65EEF" w:rsidRDefault="00F65EEF" w:rsidP="005F5FF3">
                    <w:r>
                      <w:rPr>
                        <w:rFonts w:ascii="Arial" w:hAnsi="Arial" w:cs="Arial"/>
                        <w:color w:val="24282B"/>
                        <w:sz w:val="16"/>
                        <w:szCs w:val="16"/>
                      </w:rPr>
                      <w:t>12</w:t>
                    </w:r>
                  </w:p>
                </w:txbxContent>
              </v:textbox>
            </v:rect>
            <v:rect id="_x0000_s34775" style="position:absolute;left:6743;top:975;width:178;height:267;mso-wrap-style:none" filled="f" stroked="f">
              <v:textbox style="mso-next-textbox:#_x0000_s34775;mso-fit-shape-to-text:t" inset="0,0,0,0">
                <w:txbxContent>
                  <w:p w:rsidR="00F65EEF" w:rsidRDefault="00F65EEF" w:rsidP="005F5FF3">
                    <w:r>
                      <w:rPr>
                        <w:rFonts w:ascii="Arial" w:hAnsi="Arial" w:cs="Arial"/>
                        <w:color w:val="24282B"/>
                        <w:sz w:val="16"/>
                        <w:szCs w:val="16"/>
                      </w:rPr>
                      <w:t>13</w:t>
                    </w:r>
                  </w:p>
                </w:txbxContent>
              </v:textbox>
            </v:rect>
            <v:rect id="_x0000_s34776" style="position:absolute;left:7138;top:975;width:178;height:267;mso-wrap-style:none" filled="f" stroked="f">
              <v:textbox style="mso-next-textbox:#_x0000_s34776;mso-fit-shape-to-text:t" inset="0,0,0,0">
                <w:txbxContent>
                  <w:p w:rsidR="00F65EEF" w:rsidRDefault="00F65EEF" w:rsidP="005F5FF3">
                    <w:r>
                      <w:rPr>
                        <w:rFonts w:ascii="Arial" w:hAnsi="Arial" w:cs="Arial"/>
                        <w:color w:val="24282B"/>
                        <w:sz w:val="16"/>
                        <w:szCs w:val="16"/>
                      </w:rPr>
                      <w:t>14</w:t>
                    </w:r>
                  </w:p>
                </w:txbxContent>
              </v:textbox>
            </v:rect>
            <v:rect id="_x0000_s34777" style="position:absolute;left:1078;top:2238;width:161;height:267;mso-wrap-style:none" filled="f" stroked="f">
              <v:textbox style="mso-next-textbox:#_x0000_s34777;mso-fit-shape-to-text:t" inset="0,0,0,0">
                <w:txbxContent>
                  <w:p w:rsidR="00F65EEF" w:rsidRDefault="00F65EEF" w:rsidP="005F5FF3">
                    <w:r>
                      <w:rPr>
                        <w:rFonts w:ascii="Arial" w:hAnsi="Arial" w:cs="Arial"/>
                        <w:color w:val="24282B"/>
                        <w:sz w:val="16"/>
                        <w:szCs w:val="16"/>
                      </w:rPr>
                      <w:t>ID</w:t>
                    </w:r>
                  </w:p>
                </w:txbxContent>
              </v:textbox>
            </v:rect>
            <v:rect id="_x0000_s34778" style="position:absolute;left:1533;top:2238;width:178;height:267;mso-wrap-style:none" filled="f" stroked="f">
              <v:textbox style="mso-next-textbox:#_x0000_s34778;mso-fit-shape-to-text:t" inset="0,0,0,0">
                <w:txbxContent>
                  <w:p w:rsidR="00F65EEF" w:rsidRDefault="00F65EEF" w:rsidP="005F5FF3">
                    <w:r>
                      <w:rPr>
                        <w:rFonts w:ascii="Arial" w:hAnsi="Arial" w:cs="Arial"/>
                        <w:color w:val="24282B"/>
                        <w:sz w:val="16"/>
                        <w:szCs w:val="16"/>
                      </w:rPr>
                      <w:t>15</w:t>
                    </w:r>
                  </w:p>
                </w:txbxContent>
              </v:textbox>
            </v:rect>
            <v:rect id="_x0000_s34779" style="position:absolute;left:1940;top:2238;width:178;height:267;mso-wrap-style:none" filled="f" stroked="f">
              <v:textbox style="mso-next-textbox:#_x0000_s34779;mso-fit-shape-to-text:t" inset="0,0,0,0">
                <w:txbxContent>
                  <w:p w:rsidR="00F65EEF" w:rsidRDefault="00F65EEF" w:rsidP="005F5FF3">
                    <w:r>
                      <w:rPr>
                        <w:rFonts w:ascii="Arial" w:hAnsi="Arial" w:cs="Arial"/>
                        <w:color w:val="24282B"/>
                        <w:sz w:val="16"/>
                        <w:szCs w:val="16"/>
                      </w:rPr>
                      <w:t>16</w:t>
                    </w:r>
                  </w:p>
                </w:txbxContent>
              </v:textbox>
            </v:rect>
            <v:rect id="_x0000_s34780" style="position:absolute;left:2347;top:2238;width:178;height:267;mso-wrap-style:none" filled="f" stroked="f">
              <v:textbox style="mso-next-textbox:#_x0000_s34780;mso-fit-shape-to-text:t" inset="0,0,0,0">
                <w:txbxContent>
                  <w:p w:rsidR="00F65EEF" w:rsidRDefault="00F65EEF" w:rsidP="005F5FF3">
                    <w:r>
                      <w:rPr>
                        <w:rFonts w:ascii="Arial" w:hAnsi="Arial" w:cs="Arial"/>
                        <w:color w:val="24282B"/>
                        <w:sz w:val="16"/>
                        <w:szCs w:val="16"/>
                      </w:rPr>
                      <w:t>17</w:t>
                    </w:r>
                  </w:p>
                </w:txbxContent>
              </v:textbox>
            </v:rect>
            <v:rect id="_x0000_s34781" style="position:absolute;left:2743;top:2238;width:178;height:267;mso-wrap-style:none" filled="f" stroked="f">
              <v:textbox style="mso-next-textbox:#_x0000_s34781;mso-fit-shape-to-text:t" inset="0,0,0,0">
                <w:txbxContent>
                  <w:p w:rsidR="00F65EEF" w:rsidRDefault="00F65EEF" w:rsidP="005F5FF3">
                    <w:r>
                      <w:rPr>
                        <w:rFonts w:ascii="Arial" w:hAnsi="Arial" w:cs="Arial"/>
                        <w:color w:val="24282B"/>
                        <w:sz w:val="16"/>
                        <w:szCs w:val="16"/>
                      </w:rPr>
                      <w:t>18</w:t>
                    </w:r>
                  </w:p>
                </w:txbxContent>
              </v:textbox>
            </v:rect>
            <v:rect id="_x0000_s34782" style="position:absolute;left:3150;top:2238;width:178;height:267;mso-wrap-style:none" filled="f" stroked="f">
              <v:textbox style="mso-next-textbox:#_x0000_s34782;mso-fit-shape-to-text:t" inset="0,0,0,0">
                <w:txbxContent>
                  <w:p w:rsidR="00F65EEF" w:rsidRDefault="00F65EEF" w:rsidP="005F5FF3">
                    <w:r>
                      <w:rPr>
                        <w:rFonts w:ascii="Arial" w:hAnsi="Arial" w:cs="Arial"/>
                        <w:color w:val="24282B"/>
                        <w:sz w:val="16"/>
                        <w:szCs w:val="16"/>
                      </w:rPr>
                      <w:t>19</w:t>
                    </w:r>
                  </w:p>
                </w:txbxContent>
              </v:textbox>
            </v:rect>
            <v:rect id="_x0000_s34783" style="position:absolute;left:3545;top:2238;width:178;height:267;mso-wrap-style:none" filled="f" stroked="f">
              <v:textbox style="mso-next-textbox:#_x0000_s34783;mso-fit-shape-to-text:t" inset="0,0,0,0">
                <w:txbxContent>
                  <w:p w:rsidR="00F65EEF" w:rsidRDefault="00F65EEF" w:rsidP="005F5FF3">
                    <w:r>
                      <w:rPr>
                        <w:rFonts w:ascii="Arial" w:hAnsi="Arial" w:cs="Arial"/>
                        <w:color w:val="24282B"/>
                        <w:sz w:val="16"/>
                        <w:szCs w:val="16"/>
                      </w:rPr>
                      <w:t>20</w:t>
                    </w:r>
                  </w:p>
                </w:txbxContent>
              </v:textbox>
            </v:rect>
            <v:rect id="_x0000_s34784" style="position:absolute;left:3952;top:2238;width:178;height:267;mso-wrap-style:none" filled="f" stroked="f">
              <v:textbox style="mso-next-textbox:#_x0000_s34784;mso-fit-shape-to-text:t" inset="0,0,0,0">
                <w:txbxContent>
                  <w:p w:rsidR="00F65EEF" w:rsidRDefault="00F65EEF" w:rsidP="005F5FF3">
                    <w:r>
                      <w:rPr>
                        <w:rFonts w:ascii="Arial" w:hAnsi="Arial" w:cs="Arial"/>
                        <w:color w:val="24282B"/>
                        <w:sz w:val="16"/>
                        <w:szCs w:val="16"/>
                      </w:rPr>
                      <w:t>21</w:t>
                    </w:r>
                  </w:p>
                </w:txbxContent>
              </v:textbox>
            </v:rect>
            <v:rect id="_x0000_s34785" style="position:absolute;left:4348;top:2238;width:178;height:267;mso-wrap-style:none" filled="f" stroked="f">
              <v:textbox style="mso-next-textbox:#_x0000_s34785;mso-fit-shape-to-text:t" inset="0,0,0,0">
                <w:txbxContent>
                  <w:p w:rsidR="00F65EEF" w:rsidRDefault="00F65EEF" w:rsidP="005F5FF3">
                    <w:r>
                      <w:rPr>
                        <w:rFonts w:ascii="Arial" w:hAnsi="Arial" w:cs="Arial"/>
                        <w:color w:val="24282B"/>
                        <w:sz w:val="16"/>
                        <w:szCs w:val="16"/>
                      </w:rPr>
                      <w:t>22</w:t>
                    </w:r>
                  </w:p>
                </w:txbxContent>
              </v:textbox>
            </v:rect>
            <v:rect id="_x0000_s34786" style="position:absolute;left:4743;top:2238;width:178;height:267;mso-wrap-style:none" filled="f" stroked="f">
              <v:textbox style="mso-next-textbox:#_x0000_s34786;mso-fit-shape-to-text:t" inset="0,0,0,0">
                <w:txbxContent>
                  <w:p w:rsidR="00F65EEF" w:rsidRDefault="00F65EEF" w:rsidP="005F5FF3">
                    <w:r>
                      <w:rPr>
                        <w:rFonts w:ascii="Arial" w:hAnsi="Arial" w:cs="Arial"/>
                        <w:color w:val="24282B"/>
                        <w:sz w:val="16"/>
                        <w:szCs w:val="16"/>
                      </w:rPr>
                      <w:t>23</w:t>
                    </w:r>
                  </w:p>
                </w:txbxContent>
              </v:textbox>
            </v:rect>
            <v:rect id="_x0000_s34787" style="position:absolute;left:5150;top:2238;width:178;height:267;mso-wrap-style:none" filled="f" stroked="f">
              <v:textbox style="mso-next-textbox:#_x0000_s34787;mso-fit-shape-to-text:t" inset="0,0,0,0">
                <w:txbxContent>
                  <w:p w:rsidR="00F65EEF" w:rsidRDefault="00F65EEF" w:rsidP="005F5FF3">
                    <w:r>
                      <w:rPr>
                        <w:rFonts w:ascii="Arial" w:hAnsi="Arial" w:cs="Arial"/>
                        <w:color w:val="24282B"/>
                        <w:sz w:val="16"/>
                        <w:szCs w:val="16"/>
                      </w:rPr>
                      <w:t>24</w:t>
                    </w:r>
                  </w:p>
                </w:txbxContent>
              </v:textbox>
            </v:rect>
            <v:rect id="_x0000_s34788" style="position:absolute;left:5557;top:2238;width:178;height:267;mso-wrap-style:none" filled="f" stroked="f">
              <v:textbox style="mso-next-textbox:#_x0000_s34788;mso-fit-shape-to-text:t" inset="0,0,0,0">
                <w:txbxContent>
                  <w:p w:rsidR="00F65EEF" w:rsidRDefault="00F65EEF" w:rsidP="005F5FF3">
                    <w:r>
                      <w:rPr>
                        <w:rFonts w:ascii="Arial" w:hAnsi="Arial" w:cs="Arial"/>
                        <w:color w:val="24282B"/>
                        <w:sz w:val="16"/>
                        <w:szCs w:val="16"/>
                      </w:rPr>
                      <w:t>25</w:t>
                    </w:r>
                  </w:p>
                </w:txbxContent>
              </v:textbox>
            </v:rect>
            <v:rect id="_x0000_s34789" style="position:absolute;left:5953;top:2238;width:178;height:267;mso-wrap-style:none" filled="f" stroked="f">
              <v:textbox style="mso-next-textbox:#_x0000_s34789;mso-fit-shape-to-text:t" inset="0,0,0,0">
                <w:txbxContent>
                  <w:p w:rsidR="00F65EEF" w:rsidRDefault="00F65EEF" w:rsidP="005F5FF3">
                    <w:r>
                      <w:rPr>
                        <w:rFonts w:ascii="Arial" w:hAnsi="Arial" w:cs="Arial"/>
                        <w:color w:val="24282B"/>
                        <w:sz w:val="16"/>
                        <w:szCs w:val="16"/>
                      </w:rPr>
                      <w:t>26</w:t>
                    </w:r>
                  </w:p>
                </w:txbxContent>
              </v:textbox>
            </v:rect>
            <v:rect id="_x0000_s34790" style="position:absolute;left:6348;top:2238;width:178;height:267;mso-wrap-style:none" filled="f" stroked="f">
              <v:textbox style="mso-next-textbox:#_x0000_s34790;mso-fit-shape-to-text:t" inset="0,0,0,0">
                <w:txbxContent>
                  <w:p w:rsidR="00F65EEF" w:rsidRDefault="00F65EEF" w:rsidP="005F5FF3">
                    <w:r>
                      <w:rPr>
                        <w:rFonts w:ascii="Arial" w:hAnsi="Arial" w:cs="Arial"/>
                        <w:color w:val="24282B"/>
                        <w:sz w:val="16"/>
                        <w:szCs w:val="16"/>
                      </w:rPr>
                      <w:t>27</w:t>
                    </w:r>
                  </w:p>
                </w:txbxContent>
              </v:textbox>
            </v:rect>
            <v:rect id="_x0000_s34791" style="position:absolute;left:6755;top:2238;width:178;height:267;mso-wrap-style:none" filled="f" stroked="f">
              <v:textbox style="mso-next-textbox:#_x0000_s34791;mso-fit-shape-to-text:t" inset="0,0,0,0">
                <w:txbxContent>
                  <w:p w:rsidR="00F65EEF" w:rsidRDefault="00F65EEF" w:rsidP="005F5FF3">
                    <w:r>
                      <w:rPr>
                        <w:rFonts w:ascii="Arial" w:hAnsi="Arial" w:cs="Arial"/>
                        <w:color w:val="24282B"/>
                        <w:sz w:val="16"/>
                        <w:szCs w:val="16"/>
                      </w:rPr>
                      <w:t>28</w:t>
                    </w:r>
                  </w:p>
                </w:txbxContent>
              </v:textbox>
            </v:rect>
            <v:rect id="_x0000_s34792" style="position:absolute;left:7150;top:2238;width:178;height:267;mso-wrap-style:none" filled="f" stroked="f">
              <v:textbox style="mso-next-textbox:#_x0000_s34792;mso-fit-shape-to-text:t" inset="0,0,0,0">
                <w:txbxContent>
                  <w:p w:rsidR="00F65EEF" w:rsidRDefault="00F65EEF" w:rsidP="005F5FF3">
                    <w:r>
                      <w:rPr>
                        <w:rFonts w:ascii="Arial" w:hAnsi="Arial" w:cs="Arial"/>
                        <w:color w:val="24282B"/>
                        <w:sz w:val="16"/>
                        <w:szCs w:val="16"/>
                      </w:rPr>
                      <w:t>29</w:t>
                    </w:r>
                  </w:p>
                </w:txbxContent>
              </v:textbox>
            </v:rect>
            <v:rect id="_x0000_s34793" style="position:absolute;left:1078;top:3489;width:161;height:267;mso-wrap-style:none" filled="f" stroked="f">
              <v:textbox style="mso-next-textbox:#_x0000_s34793;mso-fit-shape-to-text:t" inset="0,0,0,0">
                <w:txbxContent>
                  <w:p w:rsidR="00F65EEF" w:rsidRDefault="00F65EEF" w:rsidP="005F5FF3">
                    <w:r>
                      <w:rPr>
                        <w:rFonts w:ascii="Arial" w:hAnsi="Arial" w:cs="Arial"/>
                        <w:color w:val="24282B"/>
                        <w:sz w:val="16"/>
                        <w:szCs w:val="16"/>
                      </w:rPr>
                      <w:t>ID</w:t>
                    </w:r>
                  </w:p>
                </w:txbxContent>
              </v:textbox>
            </v:rect>
            <v:rect id="_x0000_s34794" style="position:absolute;left:1533;top:3489;width:178;height:267;mso-wrap-style:none" filled="f" stroked="f">
              <v:textbox style="mso-next-textbox:#_x0000_s34794;mso-fit-shape-to-text:t" inset="0,0,0,0">
                <w:txbxContent>
                  <w:p w:rsidR="00F65EEF" w:rsidRDefault="00F65EEF" w:rsidP="005F5FF3">
                    <w:r>
                      <w:rPr>
                        <w:rFonts w:ascii="Arial" w:hAnsi="Arial" w:cs="Arial"/>
                        <w:color w:val="24282B"/>
                        <w:sz w:val="16"/>
                        <w:szCs w:val="16"/>
                      </w:rPr>
                      <w:t>30</w:t>
                    </w:r>
                  </w:p>
                </w:txbxContent>
              </v:textbox>
            </v:rect>
            <v:rect id="_x0000_s34795" style="position:absolute;left:1952;top:3489;width:178;height:267;mso-wrap-style:none" filled="f" stroked="f">
              <v:textbox style="mso-next-textbox:#_x0000_s34795;mso-fit-shape-to-text:t" inset="0,0,0,0">
                <w:txbxContent>
                  <w:p w:rsidR="00F65EEF" w:rsidRDefault="00F65EEF" w:rsidP="005F5FF3">
                    <w:r>
                      <w:rPr>
                        <w:rFonts w:ascii="Arial" w:hAnsi="Arial" w:cs="Arial"/>
                        <w:color w:val="24282B"/>
                        <w:sz w:val="16"/>
                        <w:szCs w:val="16"/>
                      </w:rPr>
                      <w:t>31</w:t>
                    </w:r>
                  </w:p>
                </w:txbxContent>
              </v:textbox>
            </v:rect>
            <v:rect id="_x0000_s34796" style="position:absolute;left:2347;top:3489;width:178;height:267;mso-wrap-style:none" filled="f" stroked="f">
              <v:textbox style="mso-next-textbox:#_x0000_s34796;mso-fit-shape-to-text:t" inset="0,0,0,0">
                <w:txbxContent>
                  <w:p w:rsidR="00F65EEF" w:rsidRDefault="00F65EEF" w:rsidP="005F5FF3">
                    <w:r>
                      <w:rPr>
                        <w:rFonts w:ascii="Arial" w:hAnsi="Arial" w:cs="Arial"/>
                        <w:color w:val="24282B"/>
                        <w:sz w:val="16"/>
                        <w:szCs w:val="16"/>
                      </w:rPr>
                      <w:t>32</w:t>
                    </w:r>
                  </w:p>
                </w:txbxContent>
              </v:textbox>
            </v:rect>
            <v:rect id="_x0000_s34797" style="position:absolute;left:2755;top:3489;width:178;height:267;mso-wrap-style:none" filled="f" stroked="f">
              <v:textbox style="mso-next-textbox:#_x0000_s34797;mso-fit-shape-to-text:t" inset="0,0,0,0">
                <w:txbxContent>
                  <w:p w:rsidR="00F65EEF" w:rsidRDefault="00F65EEF" w:rsidP="005F5FF3">
                    <w:r>
                      <w:rPr>
                        <w:rFonts w:ascii="Arial" w:hAnsi="Arial" w:cs="Arial"/>
                        <w:color w:val="24282B"/>
                        <w:sz w:val="16"/>
                        <w:szCs w:val="16"/>
                      </w:rPr>
                      <w:t>33</w:t>
                    </w:r>
                  </w:p>
                </w:txbxContent>
              </v:textbox>
            </v:rect>
            <v:rect id="_x0000_s34798" style="position:absolute;left:3150;top:3489;width:178;height:267;mso-wrap-style:none" filled="f" stroked="f">
              <v:textbox style="mso-next-textbox:#_x0000_s34798;mso-fit-shape-to-text:t" inset="0,0,0,0">
                <w:txbxContent>
                  <w:p w:rsidR="00F65EEF" w:rsidRDefault="00F65EEF" w:rsidP="005F5FF3">
                    <w:r>
                      <w:rPr>
                        <w:rFonts w:ascii="Arial" w:hAnsi="Arial" w:cs="Arial"/>
                        <w:color w:val="24282B"/>
                        <w:sz w:val="16"/>
                        <w:szCs w:val="16"/>
                      </w:rPr>
                      <w:t>34</w:t>
                    </w:r>
                  </w:p>
                </w:txbxContent>
              </v:textbox>
            </v:rect>
            <v:rect id="_x0000_s34799" style="position:absolute;left:3545;top:3489;width:178;height:267;mso-wrap-style:none" filled="f" stroked="f">
              <v:textbox style="mso-next-textbox:#_x0000_s34799;mso-fit-shape-to-text:t" inset="0,0,0,0">
                <w:txbxContent>
                  <w:p w:rsidR="00F65EEF" w:rsidRDefault="00F65EEF" w:rsidP="005F5FF3">
                    <w:r>
                      <w:rPr>
                        <w:rFonts w:ascii="Arial" w:hAnsi="Arial" w:cs="Arial"/>
                        <w:color w:val="24282B"/>
                        <w:sz w:val="16"/>
                        <w:szCs w:val="16"/>
                      </w:rPr>
                      <w:t>35</w:t>
                    </w:r>
                  </w:p>
                </w:txbxContent>
              </v:textbox>
            </v:rect>
            <v:rect id="_x0000_s34800" style="position:absolute;left:3940;top:3489;width:178;height:267;mso-wrap-style:none" filled="f" stroked="f">
              <v:textbox style="mso-next-textbox:#_x0000_s34800;mso-fit-shape-to-text:t" inset="0,0,0,0">
                <w:txbxContent>
                  <w:p w:rsidR="00F65EEF" w:rsidRDefault="00F65EEF" w:rsidP="005F5FF3">
                    <w:r>
                      <w:rPr>
                        <w:rFonts w:ascii="Arial" w:hAnsi="Arial" w:cs="Arial"/>
                        <w:color w:val="24282B"/>
                        <w:sz w:val="16"/>
                        <w:szCs w:val="16"/>
                      </w:rPr>
                      <w:t>36</w:t>
                    </w:r>
                  </w:p>
                </w:txbxContent>
              </v:textbox>
            </v:rect>
            <v:rect id="_x0000_s34801" style="position:absolute;left:4348;top:3489;width:178;height:267;mso-wrap-style:none" filled="f" stroked="f">
              <v:textbox style="mso-next-textbox:#_x0000_s34801;mso-fit-shape-to-text:t" inset="0,0,0,0">
                <w:txbxContent>
                  <w:p w:rsidR="00F65EEF" w:rsidRDefault="00F65EEF" w:rsidP="005F5FF3">
                    <w:r>
                      <w:rPr>
                        <w:rFonts w:ascii="Arial" w:hAnsi="Arial" w:cs="Arial"/>
                        <w:color w:val="24282B"/>
                        <w:sz w:val="16"/>
                        <w:szCs w:val="16"/>
                      </w:rPr>
                      <w:t>37</w:t>
                    </w:r>
                  </w:p>
                </w:txbxContent>
              </v:textbox>
            </v:rect>
            <v:rect id="_x0000_s34802" style="position:absolute;left:4743;top:3489;width:178;height:267;mso-wrap-style:none" filled="f" stroked="f">
              <v:textbox style="mso-next-textbox:#_x0000_s34802;mso-fit-shape-to-text:t" inset="0,0,0,0">
                <w:txbxContent>
                  <w:p w:rsidR="00F65EEF" w:rsidRDefault="00F65EEF" w:rsidP="005F5FF3">
                    <w:r>
                      <w:rPr>
                        <w:rFonts w:ascii="Arial" w:hAnsi="Arial" w:cs="Arial"/>
                        <w:color w:val="24282B"/>
                        <w:sz w:val="16"/>
                        <w:szCs w:val="16"/>
                      </w:rPr>
                      <w:t>38</w:t>
                    </w:r>
                  </w:p>
                </w:txbxContent>
              </v:textbox>
            </v:rect>
            <v:rect id="_x0000_s34803" style="position:absolute;left:5150;top:3489;width:178;height:267;mso-wrap-style:none" filled="f" stroked="f">
              <v:textbox style="mso-next-textbox:#_x0000_s34803;mso-fit-shape-to-text:t" inset="0,0,0,0">
                <w:txbxContent>
                  <w:p w:rsidR="00F65EEF" w:rsidRDefault="00F65EEF" w:rsidP="005F5FF3">
                    <w:r>
                      <w:rPr>
                        <w:rFonts w:ascii="Arial" w:hAnsi="Arial" w:cs="Arial"/>
                        <w:color w:val="24282B"/>
                        <w:sz w:val="16"/>
                        <w:szCs w:val="16"/>
                      </w:rPr>
                      <w:t>39</w:t>
                    </w:r>
                  </w:p>
                </w:txbxContent>
              </v:textbox>
            </v:rect>
            <v:rect id="_x0000_s34804" style="position:absolute;left:5557;top:3489;width:178;height:267;mso-wrap-style:none" filled="f" stroked="f">
              <v:textbox style="mso-next-textbox:#_x0000_s34804;mso-fit-shape-to-text:t" inset="0,0,0,0">
                <w:txbxContent>
                  <w:p w:rsidR="00F65EEF" w:rsidRDefault="00F65EEF" w:rsidP="005F5FF3">
                    <w:r>
                      <w:rPr>
                        <w:rFonts w:ascii="Arial" w:hAnsi="Arial" w:cs="Arial"/>
                        <w:color w:val="24282B"/>
                        <w:sz w:val="16"/>
                        <w:szCs w:val="16"/>
                      </w:rPr>
                      <w:t>40</w:t>
                    </w:r>
                  </w:p>
                </w:txbxContent>
              </v:textbox>
            </v:rect>
            <v:rect id="_x0000_s34805" style="position:absolute;left:5964;top:3489;width:178;height:267;mso-wrap-style:none" filled="f" stroked="f">
              <v:textbox style="mso-next-textbox:#_x0000_s34805;mso-fit-shape-to-text:t" inset="0,0,0,0">
                <w:txbxContent>
                  <w:p w:rsidR="00F65EEF" w:rsidRDefault="00F65EEF" w:rsidP="005F5FF3">
                    <w:r>
                      <w:rPr>
                        <w:rFonts w:ascii="Arial" w:hAnsi="Arial" w:cs="Arial"/>
                        <w:color w:val="24282B"/>
                        <w:sz w:val="16"/>
                        <w:szCs w:val="16"/>
                      </w:rPr>
                      <w:t>41</w:t>
                    </w:r>
                  </w:p>
                </w:txbxContent>
              </v:textbox>
            </v:rect>
            <v:rect id="_x0000_s34806" style="position:absolute;left:6348;top:3489;width:178;height:267;mso-wrap-style:none" filled="f" stroked="f">
              <v:textbox style="mso-next-textbox:#_x0000_s34806;mso-fit-shape-to-text:t" inset="0,0,0,0">
                <w:txbxContent>
                  <w:p w:rsidR="00F65EEF" w:rsidRDefault="00F65EEF" w:rsidP="005F5FF3">
                    <w:r>
                      <w:rPr>
                        <w:rFonts w:ascii="Arial" w:hAnsi="Arial" w:cs="Arial"/>
                        <w:color w:val="24282B"/>
                        <w:sz w:val="16"/>
                        <w:szCs w:val="16"/>
                      </w:rPr>
                      <w:t>42</w:t>
                    </w:r>
                  </w:p>
                </w:txbxContent>
              </v:textbox>
            </v:rect>
            <v:rect id="_x0000_s34807" style="position:absolute;left:6755;top:3489;width:178;height:267;mso-wrap-style:none" filled="f" stroked="f">
              <v:textbox style="mso-next-textbox:#_x0000_s34807;mso-fit-shape-to-text:t" inset="0,0,0,0">
                <w:txbxContent>
                  <w:p w:rsidR="00F65EEF" w:rsidRDefault="00F65EEF" w:rsidP="005F5FF3">
                    <w:r>
                      <w:rPr>
                        <w:rFonts w:ascii="Arial" w:hAnsi="Arial" w:cs="Arial"/>
                        <w:color w:val="24282B"/>
                        <w:sz w:val="16"/>
                        <w:szCs w:val="16"/>
                      </w:rPr>
                      <w:t>43</w:t>
                    </w:r>
                  </w:p>
                </w:txbxContent>
              </v:textbox>
            </v:rect>
            <v:rect id="_x0000_s34808" style="position:absolute;left:7150;top:3489;width:178;height:267;mso-wrap-style:none" filled="f" stroked="f">
              <v:textbox style="mso-next-textbox:#_x0000_s34808;mso-fit-shape-to-text:t" inset="0,0,0,0">
                <w:txbxContent>
                  <w:p w:rsidR="00F65EEF" w:rsidRDefault="00F65EEF" w:rsidP="005F5FF3">
                    <w:r>
                      <w:rPr>
                        <w:rFonts w:ascii="Arial" w:hAnsi="Arial" w:cs="Arial"/>
                        <w:color w:val="24282B"/>
                        <w:sz w:val="16"/>
                        <w:szCs w:val="16"/>
                      </w:rPr>
                      <w:t>44</w:t>
                    </w:r>
                  </w:p>
                </w:txbxContent>
              </v:textbox>
            </v:rect>
            <v:rect id="_x0000_s34809" style="position:absolute;left:12;top:975;width:410;height:267;mso-wrap-style:none" filled="f" stroked="f">
              <v:textbox style="mso-next-textbox:#_x0000_s34809;mso-fit-shape-to-text:t" inset="0,0,0,0">
                <w:txbxContent>
                  <w:p w:rsidR="00F65EEF" w:rsidRDefault="00F65EEF" w:rsidP="005F5FF3">
                    <w:r>
                      <w:rPr>
                        <w:rFonts w:ascii="Arial" w:hAnsi="Arial" w:cs="Arial"/>
                        <w:color w:val="24282B"/>
                        <w:sz w:val="16"/>
                        <w:szCs w:val="16"/>
                      </w:rPr>
                      <w:t>Va0, i</w:t>
                    </w:r>
                  </w:p>
                </w:txbxContent>
              </v:textbox>
            </v:rect>
            <v:rect id="_x0000_s34810" style="position:absolute;left:60;top:2238;width:410;height:267;mso-wrap-style:none" filled="f" stroked="f">
              <v:textbox style="mso-next-textbox:#_x0000_s34810;mso-fit-shape-to-text:t" inset="0,0,0,0">
                <w:txbxContent>
                  <w:p w:rsidR="00F65EEF" w:rsidRDefault="00F65EEF" w:rsidP="005F5FF3">
                    <w:r>
                      <w:rPr>
                        <w:rFonts w:ascii="Arial" w:hAnsi="Arial" w:cs="Arial"/>
                        <w:color w:val="24282B"/>
                        <w:sz w:val="16"/>
                        <w:szCs w:val="16"/>
                      </w:rPr>
                      <w:t>Va1, i</w:t>
                    </w:r>
                  </w:p>
                </w:txbxContent>
              </v:textbox>
            </v:rect>
            <v:rect id="_x0000_s34811" style="position:absolute;left:60;top:3489;width:410;height:267;mso-wrap-style:none" filled="f" stroked="f">
              <v:textbox style="mso-next-textbox:#_x0000_s34811;mso-fit-shape-to-text:t" inset="0,0,0,0">
                <w:txbxContent>
                  <w:p w:rsidR="00F65EEF" w:rsidRDefault="00F65EEF" w:rsidP="005F5FF3">
                    <w:r>
                      <w:rPr>
                        <w:rFonts w:ascii="Arial" w:hAnsi="Arial" w:cs="Arial"/>
                        <w:color w:val="24282B"/>
                        <w:sz w:val="16"/>
                        <w:szCs w:val="16"/>
                      </w:rPr>
                      <w:t>Va2, i</w:t>
                    </w:r>
                  </w:p>
                </w:txbxContent>
              </v:textbox>
            </v:rect>
            <v:rect id="_x0000_s34812" style="position:absolute;left:1576;top:4764;width:599;height:343;mso-wrap-style:none" filled="f" stroked="f">
              <v:textbox style="mso-next-textbox:#_x0000_s34812;mso-fit-shape-to-text:t" inset="0,0,0,0">
                <w:txbxContent>
                  <w:p w:rsidR="00F65EEF" w:rsidRPr="002D2A43" w:rsidRDefault="00F65EEF" w:rsidP="002D2A43">
                    <w:pPr>
                      <w:spacing w:before="40" w:after="40"/>
                      <w:rPr>
                        <w:sz w:val="16"/>
                        <w:szCs w:val="22"/>
                        <w:rtl/>
                      </w:rPr>
                    </w:pPr>
                    <w:r w:rsidRPr="002D2A43">
                      <w:rPr>
                        <w:rFonts w:hint="cs"/>
                        <w:sz w:val="16"/>
                        <w:szCs w:val="22"/>
                        <w:rtl/>
                      </w:rPr>
                      <w:t>رقم الرزمة</w:t>
                    </w:r>
                  </w:p>
                </w:txbxContent>
              </v:textbox>
            </v:rect>
            <v:rect id="_x0000_s34814" style="position:absolute;left:3555;top:4609;width:463;height:598" filled="f" stroked="f">
              <v:textbox style="mso-next-textbox:#_x0000_s34814;mso-fit-shape-to-text:t" inset="0,0,0,0">
                <w:txbxContent>
                  <w:p w:rsidR="00F65EEF" w:rsidRPr="00665A49" w:rsidRDefault="00F65EEF" w:rsidP="00BB1A35">
                    <w:pPr>
                      <w:jc w:val="center"/>
                      <w:rPr>
                        <w:color w:val="000000"/>
                        <w:sz w:val="20"/>
                        <w:szCs w:val="20"/>
                        <w:rtl/>
                      </w:rPr>
                    </w:pPr>
                    <w:r w:rsidRPr="00665A49">
                      <w:rPr>
                        <w:rFonts w:hint="cs"/>
                        <w:color w:val="000000"/>
                        <w:sz w:val="20"/>
                        <w:szCs w:val="20"/>
                        <w:rtl/>
                      </w:rPr>
                      <w:t>رأسية الرزمة</w:t>
                    </w:r>
                  </w:p>
                </w:txbxContent>
              </v:textbox>
            </v:rect>
            <v:rect id="_x0000_s34815" style="position:absolute;left:3617;top:4896;width:135;height:479;mso-wrap-style:none" filled="f" stroked="f">
              <v:textbox style="mso-next-textbox:#_x0000_s34815;mso-fit-shape-to-text:t" inset="0,0,0,0">
                <w:txbxContent>
                  <w:p w:rsidR="00F65EEF" w:rsidRPr="00740178" w:rsidRDefault="00F65EEF" w:rsidP="005F5FF3">
                    <w:pPr>
                      <w:rPr>
                        <w:rtl/>
                      </w:rPr>
                    </w:pPr>
                  </w:p>
                </w:txbxContent>
              </v:textbox>
            </v:rect>
            <v:rect id="_x0000_s34816" style="position:absolute;left:4669;top:4786;width:855;height:343;mso-wrap-style:none" filled="f" stroked="f">
              <v:textbox style="mso-next-textbox:#_x0000_s34816;mso-fit-shape-to-text:t" inset="0,0,0,0">
                <w:txbxContent>
                  <w:p w:rsidR="00F65EEF" w:rsidRPr="002D2A43" w:rsidRDefault="00F65EEF" w:rsidP="002D2A43">
                    <w:pPr>
                      <w:spacing w:before="40" w:after="40"/>
                      <w:rPr>
                        <w:sz w:val="16"/>
                        <w:szCs w:val="22"/>
                        <w:rtl/>
                      </w:rPr>
                    </w:pPr>
                    <w:r w:rsidRPr="002D2A43">
                      <w:rPr>
                        <w:rFonts w:hint="cs"/>
                        <w:sz w:val="16"/>
                        <w:szCs w:val="22"/>
                        <w:rtl/>
                      </w:rPr>
                      <w:t>معطيات الرزمة</w:t>
                    </w:r>
                  </w:p>
                </w:txbxContent>
              </v:textbox>
            </v:rect>
            <v:rect id="_x0000_s34817" style="position:absolute;left:5066;top:4909;width:135;height:479;mso-wrap-style:none" filled="f" stroked="f">
              <v:textbox style="mso-next-textbox:#_x0000_s34817;mso-fit-shape-to-text:t" inset="0,0,0,0">
                <w:txbxContent>
                  <w:p w:rsidR="00F65EEF" w:rsidRPr="00740178" w:rsidRDefault="00F65EEF" w:rsidP="005F5FF3">
                    <w:pPr>
                      <w:rPr>
                        <w:rtl/>
                      </w:rPr>
                    </w:pPr>
                  </w:p>
                </w:txbxContent>
              </v:textbox>
            </v:rect>
            <v:rect id="_x0000_s34818" style="position:absolute;left:3677;top:5438;width:312;height:267;mso-wrap-style:none" filled="f" stroked="f">
              <v:textbox style="mso-next-textbox:#_x0000_s34818;mso-fit-shape-to-text:t" inset="0,0,0,0">
                <w:txbxContent>
                  <w:p w:rsidR="00F65EEF" w:rsidRDefault="00F65EEF" w:rsidP="005F5FF3">
                    <w:r>
                      <w:rPr>
                        <w:rFonts w:ascii="Arial" w:hAnsi="Arial" w:cs="Arial"/>
                        <w:color w:val="24282B"/>
                        <w:sz w:val="16"/>
                        <w:szCs w:val="16"/>
                      </w:rPr>
                      <w:t>PC0</w:t>
                    </w:r>
                  </w:p>
                </w:txbxContent>
              </v:textbox>
            </v:rect>
            <v:rect id="_x0000_s34819" style="position:absolute;left:4240;top:5438;width:312;height:267;mso-wrap-style:none" filled="f" stroked="f">
              <v:textbox style="mso-next-textbox:#_x0000_s34819;mso-fit-shape-to-text:t" inset="0,0,0,0">
                <w:txbxContent>
                  <w:p w:rsidR="00F65EEF" w:rsidRDefault="00F65EEF" w:rsidP="005F5FF3">
                    <w:r>
                      <w:rPr>
                        <w:rFonts w:ascii="Arial" w:hAnsi="Arial" w:cs="Arial"/>
                        <w:color w:val="24282B"/>
                        <w:sz w:val="16"/>
                        <w:szCs w:val="16"/>
                      </w:rPr>
                      <w:t>PC1</w:t>
                    </w:r>
                  </w:p>
                </w:txbxContent>
              </v:textbox>
            </v:rect>
            <v:rect id="_x0000_s34820" style="position:absolute;left:4767;top:5438;width:312;height:267;mso-wrap-style:none" filled="f" stroked="f">
              <v:textbox style="mso-next-textbox:#_x0000_s34820;mso-fit-shape-to-text:t" inset="0,0,0,0">
                <w:txbxContent>
                  <w:p w:rsidR="00F65EEF" w:rsidRDefault="00F65EEF" w:rsidP="005F5FF3">
                    <w:r>
                      <w:rPr>
                        <w:rFonts w:ascii="Arial" w:hAnsi="Arial" w:cs="Arial"/>
                        <w:color w:val="24282B"/>
                        <w:sz w:val="16"/>
                        <w:szCs w:val="16"/>
                      </w:rPr>
                      <w:t>PC2</w:t>
                    </w:r>
                  </w:p>
                </w:txbxContent>
              </v:textbox>
            </v:rect>
            <v:rect id="_x0000_s34821" style="position:absolute;left:5294;top:5438;width:312;height:267;mso-wrap-style:none" filled="f" stroked="f">
              <v:textbox style="mso-next-textbox:#_x0000_s34821;mso-fit-shape-to-text:t" inset="0,0,0,0">
                <w:txbxContent>
                  <w:p w:rsidR="00F65EEF" w:rsidRDefault="00F65EEF" w:rsidP="005F5FF3">
                    <w:r>
                      <w:rPr>
                        <w:rFonts w:ascii="Arial" w:hAnsi="Arial" w:cs="Arial"/>
                        <w:color w:val="24282B"/>
                        <w:sz w:val="16"/>
                        <w:szCs w:val="16"/>
                      </w:rPr>
                      <w:t>PC3</w:t>
                    </w:r>
                  </w:p>
                </w:txbxContent>
              </v:textbox>
            </v:rect>
            <v:rect id="_x0000_s34822" style="position:absolute;left:5845;top:5438;width:312;height:267;mso-wrap-style:none" filled="f" stroked="f">
              <v:textbox style="mso-next-textbox:#_x0000_s34822;mso-fit-shape-to-text:t" inset="0,0,0,0">
                <w:txbxContent>
                  <w:p w:rsidR="00F65EEF" w:rsidRDefault="00F65EEF" w:rsidP="005F5FF3">
                    <w:r>
                      <w:rPr>
                        <w:rFonts w:ascii="Arial" w:hAnsi="Arial" w:cs="Arial"/>
                        <w:color w:val="24282B"/>
                        <w:sz w:val="16"/>
                        <w:szCs w:val="16"/>
                      </w:rPr>
                      <w:t>PC4</w:t>
                    </w:r>
                  </w:p>
                </w:txbxContent>
              </v:textbox>
            </v:rect>
            <w10:wrap type="none" anchorx="page"/>
            <w10:anchorlock/>
          </v:group>
        </w:pict>
      </w:r>
    </w:p>
    <w:p w:rsidR="005F5FF3" w:rsidRDefault="005F5FF3" w:rsidP="00897025">
      <w:pPr>
        <w:rPr>
          <w:rtl/>
        </w:rPr>
      </w:pPr>
      <w:r>
        <w:rPr>
          <w:rFonts w:hint="cs"/>
          <w:rtl/>
        </w:rPr>
        <w:t>ويبيّن الجدول</w:t>
      </w:r>
      <w:r w:rsidR="00897025">
        <w:rPr>
          <w:rFonts w:hint="eastAsia"/>
          <w:rtl/>
        </w:rPr>
        <w:t> </w:t>
      </w:r>
      <w:r>
        <w:t>13</w:t>
      </w:r>
      <w:r>
        <w:rPr>
          <w:rFonts w:hint="cs"/>
          <w:rtl/>
        </w:rPr>
        <w:t xml:space="preserve"> تقابُل الرُزَم</w:t>
      </w:r>
      <w:r w:rsidR="00897025">
        <w:rPr>
          <w:rFonts w:hint="eastAsia"/>
          <w:rtl/>
        </w:rPr>
        <w:t> </w:t>
      </w:r>
      <w:r>
        <w:t>VAUX</w:t>
      </w:r>
      <w:r w:rsidR="006A6859">
        <w:rPr>
          <w:rFonts w:hint="cs"/>
          <w:rtl/>
        </w:rPr>
        <w:t xml:space="preserve"> للفِد</w:t>
      </w:r>
      <w:r>
        <w:rPr>
          <w:rFonts w:hint="cs"/>
          <w:rtl/>
        </w:rPr>
        <w:t>ر</w:t>
      </w:r>
      <w:r w:rsidR="00897025">
        <w:rPr>
          <w:rFonts w:hint="eastAsia"/>
          <w:rtl/>
        </w:rPr>
        <w:t> </w:t>
      </w:r>
      <w:r>
        <w:t>DIF</w:t>
      </w:r>
      <w:r>
        <w:rPr>
          <w:rFonts w:hint="cs"/>
          <w:rtl/>
        </w:rPr>
        <w:t xml:space="preserve"> في المعطيات</w:t>
      </w:r>
      <w:r w:rsidR="00897025">
        <w:rPr>
          <w:rFonts w:hint="eastAsia"/>
          <w:rtl/>
        </w:rPr>
        <w:t> </w:t>
      </w:r>
      <w:r>
        <w:t>VAUX</w:t>
      </w:r>
      <w:r>
        <w:rPr>
          <w:rFonts w:hint="cs"/>
          <w:rtl/>
        </w:rPr>
        <w:t>. ويجب أن توجد في كل رتل رُزْمة مصدر</w:t>
      </w:r>
      <w:r w:rsidR="00897025">
        <w:rPr>
          <w:rFonts w:hint="eastAsia"/>
          <w:rtl/>
        </w:rPr>
        <w:t> </w:t>
      </w:r>
      <w:r w:rsidR="00897025">
        <w:t>(VS) </w:t>
      </w:r>
      <w:r>
        <w:t>VAUX</w:t>
      </w:r>
      <w:r>
        <w:rPr>
          <w:rFonts w:hint="cs"/>
          <w:rtl/>
        </w:rPr>
        <w:t xml:space="preserve"> </w:t>
      </w:r>
      <w:r w:rsidR="00897025">
        <w:rPr>
          <w:rFonts w:hint="cs"/>
          <w:rtl/>
        </w:rPr>
        <w:t>واحدة، ورُزْمة التحكُّم في مصدر</w:t>
      </w:r>
      <w:r w:rsidR="00897025">
        <w:t>(VSC) </w:t>
      </w:r>
      <w:r>
        <w:t>VAUX</w:t>
      </w:r>
      <w:r w:rsidR="00897025">
        <w:rPr>
          <w:rFonts w:hint="eastAsia"/>
        </w:rPr>
        <w:t> </w:t>
      </w:r>
      <w:r>
        <w:rPr>
          <w:rFonts w:hint="cs"/>
          <w:rtl/>
        </w:rPr>
        <w:t xml:space="preserve"> واحدة. وتبقى محجوزة رُزم المعطيات</w:t>
      </w:r>
      <w:r w:rsidR="00897025">
        <w:rPr>
          <w:rFonts w:hint="eastAsia"/>
          <w:rtl/>
        </w:rPr>
        <w:t> </w:t>
      </w:r>
      <w:r>
        <w:t>VAUX</w:t>
      </w:r>
      <w:r>
        <w:rPr>
          <w:rFonts w:hint="cs"/>
          <w:rtl/>
        </w:rPr>
        <w:t xml:space="preserve"> المتبقية من الفِدَر </w:t>
      </w:r>
      <w:r>
        <w:t>DIF</w:t>
      </w:r>
      <w:r>
        <w:rPr>
          <w:rFonts w:hint="cs"/>
          <w:rtl/>
        </w:rPr>
        <w:t xml:space="preserve"> في تتابع</w:t>
      </w:r>
      <w:r w:rsidR="00A83F7F">
        <w:rPr>
          <w:rFonts w:hint="eastAsia"/>
          <w:rtl/>
        </w:rPr>
        <w:t> </w:t>
      </w:r>
      <w:r>
        <w:t>DIF</w:t>
      </w:r>
      <w:r>
        <w:rPr>
          <w:rFonts w:hint="cs"/>
          <w:rtl/>
        </w:rPr>
        <w:t>، وتوضع قيمة جميع الكلمات المحجوزة على القيمة</w:t>
      </w:r>
      <w:r w:rsidR="00897025">
        <w:rPr>
          <w:rFonts w:hint="eastAsia"/>
          <w:rtl/>
        </w:rPr>
        <w:t> </w:t>
      </w:r>
      <w:r>
        <w:t>FF</w:t>
      </w:r>
      <w:r>
        <w:rPr>
          <w:vertAlign w:val="subscript"/>
        </w:rPr>
        <w:t>h</w:t>
      </w:r>
      <w:r>
        <w:rPr>
          <w:rFonts w:hint="cs"/>
          <w:rtl/>
        </w:rPr>
        <w:t>.</w:t>
      </w:r>
    </w:p>
    <w:p w:rsidR="005F5FF3" w:rsidRDefault="005F5FF3" w:rsidP="00A83F7F">
      <w:pPr>
        <w:jc w:val="lowKashida"/>
      </w:pPr>
      <w:r>
        <w:rPr>
          <w:rFonts w:hint="cs"/>
          <w:rtl/>
        </w:rPr>
        <w:t xml:space="preserve">وإذا </w:t>
      </w:r>
      <w:r w:rsidR="007331E7">
        <w:rPr>
          <w:rFonts w:hint="cs"/>
          <w:rtl/>
        </w:rPr>
        <w:t>لم </w:t>
      </w:r>
      <w:r>
        <w:rPr>
          <w:rFonts w:hint="cs"/>
          <w:rtl/>
        </w:rPr>
        <w:t xml:space="preserve">ترسل المعطيات </w:t>
      </w:r>
      <w:r>
        <w:t>VAUX</w:t>
      </w:r>
      <w:r>
        <w:rPr>
          <w:rFonts w:hint="cs"/>
          <w:rtl/>
        </w:rPr>
        <w:t xml:space="preserve">، ترسل رُزمة </w:t>
      </w:r>
      <w:r w:rsidR="007331E7">
        <w:rPr>
          <w:rFonts w:hint="cs"/>
          <w:b/>
          <w:bCs/>
          <w:rtl/>
        </w:rPr>
        <w:t>لا </w:t>
      </w:r>
      <w:r w:rsidRPr="006432AA">
        <w:rPr>
          <w:rFonts w:hint="cs"/>
          <w:b/>
          <w:bCs/>
          <w:rtl/>
        </w:rPr>
        <w:t>معلومات</w:t>
      </w:r>
      <w:r>
        <w:rPr>
          <w:rFonts w:hint="cs"/>
          <w:rtl/>
        </w:rPr>
        <w:t xml:space="preserve"> المملوءة بالقِيَم</w:t>
      </w:r>
      <w:r w:rsidR="00A83F7F">
        <w:rPr>
          <w:rFonts w:hint="eastAsia"/>
          <w:rtl/>
        </w:rPr>
        <w:t> </w:t>
      </w:r>
      <w:r>
        <w:t>FF</w:t>
      </w:r>
      <w:r w:rsidRPr="0089068F">
        <w:rPr>
          <w:vertAlign w:val="subscript"/>
        </w:rPr>
        <w:t>h</w:t>
      </w:r>
      <w:r w:rsidR="00E26F8F">
        <w:rPr>
          <w:rFonts w:hint="cs"/>
          <w:vertAlign w:val="subscript"/>
          <w:rtl/>
        </w:rPr>
        <w:t>.</w:t>
      </w:r>
    </w:p>
    <w:p w:rsidR="005F5FF3" w:rsidRDefault="005F5FF3" w:rsidP="00B20D2E">
      <w:pPr>
        <w:pStyle w:val="TableNo"/>
        <w:rPr>
          <w:rtl/>
        </w:rPr>
      </w:pPr>
      <w:r>
        <w:rPr>
          <w:rFonts w:hint="cs"/>
          <w:rtl/>
        </w:rPr>
        <w:t>الج</w:t>
      </w:r>
      <w:r w:rsidR="00587DD8">
        <w:rPr>
          <w:rFonts w:hint="cs"/>
          <w:rtl/>
        </w:rPr>
        <w:t>ـ</w:t>
      </w:r>
      <w:r>
        <w:rPr>
          <w:rFonts w:hint="cs"/>
          <w:rtl/>
        </w:rPr>
        <w:t xml:space="preserve">دول </w:t>
      </w:r>
      <w:r>
        <w:t>13</w:t>
      </w:r>
    </w:p>
    <w:p w:rsidR="005F5FF3" w:rsidRDefault="005F5FF3" w:rsidP="00B20D2E">
      <w:pPr>
        <w:pStyle w:val="Tabletitle"/>
        <w:rPr>
          <w:rtl/>
        </w:rPr>
      </w:pPr>
      <w:r>
        <w:rPr>
          <w:rFonts w:hint="cs"/>
          <w:rtl/>
        </w:rPr>
        <w:t xml:space="preserve">تقابُل الرُزَم </w:t>
      </w:r>
      <w:r>
        <w:t>VAUX</w:t>
      </w:r>
      <w:r>
        <w:rPr>
          <w:rFonts w:hint="cs"/>
          <w:rtl/>
        </w:rPr>
        <w:t xml:space="preserve"> في تتابع </w:t>
      </w:r>
      <w:r>
        <w:t>DIF</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41"/>
        <w:gridCol w:w="2241"/>
        <w:gridCol w:w="2241"/>
      </w:tblGrid>
      <w:tr w:rsidR="005F5FF3" w:rsidRPr="00FC3AFD" w:rsidTr="003B6F95">
        <w:trPr>
          <w:jc w:val="center"/>
        </w:trPr>
        <w:tc>
          <w:tcPr>
            <w:tcW w:w="2241" w:type="dxa"/>
            <w:tcBorders>
              <w:right w:val="nil"/>
            </w:tcBorders>
            <w:vAlign w:val="center"/>
          </w:tcPr>
          <w:p w:rsidR="005F5FF3" w:rsidRPr="003B6F95" w:rsidRDefault="005F5FF3" w:rsidP="003B6F95">
            <w:pPr>
              <w:pStyle w:val="Tablehead"/>
              <w:spacing w:before="0" w:after="4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الرُزْمة</w:t>
            </w:r>
          </w:p>
        </w:tc>
        <w:tc>
          <w:tcPr>
            <w:tcW w:w="2241" w:type="dxa"/>
            <w:tcBorders>
              <w:left w:val="nil"/>
            </w:tcBorders>
            <w:vAlign w:val="center"/>
          </w:tcPr>
          <w:p w:rsidR="005F5FF3" w:rsidRPr="003B6F95" w:rsidRDefault="005F5FF3" w:rsidP="003B6F95">
            <w:pPr>
              <w:pStyle w:val="Tablehead"/>
              <w:spacing w:before="0" w:after="4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رقم</w:t>
            </w:r>
          </w:p>
        </w:tc>
        <w:tc>
          <w:tcPr>
            <w:tcW w:w="2241" w:type="dxa"/>
            <w:vMerge w:val="restart"/>
            <w:tcBorders>
              <w:bottom w:val="nil"/>
            </w:tcBorders>
            <w:vAlign w:val="center"/>
          </w:tcPr>
          <w:p w:rsidR="005F5FF3" w:rsidRPr="003B6F95" w:rsidRDefault="005F5FF3" w:rsidP="003B6F95">
            <w:pPr>
              <w:pStyle w:val="Tablehead"/>
              <w:spacing w:before="0" w:after="4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معطيات الرُزْمة</w:t>
            </w:r>
          </w:p>
        </w:tc>
      </w:tr>
      <w:tr w:rsidR="005F5FF3" w:rsidRPr="00FC3AFD" w:rsidTr="003B6F95">
        <w:trPr>
          <w:jc w:val="center"/>
        </w:trPr>
        <w:tc>
          <w:tcPr>
            <w:tcW w:w="2241" w:type="dxa"/>
            <w:vAlign w:val="center"/>
          </w:tcPr>
          <w:p w:rsidR="005F5FF3" w:rsidRPr="003B6F95" w:rsidRDefault="005F5FF3" w:rsidP="003B6F95">
            <w:pPr>
              <w:pStyle w:val="Tabletext"/>
              <w:spacing w:before="0" w:after="40" w:line="240" w:lineRule="exact"/>
              <w:jc w:val="center"/>
              <w:rPr>
                <w:rFonts w:eastAsia="MS PMincho"/>
                <w:sz w:val="18"/>
                <w:szCs w:val="24"/>
                <w:rtl/>
              </w:rPr>
            </w:pPr>
            <w:r w:rsidRPr="003B6F95">
              <w:rPr>
                <w:rFonts w:eastAsia="MS PMincho" w:hint="cs"/>
                <w:sz w:val="18"/>
                <w:szCs w:val="24"/>
                <w:rtl/>
              </w:rPr>
              <w:t xml:space="preserve">تتابع </w:t>
            </w:r>
            <w:r w:rsidRPr="003B6F95">
              <w:rPr>
                <w:rFonts w:eastAsia="MS PMincho"/>
                <w:sz w:val="18"/>
                <w:szCs w:val="24"/>
              </w:rPr>
              <w:t>DIF</w:t>
            </w:r>
            <w:r w:rsidRPr="003B6F95">
              <w:rPr>
                <w:rFonts w:eastAsia="MS PMincho" w:hint="cs"/>
                <w:sz w:val="18"/>
                <w:szCs w:val="24"/>
                <w:rtl/>
              </w:rPr>
              <w:t xml:space="preserve"> زوجي</w:t>
            </w:r>
          </w:p>
        </w:tc>
        <w:tc>
          <w:tcPr>
            <w:tcW w:w="2241" w:type="dxa"/>
            <w:vAlign w:val="center"/>
          </w:tcPr>
          <w:p w:rsidR="005F5FF3" w:rsidRPr="003B6F95" w:rsidRDefault="005F5FF3" w:rsidP="003B6F95">
            <w:pPr>
              <w:pStyle w:val="Tabletext"/>
              <w:spacing w:before="0" w:after="40" w:line="240" w:lineRule="exact"/>
              <w:jc w:val="center"/>
              <w:rPr>
                <w:rFonts w:eastAsia="MS PMincho"/>
                <w:sz w:val="18"/>
                <w:szCs w:val="24"/>
                <w:rtl/>
              </w:rPr>
            </w:pPr>
            <w:r w:rsidRPr="003B6F95">
              <w:rPr>
                <w:rFonts w:eastAsia="MS PMincho" w:hint="cs"/>
                <w:sz w:val="18"/>
                <w:szCs w:val="24"/>
                <w:rtl/>
              </w:rPr>
              <w:t xml:space="preserve">تتابع </w:t>
            </w:r>
            <w:r w:rsidRPr="003B6F95">
              <w:rPr>
                <w:rFonts w:eastAsia="MS PMincho"/>
                <w:sz w:val="18"/>
                <w:szCs w:val="24"/>
              </w:rPr>
              <w:t>DIF</w:t>
            </w:r>
            <w:r w:rsidRPr="003B6F95">
              <w:rPr>
                <w:rFonts w:eastAsia="MS PMincho" w:hint="cs"/>
                <w:sz w:val="18"/>
                <w:szCs w:val="24"/>
                <w:rtl/>
              </w:rPr>
              <w:t xml:space="preserve"> فردي</w:t>
            </w:r>
          </w:p>
        </w:tc>
        <w:tc>
          <w:tcPr>
            <w:tcW w:w="2241" w:type="dxa"/>
            <w:vMerge/>
            <w:tcBorders>
              <w:top w:val="nil"/>
            </w:tcBorders>
            <w:vAlign w:val="center"/>
          </w:tcPr>
          <w:p w:rsidR="005F5FF3" w:rsidRPr="003B6F95" w:rsidRDefault="005F5FF3" w:rsidP="003B6F95">
            <w:pPr>
              <w:pStyle w:val="Tabletext"/>
              <w:spacing w:before="0" w:after="40" w:line="240" w:lineRule="exact"/>
              <w:jc w:val="center"/>
              <w:rPr>
                <w:rFonts w:eastAsia="MS PMincho"/>
                <w:sz w:val="18"/>
                <w:szCs w:val="24"/>
              </w:rPr>
            </w:pPr>
          </w:p>
        </w:tc>
      </w:tr>
      <w:tr w:rsidR="005F5FF3" w:rsidRPr="00FC3AFD" w:rsidTr="003B6F95">
        <w:trPr>
          <w:jc w:val="center"/>
        </w:trPr>
        <w:tc>
          <w:tcPr>
            <w:tcW w:w="2241" w:type="dxa"/>
            <w:vAlign w:val="bottom"/>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39</w:t>
            </w:r>
          </w:p>
        </w:tc>
        <w:tc>
          <w:tcPr>
            <w:tcW w:w="2241" w:type="dxa"/>
            <w:vAlign w:val="bottom"/>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0</w:t>
            </w:r>
          </w:p>
        </w:tc>
        <w:tc>
          <w:tcPr>
            <w:tcW w:w="2241" w:type="dxa"/>
            <w:vAlign w:val="bottom"/>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VS</w:t>
            </w:r>
          </w:p>
        </w:tc>
      </w:tr>
      <w:tr w:rsidR="005F5FF3" w:rsidRPr="00FC3AFD" w:rsidTr="003B6F95">
        <w:trPr>
          <w:jc w:val="center"/>
        </w:trPr>
        <w:tc>
          <w:tcPr>
            <w:tcW w:w="2241" w:type="dxa"/>
            <w:vAlign w:val="bottom"/>
          </w:tcPr>
          <w:p w:rsidR="005F5FF3" w:rsidRPr="003B6F95" w:rsidRDefault="005F5FF3" w:rsidP="003B6F95">
            <w:pPr>
              <w:pStyle w:val="Tabletext"/>
              <w:spacing w:before="0" w:after="40" w:line="240" w:lineRule="exact"/>
              <w:jc w:val="center"/>
              <w:rPr>
                <w:rFonts w:eastAsia="MS PMincho" w:cs="Simplified Arabic"/>
                <w:sz w:val="18"/>
                <w:szCs w:val="24"/>
              </w:rPr>
            </w:pPr>
            <w:r w:rsidRPr="003B6F95">
              <w:rPr>
                <w:rFonts w:eastAsia="MS PMincho" w:cs="Simplified Arabic"/>
                <w:sz w:val="18"/>
                <w:szCs w:val="24"/>
              </w:rPr>
              <w:t>40</w:t>
            </w:r>
          </w:p>
        </w:tc>
        <w:tc>
          <w:tcPr>
            <w:tcW w:w="2241" w:type="dxa"/>
            <w:vAlign w:val="bottom"/>
          </w:tcPr>
          <w:p w:rsidR="005F5FF3" w:rsidRPr="003B6F95" w:rsidRDefault="005F5FF3" w:rsidP="003B6F95">
            <w:pPr>
              <w:pStyle w:val="Tabletext"/>
              <w:spacing w:before="0" w:after="40" w:line="240" w:lineRule="exact"/>
              <w:jc w:val="center"/>
              <w:rPr>
                <w:rFonts w:eastAsia="MS PMincho" w:cs="Simplified Arabic"/>
                <w:sz w:val="18"/>
                <w:szCs w:val="24"/>
              </w:rPr>
            </w:pPr>
            <w:r w:rsidRPr="003B6F95">
              <w:rPr>
                <w:rFonts w:eastAsia="MS PMincho" w:cs="Simplified Arabic"/>
                <w:sz w:val="18"/>
                <w:szCs w:val="24"/>
              </w:rPr>
              <w:t>1</w:t>
            </w:r>
          </w:p>
        </w:tc>
        <w:tc>
          <w:tcPr>
            <w:tcW w:w="2241" w:type="dxa"/>
            <w:vAlign w:val="bottom"/>
          </w:tcPr>
          <w:p w:rsidR="005F5FF3" w:rsidRPr="003B6F95" w:rsidRDefault="005F5FF3" w:rsidP="003B6F95">
            <w:pPr>
              <w:pStyle w:val="Tabletext"/>
              <w:spacing w:before="0" w:after="40" w:line="240" w:lineRule="exact"/>
              <w:jc w:val="center"/>
              <w:rPr>
                <w:rFonts w:eastAsia="MS PMincho" w:cs="Simplified Arabic"/>
                <w:sz w:val="18"/>
                <w:szCs w:val="24"/>
              </w:rPr>
            </w:pPr>
            <w:r w:rsidRPr="003B6F95">
              <w:rPr>
                <w:rFonts w:eastAsia="MS PMincho" w:cs="Simplified Arabic"/>
                <w:sz w:val="18"/>
                <w:szCs w:val="24"/>
              </w:rPr>
              <w:t>VSC</w:t>
            </w:r>
          </w:p>
        </w:tc>
      </w:tr>
    </w:tbl>
    <w:p w:rsidR="005F5FF3" w:rsidRPr="003B6F95" w:rsidRDefault="005F5FF3" w:rsidP="000330BD">
      <w:pPr>
        <w:pStyle w:val="Note"/>
        <w:spacing w:line="144" w:lineRule="auto"/>
        <w:ind w:left="992"/>
        <w:rPr>
          <w:rtl/>
        </w:rPr>
      </w:pPr>
      <w:r w:rsidRPr="003B6F95">
        <w:rPr>
          <w:rFonts w:hint="cs"/>
          <w:rtl/>
        </w:rPr>
        <w:t xml:space="preserve">التتابع </w:t>
      </w:r>
      <w:r w:rsidRPr="003B6F95">
        <w:t>DIF</w:t>
      </w:r>
      <w:r w:rsidRPr="003B6F95">
        <w:rPr>
          <w:rFonts w:hint="cs"/>
          <w:rtl/>
        </w:rPr>
        <w:t xml:space="preserve"> الزوجي:</w:t>
      </w:r>
    </w:p>
    <w:p w:rsidR="005F5FF3" w:rsidRPr="003B6F95" w:rsidRDefault="005F5FF3" w:rsidP="00A83F7F">
      <w:pPr>
        <w:pStyle w:val="Note"/>
        <w:tabs>
          <w:tab w:val="clear" w:pos="907"/>
          <w:tab w:val="left" w:pos="1275"/>
        </w:tabs>
        <w:spacing w:line="144" w:lineRule="auto"/>
        <w:ind w:left="1417"/>
        <w:rPr>
          <w:rtl/>
        </w:rPr>
      </w:pPr>
      <w:r w:rsidRPr="003B6F95">
        <w:rPr>
          <w:rFonts w:hint="cs"/>
          <w:rtl/>
        </w:rPr>
        <w:t>أرقام التتابع هي</w:t>
      </w:r>
      <w:r w:rsidR="00A83F7F" w:rsidRPr="003B6F95">
        <w:rPr>
          <w:rFonts w:hint="eastAsia"/>
          <w:rtl/>
        </w:rPr>
        <w:t> </w:t>
      </w:r>
      <w:r w:rsidRPr="003B6F95">
        <w:t>0</w:t>
      </w:r>
      <w:r w:rsidRPr="003B6F95">
        <w:rPr>
          <w:rFonts w:hint="cs"/>
          <w:rtl/>
        </w:rPr>
        <w:t xml:space="preserve">، </w:t>
      </w:r>
      <w:r w:rsidRPr="003B6F95">
        <w:t>2</w:t>
      </w:r>
      <w:r w:rsidRPr="003B6F95">
        <w:rPr>
          <w:rFonts w:hint="cs"/>
          <w:rtl/>
        </w:rPr>
        <w:t xml:space="preserve">، </w:t>
      </w:r>
      <w:r w:rsidRPr="003B6F95">
        <w:t>4</w:t>
      </w:r>
      <w:r w:rsidRPr="003B6F95">
        <w:rPr>
          <w:rFonts w:hint="cs"/>
          <w:rtl/>
        </w:rPr>
        <w:t xml:space="preserve">، </w:t>
      </w:r>
      <w:r w:rsidRPr="003B6F95">
        <w:t>6</w:t>
      </w:r>
      <w:r w:rsidRPr="003B6F95">
        <w:rPr>
          <w:rFonts w:hint="cs"/>
          <w:rtl/>
        </w:rPr>
        <w:t xml:space="preserve">، </w:t>
      </w:r>
      <w:r w:rsidRPr="003B6F95">
        <w:t>8</w:t>
      </w:r>
      <w:r w:rsidRPr="003B6F95">
        <w:rPr>
          <w:rFonts w:hint="cs"/>
          <w:rtl/>
        </w:rPr>
        <w:t xml:space="preserve"> في نظام التردد </w:t>
      </w:r>
      <w:r w:rsidR="003B6F95" w:rsidRPr="003B6F95">
        <w:t>Hz 60</w:t>
      </w:r>
    </w:p>
    <w:p w:rsidR="005F5FF3" w:rsidRPr="003B6F95" w:rsidRDefault="005F5FF3" w:rsidP="00A83F7F">
      <w:pPr>
        <w:pStyle w:val="Note"/>
        <w:tabs>
          <w:tab w:val="clear" w:pos="907"/>
          <w:tab w:val="left" w:pos="1275"/>
        </w:tabs>
        <w:spacing w:line="144" w:lineRule="auto"/>
        <w:ind w:left="1417"/>
        <w:rPr>
          <w:rtl/>
        </w:rPr>
      </w:pPr>
      <w:r w:rsidRPr="003B6F95">
        <w:rPr>
          <w:rFonts w:hint="cs"/>
          <w:rtl/>
        </w:rPr>
        <w:t xml:space="preserve">وأرقام التتابع </w:t>
      </w:r>
      <w:r w:rsidRPr="003B6F95">
        <w:t>DIF</w:t>
      </w:r>
      <w:r w:rsidRPr="003B6F95">
        <w:rPr>
          <w:rFonts w:hint="cs"/>
          <w:rtl/>
        </w:rPr>
        <w:t xml:space="preserve"> هي</w:t>
      </w:r>
      <w:r w:rsidR="00A83F7F" w:rsidRPr="003B6F95">
        <w:rPr>
          <w:rFonts w:hint="eastAsia"/>
          <w:rtl/>
        </w:rPr>
        <w:t> </w:t>
      </w:r>
      <w:r w:rsidRPr="003B6F95">
        <w:t>0</w:t>
      </w:r>
      <w:r w:rsidRPr="003B6F95">
        <w:rPr>
          <w:rFonts w:hint="cs"/>
          <w:rtl/>
        </w:rPr>
        <w:t xml:space="preserve">، </w:t>
      </w:r>
      <w:r w:rsidRPr="003B6F95">
        <w:t>2</w:t>
      </w:r>
      <w:r w:rsidRPr="003B6F95">
        <w:rPr>
          <w:rFonts w:hint="cs"/>
          <w:rtl/>
        </w:rPr>
        <w:t xml:space="preserve">، </w:t>
      </w:r>
      <w:r w:rsidRPr="003B6F95">
        <w:t>4</w:t>
      </w:r>
      <w:r w:rsidRPr="003B6F95">
        <w:rPr>
          <w:rFonts w:hint="cs"/>
          <w:rtl/>
        </w:rPr>
        <w:t xml:space="preserve">، </w:t>
      </w:r>
      <w:r w:rsidRPr="003B6F95">
        <w:t>6</w:t>
      </w:r>
      <w:r w:rsidRPr="003B6F95">
        <w:rPr>
          <w:rFonts w:hint="cs"/>
          <w:rtl/>
        </w:rPr>
        <w:t xml:space="preserve">، </w:t>
      </w:r>
      <w:r w:rsidRPr="003B6F95">
        <w:t>8</w:t>
      </w:r>
      <w:r w:rsidRPr="003B6F95">
        <w:rPr>
          <w:rFonts w:hint="cs"/>
          <w:rtl/>
        </w:rPr>
        <w:t xml:space="preserve">، </w:t>
      </w:r>
      <w:r w:rsidRPr="003B6F95">
        <w:t>10</w:t>
      </w:r>
      <w:r w:rsidRPr="003B6F95">
        <w:rPr>
          <w:rFonts w:hint="cs"/>
          <w:rtl/>
        </w:rPr>
        <w:t xml:space="preserve"> في نظام التردّد </w:t>
      </w:r>
      <w:r w:rsidR="003B6F95" w:rsidRPr="003B6F95">
        <w:t>Hz 50</w:t>
      </w:r>
    </w:p>
    <w:p w:rsidR="005F5FF3" w:rsidRPr="003B6F95" w:rsidRDefault="005F5FF3" w:rsidP="000330BD">
      <w:pPr>
        <w:pStyle w:val="Note"/>
        <w:spacing w:line="144" w:lineRule="auto"/>
        <w:ind w:left="992"/>
        <w:rPr>
          <w:rtl/>
        </w:rPr>
      </w:pPr>
      <w:r w:rsidRPr="003B6F95">
        <w:rPr>
          <w:rFonts w:hint="cs"/>
          <w:rtl/>
        </w:rPr>
        <w:t xml:space="preserve">والتتابع </w:t>
      </w:r>
      <w:r w:rsidRPr="003B6F95">
        <w:t>DIF</w:t>
      </w:r>
      <w:r w:rsidRPr="003B6F95">
        <w:rPr>
          <w:rFonts w:hint="cs"/>
          <w:rtl/>
        </w:rPr>
        <w:t xml:space="preserve"> الفردي:</w:t>
      </w:r>
    </w:p>
    <w:p w:rsidR="005F5FF3" w:rsidRPr="003B6F95" w:rsidRDefault="005F5FF3" w:rsidP="00A83F7F">
      <w:pPr>
        <w:pStyle w:val="Note"/>
        <w:tabs>
          <w:tab w:val="clear" w:pos="907"/>
          <w:tab w:val="left" w:pos="1417"/>
        </w:tabs>
        <w:spacing w:line="144" w:lineRule="auto"/>
        <w:ind w:left="1417"/>
        <w:rPr>
          <w:rtl/>
        </w:rPr>
      </w:pPr>
      <w:r w:rsidRPr="003B6F95">
        <w:rPr>
          <w:rFonts w:hint="cs"/>
          <w:rtl/>
        </w:rPr>
        <w:t xml:space="preserve">أرقام التتابع </w:t>
      </w:r>
      <w:r w:rsidRPr="003B6F95">
        <w:t>DIF</w:t>
      </w:r>
      <w:r w:rsidRPr="003B6F95">
        <w:rPr>
          <w:rFonts w:hint="cs"/>
          <w:rtl/>
        </w:rPr>
        <w:t xml:space="preserve"> هي</w:t>
      </w:r>
      <w:r w:rsidR="00A83F7F" w:rsidRPr="003B6F95">
        <w:rPr>
          <w:rFonts w:hint="eastAsia"/>
          <w:rtl/>
        </w:rPr>
        <w:t> </w:t>
      </w:r>
      <w:r w:rsidRPr="003B6F95">
        <w:t>1</w:t>
      </w:r>
      <w:r w:rsidRPr="003B6F95">
        <w:rPr>
          <w:rFonts w:hint="cs"/>
          <w:rtl/>
        </w:rPr>
        <w:t xml:space="preserve">، </w:t>
      </w:r>
      <w:r w:rsidRPr="003B6F95">
        <w:t>3</w:t>
      </w:r>
      <w:r w:rsidRPr="003B6F95">
        <w:rPr>
          <w:rFonts w:hint="cs"/>
          <w:rtl/>
        </w:rPr>
        <w:t xml:space="preserve">، </w:t>
      </w:r>
      <w:r w:rsidRPr="003B6F95">
        <w:t>5</w:t>
      </w:r>
      <w:r w:rsidRPr="003B6F95">
        <w:rPr>
          <w:rFonts w:hint="cs"/>
          <w:rtl/>
        </w:rPr>
        <w:t xml:space="preserve">، </w:t>
      </w:r>
      <w:r w:rsidRPr="003B6F95">
        <w:t>7</w:t>
      </w:r>
      <w:r w:rsidRPr="003B6F95">
        <w:rPr>
          <w:rFonts w:hint="cs"/>
          <w:rtl/>
        </w:rPr>
        <w:t xml:space="preserve">، </w:t>
      </w:r>
      <w:r w:rsidRPr="003B6F95">
        <w:t>9</w:t>
      </w:r>
      <w:r w:rsidRPr="003B6F95">
        <w:rPr>
          <w:rFonts w:hint="cs"/>
          <w:rtl/>
        </w:rPr>
        <w:t xml:space="preserve"> في نظام التردّد </w:t>
      </w:r>
      <w:r w:rsidR="003B6F95" w:rsidRPr="003B6F95">
        <w:t>Hz 60</w:t>
      </w:r>
    </w:p>
    <w:p w:rsidR="005F5FF3" w:rsidRPr="003B6F95" w:rsidRDefault="005F5FF3" w:rsidP="00A83F7F">
      <w:pPr>
        <w:pStyle w:val="Note"/>
        <w:tabs>
          <w:tab w:val="clear" w:pos="907"/>
          <w:tab w:val="left" w:pos="1417"/>
        </w:tabs>
        <w:spacing w:line="144" w:lineRule="auto"/>
        <w:ind w:left="1417"/>
        <w:rPr>
          <w:rtl/>
        </w:rPr>
      </w:pPr>
      <w:r w:rsidRPr="003B6F95">
        <w:rPr>
          <w:rFonts w:hint="cs"/>
          <w:rtl/>
        </w:rPr>
        <w:t xml:space="preserve">وأرقام التتابع </w:t>
      </w:r>
      <w:r w:rsidRPr="003B6F95">
        <w:t>DIF</w:t>
      </w:r>
      <w:r w:rsidRPr="003B6F95">
        <w:rPr>
          <w:rFonts w:hint="cs"/>
          <w:rtl/>
        </w:rPr>
        <w:t xml:space="preserve"> هي</w:t>
      </w:r>
      <w:r w:rsidR="00A83F7F" w:rsidRPr="003B6F95">
        <w:rPr>
          <w:rFonts w:hint="eastAsia"/>
          <w:rtl/>
        </w:rPr>
        <w:t> </w:t>
      </w:r>
      <w:r w:rsidRPr="003B6F95">
        <w:t>1</w:t>
      </w:r>
      <w:r w:rsidRPr="003B6F95">
        <w:rPr>
          <w:rFonts w:hint="cs"/>
          <w:rtl/>
        </w:rPr>
        <w:t xml:space="preserve">، </w:t>
      </w:r>
      <w:r w:rsidRPr="003B6F95">
        <w:t>3</w:t>
      </w:r>
      <w:r w:rsidRPr="003B6F95">
        <w:rPr>
          <w:rFonts w:hint="cs"/>
          <w:rtl/>
        </w:rPr>
        <w:t xml:space="preserve">، </w:t>
      </w:r>
      <w:r w:rsidRPr="003B6F95">
        <w:t>5</w:t>
      </w:r>
      <w:r w:rsidRPr="003B6F95">
        <w:rPr>
          <w:rFonts w:hint="cs"/>
          <w:rtl/>
        </w:rPr>
        <w:t xml:space="preserve">، </w:t>
      </w:r>
      <w:r w:rsidRPr="003B6F95">
        <w:t>7</w:t>
      </w:r>
      <w:r w:rsidRPr="003B6F95">
        <w:rPr>
          <w:rFonts w:hint="cs"/>
          <w:rtl/>
        </w:rPr>
        <w:t xml:space="preserve">، </w:t>
      </w:r>
      <w:r w:rsidRPr="003B6F95">
        <w:t>9</w:t>
      </w:r>
      <w:r w:rsidRPr="003B6F95">
        <w:rPr>
          <w:rFonts w:hint="cs"/>
          <w:rtl/>
        </w:rPr>
        <w:t xml:space="preserve">، </w:t>
      </w:r>
      <w:r w:rsidRPr="003B6F95">
        <w:t>11</w:t>
      </w:r>
      <w:r w:rsidRPr="003B6F95">
        <w:rPr>
          <w:rFonts w:hint="cs"/>
          <w:rtl/>
        </w:rPr>
        <w:t xml:space="preserve"> في نظام التردّد </w:t>
      </w:r>
      <w:r w:rsidR="003B6F95" w:rsidRPr="003B6F95">
        <w:t>Hz 50</w:t>
      </w:r>
      <w:r w:rsidRPr="003B6F95">
        <w:rPr>
          <w:rFonts w:hint="cs"/>
          <w:rtl/>
        </w:rPr>
        <w:t>.</w:t>
      </w:r>
    </w:p>
    <w:p w:rsidR="005F5FF3" w:rsidRDefault="005F5FF3" w:rsidP="00A83F7F">
      <w:pPr>
        <w:pStyle w:val="Heading4"/>
        <w:rPr>
          <w:rtl/>
          <w:lang w:bidi="ar-EG"/>
        </w:rPr>
      </w:pPr>
      <w:r>
        <w:t>1.2.5.3</w:t>
      </w:r>
      <w:r>
        <w:rPr>
          <w:rFonts w:hint="cs"/>
          <w:rtl/>
        </w:rPr>
        <w:tab/>
        <w:t xml:space="preserve">رزمة مصدر </w:t>
      </w:r>
      <w:r w:rsidR="00A83F7F">
        <w:t>(VS) </w:t>
      </w:r>
      <w:r>
        <w:t>VAUX</w:t>
      </w:r>
    </w:p>
    <w:p w:rsidR="005F5FF3" w:rsidRPr="00F128E4" w:rsidRDefault="005F5FF3" w:rsidP="00A83F7F">
      <w:r>
        <w:rPr>
          <w:rFonts w:hint="cs"/>
          <w:rtl/>
        </w:rPr>
        <w:t>يبيِّن الجدول</w:t>
      </w:r>
      <w:r w:rsidR="00A83F7F">
        <w:rPr>
          <w:rFonts w:hint="eastAsia"/>
          <w:rtl/>
        </w:rPr>
        <w:t> </w:t>
      </w:r>
      <w:r>
        <w:t>14</w:t>
      </w:r>
      <w:r>
        <w:rPr>
          <w:rFonts w:hint="cs"/>
          <w:rtl/>
        </w:rPr>
        <w:t xml:space="preserve"> بنية رُزمة مصدر</w:t>
      </w:r>
      <w:r w:rsidR="00A83F7F">
        <w:rPr>
          <w:rFonts w:hint="eastAsia"/>
          <w:rtl/>
        </w:rPr>
        <w:t> </w:t>
      </w:r>
      <w:r>
        <w:t>VAUX</w:t>
      </w:r>
      <w:r w:rsidR="00E26F8F">
        <w:rPr>
          <w:rFonts w:hint="cs"/>
          <w:rtl/>
        </w:rPr>
        <w:t>.</w:t>
      </w:r>
    </w:p>
    <w:p w:rsidR="005F5FF3" w:rsidRDefault="005F5FF3" w:rsidP="00573BA7">
      <w:pPr>
        <w:pStyle w:val="TableNo"/>
        <w:rPr>
          <w:rtl/>
        </w:rPr>
      </w:pPr>
      <w:r>
        <w:rPr>
          <w:rFonts w:hint="cs"/>
          <w:rtl/>
        </w:rPr>
        <w:t>الج</w:t>
      </w:r>
      <w:r w:rsidR="00587DD8">
        <w:rPr>
          <w:rFonts w:hint="cs"/>
          <w:rtl/>
        </w:rPr>
        <w:t>ـ</w:t>
      </w:r>
      <w:r>
        <w:rPr>
          <w:rFonts w:hint="cs"/>
          <w:rtl/>
        </w:rPr>
        <w:t xml:space="preserve">دول </w:t>
      </w:r>
      <w:r>
        <w:t>14</w:t>
      </w:r>
    </w:p>
    <w:p w:rsidR="005F5FF3" w:rsidRPr="00573BA7" w:rsidRDefault="005F5FF3" w:rsidP="00573BA7">
      <w:pPr>
        <w:pStyle w:val="Tabletitle"/>
        <w:rPr>
          <w:rtl/>
        </w:rPr>
      </w:pPr>
      <w:r w:rsidRPr="00573BA7">
        <w:rPr>
          <w:rFonts w:hint="cs"/>
          <w:rtl/>
        </w:rPr>
        <w:t xml:space="preserve">بنية رزمة مصدر </w:t>
      </w:r>
      <w:r w:rsidRPr="00573BA7">
        <w:t>VAUX</w:t>
      </w:r>
    </w:p>
    <w:tbl>
      <w:tblPr>
        <w:tblW w:w="0" w:type="auto"/>
        <w:jc w:val="center"/>
        <w:tblLayout w:type="fixed"/>
        <w:tblLook w:val="0000" w:firstRow="0" w:lastRow="0" w:firstColumn="0" w:lastColumn="0" w:noHBand="0" w:noVBand="0"/>
      </w:tblPr>
      <w:tblGrid>
        <w:gridCol w:w="737"/>
        <w:gridCol w:w="737"/>
        <w:gridCol w:w="737"/>
        <w:gridCol w:w="737"/>
        <w:gridCol w:w="737"/>
        <w:gridCol w:w="737"/>
        <w:gridCol w:w="737"/>
        <w:gridCol w:w="737"/>
        <w:gridCol w:w="737"/>
      </w:tblGrid>
      <w:tr w:rsidR="005F5FF3" w:rsidRPr="000316A3" w:rsidTr="003B6F95">
        <w:trPr>
          <w:cantSplit/>
          <w:jc w:val="center"/>
        </w:trPr>
        <w:tc>
          <w:tcPr>
            <w:tcW w:w="2211" w:type="dxa"/>
            <w:gridSpan w:val="3"/>
          </w:tcPr>
          <w:p w:rsidR="005F5FF3" w:rsidRPr="000316A3" w:rsidRDefault="005F5FF3" w:rsidP="003B6F95">
            <w:pPr>
              <w:pStyle w:val="Tablehead"/>
              <w:spacing w:before="0" w:after="40" w:line="240" w:lineRule="exact"/>
              <w:rPr>
                <w:rFonts w:ascii="Times New Roman" w:eastAsia="MS PMincho" w:hAnsi="Times New Roman"/>
                <w:b w:val="0"/>
                <w:bCs w:val="0"/>
                <w:sz w:val="18"/>
              </w:rPr>
            </w:pPr>
            <w:r w:rsidRPr="000316A3">
              <w:rPr>
                <w:rFonts w:ascii="Times New Roman" w:hAnsi="Times New Roman"/>
                <w:b w:val="0"/>
                <w:bCs w:val="0"/>
                <w:sz w:val="16"/>
              </w:rPr>
              <w:t>MSB</w:t>
            </w:r>
            <w:r w:rsidRPr="000316A3">
              <w:rPr>
                <w:rFonts w:ascii="Times New Roman" w:hAnsi="Times New Roman" w:hint="cs"/>
                <w:b w:val="0"/>
                <w:bCs w:val="0"/>
                <w:sz w:val="16"/>
                <w:rtl/>
              </w:rPr>
              <w:t xml:space="preserve"> </w:t>
            </w:r>
            <w:r w:rsidRPr="000316A3">
              <w:rPr>
                <w:rFonts w:ascii="Times New Roman" w:hAnsi="Times New Roman" w:hint="cs"/>
                <w:b w:val="0"/>
                <w:bCs w:val="0"/>
                <w:rtl/>
              </w:rPr>
              <w:t>(البتة الأكثر دلالة)</w:t>
            </w:r>
          </w:p>
        </w:tc>
        <w:tc>
          <w:tcPr>
            <w:tcW w:w="737" w:type="dxa"/>
          </w:tcPr>
          <w:p w:rsidR="005F5FF3" w:rsidRPr="000316A3" w:rsidRDefault="005F5FF3" w:rsidP="003B6F95">
            <w:pPr>
              <w:pStyle w:val="Tablehead"/>
              <w:spacing w:before="0" w:after="40" w:line="240" w:lineRule="exact"/>
              <w:rPr>
                <w:rFonts w:ascii="Times New Roman" w:eastAsia="MS PMincho" w:hAnsi="Times New Roman"/>
                <w:b w:val="0"/>
                <w:bCs w:val="0"/>
                <w:sz w:val="18"/>
              </w:rPr>
            </w:pPr>
          </w:p>
        </w:tc>
        <w:tc>
          <w:tcPr>
            <w:tcW w:w="737" w:type="dxa"/>
          </w:tcPr>
          <w:p w:rsidR="005F5FF3" w:rsidRPr="000316A3" w:rsidRDefault="005F5FF3" w:rsidP="003B6F95">
            <w:pPr>
              <w:pStyle w:val="Tablehead"/>
              <w:spacing w:before="0" w:after="40" w:line="240" w:lineRule="exact"/>
              <w:rPr>
                <w:rFonts w:ascii="Times New Roman" w:eastAsia="MS PMincho" w:hAnsi="Times New Roman"/>
                <w:b w:val="0"/>
                <w:bCs w:val="0"/>
                <w:sz w:val="18"/>
              </w:rPr>
            </w:pPr>
          </w:p>
        </w:tc>
        <w:tc>
          <w:tcPr>
            <w:tcW w:w="737" w:type="dxa"/>
          </w:tcPr>
          <w:p w:rsidR="005F5FF3" w:rsidRPr="000316A3" w:rsidRDefault="005F5FF3" w:rsidP="003B6F95">
            <w:pPr>
              <w:pStyle w:val="Tablehead"/>
              <w:spacing w:before="0" w:after="40" w:line="240" w:lineRule="exact"/>
              <w:rPr>
                <w:rFonts w:ascii="Times New Roman" w:eastAsia="MS PMincho" w:hAnsi="Times New Roman"/>
                <w:b w:val="0"/>
                <w:bCs w:val="0"/>
                <w:sz w:val="18"/>
              </w:rPr>
            </w:pPr>
          </w:p>
        </w:tc>
        <w:tc>
          <w:tcPr>
            <w:tcW w:w="2211" w:type="dxa"/>
            <w:gridSpan w:val="3"/>
          </w:tcPr>
          <w:p w:rsidR="005F5FF3" w:rsidRPr="000316A3" w:rsidRDefault="005F5FF3" w:rsidP="003B6F95">
            <w:pPr>
              <w:pStyle w:val="Tablehead"/>
              <w:spacing w:before="0" w:after="40" w:line="240" w:lineRule="exact"/>
              <w:rPr>
                <w:rFonts w:ascii="Times New Roman" w:eastAsia="MS PMincho" w:hAnsi="Times New Roman"/>
                <w:b w:val="0"/>
                <w:bCs w:val="0"/>
                <w:sz w:val="18"/>
              </w:rPr>
            </w:pPr>
            <w:r w:rsidRPr="000316A3">
              <w:rPr>
                <w:rFonts w:ascii="Times New Roman" w:hAnsi="Times New Roman"/>
                <w:b w:val="0"/>
                <w:bCs w:val="0"/>
                <w:sz w:val="16"/>
              </w:rPr>
              <w:t>LSB</w:t>
            </w:r>
            <w:r w:rsidRPr="000316A3">
              <w:rPr>
                <w:rFonts w:ascii="Times New Roman" w:hAnsi="Times New Roman" w:hint="cs"/>
                <w:b w:val="0"/>
                <w:bCs w:val="0"/>
                <w:sz w:val="16"/>
                <w:rtl/>
              </w:rPr>
              <w:t xml:space="preserve"> </w:t>
            </w:r>
            <w:r w:rsidRPr="000316A3">
              <w:rPr>
                <w:rFonts w:ascii="Times New Roman" w:hAnsi="Times New Roman" w:hint="cs"/>
                <w:b w:val="0"/>
                <w:bCs w:val="0"/>
                <w:rtl/>
              </w:rPr>
              <w:t>(البتة الأقل دلالة)</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PC0</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1</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1</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PC1</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PC2</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PC3</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865CC" w:rsidP="003B6F95">
            <w:pPr>
              <w:pStyle w:val="Tabletext"/>
              <w:spacing w:before="0" w:after="0" w:line="240" w:lineRule="exact"/>
              <w:jc w:val="center"/>
              <w:rPr>
                <w:rFonts w:eastAsia="MS PMincho"/>
                <w:sz w:val="18"/>
              </w:rPr>
            </w:pPr>
            <w:r w:rsidRPr="000316A3">
              <w:rPr>
                <w:rFonts w:eastAsia="MS PMincho"/>
                <w:sz w:val="18"/>
              </w:rPr>
              <w:t>6</w:t>
            </w:r>
            <w:r w:rsidR="005F5FF3" w:rsidRPr="000316A3">
              <w:rPr>
                <w:rFonts w:eastAsia="MS PMincho"/>
                <w:sz w:val="18"/>
              </w:rPr>
              <w:t>0/</w:t>
            </w:r>
            <w:r w:rsidRPr="000316A3">
              <w:rPr>
                <w:rFonts w:eastAsia="MS PMincho"/>
                <w:sz w:val="18"/>
              </w:rPr>
              <w:t>5</w:t>
            </w:r>
            <w:r w:rsidR="005F5FF3" w:rsidRPr="000316A3">
              <w:rPr>
                <w:rFonts w:eastAsia="MS PMincho"/>
                <w:sz w:val="18"/>
              </w:rPr>
              <w:t>0</w:t>
            </w:r>
          </w:p>
        </w:tc>
        <w:tc>
          <w:tcPr>
            <w:tcW w:w="3685" w:type="dxa"/>
            <w:gridSpan w:val="5"/>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STYPE</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PC4</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tcPr>
          <w:p w:rsidR="005F5FF3" w:rsidRPr="000316A3" w:rsidRDefault="005F5FF3" w:rsidP="003B6F95">
            <w:pPr>
              <w:pStyle w:val="Tabletext"/>
              <w:spacing w:before="0" w:after="0" w:line="240" w:lineRule="exact"/>
              <w:jc w:val="center"/>
              <w:rPr>
                <w:rFonts w:eastAsia="MS PMincho"/>
                <w:sz w:val="18"/>
              </w:rPr>
            </w:pPr>
            <w:r w:rsidRPr="000316A3">
              <w:rPr>
                <w:rFonts w:eastAsia="MS PMincho"/>
                <w:sz w:val="18"/>
              </w:rPr>
              <w:t>Res</w:t>
            </w:r>
          </w:p>
        </w:tc>
      </w:tr>
    </w:tbl>
    <w:p w:rsidR="005F5FF3" w:rsidRPr="003B6F95" w:rsidRDefault="003B6F95" w:rsidP="003B6F95">
      <w:pPr>
        <w:pStyle w:val="Note"/>
        <w:spacing w:line="144" w:lineRule="auto"/>
        <w:ind w:left="992"/>
        <w:rPr>
          <w:rtl/>
          <w:lang w:bidi="ar-EG"/>
        </w:rPr>
      </w:pPr>
      <w:r>
        <w:rPr>
          <w:sz w:val="22"/>
          <w:szCs w:val="30"/>
        </w:rPr>
        <w:t>50</w:t>
      </w:r>
      <w:r w:rsidR="005F5FF3" w:rsidRPr="005865CC">
        <w:rPr>
          <w:sz w:val="22"/>
          <w:szCs w:val="30"/>
        </w:rPr>
        <w:t>/</w:t>
      </w:r>
      <w:r w:rsidRPr="003B6F95">
        <w:t>6</w:t>
      </w:r>
      <w:r w:rsidR="005F5FF3" w:rsidRPr="003B6F95">
        <w:t>0</w:t>
      </w:r>
      <w:r w:rsidR="005F5FF3" w:rsidRPr="003B6F95">
        <w:rPr>
          <w:rFonts w:hint="cs"/>
          <w:rtl/>
        </w:rPr>
        <w:t>:</w:t>
      </w:r>
    </w:p>
    <w:p w:rsidR="005F5FF3" w:rsidRPr="003B6F95" w:rsidRDefault="006A6859" w:rsidP="00873F60">
      <w:pPr>
        <w:pStyle w:val="Note"/>
        <w:tabs>
          <w:tab w:val="clear" w:pos="907"/>
          <w:tab w:val="left" w:pos="1417"/>
        </w:tabs>
        <w:spacing w:line="144" w:lineRule="auto"/>
        <w:ind w:left="1417"/>
        <w:rPr>
          <w:rtl/>
          <w:lang w:bidi="ar-EG"/>
        </w:rPr>
      </w:pPr>
      <w:r>
        <w:t xml:space="preserve"> </w:t>
      </w:r>
      <w:r w:rsidR="005F5FF3" w:rsidRPr="003B6F95">
        <w:t>0</w:t>
      </w:r>
      <w:r w:rsidR="005F5FF3" w:rsidRPr="003B6F95">
        <w:rPr>
          <w:rFonts w:hint="cs"/>
          <w:rtl/>
        </w:rPr>
        <w:t>=</w:t>
      </w:r>
      <w:r w:rsidR="005F5FF3" w:rsidRPr="003B6F95">
        <w:rPr>
          <w:rFonts w:hint="cs"/>
          <w:rtl/>
        </w:rPr>
        <w:tab/>
        <w:t xml:space="preserve">نظام التردّد </w:t>
      </w:r>
      <w:r w:rsidR="003B6F95" w:rsidRPr="003B6F95">
        <w:t>Hz 60</w:t>
      </w:r>
    </w:p>
    <w:p w:rsidR="005F5FF3" w:rsidRPr="003B6F95" w:rsidRDefault="006A6859" w:rsidP="003B6F95">
      <w:pPr>
        <w:pStyle w:val="Note"/>
        <w:tabs>
          <w:tab w:val="clear" w:pos="907"/>
          <w:tab w:val="left" w:pos="1417"/>
        </w:tabs>
        <w:spacing w:before="0" w:line="144" w:lineRule="auto"/>
        <w:ind w:left="1417"/>
        <w:rPr>
          <w:rtl/>
        </w:rPr>
      </w:pPr>
      <w:r>
        <w:t xml:space="preserve"> </w:t>
      </w:r>
      <w:r w:rsidR="005F5FF3" w:rsidRPr="003B6F95">
        <w:t>1</w:t>
      </w:r>
      <w:r w:rsidR="005F5FF3" w:rsidRPr="003B6F95">
        <w:rPr>
          <w:rFonts w:hint="cs"/>
          <w:rtl/>
        </w:rPr>
        <w:t>=</w:t>
      </w:r>
      <w:r w:rsidR="005F5FF3" w:rsidRPr="003B6F95">
        <w:rPr>
          <w:rFonts w:hint="cs"/>
          <w:rtl/>
        </w:rPr>
        <w:tab/>
        <w:t xml:space="preserve">نظام التردّد </w:t>
      </w:r>
      <w:r w:rsidR="003B6F95" w:rsidRPr="003B6F95">
        <w:t>Hz 50</w:t>
      </w:r>
    </w:p>
    <w:p w:rsidR="005F5FF3" w:rsidRPr="003B6F95" w:rsidRDefault="005F5FF3" w:rsidP="000330BD">
      <w:pPr>
        <w:pStyle w:val="Note"/>
        <w:spacing w:line="144" w:lineRule="auto"/>
        <w:ind w:left="992"/>
        <w:rPr>
          <w:rtl/>
        </w:rPr>
      </w:pPr>
      <w:r w:rsidRPr="003B6F95">
        <w:t>STYPE</w:t>
      </w:r>
      <w:r w:rsidRPr="003B6F95">
        <w:rPr>
          <w:rFonts w:hint="cs"/>
          <w:rtl/>
        </w:rPr>
        <w:t>:</w:t>
      </w:r>
      <w:r w:rsidRPr="003B6F95">
        <w:rPr>
          <w:rFonts w:hint="cs"/>
          <w:rtl/>
        </w:rPr>
        <w:tab/>
        <w:t>نمط الإشارة الفيديوية</w:t>
      </w:r>
    </w:p>
    <w:p w:rsidR="005F5FF3" w:rsidRPr="003B6F95" w:rsidRDefault="005F5FF3" w:rsidP="00873F60">
      <w:pPr>
        <w:pStyle w:val="Note"/>
        <w:tabs>
          <w:tab w:val="clear" w:pos="907"/>
          <w:tab w:val="left" w:pos="1417"/>
          <w:tab w:val="left" w:pos="3449"/>
        </w:tabs>
        <w:spacing w:line="144" w:lineRule="auto"/>
        <w:ind w:left="1417"/>
        <w:rPr>
          <w:rtl/>
        </w:rPr>
      </w:pPr>
      <w:r w:rsidRPr="003B6F95">
        <w:rPr>
          <w:rFonts w:hint="cs"/>
          <w:rtl/>
        </w:rPr>
        <w:t xml:space="preserve">في نظام التردّد </w:t>
      </w:r>
      <w:r w:rsidR="003B6F95" w:rsidRPr="003B6F95">
        <w:t>Hz 60</w:t>
      </w:r>
      <w:r w:rsidR="005865CC" w:rsidRPr="003B6F95">
        <w:tab/>
      </w:r>
    </w:p>
    <w:p w:rsidR="005F5FF3" w:rsidRPr="003B6F95" w:rsidRDefault="005F5FF3" w:rsidP="00587DD8">
      <w:pPr>
        <w:pStyle w:val="Note"/>
        <w:tabs>
          <w:tab w:val="clear" w:pos="907"/>
          <w:tab w:val="clear" w:pos="1985"/>
          <w:tab w:val="left" w:pos="1984"/>
        </w:tabs>
        <w:spacing w:before="0" w:line="144" w:lineRule="auto"/>
        <w:ind w:left="1984"/>
      </w:pPr>
      <w:r w:rsidRPr="003B6F95">
        <w:t>1</w:t>
      </w:r>
      <w:r w:rsidR="0091568F" w:rsidRPr="003B6F95">
        <w:t xml:space="preserve"> </w:t>
      </w:r>
      <w:r w:rsidRPr="003B6F95">
        <w:t>0</w:t>
      </w:r>
      <w:r w:rsidR="0091568F" w:rsidRPr="003B6F95">
        <w:t xml:space="preserve"> </w:t>
      </w:r>
      <w:r w:rsidRPr="003B6F95">
        <w:t>1</w:t>
      </w:r>
      <w:r w:rsidR="0091568F" w:rsidRPr="003B6F95">
        <w:t xml:space="preserve"> </w:t>
      </w:r>
      <w:r w:rsidRPr="003B6F95">
        <w:t>0</w:t>
      </w:r>
      <w:r w:rsidR="0091568F" w:rsidRPr="003B6F95">
        <w:t xml:space="preserve"> </w:t>
      </w:r>
      <w:r w:rsidRPr="003B6F95">
        <w:t>0</w:t>
      </w:r>
      <w:r w:rsidR="0091568F" w:rsidRPr="003B6F95">
        <w:t xml:space="preserve"> </w:t>
      </w:r>
      <w:r w:rsidRPr="003B6F95">
        <w:t>b</w:t>
      </w:r>
      <w:r w:rsidR="00F21863" w:rsidRPr="003B6F95">
        <w:rPr>
          <w:rFonts w:hint="eastAsia"/>
          <w:rtl/>
          <w:lang w:bidi="ar-EG"/>
        </w:rPr>
        <w:t> </w:t>
      </w:r>
      <w:r w:rsidRPr="003B6F95">
        <w:rPr>
          <w:rFonts w:hint="cs"/>
          <w:rtl/>
        </w:rPr>
        <w:t>=</w:t>
      </w:r>
      <w:r w:rsidR="00587DD8">
        <w:rPr>
          <w:rFonts w:hint="eastAsia"/>
        </w:rPr>
        <w:t> </w:t>
      </w:r>
      <w:r w:rsidR="00587DD8" w:rsidRPr="003B6F95">
        <w:rPr>
          <w:rFonts w:cs="Times New Roman"/>
        </w:rPr>
        <w:t>×</w:t>
      </w:r>
      <w:r w:rsidR="000B35C7" w:rsidRPr="003B6F95">
        <w:rPr>
          <w:rFonts w:hint="eastAsia"/>
          <w:rtl/>
        </w:rPr>
        <w:t> </w:t>
      </w:r>
      <w:r w:rsidR="00587DD8" w:rsidRPr="003B6F95">
        <w:t>1 920</w:t>
      </w:r>
      <w:r w:rsidR="00587DD8">
        <w:rPr>
          <w:rFonts w:hint="eastAsia"/>
        </w:rPr>
        <w:t> </w:t>
      </w:r>
      <w:r w:rsidR="00587DD8" w:rsidRPr="003B6F95">
        <w:rPr>
          <w:rFonts w:cs="Times New Roman"/>
        </w:rPr>
        <w:t>×</w:t>
      </w:r>
      <w:r w:rsidR="00587DD8">
        <w:t> </w:t>
      </w:r>
      <w:r w:rsidR="005865CC" w:rsidRPr="003B6F95">
        <w:t>1 080/60/I</w:t>
      </w:r>
      <w:r w:rsidR="005865CC" w:rsidRPr="003B6F95">
        <w:rPr>
          <w:rFonts w:hint="cs"/>
          <w:rtl/>
        </w:rPr>
        <w:t xml:space="preserve"> </w:t>
      </w:r>
      <w:r w:rsidRPr="003B6F95">
        <w:rPr>
          <w:rFonts w:hint="cs"/>
          <w:rtl/>
        </w:rPr>
        <w:t>-</w:t>
      </w:r>
      <w:r w:rsidR="000B35C7" w:rsidRPr="003B6F95">
        <w:rPr>
          <w:rFonts w:hint="eastAsia"/>
        </w:rPr>
        <w:t> </w:t>
      </w:r>
      <w:r w:rsidRPr="003B6F95">
        <w:rPr>
          <w:rFonts w:hint="cs"/>
          <w:rtl/>
        </w:rPr>
        <w:t xml:space="preserve">معدل الانضغاط </w:t>
      </w:r>
      <w:r w:rsidRPr="003B6F95">
        <w:t>100</w:t>
      </w:r>
      <w:r w:rsidR="000B35C7" w:rsidRPr="003B6F95">
        <w:rPr>
          <w:rFonts w:hint="eastAsia"/>
          <w:rtl/>
        </w:rPr>
        <w:t> </w:t>
      </w:r>
      <w:r w:rsidRPr="003B6F95">
        <w:t>Mb/s</w:t>
      </w:r>
    </w:p>
    <w:p w:rsidR="005F5FF3" w:rsidRPr="003B6F95" w:rsidRDefault="005F5FF3" w:rsidP="003B6F95">
      <w:pPr>
        <w:pStyle w:val="Note"/>
        <w:tabs>
          <w:tab w:val="clear" w:pos="907"/>
        </w:tabs>
        <w:spacing w:before="0" w:line="144" w:lineRule="auto"/>
        <w:ind w:left="1984"/>
        <w:rPr>
          <w:rtl/>
        </w:rPr>
      </w:pPr>
      <w:r w:rsidRPr="003B6F95">
        <w:rPr>
          <w:lang w:bidi="ar-EG"/>
        </w:rPr>
        <w:t>1</w:t>
      </w:r>
      <w:r w:rsidR="0091568F" w:rsidRPr="003B6F95">
        <w:rPr>
          <w:lang w:bidi="ar-EG"/>
        </w:rPr>
        <w:t xml:space="preserve"> </w:t>
      </w:r>
      <w:r w:rsidRPr="003B6F95">
        <w:rPr>
          <w:lang w:bidi="ar-EG"/>
        </w:rPr>
        <w:t>0</w:t>
      </w:r>
      <w:r w:rsidR="0091568F" w:rsidRPr="003B6F95">
        <w:rPr>
          <w:lang w:bidi="ar-EG"/>
        </w:rPr>
        <w:t xml:space="preserve"> </w:t>
      </w:r>
      <w:r w:rsidRPr="003B6F95">
        <w:rPr>
          <w:lang w:bidi="ar-EG"/>
        </w:rPr>
        <w:t>1</w:t>
      </w:r>
      <w:r w:rsidR="0091568F" w:rsidRPr="003B6F95">
        <w:rPr>
          <w:lang w:bidi="ar-EG"/>
        </w:rPr>
        <w:t xml:space="preserve"> </w:t>
      </w:r>
      <w:r w:rsidRPr="003B6F95">
        <w:rPr>
          <w:lang w:bidi="ar-EG"/>
        </w:rPr>
        <w:t>0</w:t>
      </w:r>
      <w:r w:rsidR="0091568F" w:rsidRPr="003B6F95">
        <w:rPr>
          <w:lang w:bidi="ar-EG"/>
        </w:rPr>
        <w:t xml:space="preserve"> </w:t>
      </w:r>
      <w:r w:rsidRPr="003B6F95">
        <w:rPr>
          <w:lang w:bidi="ar-EG"/>
        </w:rPr>
        <w:t>1</w:t>
      </w:r>
      <w:r w:rsidR="0091568F" w:rsidRPr="003B6F95">
        <w:rPr>
          <w:lang w:bidi="ar-EG"/>
        </w:rPr>
        <w:t xml:space="preserve"> </w:t>
      </w:r>
      <w:r w:rsidRPr="003B6F95">
        <w:rPr>
          <w:lang w:bidi="ar-EG"/>
        </w:rPr>
        <w:t>b</w:t>
      </w:r>
      <w:r w:rsidR="00F21863" w:rsidRPr="003B6F95">
        <w:rPr>
          <w:rFonts w:hint="eastAsia"/>
          <w:rtl/>
        </w:rPr>
        <w:t> </w:t>
      </w:r>
      <w:r w:rsidRPr="003B6F95">
        <w:rPr>
          <w:rFonts w:hint="cs"/>
          <w:rtl/>
        </w:rPr>
        <w:t>=</w:t>
      </w:r>
      <w:r w:rsidR="00F21863" w:rsidRPr="003B6F95">
        <w:rPr>
          <w:rFonts w:hint="eastAsia"/>
          <w:rtl/>
        </w:rPr>
        <w:t> </w:t>
      </w:r>
      <w:r w:rsidRPr="003B6F95">
        <w:rPr>
          <w:rFonts w:hint="cs"/>
          <w:rtl/>
        </w:rPr>
        <w:t>محجوز</w:t>
      </w:r>
    </w:p>
    <w:p w:rsidR="005F5FF3" w:rsidRPr="003B6F95" w:rsidRDefault="005F5FF3" w:rsidP="00587DD8">
      <w:pPr>
        <w:pStyle w:val="Note"/>
        <w:tabs>
          <w:tab w:val="clear" w:pos="907"/>
        </w:tabs>
        <w:spacing w:before="0" w:line="144" w:lineRule="auto"/>
        <w:ind w:left="1984"/>
        <w:rPr>
          <w:rtl/>
        </w:rPr>
      </w:pPr>
      <w:r w:rsidRPr="003B6F95">
        <w:rPr>
          <w:lang w:bidi="ar-EG"/>
        </w:rPr>
        <w:t>1</w:t>
      </w:r>
      <w:r w:rsidR="0091568F" w:rsidRPr="003B6F95">
        <w:rPr>
          <w:lang w:bidi="ar-EG"/>
        </w:rPr>
        <w:t xml:space="preserve"> </w:t>
      </w:r>
      <w:r w:rsidRPr="003B6F95">
        <w:rPr>
          <w:lang w:bidi="ar-EG"/>
        </w:rPr>
        <w:t>1</w:t>
      </w:r>
      <w:r w:rsidR="0091568F" w:rsidRPr="003B6F95">
        <w:rPr>
          <w:lang w:bidi="ar-EG"/>
        </w:rPr>
        <w:t xml:space="preserve"> </w:t>
      </w:r>
      <w:r w:rsidRPr="003B6F95">
        <w:rPr>
          <w:lang w:bidi="ar-EG"/>
        </w:rPr>
        <w:t>0</w:t>
      </w:r>
      <w:r w:rsidR="0091568F" w:rsidRPr="003B6F95">
        <w:rPr>
          <w:lang w:bidi="ar-EG"/>
        </w:rPr>
        <w:t xml:space="preserve"> </w:t>
      </w:r>
      <w:r w:rsidRPr="003B6F95">
        <w:rPr>
          <w:lang w:bidi="ar-EG"/>
        </w:rPr>
        <w:t>0</w:t>
      </w:r>
      <w:r w:rsidR="0091568F" w:rsidRPr="003B6F95">
        <w:rPr>
          <w:lang w:bidi="ar-EG"/>
        </w:rPr>
        <w:t xml:space="preserve"> </w:t>
      </w:r>
      <w:r w:rsidRPr="003B6F95">
        <w:rPr>
          <w:lang w:bidi="ar-EG"/>
        </w:rPr>
        <w:t>0</w:t>
      </w:r>
      <w:r w:rsidR="0091568F" w:rsidRPr="003B6F95">
        <w:rPr>
          <w:lang w:bidi="ar-EG"/>
        </w:rPr>
        <w:t xml:space="preserve"> </w:t>
      </w:r>
      <w:r w:rsidRPr="003B6F95">
        <w:rPr>
          <w:lang w:bidi="ar-EG"/>
        </w:rPr>
        <w:t>b</w:t>
      </w:r>
      <w:r w:rsidR="00F21863" w:rsidRPr="003B6F95">
        <w:rPr>
          <w:rFonts w:hint="eastAsia"/>
          <w:rtl/>
        </w:rPr>
        <w:t> </w:t>
      </w:r>
      <w:r w:rsidRPr="003B6F95">
        <w:rPr>
          <w:rFonts w:hint="cs"/>
          <w:rtl/>
        </w:rPr>
        <w:t>=</w:t>
      </w:r>
      <w:r w:rsidR="00F21863" w:rsidRPr="003B6F95">
        <w:rPr>
          <w:rFonts w:hint="eastAsia"/>
          <w:rtl/>
        </w:rPr>
        <w:t> </w:t>
      </w:r>
      <w:r w:rsidR="00587DD8" w:rsidRPr="003B6F95">
        <w:rPr>
          <w:rFonts w:cs="Times New Roman"/>
        </w:rPr>
        <w:t>×</w:t>
      </w:r>
      <w:r w:rsidR="00587DD8" w:rsidRPr="003B6F95">
        <w:t> </w:t>
      </w:r>
      <w:r w:rsidR="000D6F8E" w:rsidRPr="003B6F95">
        <w:t>720/60/P</w:t>
      </w:r>
      <w:r w:rsidR="000D6F8E" w:rsidRPr="003B6F95">
        <w:rPr>
          <w:rFonts w:hint="cs"/>
          <w:rtl/>
        </w:rPr>
        <w:t xml:space="preserve"> </w:t>
      </w:r>
      <w:r w:rsidR="00587DD8" w:rsidRPr="003B6F95">
        <w:t>1 280</w:t>
      </w:r>
      <w:r w:rsidR="00587DD8" w:rsidRPr="003B6F95">
        <w:rPr>
          <w:rFonts w:hint="eastAsia"/>
          <w:rtl/>
        </w:rPr>
        <w:t> </w:t>
      </w:r>
      <w:r w:rsidRPr="003B6F95">
        <w:rPr>
          <w:rFonts w:hint="cs"/>
          <w:rtl/>
        </w:rPr>
        <w:t>-</w:t>
      </w:r>
      <w:r w:rsidR="000B35C7" w:rsidRPr="003B6F95">
        <w:rPr>
          <w:rFonts w:hint="eastAsia"/>
          <w:rtl/>
        </w:rPr>
        <w:t> </w:t>
      </w:r>
      <w:r w:rsidRPr="003B6F95">
        <w:rPr>
          <w:rFonts w:hint="cs"/>
          <w:rtl/>
        </w:rPr>
        <w:t xml:space="preserve">معدل الانضغاط </w:t>
      </w:r>
      <w:r w:rsidRPr="003B6F95">
        <w:t>100</w:t>
      </w:r>
      <w:r w:rsidR="000B35C7" w:rsidRPr="003B6F95">
        <w:rPr>
          <w:rFonts w:hint="eastAsia"/>
          <w:rtl/>
        </w:rPr>
        <w:t> </w:t>
      </w:r>
      <w:r w:rsidRPr="003B6F95">
        <w:t>Mb/s</w:t>
      </w:r>
    </w:p>
    <w:p w:rsidR="005F5FF3" w:rsidRPr="003B6F95" w:rsidRDefault="005F5FF3" w:rsidP="00587DD8">
      <w:pPr>
        <w:pStyle w:val="Note"/>
        <w:tabs>
          <w:tab w:val="clear" w:pos="907"/>
        </w:tabs>
        <w:ind w:left="1984"/>
        <w:rPr>
          <w:rtl/>
          <w:lang w:bidi="ar-EG"/>
        </w:rPr>
      </w:pPr>
      <w:r w:rsidRPr="003B6F95">
        <w:rPr>
          <w:rFonts w:hint="cs"/>
          <w:rtl/>
        </w:rPr>
        <w:t>غيرها =</w:t>
      </w:r>
      <w:r w:rsidR="00F21863" w:rsidRPr="003B6F95">
        <w:rPr>
          <w:rFonts w:hint="cs"/>
          <w:rtl/>
        </w:rPr>
        <w:t xml:space="preserve"> </w:t>
      </w:r>
      <w:r w:rsidRPr="003B6F95">
        <w:rPr>
          <w:rFonts w:hint="cs"/>
          <w:rtl/>
        </w:rPr>
        <w:t>محجوزة</w:t>
      </w:r>
    </w:p>
    <w:p w:rsidR="005F5FF3" w:rsidRPr="003B6F95" w:rsidRDefault="005F5FF3" w:rsidP="00A15BEC">
      <w:pPr>
        <w:pStyle w:val="Note"/>
        <w:tabs>
          <w:tab w:val="clear" w:pos="907"/>
          <w:tab w:val="left" w:pos="1417"/>
        </w:tabs>
        <w:ind w:left="1417"/>
        <w:rPr>
          <w:rtl/>
        </w:rPr>
      </w:pPr>
      <w:r w:rsidRPr="003B6F95">
        <w:rPr>
          <w:rFonts w:hint="cs"/>
          <w:rtl/>
        </w:rPr>
        <w:t xml:space="preserve">في نظام التردّد </w:t>
      </w:r>
      <w:r w:rsidR="003B6F95" w:rsidRPr="003B6F95">
        <w:t>Hz 50</w:t>
      </w:r>
    </w:p>
    <w:p w:rsidR="005F5FF3" w:rsidRPr="003B6F95" w:rsidRDefault="005F5FF3" w:rsidP="00587DD8">
      <w:pPr>
        <w:pStyle w:val="Note"/>
        <w:tabs>
          <w:tab w:val="clear" w:pos="907"/>
        </w:tabs>
        <w:spacing w:before="0" w:line="144" w:lineRule="auto"/>
        <w:ind w:left="1984"/>
        <w:rPr>
          <w:rtl/>
        </w:rPr>
      </w:pPr>
      <w:r w:rsidRPr="003B6F95">
        <w:t>1</w:t>
      </w:r>
      <w:r w:rsidR="0091568F" w:rsidRPr="003B6F95">
        <w:t xml:space="preserve"> </w:t>
      </w:r>
      <w:r w:rsidRPr="003B6F95">
        <w:t>0</w:t>
      </w:r>
      <w:r w:rsidR="0091568F" w:rsidRPr="003B6F95">
        <w:t xml:space="preserve"> </w:t>
      </w:r>
      <w:r w:rsidRPr="003B6F95">
        <w:t>1</w:t>
      </w:r>
      <w:r w:rsidR="0091568F" w:rsidRPr="003B6F95">
        <w:t xml:space="preserve"> </w:t>
      </w:r>
      <w:r w:rsidRPr="003B6F95">
        <w:t>0</w:t>
      </w:r>
      <w:r w:rsidR="0091568F" w:rsidRPr="003B6F95">
        <w:t xml:space="preserve"> </w:t>
      </w:r>
      <w:r w:rsidRPr="003B6F95">
        <w:t>0</w:t>
      </w:r>
      <w:r w:rsidR="0091568F" w:rsidRPr="003B6F95">
        <w:t xml:space="preserve"> </w:t>
      </w:r>
      <w:r w:rsidRPr="003B6F95">
        <w:t>b</w:t>
      </w:r>
      <w:r w:rsidR="00F21863" w:rsidRPr="003B6F95">
        <w:rPr>
          <w:rFonts w:hint="eastAsia"/>
          <w:rtl/>
        </w:rPr>
        <w:t> </w:t>
      </w:r>
      <w:r w:rsidRPr="003B6F95">
        <w:rPr>
          <w:rFonts w:hint="cs"/>
          <w:rtl/>
        </w:rPr>
        <w:t>=</w:t>
      </w:r>
      <w:r w:rsidR="00F21863" w:rsidRPr="003B6F95">
        <w:rPr>
          <w:rFonts w:hint="eastAsia"/>
          <w:rtl/>
        </w:rPr>
        <w:t> </w:t>
      </w:r>
      <w:r w:rsidR="00587DD8" w:rsidRPr="003B6F95">
        <w:t>1 920</w:t>
      </w:r>
      <w:r w:rsidR="00587DD8">
        <w:rPr>
          <w:rFonts w:hint="eastAsia"/>
        </w:rPr>
        <w:t> </w:t>
      </w:r>
      <w:r w:rsidR="00587DD8" w:rsidRPr="003B6F95">
        <w:rPr>
          <w:rFonts w:cs="Times New Roman"/>
        </w:rPr>
        <w:t>×</w:t>
      </w:r>
      <w:r w:rsidR="00587DD8">
        <w:t> </w:t>
      </w:r>
      <w:r w:rsidR="00587DD8" w:rsidRPr="003B6F95">
        <w:t>1 080/60/I</w:t>
      </w:r>
      <w:r w:rsidR="00587DD8" w:rsidRPr="003B6F95">
        <w:rPr>
          <w:rFonts w:hint="cs"/>
          <w:rtl/>
        </w:rPr>
        <w:t xml:space="preserve"> </w:t>
      </w:r>
      <w:r w:rsidRPr="003B6F95">
        <w:rPr>
          <w:rFonts w:hint="cs"/>
          <w:rtl/>
        </w:rPr>
        <w:t>-</w:t>
      </w:r>
      <w:r w:rsidR="000B35C7" w:rsidRPr="003B6F95">
        <w:rPr>
          <w:rFonts w:hint="eastAsia"/>
          <w:rtl/>
        </w:rPr>
        <w:t> </w:t>
      </w:r>
      <w:r w:rsidRPr="003B6F95">
        <w:rPr>
          <w:rFonts w:hint="cs"/>
          <w:rtl/>
        </w:rPr>
        <w:t xml:space="preserve">معدل الانضغاط </w:t>
      </w:r>
      <w:r w:rsidRPr="003B6F95">
        <w:t>100</w:t>
      </w:r>
      <w:r w:rsidR="000B35C7" w:rsidRPr="003B6F95">
        <w:rPr>
          <w:rFonts w:hint="eastAsia"/>
          <w:rtl/>
        </w:rPr>
        <w:t> </w:t>
      </w:r>
      <w:r w:rsidRPr="003B6F95">
        <w:t>Mb/s</w:t>
      </w:r>
    </w:p>
    <w:p w:rsidR="005F5FF3" w:rsidRPr="003B6F95" w:rsidRDefault="005F5FF3" w:rsidP="00587DD8">
      <w:pPr>
        <w:pStyle w:val="Note"/>
        <w:tabs>
          <w:tab w:val="clear" w:pos="907"/>
        </w:tabs>
        <w:spacing w:before="0" w:line="144" w:lineRule="auto"/>
        <w:ind w:left="1984"/>
        <w:rPr>
          <w:rtl/>
        </w:rPr>
      </w:pPr>
      <w:r w:rsidRPr="003B6F95">
        <w:t>1</w:t>
      </w:r>
      <w:r w:rsidR="0091568F" w:rsidRPr="003B6F95">
        <w:t xml:space="preserve"> </w:t>
      </w:r>
      <w:r w:rsidRPr="003B6F95">
        <w:t>1</w:t>
      </w:r>
      <w:r w:rsidR="0091568F" w:rsidRPr="003B6F95">
        <w:t xml:space="preserve"> </w:t>
      </w:r>
      <w:r w:rsidRPr="003B6F95">
        <w:t>0</w:t>
      </w:r>
      <w:r w:rsidR="0091568F" w:rsidRPr="003B6F95">
        <w:t xml:space="preserve"> </w:t>
      </w:r>
      <w:r w:rsidRPr="003B6F95">
        <w:t>0</w:t>
      </w:r>
      <w:r w:rsidR="0091568F" w:rsidRPr="003B6F95">
        <w:t xml:space="preserve"> </w:t>
      </w:r>
      <w:r w:rsidRPr="003B6F95">
        <w:t>0</w:t>
      </w:r>
      <w:r w:rsidR="0091568F" w:rsidRPr="003B6F95">
        <w:t xml:space="preserve"> </w:t>
      </w:r>
      <w:r w:rsidRPr="003B6F95">
        <w:t>b</w:t>
      </w:r>
      <w:r w:rsidR="00F21863" w:rsidRPr="003B6F95">
        <w:rPr>
          <w:rFonts w:hint="eastAsia"/>
          <w:rtl/>
        </w:rPr>
        <w:t> </w:t>
      </w:r>
      <w:r w:rsidRPr="003B6F95">
        <w:rPr>
          <w:rFonts w:hint="cs"/>
          <w:rtl/>
        </w:rPr>
        <w:t>=</w:t>
      </w:r>
      <w:r w:rsidR="00F21863" w:rsidRPr="003B6F95">
        <w:rPr>
          <w:rFonts w:hint="eastAsia"/>
          <w:rtl/>
        </w:rPr>
        <w:t> </w:t>
      </w:r>
      <w:r w:rsidR="00587DD8" w:rsidRPr="003B6F95">
        <w:rPr>
          <w:rFonts w:cs="Times New Roman"/>
        </w:rPr>
        <w:t>×</w:t>
      </w:r>
      <w:r w:rsidR="00587DD8" w:rsidRPr="003B6F95">
        <w:t> 720/60/P</w:t>
      </w:r>
      <w:r w:rsidR="00587DD8" w:rsidRPr="003B6F95">
        <w:rPr>
          <w:rFonts w:hint="cs"/>
          <w:rtl/>
        </w:rPr>
        <w:t xml:space="preserve"> </w:t>
      </w:r>
      <w:r w:rsidR="00587DD8" w:rsidRPr="003B6F95">
        <w:t>1 280</w:t>
      </w:r>
      <w:r w:rsidRPr="003B6F95">
        <w:rPr>
          <w:rFonts w:hint="cs"/>
          <w:rtl/>
        </w:rPr>
        <w:t>-</w:t>
      </w:r>
      <w:r w:rsidR="000B35C7" w:rsidRPr="003B6F95">
        <w:rPr>
          <w:rFonts w:hint="eastAsia"/>
          <w:rtl/>
        </w:rPr>
        <w:t> </w:t>
      </w:r>
      <w:r w:rsidRPr="003B6F95">
        <w:rPr>
          <w:rFonts w:hint="cs"/>
          <w:rtl/>
        </w:rPr>
        <w:t xml:space="preserve">معدل الانضغاط </w:t>
      </w:r>
      <w:r w:rsidRPr="003B6F95">
        <w:t>100</w:t>
      </w:r>
      <w:r w:rsidR="000B35C7" w:rsidRPr="003B6F95">
        <w:rPr>
          <w:rFonts w:hint="eastAsia"/>
          <w:rtl/>
        </w:rPr>
        <w:t> </w:t>
      </w:r>
      <w:r w:rsidRPr="003B6F95">
        <w:t>Mb/s</w:t>
      </w:r>
    </w:p>
    <w:p w:rsidR="005F5FF3" w:rsidRPr="003B6F95" w:rsidRDefault="005F5FF3" w:rsidP="003B6F95">
      <w:pPr>
        <w:pStyle w:val="Note"/>
        <w:tabs>
          <w:tab w:val="clear" w:pos="907"/>
        </w:tabs>
        <w:spacing w:before="0" w:line="144" w:lineRule="auto"/>
        <w:ind w:left="1984"/>
        <w:rPr>
          <w:rtl/>
        </w:rPr>
      </w:pPr>
      <w:r w:rsidRPr="003B6F95">
        <w:rPr>
          <w:rFonts w:hint="cs"/>
          <w:rtl/>
        </w:rPr>
        <w:t>القيم الأخرى = محجوزة</w:t>
      </w:r>
    </w:p>
    <w:p w:rsidR="005F5FF3" w:rsidRPr="003B6F95" w:rsidRDefault="005F5FF3" w:rsidP="003B6F95">
      <w:pPr>
        <w:pStyle w:val="Note"/>
        <w:tabs>
          <w:tab w:val="clear" w:pos="907"/>
          <w:tab w:val="left" w:pos="1417"/>
        </w:tabs>
        <w:spacing w:before="0" w:line="144" w:lineRule="auto"/>
        <w:ind w:left="1417"/>
        <w:rPr>
          <w:rtl/>
        </w:rPr>
      </w:pPr>
      <w:r w:rsidRPr="003B6F95">
        <w:t>Res</w:t>
      </w:r>
      <w:r w:rsidRPr="003B6F95">
        <w:rPr>
          <w:rFonts w:hint="cs"/>
          <w:rtl/>
        </w:rPr>
        <w:t>:</w:t>
      </w:r>
      <w:r w:rsidRPr="003B6F95">
        <w:rPr>
          <w:rFonts w:hint="cs"/>
          <w:rtl/>
        </w:rPr>
        <w:tab/>
        <w:t>بتة محجوزة لاستعمال لاحق</w:t>
      </w:r>
    </w:p>
    <w:p w:rsidR="005F5FF3" w:rsidRPr="003B6F95" w:rsidRDefault="00F21863" w:rsidP="003B6F95">
      <w:pPr>
        <w:pStyle w:val="Note"/>
        <w:tabs>
          <w:tab w:val="clear" w:pos="907"/>
        </w:tabs>
        <w:spacing w:before="0" w:line="144" w:lineRule="auto"/>
        <w:ind w:left="1984"/>
        <w:rPr>
          <w:rtl/>
          <w:lang w:bidi="ar-EG"/>
        </w:rPr>
      </w:pPr>
      <w:r w:rsidRPr="003B6F95">
        <w:rPr>
          <w:rtl/>
        </w:rPr>
        <w:tab/>
      </w:r>
      <w:r w:rsidR="005F5FF3" w:rsidRPr="003B6F95">
        <w:rPr>
          <w:rFonts w:hint="cs"/>
          <w:rtl/>
        </w:rPr>
        <w:t xml:space="preserve">وقيمة التغيب توضع على القيمة </w:t>
      </w:r>
      <w:r w:rsidR="005F5FF3" w:rsidRPr="003B6F95">
        <w:t>1</w:t>
      </w:r>
      <w:r w:rsidR="004235BA" w:rsidRPr="003B6F95">
        <w:rPr>
          <w:rFonts w:hint="cs"/>
          <w:rtl/>
          <w:lang w:bidi="ar-EG"/>
        </w:rPr>
        <w:t>.</w:t>
      </w:r>
    </w:p>
    <w:p w:rsidR="005F5FF3" w:rsidRDefault="005F5FF3" w:rsidP="0073675B">
      <w:pPr>
        <w:pStyle w:val="Heading4"/>
        <w:rPr>
          <w:rtl/>
        </w:rPr>
      </w:pPr>
      <w:r>
        <w:t>2.2.5.3</w:t>
      </w:r>
      <w:r>
        <w:rPr>
          <w:rFonts w:hint="cs"/>
          <w:rtl/>
        </w:rPr>
        <w:tab/>
        <w:t xml:space="preserve">رُزْمة التحكُّم في مصدر </w:t>
      </w:r>
      <w:r>
        <w:t>VAUX</w:t>
      </w:r>
    </w:p>
    <w:p w:rsidR="005F5FF3" w:rsidRPr="007E3704" w:rsidRDefault="005F5FF3" w:rsidP="00F21863">
      <w:r>
        <w:rPr>
          <w:rFonts w:hint="cs"/>
          <w:rtl/>
        </w:rPr>
        <w:t xml:space="preserve">يبيِّن الجدول </w:t>
      </w:r>
      <w:r>
        <w:t>15</w:t>
      </w:r>
      <w:r>
        <w:rPr>
          <w:rFonts w:hint="cs"/>
          <w:rtl/>
        </w:rPr>
        <w:t xml:space="preserve"> بنية رُزْمة التحكُّم في مصدر </w:t>
      </w:r>
      <w:r>
        <w:t>VAUX</w:t>
      </w:r>
      <w:r w:rsidR="004235BA">
        <w:rPr>
          <w:rFonts w:hint="cs"/>
          <w:rtl/>
        </w:rPr>
        <w:t>.</w:t>
      </w:r>
    </w:p>
    <w:p w:rsidR="005F5FF3" w:rsidRDefault="005F5FF3" w:rsidP="0073675B">
      <w:pPr>
        <w:pStyle w:val="TableNo"/>
        <w:rPr>
          <w:rtl/>
        </w:rPr>
      </w:pPr>
      <w:r>
        <w:rPr>
          <w:rFonts w:hint="cs"/>
          <w:rtl/>
        </w:rPr>
        <w:t>الج</w:t>
      </w:r>
      <w:r w:rsidR="00587DD8">
        <w:rPr>
          <w:rFonts w:hint="cs"/>
          <w:rtl/>
        </w:rPr>
        <w:t>ـ</w:t>
      </w:r>
      <w:r>
        <w:rPr>
          <w:rFonts w:hint="cs"/>
          <w:rtl/>
        </w:rPr>
        <w:t xml:space="preserve">دول </w:t>
      </w:r>
      <w:r>
        <w:t>15</w:t>
      </w:r>
    </w:p>
    <w:p w:rsidR="005F5FF3" w:rsidRDefault="005F5FF3" w:rsidP="0073675B">
      <w:pPr>
        <w:pStyle w:val="Tabletitle"/>
        <w:rPr>
          <w:rtl/>
        </w:rPr>
      </w:pPr>
      <w:r>
        <w:rPr>
          <w:rFonts w:hint="cs"/>
          <w:rtl/>
        </w:rPr>
        <w:t xml:space="preserve">بنية رُزْمة التحكُّم في مصدر </w:t>
      </w:r>
      <w:r>
        <w:t>VAUX</w:t>
      </w:r>
    </w:p>
    <w:tbl>
      <w:tblPr>
        <w:tblW w:w="0" w:type="auto"/>
        <w:jc w:val="center"/>
        <w:tblLayout w:type="fixed"/>
        <w:tblLook w:val="0000" w:firstRow="0" w:lastRow="0" w:firstColumn="0" w:lastColumn="0" w:noHBand="0" w:noVBand="0"/>
      </w:tblPr>
      <w:tblGrid>
        <w:gridCol w:w="737"/>
        <w:gridCol w:w="737"/>
        <w:gridCol w:w="737"/>
        <w:gridCol w:w="737"/>
        <w:gridCol w:w="737"/>
        <w:gridCol w:w="737"/>
        <w:gridCol w:w="737"/>
        <w:gridCol w:w="737"/>
        <w:gridCol w:w="737"/>
      </w:tblGrid>
      <w:tr w:rsidR="006A6859" w:rsidRPr="000316A3" w:rsidTr="00B6045B">
        <w:trPr>
          <w:jc w:val="center"/>
        </w:trPr>
        <w:tc>
          <w:tcPr>
            <w:tcW w:w="2211" w:type="dxa"/>
            <w:gridSpan w:val="3"/>
            <w:vAlign w:val="center"/>
          </w:tcPr>
          <w:p w:rsidR="006A6859" w:rsidRPr="000316A3" w:rsidRDefault="006A6859" w:rsidP="006A6859">
            <w:pPr>
              <w:pStyle w:val="Tablehead"/>
              <w:rPr>
                <w:rFonts w:ascii="Times New Roman" w:hAnsi="Times New Roman"/>
                <w:b w:val="0"/>
                <w:bCs w:val="0"/>
                <w:sz w:val="16"/>
              </w:rPr>
            </w:pPr>
            <w:r w:rsidRPr="000316A3">
              <w:rPr>
                <w:rFonts w:ascii="Times New Roman" w:hAnsi="Times New Roman" w:hint="cs"/>
                <w:b w:val="0"/>
                <w:bCs w:val="0"/>
                <w:rtl/>
              </w:rPr>
              <w:t xml:space="preserve">البتة </w:t>
            </w:r>
            <w:r>
              <w:rPr>
                <w:rFonts w:ascii="Times New Roman" w:hAnsi="Times New Roman" w:hint="cs"/>
                <w:b w:val="0"/>
                <w:bCs w:val="0"/>
                <w:rtl/>
              </w:rPr>
              <w:t>الاكثر</w:t>
            </w:r>
            <w:r w:rsidRPr="000316A3">
              <w:rPr>
                <w:rFonts w:ascii="Times New Roman" w:hAnsi="Times New Roman" w:hint="cs"/>
                <w:b w:val="0"/>
                <w:bCs w:val="0"/>
                <w:rtl/>
              </w:rPr>
              <w:t xml:space="preserve"> دلالة</w:t>
            </w:r>
            <w:r>
              <w:rPr>
                <w:rFonts w:ascii="Times New Roman" w:hAnsi="Times New Roman" w:hint="cs"/>
                <w:b w:val="0"/>
                <w:bCs w:val="0"/>
                <w:sz w:val="16"/>
                <w:rtl/>
              </w:rPr>
              <w:t xml:space="preserve"> </w:t>
            </w:r>
            <w:r>
              <w:rPr>
                <w:rFonts w:ascii="Times New Roman" w:hAnsi="Times New Roman"/>
                <w:b w:val="0"/>
                <w:bCs w:val="0"/>
                <w:sz w:val="16"/>
              </w:rPr>
              <w:t>(MSB)</w:t>
            </w:r>
          </w:p>
        </w:tc>
        <w:tc>
          <w:tcPr>
            <w:tcW w:w="737" w:type="dxa"/>
          </w:tcPr>
          <w:p w:rsidR="006A6859" w:rsidRPr="000316A3" w:rsidRDefault="006A6859" w:rsidP="003B6F95">
            <w:pPr>
              <w:pStyle w:val="Tablehead"/>
              <w:spacing w:before="0" w:after="40" w:line="240" w:lineRule="exact"/>
              <w:rPr>
                <w:rFonts w:ascii="Times New Roman" w:hAnsi="Times New Roman"/>
                <w:b w:val="0"/>
                <w:bCs w:val="0"/>
                <w:sz w:val="18"/>
              </w:rPr>
            </w:pPr>
          </w:p>
        </w:tc>
        <w:tc>
          <w:tcPr>
            <w:tcW w:w="737" w:type="dxa"/>
          </w:tcPr>
          <w:p w:rsidR="006A6859" w:rsidRPr="000316A3" w:rsidRDefault="006A6859" w:rsidP="003B6F95">
            <w:pPr>
              <w:pStyle w:val="Tablehead"/>
              <w:spacing w:before="0" w:after="40" w:line="240" w:lineRule="exact"/>
              <w:rPr>
                <w:rFonts w:ascii="Times New Roman" w:hAnsi="Times New Roman"/>
                <w:b w:val="0"/>
                <w:bCs w:val="0"/>
                <w:sz w:val="18"/>
              </w:rPr>
            </w:pPr>
          </w:p>
        </w:tc>
        <w:tc>
          <w:tcPr>
            <w:tcW w:w="737" w:type="dxa"/>
          </w:tcPr>
          <w:p w:rsidR="006A6859" w:rsidRPr="000316A3" w:rsidRDefault="006A6859" w:rsidP="003B6F95">
            <w:pPr>
              <w:pStyle w:val="Tablehead"/>
              <w:spacing w:before="0" w:after="40" w:line="240" w:lineRule="exact"/>
              <w:rPr>
                <w:rFonts w:ascii="Times New Roman" w:hAnsi="Times New Roman"/>
                <w:b w:val="0"/>
                <w:bCs w:val="0"/>
                <w:sz w:val="18"/>
              </w:rPr>
            </w:pPr>
          </w:p>
        </w:tc>
        <w:tc>
          <w:tcPr>
            <w:tcW w:w="2211" w:type="dxa"/>
            <w:gridSpan w:val="3"/>
            <w:vAlign w:val="center"/>
          </w:tcPr>
          <w:p w:rsidR="006A6859" w:rsidRPr="000316A3" w:rsidRDefault="006A6859" w:rsidP="00B6045B">
            <w:pPr>
              <w:pStyle w:val="Tablehead"/>
              <w:rPr>
                <w:rFonts w:ascii="Times New Roman" w:hAnsi="Times New Roman"/>
                <w:b w:val="0"/>
                <w:bCs w:val="0"/>
                <w:sz w:val="16"/>
              </w:rPr>
            </w:pPr>
            <w:r w:rsidRPr="000316A3">
              <w:rPr>
                <w:rFonts w:ascii="Times New Roman" w:hAnsi="Times New Roman" w:hint="cs"/>
                <w:b w:val="0"/>
                <w:bCs w:val="0"/>
                <w:rtl/>
              </w:rPr>
              <w:t>البتة الأقل دلالة</w:t>
            </w:r>
            <w:r>
              <w:rPr>
                <w:rFonts w:ascii="Times New Roman" w:hAnsi="Times New Roman" w:hint="cs"/>
                <w:b w:val="0"/>
                <w:bCs w:val="0"/>
                <w:sz w:val="16"/>
                <w:rtl/>
              </w:rPr>
              <w:t xml:space="preserve"> </w:t>
            </w:r>
            <w:r>
              <w:rPr>
                <w:rFonts w:ascii="Times New Roman" w:hAnsi="Times New Roman"/>
                <w:b w:val="0"/>
                <w:bCs w:val="0"/>
                <w:sz w:val="16"/>
              </w:rPr>
              <w:t>(</w:t>
            </w:r>
            <w:r w:rsidRPr="000316A3">
              <w:rPr>
                <w:rFonts w:ascii="Times New Roman" w:hAnsi="Times New Roman"/>
                <w:b w:val="0"/>
                <w:bCs w:val="0"/>
                <w:sz w:val="16"/>
              </w:rPr>
              <w:t>LSB</w:t>
            </w:r>
            <w:r>
              <w:rPr>
                <w:rFonts w:ascii="Times New Roman" w:hAnsi="Times New Roman"/>
                <w:b w:val="0"/>
                <w:bCs w:val="0"/>
                <w:sz w:val="16"/>
              </w:rPr>
              <w:t>)</w:t>
            </w:r>
          </w:p>
        </w:tc>
      </w:tr>
      <w:tr w:rsidR="006A6859"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1</w:t>
            </w:r>
          </w:p>
        </w:tc>
      </w:tr>
      <w:tr w:rsidR="006A6859"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PC1</w:t>
            </w:r>
          </w:p>
        </w:tc>
        <w:tc>
          <w:tcPr>
            <w:tcW w:w="1474" w:type="dxa"/>
            <w:gridSpan w:val="2"/>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CGMS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r>
      <w:tr w:rsidR="006A6859"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PC2</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DISP</w:t>
            </w:r>
          </w:p>
        </w:tc>
      </w:tr>
      <w:tr w:rsidR="006A6859"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PC3</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FF</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FS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FC</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0</w:t>
            </w:r>
          </w:p>
        </w:tc>
      </w:tr>
      <w:tr w:rsidR="006A6859" w:rsidRPr="000316A3" w:rsidTr="003B6F95">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PC4</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A6859" w:rsidRPr="000316A3" w:rsidRDefault="006A6859" w:rsidP="006A6859">
            <w:pPr>
              <w:pStyle w:val="Tabletext"/>
              <w:spacing w:before="40" w:after="40" w:line="240" w:lineRule="exact"/>
              <w:jc w:val="center"/>
              <w:rPr>
                <w:rFonts w:eastAsia="MS PMincho"/>
                <w:sz w:val="18"/>
              </w:rPr>
            </w:pPr>
            <w:r w:rsidRPr="000316A3">
              <w:rPr>
                <w:rFonts w:eastAsia="MS PMincho"/>
                <w:sz w:val="18"/>
              </w:rPr>
              <w:t>Res</w:t>
            </w:r>
          </w:p>
        </w:tc>
      </w:tr>
    </w:tbl>
    <w:p w:rsidR="005F5FF3" w:rsidRPr="003B6F95" w:rsidRDefault="005F5FF3" w:rsidP="003B6F95">
      <w:pPr>
        <w:pStyle w:val="Note"/>
        <w:tabs>
          <w:tab w:val="clear" w:pos="907"/>
          <w:tab w:val="clear" w:pos="1191"/>
        </w:tabs>
        <w:spacing w:before="240" w:line="144" w:lineRule="auto"/>
        <w:ind w:left="1134"/>
        <w:rPr>
          <w:rtl/>
        </w:rPr>
      </w:pPr>
      <w:r w:rsidRPr="003B6F95">
        <w:t>CGMS</w:t>
      </w:r>
      <w:r w:rsidRPr="003B6F95">
        <w:rPr>
          <w:rFonts w:hint="cs"/>
          <w:rtl/>
        </w:rPr>
        <w:t>: نظام إدارة توليد النسخ</w:t>
      </w:r>
    </w:p>
    <w:p w:rsidR="005F5FF3" w:rsidRPr="003B6F95" w:rsidRDefault="005F5FF3" w:rsidP="003B6F95">
      <w:pPr>
        <w:pStyle w:val="Note"/>
        <w:tabs>
          <w:tab w:val="clear" w:pos="907"/>
          <w:tab w:val="clear" w:pos="1191"/>
          <w:tab w:val="clear" w:pos="1985"/>
          <w:tab w:val="left" w:pos="2206"/>
        </w:tabs>
        <w:spacing w:before="0" w:line="144" w:lineRule="auto"/>
        <w:ind w:left="1134"/>
        <w:rPr>
          <w:rtl/>
        </w:rPr>
      </w:pPr>
      <w:r w:rsidRPr="003B6F95">
        <w:rPr>
          <w:rFonts w:hint="cs"/>
          <w:rtl/>
        </w:rPr>
        <w:tab/>
      </w:r>
      <w:r w:rsidRPr="003B6F95">
        <w:t>0</w:t>
      </w:r>
      <w:r w:rsidR="006E3504" w:rsidRPr="003B6F95">
        <w:t xml:space="preserve"> </w:t>
      </w:r>
      <w:r w:rsidRPr="003B6F95">
        <w:t>0</w:t>
      </w:r>
      <w:r w:rsidR="006E3504" w:rsidRPr="003B6F95">
        <w:t xml:space="preserve"> </w:t>
      </w:r>
      <w:r w:rsidRPr="003B6F95">
        <w:t>b</w:t>
      </w:r>
      <w:r w:rsidRPr="003B6F95">
        <w:rPr>
          <w:rFonts w:hint="cs"/>
          <w:rtl/>
        </w:rPr>
        <w:t xml:space="preserve"> =</w:t>
      </w:r>
      <w:r w:rsidR="00F21863" w:rsidRPr="003B6F95">
        <w:rPr>
          <w:rFonts w:hint="cs"/>
          <w:rtl/>
        </w:rPr>
        <w:t xml:space="preserve"> </w:t>
      </w:r>
      <w:r w:rsidRPr="003B6F95">
        <w:rPr>
          <w:rFonts w:hint="cs"/>
          <w:rtl/>
        </w:rPr>
        <w:t>النسخ حرّ</w:t>
      </w:r>
    </w:p>
    <w:p w:rsidR="005F5FF3" w:rsidRPr="003B6F95" w:rsidRDefault="005F5FF3" w:rsidP="003B6F95">
      <w:pPr>
        <w:pStyle w:val="Note"/>
        <w:tabs>
          <w:tab w:val="clear" w:pos="907"/>
          <w:tab w:val="clear" w:pos="1191"/>
          <w:tab w:val="clear" w:pos="1985"/>
          <w:tab w:val="left" w:pos="2206"/>
        </w:tabs>
        <w:spacing w:before="0" w:line="144" w:lineRule="auto"/>
        <w:ind w:left="1134"/>
        <w:rPr>
          <w:rtl/>
        </w:rPr>
      </w:pPr>
      <w:r w:rsidRPr="003B6F95">
        <w:rPr>
          <w:rFonts w:hint="cs"/>
          <w:rtl/>
        </w:rPr>
        <w:tab/>
        <w:t>غيرها = محجوزة</w:t>
      </w:r>
    </w:p>
    <w:p w:rsidR="005F5FF3" w:rsidRPr="003B6F95" w:rsidRDefault="005F5FF3" w:rsidP="006A6859">
      <w:pPr>
        <w:pStyle w:val="Note"/>
        <w:tabs>
          <w:tab w:val="clear" w:pos="907"/>
          <w:tab w:val="clear" w:pos="1191"/>
        </w:tabs>
        <w:spacing w:before="120" w:line="144" w:lineRule="auto"/>
        <w:ind w:left="1134"/>
        <w:rPr>
          <w:rtl/>
        </w:rPr>
      </w:pPr>
      <w:r w:rsidRPr="003B6F95">
        <w:t>DISP</w:t>
      </w:r>
      <w:r w:rsidRPr="003B6F95">
        <w:rPr>
          <w:rFonts w:hint="cs"/>
          <w:rtl/>
        </w:rPr>
        <w:t>: أسلوب انتقاء العرض على شاشة</w:t>
      </w:r>
    </w:p>
    <w:p w:rsidR="005F5FF3" w:rsidRPr="003B6F95" w:rsidRDefault="005F5FF3" w:rsidP="003B6F95">
      <w:pPr>
        <w:pStyle w:val="Note"/>
        <w:tabs>
          <w:tab w:val="clear" w:pos="907"/>
          <w:tab w:val="clear" w:pos="1191"/>
          <w:tab w:val="clear" w:pos="1985"/>
          <w:tab w:val="left" w:pos="2206"/>
        </w:tabs>
        <w:spacing w:before="0" w:line="144" w:lineRule="auto"/>
        <w:ind w:left="1134"/>
        <w:rPr>
          <w:rtl/>
        </w:rPr>
      </w:pPr>
      <w:r w:rsidRPr="003B6F95">
        <w:rPr>
          <w:rFonts w:hint="cs"/>
          <w:rtl/>
        </w:rPr>
        <w:tab/>
      </w:r>
      <w:r w:rsidRPr="003B6F95">
        <w:t>0</w:t>
      </w:r>
      <w:r w:rsidR="006E3504" w:rsidRPr="003B6F95">
        <w:t xml:space="preserve"> </w:t>
      </w:r>
      <w:r w:rsidRPr="003B6F95">
        <w:t>1</w:t>
      </w:r>
      <w:r w:rsidR="006E3504" w:rsidRPr="003B6F95">
        <w:t xml:space="preserve"> </w:t>
      </w:r>
      <w:r w:rsidRPr="003B6F95">
        <w:t>0</w:t>
      </w:r>
      <w:r w:rsidR="006E3504" w:rsidRPr="003B6F95">
        <w:t xml:space="preserve"> </w:t>
      </w:r>
      <w:r w:rsidRPr="003B6F95">
        <w:t>b</w:t>
      </w:r>
      <w:r w:rsidR="00F21863" w:rsidRPr="003B6F95">
        <w:rPr>
          <w:rFonts w:hint="eastAsia"/>
          <w:rtl/>
        </w:rPr>
        <w:t> </w:t>
      </w:r>
      <w:r w:rsidRPr="003B6F95">
        <w:t>=</w:t>
      </w:r>
      <w:r w:rsidR="00F21863" w:rsidRPr="003B6F95">
        <w:rPr>
          <w:rFonts w:hint="eastAsia"/>
          <w:rtl/>
        </w:rPr>
        <w:t> </w:t>
      </w:r>
      <w:r w:rsidRPr="003B6F95">
        <w:t>16:9</w:t>
      </w:r>
    </w:p>
    <w:p w:rsidR="005F5FF3" w:rsidRPr="003B6F95" w:rsidRDefault="005F5FF3" w:rsidP="003B6F95">
      <w:pPr>
        <w:pStyle w:val="Note"/>
        <w:tabs>
          <w:tab w:val="clear" w:pos="907"/>
          <w:tab w:val="clear" w:pos="1191"/>
          <w:tab w:val="clear" w:pos="1985"/>
          <w:tab w:val="left" w:pos="2206"/>
        </w:tabs>
        <w:spacing w:before="0" w:line="144" w:lineRule="auto"/>
        <w:ind w:left="1134"/>
        <w:rPr>
          <w:rtl/>
        </w:rPr>
      </w:pPr>
      <w:r w:rsidRPr="003B6F95">
        <w:rPr>
          <w:rFonts w:hint="cs"/>
          <w:rtl/>
        </w:rPr>
        <w:tab/>
        <w:t>غيرها</w:t>
      </w:r>
      <w:r w:rsidR="00F21863" w:rsidRPr="003B6F95">
        <w:rPr>
          <w:rFonts w:hint="cs"/>
          <w:rtl/>
        </w:rPr>
        <w:t xml:space="preserve"> </w:t>
      </w:r>
      <w:r w:rsidRPr="003B6F95">
        <w:rPr>
          <w:rFonts w:hint="cs"/>
          <w:rtl/>
        </w:rPr>
        <w:t>=</w:t>
      </w:r>
      <w:r w:rsidR="00F21863" w:rsidRPr="003B6F95">
        <w:rPr>
          <w:rFonts w:hint="cs"/>
          <w:rtl/>
        </w:rPr>
        <w:t xml:space="preserve"> </w:t>
      </w:r>
      <w:r w:rsidRPr="003B6F95">
        <w:rPr>
          <w:rFonts w:hint="cs"/>
          <w:rtl/>
        </w:rPr>
        <w:t>محجوزة</w:t>
      </w:r>
    </w:p>
    <w:p w:rsidR="005F5FF3" w:rsidRPr="003B6F95" w:rsidRDefault="005F5FF3" w:rsidP="006A6859">
      <w:pPr>
        <w:pStyle w:val="Note"/>
        <w:tabs>
          <w:tab w:val="clear" w:pos="907"/>
          <w:tab w:val="clear" w:pos="1191"/>
        </w:tabs>
        <w:spacing w:before="120" w:line="144" w:lineRule="auto"/>
        <w:ind w:left="1134"/>
        <w:rPr>
          <w:rtl/>
        </w:rPr>
      </w:pPr>
      <w:r w:rsidRPr="003B6F95">
        <w:t>FF</w:t>
      </w:r>
      <w:r w:rsidRPr="003B6F95">
        <w:rPr>
          <w:rFonts w:hint="cs"/>
          <w:rtl/>
        </w:rPr>
        <w:t>:</w:t>
      </w:r>
      <w:r w:rsidRPr="003B6F95">
        <w:rPr>
          <w:rFonts w:hint="cs"/>
          <w:rtl/>
        </w:rPr>
        <w:tab/>
        <w:t>عَلَم رتل/مجال</w:t>
      </w:r>
    </w:p>
    <w:p w:rsidR="006E3504" w:rsidRPr="003B6F95" w:rsidRDefault="006E3504" w:rsidP="00353243">
      <w:pPr>
        <w:pStyle w:val="Note"/>
        <w:tabs>
          <w:tab w:val="clear" w:pos="907"/>
          <w:tab w:val="clear" w:pos="1191"/>
          <w:tab w:val="clear" w:pos="1985"/>
          <w:tab w:val="left" w:pos="2206"/>
        </w:tabs>
        <w:spacing w:before="0" w:line="144" w:lineRule="auto"/>
        <w:ind w:left="1134"/>
        <w:rPr>
          <w:rtl/>
        </w:rPr>
      </w:pPr>
      <w:r w:rsidRPr="003B6F95">
        <w:rPr>
          <w:rFonts w:hint="cs"/>
          <w:rtl/>
        </w:rPr>
        <w:t xml:space="preserve">في نظام الخطوط </w:t>
      </w:r>
      <w:r w:rsidR="000330BD" w:rsidRPr="003B6F95">
        <w:t>1 080</w:t>
      </w:r>
      <w:r w:rsidR="00353243">
        <w:rPr>
          <w:rFonts w:cs="Times New Roman" w:hint="cs"/>
          <w:rtl/>
        </w:rPr>
        <w:t> </w:t>
      </w:r>
      <w:r w:rsidR="000330BD" w:rsidRPr="003B6F95">
        <w:rPr>
          <w:rFonts w:cs="Times New Roman"/>
        </w:rPr>
        <w:t>×</w:t>
      </w:r>
      <w:r w:rsidR="00353243">
        <w:rPr>
          <w:rFonts w:cs="Times New Roman" w:hint="cs"/>
          <w:rtl/>
        </w:rPr>
        <w:t> </w:t>
      </w:r>
      <w:r w:rsidRPr="003B6F95">
        <w:t>1 920</w:t>
      </w:r>
      <w:r w:rsidRPr="003B6F95">
        <w:rPr>
          <w:rFonts w:hint="cs"/>
          <w:rtl/>
        </w:rPr>
        <w:t xml:space="preserve"> (انظر الجدول </w:t>
      </w:r>
      <w:r w:rsidRPr="003B6F95">
        <w:t>16</w:t>
      </w:r>
      <w:r w:rsidRPr="003B6F95">
        <w:rPr>
          <w:rFonts w:hint="cs"/>
          <w:rtl/>
        </w:rPr>
        <w:t>)</w:t>
      </w:r>
    </w:p>
    <w:p w:rsidR="006E3504" w:rsidRPr="003B6F95" w:rsidRDefault="006E3504" w:rsidP="006A6859">
      <w:pPr>
        <w:pStyle w:val="Note"/>
        <w:tabs>
          <w:tab w:val="clear" w:pos="907"/>
          <w:tab w:val="clear" w:pos="1191"/>
          <w:tab w:val="clear" w:pos="1985"/>
          <w:tab w:val="left" w:pos="2206"/>
        </w:tabs>
        <w:spacing w:before="0" w:line="144" w:lineRule="auto"/>
        <w:ind w:left="2042" w:hanging="454"/>
        <w:rPr>
          <w:rtl/>
        </w:rPr>
      </w:pPr>
      <w:r w:rsidRPr="003B6F95">
        <w:rPr>
          <w:rtl/>
        </w:rPr>
        <w:tab/>
      </w:r>
      <w:r w:rsidRPr="003B6F95">
        <w:t>FF</w:t>
      </w:r>
      <w:r w:rsidRPr="003B6F95">
        <w:rPr>
          <w:rFonts w:hint="cs"/>
          <w:rtl/>
        </w:rPr>
        <w:t xml:space="preserve"> يدل ع</w:t>
      </w:r>
      <w:r w:rsidR="007331E7" w:rsidRPr="003B6F95">
        <w:rPr>
          <w:rFonts w:hint="cs"/>
          <w:rtl/>
        </w:rPr>
        <w:t>ما </w:t>
      </w:r>
      <w:r w:rsidRPr="003B6F95">
        <w:rPr>
          <w:rFonts w:hint="cs"/>
          <w:rtl/>
        </w:rPr>
        <w:t xml:space="preserve">إذا كان قد تم تسليم مجالين متتالين، أم تم تكرار مجال واحد مرتين أثناء فترة رتل فيديوي واحد (انظر الجدول </w:t>
      </w:r>
      <w:r w:rsidRPr="003B6F95">
        <w:t>16</w:t>
      </w:r>
      <w:r w:rsidRPr="003B6F95">
        <w:rPr>
          <w:rFonts w:hint="cs"/>
          <w:rtl/>
        </w:rPr>
        <w:t>)</w:t>
      </w:r>
    </w:p>
    <w:p w:rsidR="006E3504" w:rsidRPr="003B6F95" w:rsidRDefault="006E3504" w:rsidP="003B6F95">
      <w:pPr>
        <w:pStyle w:val="Note"/>
        <w:tabs>
          <w:tab w:val="clear" w:pos="907"/>
          <w:tab w:val="clear" w:pos="1191"/>
          <w:tab w:val="clear" w:pos="1985"/>
          <w:tab w:val="left" w:pos="2206"/>
        </w:tabs>
        <w:spacing w:before="0" w:line="144" w:lineRule="auto"/>
        <w:ind w:left="1134"/>
        <w:rPr>
          <w:rtl/>
        </w:rPr>
      </w:pPr>
      <w:r w:rsidRPr="003B6F95">
        <w:rPr>
          <w:rtl/>
        </w:rPr>
        <w:tab/>
      </w:r>
      <w:r w:rsidR="006A6859">
        <w:t xml:space="preserve"> </w:t>
      </w:r>
      <w:r w:rsidRPr="003B6F95">
        <w:t>0</w:t>
      </w:r>
      <w:r w:rsidRPr="003B6F95">
        <w:rPr>
          <w:rFonts w:hint="cs"/>
          <w:rtl/>
        </w:rPr>
        <w:t>=</w:t>
      </w:r>
      <w:r w:rsidR="000330BD" w:rsidRPr="003B6F95">
        <w:rPr>
          <w:rFonts w:hint="cs"/>
          <w:rtl/>
        </w:rPr>
        <w:t xml:space="preserve"> </w:t>
      </w:r>
      <w:r w:rsidRPr="003B6F95">
        <w:rPr>
          <w:rFonts w:hint="cs"/>
          <w:rtl/>
        </w:rPr>
        <w:t>تم تسليم واحد فقط من المجالين مرتين</w:t>
      </w:r>
    </w:p>
    <w:p w:rsidR="006E3504" w:rsidRPr="003B6F95" w:rsidRDefault="006E3504" w:rsidP="003B6F95">
      <w:pPr>
        <w:pStyle w:val="Note"/>
        <w:tabs>
          <w:tab w:val="clear" w:pos="907"/>
          <w:tab w:val="clear" w:pos="1191"/>
          <w:tab w:val="clear" w:pos="1985"/>
          <w:tab w:val="left" w:pos="2206"/>
        </w:tabs>
        <w:spacing w:before="0" w:line="144" w:lineRule="auto"/>
        <w:ind w:left="1134"/>
        <w:rPr>
          <w:rtl/>
        </w:rPr>
      </w:pPr>
      <w:r w:rsidRPr="003B6F95">
        <w:rPr>
          <w:rtl/>
        </w:rPr>
        <w:tab/>
      </w:r>
      <w:r w:rsidR="006A6859">
        <w:t xml:space="preserve"> </w:t>
      </w:r>
      <w:r w:rsidRPr="003B6F95">
        <w:t>1</w:t>
      </w:r>
      <w:r w:rsidRPr="003B6F95">
        <w:rPr>
          <w:rFonts w:hint="cs"/>
          <w:rtl/>
        </w:rPr>
        <w:t>=</w:t>
      </w:r>
      <w:r w:rsidR="000330BD" w:rsidRPr="003B6F95">
        <w:rPr>
          <w:rFonts w:hint="cs"/>
          <w:rtl/>
        </w:rPr>
        <w:t xml:space="preserve"> </w:t>
      </w:r>
      <w:r w:rsidRPr="003B6F95">
        <w:rPr>
          <w:rFonts w:hint="cs"/>
          <w:rtl/>
        </w:rPr>
        <w:t>تم تسليم ك</w:t>
      </w:r>
      <w:r w:rsidR="007331E7" w:rsidRPr="003B6F95">
        <w:rPr>
          <w:rFonts w:hint="cs"/>
          <w:rtl/>
        </w:rPr>
        <w:t>لا </w:t>
      </w:r>
      <w:r w:rsidRPr="003B6F95">
        <w:rPr>
          <w:rFonts w:hint="cs"/>
          <w:rtl/>
        </w:rPr>
        <w:t>المجالين بالترتيب</w:t>
      </w:r>
      <w:r w:rsidR="000330BD" w:rsidRPr="003B6F95">
        <w:rPr>
          <w:rFonts w:hint="cs"/>
          <w:rtl/>
        </w:rPr>
        <w:t>.</w:t>
      </w:r>
    </w:p>
    <w:p w:rsidR="006E3504" w:rsidRPr="003B6F95" w:rsidRDefault="006E3504" w:rsidP="003B6F95">
      <w:pPr>
        <w:pStyle w:val="Note"/>
        <w:tabs>
          <w:tab w:val="clear" w:pos="907"/>
          <w:tab w:val="clear" w:pos="1191"/>
          <w:tab w:val="clear" w:pos="1985"/>
        </w:tabs>
        <w:spacing w:before="0" w:line="144" w:lineRule="auto"/>
        <w:ind w:left="1134"/>
        <w:rPr>
          <w:rtl/>
        </w:rPr>
      </w:pPr>
      <w:r w:rsidRPr="003B6F95">
        <w:rPr>
          <w:rFonts w:hint="cs"/>
          <w:rtl/>
        </w:rPr>
        <w:t xml:space="preserve">وفي نظام الخطوط </w:t>
      </w:r>
      <w:r w:rsidR="003D7215" w:rsidRPr="003B6F95">
        <w:rPr>
          <w:rFonts w:cs="Times New Roman"/>
        </w:rPr>
        <w:t xml:space="preserve"> </w:t>
      </w:r>
      <w:r w:rsidR="003B6F95" w:rsidRPr="003B6F95">
        <w:t>1 280 × 720</w:t>
      </w:r>
      <w:r w:rsidR="003D7215" w:rsidRPr="003B6F95">
        <w:rPr>
          <w:rFonts w:cs="Times New Roman"/>
        </w:rPr>
        <w:t xml:space="preserve"> </w:t>
      </w:r>
      <w:r w:rsidRPr="003B6F95">
        <w:rPr>
          <w:rFonts w:hint="cs"/>
          <w:rtl/>
        </w:rPr>
        <w:t xml:space="preserve"> (انظر الجدول </w:t>
      </w:r>
      <w:r w:rsidRPr="003B6F95">
        <w:t>17</w:t>
      </w:r>
      <w:r w:rsidRPr="003B6F95">
        <w:rPr>
          <w:rFonts w:hint="cs"/>
          <w:rtl/>
        </w:rPr>
        <w:t>)</w:t>
      </w:r>
    </w:p>
    <w:p w:rsidR="006E3504" w:rsidRPr="003B6F95" w:rsidRDefault="006E3504" w:rsidP="003B6F95">
      <w:pPr>
        <w:pStyle w:val="Note"/>
        <w:tabs>
          <w:tab w:val="clear" w:pos="907"/>
          <w:tab w:val="clear" w:pos="1191"/>
        </w:tabs>
        <w:spacing w:before="0" w:line="144" w:lineRule="auto"/>
        <w:ind w:left="1134"/>
        <w:rPr>
          <w:rtl/>
        </w:rPr>
      </w:pPr>
      <w:r w:rsidRPr="003B6F95">
        <w:t>FF</w:t>
      </w:r>
      <w:r w:rsidRPr="003B6F95">
        <w:rPr>
          <w:rFonts w:hint="cs"/>
          <w:rtl/>
        </w:rPr>
        <w:t xml:space="preserve"> يدل ع</w:t>
      </w:r>
      <w:r w:rsidR="007331E7" w:rsidRPr="003B6F95">
        <w:rPr>
          <w:rFonts w:hint="cs"/>
          <w:rtl/>
        </w:rPr>
        <w:t>ما </w:t>
      </w:r>
      <w:r w:rsidRPr="003B6F95">
        <w:rPr>
          <w:rFonts w:hint="cs"/>
          <w:rtl/>
        </w:rPr>
        <w:t>إذا كان قد تم تسليم رتلين فيديويين متتالين، أم تم تكرار رتل فيديوي واحد مرتين أثناء فترة الرتلين الفيديويين</w:t>
      </w:r>
    </w:p>
    <w:p w:rsidR="006E3504" w:rsidRPr="003B6F95" w:rsidRDefault="006A6859" w:rsidP="00B6045B">
      <w:pPr>
        <w:pStyle w:val="Note"/>
        <w:tabs>
          <w:tab w:val="clear" w:pos="907"/>
          <w:tab w:val="clear" w:pos="1191"/>
        </w:tabs>
        <w:spacing w:before="0" w:line="144" w:lineRule="auto"/>
        <w:ind w:left="1134"/>
        <w:rPr>
          <w:rtl/>
        </w:rPr>
      </w:pPr>
      <w:r>
        <w:rPr>
          <w:rFonts w:hint="cs"/>
          <w:rtl/>
        </w:rPr>
        <w:tab/>
      </w:r>
      <w:r w:rsidR="006E3504" w:rsidRPr="003B6F95">
        <w:t>0</w:t>
      </w:r>
      <w:r>
        <w:rPr>
          <w:rFonts w:hint="cs"/>
          <w:rtl/>
        </w:rPr>
        <w:t xml:space="preserve"> </w:t>
      </w:r>
      <w:r w:rsidR="006E3504" w:rsidRPr="003B6F95">
        <w:rPr>
          <w:rFonts w:hint="cs"/>
          <w:rtl/>
        </w:rPr>
        <w:t>=</w:t>
      </w:r>
      <w:r w:rsidR="006E3504" w:rsidRPr="003B6F95">
        <w:rPr>
          <w:rtl/>
        </w:rPr>
        <w:tab/>
      </w:r>
      <w:r w:rsidR="006E3504" w:rsidRPr="003B6F95">
        <w:rPr>
          <w:rFonts w:hint="cs"/>
          <w:rtl/>
        </w:rPr>
        <w:t>تم تسليم واحد فقط من الرتلين الفيديويين مرتين</w:t>
      </w:r>
    </w:p>
    <w:p w:rsidR="006E3504" w:rsidRPr="003B6F95" w:rsidRDefault="006A6859" w:rsidP="003B6F95">
      <w:pPr>
        <w:pStyle w:val="Note"/>
        <w:tabs>
          <w:tab w:val="clear" w:pos="907"/>
          <w:tab w:val="clear" w:pos="1191"/>
        </w:tabs>
        <w:spacing w:before="0" w:line="144" w:lineRule="auto"/>
        <w:ind w:left="1134"/>
        <w:rPr>
          <w:rtl/>
        </w:rPr>
      </w:pPr>
      <w:r>
        <w:rPr>
          <w:rFonts w:hint="cs"/>
          <w:rtl/>
        </w:rPr>
        <w:tab/>
      </w:r>
      <w:r w:rsidR="006E3504" w:rsidRPr="003B6F95">
        <w:t>1</w:t>
      </w:r>
      <w:r>
        <w:rPr>
          <w:rFonts w:hint="cs"/>
          <w:rtl/>
        </w:rPr>
        <w:t xml:space="preserve"> </w:t>
      </w:r>
      <w:r w:rsidR="006E3504" w:rsidRPr="003B6F95">
        <w:rPr>
          <w:rFonts w:hint="cs"/>
          <w:rtl/>
        </w:rPr>
        <w:t>=</w:t>
      </w:r>
      <w:r w:rsidR="006E3504" w:rsidRPr="003B6F95">
        <w:rPr>
          <w:rtl/>
        </w:rPr>
        <w:tab/>
      </w:r>
      <w:r w:rsidR="006E3504" w:rsidRPr="003B6F95">
        <w:rPr>
          <w:rFonts w:hint="cs"/>
          <w:rtl/>
        </w:rPr>
        <w:t>تم تسليم ك</w:t>
      </w:r>
      <w:r w:rsidR="007331E7" w:rsidRPr="003B6F95">
        <w:rPr>
          <w:rFonts w:hint="cs"/>
          <w:rtl/>
        </w:rPr>
        <w:t>لا </w:t>
      </w:r>
      <w:r w:rsidR="006E3504" w:rsidRPr="003B6F95">
        <w:rPr>
          <w:rFonts w:hint="cs"/>
          <w:rtl/>
        </w:rPr>
        <w:t>الرتلين الفيديويين بالترتيب</w:t>
      </w:r>
      <w:r w:rsidR="000330BD" w:rsidRPr="003B6F95">
        <w:rPr>
          <w:rFonts w:hint="cs"/>
          <w:rtl/>
        </w:rPr>
        <w:t>.</w:t>
      </w:r>
    </w:p>
    <w:p w:rsidR="006E3504" w:rsidRPr="003B6F95" w:rsidRDefault="006E3504" w:rsidP="006A6859">
      <w:pPr>
        <w:pStyle w:val="Note"/>
        <w:tabs>
          <w:tab w:val="clear" w:pos="907"/>
          <w:tab w:val="clear" w:pos="1191"/>
        </w:tabs>
        <w:spacing w:before="120" w:line="144" w:lineRule="auto"/>
        <w:ind w:left="1134"/>
        <w:rPr>
          <w:rtl/>
        </w:rPr>
      </w:pPr>
      <w:r w:rsidRPr="003B6F95">
        <w:t>FS</w:t>
      </w:r>
      <w:r w:rsidRPr="003B6F95">
        <w:rPr>
          <w:rFonts w:hint="cs"/>
          <w:rtl/>
        </w:rPr>
        <w:t>:</w:t>
      </w:r>
      <w:r w:rsidRPr="003B6F95">
        <w:rPr>
          <w:rtl/>
        </w:rPr>
        <w:tab/>
      </w:r>
      <w:r w:rsidRPr="003B6F95">
        <w:rPr>
          <w:rFonts w:hint="cs"/>
          <w:rtl/>
        </w:rPr>
        <w:t>عَلَم المجال الأول/الثاني</w:t>
      </w:r>
    </w:p>
    <w:p w:rsidR="006E3504" w:rsidRPr="003B6F95" w:rsidRDefault="006E3504" w:rsidP="00353243">
      <w:pPr>
        <w:pStyle w:val="Note"/>
        <w:tabs>
          <w:tab w:val="clear" w:pos="907"/>
          <w:tab w:val="clear" w:pos="1191"/>
          <w:tab w:val="clear" w:pos="1985"/>
        </w:tabs>
        <w:spacing w:before="0" w:line="144" w:lineRule="auto"/>
        <w:ind w:left="1134"/>
        <w:rPr>
          <w:rtl/>
        </w:rPr>
      </w:pPr>
      <w:r w:rsidRPr="003B6F95">
        <w:rPr>
          <w:rFonts w:hint="cs"/>
          <w:rtl/>
        </w:rPr>
        <w:t>في نظام الخطوط</w:t>
      </w:r>
      <w:r w:rsidR="00353243">
        <w:rPr>
          <w:rFonts w:cs="Times New Roman" w:hint="cs"/>
          <w:rtl/>
        </w:rPr>
        <w:t> </w:t>
      </w:r>
      <w:r w:rsidRPr="003B6F95">
        <w:t>1 920</w:t>
      </w:r>
      <w:r w:rsidR="00353243">
        <w:t> </w:t>
      </w:r>
      <w:r w:rsidR="00353243" w:rsidRPr="003B6F95">
        <w:rPr>
          <w:rFonts w:cs="Times New Roman"/>
        </w:rPr>
        <w:t>×</w:t>
      </w:r>
      <w:r w:rsidR="00353243">
        <w:t xml:space="preserve"> </w:t>
      </w:r>
      <w:r w:rsidR="002464B7" w:rsidRPr="003B6F95">
        <w:t>1 080</w:t>
      </w:r>
      <w:r w:rsidR="002464B7" w:rsidRPr="003B6F95">
        <w:rPr>
          <w:rFonts w:hint="cs"/>
          <w:rtl/>
        </w:rPr>
        <w:t xml:space="preserve"> </w:t>
      </w:r>
      <w:r w:rsidRPr="003B6F95">
        <w:rPr>
          <w:rFonts w:hint="cs"/>
          <w:rtl/>
        </w:rPr>
        <w:t xml:space="preserve">(انظر الجدول </w:t>
      </w:r>
      <w:r w:rsidRPr="003B6F95">
        <w:t>16</w:t>
      </w:r>
      <w:r w:rsidRPr="003B6F95">
        <w:rPr>
          <w:rFonts w:hint="cs"/>
          <w:rtl/>
        </w:rPr>
        <w:t>)</w:t>
      </w:r>
    </w:p>
    <w:p w:rsidR="006E3504" w:rsidRPr="003B6F95" w:rsidRDefault="006E3504" w:rsidP="003B6F95">
      <w:pPr>
        <w:pStyle w:val="Note"/>
        <w:tabs>
          <w:tab w:val="clear" w:pos="907"/>
          <w:tab w:val="clear" w:pos="1191"/>
        </w:tabs>
        <w:spacing w:before="0" w:line="144" w:lineRule="auto"/>
        <w:ind w:left="1134"/>
        <w:rPr>
          <w:rtl/>
        </w:rPr>
      </w:pPr>
      <w:r w:rsidRPr="003B6F95">
        <w:rPr>
          <w:rtl/>
        </w:rPr>
        <w:tab/>
      </w:r>
      <w:r w:rsidR="003B6F95">
        <w:rPr>
          <w:rFonts w:hint="cs"/>
          <w:rtl/>
        </w:rPr>
        <w:tab/>
      </w:r>
      <w:r w:rsidRPr="003B6F95">
        <w:t>FS</w:t>
      </w:r>
      <w:r w:rsidRPr="003B6F95">
        <w:rPr>
          <w:rFonts w:hint="cs"/>
          <w:rtl/>
        </w:rPr>
        <w:t xml:space="preserve"> يدل على أن مجالاً تم تسليمه أثناء فترة مجال واحد (انظر الجدول </w:t>
      </w:r>
      <w:r w:rsidRPr="003B6F95">
        <w:t>16</w:t>
      </w:r>
      <w:r w:rsidRPr="003B6F95">
        <w:rPr>
          <w:rFonts w:hint="cs"/>
          <w:rtl/>
        </w:rPr>
        <w:t>)</w:t>
      </w:r>
    </w:p>
    <w:p w:rsidR="006E3504" w:rsidRPr="003B6F95" w:rsidRDefault="006E3504" w:rsidP="003B6F95">
      <w:pPr>
        <w:pStyle w:val="Note"/>
        <w:tabs>
          <w:tab w:val="clear" w:pos="907"/>
          <w:tab w:val="clear" w:pos="1191"/>
        </w:tabs>
        <w:spacing w:before="0" w:line="144" w:lineRule="auto"/>
        <w:ind w:left="1134"/>
        <w:rPr>
          <w:rtl/>
        </w:rPr>
      </w:pPr>
      <w:r w:rsidRPr="003B6F95">
        <w:rPr>
          <w:rtl/>
        </w:rPr>
        <w:tab/>
      </w:r>
      <w:r w:rsidRPr="003B6F95">
        <w:t>0</w:t>
      </w:r>
      <w:r w:rsidRPr="003B6F95">
        <w:rPr>
          <w:rFonts w:hint="cs"/>
          <w:rtl/>
        </w:rPr>
        <w:t>=</w:t>
      </w:r>
      <w:r w:rsidRPr="003B6F95">
        <w:rPr>
          <w:rtl/>
        </w:rPr>
        <w:tab/>
      </w:r>
      <w:r w:rsidRPr="003B6F95">
        <w:rPr>
          <w:rFonts w:hint="cs"/>
          <w:rtl/>
        </w:rPr>
        <w:t xml:space="preserve">المجال </w:t>
      </w:r>
      <w:r w:rsidRPr="003B6F95">
        <w:t>2</w:t>
      </w:r>
      <w:r w:rsidRPr="003B6F95">
        <w:rPr>
          <w:rFonts w:hint="cs"/>
          <w:rtl/>
        </w:rPr>
        <w:t xml:space="preserve"> تم تسليمه</w:t>
      </w:r>
    </w:p>
    <w:p w:rsidR="006E3504" w:rsidRPr="003B6F95" w:rsidRDefault="006E3504" w:rsidP="003B6F95">
      <w:pPr>
        <w:pStyle w:val="Note"/>
        <w:tabs>
          <w:tab w:val="clear" w:pos="907"/>
          <w:tab w:val="clear" w:pos="1191"/>
        </w:tabs>
        <w:spacing w:before="0" w:line="144" w:lineRule="auto"/>
        <w:ind w:left="1134"/>
        <w:rPr>
          <w:rtl/>
        </w:rPr>
      </w:pPr>
      <w:r w:rsidRPr="003B6F95">
        <w:rPr>
          <w:rtl/>
        </w:rPr>
        <w:tab/>
      </w:r>
      <w:r w:rsidRPr="003B6F95">
        <w:t>1</w:t>
      </w:r>
      <w:r w:rsidRPr="003B6F95">
        <w:rPr>
          <w:rFonts w:hint="cs"/>
          <w:rtl/>
        </w:rPr>
        <w:t>=</w:t>
      </w:r>
      <w:r w:rsidRPr="003B6F95">
        <w:rPr>
          <w:rtl/>
        </w:rPr>
        <w:tab/>
      </w:r>
      <w:r w:rsidRPr="003B6F95">
        <w:rPr>
          <w:rFonts w:hint="cs"/>
          <w:rtl/>
        </w:rPr>
        <w:t xml:space="preserve">المجال </w:t>
      </w:r>
      <w:r w:rsidRPr="003B6F95">
        <w:t>1</w:t>
      </w:r>
      <w:r w:rsidRPr="003B6F95">
        <w:rPr>
          <w:rFonts w:hint="cs"/>
          <w:rtl/>
        </w:rPr>
        <w:t xml:space="preserve"> تم تسليمه</w:t>
      </w:r>
      <w:r w:rsidR="00B6045B">
        <w:rPr>
          <w:rFonts w:hint="cs"/>
          <w:rtl/>
        </w:rPr>
        <w:t>.</w:t>
      </w:r>
    </w:p>
    <w:p w:rsidR="006E3504" w:rsidRPr="003B6F95" w:rsidRDefault="006E3504" w:rsidP="00353243">
      <w:pPr>
        <w:pStyle w:val="Note"/>
        <w:tabs>
          <w:tab w:val="clear" w:pos="907"/>
          <w:tab w:val="clear" w:pos="1191"/>
          <w:tab w:val="clear" w:pos="1985"/>
        </w:tabs>
        <w:spacing w:before="0" w:line="144" w:lineRule="auto"/>
        <w:ind w:left="1134"/>
        <w:rPr>
          <w:rtl/>
        </w:rPr>
      </w:pPr>
      <w:r w:rsidRPr="003B6F95">
        <w:rPr>
          <w:rFonts w:hint="cs"/>
          <w:rtl/>
        </w:rPr>
        <w:t xml:space="preserve">وفي نظام الخطوط </w:t>
      </w:r>
      <w:r w:rsidR="002464B7" w:rsidRPr="003B6F95">
        <w:t>720</w:t>
      </w:r>
      <w:r w:rsidR="00353243">
        <w:rPr>
          <w:rFonts w:cs="Times New Roman" w:hint="cs"/>
          <w:rtl/>
        </w:rPr>
        <w:t> </w:t>
      </w:r>
      <w:r w:rsidR="002464B7" w:rsidRPr="003B6F95">
        <w:rPr>
          <w:rFonts w:cs="Times New Roman"/>
        </w:rPr>
        <w:t>×</w:t>
      </w:r>
      <w:r w:rsidR="00353243">
        <w:rPr>
          <w:rFonts w:cs="Times New Roman" w:hint="cs"/>
          <w:rtl/>
        </w:rPr>
        <w:t> </w:t>
      </w:r>
      <w:r w:rsidRPr="003B6F95">
        <w:t>1 280</w:t>
      </w:r>
      <w:r w:rsidR="002464B7" w:rsidRPr="003B6F95">
        <w:rPr>
          <w:rFonts w:hint="eastAsia"/>
        </w:rPr>
        <w:t> </w:t>
      </w:r>
      <w:r w:rsidR="002464B7" w:rsidRPr="003B6F95">
        <w:rPr>
          <w:rFonts w:hint="cs"/>
          <w:rtl/>
        </w:rPr>
        <w:t xml:space="preserve"> </w:t>
      </w:r>
      <w:r w:rsidRPr="003B6F95">
        <w:rPr>
          <w:rFonts w:hint="cs"/>
          <w:rtl/>
        </w:rPr>
        <w:t xml:space="preserve">(انظر الجدول </w:t>
      </w:r>
      <w:r w:rsidRPr="003B6F95">
        <w:t>17</w:t>
      </w:r>
      <w:r w:rsidRPr="003B6F95">
        <w:rPr>
          <w:rFonts w:hint="cs"/>
          <w:rtl/>
        </w:rPr>
        <w:t>)</w:t>
      </w:r>
    </w:p>
    <w:p w:rsidR="006E3504" w:rsidRPr="003B6F95" w:rsidRDefault="006E3504" w:rsidP="003B6F95">
      <w:pPr>
        <w:pStyle w:val="Note"/>
        <w:tabs>
          <w:tab w:val="clear" w:pos="907"/>
          <w:tab w:val="clear" w:pos="1191"/>
        </w:tabs>
        <w:spacing w:before="0" w:line="144" w:lineRule="auto"/>
        <w:ind w:left="1134"/>
        <w:rPr>
          <w:rtl/>
        </w:rPr>
      </w:pPr>
      <w:r w:rsidRPr="003B6F95">
        <w:rPr>
          <w:rtl/>
        </w:rPr>
        <w:tab/>
      </w:r>
      <w:r w:rsidR="003B6F95">
        <w:rPr>
          <w:rFonts w:hint="cs"/>
          <w:rtl/>
        </w:rPr>
        <w:tab/>
      </w:r>
      <w:r w:rsidRPr="003B6F95">
        <w:t>FS</w:t>
      </w:r>
      <w:r w:rsidRPr="003B6F95">
        <w:rPr>
          <w:rFonts w:hint="cs"/>
          <w:rtl/>
        </w:rPr>
        <w:t xml:space="preserve"> يدل على أن رتلاً فيديوياً تم تسليمه أثناء فترة رتل فيديوي واحد</w:t>
      </w:r>
      <w:r w:rsidR="006A6859">
        <w:rPr>
          <w:rFonts w:hint="cs"/>
          <w:rtl/>
        </w:rPr>
        <w:t>.</w:t>
      </w:r>
    </w:p>
    <w:p w:rsidR="006E3504" w:rsidRPr="003B6F95" w:rsidRDefault="006E3504" w:rsidP="00B6045B">
      <w:pPr>
        <w:pStyle w:val="Note"/>
        <w:tabs>
          <w:tab w:val="clear" w:pos="907"/>
          <w:tab w:val="clear" w:pos="1191"/>
        </w:tabs>
        <w:spacing w:before="0" w:line="144" w:lineRule="auto"/>
        <w:ind w:left="1134"/>
        <w:rPr>
          <w:rtl/>
        </w:rPr>
      </w:pPr>
      <w:r w:rsidRPr="003B6F95">
        <w:rPr>
          <w:rtl/>
        </w:rPr>
        <w:tab/>
      </w:r>
      <w:r w:rsidRPr="003B6F95">
        <w:t>0</w:t>
      </w:r>
      <w:r w:rsidR="006A6859">
        <w:rPr>
          <w:rFonts w:hint="cs"/>
          <w:rtl/>
        </w:rPr>
        <w:t xml:space="preserve"> </w:t>
      </w:r>
      <w:r w:rsidRPr="003B6F95">
        <w:rPr>
          <w:rFonts w:hint="cs"/>
          <w:rtl/>
        </w:rPr>
        <w:t>=</w:t>
      </w:r>
      <w:r w:rsidRPr="003B6F95">
        <w:rPr>
          <w:rtl/>
        </w:rPr>
        <w:tab/>
      </w:r>
      <w:r w:rsidRPr="003B6F95">
        <w:rPr>
          <w:rFonts w:hint="cs"/>
          <w:rtl/>
        </w:rPr>
        <w:t xml:space="preserve">الرتل الفيديوي </w:t>
      </w:r>
      <w:r w:rsidRPr="003B6F95">
        <w:t>2</w:t>
      </w:r>
      <w:r w:rsidRPr="003B6F95">
        <w:rPr>
          <w:rFonts w:hint="cs"/>
          <w:rtl/>
        </w:rPr>
        <w:t xml:space="preserve"> تم تسليمه</w:t>
      </w:r>
    </w:p>
    <w:p w:rsidR="006E3504" w:rsidRDefault="006E3504" w:rsidP="003B6F95">
      <w:pPr>
        <w:pStyle w:val="Note"/>
        <w:tabs>
          <w:tab w:val="clear" w:pos="907"/>
          <w:tab w:val="clear" w:pos="1191"/>
        </w:tabs>
        <w:spacing w:before="0" w:line="144" w:lineRule="auto"/>
        <w:ind w:left="1134"/>
        <w:rPr>
          <w:rtl/>
          <w:lang w:bidi="ar-EG"/>
        </w:rPr>
      </w:pPr>
      <w:r w:rsidRPr="003B6F95">
        <w:rPr>
          <w:rtl/>
        </w:rPr>
        <w:tab/>
      </w:r>
      <w:r w:rsidRPr="003B6F95">
        <w:t>1</w:t>
      </w:r>
      <w:r w:rsidR="006A6859">
        <w:rPr>
          <w:rFonts w:hint="cs"/>
          <w:rtl/>
        </w:rPr>
        <w:t xml:space="preserve"> </w:t>
      </w:r>
      <w:r w:rsidRPr="003B6F95">
        <w:rPr>
          <w:rFonts w:hint="cs"/>
          <w:rtl/>
        </w:rPr>
        <w:t>=</w:t>
      </w:r>
      <w:r w:rsidRPr="003B6F95">
        <w:rPr>
          <w:rtl/>
        </w:rPr>
        <w:tab/>
      </w:r>
      <w:r w:rsidRPr="003B6F95">
        <w:rPr>
          <w:rFonts w:hint="cs"/>
          <w:rtl/>
        </w:rPr>
        <w:t xml:space="preserve">الرتل الفيديوي </w:t>
      </w:r>
      <w:r w:rsidRPr="003B6F95">
        <w:t>1</w:t>
      </w:r>
      <w:r w:rsidRPr="003B6F95">
        <w:rPr>
          <w:rFonts w:hint="cs"/>
          <w:rtl/>
        </w:rPr>
        <w:t xml:space="preserve"> تم تسليمه</w:t>
      </w:r>
      <w:r w:rsidRPr="003B6F95">
        <w:rPr>
          <w:rFonts w:hint="cs"/>
          <w:rtl/>
          <w:lang w:bidi="ar-EG"/>
        </w:rPr>
        <w:t>.</w:t>
      </w:r>
    </w:p>
    <w:p w:rsidR="003B6F95" w:rsidRPr="003B6F95" w:rsidRDefault="003B6F95" w:rsidP="003B6F95">
      <w:pPr>
        <w:pStyle w:val="Note"/>
        <w:tabs>
          <w:tab w:val="clear" w:pos="907"/>
          <w:tab w:val="clear" w:pos="1191"/>
        </w:tabs>
        <w:spacing w:before="0" w:line="144" w:lineRule="auto"/>
        <w:ind w:left="1134"/>
        <w:rPr>
          <w:rtl/>
          <w:lang w:bidi="ar-EG"/>
        </w:rPr>
      </w:pPr>
    </w:p>
    <w:p w:rsidR="005F5FF3" w:rsidRDefault="005F5FF3" w:rsidP="007835D9">
      <w:pPr>
        <w:pStyle w:val="TableNo"/>
        <w:rPr>
          <w:rtl/>
        </w:rPr>
      </w:pPr>
      <w:r>
        <w:rPr>
          <w:rFonts w:hint="cs"/>
          <w:rtl/>
        </w:rPr>
        <w:t>الج</w:t>
      </w:r>
      <w:r w:rsidR="00587DD8">
        <w:rPr>
          <w:rFonts w:hint="cs"/>
          <w:rtl/>
        </w:rPr>
        <w:t>ـ</w:t>
      </w:r>
      <w:r>
        <w:rPr>
          <w:rFonts w:hint="cs"/>
          <w:rtl/>
        </w:rPr>
        <w:t xml:space="preserve">دول </w:t>
      </w:r>
      <w:r>
        <w:t>16</w:t>
      </w:r>
    </w:p>
    <w:p w:rsidR="005F5FF3" w:rsidRPr="002464B7" w:rsidRDefault="005F5FF3" w:rsidP="006A6859">
      <w:pPr>
        <w:pStyle w:val="Tabletitle"/>
        <w:rPr>
          <w:rtl/>
          <w:lang w:bidi="ar-SA"/>
        </w:rPr>
      </w:pPr>
      <w:r w:rsidRPr="007835D9">
        <w:t>F</w:t>
      </w:r>
      <w:r w:rsidR="002464B7">
        <w:t>F</w:t>
      </w:r>
      <w:r w:rsidRPr="007835D9">
        <w:t>/F</w:t>
      </w:r>
      <w:r w:rsidR="002464B7">
        <w:t>S</w:t>
      </w:r>
      <w:r w:rsidRPr="007835D9">
        <w:rPr>
          <w:rFonts w:hint="cs"/>
          <w:rtl/>
        </w:rPr>
        <w:t xml:space="preserve"> في نظام الخطوط </w:t>
      </w:r>
      <w:r w:rsidR="006A6859" w:rsidRPr="007835D9">
        <w:t>1</w:t>
      </w:r>
      <w:r w:rsidR="006A6859">
        <w:rPr>
          <w:rFonts w:ascii="Times New Roman" w:hAnsi="Times New Roman" w:cs="Times New Roman"/>
        </w:rPr>
        <w:t> </w:t>
      </w:r>
      <w:r w:rsidR="006A6859" w:rsidRPr="007835D9">
        <w:t>920</w:t>
      </w:r>
      <w:r w:rsidR="006A6859">
        <w:rPr>
          <w:rFonts w:ascii="Times New Roman" w:hAnsi="Times New Roman" w:cs="Times New Roman"/>
        </w:rPr>
        <w:t xml:space="preserve"> × </w:t>
      </w:r>
      <w:r w:rsidR="002464B7" w:rsidRPr="007835D9">
        <w:t>1</w:t>
      </w:r>
      <w:r w:rsidR="006A6859">
        <w:t xml:space="preserve"> </w:t>
      </w:r>
      <w:r w:rsidR="002464B7" w:rsidRPr="007835D9">
        <w:t>080</w:t>
      </w:r>
      <w:r w:rsidR="002464B7">
        <w:t> </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9"/>
        <w:gridCol w:w="6237"/>
      </w:tblGrid>
      <w:tr w:rsidR="005F5FF3" w:rsidRPr="003B6F95" w:rsidTr="00C37889">
        <w:trPr>
          <w:cantSplit/>
          <w:jc w:val="center"/>
        </w:trPr>
        <w:tc>
          <w:tcPr>
            <w:tcW w:w="709" w:type="dxa"/>
            <w:vAlign w:val="center"/>
          </w:tcPr>
          <w:p w:rsidR="005F5FF3" w:rsidRPr="003B6F95" w:rsidRDefault="005F5FF3" w:rsidP="003B6F95">
            <w:pPr>
              <w:pStyle w:val="Tablehead"/>
              <w:spacing w:before="0" w:after="40" w:line="240" w:lineRule="exact"/>
              <w:rPr>
                <w:rFonts w:ascii="Times New Roman" w:hAnsi="Times New Roman"/>
                <w:b w:val="0"/>
                <w:bCs w:val="0"/>
              </w:rPr>
            </w:pPr>
            <w:r w:rsidRPr="003B6F95">
              <w:rPr>
                <w:rFonts w:ascii="Times New Roman" w:hAnsi="Times New Roman"/>
                <w:b w:val="0"/>
                <w:bCs w:val="0"/>
              </w:rPr>
              <w:t>FF</w:t>
            </w:r>
          </w:p>
        </w:tc>
        <w:tc>
          <w:tcPr>
            <w:tcW w:w="709" w:type="dxa"/>
            <w:vAlign w:val="center"/>
          </w:tcPr>
          <w:p w:rsidR="005F5FF3" w:rsidRPr="003B6F95" w:rsidRDefault="005F5FF3" w:rsidP="003B6F95">
            <w:pPr>
              <w:pStyle w:val="Tablehead"/>
              <w:spacing w:before="0" w:after="40" w:line="240" w:lineRule="exact"/>
              <w:rPr>
                <w:rFonts w:ascii="Times New Roman" w:hAnsi="Times New Roman"/>
                <w:b w:val="0"/>
                <w:bCs w:val="0"/>
              </w:rPr>
            </w:pPr>
            <w:r w:rsidRPr="003B6F95">
              <w:rPr>
                <w:rFonts w:ascii="Times New Roman" w:hAnsi="Times New Roman"/>
                <w:b w:val="0"/>
                <w:bCs w:val="0"/>
              </w:rPr>
              <w:t>FS</w:t>
            </w:r>
          </w:p>
        </w:tc>
        <w:tc>
          <w:tcPr>
            <w:tcW w:w="6237" w:type="dxa"/>
            <w:vAlign w:val="center"/>
          </w:tcPr>
          <w:p w:rsidR="005F5FF3" w:rsidRPr="003B6F95" w:rsidRDefault="005F5FF3" w:rsidP="003B6F95">
            <w:pPr>
              <w:pStyle w:val="Tablehead"/>
              <w:spacing w:before="0" w:after="40" w:line="240" w:lineRule="exact"/>
              <w:rPr>
                <w:rFonts w:ascii="Times New Roman" w:hAnsi="Times New Roman"/>
                <w:b w:val="0"/>
                <w:bCs w:val="0"/>
                <w:rtl/>
                <w:lang w:bidi="ar-EG"/>
              </w:rPr>
            </w:pPr>
            <w:r w:rsidRPr="003B6F95">
              <w:rPr>
                <w:rFonts w:ascii="Times New Roman" w:hAnsi="Times New Roman" w:hint="cs"/>
                <w:b w:val="0"/>
                <w:bCs w:val="0"/>
                <w:rtl/>
                <w:lang w:bidi="ar-EG"/>
              </w:rPr>
              <w:t>المجال الخارج</w:t>
            </w:r>
          </w:p>
        </w:tc>
      </w:tr>
      <w:tr w:rsidR="005F5FF3" w:rsidRPr="000316A3" w:rsidTr="00C37889">
        <w:trPr>
          <w:cantSplit/>
          <w:jc w:val="center"/>
        </w:trPr>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1</w:t>
            </w:r>
          </w:p>
        </w:tc>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1</w:t>
            </w:r>
          </w:p>
        </w:tc>
        <w:tc>
          <w:tcPr>
            <w:tcW w:w="6237" w:type="dxa"/>
          </w:tcPr>
          <w:p w:rsidR="005F5FF3" w:rsidRPr="000316A3" w:rsidRDefault="005F5FF3" w:rsidP="00587DD8">
            <w:pPr>
              <w:pStyle w:val="Tabletext"/>
              <w:spacing w:before="0" w:line="240" w:lineRule="exact"/>
              <w:ind w:left="318"/>
              <w:rPr>
                <w:rFonts w:eastAsia="MS PMincho"/>
                <w:rtl/>
              </w:rPr>
            </w:pPr>
            <w:r w:rsidRPr="000316A3">
              <w:rPr>
                <w:rFonts w:eastAsia="MS PMincho" w:hint="cs"/>
                <w:rtl/>
              </w:rPr>
              <w:t xml:space="preserve">تم خروج المجال </w:t>
            </w:r>
            <w:r w:rsidRPr="000316A3">
              <w:rPr>
                <w:rFonts w:eastAsia="MS PMincho"/>
              </w:rPr>
              <w:t>1</w:t>
            </w:r>
            <w:r w:rsidRPr="000316A3">
              <w:rPr>
                <w:rFonts w:eastAsia="MS PMincho" w:hint="cs"/>
                <w:rtl/>
              </w:rPr>
              <w:t xml:space="preserve"> والمجال </w:t>
            </w:r>
            <w:r w:rsidRPr="000316A3">
              <w:rPr>
                <w:rFonts w:eastAsia="MS PMincho"/>
              </w:rPr>
              <w:t>2</w:t>
            </w:r>
            <w:r w:rsidRPr="000316A3">
              <w:rPr>
                <w:rFonts w:eastAsia="MS PMincho" w:hint="cs"/>
                <w:rtl/>
              </w:rPr>
              <w:t xml:space="preserve"> بهذا الترتيب (</w:t>
            </w:r>
            <w:r w:rsidRPr="000316A3">
              <w:rPr>
                <w:rFonts w:eastAsia="MS PMincho"/>
              </w:rPr>
              <w:t>1</w:t>
            </w:r>
            <w:r w:rsidRPr="000316A3">
              <w:rPr>
                <w:rFonts w:eastAsia="MS PMincho" w:hint="cs"/>
                <w:rtl/>
              </w:rPr>
              <w:t xml:space="preserve">، </w:t>
            </w:r>
            <w:r w:rsidRPr="000316A3">
              <w:rPr>
                <w:rFonts w:eastAsia="MS PMincho"/>
              </w:rPr>
              <w:t>2</w:t>
            </w:r>
            <w:r w:rsidRPr="000316A3">
              <w:rPr>
                <w:rFonts w:eastAsia="MS PMincho" w:hint="cs"/>
                <w:rtl/>
              </w:rPr>
              <w:t xml:space="preserve"> بالتتابع)</w:t>
            </w:r>
            <w:r w:rsidR="006A6859">
              <w:rPr>
                <w:rFonts w:eastAsia="MS PMincho" w:hint="cs"/>
                <w:rtl/>
              </w:rPr>
              <w:t>.</w:t>
            </w:r>
          </w:p>
        </w:tc>
      </w:tr>
      <w:tr w:rsidR="005F5FF3" w:rsidRPr="000316A3" w:rsidTr="00C37889">
        <w:trPr>
          <w:cantSplit/>
          <w:jc w:val="center"/>
        </w:trPr>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1</w:t>
            </w:r>
          </w:p>
        </w:tc>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0</w:t>
            </w:r>
          </w:p>
        </w:tc>
        <w:tc>
          <w:tcPr>
            <w:tcW w:w="6237" w:type="dxa"/>
          </w:tcPr>
          <w:p w:rsidR="005F5FF3" w:rsidRPr="000316A3" w:rsidRDefault="005F5FF3" w:rsidP="00587DD8">
            <w:pPr>
              <w:pStyle w:val="Tabletext"/>
              <w:spacing w:before="0" w:line="240" w:lineRule="exact"/>
              <w:ind w:left="318"/>
              <w:rPr>
                <w:rFonts w:eastAsia="MS PMincho"/>
                <w:rtl/>
              </w:rPr>
            </w:pPr>
            <w:r w:rsidRPr="000316A3">
              <w:rPr>
                <w:rFonts w:eastAsia="MS PMincho" w:hint="cs"/>
                <w:rtl/>
              </w:rPr>
              <w:t xml:space="preserve">تم خروج المجال </w:t>
            </w:r>
            <w:r w:rsidRPr="000316A3">
              <w:rPr>
                <w:rFonts w:eastAsia="MS PMincho"/>
              </w:rPr>
              <w:t>2</w:t>
            </w:r>
            <w:r w:rsidRPr="000316A3">
              <w:rPr>
                <w:rFonts w:eastAsia="MS PMincho" w:hint="cs"/>
                <w:rtl/>
              </w:rPr>
              <w:t xml:space="preserve"> والمجال </w:t>
            </w:r>
            <w:r w:rsidRPr="000316A3">
              <w:rPr>
                <w:rFonts w:eastAsia="MS PMincho"/>
              </w:rPr>
              <w:t>1</w:t>
            </w:r>
            <w:r w:rsidRPr="000316A3">
              <w:rPr>
                <w:rFonts w:eastAsia="MS PMincho" w:hint="cs"/>
                <w:rtl/>
              </w:rPr>
              <w:t xml:space="preserve"> بهذ</w:t>
            </w:r>
            <w:r w:rsidR="002464B7" w:rsidRPr="000316A3">
              <w:rPr>
                <w:rFonts w:eastAsia="MS PMincho" w:hint="cs"/>
                <w:rtl/>
              </w:rPr>
              <w:t>ا</w:t>
            </w:r>
            <w:r w:rsidRPr="000316A3">
              <w:rPr>
                <w:rFonts w:eastAsia="MS PMincho" w:hint="cs"/>
                <w:rtl/>
              </w:rPr>
              <w:t xml:space="preserve"> الترتيب (</w:t>
            </w:r>
            <w:r w:rsidRPr="000316A3">
              <w:rPr>
                <w:rFonts w:eastAsia="MS PMincho"/>
              </w:rPr>
              <w:t>2</w:t>
            </w:r>
            <w:r w:rsidRPr="000316A3">
              <w:rPr>
                <w:rFonts w:eastAsia="MS PMincho" w:hint="cs"/>
                <w:rtl/>
              </w:rPr>
              <w:t xml:space="preserve">، </w:t>
            </w:r>
            <w:r w:rsidRPr="000316A3">
              <w:rPr>
                <w:rFonts w:eastAsia="MS PMincho"/>
              </w:rPr>
              <w:t>1</w:t>
            </w:r>
            <w:r w:rsidRPr="000316A3">
              <w:rPr>
                <w:rFonts w:eastAsia="MS PMincho" w:hint="cs"/>
                <w:rtl/>
              </w:rPr>
              <w:t xml:space="preserve"> بالتتابع)</w:t>
            </w:r>
            <w:r w:rsidR="006A6859">
              <w:rPr>
                <w:rFonts w:eastAsia="MS PMincho" w:hint="cs"/>
                <w:rtl/>
              </w:rPr>
              <w:t>.</w:t>
            </w:r>
          </w:p>
        </w:tc>
      </w:tr>
      <w:tr w:rsidR="005F5FF3" w:rsidRPr="000316A3" w:rsidTr="00C37889">
        <w:trPr>
          <w:cantSplit/>
          <w:jc w:val="center"/>
        </w:trPr>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0</w:t>
            </w:r>
          </w:p>
        </w:tc>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1</w:t>
            </w:r>
          </w:p>
        </w:tc>
        <w:tc>
          <w:tcPr>
            <w:tcW w:w="6237" w:type="dxa"/>
          </w:tcPr>
          <w:p w:rsidR="005F5FF3" w:rsidRPr="000316A3" w:rsidRDefault="005F5FF3" w:rsidP="006A6859">
            <w:pPr>
              <w:pStyle w:val="Tabletext"/>
              <w:spacing w:before="0" w:line="240" w:lineRule="exact"/>
              <w:ind w:left="318"/>
              <w:rPr>
                <w:rFonts w:eastAsia="MS PMincho"/>
                <w:rtl/>
              </w:rPr>
            </w:pPr>
            <w:r w:rsidRPr="000316A3">
              <w:rPr>
                <w:rFonts w:eastAsia="MS PMincho" w:hint="cs"/>
                <w:rtl/>
              </w:rPr>
              <w:t xml:space="preserve">تم خروج المجال </w:t>
            </w:r>
            <w:r w:rsidRPr="000316A3">
              <w:rPr>
                <w:rFonts w:eastAsia="MS PMincho"/>
              </w:rPr>
              <w:t>1</w:t>
            </w:r>
            <w:r w:rsidRPr="000316A3">
              <w:rPr>
                <w:rFonts w:eastAsia="MS PMincho" w:hint="cs"/>
                <w:rtl/>
              </w:rPr>
              <w:t xml:space="preserve"> مرت</w:t>
            </w:r>
            <w:r w:rsidR="006A6859">
              <w:rPr>
                <w:rFonts w:eastAsia="MS PMincho" w:hint="cs"/>
                <w:rtl/>
              </w:rPr>
              <w:t>ا</w:t>
            </w:r>
            <w:r w:rsidRPr="000316A3">
              <w:rPr>
                <w:rFonts w:eastAsia="MS PMincho" w:hint="cs"/>
                <w:rtl/>
              </w:rPr>
              <w:t>ن</w:t>
            </w:r>
            <w:r w:rsidR="006A6859">
              <w:rPr>
                <w:rFonts w:eastAsia="MS PMincho" w:hint="cs"/>
                <w:rtl/>
              </w:rPr>
              <w:t>.</w:t>
            </w:r>
          </w:p>
        </w:tc>
      </w:tr>
      <w:tr w:rsidR="005F5FF3" w:rsidRPr="000316A3" w:rsidTr="00C37889">
        <w:trPr>
          <w:cantSplit/>
          <w:jc w:val="center"/>
        </w:trPr>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0</w:t>
            </w:r>
          </w:p>
        </w:tc>
        <w:tc>
          <w:tcPr>
            <w:tcW w:w="709" w:type="dxa"/>
          </w:tcPr>
          <w:p w:rsidR="005F5FF3" w:rsidRPr="000316A3" w:rsidRDefault="005F5FF3" w:rsidP="00587DD8">
            <w:pPr>
              <w:pStyle w:val="Tabletext"/>
              <w:spacing w:before="0" w:line="240" w:lineRule="exact"/>
              <w:jc w:val="center"/>
              <w:rPr>
                <w:rFonts w:eastAsia="MS PMincho"/>
              </w:rPr>
            </w:pPr>
            <w:r w:rsidRPr="000316A3">
              <w:rPr>
                <w:rFonts w:eastAsia="MS PMincho"/>
              </w:rPr>
              <w:t>0</w:t>
            </w:r>
          </w:p>
        </w:tc>
        <w:tc>
          <w:tcPr>
            <w:tcW w:w="6237" w:type="dxa"/>
          </w:tcPr>
          <w:p w:rsidR="005F5FF3" w:rsidRPr="000316A3" w:rsidRDefault="005F5FF3" w:rsidP="006A6859">
            <w:pPr>
              <w:pStyle w:val="Tabletext"/>
              <w:spacing w:before="0" w:line="240" w:lineRule="exact"/>
              <w:ind w:left="318"/>
              <w:rPr>
                <w:rFonts w:eastAsia="MS PMincho"/>
                <w:rtl/>
              </w:rPr>
            </w:pPr>
            <w:r w:rsidRPr="000316A3">
              <w:rPr>
                <w:rFonts w:eastAsia="MS PMincho" w:hint="cs"/>
                <w:rtl/>
              </w:rPr>
              <w:t xml:space="preserve">تم خروج المجال </w:t>
            </w:r>
            <w:r w:rsidRPr="000316A3">
              <w:rPr>
                <w:rFonts w:eastAsia="MS PMincho"/>
              </w:rPr>
              <w:t>2</w:t>
            </w:r>
            <w:r w:rsidRPr="000316A3">
              <w:rPr>
                <w:rFonts w:eastAsia="MS PMincho" w:hint="cs"/>
                <w:rtl/>
              </w:rPr>
              <w:t xml:space="preserve"> مرت</w:t>
            </w:r>
            <w:r w:rsidR="006A6859">
              <w:rPr>
                <w:rFonts w:eastAsia="MS PMincho" w:hint="cs"/>
                <w:rtl/>
              </w:rPr>
              <w:t>ا</w:t>
            </w:r>
            <w:r w:rsidRPr="000316A3">
              <w:rPr>
                <w:rFonts w:eastAsia="MS PMincho" w:hint="cs"/>
                <w:rtl/>
              </w:rPr>
              <w:t>ن</w:t>
            </w:r>
            <w:r w:rsidR="006A6859">
              <w:rPr>
                <w:rFonts w:eastAsia="MS PMincho" w:hint="cs"/>
                <w:rtl/>
              </w:rPr>
              <w:t>.</w:t>
            </w:r>
          </w:p>
        </w:tc>
      </w:tr>
    </w:tbl>
    <w:p w:rsidR="005F5FF3" w:rsidRDefault="005F5FF3" w:rsidP="0051504D">
      <w:pPr>
        <w:pStyle w:val="TableNo"/>
        <w:rPr>
          <w:rtl/>
        </w:rPr>
      </w:pPr>
      <w:r>
        <w:rPr>
          <w:rFonts w:hint="cs"/>
          <w:rtl/>
        </w:rPr>
        <w:t>الج</w:t>
      </w:r>
      <w:r w:rsidR="00587DD8">
        <w:rPr>
          <w:rFonts w:hint="cs"/>
          <w:rtl/>
        </w:rPr>
        <w:t>ـ</w:t>
      </w:r>
      <w:r>
        <w:rPr>
          <w:rFonts w:hint="cs"/>
          <w:rtl/>
        </w:rPr>
        <w:t xml:space="preserve">دول </w:t>
      </w:r>
      <w:r>
        <w:t>17</w:t>
      </w:r>
    </w:p>
    <w:p w:rsidR="005F5FF3" w:rsidRPr="002464B7" w:rsidRDefault="002464B7" w:rsidP="00587DD8">
      <w:pPr>
        <w:pStyle w:val="Tabletitle"/>
        <w:rPr>
          <w:rtl/>
        </w:rPr>
      </w:pPr>
      <w:r w:rsidRPr="007835D9">
        <w:t>F</w:t>
      </w:r>
      <w:r>
        <w:t>F</w:t>
      </w:r>
      <w:r w:rsidRPr="007835D9">
        <w:t>/F</w:t>
      </w:r>
      <w:r>
        <w:t>S</w:t>
      </w:r>
      <w:r>
        <w:rPr>
          <w:rFonts w:hint="cs"/>
          <w:rtl/>
        </w:rPr>
        <w:t xml:space="preserve"> في نظام الخطوط </w:t>
      </w:r>
      <w:r w:rsidRPr="0051504D">
        <w:t>720</w:t>
      </w:r>
      <w:r w:rsidR="00587DD8">
        <w:rPr>
          <w:rFonts w:ascii="Times New Roman" w:hAnsi="Times New Roman" w:cs="Times New Roman" w:hint="cs"/>
          <w:rtl/>
        </w:rPr>
        <w:t> </w:t>
      </w:r>
      <w:r>
        <w:rPr>
          <w:rFonts w:ascii="Times New Roman" w:hAnsi="Times New Roman" w:cs="Times New Roman"/>
        </w:rPr>
        <w:t>×</w:t>
      </w:r>
      <w:r w:rsidR="00587DD8">
        <w:rPr>
          <w:rFonts w:ascii="Times New Roman" w:hAnsi="Times New Roman" w:cs="Times New Roman" w:hint="cs"/>
          <w:rtl/>
        </w:rPr>
        <w:t> </w:t>
      </w:r>
      <w:r w:rsidR="00B47AA4">
        <w:t>1 </w:t>
      </w:r>
      <w:r w:rsidRPr="0051504D">
        <w:t>280</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709"/>
        <w:gridCol w:w="709"/>
        <w:gridCol w:w="6237"/>
      </w:tblGrid>
      <w:tr w:rsidR="005F5FF3" w:rsidRPr="00B4245E" w:rsidTr="00C37889">
        <w:trPr>
          <w:cantSplit/>
          <w:jc w:val="center"/>
        </w:trPr>
        <w:tc>
          <w:tcPr>
            <w:tcW w:w="709" w:type="dxa"/>
            <w:vAlign w:val="center"/>
          </w:tcPr>
          <w:p w:rsidR="005F5FF3" w:rsidRPr="0051504D" w:rsidRDefault="005F5FF3" w:rsidP="003B6F95">
            <w:pPr>
              <w:pStyle w:val="Tablehead"/>
              <w:spacing w:before="0" w:after="40" w:line="240" w:lineRule="exact"/>
              <w:rPr>
                <w:rFonts w:ascii="Times New Roman" w:eastAsia="MS PMincho" w:hAnsi="Times New Roman"/>
                <w:b w:val="0"/>
                <w:bCs w:val="0"/>
              </w:rPr>
            </w:pPr>
            <w:r w:rsidRPr="0051504D">
              <w:rPr>
                <w:rFonts w:ascii="Times New Roman" w:eastAsia="MS PMincho" w:hAnsi="Times New Roman"/>
                <w:b w:val="0"/>
                <w:bCs w:val="0"/>
              </w:rPr>
              <w:t>FF</w:t>
            </w:r>
          </w:p>
        </w:tc>
        <w:tc>
          <w:tcPr>
            <w:tcW w:w="709" w:type="dxa"/>
            <w:vAlign w:val="center"/>
          </w:tcPr>
          <w:p w:rsidR="005F5FF3" w:rsidRPr="0051504D" w:rsidRDefault="005F5FF3" w:rsidP="003B6F95">
            <w:pPr>
              <w:pStyle w:val="Tablehead"/>
              <w:spacing w:before="0" w:after="40" w:line="240" w:lineRule="exact"/>
              <w:rPr>
                <w:rFonts w:ascii="Times New Roman" w:eastAsia="MS PMincho" w:hAnsi="Times New Roman"/>
                <w:b w:val="0"/>
                <w:bCs w:val="0"/>
              </w:rPr>
            </w:pPr>
            <w:r w:rsidRPr="0051504D">
              <w:rPr>
                <w:rFonts w:ascii="Times New Roman" w:eastAsia="MS PMincho" w:hAnsi="Times New Roman"/>
                <w:b w:val="0"/>
                <w:bCs w:val="0"/>
              </w:rPr>
              <w:t>FS</w:t>
            </w:r>
          </w:p>
        </w:tc>
        <w:tc>
          <w:tcPr>
            <w:tcW w:w="6237" w:type="dxa"/>
            <w:vAlign w:val="center"/>
          </w:tcPr>
          <w:p w:rsidR="005F5FF3" w:rsidRPr="0051504D" w:rsidRDefault="005F5FF3" w:rsidP="003B6F95">
            <w:pPr>
              <w:pStyle w:val="Tablehead"/>
              <w:spacing w:before="0" w:after="40" w:line="240" w:lineRule="exact"/>
              <w:rPr>
                <w:rFonts w:ascii="Times New Roman" w:eastAsia="MS PMincho" w:hAnsi="Times New Roman"/>
                <w:b w:val="0"/>
                <w:bCs w:val="0"/>
              </w:rPr>
            </w:pPr>
            <w:r w:rsidRPr="0051504D">
              <w:rPr>
                <w:rFonts w:ascii="Times New Roman" w:eastAsia="MS PMincho" w:hAnsi="Times New Roman" w:hint="cs"/>
                <w:b w:val="0"/>
                <w:bCs w:val="0"/>
                <w:rtl/>
              </w:rPr>
              <w:t>الرتل الفيديوي الخارج</w:t>
            </w:r>
          </w:p>
        </w:tc>
      </w:tr>
      <w:tr w:rsidR="005F5FF3" w:rsidRPr="003C25A9" w:rsidTr="00C37889">
        <w:trPr>
          <w:cantSplit/>
          <w:jc w:val="center"/>
        </w:trPr>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1</w:t>
            </w:r>
          </w:p>
        </w:tc>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1</w:t>
            </w:r>
          </w:p>
        </w:tc>
        <w:tc>
          <w:tcPr>
            <w:tcW w:w="6237" w:type="dxa"/>
          </w:tcPr>
          <w:p w:rsidR="005F5FF3" w:rsidRPr="009741D4" w:rsidRDefault="005F5FF3" w:rsidP="003B6F95">
            <w:pPr>
              <w:pStyle w:val="Tabletext"/>
              <w:keepNext/>
              <w:spacing w:before="0" w:after="40" w:line="240" w:lineRule="exact"/>
              <w:jc w:val="both"/>
              <w:rPr>
                <w:rFonts w:eastAsia="MS PMincho"/>
                <w:rtl/>
              </w:rPr>
            </w:pPr>
            <w:r>
              <w:rPr>
                <w:rFonts w:eastAsia="MS PMincho" w:hint="cs"/>
                <w:rtl/>
              </w:rPr>
              <w:t xml:space="preserve">تم خروج الرتل الفيديوي </w:t>
            </w:r>
            <w:r>
              <w:rPr>
                <w:rFonts w:eastAsia="MS PMincho"/>
              </w:rPr>
              <w:t>1</w:t>
            </w:r>
            <w:r>
              <w:rPr>
                <w:rFonts w:eastAsia="MS PMincho" w:hint="cs"/>
                <w:rtl/>
              </w:rPr>
              <w:t xml:space="preserve"> والرتل الفيديوي </w:t>
            </w:r>
            <w:r>
              <w:rPr>
                <w:rFonts w:eastAsia="MS PMincho"/>
              </w:rPr>
              <w:t>2</w:t>
            </w:r>
            <w:r>
              <w:rPr>
                <w:rFonts w:eastAsia="MS PMincho" w:hint="cs"/>
                <w:rtl/>
              </w:rPr>
              <w:t xml:space="preserve"> بهذا الترتيب (</w:t>
            </w:r>
            <w:r>
              <w:rPr>
                <w:rFonts w:eastAsia="MS PMincho"/>
              </w:rPr>
              <w:t>1</w:t>
            </w:r>
            <w:r>
              <w:rPr>
                <w:rFonts w:eastAsia="MS PMincho" w:hint="cs"/>
                <w:rtl/>
              </w:rPr>
              <w:t xml:space="preserve">، </w:t>
            </w:r>
            <w:r>
              <w:rPr>
                <w:rFonts w:eastAsia="MS PMincho"/>
              </w:rPr>
              <w:t>2</w:t>
            </w:r>
            <w:r>
              <w:rPr>
                <w:rFonts w:eastAsia="MS PMincho" w:hint="cs"/>
                <w:rtl/>
              </w:rPr>
              <w:t xml:space="preserve"> بالتتابع)</w:t>
            </w:r>
            <w:r w:rsidR="006A6859">
              <w:rPr>
                <w:rFonts w:eastAsia="MS PMincho" w:hint="cs"/>
                <w:rtl/>
              </w:rPr>
              <w:t>.</w:t>
            </w:r>
          </w:p>
        </w:tc>
      </w:tr>
      <w:tr w:rsidR="005F5FF3" w:rsidRPr="003C25A9" w:rsidTr="00C37889">
        <w:trPr>
          <w:cantSplit/>
          <w:jc w:val="center"/>
        </w:trPr>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1</w:t>
            </w:r>
          </w:p>
        </w:tc>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0</w:t>
            </w:r>
          </w:p>
        </w:tc>
        <w:tc>
          <w:tcPr>
            <w:tcW w:w="6237" w:type="dxa"/>
          </w:tcPr>
          <w:p w:rsidR="005F5FF3" w:rsidRPr="009741D4" w:rsidRDefault="005F5FF3" w:rsidP="003B6F95">
            <w:pPr>
              <w:pStyle w:val="Tabletext"/>
              <w:keepNext/>
              <w:spacing w:before="0" w:after="40" w:line="240" w:lineRule="exact"/>
              <w:jc w:val="both"/>
              <w:rPr>
                <w:rFonts w:eastAsia="MS PMincho"/>
                <w:rtl/>
              </w:rPr>
            </w:pPr>
            <w:r>
              <w:rPr>
                <w:rFonts w:eastAsia="MS PMincho" w:hint="cs"/>
                <w:rtl/>
              </w:rPr>
              <w:t xml:space="preserve">تم خروج الرتل الفيديوي </w:t>
            </w:r>
            <w:r>
              <w:rPr>
                <w:rFonts w:eastAsia="MS PMincho"/>
              </w:rPr>
              <w:t>2</w:t>
            </w:r>
            <w:r>
              <w:rPr>
                <w:rFonts w:eastAsia="MS PMincho" w:hint="cs"/>
                <w:rtl/>
              </w:rPr>
              <w:t xml:space="preserve"> والرتل الفيديوي </w:t>
            </w:r>
            <w:r>
              <w:rPr>
                <w:rFonts w:eastAsia="MS PMincho"/>
              </w:rPr>
              <w:t>1</w:t>
            </w:r>
            <w:r>
              <w:rPr>
                <w:rFonts w:eastAsia="MS PMincho" w:hint="cs"/>
                <w:rtl/>
              </w:rPr>
              <w:t xml:space="preserve"> بهذا الترتيب (</w:t>
            </w:r>
            <w:r>
              <w:rPr>
                <w:rFonts w:eastAsia="MS PMincho"/>
              </w:rPr>
              <w:t>2</w:t>
            </w:r>
            <w:r>
              <w:rPr>
                <w:rFonts w:eastAsia="MS PMincho" w:hint="cs"/>
                <w:rtl/>
              </w:rPr>
              <w:t xml:space="preserve">، </w:t>
            </w:r>
            <w:r>
              <w:rPr>
                <w:rFonts w:eastAsia="MS PMincho"/>
              </w:rPr>
              <w:t>1</w:t>
            </w:r>
            <w:r>
              <w:rPr>
                <w:rFonts w:eastAsia="MS PMincho" w:hint="cs"/>
                <w:rtl/>
              </w:rPr>
              <w:t xml:space="preserve"> بالتتابع)</w:t>
            </w:r>
            <w:r w:rsidR="006A6859">
              <w:rPr>
                <w:rFonts w:eastAsia="MS PMincho" w:hint="cs"/>
                <w:rtl/>
              </w:rPr>
              <w:t>.</w:t>
            </w:r>
          </w:p>
        </w:tc>
      </w:tr>
      <w:tr w:rsidR="005F5FF3" w:rsidRPr="003C25A9" w:rsidTr="00C37889">
        <w:trPr>
          <w:cantSplit/>
          <w:jc w:val="center"/>
        </w:trPr>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0</w:t>
            </w:r>
          </w:p>
        </w:tc>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1</w:t>
            </w:r>
          </w:p>
        </w:tc>
        <w:tc>
          <w:tcPr>
            <w:tcW w:w="6237" w:type="dxa"/>
          </w:tcPr>
          <w:p w:rsidR="005F5FF3" w:rsidRPr="009741D4" w:rsidRDefault="005F5FF3" w:rsidP="003B6F95">
            <w:pPr>
              <w:pStyle w:val="Tabletext"/>
              <w:keepNext/>
              <w:spacing w:before="0" w:after="40" w:line="240" w:lineRule="exact"/>
              <w:jc w:val="both"/>
              <w:rPr>
                <w:rFonts w:eastAsia="MS PMincho"/>
                <w:rtl/>
              </w:rPr>
            </w:pPr>
            <w:r>
              <w:rPr>
                <w:rFonts w:eastAsia="MS PMincho" w:hint="cs"/>
                <w:rtl/>
              </w:rPr>
              <w:t xml:space="preserve">تم خروج الرتل الفيديوي </w:t>
            </w:r>
            <w:r>
              <w:rPr>
                <w:rFonts w:eastAsia="MS PMincho"/>
              </w:rPr>
              <w:t>1</w:t>
            </w:r>
            <w:r>
              <w:rPr>
                <w:rFonts w:eastAsia="MS PMincho" w:hint="cs"/>
                <w:rtl/>
              </w:rPr>
              <w:t xml:space="preserve"> </w:t>
            </w:r>
            <w:r w:rsidR="003B6F95">
              <w:rPr>
                <w:rFonts w:eastAsia="MS PMincho" w:hint="cs"/>
                <w:rtl/>
              </w:rPr>
              <w:t>مرتان</w:t>
            </w:r>
            <w:r w:rsidR="006A6859">
              <w:rPr>
                <w:rFonts w:eastAsia="MS PMincho" w:hint="cs"/>
                <w:rtl/>
              </w:rPr>
              <w:t>.</w:t>
            </w:r>
          </w:p>
        </w:tc>
      </w:tr>
      <w:tr w:rsidR="005F5FF3" w:rsidRPr="003C25A9" w:rsidTr="00C37889">
        <w:trPr>
          <w:cantSplit/>
          <w:jc w:val="center"/>
        </w:trPr>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0</w:t>
            </w:r>
          </w:p>
        </w:tc>
        <w:tc>
          <w:tcPr>
            <w:tcW w:w="709" w:type="dxa"/>
          </w:tcPr>
          <w:p w:rsidR="005F5FF3" w:rsidRPr="00B4245E" w:rsidRDefault="005F5FF3" w:rsidP="003B6F95">
            <w:pPr>
              <w:pStyle w:val="Tabletext"/>
              <w:keepNext/>
              <w:spacing w:before="0" w:after="40" w:line="240" w:lineRule="exact"/>
              <w:jc w:val="center"/>
              <w:rPr>
                <w:rFonts w:eastAsia="MS PMincho"/>
              </w:rPr>
            </w:pPr>
            <w:r w:rsidRPr="00B4245E">
              <w:rPr>
                <w:rFonts w:eastAsia="MS PMincho"/>
              </w:rPr>
              <w:t>0</w:t>
            </w:r>
          </w:p>
        </w:tc>
        <w:tc>
          <w:tcPr>
            <w:tcW w:w="6237" w:type="dxa"/>
          </w:tcPr>
          <w:p w:rsidR="005F5FF3" w:rsidRPr="009741D4" w:rsidRDefault="005F5FF3" w:rsidP="003B6F95">
            <w:pPr>
              <w:pStyle w:val="Tabletext"/>
              <w:keepNext/>
              <w:spacing w:before="0" w:after="40" w:line="240" w:lineRule="exact"/>
              <w:jc w:val="both"/>
              <w:rPr>
                <w:rFonts w:eastAsia="MS PMincho"/>
                <w:rtl/>
              </w:rPr>
            </w:pPr>
            <w:r>
              <w:rPr>
                <w:rFonts w:eastAsia="MS PMincho" w:hint="cs"/>
                <w:rtl/>
              </w:rPr>
              <w:t xml:space="preserve">تم خروج الرتل الفيديوي </w:t>
            </w:r>
            <w:r>
              <w:rPr>
                <w:rFonts w:eastAsia="MS PMincho"/>
              </w:rPr>
              <w:t>2</w:t>
            </w:r>
            <w:r>
              <w:rPr>
                <w:rFonts w:eastAsia="MS PMincho" w:hint="cs"/>
                <w:rtl/>
              </w:rPr>
              <w:t xml:space="preserve"> </w:t>
            </w:r>
            <w:r w:rsidR="003B6F95">
              <w:rPr>
                <w:rFonts w:eastAsia="MS PMincho" w:hint="cs"/>
                <w:rtl/>
              </w:rPr>
              <w:t>مرتان</w:t>
            </w:r>
            <w:r w:rsidR="006A6859">
              <w:rPr>
                <w:rFonts w:eastAsia="MS PMincho" w:hint="cs"/>
                <w:rtl/>
              </w:rPr>
              <w:t>.</w:t>
            </w:r>
          </w:p>
        </w:tc>
      </w:tr>
    </w:tbl>
    <w:p w:rsidR="006E3504" w:rsidRPr="003B6F95" w:rsidRDefault="006E3504" w:rsidP="003B6F95">
      <w:pPr>
        <w:pStyle w:val="Note"/>
        <w:tabs>
          <w:tab w:val="clear" w:pos="907"/>
        </w:tabs>
        <w:spacing w:before="120" w:line="144" w:lineRule="auto"/>
        <w:ind w:left="850"/>
        <w:rPr>
          <w:rtl/>
        </w:rPr>
      </w:pPr>
      <w:r w:rsidRPr="003B6F95">
        <w:t>FC</w:t>
      </w:r>
      <w:r w:rsidRPr="003B6F95">
        <w:rPr>
          <w:rFonts w:hint="cs"/>
          <w:rtl/>
        </w:rPr>
        <w:t>:</w:t>
      </w:r>
      <w:r w:rsidRPr="003B6F95">
        <w:rPr>
          <w:rtl/>
        </w:rPr>
        <w:tab/>
      </w:r>
      <w:r w:rsidRPr="003B6F95">
        <w:rPr>
          <w:rFonts w:hint="cs"/>
          <w:rtl/>
        </w:rPr>
        <w:t>عَلَم تغيير الرتل</w:t>
      </w:r>
    </w:p>
    <w:p w:rsidR="006E3504" w:rsidRPr="003B6F95" w:rsidRDefault="006E3504" w:rsidP="00587DD8">
      <w:pPr>
        <w:pStyle w:val="Note"/>
        <w:tabs>
          <w:tab w:val="clear" w:pos="907"/>
          <w:tab w:val="clear" w:pos="1588"/>
          <w:tab w:val="clear" w:pos="1985"/>
          <w:tab w:val="left" w:pos="1984"/>
        </w:tabs>
        <w:spacing w:line="144" w:lineRule="auto"/>
        <w:ind w:left="850"/>
      </w:pPr>
      <w:r w:rsidRPr="003B6F95">
        <w:rPr>
          <w:rFonts w:hint="cs"/>
          <w:rtl/>
        </w:rPr>
        <w:t xml:space="preserve">في نظام الخطوط </w:t>
      </w:r>
      <w:r w:rsidR="00587DD8">
        <w:rPr>
          <w:rFonts w:cs="Times New Roman"/>
        </w:rPr>
        <w:t xml:space="preserve"> </w:t>
      </w:r>
      <w:r w:rsidR="00587DD8" w:rsidRPr="003B6F95">
        <w:t>1 920</w:t>
      </w:r>
      <w:r w:rsidR="00587DD8">
        <w:rPr>
          <w:rFonts w:cs="Times New Roman"/>
        </w:rPr>
        <w:t xml:space="preserve"> </w:t>
      </w:r>
      <w:r w:rsidR="00587DD8" w:rsidRPr="003B6F95">
        <w:rPr>
          <w:rFonts w:cs="Times New Roman"/>
        </w:rPr>
        <w:t>×</w:t>
      </w:r>
      <w:r w:rsidR="00587DD8">
        <w:t xml:space="preserve"> 1</w:t>
      </w:r>
      <w:r w:rsidRPr="003B6F95">
        <w:t> 080</w:t>
      </w:r>
      <w:r w:rsidR="00587DD8">
        <w:t> </w:t>
      </w:r>
    </w:p>
    <w:p w:rsidR="006E3504" w:rsidRPr="003B6F95" w:rsidRDefault="006E3504" w:rsidP="003B6F95">
      <w:pPr>
        <w:pStyle w:val="Note"/>
        <w:tabs>
          <w:tab w:val="clear" w:pos="794"/>
          <w:tab w:val="clear" w:pos="907"/>
          <w:tab w:val="clear" w:pos="1191"/>
          <w:tab w:val="clear" w:pos="1588"/>
          <w:tab w:val="clear" w:pos="1985"/>
        </w:tabs>
        <w:spacing w:line="144" w:lineRule="auto"/>
        <w:ind w:leftChars="580" w:left="1558" w:hangingChars="141" w:hanging="282"/>
        <w:rPr>
          <w:rtl/>
          <w:lang w:bidi="ar-EG"/>
        </w:rPr>
      </w:pPr>
      <w:r w:rsidRPr="003B6F95">
        <w:t>FC</w:t>
      </w:r>
      <w:r w:rsidRPr="003B6F95">
        <w:rPr>
          <w:rFonts w:hint="cs"/>
          <w:rtl/>
        </w:rPr>
        <w:t xml:space="preserve"> يدل ع</w:t>
      </w:r>
      <w:r w:rsidR="007331E7" w:rsidRPr="003B6F95">
        <w:rPr>
          <w:rFonts w:hint="cs"/>
          <w:rtl/>
        </w:rPr>
        <w:t>ما </w:t>
      </w:r>
      <w:r w:rsidRPr="003B6F95">
        <w:rPr>
          <w:rFonts w:hint="cs"/>
          <w:rtl/>
        </w:rPr>
        <w:t>إذا كانت صورة الرتل الفيديوي الحالي قد تكررت استناداً إلى الرتل الفيديوي السابق مباشرة</w:t>
      </w:r>
    </w:p>
    <w:p w:rsidR="006E3504" w:rsidRPr="003B6F95" w:rsidRDefault="006E3504" w:rsidP="003B6F95">
      <w:pPr>
        <w:pStyle w:val="Note"/>
        <w:tabs>
          <w:tab w:val="clear" w:pos="794"/>
          <w:tab w:val="clear" w:pos="907"/>
          <w:tab w:val="clear" w:pos="1191"/>
          <w:tab w:val="clear" w:pos="1588"/>
          <w:tab w:val="clear" w:pos="1985"/>
        </w:tabs>
        <w:spacing w:line="144" w:lineRule="auto"/>
        <w:ind w:leftChars="580" w:left="1558" w:hangingChars="141" w:hanging="282"/>
        <w:rPr>
          <w:rtl/>
        </w:rPr>
      </w:pPr>
      <w:r w:rsidRPr="003B6F95">
        <w:t>0</w:t>
      </w:r>
      <w:r w:rsidR="006A6859">
        <w:rPr>
          <w:rFonts w:hint="cs"/>
          <w:rtl/>
        </w:rPr>
        <w:t xml:space="preserve"> </w:t>
      </w:r>
      <w:r w:rsidRPr="003B6F95">
        <w:rPr>
          <w:rFonts w:hint="cs"/>
          <w:rtl/>
        </w:rPr>
        <w:t>=</w:t>
      </w:r>
      <w:r w:rsidR="003D4CFF" w:rsidRPr="003B6F95">
        <w:rPr>
          <w:rFonts w:hint="cs"/>
          <w:rtl/>
        </w:rPr>
        <w:t xml:space="preserve"> </w:t>
      </w:r>
      <w:r w:rsidRPr="003B6F95">
        <w:rPr>
          <w:rFonts w:hint="cs"/>
          <w:rtl/>
        </w:rPr>
        <w:t>نفس الصورة ك</w:t>
      </w:r>
      <w:r w:rsidR="007331E7" w:rsidRPr="003B6F95">
        <w:rPr>
          <w:rFonts w:hint="cs"/>
          <w:rtl/>
        </w:rPr>
        <w:t>ما </w:t>
      </w:r>
      <w:r w:rsidRPr="003B6F95">
        <w:rPr>
          <w:rFonts w:hint="cs"/>
          <w:rtl/>
        </w:rPr>
        <w:t>في الرتل الفيديوي السابق</w:t>
      </w:r>
    </w:p>
    <w:p w:rsidR="006E3504" w:rsidRPr="003B6F95" w:rsidRDefault="006E3504" w:rsidP="003B6F95">
      <w:pPr>
        <w:pStyle w:val="Note"/>
        <w:tabs>
          <w:tab w:val="clear" w:pos="794"/>
          <w:tab w:val="clear" w:pos="907"/>
          <w:tab w:val="clear" w:pos="1191"/>
          <w:tab w:val="clear" w:pos="1588"/>
          <w:tab w:val="clear" w:pos="1985"/>
        </w:tabs>
        <w:spacing w:line="144" w:lineRule="auto"/>
        <w:ind w:leftChars="580" w:left="1558" w:hangingChars="141" w:hanging="282"/>
        <w:rPr>
          <w:rtl/>
        </w:rPr>
      </w:pPr>
      <w:r w:rsidRPr="003B6F95">
        <w:t>1</w:t>
      </w:r>
      <w:r w:rsidR="006A6859">
        <w:rPr>
          <w:rFonts w:hint="cs"/>
          <w:rtl/>
        </w:rPr>
        <w:t xml:space="preserve"> </w:t>
      </w:r>
      <w:r w:rsidRPr="003B6F95">
        <w:rPr>
          <w:rFonts w:hint="cs"/>
          <w:rtl/>
        </w:rPr>
        <w:t>=</w:t>
      </w:r>
      <w:r w:rsidR="003D4CFF" w:rsidRPr="003B6F95">
        <w:rPr>
          <w:rFonts w:hint="cs"/>
          <w:rtl/>
          <w:lang w:bidi="ar-EG"/>
        </w:rPr>
        <w:t xml:space="preserve"> </w:t>
      </w:r>
      <w:r w:rsidRPr="003B6F95">
        <w:rPr>
          <w:rFonts w:hint="cs"/>
          <w:rtl/>
        </w:rPr>
        <w:t>صورة مختلفة عن الرتل الفيديوي السابق</w:t>
      </w:r>
    </w:p>
    <w:p w:rsidR="006E3504" w:rsidRPr="003B6F95" w:rsidRDefault="006E3504" w:rsidP="00587DD8">
      <w:pPr>
        <w:pStyle w:val="Note"/>
        <w:tabs>
          <w:tab w:val="clear" w:pos="907"/>
          <w:tab w:val="clear" w:pos="1985"/>
        </w:tabs>
        <w:spacing w:line="144" w:lineRule="auto"/>
        <w:ind w:left="850"/>
        <w:rPr>
          <w:rtl/>
          <w:lang w:bidi="ar-EG"/>
        </w:rPr>
      </w:pPr>
      <w:r w:rsidRPr="003B6F95">
        <w:rPr>
          <w:rFonts w:hint="cs"/>
          <w:rtl/>
        </w:rPr>
        <w:t xml:space="preserve">وفي نظام الخطوط </w:t>
      </w:r>
      <w:r w:rsidRPr="003B6F95">
        <w:t>1 280</w:t>
      </w:r>
      <w:r w:rsidR="00587DD8" w:rsidRPr="003B6F95">
        <w:t> </w:t>
      </w:r>
      <w:r w:rsidR="00587DD8" w:rsidRPr="003B6F95">
        <w:rPr>
          <w:rFonts w:cs="Times New Roman"/>
        </w:rPr>
        <w:t>×</w:t>
      </w:r>
      <w:r w:rsidR="00587DD8" w:rsidRPr="003B6F95">
        <w:t> 720</w:t>
      </w:r>
    </w:p>
    <w:p w:rsidR="006E3504" w:rsidRPr="003B6F95" w:rsidRDefault="006E3504" w:rsidP="003B6F95">
      <w:pPr>
        <w:pStyle w:val="Note"/>
        <w:tabs>
          <w:tab w:val="clear" w:pos="907"/>
        </w:tabs>
        <w:spacing w:line="144" w:lineRule="auto"/>
        <w:ind w:leftChars="580" w:left="1276"/>
        <w:rPr>
          <w:rtl/>
        </w:rPr>
      </w:pPr>
      <w:r w:rsidRPr="003B6F95">
        <w:t>FC</w:t>
      </w:r>
      <w:r w:rsidRPr="003B6F95">
        <w:rPr>
          <w:rFonts w:hint="cs"/>
          <w:rtl/>
        </w:rPr>
        <w:t xml:space="preserve"> يدل ع</w:t>
      </w:r>
      <w:r w:rsidR="007331E7" w:rsidRPr="003B6F95">
        <w:rPr>
          <w:rFonts w:hint="cs"/>
          <w:rtl/>
        </w:rPr>
        <w:t>ما </w:t>
      </w:r>
      <w:r w:rsidRPr="003B6F95">
        <w:rPr>
          <w:rFonts w:hint="cs"/>
          <w:rtl/>
        </w:rPr>
        <w:t>إذا كانت صورة الرتلين الفيديويين الحاليين قد تكررت استناداً إلى الرتلين التفيديويين السابقين مباشرة</w:t>
      </w:r>
    </w:p>
    <w:p w:rsidR="006E3504" w:rsidRPr="003B6F95" w:rsidRDefault="006E3504" w:rsidP="003B6F95">
      <w:pPr>
        <w:pStyle w:val="Note"/>
        <w:tabs>
          <w:tab w:val="clear" w:pos="907"/>
        </w:tabs>
        <w:spacing w:line="144" w:lineRule="auto"/>
        <w:ind w:leftChars="580" w:left="1276"/>
        <w:rPr>
          <w:rtl/>
        </w:rPr>
      </w:pPr>
      <w:r w:rsidRPr="003B6F95">
        <w:t>0</w:t>
      </w:r>
      <w:r w:rsidR="006A6859">
        <w:rPr>
          <w:rFonts w:hint="cs"/>
          <w:rtl/>
        </w:rPr>
        <w:t xml:space="preserve"> </w:t>
      </w:r>
      <w:r w:rsidRPr="003B6F95">
        <w:rPr>
          <w:rFonts w:hint="cs"/>
          <w:rtl/>
        </w:rPr>
        <w:t>=</w:t>
      </w:r>
      <w:r w:rsidR="003D4CFF" w:rsidRPr="003B6F95">
        <w:rPr>
          <w:rFonts w:hint="cs"/>
          <w:rtl/>
        </w:rPr>
        <w:t xml:space="preserve"> </w:t>
      </w:r>
      <w:r w:rsidRPr="003B6F95">
        <w:rPr>
          <w:rFonts w:hint="cs"/>
          <w:rtl/>
        </w:rPr>
        <w:t>نفس الصورة ك</w:t>
      </w:r>
      <w:r w:rsidR="007331E7" w:rsidRPr="003B6F95">
        <w:rPr>
          <w:rFonts w:hint="cs"/>
          <w:rtl/>
        </w:rPr>
        <w:t>ما </w:t>
      </w:r>
      <w:r w:rsidRPr="003B6F95">
        <w:rPr>
          <w:rFonts w:hint="cs"/>
          <w:rtl/>
        </w:rPr>
        <w:t>في الرتلين الفيديويين السابقين</w:t>
      </w:r>
    </w:p>
    <w:p w:rsidR="006E3504" w:rsidRPr="003B6F95" w:rsidRDefault="006E3504" w:rsidP="003B6F95">
      <w:pPr>
        <w:pStyle w:val="Note"/>
        <w:tabs>
          <w:tab w:val="clear" w:pos="907"/>
        </w:tabs>
        <w:spacing w:line="144" w:lineRule="auto"/>
        <w:ind w:leftChars="580" w:left="1276"/>
        <w:rPr>
          <w:rtl/>
        </w:rPr>
      </w:pPr>
      <w:r w:rsidRPr="003B6F95">
        <w:t>1</w:t>
      </w:r>
      <w:r w:rsidR="006A6859">
        <w:rPr>
          <w:rFonts w:hint="cs"/>
          <w:rtl/>
        </w:rPr>
        <w:t xml:space="preserve"> </w:t>
      </w:r>
      <w:r w:rsidRPr="003B6F95">
        <w:rPr>
          <w:rFonts w:hint="cs"/>
          <w:rtl/>
        </w:rPr>
        <w:t>=</w:t>
      </w:r>
      <w:r w:rsidR="003D4CFF" w:rsidRPr="003B6F95">
        <w:rPr>
          <w:rFonts w:hint="cs"/>
          <w:rtl/>
        </w:rPr>
        <w:t xml:space="preserve"> </w:t>
      </w:r>
      <w:r w:rsidRPr="003B6F95">
        <w:rPr>
          <w:rFonts w:hint="cs"/>
          <w:rtl/>
        </w:rPr>
        <w:t>صورة مختلفة عن الرتلين الفيديويين السابقين</w:t>
      </w:r>
    </w:p>
    <w:p w:rsidR="006E3504" w:rsidRPr="003B6F95" w:rsidRDefault="006E3504" w:rsidP="003B6F95">
      <w:pPr>
        <w:pStyle w:val="Note"/>
        <w:tabs>
          <w:tab w:val="clear" w:pos="907"/>
        </w:tabs>
        <w:spacing w:line="144" w:lineRule="auto"/>
        <w:ind w:left="850"/>
        <w:rPr>
          <w:rtl/>
        </w:rPr>
      </w:pPr>
      <w:r w:rsidRPr="003B6F95">
        <w:t>Res</w:t>
      </w:r>
      <w:r w:rsidRPr="003B6F95">
        <w:rPr>
          <w:rFonts w:hint="cs"/>
          <w:rtl/>
        </w:rPr>
        <w:t>:</w:t>
      </w:r>
      <w:r w:rsidR="003B6F95">
        <w:rPr>
          <w:rFonts w:hint="cs"/>
          <w:rtl/>
        </w:rPr>
        <w:t xml:space="preserve"> </w:t>
      </w:r>
      <w:r w:rsidRPr="003B6F95">
        <w:rPr>
          <w:rFonts w:hint="cs"/>
          <w:rtl/>
        </w:rPr>
        <w:t>بتة محجوزة لاستعمال لاحق</w:t>
      </w:r>
    </w:p>
    <w:p w:rsidR="006E3504" w:rsidRPr="003B6F95" w:rsidRDefault="006E3504" w:rsidP="003B6F95">
      <w:pPr>
        <w:pStyle w:val="Note"/>
        <w:tabs>
          <w:tab w:val="clear" w:pos="907"/>
        </w:tabs>
        <w:spacing w:line="144" w:lineRule="auto"/>
        <w:ind w:left="850"/>
      </w:pPr>
      <w:r w:rsidRPr="003B6F95">
        <w:rPr>
          <w:rFonts w:hint="cs"/>
          <w:rtl/>
        </w:rPr>
        <w:t xml:space="preserve">وقيمة التغيب توضع على القيمة </w:t>
      </w:r>
      <w:r w:rsidRPr="003B6F95">
        <w:t>1</w:t>
      </w:r>
      <w:r w:rsidR="00313C23" w:rsidRPr="003B6F95">
        <w:rPr>
          <w:rFonts w:hint="cs"/>
          <w:rtl/>
        </w:rPr>
        <w:t>.</w:t>
      </w:r>
    </w:p>
    <w:p w:rsidR="005F5FF3" w:rsidRDefault="005F5FF3" w:rsidP="0051504D">
      <w:pPr>
        <w:pStyle w:val="Heading2"/>
        <w:rPr>
          <w:rtl/>
        </w:rPr>
      </w:pPr>
      <w:r>
        <w:t>6.3</w:t>
      </w:r>
      <w:r>
        <w:rPr>
          <w:rFonts w:hint="cs"/>
          <w:rtl/>
        </w:rPr>
        <w:tab/>
        <w:t>القسم السمعي</w:t>
      </w:r>
    </w:p>
    <w:p w:rsidR="005F5FF3" w:rsidRPr="00260526" w:rsidRDefault="005F5FF3" w:rsidP="006B1668">
      <w:pPr>
        <w:pStyle w:val="Heading3"/>
        <w:rPr>
          <w:rtl/>
        </w:rPr>
      </w:pPr>
      <w:r>
        <w:t>1.6.3</w:t>
      </w:r>
      <w:r>
        <w:rPr>
          <w:rFonts w:hint="cs"/>
          <w:rtl/>
        </w:rPr>
        <w:tab/>
        <w:t xml:space="preserve">معرّف الهوية </w:t>
      </w:r>
      <w:r w:rsidR="006B1668">
        <w:t>(ID)</w:t>
      </w:r>
    </w:p>
    <w:p w:rsidR="005F5FF3" w:rsidRPr="00F32831" w:rsidRDefault="005F5FF3" w:rsidP="008B2F2E">
      <w:pPr>
        <w:rPr>
          <w:spacing w:val="-4"/>
          <w:rtl/>
        </w:rPr>
      </w:pPr>
      <w:r w:rsidRPr="00F32831">
        <w:rPr>
          <w:rFonts w:hint="cs"/>
          <w:spacing w:val="-4"/>
          <w:rtl/>
        </w:rPr>
        <w:t>إن جزء معرّف الهوية من كل فِدْرة</w:t>
      </w:r>
      <w:r w:rsidR="008B2F2E">
        <w:rPr>
          <w:rFonts w:hint="eastAsia"/>
          <w:spacing w:val="-4"/>
          <w:rtl/>
        </w:rPr>
        <w:t> </w:t>
      </w:r>
      <w:r w:rsidRPr="00F32831">
        <w:rPr>
          <w:spacing w:val="-4"/>
        </w:rPr>
        <w:t>DIF</w:t>
      </w:r>
      <w:r w:rsidRPr="00F32831">
        <w:rPr>
          <w:rFonts w:hint="cs"/>
          <w:spacing w:val="-4"/>
          <w:rtl/>
        </w:rPr>
        <w:t xml:space="preserve"> في القسم السمعي يكون نفسه المشروح في الفقرة</w:t>
      </w:r>
      <w:r w:rsidR="008B2F2E">
        <w:rPr>
          <w:rFonts w:hint="eastAsia"/>
          <w:spacing w:val="-4"/>
          <w:rtl/>
        </w:rPr>
        <w:t> </w:t>
      </w:r>
      <w:r w:rsidRPr="00F32831">
        <w:rPr>
          <w:spacing w:val="-4"/>
        </w:rPr>
        <w:t>1.3.3</w:t>
      </w:r>
      <w:r w:rsidRPr="00F32831">
        <w:rPr>
          <w:rFonts w:hint="cs"/>
          <w:spacing w:val="-4"/>
          <w:rtl/>
        </w:rPr>
        <w:t xml:space="preserve"> ويكون نمط القسم هو</w:t>
      </w:r>
      <w:r w:rsidR="00313C23" w:rsidRPr="00F32831">
        <w:rPr>
          <w:rFonts w:hint="eastAsia"/>
          <w:spacing w:val="-4"/>
          <w:rtl/>
        </w:rPr>
        <w:t> </w:t>
      </w:r>
      <w:r w:rsidRPr="00F32831">
        <w:rPr>
          <w:spacing w:val="-4"/>
        </w:rPr>
        <w:t>011</w:t>
      </w:r>
      <w:r w:rsidRPr="00F32831">
        <w:rPr>
          <w:rFonts w:hint="cs"/>
          <w:spacing w:val="-4"/>
          <w:rtl/>
        </w:rPr>
        <w:t>.</w:t>
      </w:r>
    </w:p>
    <w:p w:rsidR="005F5FF3" w:rsidRPr="00F32831" w:rsidRDefault="005F5FF3" w:rsidP="0051504D">
      <w:pPr>
        <w:pStyle w:val="Heading3"/>
        <w:rPr>
          <w:rtl/>
        </w:rPr>
      </w:pPr>
      <w:r w:rsidRPr="00F32831">
        <w:t>2.6.3</w:t>
      </w:r>
      <w:r w:rsidRPr="00F32831">
        <w:rPr>
          <w:rFonts w:hint="cs"/>
          <w:rtl/>
        </w:rPr>
        <w:tab/>
        <w:t>المعطيات</w:t>
      </w:r>
    </w:p>
    <w:p w:rsidR="005F5FF3" w:rsidRDefault="005F5FF3" w:rsidP="006B1668">
      <w:pPr>
        <w:rPr>
          <w:rtl/>
        </w:rPr>
      </w:pPr>
      <w:r>
        <w:rPr>
          <w:rFonts w:hint="cs"/>
          <w:rtl/>
        </w:rPr>
        <w:t>يبيِّن الشكل</w:t>
      </w:r>
      <w:r w:rsidR="008B2F2E">
        <w:rPr>
          <w:rFonts w:hint="eastAsia"/>
          <w:spacing w:val="-4"/>
          <w:rtl/>
        </w:rPr>
        <w:t> </w:t>
      </w:r>
      <w:r>
        <w:t>7</w:t>
      </w:r>
      <w:r>
        <w:rPr>
          <w:rFonts w:hint="cs"/>
          <w:rtl/>
        </w:rPr>
        <w:t xml:space="preserve"> جزء المعطيات (الحمولة النافعة) من كل فِدْرة</w:t>
      </w:r>
      <w:r w:rsidR="008B2F2E">
        <w:rPr>
          <w:rFonts w:hint="eastAsia"/>
          <w:spacing w:val="-4"/>
          <w:rtl/>
        </w:rPr>
        <w:t> </w:t>
      </w:r>
      <w:r>
        <w:t>DIF</w:t>
      </w:r>
      <w:r>
        <w:rPr>
          <w:rFonts w:hint="cs"/>
          <w:rtl/>
        </w:rPr>
        <w:t xml:space="preserve"> في القسم السمعي. وتتكوّن معطيات الفِدْرة</w:t>
      </w:r>
      <w:r w:rsidR="008B2F2E">
        <w:rPr>
          <w:rFonts w:hint="eastAsia"/>
          <w:spacing w:val="-4"/>
          <w:rtl/>
        </w:rPr>
        <w:t> </w:t>
      </w:r>
      <w:r>
        <w:t>DIF</w:t>
      </w:r>
      <w:r>
        <w:rPr>
          <w:rFonts w:hint="cs"/>
          <w:rtl/>
        </w:rPr>
        <w:t xml:space="preserve"> في القسم السمعي من</w:t>
      </w:r>
      <w:r w:rsidR="008B2F2E">
        <w:rPr>
          <w:rFonts w:hint="eastAsia"/>
          <w:spacing w:val="-4"/>
          <w:rtl/>
        </w:rPr>
        <w:t> </w:t>
      </w:r>
      <w:r>
        <w:t>5</w:t>
      </w:r>
      <w:r>
        <w:rPr>
          <w:rFonts w:hint="cs"/>
          <w:rtl/>
        </w:rPr>
        <w:t xml:space="preserve"> بايتات من المعطيات المساعدة السمعية</w:t>
      </w:r>
      <w:r w:rsidR="008B2F2E">
        <w:rPr>
          <w:rFonts w:hint="eastAsia"/>
          <w:spacing w:val="-4"/>
          <w:rtl/>
        </w:rPr>
        <w:t> </w:t>
      </w:r>
      <w:r w:rsidR="006B1668">
        <w:t>(AAUX)</w:t>
      </w:r>
      <w:r>
        <w:rPr>
          <w:rFonts w:hint="cs"/>
          <w:rtl/>
        </w:rPr>
        <w:t xml:space="preserve"> ومن</w:t>
      </w:r>
      <w:r w:rsidR="008B2F2E">
        <w:rPr>
          <w:rFonts w:hint="eastAsia"/>
          <w:spacing w:val="-4"/>
          <w:rtl/>
        </w:rPr>
        <w:t> </w:t>
      </w:r>
      <w:r>
        <w:t>72</w:t>
      </w:r>
      <w:r>
        <w:rPr>
          <w:rFonts w:hint="cs"/>
          <w:rtl/>
        </w:rPr>
        <w:t xml:space="preserve"> بايتة من المعطيات السمعية، وهي مشفَّرة ومخلَّطة بالعملية المشروحة في الفقرتين</w:t>
      </w:r>
      <w:r w:rsidR="008B2F2E">
        <w:rPr>
          <w:rFonts w:hint="eastAsia"/>
          <w:spacing w:val="-4"/>
          <w:rtl/>
        </w:rPr>
        <w:t> </w:t>
      </w:r>
      <w:r>
        <w:t>1.2.6.3</w:t>
      </w:r>
      <w:r>
        <w:rPr>
          <w:rFonts w:hint="cs"/>
          <w:rtl/>
        </w:rPr>
        <w:t xml:space="preserve"> و</w:t>
      </w:r>
      <w:r>
        <w:t>2.2.6</w:t>
      </w:r>
      <w:r w:rsidR="0071361E">
        <w:t>.</w:t>
      </w:r>
      <w:r>
        <w:t>3</w:t>
      </w:r>
      <w:r w:rsidR="00A007FF">
        <w:rPr>
          <w:rFonts w:hint="cs"/>
          <w:rtl/>
        </w:rPr>
        <w:t>.</w:t>
      </w:r>
    </w:p>
    <w:p w:rsidR="005F5FF3" w:rsidRDefault="005F5FF3" w:rsidP="00B04827">
      <w:pPr>
        <w:pStyle w:val="FigureNo"/>
        <w:rPr>
          <w:rtl/>
        </w:rPr>
      </w:pPr>
      <w:r>
        <w:rPr>
          <w:rFonts w:hint="cs"/>
          <w:rtl/>
        </w:rPr>
        <w:t>الش</w:t>
      </w:r>
      <w:r w:rsidR="00587DD8">
        <w:rPr>
          <w:rFonts w:hint="cs"/>
          <w:rtl/>
        </w:rPr>
        <w:t>ـ</w:t>
      </w:r>
      <w:r>
        <w:rPr>
          <w:rFonts w:hint="cs"/>
          <w:rtl/>
        </w:rPr>
        <w:t xml:space="preserve">كل </w:t>
      </w:r>
      <w:r>
        <w:t>7</w:t>
      </w:r>
    </w:p>
    <w:p w:rsidR="005F5FF3" w:rsidRDefault="005F5FF3" w:rsidP="00B04827">
      <w:pPr>
        <w:pStyle w:val="FigureTitle"/>
        <w:rPr>
          <w:rtl/>
        </w:rPr>
      </w:pPr>
      <w:r>
        <w:rPr>
          <w:rFonts w:hint="cs"/>
          <w:rtl/>
        </w:rPr>
        <w:t>المعطيات في القسم السمعي</w:t>
      </w:r>
    </w:p>
    <w:p w:rsidR="005F5FF3" w:rsidRPr="003B6F95" w:rsidRDefault="005F5FF3" w:rsidP="00B04827">
      <w:pPr>
        <w:pStyle w:val="FigureTitle"/>
        <w:rPr>
          <w:rFonts w:ascii="Times New Roman"/>
          <w:b w:val="0"/>
          <w:bCs w:val="0"/>
          <w:rtl/>
        </w:rPr>
      </w:pPr>
      <w:r w:rsidRPr="003B6F95">
        <w:rPr>
          <w:rFonts w:ascii="Times New Roman" w:hint="cs"/>
          <w:b w:val="0"/>
          <w:bCs w:val="0"/>
          <w:rtl/>
        </w:rPr>
        <w:t>رقم موقع البايتة</w:t>
      </w:r>
    </w:p>
    <w:p w:rsidR="005F5FF3" w:rsidRDefault="005D3CF2" w:rsidP="005F5FF3">
      <w:pPr>
        <w:jc w:val="center"/>
        <w:rPr>
          <w:rtl/>
          <w:lang w:bidi="ar-EG"/>
        </w:rPr>
      </w:pPr>
      <w:r>
        <w:rPr>
          <w:rtl/>
        </w:rPr>
      </w:r>
      <w:r>
        <w:pict>
          <v:group id="_x0000_s28401" editas="canvas" style="width:398.7pt;height:64.75pt;mso-position-horizontal-relative:char;mso-position-vertical-relative:line" coordorigin=",249" coordsize="7974,1295">
            <o:lock v:ext="edit" aspectratio="t"/>
            <v:shape id="_x0000_s28402" type="#_x0000_t75" style="position:absolute;top:249;width:7974;height:1295" o:preferrelative="f">
              <v:fill o:detectmouseclick="t"/>
              <v:path o:extrusionok="t" o:connecttype="none"/>
              <o:lock v:ext="edit" text="t"/>
            </v:shape>
            <v:rect id="_x0000_s28403" style="position:absolute;left:7457;top:1222;width:467;height:249;mso-wrap-style:none" filled="f" stroked="f">
              <v:textbox style="mso-next-textbox:#_x0000_s28403;mso-fit-shape-to-text:t" inset="0,0,0,0">
                <w:txbxContent>
                  <w:p w:rsidR="00F65EEF" w:rsidRDefault="00F65EEF" w:rsidP="005F5FF3">
                    <w:r>
                      <w:rPr>
                        <w:color w:val="24282B"/>
                        <w:sz w:val="14"/>
                        <w:szCs w:val="14"/>
                      </w:rPr>
                      <w:t>1620-07</w:t>
                    </w:r>
                  </w:p>
                </w:txbxContent>
              </v:textbox>
            </v:rect>
            <v:rect id="_x0000_s28404" style="position:absolute;left:72;top:653;width:1151;height:557" filled="f" strokecolor="#24282b" strokeweight=".6pt"/>
            <v:rect id="_x0000_s28405" style="position:absolute;left:1211;top:653;width:2494;height:557" filled="f" strokecolor="#24282b" strokeweight=".6pt"/>
            <v:rect id="_x0000_s28406" style="position:absolute;left:3693;top:653;width:4256;height:557" filled="f" strokecolor="#24282b" strokeweight=".6pt"/>
            <v:line id="_x0000_s28407" style="position:absolute" from="1583,460" to="1595,461" strokecolor="#24211d" strokeweight="0"/>
            <v:line id="_x0000_s28408" style="position:absolute" from="1607,460" to="1631,461" strokecolor="#24211d" strokeweight="0"/>
            <v:line id="_x0000_s28409" style="position:absolute" from="1643,460" to="1655,461" strokecolor="#24211d" strokeweight="0"/>
            <v:line id="_x0000_s28410" style="position:absolute" from="1666,460" to="1690,461" strokecolor="#24211d" strokeweight="0"/>
            <v:line id="_x0000_s28411" style="position:absolute" from="1702,460" to="1714,461" strokecolor="#24211d" strokeweight="0"/>
            <v:line id="_x0000_s28412" style="position:absolute" from="1726,460" to="1750,461" strokecolor="#24211d" strokeweight="0"/>
            <v:line id="_x0000_s28413" style="position:absolute" from="1762,460" to="1774,461" strokecolor="#24211d" strokeweight="0"/>
            <v:line id="_x0000_s28414" style="position:absolute" from="1786,460" to="1810,461" strokecolor="#24211d" strokeweight="0"/>
            <v:line id="_x0000_s28415" style="position:absolute" from="1822,460" to="1834,461" strokecolor="#24211d" strokeweight="0"/>
            <v:line id="_x0000_s28416" style="position:absolute" from="1846,460" to="1870,461" strokecolor="#24211d" strokeweight="0"/>
            <v:line id="_x0000_s28417" style="position:absolute" from="1882,460" to="1894,461" strokecolor="#24211d" strokeweight="0"/>
            <v:line id="_x0000_s28418" style="position:absolute" from="1906,460" to="1930,461" strokecolor="#24211d" strokeweight="0"/>
            <v:line id="_x0000_s28419" style="position:absolute" from="1942,460" to="1954,461" strokecolor="#24211d" strokeweight="0"/>
            <v:line id="_x0000_s28420" style="position:absolute" from="1966,460" to="1990,461" strokecolor="#24211d" strokeweight="0"/>
            <v:line id="_x0000_s28421" style="position:absolute" from="2002,460" to="2014,461" strokecolor="#24211d" strokeweight="0"/>
            <v:line id="_x0000_s28422" style="position:absolute" from="2026,460" to="2050,461" strokecolor="#24211d" strokeweight="0"/>
            <v:line id="_x0000_s28423" style="position:absolute" from="2062,460" to="2074,461" strokecolor="#24211d" strokeweight="0"/>
            <v:line id="_x0000_s28424" style="position:absolute" from="2086,460" to="2110,461" strokecolor="#24211d" strokeweight="0"/>
            <v:line id="_x0000_s28425" style="position:absolute" from="2122,460" to="2134,461" strokecolor="#24211d" strokeweight="0"/>
            <v:line id="_x0000_s28426" style="position:absolute" from="2146,460" to="2170,461" strokecolor="#24211d" strokeweight="0"/>
            <v:line id="_x0000_s28427" style="position:absolute" from="2182,460" to="2194,461" strokecolor="#24211d" strokeweight="0"/>
            <v:line id="_x0000_s28428" style="position:absolute" from="2206,460" to="2230,461" strokecolor="#24211d" strokeweight="0"/>
            <v:line id="_x0000_s28429" style="position:absolute" from="2242,460" to="2254,461" strokecolor="#24211d" strokeweight="0"/>
            <v:line id="_x0000_s28430" style="position:absolute" from="2266,460" to="2290,461" strokecolor="#24211d" strokeweight="0"/>
            <v:line id="_x0000_s28431" style="position:absolute" from="2302,460" to="2314,461" strokecolor="#24211d" strokeweight="0"/>
            <v:line id="_x0000_s28432" style="position:absolute" from="2326,460" to="2350,461" strokecolor="#24211d" strokeweight="0"/>
            <v:line id="_x0000_s28433" style="position:absolute" from="2362,460" to="2374,461" strokecolor="#24211d" strokeweight="0"/>
            <v:line id="_x0000_s28434" style="position:absolute" from="2386,460" to="2410,461" strokecolor="#24211d" strokeweight="0"/>
            <v:line id="_x0000_s28435" style="position:absolute" from="2422,460" to="2434,461" strokecolor="#24211d" strokeweight="0"/>
            <v:line id="_x0000_s28436" style="position:absolute" from="2446,460" to="2470,461" strokecolor="#24211d" strokeweight="0"/>
            <v:line id="_x0000_s28437" style="position:absolute" from="2482,460" to="2494,461" strokecolor="#24211d" strokeweight="0"/>
            <v:line id="_x0000_s28438" style="position:absolute" from="2506,460" to="2530,461" strokecolor="#24211d" strokeweight="0"/>
            <v:line id="_x0000_s28439" style="position:absolute" from="2542,460" to="2554,461" strokecolor="#24211d" strokeweight="0"/>
            <v:line id="_x0000_s28440" style="position:absolute" from="2566,460" to="2590,461" strokecolor="#24211d" strokeweight="0"/>
            <v:line id="_x0000_s28441" style="position:absolute" from="2602,460" to="2614,461" strokecolor="#24211d" strokeweight="0"/>
            <v:line id="_x0000_s28442" style="position:absolute" from="2626,460" to="2650,461" strokecolor="#24211d" strokeweight="0"/>
            <v:line id="_x0000_s28443" style="position:absolute" from="2662,460" to="2674,461" strokecolor="#24211d" strokeweight="0"/>
            <v:line id="_x0000_s28444" style="position:absolute" from="2686,460" to="2710,461" strokecolor="#24211d" strokeweight="0"/>
            <v:line id="_x0000_s28445" style="position:absolute" from="2722,460" to="2734,461" strokecolor="#24211d" strokeweight="0"/>
            <v:line id="_x0000_s28446" style="position:absolute" from="2746,460" to="2769,461" strokecolor="#24211d" strokeweight="0"/>
            <v:line id="_x0000_s28447" style="position:absolute" from="2781,460" to="2793,461" strokecolor="#24211d" strokeweight="0"/>
            <v:line id="_x0000_s28448" style="position:absolute" from="2805,460" to="2829,461" strokecolor="#24211d" strokeweight="0"/>
            <v:line id="_x0000_s28449" style="position:absolute" from="2841,460" to="2853,461" strokecolor="#24211d" strokeweight="0"/>
            <v:line id="_x0000_s28450" style="position:absolute" from="2865,460" to="2889,461" strokecolor="#24211d" strokeweight="0"/>
            <v:line id="_x0000_s28451" style="position:absolute" from="2901,460" to="2913,461" strokecolor="#24211d" strokeweight="0"/>
            <v:line id="_x0000_s28452" style="position:absolute" from="2925,460" to="2949,461" strokecolor="#24211d" strokeweight="0"/>
            <v:line id="_x0000_s28453" style="position:absolute" from="2961,460" to="2973,461" strokecolor="#24211d" strokeweight="0"/>
            <v:line id="_x0000_s28454" style="position:absolute" from="2985,460" to="3009,461" strokecolor="#24211d" strokeweight="0"/>
            <v:line id="_x0000_s28455" style="position:absolute" from="3021,460" to="3033,461" strokecolor="#24211d" strokeweight="0"/>
            <v:line id="_x0000_s28456" style="position:absolute" from="3045,460" to="3069,461" strokecolor="#24211d" strokeweight="0"/>
            <v:line id="_x0000_s28457" style="position:absolute" from="3081,460" to="3093,461" strokecolor="#24211d" strokeweight="0"/>
            <v:line id="_x0000_s28458" style="position:absolute" from="3105,460" to="3129,461" strokecolor="#24211d" strokeweight="0"/>
            <v:line id="_x0000_s28459" style="position:absolute" from="3141,460" to="3153,461" strokecolor="#24211d" strokeweight="0"/>
            <v:line id="_x0000_s28460" style="position:absolute" from="3165,460" to="3189,461" strokecolor="#24211d" strokeweight="0"/>
            <v:line id="_x0000_s28461" style="position:absolute" from="3201,460" to="3213,461" strokecolor="#24211d" strokeweight="0"/>
            <v:line id="_x0000_s28462" style="position:absolute" from="3225,460" to="3249,461" strokecolor="#24211d" strokeweight="0"/>
            <v:line id="_x0000_s28463" style="position:absolute" from="3261,460" to="3273,461" strokecolor="#24211d" strokeweight="0"/>
            <v:line id="_x0000_s28464" style="position:absolute" from="3285,460" to="3309,461" strokecolor="#24211d" strokeweight="0"/>
            <v:line id="_x0000_s28465" style="position:absolute" from="4040,460" to="4052,461" strokecolor="#24211d" strokeweight="0"/>
            <v:line id="_x0000_s28466" style="position:absolute" from="4064,460" to="4088,461" strokecolor="#24211d" strokeweight="0"/>
            <v:line id="_x0000_s28467" style="position:absolute" from="4100,460" to="4112,461" strokecolor="#24211d" strokeweight="0"/>
            <v:line id="_x0000_s28468" style="position:absolute" from="4124,460" to="4148,461" strokecolor="#24211d" strokeweight="0"/>
            <v:line id="_x0000_s28469" style="position:absolute" from="4160,460" to="4172,461" strokecolor="#24211d" strokeweight="0"/>
            <v:line id="_x0000_s28470" style="position:absolute" from="4184,460" to="4208,461" strokecolor="#24211d" strokeweight="0"/>
            <v:line id="_x0000_s28471" style="position:absolute" from="4220,460" to="4232,461" strokecolor="#24211d" strokeweight="0"/>
            <v:line id="_x0000_s28472" style="position:absolute" from="4244,460" to="4268,461" strokecolor="#24211d" strokeweight="0"/>
            <v:line id="_x0000_s28473" style="position:absolute" from="4280,460" to="4292,461" strokecolor="#24211d" strokeweight="0"/>
            <v:line id="_x0000_s28474" style="position:absolute" from="4304,460" to="4328,461" strokecolor="#24211d" strokeweight="0"/>
            <v:line id="_x0000_s28475" style="position:absolute" from="4340,460" to="4352,461" strokecolor="#24211d" strokeweight="0"/>
            <v:line id="_x0000_s28476" style="position:absolute" from="4364,460" to="4388,461" strokecolor="#24211d" strokeweight="0"/>
            <v:line id="_x0000_s28477" style="position:absolute" from="4400,460" to="4412,461" strokecolor="#24211d" strokeweight="0"/>
            <v:line id="_x0000_s28478" style="position:absolute" from="4424,460" to="4436,461" strokecolor="#24211d" strokeweight="0"/>
            <v:line id="_x0000_s28479" style="position:absolute" from="4460,460" to="4472,461" strokecolor="#24211d" strokeweight="0"/>
            <v:line id="_x0000_s28480" style="position:absolute" from="4484,460" to="4496,461" strokecolor="#24211d" strokeweight="0"/>
            <v:line id="_x0000_s28481" style="position:absolute" from="4520,460" to="4532,461" strokecolor="#24211d" strokeweight="0"/>
            <v:line id="_x0000_s28482" style="position:absolute" from="4544,460" to="4556,461" strokecolor="#24211d" strokeweight="0"/>
            <v:line id="_x0000_s28483" style="position:absolute" from="4580,460" to="4592,461" strokecolor="#24211d" strokeweight="0"/>
            <v:line id="_x0000_s28484" style="position:absolute" from="4604,460" to="4616,461" strokecolor="#24211d" strokeweight="0"/>
            <v:line id="_x0000_s28485" style="position:absolute" from="4640,460" to="4652,461" strokecolor="#24211d" strokeweight="0"/>
            <v:line id="_x0000_s28486" style="position:absolute" from="4664,460" to="4676,461" strokecolor="#24211d" strokeweight="0"/>
            <v:line id="_x0000_s28487" style="position:absolute" from="4700,460" to="4712,461" strokecolor="#24211d" strokeweight="0"/>
            <v:line id="_x0000_s28488" style="position:absolute" from="4724,460" to="4736,461" strokecolor="#24211d" strokeweight="0"/>
            <v:line id="_x0000_s28489" style="position:absolute" from="4760,460" to="4772,461" strokecolor="#24211d" strokeweight="0"/>
            <v:line id="_x0000_s28490" style="position:absolute" from="4784,460" to="4796,461" strokecolor="#24211d" strokeweight="0"/>
            <v:line id="_x0000_s28491" style="position:absolute" from="4820,460" to="4832,461" strokecolor="#24211d" strokeweight="0"/>
            <v:line id="_x0000_s28492" style="position:absolute" from="4844,460" to="4856,461" strokecolor="#24211d" strokeweight="0"/>
            <v:line id="_x0000_s28493" style="position:absolute" from="4880,460" to="4892,461" strokecolor="#24211d" strokeweight="0"/>
            <v:line id="_x0000_s28494" style="position:absolute" from="4904,460" to="4916,461" strokecolor="#24211d" strokeweight="0"/>
            <v:line id="_x0000_s28495" style="position:absolute" from="4940,460" to="4952,461" strokecolor="#24211d" strokeweight="0"/>
            <v:line id="_x0000_s28496" style="position:absolute" from="4964,460" to="4976,461" strokecolor="#24211d" strokeweight="0"/>
            <v:line id="_x0000_s28497" style="position:absolute" from="4999,460" to="5011,461" strokecolor="#24211d" strokeweight="0"/>
            <v:line id="_x0000_s28498" style="position:absolute" from="5023,460" to="5035,461" strokecolor="#24211d" strokeweight="0"/>
            <v:line id="_x0000_s28499" style="position:absolute" from="5059,460" to="5071,461" strokecolor="#24211d" strokeweight="0"/>
            <v:line id="_x0000_s28500" style="position:absolute" from="5083,460" to="5095,461" strokecolor="#24211d" strokeweight="0"/>
            <v:line id="_x0000_s28501" style="position:absolute" from="5119,460" to="5131,461" strokecolor="#24211d" strokeweight="0"/>
            <v:line id="_x0000_s28502" style="position:absolute" from="5143,460" to="5155,461" strokecolor="#24211d" strokeweight="0"/>
            <v:line id="_x0000_s28503" style="position:absolute" from="5179,460" to="5191,461" strokecolor="#24211d" strokeweight="0"/>
            <v:line id="_x0000_s28504" style="position:absolute" from="5203,460" to="5215,461" strokecolor="#24211d" strokeweight="0"/>
            <v:line id="_x0000_s28505" style="position:absolute" from="5239,460" to="5251,461" strokecolor="#24211d" strokeweight="0"/>
            <v:line id="_x0000_s28506" style="position:absolute" from="5263,460" to="5275,461" strokecolor="#24211d" strokeweight="0"/>
            <v:line id="_x0000_s28507" style="position:absolute" from="5299,460" to="5311,461" strokecolor="#24211d" strokeweight="0"/>
            <v:line id="_x0000_s28508" style="position:absolute" from="5323,460" to="5335,461" strokecolor="#24211d" strokeweight="0"/>
            <v:line id="_x0000_s28509" style="position:absolute" from="5359,460" to="5371,461" strokecolor="#24211d" strokeweight="0"/>
            <v:line id="_x0000_s28510" style="position:absolute" from="5383,460" to="5395,461" strokecolor="#24211d" strokeweight="0"/>
            <v:line id="_x0000_s28511" style="position:absolute" from="5419,460" to="5431,461" strokecolor="#24211d" strokeweight="0"/>
            <v:line id="_x0000_s28512" style="position:absolute" from="5443,460" to="5455,461" strokecolor="#24211d" strokeweight="0"/>
            <v:line id="_x0000_s28513" style="position:absolute" from="5479,460" to="5491,461" strokecolor="#24211d" strokeweight="0"/>
            <v:line id="_x0000_s28514" style="position:absolute" from="5503,460" to="5515,461" strokecolor="#24211d" strokeweight="0"/>
            <v:line id="_x0000_s28515" style="position:absolute" from="5539,460" to="5551,461" strokecolor="#24211d" strokeweight="0"/>
            <v:line id="_x0000_s28516" style="position:absolute" from="5563,460" to="5575,461" strokecolor="#24211d" strokeweight="0"/>
            <v:line id="_x0000_s28517" style="position:absolute" from="5599,460" to="5611,461" strokecolor="#24211d" strokeweight="0"/>
            <v:line id="_x0000_s28518" style="position:absolute" from="5623,460" to="5635,461" strokecolor="#24211d" strokeweight="0"/>
            <v:line id="_x0000_s28519" style="position:absolute" from="5659,460" to="5671,461" strokecolor="#24211d" strokeweight="0"/>
            <v:line id="_x0000_s28520" style="position:absolute" from="5683,460" to="5695,461" strokecolor="#24211d" strokeweight="0"/>
            <v:line id="_x0000_s28521" style="position:absolute" from="5719,460" to="5731,461" strokecolor="#24211d" strokeweight="0"/>
            <v:line id="_x0000_s28522" style="position:absolute" from="5743,460" to="5755,461" strokecolor="#24211d" strokeweight="0"/>
            <v:line id="_x0000_s28523" style="position:absolute" from="5779,460" to="5791,461" strokecolor="#24211d" strokeweight="0"/>
            <v:line id="_x0000_s28524" style="position:absolute" from="5803,460" to="5815,461" strokecolor="#24211d" strokeweight="0"/>
            <v:line id="_x0000_s28525" style="position:absolute" from="5839,460" to="5851,461" strokecolor="#24211d" strokeweight="0"/>
            <v:line id="_x0000_s28526" style="position:absolute" from="5863,460" to="5875,461" strokecolor="#24211d" strokeweight="0"/>
            <v:line id="_x0000_s28527" style="position:absolute" from="5899,460" to="5911,461" strokecolor="#24211d" strokeweight="0"/>
            <v:line id="_x0000_s28528" style="position:absolute" from="5923,460" to="5935,461" strokecolor="#24211d" strokeweight="0"/>
            <v:line id="_x0000_s28529" style="position:absolute" from="5959,460" to="5971,461" strokecolor="#24211d" strokeweight="0"/>
            <v:line id="_x0000_s28530" style="position:absolute" from="5983,460" to="5995,461" strokecolor="#24211d" strokeweight="0"/>
            <v:line id="_x0000_s28531" style="position:absolute" from="6019,460" to="6031,461" strokecolor="#24211d" strokeweight="0"/>
            <v:line id="_x0000_s28532" style="position:absolute" from="6043,460" to="6055,461" strokecolor="#24211d" strokeweight="0"/>
            <v:line id="_x0000_s28533" style="position:absolute" from="6079,460" to="6091,461" strokecolor="#24211d" strokeweight="0"/>
            <v:line id="_x0000_s28534" style="position:absolute" from="6102,460" to="6114,461" strokecolor="#24211d" strokeweight="0"/>
            <v:line id="_x0000_s28535" style="position:absolute" from="6138,460" to="6150,461" strokecolor="#24211d" strokeweight="0"/>
            <v:line id="_x0000_s28536" style="position:absolute" from="6162,460" to="6174,461" strokecolor="#24211d" strokeweight="0"/>
            <v:line id="_x0000_s28537" style="position:absolute" from="6198,460" to="6210,461" strokecolor="#24211d" strokeweight="0"/>
            <v:line id="_x0000_s28538" style="position:absolute" from="6222,460" to="6234,461" strokecolor="#24211d" strokeweight="0"/>
            <v:line id="_x0000_s28539" style="position:absolute" from="6258,460" to="6270,461" strokecolor="#24211d" strokeweight="0"/>
            <v:line id="_x0000_s28540" style="position:absolute" from="6282,460" to="6294,461" strokecolor="#24211d" strokeweight="0"/>
            <v:line id="_x0000_s28541" style="position:absolute" from="6318,460" to="6330,461" strokecolor="#24211d" strokeweight="0"/>
            <v:line id="_x0000_s28542" style="position:absolute" from="6342,460" to="6354,461" strokecolor="#24211d" strokeweight="0"/>
            <v:line id="_x0000_s28543" style="position:absolute" from="6378,460" to="6390,461" strokecolor="#24211d" strokeweight="0"/>
            <v:line id="_x0000_s28544" style="position:absolute" from="6402,460" to="6414,461" strokecolor="#24211d" strokeweight="0"/>
            <v:line id="_x0000_s28545" style="position:absolute" from="6438,460" to="6450,461" strokecolor="#24211d" strokeweight="0"/>
            <v:line id="_x0000_s28546" style="position:absolute" from="6462,460" to="6474,461" strokecolor="#24211d" strokeweight="0"/>
            <v:line id="_x0000_s28547" style="position:absolute" from="6498,460" to="6510,461" strokecolor="#24211d" strokeweight="0"/>
            <v:line id="_x0000_s28548" style="position:absolute" from="6522,460" to="6534,461" strokecolor="#24211d" strokeweight="0"/>
            <v:line id="_x0000_s28549" style="position:absolute" from="6558,460" to="6570,461" strokecolor="#24211d" strokeweight="0"/>
            <v:line id="_x0000_s28550" style="position:absolute" from="6582,460" to="6594,461" strokecolor="#24211d" strokeweight="0"/>
            <v:line id="_x0000_s28551" style="position:absolute" from="6618,460" to="6630,461" strokecolor="#24211d" strokeweight="0"/>
            <v:line id="_x0000_s28552" style="position:absolute" from="6642,460" to="6654,461" strokecolor="#24211d" strokeweight="0"/>
            <v:line id="_x0000_s28553" style="position:absolute" from="6678,460" to="6690,461" strokecolor="#24211d" strokeweight="0"/>
            <v:line id="_x0000_s28554" style="position:absolute" from="6702,460" to="6714,461" strokecolor="#24211d" strokeweight="0"/>
            <v:line id="_x0000_s28555" style="position:absolute" from="6738,460" to="6750,461" strokecolor="#24211d" strokeweight="0"/>
            <v:line id="_x0000_s28556" style="position:absolute" from="6762,460" to="6774,461" strokecolor="#24211d" strokeweight="0"/>
            <v:line id="_x0000_s28557" style="position:absolute" from="6798,460" to="6810,461" strokecolor="#24211d" strokeweight="0"/>
            <v:line id="_x0000_s28558" style="position:absolute" from="6822,460" to="6834,461" strokecolor="#24211d" strokeweight="0"/>
            <v:line id="_x0000_s28559" style="position:absolute" from="6858,460" to="6870,461" strokecolor="#24211d" strokeweight="0"/>
            <v:line id="_x0000_s28560" style="position:absolute" from="6882,460" to="6894,461" strokecolor="#24211d" strokeweight="0"/>
            <v:line id="_x0000_s28561" style="position:absolute" from="6918,460" to="6930,461" strokecolor="#24211d" strokeweight="0"/>
            <v:line id="_x0000_s28562" style="position:absolute" from="6942,460" to="6954,461" strokecolor="#24211d" strokeweight="0"/>
            <v:line id="_x0000_s28563" style="position:absolute" from="6978,460" to="6990,461" strokecolor="#24211d" strokeweight="0"/>
            <v:line id="_x0000_s28564" style="position:absolute" from="7002,460" to="7014,461" strokecolor="#24211d" strokeweight="0"/>
            <v:line id="_x0000_s28565" style="position:absolute" from="7038,460" to="7050,461" strokecolor="#24211d" strokeweight="0"/>
            <v:line id="_x0000_s28566" style="position:absolute" from="7062,460" to="7074,461" strokecolor="#24211d" strokeweight="0"/>
            <v:line id="_x0000_s28567" style="position:absolute" from="7098,460" to="7110,461" strokecolor="#24211d" strokeweight="0"/>
            <v:line id="_x0000_s28568" style="position:absolute" from="7122,460" to="7134,461" strokecolor="#24211d" strokeweight="0"/>
            <v:line id="_x0000_s28569" style="position:absolute" from="7158,460" to="7170,461" strokecolor="#24211d" strokeweight="0"/>
            <v:line id="_x0000_s28570" style="position:absolute" from="7182,460" to="7194,461" strokecolor="#24211d" strokeweight="0"/>
            <v:line id="_x0000_s28571" style="position:absolute" from="7217,460" to="7229,461" strokecolor="#24211d" strokeweight="0"/>
            <v:line id="_x0000_s28572" style="position:absolute" from="7241,460" to="7253,461" strokecolor="#24211d" strokeweight="0"/>
            <v:line id="_x0000_s28573" style="position:absolute" from="7277,460" to="7289,461" strokecolor="#24211d" strokeweight="0"/>
            <v:line id="_x0000_s28574" style="position:absolute" from="7301,460" to="7313,461" strokecolor="#24211d" strokeweight="0"/>
            <v:line id="_x0000_s28575" style="position:absolute" from="7337,460" to="7349,461" strokecolor="#24211d" strokeweight="0"/>
            <v:line id="_x0000_s28576" style="position:absolute" from="7361,460" to="7373,461" strokecolor="#24211d" strokeweight="0"/>
            <v:line id="_x0000_s28577" style="position:absolute" from="7397,460" to="7409,461" strokecolor="#24211d" strokeweight="0"/>
            <v:line id="_x0000_s28578" style="position:absolute" from="7421,460" to="7433,461" strokecolor="#24211d" strokeweight="0"/>
            <v:line id="_x0000_s28579" style="position:absolute" from="7457,460" to="7469,461" strokecolor="#24211d" strokeweight="0"/>
            <v:line id="_x0000_s28580" style="position:absolute" from="7481,460" to="7493,461" strokecolor="#24211d" strokeweight="0"/>
            <v:line id="_x0000_s28581" style="position:absolute" from="7517,460" to="7529,461" strokecolor="#24211d" strokeweight="0"/>
            <v:line id="_x0000_s28582" style="position:absolute" from="7541,460" to="7553,461" strokecolor="#24211d" strokeweight="0"/>
            <v:line id="_x0000_s28583" style="position:absolute" from="7577,460" to="7589,461" strokecolor="#24211d" strokeweight="0"/>
            <v:rect id="_x0000_s28585" style="position:absolute;left:1511;top:758;width:1909;height:391" filled="f" stroked="f">
              <v:textbox style="mso-next-textbox:#_x0000_s28585;mso-fit-shape-to-text:t" inset="0,0,0,0">
                <w:txbxContent>
                  <w:p w:rsidR="00F65EEF" w:rsidRPr="003B6F95" w:rsidRDefault="00F65EEF" w:rsidP="00B04827">
                    <w:pPr>
                      <w:spacing w:before="40" w:after="40"/>
                      <w:jc w:val="center"/>
                      <w:rPr>
                        <w:sz w:val="18"/>
                        <w:szCs w:val="26"/>
                        <w:rtl/>
                      </w:rPr>
                    </w:pPr>
                    <w:r w:rsidRPr="003B6F95">
                      <w:rPr>
                        <w:rFonts w:hint="cs"/>
                        <w:sz w:val="18"/>
                        <w:szCs w:val="26"/>
                        <w:rtl/>
                      </w:rPr>
                      <w:t>معطيات مساعدة سمعية</w:t>
                    </w:r>
                  </w:p>
                </w:txbxContent>
              </v:textbox>
            </v:rect>
            <v:rect id="_x0000_s28586" style="position:absolute;left:4320;top:758;width:2880;height:437" filled="f" stroked="f">
              <v:textbox style="mso-next-textbox:#_x0000_s28586" inset="0,0,0,0">
                <w:txbxContent>
                  <w:p w:rsidR="00F65EEF" w:rsidRPr="003B6F95" w:rsidRDefault="00F65EEF" w:rsidP="00B04827">
                    <w:pPr>
                      <w:spacing w:before="40" w:after="40"/>
                      <w:jc w:val="center"/>
                      <w:rPr>
                        <w:sz w:val="18"/>
                        <w:szCs w:val="26"/>
                        <w:rtl/>
                      </w:rPr>
                    </w:pPr>
                    <w:r w:rsidRPr="003B6F95">
                      <w:rPr>
                        <w:rFonts w:hint="cs"/>
                        <w:sz w:val="18"/>
                        <w:szCs w:val="26"/>
                        <w:rtl/>
                      </w:rPr>
                      <w:t>معطيات سمعية</w:t>
                    </w:r>
                  </w:p>
                </w:txbxContent>
              </v:textbox>
            </v:rect>
            <v:rect id="_x0000_s28587" style="position:absolute;left:180;top:249;width:1101;height:322;mso-wrap-style:none" filled="f" stroked="f">
              <v:textbox style="mso-next-textbox:#_x0000_s28587;mso-fit-shape-to-text:t" inset="0,0,0,0">
                <w:txbxContent>
                  <w:p w:rsidR="00F65EEF" w:rsidRPr="00B04827" w:rsidRDefault="00F65EEF" w:rsidP="005F5FF3">
                    <w:r w:rsidRPr="00B04827">
                      <w:rPr>
                        <w:rFonts w:cs="Arial"/>
                        <w:color w:val="24282B"/>
                        <w:szCs w:val="22"/>
                      </w:rPr>
                      <w:t>0    1    2    3</w:t>
                    </w:r>
                  </w:p>
                </w:txbxContent>
              </v:textbox>
            </v:rect>
            <v:rect id="_x0000_s28588" style="position:absolute;left:3465;top:249;width:465;height:322;mso-wrap-style:none" filled="f" stroked="f">
              <v:textbox style="mso-next-textbox:#_x0000_s28588;mso-fit-shape-to-text:t" inset="0,0,0,0">
                <w:txbxContent>
                  <w:p w:rsidR="00F65EEF" w:rsidRDefault="00F65EEF" w:rsidP="005F5FF3">
                    <w:r w:rsidRPr="00B04827">
                      <w:rPr>
                        <w:rFonts w:cs="Arial"/>
                        <w:color w:val="24282B"/>
                        <w:szCs w:val="22"/>
                      </w:rPr>
                      <w:t>7</w:t>
                    </w:r>
                    <w:r>
                      <w:rPr>
                        <w:rFonts w:ascii="Arial" w:hAnsi="Arial" w:cs="Arial"/>
                        <w:color w:val="24282B"/>
                        <w:szCs w:val="22"/>
                      </w:rPr>
                      <w:t xml:space="preserve">    </w:t>
                    </w:r>
                    <w:r w:rsidRPr="00B04827">
                      <w:rPr>
                        <w:rFonts w:cs="Arial"/>
                        <w:color w:val="24282B"/>
                        <w:szCs w:val="22"/>
                      </w:rPr>
                      <w:t>8</w:t>
                    </w:r>
                  </w:p>
                </w:txbxContent>
              </v:textbox>
            </v:rect>
            <v:rect id="_x0000_s28589" style="position:absolute;left:7673;top:249;width:221;height:322;mso-wrap-style:none" filled="f" stroked="f">
              <v:textbox style="mso-next-textbox:#_x0000_s28589;mso-fit-shape-to-text:t" inset="0,0,0,0">
                <w:txbxContent>
                  <w:p w:rsidR="00F65EEF" w:rsidRDefault="00F65EEF" w:rsidP="005F5FF3">
                    <w:r w:rsidRPr="00B04827">
                      <w:rPr>
                        <w:rFonts w:cs="Arial"/>
                        <w:color w:val="24282B"/>
                        <w:szCs w:val="22"/>
                      </w:rPr>
                      <w:t>79</w:t>
                    </w:r>
                  </w:p>
                </w:txbxContent>
              </v:textbox>
            </v:rect>
            <v:rect id="_x0000_s28584" style="position:absolute;left:22;top:745;width:1208;height:391" filled="f" stroked="f">
              <v:textbox style="mso-next-textbox:#_x0000_s28584;mso-fit-shape-to-text:t" inset="0,0,0,0">
                <w:txbxContent>
                  <w:p w:rsidR="00F65EEF" w:rsidRPr="003B6F95" w:rsidRDefault="00F65EEF" w:rsidP="00B04827">
                    <w:pPr>
                      <w:spacing w:before="40" w:after="40"/>
                      <w:jc w:val="center"/>
                      <w:rPr>
                        <w:sz w:val="18"/>
                        <w:szCs w:val="26"/>
                        <w:rtl/>
                      </w:rPr>
                    </w:pPr>
                    <w:r w:rsidRPr="003B6F95">
                      <w:rPr>
                        <w:rFonts w:hint="cs"/>
                        <w:sz w:val="18"/>
                        <w:szCs w:val="26"/>
                        <w:rtl/>
                      </w:rPr>
                      <w:t>معرّف الهوية</w:t>
                    </w:r>
                  </w:p>
                </w:txbxContent>
              </v:textbox>
            </v:rect>
            <w10:wrap type="none" anchorx="page"/>
            <w10:anchorlock/>
          </v:group>
        </w:pict>
      </w:r>
    </w:p>
    <w:p w:rsidR="005F5FF3" w:rsidRDefault="005F5FF3" w:rsidP="00ED3FDC">
      <w:pPr>
        <w:pStyle w:val="Heading4"/>
        <w:rPr>
          <w:rtl/>
        </w:rPr>
      </w:pPr>
      <w:r>
        <w:t>1.2.6.3</w:t>
      </w:r>
      <w:r>
        <w:rPr>
          <w:rFonts w:hint="cs"/>
          <w:rtl/>
        </w:rPr>
        <w:tab/>
        <w:t>التشفير السمعي</w:t>
      </w:r>
    </w:p>
    <w:p w:rsidR="005F5FF3" w:rsidRDefault="005F5FF3" w:rsidP="00587DD8">
      <w:pPr>
        <w:pStyle w:val="Heading5"/>
        <w:rPr>
          <w:rtl/>
        </w:rPr>
      </w:pPr>
      <w:r>
        <w:t>1.1.2.6.3</w:t>
      </w:r>
      <w:r>
        <w:rPr>
          <w:rFonts w:hint="cs"/>
          <w:rtl/>
        </w:rPr>
        <w:tab/>
        <w:t>تشفير المصدر</w:t>
      </w:r>
    </w:p>
    <w:p w:rsidR="005F5FF3" w:rsidRDefault="005F5FF3" w:rsidP="00350BB3">
      <w:pPr>
        <w:spacing w:line="144" w:lineRule="auto"/>
        <w:rPr>
          <w:rtl/>
        </w:rPr>
      </w:pPr>
      <w:r>
        <w:rPr>
          <w:rFonts w:hint="cs"/>
          <w:rtl/>
        </w:rPr>
        <w:t>كل إشارة دخل سمعية يجري اعتيانها عند التردّد</w:t>
      </w:r>
      <w:r w:rsidR="008B2F2E">
        <w:rPr>
          <w:rFonts w:hint="eastAsia"/>
          <w:spacing w:val="-4"/>
          <w:rtl/>
        </w:rPr>
        <w:t> </w:t>
      </w:r>
      <w:r>
        <w:t>48</w:t>
      </w:r>
      <w:r w:rsidR="00ED3FDC">
        <w:rPr>
          <w:rFonts w:hint="eastAsia"/>
          <w:rtl/>
        </w:rPr>
        <w:t> </w:t>
      </w:r>
      <w:r>
        <w:t>kHz</w:t>
      </w:r>
      <w:r>
        <w:rPr>
          <w:rFonts w:hint="cs"/>
          <w:rtl/>
        </w:rPr>
        <w:t>، مع تكمية ذات</w:t>
      </w:r>
      <w:r w:rsidR="008B2F2E">
        <w:rPr>
          <w:rFonts w:hint="eastAsia"/>
          <w:spacing w:val="-4"/>
          <w:rtl/>
        </w:rPr>
        <w:t> </w:t>
      </w:r>
      <w:r>
        <w:t>16</w:t>
      </w:r>
      <w:r>
        <w:rPr>
          <w:rFonts w:hint="cs"/>
          <w:rtl/>
        </w:rPr>
        <w:t xml:space="preserve"> بتة. ويوفِّر النظام ثماني قنوات سمعية. وتوضع المعطيات السمعية لكل قناة سمعية في كل فِدْرة سمعية</w:t>
      </w:r>
      <w:r w:rsidR="008B2F2E">
        <w:rPr>
          <w:rFonts w:hint="eastAsia"/>
          <w:spacing w:val="-4"/>
          <w:rtl/>
        </w:rPr>
        <w:t> </w:t>
      </w:r>
      <w:r>
        <w:rPr>
          <w:rFonts w:hint="cs"/>
          <w:rtl/>
        </w:rPr>
        <w:t>بالترتيب.</w:t>
      </w:r>
    </w:p>
    <w:p w:rsidR="005F5FF3" w:rsidRDefault="005F5FF3" w:rsidP="00587DD8">
      <w:pPr>
        <w:pStyle w:val="Heading5"/>
        <w:rPr>
          <w:rtl/>
        </w:rPr>
      </w:pPr>
      <w:r>
        <w:t>2.1.2.6.3</w:t>
      </w:r>
      <w:r>
        <w:rPr>
          <w:rFonts w:hint="cs"/>
          <w:rtl/>
        </w:rPr>
        <w:tab/>
      </w:r>
      <w:r w:rsidRPr="00ED3FDC">
        <w:rPr>
          <w:rFonts w:hint="cs"/>
          <w:rtl/>
        </w:rPr>
        <w:t>التشديد</w:t>
      </w:r>
    </w:p>
    <w:p w:rsidR="005F5FF3" w:rsidRDefault="005F5FF3" w:rsidP="003B6F95">
      <w:pPr>
        <w:rPr>
          <w:rtl/>
        </w:rPr>
      </w:pPr>
      <w:r>
        <w:rPr>
          <w:rFonts w:hint="cs"/>
          <w:rtl/>
        </w:rPr>
        <w:t>يتم تشفير الإشارات السمعية بالتشديد المُسبَق من المرتبة الأولى بقدر</w:t>
      </w:r>
      <w:r w:rsidR="008B2F2E">
        <w:rPr>
          <w:rFonts w:hint="eastAsia"/>
          <w:spacing w:val="-4"/>
          <w:rtl/>
        </w:rPr>
        <w:t> </w:t>
      </w:r>
      <w:r w:rsidR="003B6F95">
        <w:rPr>
          <w:rFonts w:cs="Times New Roman"/>
        </w:rPr>
        <w:t>µ</w:t>
      </w:r>
      <w:r w:rsidR="003B6F95">
        <w:t xml:space="preserve">s </w:t>
      </w:r>
      <w:r>
        <w:t>50/15</w:t>
      </w:r>
      <w:r>
        <w:rPr>
          <w:rFonts w:hint="cs"/>
          <w:rtl/>
        </w:rPr>
        <w:t>. وفي تسجيل الدخل التماثلي، يوقف التشديد - حالة التغيب.</w:t>
      </w:r>
    </w:p>
    <w:p w:rsidR="005F5FF3" w:rsidRPr="00587DD8" w:rsidRDefault="005F5FF3" w:rsidP="00587DD8">
      <w:pPr>
        <w:pStyle w:val="Heading5"/>
        <w:rPr>
          <w:rtl/>
        </w:rPr>
      </w:pPr>
      <w:r w:rsidRPr="00587DD8">
        <w:t>3.1.2.6.3</w:t>
      </w:r>
      <w:r w:rsidRPr="00587DD8">
        <w:rPr>
          <w:rFonts w:hint="cs"/>
          <w:rtl/>
        </w:rPr>
        <w:tab/>
        <w:t>شفرة الخطأ السمعي</w:t>
      </w:r>
    </w:p>
    <w:p w:rsidR="005F5FF3" w:rsidRDefault="005F5FF3" w:rsidP="003B6F95">
      <w:pPr>
        <w:spacing w:line="168" w:lineRule="auto"/>
        <w:rPr>
          <w:rtl/>
        </w:rPr>
      </w:pPr>
      <w:r>
        <w:rPr>
          <w:rFonts w:hint="cs"/>
          <w:rtl/>
        </w:rPr>
        <w:t>في المعطيات السمعية المشفّرة، يخصص</w:t>
      </w:r>
      <w:r w:rsidR="008B2F2E">
        <w:rPr>
          <w:rFonts w:hint="eastAsia"/>
          <w:spacing w:val="-4"/>
          <w:rtl/>
        </w:rPr>
        <w:t> </w:t>
      </w:r>
      <w:r>
        <w:t>8000</w:t>
      </w:r>
      <w:r>
        <w:rPr>
          <w:vertAlign w:val="subscript"/>
        </w:rPr>
        <w:t>h</w:t>
      </w:r>
      <w:r>
        <w:rPr>
          <w:rFonts w:hint="cs"/>
          <w:rtl/>
        </w:rPr>
        <w:t xml:space="preserve"> باعتباره شفرة الخطأ السمعي لكي يدل على عيّنة سمعية غير صالحة. وهذه الشفرة تقابل قيمة التدريج الكامل السالب في تمثيل مكمّلة </w:t>
      </w:r>
      <w:r w:rsidR="003B6F95">
        <w:rPr>
          <w:rFonts w:hint="cs"/>
          <w:rtl/>
        </w:rPr>
        <w:t>الاثنينيات</w:t>
      </w:r>
      <w:r>
        <w:rPr>
          <w:rFonts w:hint="cs"/>
          <w:rtl/>
        </w:rPr>
        <w:t xml:space="preserve"> العادي. وعندما تتضمّن المعطيات المشفَّرة</w:t>
      </w:r>
      <w:r w:rsidR="008B2F2E">
        <w:rPr>
          <w:rFonts w:hint="eastAsia"/>
          <w:spacing w:val="-4"/>
          <w:rtl/>
        </w:rPr>
        <w:t> </w:t>
      </w:r>
      <w:r>
        <w:t>8000</w:t>
      </w:r>
      <w:r>
        <w:rPr>
          <w:vertAlign w:val="subscript"/>
        </w:rPr>
        <w:t>h</w:t>
      </w:r>
      <w:r>
        <w:rPr>
          <w:rFonts w:hint="cs"/>
          <w:rtl/>
        </w:rPr>
        <w:t xml:space="preserve"> يجب تحويلها إلى</w:t>
      </w:r>
      <w:r w:rsidR="008B2F2E">
        <w:rPr>
          <w:rFonts w:hint="eastAsia"/>
          <w:spacing w:val="-4"/>
          <w:rtl/>
        </w:rPr>
        <w:t> </w:t>
      </w:r>
      <w:r>
        <w:t>8001</w:t>
      </w:r>
      <w:r>
        <w:rPr>
          <w:vertAlign w:val="subscript"/>
        </w:rPr>
        <w:t>h</w:t>
      </w:r>
      <w:r>
        <w:rPr>
          <w:rFonts w:hint="cs"/>
          <w:rtl/>
        </w:rPr>
        <w:t>.</w:t>
      </w:r>
    </w:p>
    <w:p w:rsidR="005F5FF3" w:rsidRPr="00ED3FDC" w:rsidRDefault="005F5FF3" w:rsidP="00587DD8">
      <w:pPr>
        <w:pStyle w:val="Heading5"/>
        <w:rPr>
          <w:rtl/>
        </w:rPr>
      </w:pPr>
      <w:r w:rsidRPr="00ED3FDC">
        <w:t>4.1.2.6.3</w:t>
      </w:r>
      <w:r w:rsidRPr="00ED3FDC">
        <w:rPr>
          <w:rFonts w:hint="cs"/>
          <w:rtl/>
        </w:rPr>
        <w:tab/>
        <w:t>التوقيت الفيديوي السمعي النسبي</w:t>
      </w:r>
    </w:p>
    <w:p w:rsidR="005F5FF3" w:rsidRDefault="005F5FF3" w:rsidP="00587DD8">
      <w:pPr>
        <w:pStyle w:val="Headingb"/>
        <w:spacing w:before="120"/>
        <w:rPr>
          <w:rtl/>
          <w:lang w:bidi="ar-EG"/>
        </w:rPr>
      </w:pPr>
      <w:r>
        <w:rPr>
          <w:rFonts w:hint="cs"/>
          <w:rtl/>
        </w:rPr>
        <w:t xml:space="preserve">في نظام الخطوط </w:t>
      </w:r>
      <w:r w:rsidR="00587DD8">
        <w:t>1 920</w:t>
      </w:r>
      <w:r w:rsidR="00587DD8">
        <w:rPr>
          <w:rFonts w:ascii="Times New Roman" w:hAnsi="Times New Roman" w:cs="Times New Roman"/>
        </w:rPr>
        <w:t xml:space="preserve"> ×</w:t>
      </w:r>
      <w:r w:rsidR="00587DD8">
        <w:t> </w:t>
      </w:r>
      <w:r>
        <w:t>1 080</w:t>
      </w:r>
    </w:p>
    <w:p w:rsidR="005F5FF3" w:rsidRPr="00BA49C7" w:rsidRDefault="005F5FF3" w:rsidP="000E127A">
      <w:pPr>
        <w:rPr>
          <w:w w:val="99"/>
          <w:rtl/>
        </w:rPr>
      </w:pPr>
      <w:r w:rsidRPr="00BA49C7">
        <w:rPr>
          <w:rFonts w:hint="cs"/>
          <w:w w:val="99"/>
          <w:rtl/>
        </w:rPr>
        <w:t>يبدأ الرتل السمعي بعيّنة سمعية مكتسبة ضمن مدة العيّنات الخمسين السالبة بالنسبة إلى العيّنات صفر منذ انطلاق الخط</w:t>
      </w:r>
      <w:r w:rsidR="008B2F2E">
        <w:rPr>
          <w:rFonts w:hint="eastAsia"/>
          <w:spacing w:val="-4"/>
          <w:rtl/>
        </w:rPr>
        <w:t> </w:t>
      </w:r>
      <w:r w:rsidRPr="00BA49C7">
        <w:rPr>
          <w:rFonts w:hint="cs"/>
          <w:w w:val="99"/>
          <w:rtl/>
        </w:rPr>
        <w:t>رقم</w:t>
      </w:r>
      <w:r w:rsidR="000E127A">
        <w:rPr>
          <w:rFonts w:hint="eastAsia"/>
          <w:w w:val="99"/>
          <w:rtl/>
        </w:rPr>
        <w:t> </w:t>
      </w:r>
      <w:r w:rsidRPr="00BA49C7">
        <w:rPr>
          <w:w w:val="99"/>
        </w:rPr>
        <w:t>1</w:t>
      </w:r>
      <w:r w:rsidRPr="00BA49C7">
        <w:rPr>
          <w:rFonts w:hint="cs"/>
          <w:w w:val="99"/>
          <w:rtl/>
        </w:rPr>
        <w:t>.</w:t>
      </w:r>
    </w:p>
    <w:p w:rsidR="005F5FF3" w:rsidRDefault="005F5FF3" w:rsidP="00587DD8">
      <w:pPr>
        <w:pStyle w:val="Headingb"/>
        <w:spacing w:before="120"/>
        <w:rPr>
          <w:rtl/>
          <w:lang w:bidi="ar-EG"/>
        </w:rPr>
      </w:pPr>
      <w:r>
        <w:rPr>
          <w:rFonts w:hint="cs"/>
          <w:rtl/>
        </w:rPr>
        <w:t xml:space="preserve">وفي نظام الخطوط </w:t>
      </w:r>
      <w:r w:rsidR="00A007FF">
        <w:t>1 280</w:t>
      </w:r>
      <w:r w:rsidR="00587DD8">
        <w:t> </w:t>
      </w:r>
      <w:r w:rsidR="00587DD8">
        <w:rPr>
          <w:rFonts w:ascii="Times New Roman" w:hAnsi="Times New Roman" w:cs="Times New Roman"/>
        </w:rPr>
        <w:t>×</w:t>
      </w:r>
      <w:r w:rsidR="00587DD8">
        <w:t> 720</w:t>
      </w:r>
    </w:p>
    <w:p w:rsidR="005F5FF3" w:rsidRDefault="005F5FF3" w:rsidP="000E127A">
      <w:pPr>
        <w:rPr>
          <w:rtl/>
        </w:rPr>
      </w:pPr>
      <w:r w:rsidRPr="00EB3119">
        <w:rPr>
          <w:rFonts w:hint="cs"/>
          <w:rtl/>
        </w:rPr>
        <w:t xml:space="preserve">يبدأ الرتل السمعي بعيّنة سمعية مكتسبة ضمن مدة العيّنات الخمسين السالبة بالنسبة إلى </w:t>
      </w:r>
      <w:r>
        <w:rPr>
          <w:rFonts w:hint="cs"/>
          <w:rtl/>
        </w:rPr>
        <w:t>العيّنات صفر منذ بداية الخط رقم</w:t>
      </w:r>
      <w:r w:rsidR="000E127A">
        <w:rPr>
          <w:rFonts w:hint="eastAsia"/>
          <w:rtl/>
        </w:rPr>
        <w:t> </w:t>
      </w:r>
      <w:r>
        <w:t>1</w:t>
      </w:r>
      <w:r>
        <w:rPr>
          <w:rFonts w:hint="cs"/>
          <w:rtl/>
        </w:rPr>
        <w:t xml:space="preserve"> من الرتل الفيديوي</w:t>
      </w:r>
      <w:r w:rsidR="008B2F2E">
        <w:rPr>
          <w:rFonts w:hint="eastAsia"/>
          <w:spacing w:val="-4"/>
          <w:rtl/>
        </w:rPr>
        <w:t> </w:t>
      </w:r>
      <w:r>
        <w:rPr>
          <w:rFonts w:hint="cs"/>
          <w:rtl/>
        </w:rPr>
        <w:t>الأول.</w:t>
      </w:r>
    </w:p>
    <w:p w:rsidR="005F5FF3" w:rsidRDefault="005F5FF3" w:rsidP="00587DD8">
      <w:pPr>
        <w:pStyle w:val="Heading5"/>
        <w:rPr>
          <w:rtl/>
        </w:rPr>
      </w:pPr>
      <w:r w:rsidRPr="00ED3FDC">
        <w:t>5.1.2.6.3</w:t>
      </w:r>
      <w:r w:rsidRPr="00ED3FDC">
        <w:rPr>
          <w:rFonts w:hint="cs"/>
          <w:rtl/>
        </w:rPr>
        <w:tab/>
        <w:t>معالجة الرتل السمعي</w:t>
      </w:r>
    </w:p>
    <w:p w:rsidR="00587DD8" w:rsidRDefault="005F5FF3" w:rsidP="00587DD8">
      <w:pPr>
        <w:spacing w:line="168" w:lineRule="auto"/>
        <w:rPr>
          <w:spacing w:val="-4"/>
          <w:rtl/>
        </w:rPr>
      </w:pPr>
      <w:r w:rsidRPr="00176A23">
        <w:rPr>
          <w:rFonts w:hint="cs"/>
          <w:spacing w:val="-4"/>
          <w:rtl/>
        </w:rPr>
        <w:t>تعالج المعطيات السمعية في كل رتل سمعي. ويحتوي كل رتل سمعي على</w:t>
      </w:r>
      <w:r w:rsidR="008B2F2E" w:rsidRPr="00176A23">
        <w:rPr>
          <w:rFonts w:hint="eastAsia"/>
          <w:spacing w:val="-4"/>
          <w:rtl/>
        </w:rPr>
        <w:t> </w:t>
      </w:r>
      <w:r w:rsidRPr="00176A23">
        <w:rPr>
          <w:spacing w:val="-4"/>
        </w:rPr>
        <w:t>1</w:t>
      </w:r>
      <w:r w:rsidR="00ED3FDC" w:rsidRPr="00176A23">
        <w:rPr>
          <w:spacing w:val="-4"/>
        </w:rPr>
        <w:t> </w:t>
      </w:r>
      <w:r w:rsidRPr="00176A23">
        <w:rPr>
          <w:spacing w:val="-4"/>
        </w:rPr>
        <w:t>602</w:t>
      </w:r>
      <w:r w:rsidRPr="00176A23">
        <w:rPr>
          <w:rFonts w:hint="cs"/>
          <w:spacing w:val="-4"/>
          <w:rtl/>
        </w:rPr>
        <w:t xml:space="preserve"> أو</w:t>
      </w:r>
      <w:r w:rsidR="008B2F2E" w:rsidRPr="00176A23">
        <w:rPr>
          <w:rFonts w:hint="eastAsia"/>
          <w:spacing w:val="-4"/>
          <w:rtl/>
        </w:rPr>
        <w:t> </w:t>
      </w:r>
      <w:r w:rsidRPr="00176A23">
        <w:rPr>
          <w:spacing w:val="-4"/>
        </w:rPr>
        <w:t>1</w:t>
      </w:r>
      <w:r w:rsidR="00ED3FDC" w:rsidRPr="00176A23">
        <w:rPr>
          <w:spacing w:val="-4"/>
        </w:rPr>
        <w:t> </w:t>
      </w:r>
      <w:r w:rsidRPr="00176A23">
        <w:rPr>
          <w:spacing w:val="-4"/>
        </w:rPr>
        <w:t>600</w:t>
      </w:r>
      <w:r w:rsidRPr="00176A23">
        <w:rPr>
          <w:rFonts w:hint="cs"/>
          <w:spacing w:val="-4"/>
          <w:rtl/>
        </w:rPr>
        <w:t xml:space="preserve"> عيّنة سمعية في نظام التردد</w:t>
      </w:r>
      <w:r w:rsidR="008B2F2E" w:rsidRPr="00176A23">
        <w:rPr>
          <w:rFonts w:hint="eastAsia"/>
          <w:spacing w:val="-4"/>
          <w:rtl/>
        </w:rPr>
        <w:t> </w:t>
      </w:r>
      <w:r w:rsidR="003B6F95">
        <w:rPr>
          <w:spacing w:val="-4"/>
        </w:rPr>
        <w:t>Hz 60</w:t>
      </w:r>
      <w:r w:rsidRPr="00176A23">
        <w:rPr>
          <w:rFonts w:hint="cs"/>
          <w:spacing w:val="-4"/>
          <w:rtl/>
        </w:rPr>
        <w:t xml:space="preserve">، أو على </w:t>
      </w:r>
      <w:r w:rsidRPr="00176A23">
        <w:rPr>
          <w:spacing w:val="-4"/>
        </w:rPr>
        <w:t>1</w:t>
      </w:r>
      <w:r w:rsidR="00ED3FDC" w:rsidRPr="00176A23">
        <w:rPr>
          <w:spacing w:val="-4"/>
        </w:rPr>
        <w:t> </w:t>
      </w:r>
      <w:r w:rsidRPr="00176A23">
        <w:rPr>
          <w:spacing w:val="-4"/>
        </w:rPr>
        <w:t>920</w:t>
      </w:r>
      <w:r w:rsidRPr="00176A23">
        <w:rPr>
          <w:rFonts w:hint="cs"/>
          <w:spacing w:val="-4"/>
          <w:rtl/>
        </w:rPr>
        <w:t xml:space="preserve"> عيّنة سمعية في نظام التردّد </w:t>
      </w:r>
      <w:r w:rsidR="003B6F95">
        <w:rPr>
          <w:spacing w:val="-4"/>
        </w:rPr>
        <w:t>Hz 50</w:t>
      </w:r>
      <w:r w:rsidR="00B6045B">
        <w:rPr>
          <w:rFonts w:hint="cs"/>
          <w:spacing w:val="-4"/>
          <w:rtl/>
        </w:rPr>
        <w:t xml:space="preserve"> </w:t>
      </w:r>
      <w:r w:rsidRPr="00176A23">
        <w:rPr>
          <w:rFonts w:hint="cs"/>
          <w:spacing w:val="-4"/>
          <w:rtl/>
        </w:rPr>
        <w:t xml:space="preserve">من قناة سمعية مصحوبة بمعطيات الصلاحية والمستعمل والوضع. وفي نظام التردّد </w:t>
      </w:r>
      <w:r w:rsidR="003B6F95">
        <w:rPr>
          <w:spacing w:val="-4"/>
        </w:rPr>
        <w:t>Hz 60</w:t>
      </w:r>
      <w:r w:rsidRPr="00176A23">
        <w:rPr>
          <w:rFonts w:hint="cs"/>
          <w:spacing w:val="-4"/>
          <w:rtl/>
        </w:rPr>
        <w:t>، يتّبع عدد العينات السمعية في كل رتل سمعي التتابع الخماسي الأرتال، ك</w:t>
      </w:r>
      <w:r w:rsidR="007331E7" w:rsidRPr="00176A23">
        <w:rPr>
          <w:rFonts w:hint="cs"/>
          <w:spacing w:val="-4"/>
          <w:rtl/>
        </w:rPr>
        <w:t>ما </w:t>
      </w:r>
      <w:r w:rsidRPr="00176A23">
        <w:rPr>
          <w:rFonts w:hint="cs"/>
          <w:spacing w:val="-4"/>
          <w:rtl/>
        </w:rPr>
        <w:t>يلي:</w:t>
      </w:r>
    </w:p>
    <w:p w:rsidR="005F5FF3" w:rsidRPr="00176A23" w:rsidRDefault="005F5FF3" w:rsidP="00587DD8">
      <w:pPr>
        <w:spacing w:line="168" w:lineRule="auto"/>
        <w:ind w:left="794"/>
        <w:rPr>
          <w:spacing w:val="-4"/>
          <w:rtl/>
          <w:lang w:bidi="ar-EG"/>
        </w:rPr>
      </w:pPr>
      <w:r w:rsidRPr="00176A23">
        <w:rPr>
          <w:spacing w:val="-4"/>
        </w:rPr>
        <w:t>1</w:t>
      </w:r>
      <w:r w:rsidR="00ED3FDC" w:rsidRPr="00176A23">
        <w:rPr>
          <w:spacing w:val="-4"/>
        </w:rPr>
        <w:t> </w:t>
      </w:r>
      <w:r w:rsidRPr="00176A23">
        <w:rPr>
          <w:spacing w:val="-4"/>
        </w:rPr>
        <w:t>600</w:t>
      </w:r>
      <w:r w:rsidRPr="00176A23">
        <w:rPr>
          <w:rFonts w:hint="cs"/>
          <w:spacing w:val="-4"/>
          <w:rtl/>
        </w:rPr>
        <w:t xml:space="preserve">، </w:t>
      </w:r>
      <w:r w:rsidRPr="00176A23">
        <w:rPr>
          <w:spacing w:val="-4"/>
        </w:rPr>
        <w:t>1</w:t>
      </w:r>
      <w:r w:rsidR="00F75254" w:rsidRPr="00176A23">
        <w:rPr>
          <w:spacing w:val="-4"/>
        </w:rPr>
        <w:t> </w:t>
      </w:r>
      <w:r w:rsidRPr="00176A23">
        <w:rPr>
          <w:spacing w:val="-4"/>
        </w:rPr>
        <w:t>602</w:t>
      </w:r>
      <w:r w:rsidRPr="00176A23">
        <w:rPr>
          <w:rFonts w:hint="cs"/>
          <w:spacing w:val="-4"/>
          <w:rtl/>
        </w:rPr>
        <w:t xml:space="preserve">، </w:t>
      </w:r>
      <w:r w:rsidRPr="00176A23">
        <w:rPr>
          <w:spacing w:val="-4"/>
        </w:rPr>
        <w:t>1</w:t>
      </w:r>
      <w:r w:rsidR="00F75254" w:rsidRPr="00176A23">
        <w:rPr>
          <w:spacing w:val="-4"/>
        </w:rPr>
        <w:t> </w:t>
      </w:r>
      <w:r w:rsidRPr="00176A23">
        <w:rPr>
          <w:spacing w:val="-4"/>
        </w:rPr>
        <w:t>602</w:t>
      </w:r>
      <w:r w:rsidRPr="00176A23">
        <w:rPr>
          <w:rFonts w:hint="cs"/>
          <w:spacing w:val="-4"/>
          <w:rtl/>
        </w:rPr>
        <w:t xml:space="preserve">، </w:t>
      </w:r>
      <w:r w:rsidRPr="00176A23">
        <w:rPr>
          <w:spacing w:val="-4"/>
        </w:rPr>
        <w:t>1</w:t>
      </w:r>
      <w:r w:rsidR="00F75254" w:rsidRPr="00176A23">
        <w:rPr>
          <w:spacing w:val="-4"/>
        </w:rPr>
        <w:t> </w:t>
      </w:r>
      <w:r w:rsidRPr="00176A23">
        <w:rPr>
          <w:spacing w:val="-4"/>
        </w:rPr>
        <w:t>602</w:t>
      </w:r>
      <w:r w:rsidRPr="00176A23">
        <w:rPr>
          <w:rFonts w:hint="cs"/>
          <w:spacing w:val="-4"/>
          <w:rtl/>
        </w:rPr>
        <w:t xml:space="preserve">، </w:t>
      </w:r>
      <w:r w:rsidRPr="00176A23">
        <w:rPr>
          <w:spacing w:val="-4"/>
        </w:rPr>
        <w:t>1</w:t>
      </w:r>
      <w:r w:rsidR="00F75254" w:rsidRPr="00176A23">
        <w:rPr>
          <w:spacing w:val="-4"/>
        </w:rPr>
        <w:t> </w:t>
      </w:r>
      <w:r w:rsidRPr="00176A23">
        <w:rPr>
          <w:spacing w:val="-4"/>
        </w:rPr>
        <w:t>602</w:t>
      </w:r>
      <w:r w:rsidRPr="00176A23">
        <w:rPr>
          <w:rFonts w:hint="cs"/>
          <w:spacing w:val="-4"/>
          <w:rtl/>
        </w:rPr>
        <w:t xml:space="preserve"> من</w:t>
      </w:r>
      <w:r w:rsidR="008B2F2E" w:rsidRPr="00176A23">
        <w:rPr>
          <w:rFonts w:hint="eastAsia"/>
          <w:spacing w:val="-4"/>
          <w:rtl/>
        </w:rPr>
        <w:t> </w:t>
      </w:r>
      <w:r w:rsidRPr="00176A23">
        <w:rPr>
          <w:rFonts w:hint="cs"/>
          <w:spacing w:val="-4"/>
          <w:rtl/>
        </w:rPr>
        <w:t>العيّنات.</w:t>
      </w:r>
    </w:p>
    <w:p w:rsidR="005F5FF3" w:rsidRDefault="005F5FF3" w:rsidP="002E46A6">
      <w:pPr>
        <w:rPr>
          <w:rtl/>
        </w:rPr>
      </w:pPr>
      <w:r>
        <w:rPr>
          <w:rFonts w:hint="cs"/>
          <w:rtl/>
        </w:rPr>
        <w:t xml:space="preserve">والرتل السمعي الواحد يكون قادراً على </w:t>
      </w:r>
      <w:r>
        <w:t>1</w:t>
      </w:r>
      <w:r w:rsidR="00F75254">
        <w:t> </w:t>
      </w:r>
      <w:r>
        <w:t>620</w:t>
      </w:r>
      <w:r>
        <w:rPr>
          <w:rFonts w:hint="cs"/>
          <w:rtl/>
        </w:rPr>
        <w:t xml:space="preserve"> عيّنة في نظام التردد </w:t>
      </w:r>
      <w:r w:rsidR="003B6F95">
        <w:t>Hz 60</w:t>
      </w:r>
      <w:r>
        <w:rPr>
          <w:rFonts w:hint="cs"/>
          <w:rtl/>
        </w:rPr>
        <w:t xml:space="preserve">، وعلى </w:t>
      </w:r>
      <w:r>
        <w:t>1</w:t>
      </w:r>
      <w:r w:rsidR="00F75254">
        <w:t> </w:t>
      </w:r>
      <w:r>
        <w:t>944</w:t>
      </w:r>
      <w:r>
        <w:rPr>
          <w:rFonts w:hint="cs"/>
          <w:rtl/>
        </w:rPr>
        <w:t xml:space="preserve"> عيّنة في نظام التردّد </w:t>
      </w:r>
      <w:r w:rsidR="003B6F95">
        <w:t>Hz 50</w:t>
      </w:r>
      <w:r>
        <w:rPr>
          <w:rFonts w:hint="cs"/>
          <w:rtl/>
        </w:rPr>
        <w:t>. والفراغ المتبقي غير المستعمل في نهاية كل رتل سمعي يجري ملؤه بقيم</w:t>
      </w:r>
      <w:r w:rsidR="002E46A6">
        <w:rPr>
          <w:rFonts w:hint="eastAsia"/>
          <w:rtl/>
        </w:rPr>
        <w:t> </w:t>
      </w:r>
      <w:r>
        <w:rPr>
          <w:rFonts w:hint="cs"/>
          <w:rtl/>
        </w:rPr>
        <w:t>اعتباطية.</w:t>
      </w:r>
    </w:p>
    <w:p w:rsidR="005F5FF3" w:rsidRDefault="005F5FF3" w:rsidP="00F75254">
      <w:pPr>
        <w:pStyle w:val="Heading4"/>
        <w:rPr>
          <w:rtl/>
        </w:rPr>
      </w:pPr>
      <w:r>
        <w:t>2.2.6.3</w:t>
      </w:r>
      <w:r>
        <w:rPr>
          <w:rFonts w:hint="cs"/>
          <w:rtl/>
        </w:rPr>
        <w:tab/>
        <w:t>التخليط السمعي</w:t>
      </w:r>
    </w:p>
    <w:p w:rsidR="005F5FF3" w:rsidRDefault="005F5FF3" w:rsidP="00E21BD7">
      <w:pPr>
        <w:rPr>
          <w:rtl/>
        </w:rPr>
      </w:pPr>
      <w:r>
        <w:rPr>
          <w:rFonts w:hint="cs"/>
          <w:rtl/>
        </w:rPr>
        <w:t>تقسّم كلمة المعطيات السمعية المؤلفة من</w:t>
      </w:r>
      <w:r w:rsidR="00E21BD7">
        <w:rPr>
          <w:rFonts w:hint="eastAsia"/>
          <w:rtl/>
        </w:rPr>
        <w:t> </w:t>
      </w:r>
      <w:r>
        <w:t>16</w:t>
      </w:r>
      <w:r>
        <w:rPr>
          <w:rFonts w:hint="cs"/>
          <w:rtl/>
        </w:rPr>
        <w:t xml:space="preserve"> بتة إلى بايتتين، تحتوي البايتة العلوية على البتة الأكثر دلالة</w:t>
      </w:r>
      <w:r w:rsidR="00E21BD7">
        <w:rPr>
          <w:rFonts w:hint="eastAsia"/>
          <w:rtl/>
        </w:rPr>
        <w:t> </w:t>
      </w:r>
      <w:r w:rsidR="006B1668">
        <w:t>(MSB)</w:t>
      </w:r>
      <w:r>
        <w:rPr>
          <w:rFonts w:hint="cs"/>
          <w:rtl/>
        </w:rPr>
        <w:t xml:space="preserve"> وتحتوي البايتة السفلية على البتة الأقل دلالة</w:t>
      </w:r>
      <w:r w:rsidR="00E21BD7">
        <w:rPr>
          <w:rFonts w:hint="eastAsia"/>
          <w:rtl/>
        </w:rPr>
        <w:t> </w:t>
      </w:r>
      <w:r w:rsidR="006B1668">
        <w:t>(LSB)</w:t>
      </w:r>
      <w:r>
        <w:rPr>
          <w:rFonts w:hint="cs"/>
          <w:rtl/>
        </w:rPr>
        <w:t>، ك</w:t>
      </w:r>
      <w:r w:rsidR="007331E7">
        <w:rPr>
          <w:rFonts w:hint="cs"/>
          <w:rtl/>
        </w:rPr>
        <w:t>ما </w:t>
      </w:r>
      <w:r>
        <w:rPr>
          <w:rFonts w:hint="cs"/>
          <w:rtl/>
        </w:rPr>
        <w:t>هو مبيّن في الشكل</w:t>
      </w:r>
      <w:r w:rsidR="00E21BD7">
        <w:rPr>
          <w:rFonts w:hint="eastAsia"/>
          <w:rtl/>
        </w:rPr>
        <w:t> </w:t>
      </w:r>
      <w:r>
        <w:t>8</w:t>
      </w:r>
      <w:r>
        <w:rPr>
          <w:rFonts w:hint="cs"/>
          <w:rtl/>
        </w:rPr>
        <w:t>. ويتم تخليط المعطيات السمعية في تتابعات</w:t>
      </w:r>
      <w:r w:rsidR="00E21BD7">
        <w:rPr>
          <w:rFonts w:hint="eastAsia"/>
          <w:rtl/>
        </w:rPr>
        <w:t> </w:t>
      </w:r>
      <w:r>
        <w:t>DIF</w:t>
      </w:r>
      <w:r>
        <w:rPr>
          <w:rFonts w:hint="cs"/>
          <w:rtl/>
        </w:rPr>
        <w:t xml:space="preserve"> وفي فِدْر</w:t>
      </w:r>
      <w:r w:rsidR="00E21BD7">
        <w:rPr>
          <w:rFonts w:hint="eastAsia"/>
          <w:rtl/>
        </w:rPr>
        <w:t> </w:t>
      </w:r>
      <w:r>
        <w:t>DIF</w:t>
      </w:r>
      <w:r>
        <w:rPr>
          <w:rFonts w:hint="cs"/>
          <w:rtl/>
        </w:rPr>
        <w:t xml:space="preserve"> داخل رتل سمعي. وتعرّف بايتات المعطيات بأنها </w:t>
      </w:r>
      <w:r>
        <w:t>D</w:t>
      </w:r>
      <w:r>
        <w:rPr>
          <w:vertAlign w:val="subscript"/>
        </w:rPr>
        <w:t>n</w:t>
      </w:r>
      <w:r w:rsidR="00E21BD7">
        <w:rPr>
          <w:rFonts w:hint="eastAsia"/>
          <w:rtl/>
        </w:rPr>
        <w:t> </w:t>
      </w:r>
      <w:r>
        <w:rPr>
          <w:rFonts w:hint="cs"/>
          <w:rtl/>
        </w:rPr>
        <w:t xml:space="preserve">(حيث </w:t>
      </w:r>
      <w:r w:rsidRPr="007943BB">
        <w:t>n</w:t>
      </w:r>
      <w:r>
        <w:rPr>
          <w:rFonts w:hint="cs"/>
          <w:rtl/>
        </w:rPr>
        <w:t xml:space="preserve"> = </w:t>
      </w:r>
      <w:r>
        <w:t>0</w:t>
      </w:r>
      <w:r>
        <w:rPr>
          <w:rFonts w:hint="cs"/>
          <w:rtl/>
        </w:rPr>
        <w:t xml:space="preserve">، </w:t>
      </w:r>
      <w:r>
        <w:t>1</w:t>
      </w:r>
      <w:r>
        <w:rPr>
          <w:rFonts w:hint="cs"/>
          <w:rtl/>
        </w:rPr>
        <w:t xml:space="preserve">، </w:t>
      </w:r>
      <w:r>
        <w:t>2</w:t>
      </w:r>
      <w:r>
        <w:rPr>
          <w:rFonts w:hint="cs"/>
          <w:rtl/>
        </w:rPr>
        <w:t xml:space="preserve">، ...) وهي </w:t>
      </w:r>
      <w:r w:rsidRPr="003B6F95">
        <w:rPr>
          <w:rFonts w:hint="cs"/>
          <w:rtl/>
        </w:rPr>
        <w:t>معتانة</w:t>
      </w:r>
      <w:r>
        <w:rPr>
          <w:rFonts w:hint="cs"/>
          <w:rtl/>
        </w:rPr>
        <w:t xml:space="preserve"> بالترتيب</w:t>
      </w:r>
      <w:r w:rsidR="00E21BD7">
        <w:rPr>
          <w:rFonts w:hint="eastAsia"/>
          <w:rtl/>
        </w:rPr>
        <w:t> </w:t>
      </w:r>
      <w:r>
        <w:t>n</w:t>
      </w:r>
      <w:r>
        <w:rPr>
          <w:rFonts w:hint="cs"/>
          <w:rtl/>
        </w:rPr>
        <w:t xml:space="preserve"> ضمن رتل سمعي، ومخلَّطة بكل واحدة</w:t>
      </w:r>
      <w:r w:rsidR="00E21BD7">
        <w:rPr>
          <w:rFonts w:hint="eastAsia"/>
          <w:rtl/>
        </w:rPr>
        <w:t> </w:t>
      </w:r>
      <w:r>
        <w:t>D</w:t>
      </w:r>
      <w:r>
        <w:rPr>
          <w:vertAlign w:val="subscript"/>
        </w:rPr>
        <w:t>n</w:t>
      </w:r>
      <w:r>
        <w:rPr>
          <w:rFonts w:hint="cs"/>
          <w:rtl/>
        </w:rPr>
        <w:t>.</w:t>
      </w:r>
    </w:p>
    <w:p w:rsidR="005F5FF3" w:rsidRDefault="005F5FF3" w:rsidP="00F75254">
      <w:pPr>
        <w:rPr>
          <w:rtl/>
        </w:rPr>
      </w:pPr>
      <w:r>
        <w:rPr>
          <w:rFonts w:hint="cs"/>
          <w:rtl/>
        </w:rPr>
        <w:t>ويجري تخليط المعطيات عبر عملية مبيّنة بالمعادلات التالية:</w:t>
      </w:r>
    </w:p>
    <w:p w:rsidR="005F5FF3" w:rsidRDefault="005F5FF3" w:rsidP="00EF39CB">
      <w:pPr>
        <w:jc w:val="lowKashida"/>
        <w:rPr>
          <w:rtl/>
        </w:rPr>
      </w:pPr>
      <w:r>
        <w:rPr>
          <w:rFonts w:hint="cs"/>
          <w:rtl/>
        </w:rPr>
        <w:t>في نظام التردّد</w:t>
      </w:r>
      <w:r w:rsidR="00E21BD7">
        <w:rPr>
          <w:rFonts w:hint="eastAsia"/>
          <w:rtl/>
        </w:rPr>
        <w:t> </w:t>
      </w:r>
      <w:r w:rsidR="003B6F95">
        <w:t>Hz 60</w:t>
      </w:r>
      <w:r w:rsidR="00B6045B">
        <w:rPr>
          <w:rFonts w:hint="cs"/>
          <w:rtl/>
        </w:rPr>
        <w:t xml:space="preserve"> -</w:t>
      </w:r>
    </w:p>
    <w:tbl>
      <w:tblPr>
        <w:bidiVisual/>
        <w:tblW w:w="0" w:type="auto"/>
        <w:tblLook w:val="01E0" w:firstRow="1" w:lastRow="1" w:firstColumn="1" w:lastColumn="1" w:noHBand="0" w:noVBand="0"/>
      </w:tblPr>
      <w:tblGrid>
        <w:gridCol w:w="381"/>
        <w:gridCol w:w="2245"/>
        <w:gridCol w:w="780"/>
        <w:gridCol w:w="104"/>
        <w:gridCol w:w="1140"/>
        <w:gridCol w:w="5204"/>
      </w:tblGrid>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r w:rsidRPr="00E77468">
              <w:rPr>
                <w:rFonts w:hint="cs"/>
                <w:rtl/>
              </w:rPr>
              <w:t xml:space="preserve">رقم القناة </w:t>
            </w:r>
            <w:r w:rsidRPr="00E77468">
              <w:t>DIF</w:t>
            </w:r>
            <w:r w:rsidRPr="00E77468">
              <w:rPr>
                <w:rFonts w:hint="cs"/>
                <w:rtl/>
              </w:rPr>
              <w:t>:</w:t>
            </w:r>
          </w:p>
        </w:tc>
        <w:tc>
          <w:tcPr>
            <w:tcW w:w="780" w:type="dxa"/>
          </w:tcPr>
          <w:p w:rsidR="005F5FF3" w:rsidRPr="00E77468" w:rsidRDefault="005F5FF3" w:rsidP="00587DD8">
            <w:pPr>
              <w:spacing w:before="0" w:after="20" w:line="260" w:lineRule="exact"/>
              <w:jc w:val="right"/>
              <w:rPr>
                <w:rtl/>
              </w:rPr>
            </w:pPr>
            <w:r w:rsidRPr="00E77468">
              <w:t>i</w:t>
            </w:r>
            <w:r w:rsidR="00B6045B">
              <w:rPr>
                <w:rFonts w:hint="cs"/>
                <w:rtl/>
              </w:rPr>
              <w:t xml:space="preserve"> </w:t>
            </w:r>
            <w:r w:rsidRPr="00E77468">
              <w:rPr>
                <w:rFonts w:hint="cs"/>
                <w:rtl/>
              </w:rPr>
              <w:t>=</w:t>
            </w:r>
            <w:r w:rsidRPr="00E77468">
              <w:t>0</w:t>
            </w:r>
            <w:r w:rsidR="00B6045B">
              <w:t xml:space="preserve"> </w:t>
            </w:r>
            <w:r w:rsidRPr="00E77468">
              <w:rPr>
                <w:rFonts w:hint="cs"/>
                <w:rtl/>
              </w:rPr>
              <w:t>:</w:t>
            </w:r>
          </w:p>
        </w:tc>
        <w:tc>
          <w:tcPr>
            <w:tcW w:w="6448" w:type="dxa"/>
            <w:gridSpan w:val="3"/>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CH1</w:t>
            </w:r>
            <w:r w:rsidRPr="00E77468">
              <w:rPr>
                <w:rFonts w:hint="cs"/>
                <w:rtl/>
              </w:rPr>
              <w:t xml:space="preserve"> و</w:t>
            </w:r>
            <w:r w:rsidRPr="00E77468">
              <w:t>CH2</w:t>
            </w:r>
          </w:p>
        </w:tc>
      </w:tr>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p>
        </w:tc>
        <w:tc>
          <w:tcPr>
            <w:tcW w:w="780" w:type="dxa"/>
          </w:tcPr>
          <w:p w:rsidR="005F5FF3" w:rsidRPr="00E77468" w:rsidRDefault="005F5FF3" w:rsidP="00587DD8">
            <w:pPr>
              <w:spacing w:before="0" w:after="20" w:line="260" w:lineRule="exact"/>
              <w:jc w:val="right"/>
              <w:rPr>
                <w:rtl/>
              </w:rPr>
            </w:pPr>
            <w:r w:rsidRPr="00E77468">
              <w:t>i</w:t>
            </w:r>
            <w:r w:rsidR="00B6045B">
              <w:rPr>
                <w:rFonts w:hint="cs"/>
                <w:rtl/>
              </w:rPr>
              <w:t xml:space="preserve"> </w:t>
            </w:r>
            <w:r w:rsidRPr="00E77468">
              <w:rPr>
                <w:rFonts w:hint="cs"/>
                <w:rtl/>
              </w:rPr>
              <w:t>=</w:t>
            </w:r>
            <w:r w:rsidRPr="00E77468">
              <w:t>1</w:t>
            </w:r>
            <w:r w:rsidR="00B6045B">
              <w:t xml:space="preserve"> </w:t>
            </w:r>
            <w:r w:rsidRPr="00E77468">
              <w:rPr>
                <w:rFonts w:hint="cs"/>
                <w:rtl/>
              </w:rPr>
              <w:t>:</w:t>
            </w:r>
          </w:p>
        </w:tc>
        <w:tc>
          <w:tcPr>
            <w:tcW w:w="6448" w:type="dxa"/>
            <w:gridSpan w:val="3"/>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CH3</w:t>
            </w:r>
            <w:r w:rsidRPr="00E77468">
              <w:rPr>
                <w:rFonts w:hint="cs"/>
                <w:rtl/>
              </w:rPr>
              <w:t xml:space="preserve"> و</w:t>
            </w:r>
            <w:r w:rsidRPr="00E77468">
              <w:t>CH4</w:t>
            </w:r>
          </w:p>
        </w:tc>
      </w:tr>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p>
        </w:tc>
        <w:tc>
          <w:tcPr>
            <w:tcW w:w="780" w:type="dxa"/>
          </w:tcPr>
          <w:p w:rsidR="005F5FF3" w:rsidRPr="00E77468" w:rsidRDefault="005F5FF3" w:rsidP="00587DD8">
            <w:pPr>
              <w:spacing w:before="0" w:after="20" w:line="260" w:lineRule="exact"/>
              <w:jc w:val="right"/>
              <w:rPr>
                <w:rtl/>
              </w:rPr>
            </w:pPr>
            <w:r w:rsidRPr="00E77468">
              <w:t>i</w:t>
            </w:r>
            <w:r w:rsidR="00B6045B">
              <w:rPr>
                <w:rFonts w:hint="cs"/>
                <w:rtl/>
              </w:rPr>
              <w:t xml:space="preserve"> </w:t>
            </w:r>
            <w:r w:rsidRPr="00E77468">
              <w:rPr>
                <w:rFonts w:hint="cs"/>
                <w:rtl/>
              </w:rPr>
              <w:t>=</w:t>
            </w:r>
            <w:r w:rsidR="00B6045B">
              <w:rPr>
                <w:rFonts w:hint="cs"/>
                <w:rtl/>
              </w:rPr>
              <w:t xml:space="preserve"> </w:t>
            </w:r>
            <w:r w:rsidRPr="00E77468">
              <w:t>2</w:t>
            </w:r>
            <w:r w:rsidRPr="00E77468">
              <w:rPr>
                <w:rFonts w:hint="cs"/>
                <w:rtl/>
              </w:rPr>
              <w:t>:</w:t>
            </w:r>
          </w:p>
        </w:tc>
        <w:tc>
          <w:tcPr>
            <w:tcW w:w="6448" w:type="dxa"/>
            <w:gridSpan w:val="3"/>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CH5</w:t>
            </w:r>
            <w:r w:rsidRPr="00E77468">
              <w:rPr>
                <w:rFonts w:hint="cs"/>
                <w:rtl/>
              </w:rPr>
              <w:t xml:space="preserve"> و</w:t>
            </w:r>
            <w:r w:rsidRPr="00E77468">
              <w:t>CH6</w:t>
            </w:r>
          </w:p>
        </w:tc>
      </w:tr>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p>
        </w:tc>
        <w:tc>
          <w:tcPr>
            <w:tcW w:w="780" w:type="dxa"/>
          </w:tcPr>
          <w:p w:rsidR="005F5FF3" w:rsidRPr="00E77468" w:rsidRDefault="00B6045B" w:rsidP="00587DD8">
            <w:pPr>
              <w:spacing w:before="0" w:after="20" w:line="260" w:lineRule="exact"/>
              <w:jc w:val="right"/>
              <w:rPr>
                <w:rtl/>
              </w:rPr>
            </w:pPr>
            <w:r>
              <w:t xml:space="preserve"> </w:t>
            </w:r>
            <w:r w:rsidR="005F5FF3" w:rsidRPr="00E77468">
              <w:t>i</w:t>
            </w:r>
            <w:r w:rsidR="005F5FF3" w:rsidRPr="00E77468">
              <w:rPr>
                <w:rFonts w:hint="cs"/>
                <w:rtl/>
              </w:rPr>
              <w:t>=</w:t>
            </w:r>
            <w:r>
              <w:rPr>
                <w:rFonts w:hint="cs"/>
                <w:rtl/>
              </w:rPr>
              <w:t xml:space="preserve"> </w:t>
            </w:r>
            <w:r w:rsidR="005F5FF3" w:rsidRPr="00E77468">
              <w:t>3</w:t>
            </w:r>
            <w:r w:rsidR="005F5FF3" w:rsidRPr="00E77468">
              <w:rPr>
                <w:rFonts w:hint="cs"/>
                <w:rtl/>
              </w:rPr>
              <w:t>:</w:t>
            </w:r>
          </w:p>
        </w:tc>
        <w:tc>
          <w:tcPr>
            <w:tcW w:w="6448" w:type="dxa"/>
            <w:gridSpan w:val="3"/>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CH7</w:t>
            </w:r>
            <w:r w:rsidRPr="00E77468">
              <w:rPr>
                <w:rFonts w:hint="cs"/>
                <w:rtl/>
              </w:rPr>
              <w:t xml:space="preserve"> و</w:t>
            </w:r>
            <w:r w:rsidRPr="00E77468">
              <w:t>CH8</w:t>
            </w:r>
          </w:p>
        </w:tc>
      </w:tr>
      <w:tr w:rsidR="005F5FF3" w:rsidRPr="00E77468" w:rsidTr="00267F2D">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r w:rsidRPr="00E77468">
              <w:rPr>
                <w:rFonts w:hint="cs"/>
                <w:rtl/>
              </w:rPr>
              <w:t xml:space="preserve">رقم التتابع </w:t>
            </w:r>
            <w:r w:rsidRPr="00E77468">
              <w:t>DIF</w:t>
            </w:r>
            <w:r w:rsidRPr="00E77468">
              <w:rPr>
                <w:rFonts w:hint="cs"/>
                <w:rtl/>
              </w:rPr>
              <w:t>:</w:t>
            </w:r>
          </w:p>
        </w:tc>
        <w:tc>
          <w:tcPr>
            <w:tcW w:w="7228" w:type="dxa"/>
            <w:gridSpan w:val="4"/>
          </w:tcPr>
          <w:p w:rsidR="005F5FF3" w:rsidRPr="00CC38D2" w:rsidRDefault="000C7F57" w:rsidP="00B6045B">
            <w:pPr>
              <w:spacing w:before="0" w:after="20" w:line="260" w:lineRule="exact"/>
              <w:jc w:val="lowKashida"/>
              <w:rPr>
                <w:rtl/>
                <w:lang w:bidi="ar-EG"/>
              </w:rPr>
            </w:pPr>
            <w:r w:rsidRPr="000C7F57">
              <w:t xml:space="preserve">(INT (n/3) + 2 </w:t>
            </w:r>
            <w:r w:rsidR="00B6045B">
              <w:rPr>
                <w:rFonts w:hint="cs"/>
              </w:rPr>
              <w:t>×</w:t>
            </w:r>
            <w:r w:rsidRPr="000C7F57">
              <w:t xml:space="preserve"> (n mod 3)) mod 5 </w:t>
            </w:r>
            <w:r w:rsidR="00E21BD7">
              <w:rPr>
                <w:rFonts w:hint="cs"/>
                <w:rtl/>
              </w:rPr>
              <w:t xml:space="preserve"> </w:t>
            </w:r>
            <w:r w:rsidR="00CC38D2" w:rsidRPr="00E77468">
              <w:rPr>
                <w:rFonts w:hint="cs"/>
                <w:rtl/>
              </w:rPr>
              <w:t xml:space="preserve">للقنوات السمعية </w:t>
            </w:r>
            <w:r w:rsidR="00CC38D2" w:rsidRPr="00E77468">
              <w:t>CH</w:t>
            </w:r>
            <w:r w:rsidR="00CC38D2">
              <w:t>1</w:t>
            </w:r>
            <w:r w:rsidR="00CC38D2" w:rsidRPr="00E77468">
              <w:rPr>
                <w:rFonts w:hint="cs"/>
                <w:rtl/>
              </w:rPr>
              <w:t xml:space="preserve"> و</w:t>
            </w:r>
            <w:r w:rsidR="00CC38D2" w:rsidRPr="00E77468">
              <w:t>CH</w:t>
            </w:r>
            <w:r w:rsidR="00CC38D2">
              <w:t>3</w:t>
            </w:r>
            <w:r w:rsidR="00CC38D2" w:rsidRPr="00E77468">
              <w:rPr>
                <w:rFonts w:hint="cs"/>
                <w:rtl/>
              </w:rPr>
              <w:t xml:space="preserve"> و</w:t>
            </w:r>
            <w:r w:rsidR="00CC38D2" w:rsidRPr="00E77468">
              <w:t>CH</w:t>
            </w:r>
            <w:r w:rsidR="00CC38D2">
              <w:t>5</w:t>
            </w:r>
            <w:r w:rsidR="00CC38D2" w:rsidRPr="00E77468">
              <w:rPr>
                <w:rFonts w:hint="cs"/>
                <w:rtl/>
              </w:rPr>
              <w:t xml:space="preserve"> و</w:t>
            </w:r>
            <w:r w:rsidR="00CC38D2" w:rsidRPr="00E77468">
              <w:t>CH</w:t>
            </w:r>
            <w:r w:rsidR="00CC38D2">
              <w:t>7</w:t>
            </w:r>
          </w:p>
        </w:tc>
      </w:tr>
      <w:tr w:rsidR="00267F2D" w:rsidRPr="00E77468" w:rsidTr="00267F2D">
        <w:tc>
          <w:tcPr>
            <w:tcW w:w="381" w:type="dxa"/>
          </w:tcPr>
          <w:p w:rsidR="00267F2D" w:rsidRPr="00E77468" w:rsidRDefault="00267F2D" w:rsidP="00587DD8">
            <w:pPr>
              <w:spacing w:before="0" w:after="20" w:line="260" w:lineRule="exact"/>
              <w:jc w:val="lowKashida"/>
              <w:rPr>
                <w:rtl/>
              </w:rPr>
            </w:pPr>
          </w:p>
        </w:tc>
        <w:tc>
          <w:tcPr>
            <w:tcW w:w="2245" w:type="dxa"/>
          </w:tcPr>
          <w:p w:rsidR="00267F2D" w:rsidRPr="00E77468" w:rsidRDefault="00267F2D" w:rsidP="00587DD8">
            <w:pPr>
              <w:spacing w:before="0" w:after="20" w:line="260" w:lineRule="exact"/>
              <w:jc w:val="right"/>
              <w:rPr>
                <w:rtl/>
              </w:rPr>
            </w:pPr>
          </w:p>
        </w:tc>
        <w:tc>
          <w:tcPr>
            <w:tcW w:w="7228" w:type="dxa"/>
            <w:gridSpan w:val="4"/>
          </w:tcPr>
          <w:p w:rsidR="00267F2D" w:rsidRPr="00D71219" w:rsidRDefault="000C7F57" w:rsidP="00B6045B">
            <w:pPr>
              <w:spacing w:before="0" w:after="20" w:line="260" w:lineRule="exact"/>
              <w:jc w:val="left"/>
              <w:rPr>
                <w:spacing w:val="-2"/>
                <w:rtl/>
                <w:lang w:bidi="ar-EG"/>
              </w:rPr>
            </w:pPr>
            <w:r w:rsidRPr="000C7F57">
              <w:rPr>
                <w:spacing w:val="-2"/>
              </w:rPr>
              <w:t xml:space="preserve">(INT (n/3) + 2 </w:t>
            </w:r>
            <w:r w:rsidR="00B6045B">
              <w:rPr>
                <w:rFonts w:hint="cs"/>
                <w:spacing w:val="-2"/>
              </w:rPr>
              <w:t>×</w:t>
            </w:r>
            <w:r w:rsidRPr="000C7F57">
              <w:rPr>
                <w:spacing w:val="-2"/>
              </w:rPr>
              <w:t xml:space="preserve"> (n mod 3)) mod 5 + 5 </w:t>
            </w:r>
            <w:r w:rsidR="00E21BD7">
              <w:rPr>
                <w:rFonts w:hint="cs"/>
                <w:spacing w:val="-2"/>
                <w:rtl/>
              </w:rPr>
              <w:t xml:space="preserve"> </w:t>
            </w:r>
            <w:r w:rsidR="00267F2D" w:rsidRPr="00D71219">
              <w:rPr>
                <w:rFonts w:hint="cs"/>
                <w:spacing w:val="-2"/>
                <w:rtl/>
              </w:rPr>
              <w:t xml:space="preserve">للقنوات السمعية </w:t>
            </w:r>
            <w:r w:rsidR="00267F2D" w:rsidRPr="00D71219">
              <w:rPr>
                <w:spacing w:val="-2"/>
              </w:rPr>
              <w:t>CH</w:t>
            </w:r>
            <w:r w:rsidR="00D71219">
              <w:rPr>
                <w:spacing w:val="-2"/>
              </w:rPr>
              <w:t>2</w:t>
            </w:r>
            <w:r w:rsidR="00267F2D" w:rsidRPr="00D71219">
              <w:rPr>
                <w:rFonts w:hint="cs"/>
                <w:spacing w:val="-2"/>
                <w:rtl/>
              </w:rPr>
              <w:t xml:space="preserve"> و</w:t>
            </w:r>
            <w:r w:rsidR="00267F2D" w:rsidRPr="00D71219">
              <w:rPr>
                <w:spacing w:val="-2"/>
              </w:rPr>
              <w:t>CH</w:t>
            </w:r>
            <w:r w:rsidR="00D71219">
              <w:rPr>
                <w:spacing w:val="-2"/>
              </w:rPr>
              <w:t>4</w:t>
            </w:r>
            <w:r w:rsidR="00267F2D" w:rsidRPr="00D71219">
              <w:rPr>
                <w:rFonts w:hint="cs"/>
                <w:spacing w:val="-2"/>
                <w:rtl/>
              </w:rPr>
              <w:t xml:space="preserve"> و</w:t>
            </w:r>
            <w:r w:rsidR="00267F2D" w:rsidRPr="00D71219">
              <w:rPr>
                <w:spacing w:val="-2"/>
              </w:rPr>
              <w:t>CH</w:t>
            </w:r>
            <w:r w:rsidR="00D71219">
              <w:rPr>
                <w:spacing w:val="-2"/>
              </w:rPr>
              <w:t>6</w:t>
            </w:r>
            <w:r w:rsidR="00267F2D" w:rsidRPr="00D71219">
              <w:rPr>
                <w:rFonts w:hint="cs"/>
                <w:spacing w:val="-2"/>
                <w:rtl/>
              </w:rPr>
              <w:t xml:space="preserve"> و</w:t>
            </w:r>
            <w:r w:rsidR="00267F2D" w:rsidRPr="00D71219">
              <w:rPr>
                <w:spacing w:val="-2"/>
              </w:rPr>
              <w:t>CH</w:t>
            </w:r>
            <w:r w:rsidR="00D71219">
              <w:rPr>
                <w:spacing w:val="-2"/>
              </w:rPr>
              <w:t>8</w:t>
            </w:r>
          </w:p>
        </w:tc>
      </w:tr>
      <w:tr w:rsidR="005F5FF3" w:rsidRPr="00E77468" w:rsidTr="00267F2D">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r w:rsidRPr="00E77468">
              <w:rPr>
                <w:rFonts w:hint="cs"/>
                <w:rtl/>
              </w:rPr>
              <w:t xml:space="preserve">رقم الفِدْرة </w:t>
            </w:r>
            <w:r w:rsidRPr="00E77468">
              <w:t>DIF</w:t>
            </w:r>
            <w:r w:rsidRPr="00E77468">
              <w:rPr>
                <w:rFonts w:hint="cs"/>
                <w:rtl/>
              </w:rPr>
              <w:t xml:space="preserve"> السمعية:</w:t>
            </w:r>
          </w:p>
        </w:tc>
        <w:tc>
          <w:tcPr>
            <w:tcW w:w="7228" w:type="dxa"/>
            <w:gridSpan w:val="4"/>
          </w:tcPr>
          <w:p w:rsidR="005F5FF3" w:rsidRPr="00D71219" w:rsidRDefault="000C7F57" w:rsidP="00587DD8">
            <w:pPr>
              <w:spacing w:before="0" w:after="20" w:line="260" w:lineRule="exact"/>
              <w:jc w:val="lowKashida"/>
              <w:rPr>
                <w:lang w:bidi="ar-EG"/>
              </w:rPr>
            </w:pPr>
            <w:r w:rsidRPr="000C7F57">
              <w:t>3 x (n mod 3) + INT ((n mod 45) / 15)</w:t>
            </w:r>
          </w:p>
        </w:tc>
      </w:tr>
      <w:tr w:rsidR="005F5FF3" w:rsidRPr="00E77468" w:rsidTr="00267F2D">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r w:rsidRPr="00E77468">
              <w:rPr>
                <w:rFonts w:hint="cs"/>
                <w:rtl/>
              </w:rPr>
              <w:t>رقم موقع البايتة:</w:t>
            </w:r>
          </w:p>
        </w:tc>
        <w:tc>
          <w:tcPr>
            <w:tcW w:w="7228" w:type="dxa"/>
            <w:gridSpan w:val="4"/>
          </w:tcPr>
          <w:p w:rsidR="005F5FF3" w:rsidRPr="00E77468" w:rsidRDefault="000C7F57" w:rsidP="00B6045B">
            <w:pPr>
              <w:spacing w:before="0" w:after="20" w:line="260" w:lineRule="exact"/>
              <w:jc w:val="lowKashida"/>
              <w:rPr>
                <w:rtl/>
                <w:lang w:bidi="ar-EG"/>
              </w:rPr>
            </w:pPr>
            <w:r w:rsidRPr="000C7F57">
              <w:t xml:space="preserve">8 + 2 </w:t>
            </w:r>
            <w:r w:rsidR="00B6045B">
              <w:rPr>
                <w:rFonts w:hint="cs"/>
              </w:rPr>
              <w:t>×</w:t>
            </w:r>
            <w:r w:rsidRPr="000C7F57">
              <w:t xml:space="preserve"> INT(n/45)</w:t>
            </w:r>
            <w:r>
              <w:rPr>
                <w:rFonts w:hint="cs"/>
                <w:rtl/>
              </w:rPr>
              <w:t xml:space="preserve"> </w:t>
            </w:r>
            <w:r w:rsidR="00D71219">
              <w:rPr>
                <w:rFonts w:hint="cs"/>
                <w:rtl/>
              </w:rPr>
              <w:t>للبايتة الأكثر دلالة</w:t>
            </w:r>
          </w:p>
          <w:p w:rsidR="005F5FF3" w:rsidRPr="00E77468" w:rsidRDefault="000C7F57" w:rsidP="00B6045B">
            <w:pPr>
              <w:spacing w:before="0" w:after="20" w:line="260" w:lineRule="exact"/>
              <w:jc w:val="lowKashida"/>
              <w:rPr>
                <w:lang w:bidi="ar-EG"/>
              </w:rPr>
            </w:pPr>
            <w:r w:rsidRPr="000C7F57">
              <w:t xml:space="preserve">9 + 2 </w:t>
            </w:r>
            <w:r w:rsidR="00B6045B">
              <w:rPr>
                <w:rFonts w:hint="cs"/>
              </w:rPr>
              <w:t>×</w:t>
            </w:r>
            <w:r w:rsidRPr="000C7F57">
              <w:t xml:space="preserve"> INT(n/45)</w:t>
            </w:r>
            <w:r>
              <w:rPr>
                <w:rFonts w:hint="cs"/>
                <w:rtl/>
                <w:lang w:bidi="ar-EG"/>
              </w:rPr>
              <w:t xml:space="preserve"> </w:t>
            </w:r>
            <w:r w:rsidR="005F5FF3" w:rsidRPr="00E77468">
              <w:rPr>
                <w:rFonts w:hint="cs"/>
                <w:rtl/>
              </w:rPr>
              <w:t>للبايتة الأقل دلالة</w:t>
            </w:r>
          </w:p>
        </w:tc>
      </w:tr>
      <w:tr w:rsidR="005F5FF3" w:rsidRPr="00E77468" w:rsidTr="00267F2D">
        <w:tc>
          <w:tcPr>
            <w:tcW w:w="381" w:type="dxa"/>
          </w:tcPr>
          <w:p w:rsidR="005F5FF3" w:rsidRPr="00E77468" w:rsidRDefault="005F5FF3" w:rsidP="00587DD8">
            <w:pPr>
              <w:spacing w:before="0" w:after="20" w:line="260" w:lineRule="exact"/>
              <w:jc w:val="lowKashida"/>
              <w:rPr>
                <w:rtl/>
                <w:lang w:bidi="ar-EG"/>
              </w:rPr>
            </w:pPr>
          </w:p>
        </w:tc>
        <w:tc>
          <w:tcPr>
            <w:tcW w:w="2245" w:type="dxa"/>
          </w:tcPr>
          <w:p w:rsidR="005F5FF3" w:rsidRPr="00E77468" w:rsidRDefault="005F5FF3" w:rsidP="00587DD8">
            <w:pPr>
              <w:spacing w:before="0" w:after="20" w:line="260" w:lineRule="exact"/>
              <w:jc w:val="right"/>
              <w:rPr>
                <w:rtl/>
              </w:rPr>
            </w:pPr>
            <w:r w:rsidRPr="00E77468">
              <w:rPr>
                <w:rFonts w:hint="cs"/>
                <w:rtl/>
              </w:rPr>
              <w:t>حيث تكون</w:t>
            </w:r>
          </w:p>
        </w:tc>
        <w:tc>
          <w:tcPr>
            <w:tcW w:w="7228" w:type="dxa"/>
            <w:gridSpan w:val="4"/>
          </w:tcPr>
          <w:p w:rsidR="005F5FF3" w:rsidRPr="00E77468" w:rsidRDefault="005F5FF3" w:rsidP="00587DD8">
            <w:pPr>
              <w:spacing w:before="0" w:after="20" w:line="260" w:lineRule="exact"/>
              <w:jc w:val="lowKashida"/>
              <w:rPr>
                <w:rtl/>
              </w:rPr>
            </w:pPr>
            <w:r w:rsidRPr="00E77468">
              <w:t>n</w:t>
            </w:r>
            <w:r w:rsidR="00A30B79">
              <w:rPr>
                <w:rFonts w:hint="cs"/>
                <w:rtl/>
              </w:rPr>
              <w:t xml:space="preserve"> </w:t>
            </w:r>
            <w:r w:rsidRPr="00E77468">
              <w:rPr>
                <w:rFonts w:hint="cs"/>
                <w:rtl/>
              </w:rPr>
              <w:t>=</w:t>
            </w:r>
            <w:r w:rsidR="00A30B79">
              <w:rPr>
                <w:rFonts w:hint="cs"/>
                <w:rtl/>
              </w:rPr>
              <w:t xml:space="preserve"> </w:t>
            </w:r>
            <w:r w:rsidRPr="00E77468">
              <w:t>0</w:t>
            </w:r>
            <w:r w:rsidRPr="00E77468">
              <w:rPr>
                <w:rFonts w:hint="cs"/>
                <w:rtl/>
              </w:rPr>
              <w:t xml:space="preserve"> إلى </w:t>
            </w:r>
            <w:r w:rsidRPr="00E77468">
              <w:t>1</w:t>
            </w:r>
            <w:r w:rsidR="0023325D" w:rsidRPr="00E77468">
              <w:t> </w:t>
            </w:r>
            <w:r w:rsidRPr="00E77468">
              <w:t>619</w:t>
            </w:r>
            <w:r w:rsidR="00B6045B">
              <w:rPr>
                <w:rFonts w:hint="cs"/>
                <w:rtl/>
              </w:rPr>
              <w:t>.</w:t>
            </w:r>
          </w:p>
        </w:tc>
      </w:tr>
      <w:tr w:rsidR="005F5FF3" w:rsidRPr="00E77468" w:rsidTr="00B6045B">
        <w:tc>
          <w:tcPr>
            <w:tcW w:w="2626" w:type="dxa"/>
            <w:gridSpan w:val="2"/>
          </w:tcPr>
          <w:p w:rsidR="005F5FF3" w:rsidRPr="00E77468" w:rsidRDefault="005F5FF3" w:rsidP="00587DD8">
            <w:pPr>
              <w:spacing w:before="0" w:after="20" w:line="260" w:lineRule="exact"/>
              <w:jc w:val="lowKashida"/>
            </w:pPr>
            <w:r w:rsidRPr="00E77468">
              <w:rPr>
                <w:rFonts w:hint="cs"/>
                <w:rtl/>
              </w:rPr>
              <w:t>وفي نظام التردّد</w:t>
            </w:r>
            <w:r w:rsidR="003B6F95">
              <w:t>Hz 50</w:t>
            </w:r>
            <w:r w:rsidR="00B6045B">
              <w:rPr>
                <w:rFonts w:hint="cs"/>
                <w:rtl/>
              </w:rPr>
              <w:t xml:space="preserve"> -</w:t>
            </w:r>
          </w:p>
        </w:tc>
        <w:tc>
          <w:tcPr>
            <w:tcW w:w="884" w:type="dxa"/>
            <w:gridSpan w:val="2"/>
          </w:tcPr>
          <w:p w:rsidR="005F5FF3" w:rsidRPr="00E77468" w:rsidRDefault="005F5FF3" w:rsidP="00587DD8">
            <w:pPr>
              <w:spacing w:before="0" w:after="20" w:line="260" w:lineRule="exact"/>
              <w:jc w:val="right"/>
              <w:rPr>
                <w:rtl/>
              </w:rPr>
            </w:pPr>
          </w:p>
        </w:tc>
        <w:tc>
          <w:tcPr>
            <w:tcW w:w="1140" w:type="dxa"/>
          </w:tcPr>
          <w:p w:rsidR="005F5FF3" w:rsidRPr="00E77468" w:rsidRDefault="005F5FF3" w:rsidP="00587DD8">
            <w:pPr>
              <w:spacing w:before="0" w:after="20" w:line="260" w:lineRule="exact"/>
              <w:jc w:val="lowKashida"/>
              <w:rPr>
                <w:rtl/>
              </w:rPr>
            </w:pPr>
          </w:p>
        </w:tc>
        <w:tc>
          <w:tcPr>
            <w:tcW w:w="5204" w:type="dxa"/>
          </w:tcPr>
          <w:p w:rsidR="005F5FF3" w:rsidRPr="00E77468" w:rsidRDefault="005F5FF3" w:rsidP="00587DD8">
            <w:pPr>
              <w:spacing w:before="0" w:after="20" w:line="260" w:lineRule="exact"/>
              <w:jc w:val="lowKashida"/>
              <w:rPr>
                <w:rtl/>
              </w:rPr>
            </w:pPr>
          </w:p>
        </w:tc>
      </w:tr>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r w:rsidRPr="00E77468">
              <w:rPr>
                <w:rFonts w:hint="cs"/>
                <w:rtl/>
              </w:rPr>
              <w:t xml:space="preserve">رقم القناة </w:t>
            </w:r>
            <w:r w:rsidRPr="00E77468">
              <w:t>DIF</w:t>
            </w:r>
            <w:r w:rsidRPr="00E77468">
              <w:rPr>
                <w:rFonts w:hint="cs"/>
                <w:rtl/>
              </w:rPr>
              <w:t>:</w:t>
            </w:r>
          </w:p>
        </w:tc>
        <w:tc>
          <w:tcPr>
            <w:tcW w:w="884" w:type="dxa"/>
            <w:gridSpan w:val="2"/>
          </w:tcPr>
          <w:p w:rsidR="005F5FF3" w:rsidRPr="00E77468" w:rsidRDefault="005F5FF3" w:rsidP="00587DD8">
            <w:pPr>
              <w:spacing w:before="0" w:after="20" w:line="260" w:lineRule="exact"/>
              <w:jc w:val="right"/>
              <w:rPr>
                <w:rtl/>
              </w:rPr>
            </w:pPr>
            <w:r w:rsidRPr="00E77468">
              <w:t>i</w:t>
            </w:r>
            <w:r w:rsidR="00B6045B">
              <w:rPr>
                <w:rFonts w:hint="cs"/>
                <w:rtl/>
              </w:rPr>
              <w:t xml:space="preserve"> </w:t>
            </w:r>
            <w:r w:rsidRPr="00E77468">
              <w:rPr>
                <w:rFonts w:hint="cs"/>
                <w:rtl/>
              </w:rPr>
              <w:t>=</w:t>
            </w:r>
            <w:r w:rsidR="00B6045B">
              <w:rPr>
                <w:rFonts w:hint="cs"/>
                <w:rtl/>
              </w:rPr>
              <w:t xml:space="preserve"> </w:t>
            </w:r>
            <w:r w:rsidRPr="00E77468">
              <w:t>0</w:t>
            </w:r>
            <w:r w:rsidRPr="00E77468">
              <w:rPr>
                <w:rFonts w:hint="cs"/>
                <w:rtl/>
              </w:rPr>
              <w:t>:</w:t>
            </w:r>
          </w:p>
        </w:tc>
        <w:tc>
          <w:tcPr>
            <w:tcW w:w="6344" w:type="dxa"/>
            <w:gridSpan w:val="2"/>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CH1</w:t>
            </w:r>
            <w:r w:rsidRPr="00E77468">
              <w:rPr>
                <w:rFonts w:hint="cs"/>
                <w:rtl/>
              </w:rPr>
              <w:t xml:space="preserve"> و</w:t>
            </w:r>
            <w:r w:rsidRPr="00E77468">
              <w:t>CH2</w:t>
            </w:r>
          </w:p>
        </w:tc>
      </w:tr>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p>
        </w:tc>
        <w:tc>
          <w:tcPr>
            <w:tcW w:w="884" w:type="dxa"/>
            <w:gridSpan w:val="2"/>
          </w:tcPr>
          <w:p w:rsidR="005F5FF3" w:rsidRPr="00E77468" w:rsidRDefault="005F5FF3" w:rsidP="00587DD8">
            <w:pPr>
              <w:spacing w:before="0" w:after="20" w:line="260" w:lineRule="exact"/>
              <w:jc w:val="right"/>
              <w:rPr>
                <w:rtl/>
              </w:rPr>
            </w:pPr>
            <w:r w:rsidRPr="00E77468">
              <w:t>i</w:t>
            </w:r>
            <w:r w:rsidR="00B6045B">
              <w:rPr>
                <w:rFonts w:hint="cs"/>
                <w:rtl/>
              </w:rPr>
              <w:t xml:space="preserve"> </w:t>
            </w:r>
            <w:r w:rsidRPr="00E77468">
              <w:rPr>
                <w:rFonts w:hint="cs"/>
                <w:rtl/>
              </w:rPr>
              <w:t>=</w:t>
            </w:r>
            <w:r w:rsidR="00B6045B">
              <w:rPr>
                <w:rFonts w:hint="cs"/>
                <w:rtl/>
              </w:rPr>
              <w:t xml:space="preserve"> </w:t>
            </w:r>
            <w:r w:rsidRPr="00E77468">
              <w:t>1</w:t>
            </w:r>
            <w:r w:rsidRPr="00E77468">
              <w:rPr>
                <w:rFonts w:hint="cs"/>
                <w:rtl/>
              </w:rPr>
              <w:t>:</w:t>
            </w:r>
          </w:p>
        </w:tc>
        <w:tc>
          <w:tcPr>
            <w:tcW w:w="6344" w:type="dxa"/>
            <w:gridSpan w:val="2"/>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CH3</w:t>
            </w:r>
            <w:r w:rsidRPr="00E77468">
              <w:rPr>
                <w:rFonts w:hint="cs"/>
                <w:rtl/>
              </w:rPr>
              <w:t xml:space="preserve"> و</w:t>
            </w:r>
            <w:r w:rsidRPr="00E77468">
              <w:t>CH4</w:t>
            </w:r>
          </w:p>
        </w:tc>
      </w:tr>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p>
        </w:tc>
        <w:tc>
          <w:tcPr>
            <w:tcW w:w="884" w:type="dxa"/>
            <w:gridSpan w:val="2"/>
          </w:tcPr>
          <w:p w:rsidR="005F5FF3" w:rsidRPr="00E77468" w:rsidRDefault="005F5FF3" w:rsidP="00587DD8">
            <w:pPr>
              <w:spacing w:before="0" w:after="20" w:line="260" w:lineRule="exact"/>
              <w:jc w:val="right"/>
              <w:rPr>
                <w:rtl/>
              </w:rPr>
            </w:pPr>
            <w:r w:rsidRPr="00E77468">
              <w:t>i</w:t>
            </w:r>
            <w:r w:rsidR="00B6045B">
              <w:rPr>
                <w:rFonts w:hint="cs"/>
                <w:rtl/>
              </w:rPr>
              <w:t xml:space="preserve"> </w:t>
            </w:r>
            <w:r w:rsidRPr="00E77468">
              <w:rPr>
                <w:rFonts w:hint="cs"/>
                <w:rtl/>
              </w:rPr>
              <w:t>=</w:t>
            </w:r>
            <w:r w:rsidR="00B6045B">
              <w:rPr>
                <w:rFonts w:hint="cs"/>
                <w:rtl/>
              </w:rPr>
              <w:t xml:space="preserve"> </w:t>
            </w:r>
            <w:r w:rsidRPr="00E77468">
              <w:t>2</w:t>
            </w:r>
            <w:r w:rsidRPr="00E77468">
              <w:rPr>
                <w:rFonts w:hint="cs"/>
                <w:rtl/>
              </w:rPr>
              <w:t>:</w:t>
            </w:r>
          </w:p>
        </w:tc>
        <w:tc>
          <w:tcPr>
            <w:tcW w:w="6344" w:type="dxa"/>
            <w:gridSpan w:val="2"/>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CH5</w:t>
            </w:r>
            <w:r w:rsidRPr="00E77468">
              <w:rPr>
                <w:rFonts w:hint="cs"/>
                <w:rtl/>
              </w:rPr>
              <w:t xml:space="preserve"> و</w:t>
            </w:r>
            <w:r w:rsidRPr="00E77468">
              <w:t>CH6</w:t>
            </w:r>
          </w:p>
        </w:tc>
      </w:tr>
      <w:tr w:rsidR="005F5FF3" w:rsidRPr="00E77468" w:rsidTr="00B6045B">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p>
        </w:tc>
        <w:tc>
          <w:tcPr>
            <w:tcW w:w="884" w:type="dxa"/>
            <w:gridSpan w:val="2"/>
          </w:tcPr>
          <w:p w:rsidR="005F5FF3" w:rsidRPr="00E77468" w:rsidRDefault="005F5FF3" w:rsidP="00587DD8">
            <w:pPr>
              <w:spacing w:before="0" w:after="20" w:line="260" w:lineRule="exact"/>
              <w:jc w:val="right"/>
              <w:rPr>
                <w:rtl/>
              </w:rPr>
            </w:pPr>
            <w:r w:rsidRPr="00E77468">
              <w:t>i</w:t>
            </w:r>
            <w:r w:rsidR="00B6045B">
              <w:rPr>
                <w:rFonts w:hint="cs"/>
                <w:rtl/>
              </w:rPr>
              <w:t xml:space="preserve"> </w:t>
            </w:r>
            <w:r w:rsidRPr="00E77468">
              <w:rPr>
                <w:rFonts w:hint="cs"/>
                <w:rtl/>
              </w:rPr>
              <w:t>=</w:t>
            </w:r>
            <w:r w:rsidR="00B6045B">
              <w:rPr>
                <w:rFonts w:hint="cs"/>
                <w:rtl/>
              </w:rPr>
              <w:t xml:space="preserve"> </w:t>
            </w:r>
            <w:r w:rsidRPr="00E77468">
              <w:t>3</w:t>
            </w:r>
            <w:r w:rsidRPr="00E77468">
              <w:rPr>
                <w:rFonts w:hint="cs"/>
                <w:rtl/>
              </w:rPr>
              <w:t>:</w:t>
            </w:r>
          </w:p>
        </w:tc>
        <w:tc>
          <w:tcPr>
            <w:tcW w:w="6344" w:type="dxa"/>
            <w:gridSpan w:val="2"/>
          </w:tcPr>
          <w:p w:rsidR="005F5FF3" w:rsidRPr="00E77468" w:rsidRDefault="005F5FF3" w:rsidP="00587DD8">
            <w:pPr>
              <w:spacing w:before="0" w:after="20" w:line="260" w:lineRule="exact"/>
              <w:jc w:val="lowKashida"/>
            </w:pPr>
            <w:r w:rsidRPr="00E77468">
              <w:rPr>
                <w:rFonts w:hint="cs"/>
                <w:rtl/>
              </w:rPr>
              <w:t xml:space="preserve">القناتان السمعيتان </w:t>
            </w:r>
            <w:r w:rsidRPr="00E77468">
              <w:t>CH7</w:t>
            </w:r>
            <w:r w:rsidRPr="00E77468">
              <w:rPr>
                <w:rFonts w:hint="cs"/>
                <w:rtl/>
              </w:rPr>
              <w:t xml:space="preserve"> و</w:t>
            </w:r>
            <w:r w:rsidRPr="00E77468">
              <w:t>CH8</w:t>
            </w:r>
          </w:p>
        </w:tc>
      </w:tr>
      <w:tr w:rsidR="00A30B79" w:rsidRPr="00E77468" w:rsidTr="00267F2D">
        <w:tc>
          <w:tcPr>
            <w:tcW w:w="381" w:type="dxa"/>
          </w:tcPr>
          <w:p w:rsidR="00A30B79" w:rsidRPr="00E77468" w:rsidRDefault="00A30B79" w:rsidP="00587DD8">
            <w:pPr>
              <w:spacing w:before="0" w:after="20" w:line="260" w:lineRule="exact"/>
              <w:jc w:val="lowKashida"/>
              <w:rPr>
                <w:rtl/>
              </w:rPr>
            </w:pPr>
          </w:p>
        </w:tc>
        <w:tc>
          <w:tcPr>
            <w:tcW w:w="2245" w:type="dxa"/>
          </w:tcPr>
          <w:p w:rsidR="00A30B79" w:rsidRPr="00E77468" w:rsidRDefault="00A30B79" w:rsidP="00587DD8">
            <w:pPr>
              <w:spacing w:before="0" w:after="20" w:line="260" w:lineRule="exact"/>
              <w:jc w:val="right"/>
              <w:rPr>
                <w:rtl/>
              </w:rPr>
            </w:pPr>
            <w:r w:rsidRPr="00E77468">
              <w:rPr>
                <w:rFonts w:hint="cs"/>
                <w:rtl/>
              </w:rPr>
              <w:t xml:space="preserve">رقم التتابع </w:t>
            </w:r>
            <w:r w:rsidRPr="00E77468">
              <w:t>DIF</w:t>
            </w:r>
            <w:r w:rsidRPr="00E77468">
              <w:rPr>
                <w:rFonts w:hint="cs"/>
                <w:rtl/>
              </w:rPr>
              <w:t>:</w:t>
            </w:r>
          </w:p>
        </w:tc>
        <w:tc>
          <w:tcPr>
            <w:tcW w:w="7228" w:type="dxa"/>
            <w:gridSpan w:val="4"/>
          </w:tcPr>
          <w:p w:rsidR="00A30B79" w:rsidRPr="00CC38D2" w:rsidRDefault="00373C92" w:rsidP="00B6045B">
            <w:pPr>
              <w:spacing w:before="0" w:after="20" w:line="260" w:lineRule="exact"/>
              <w:jc w:val="lowKashida"/>
              <w:rPr>
                <w:rtl/>
                <w:lang w:bidi="ar-EG"/>
              </w:rPr>
            </w:pPr>
            <w:r w:rsidRPr="00373C92">
              <w:t xml:space="preserve">(INT (n/3) + 2 </w:t>
            </w:r>
            <w:r w:rsidR="00B6045B">
              <w:rPr>
                <w:rFonts w:hint="cs"/>
              </w:rPr>
              <w:t>×</w:t>
            </w:r>
            <w:r w:rsidRPr="00373C92">
              <w:t xml:space="preserve"> (n mod 3)) mod 6</w:t>
            </w:r>
            <w:r>
              <w:rPr>
                <w:rFonts w:hint="cs"/>
                <w:rtl/>
              </w:rPr>
              <w:t xml:space="preserve"> </w:t>
            </w:r>
            <w:r w:rsidR="00A30B79" w:rsidRPr="00E77468">
              <w:rPr>
                <w:rFonts w:hint="cs"/>
                <w:rtl/>
              </w:rPr>
              <w:t xml:space="preserve">للقنوات السمعية </w:t>
            </w:r>
            <w:r w:rsidR="00A30B79" w:rsidRPr="00E77468">
              <w:t>CH</w:t>
            </w:r>
            <w:r w:rsidR="00A30B79">
              <w:t>1</w:t>
            </w:r>
            <w:r w:rsidR="00A30B79" w:rsidRPr="00E77468">
              <w:rPr>
                <w:rFonts w:hint="cs"/>
                <w:rtl/>
              </w:rPr>
              <w:t xml:space="preserve"> و</w:t>
            </w:r>
            <w:r w:rsidR="00A30B79" w:rsidRPr="00E77468">
              <w:t>CH</w:t>
            </w:r>
            <w:r w:rsidR="00A30B79">
              <w:t>3</w:t>
            </w:r>
            <w:r w:rsidR="00A30B79" w:rsidRPr="00E77468">
              <w:rPr>
                <w:rFonts w:hint="cs"/>
                <w:rtl/>
              </w:rPr>
              <w:t xml:space="preserve"> و</w:t>
            </w:r>
            <w:r w:rsidR="00A30B79" w:rsidRPr="00E77468">
              <w:t>CH</w:t>
            </w:r>
            <w:r w:rsidR="00A30B79">
              <w:t>5</w:t>
            </w:r>
            <w:r w:rsidR="00A30B79" w:rsidRPr="00E77468">
              <w:rPr>
                <w:rFonts w:hint="cs"/>
                <w:rtl/>
              </w:rPr>
              <w:t xml:space="preserve"> و</w:t>
            </w:r>
            <w:r w:rsidR="00A30B79" w:rsidRPr="00E77468">
              <w:t>CH</w:t>
            </w:r>
            <w:r w:rsidR="00A30B79">
              <w:t>7</w:t>
            </w:r>
          </w:p>
        </w:tc>
      </w:tr>
      <w:tr w:rsidR="00F53D55" w:rsidRPr="00E77468" w:rsidTr="00267F2D">
        <w:tc>
          <w:tcPr>
            <w:tcW w:w="381" w:type="dxa"/>
          </w:tcPr>
          <w:p w:rsidR="00F53D55" w:rsidRPr="00E77468" w:rsidRDefault="00F53D55" w:rsidP="00587DD8">
            <w:pPr>
              <w:spacing w:before="0" w:after="20" w:line="260" w:lineRule="exact"/>
              <w:jc w:val="lowKashida"/>
              <w:rPr>
                <w:rtl/>
              </w:rPr>
            </w:pPr>
          </w:p>
        </w:tc>
        <w:tc>
          <w:tcPr>
            <w:tcW w:w="2245" w:type="dxa"/>
          </w:tcPr>
          <w:p w:rsidR="00F53D55" w:rsidRPr="00E77468" w:rsidRDefault="00F53D55" w:rsidP="00587DD8">
            <w:pPr>
              <w:spacing w:before="0" w:after="20" w:line="260" w:lineRule="exact"/>
              <w:jc w:val="right"/>
              <w:rPr>
                <w:rtl/>
              </w:rPr>
            </w:pPr>
          </w:p>
        </w:tc>
        <w:tc>
          <w:tcPr>
            <w:tcW w:w="7228" w:type="dxa"/>
            <w:gridSpan w:val="4"/>
          </w:tcPr>
          <w:p w:rsidR="00F53D55" w:rsidRPr="00D71219" w:rsidRDefault="00373C92" w:rsidP="00B6045B">
            <w:pPr>
              <w:spacing w:before="0" w:after="20" w:line="260" w:lineRule="exact"/>
              <w:jc w:val="left"/>
              <w:rPr>
                <w:spacing w:val="-2"/>
                <w:rtl/>
                <w:lang w:bidi="ar-EG"/>
              </w:rPr>
            </w:pPr>
            <w:r w:rsidRPr="00373C92">
              <w:rPr>
                <w:spacing w:val="-2"/>
              </w:rPr>
              <w:t xml:space="preserve">(INT (n/3) + 2 </w:t>
            </w:r>
            <w:r w:rsidR="00B6045B">
              <w:rPr>
                <w:rFonts w:hint="cs"/>
                <w:spacing w:val="-2"/>
              </w:rPr>
              <w:t>×</w:t>
            </w:r>
            <w:r w:rsidRPr="00373C92">
              <w:rPr>
                <w:spacing w:val="-2"/>
              </w:rPr>
              <w:t xml:space="preserve"> (n mod 3)) mod 6 + 6</w:t>
            </w:r>
            <w:r w:rsidR="00F53D55" w:rsidRPr="00D71219">
              <w:rPr>
                <w:rFonts w:hint="cs"/>
                <w:spacing w:val="-2"/>
                <w:rtl/>
                <w:lang w:bidi="ar-EG"/>
              </w:rPr>
              <w:t xml:space="preserve"> </w:t>
            </w:r>
            <w:r w:rsidR="00F53D55" w:rsidRPr="00D71219">
              <w:rPr>
                <w:rFonts w:hint="cs"/>
                <w:spacing w:val="-2"/>
                <w:rtl/>
              </w:rPr>
              <w:t xml:space="preserve">للقنوات السمعية </w:t>
            </w:r>
            <w:r w:rsidR="00F53D55" w:rsidRPr="00D71219">
              <w:rPr>
                <w:spacing w:val="-2"/>
              </w:rPr>
              <w:t>CH</w:t>
            </w:r>
            <w:r w:rsidR="00F53D55">
              <w:rPr>
                <w:spacing w:val="-2"/>
              </w:rPr>
              <w:t>2</w:t>
            </w:r>
            <w:r w:rsidR="00F53D55" w:rsidRPr="00D71219">
              <w:rPr>
                <w:rFonts w:hint="cs"/>
                <w:spacing w:val="-2"/>
                <w:rtl/>
              </w:rPr>
              <w:t xml:space="preserve"> و</w:t>
            </w:r>
            <w:r w:rsidR="00F53D55" w:rsidRPr="00D71219">
              <w:rPr>
                <w:spacing w:val="-2"/>
              </w:rPr>
              <w:t>CH</w:t>
            </w:r>
            <w:r w:rsidR="00F53D55">
              <w:rPr>
                <w:spacing w:val="-2"/>
              </w:rPr>
              <w:t>4</w:t>
            </w:r>
            <w:r w:rsidR="00F53D55" w:rsidRPr="00D71219">
              <w:rPr>
                <w:rFonts w:hint="cs"/>
                <w:spacing w:val="-2"/>
                <w:rtl/>
              </w:rPr>
              <w:t xml:space="preserve"> و</w:t>
            </w:r>
            <w:r w:rsidR="00F53D55" w:rsidRPr="00D71219">
              <w:rPr>
                <w:spacing w:val="-2"/>
              </w:rPr>
              <w:t>CH</w:t>
            </w:r>
            <w:r w:rsidR="00F53D55">
              <w:rPr>
                <w:spacing w:val="-2"/>
              </w:rPr>
              <w:t>6</w:t>
            </w:r>
            <w:r w:rsidR="00F53D55" w:rsidRPr="00D71219">
              <w:rPr>
                <w:rFonts w:hint="cs"/>
                <w:spacing w:val="-2"/>
                <w:rtl/>
              </w:rPr>
              <w:t xml:space="preserve"> و</w:t>
            </w:r>
            <w:r w:rsidR="00F53D55" w:rsidRPr="00D71219">
              <w:rPr>
                <w:spacing w:val="-2"/>
              </w:rPr>
              <w:t>CH</w:t>
            </w:r>
            <w:r w:rsidR="00F53D55">
              <w:rPr>
                <w:spacing w:val="-2"/>
              </w:rPr>
              <w:t>8</w:t>
            </w:r>
          </w:p>
        </w:tc>
      </w:tr>
      <w:tr w:rsidR="00F53D55" w:rsidRPr="00E77468" w:rsidTr="00267F2D">
        <w:tc>
          <w:tcPr>
            <w:tcW w:w="381" w:type="dxa"/>
          </w:tcPr>
          <w:p w:rsidR="00F53D55" w:rsidRPr="00E77468" w:rsidRDefault="00F53D55" w:rsidP="00587DD8">
            <w:pPr>
              <w:spacing w:before="0" w:after="20" w:line="260" w:lineRule="exact"/>
              <w:jc w:val="lowKashida"/>
              <w:rPr>
                <w:rtl/>
              </w:rPr>
            </w:pPr>
          </w:p>
        </w:tc>
        <w:tc>
          <w:tcPr>
            <w:tcW w:w="2245" w:type="dxa"/>
          </w:tcPr>
          <w:p w:rsidR="00F53D55" w:rsidRPr="00E77468" w:rsidRDefault="00F53D55" w:rsidP="00587DD8">
            <w:pPr>
              <w:spacing w:before="0" w:after="20" w:line="260" w:lineRule="exact"/>
              <w:jc w:val="right"/>
              <w:rPr>
                <w:rtl/>
              </w:rPr>
            </w:pPr>
            <w:r w:rsidRPr="00E77468">
              <w:rPr>
                <w:rFonts w:hint="cs"/>
                <w:rtl/>
              </w:rPr>
              <w:t xml:space="preserve">رقم الفِدْرة </w:t>
            </w:r>
            <w:r w:rsidRPr="00E77468">
              <w:t>DIF</w:t>
            </w:r>
            <w:r w:rsidRPr="00E77468">
              <w:rPr>
                <w:rFonts w:hint="cs"/>
                <w:rtl/>
              </w:rPr>
              <w:t xml:space="preserve"> السمعية:</w:t>
            </w:r>
          </w:p>
        </w:tc>
        <w:tc>
          <w:tcPr>
            <w:tcW w:w="7228" w:type="dxa"/>
            <w:gridSpan w:val="4"/>
          </w:tcPr>
          <w:p w:rsidR="00F53D55" w:rsidRPr="00D71219" w:rsidRDefault="00373C92" w:rsidP="00587DD8">
            <w:pPr>
              <w:spacing w:before="0" w:after="20" w:line="260" w:lineRule="exact"/>
              <w:jc w:val="lowKashida"/>
              <w:rPr>
                <w:lang w:bidi="ar-EG"/>
              </w:rPr>
            </w:pPr>
            <w:r w:rsidRPr="00373C92">
              <w:t>3 x (n mod 3) + INT ((n mod 54) / 18)</w:t>
            </w:r>
          </w:p>
        </w:tc>
      </w:tr>
      <w:tr w:rsidR="005F5FF3" w:rsidRPr="00E77468" w:rsidTr="00267F2D">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r w:rsidRPr="00E77468">
              <w:rPr>
                <w:rFonts w:hint="cs"/>
                <w:rtl/>
              </w:rPr>
              <w:t>رقم موقع البايتة:</w:t>
            </w:r>
          </w:p>
        </w:tc>
        <w:tc>
          <w:tcPr>
            <w:tcW w:w="7228" w:type="dxa"/>
            <w:gridSpan w:val="4"/>
          </w:tcPr>
          <w:p w:rsidR="00F53D55" w:rsidRPr="00E77468" w:rsidRDefault="00373C92" w:rsidP="00B6045B">
            <w:pPr>
              <w:spacing w:before="0" w:after="20" w:line="260" w:lineRule="exact"/>
              <w:jc w:val="lowKashida"/>
              <w:rPr>
                <w:rtl/>
                <w:lang w:bidi="ar-EG"/>
              </w:rPr>
            </w:pPr>
            <w:r w:rsidRPr="00373C92">
              <w:t xml:space="preserve">8 + 2 </w:t>
            </w:r>
            <w:r w:rsidR="00B6045B">
              <w:rPr>
                <w:rFonts w:hint="cs"/>
              </w:rPr>
              <w:t>×</w:t>
            </w:r>
            <w:r w:rsidRPr="00373C92">
              <w:t xml:space="preserve"> INT(n/54)</w:t>
            </w:r>
            <w:r>
              <w:rPr>
                <w:rFonts w:hint="cs"/>
                <w:rtl/>
              </w:rPr>
              <w:t xml:space="preserve"> </w:t>
            </w:r>
            <w:r w:rsidR="00F53D55">
              <w:rPr>
                <w:rFonts w:hint="cs"/>
                <w:rtl/>
              </w:rPr>
              <w:t>للبايتة الأكثر دلالة</w:t>
            </w:r>
          </w:p>
          <w:p w:rsidR="005F5FF3" w:rsidRPr="00E77468" w:rsidRDefault="00373C92" w:rsidP="00B6045B">
            <w:pPr>
              <w:spacing w:before="0" w:after="20" w:line="260" w:lineRule="exact"/>
              <w:jc w:val="lowKashida"/>
            </w:pPr>
            <w:r w:rsidRPr="00373C92">
              <w:t xml:space="preserve">9 + 2 </w:t>
            </w:r>
            <w:r w:rsidR="00B6045B">
              <w:rPr>
                <w:rFonts w:hint="cs"/>
              </w:rPr>
              <w:t>×</w:t>
            </w:r>
            <w:r w:rsidRPr="00373C92">
              <w:t xml:space="preserve"> INT(n/54)</w:t>
            </w:r>
            <w:r w:rsidR="00F53D55">
              <w:rPr>
                <w:rFonts w:hint="cs"/>
                <w:rtl/>
              </w:rPr>
              <w:t xml:space="preserve"> </w:t>
            </w:r>
            <w:r w:rsidR="00F53D55" w:rsidRPr="00E77468">
              <w:rPr>
                <w:rFonts w:hint="cs"/>
                <w:rtl/>
              </w:rPr>
              <w:t>للبايتة الأقل دلالة</w:t>
            </w:r>
          </w:p>
        </w:tc>
      </w:tr>
      <w:tr w:rsidR="005F5FF3" w:rsidRPr="00E77468" w:rsidTr="00267F2D">
        <w:tc>
          <w:tcPr>
            <w:tcW w:w="381" w:type="dxa"/>
          </w:tcPr>
          <w:p w:rsidR="005F5FF3" w:rsidRPr="00E77468" w:rsidRDefault="005F5FF3" w:rsidP="00587DD8">
            <w:pPr>
              <w:spacing w:before="0" w:after="20" w:line="260" w:lineRule="exact"/>
              <w:jc w:val="lowKashida"/>
              <w:rPr>
                <w:rtl/>
              </w:rPr>
            </w:pPr>
          </w:p>
        </w:tc>
        <w:tc>
          <w:tcPr>
            <w:tcW w:w="2245" w:type="dxa"/>
          </w:tcPr>
          <w:p w:rsidR="005F5FF3" w:rsidRPr="00E77468" w:rsidRDefault="005F5FF3" w:rsidP="00587DD8">
            <w:pPr>
              <w:spacing w:before="0" w:after="20" w:line="260" w:lineRule="exact"/>
              <w:jc w:val="right"/>
              <w:rPr>
                <w:rtl/>
              </w:rPr>
            </w:pPr>
            <w:r w:rsidRPr="00E77468">
              <w:rPr>
                <w:rFonts w:hint="cs"/>
                <w:rtl/>
              </w:rPr>
              <w:t>حيث تكون</w:t>
            </w:r>
          </w:p>
        </w:tc>
        <w:tc>
          <w:tcPr>
            <w:tcW w:w="7228" w:type="dxa"/>
            <w:gridSpan w:val="4"/>
          </w:tcPr>
          <w:p w:rsidR="005F5FF3" w:rsidRPr="00E77468" w:rsidRDefault="005F5FF3" w:rsidP="00587DD8">
            <w:pPr>
              <w:spacing w:before="0" w:after="20" w:line="260" w:lineRule="exact"/>
              <w:jc w:val="lowKashida"/>
            </w:pPr>
            <w:r w:rsidRPr="00E77468">
              <w:t>n</w:t>
            </w:r>
            <w:r w:rsidR="00F53D55">
              <w:rPr>
                <w:rFonts w:hint="cs"/>
                <w:rtl/>
                <w:lang w:bidi="ar-EG"/>
              </w:rPr>
              <w:t xml:space="preserve"> </w:t>
            </w:r>
            <w:r w:rsidRPr="00E77468">
              <w:rPr>
                <w:rFonts w:hint="cs"/>
                <w:rtl/>
              </w:rPr>
              <w:t>=</w:t>
            </w:r>
            <w:r w:rsidR="00F53D55">
              <w:rPr>
                <w:rFonts w:hint="cs"/>
                <w:rtl/>
              </w:rPr>
              <w:t xml:space="preserve"> </w:t>
            </w:r>
            <w:r w:rsidRPr="00E77468">
              <w:t>0</w:t>
            </w:r>
            <w:r w:rsidRPr="00E77468">
              <w:rPr>
                <w:rFonts w:hint="cs"/>
                <w:rtl/>
              </w:rPr>
              <w:t xml:space="preserve"> إلى </w:t>
            </w:r>
            <w:r w:rsidRPr="00E77468">
              <w:t>1</w:t>
            </w:r>
            <w:r w:rsidR="0023325D" w:rsidRPr="00E77468">
              <w:t> </w:t>
            </w:r>
            <w:r w:rsidRPr="00E77468">
              <w:t>943</w:t>
            </w:r>
            <w:r w:rsidR="00B6045B">
              <w:rPr>
                <w:rFonts w:hint="cs"/>
                <w:rtl/>
              </w:rPr>
              <w:t>.</w:t>
            </w:r>
          </w:p>
        </w:tc>
      </w:tr>
    </w:tbl>
    <w:p w:rsidR="005F5FF3" w:rsidRDefault="005F5FF3" w:rsidP="00FA1286">
      <w:pPr>
        <w:pStyle w:val="FigureNo"/>
        <w:keepNext/>
        <w:rPr>
          <w:rtl/>
        </w:rPr>
      </w:pPr>
      <w:r>
        <w:rPr>
          <w:rFonts w:hint="cs"/>
          <w:rtl/>
        </w:rPr>
        <w:t>الش</w:t>
      </w:r>
      <w:r w:rsidR="00587DD8">
        <w:rPr>
          <w:rFonts w:hint="cs"/>
          <w:rtl/>
        </w:rPr>
        <w:t>ـ</w:t>
      </w:r>
      <w:r>
        <w:rPr>
          <w:rFonts w:hint="cs"/>
          <w:rtl/>
        </w:rPr>
        <w:t xml:space="preserve">كل </w:t>
      </w:r>
      <w:r>
        <w:t>8</w:t>
      </w:r>
    </w:p>
    <w:p w:rsidR="005F5FF3" w:rsidRPr="00782037" w:rsidRDefault="005F5FF3" w:rsidP="009E4E82">
      <w:pPr>
        <w:pStyle w:val="FigureTitle"/>
        <w:keepNext/>
        <w:rPr>
          <w:rtl/>
        </w:rPr>
      </w:pPr>
      <w:r>
        <w:rPr>
          <w:rFonts w:hint="cs"/>
          <w:rtl/>
        </w:rPr>
        <w:t>تحويل العيّنة السمعية إلى بايتات معطيات سمعية</w:t>
      </w:r>
    </w:p>
    <w:p w:rsidR="009E4E82" w:rsidRDefault="005D3CF2" w:rsidP="009E4E82">
      <w:pPr>
        <w:pStyle w:val="Heading4"/>
        <w:tabs>
          <w:tab w:val="left" w:pos="992"/>
        </w:tabs>
        <w:jc w:val="center"/>
        <w:rPr>
          <w:rtl/>
        </w:rPr>
      </w:pPr>
      <w:r>
        <w:rPr>
          <w:rtl/>
        </w:rPr>
      </w:r>
      <w:r>
        <w:pict>
          <v:group id="Canvas 23317" o:spid="_x0000_s77315" editas="canvas" style="width:241.9pt;height:136.85pt;mso-position-horizontal-relative:char;mso-position-vertical-relative:line" coordorigin="3531,5624" coordsize="4838,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">
            <v:shape id="_x0000_s77316" type="#_x0000_t75" style="position:absolute;left:3531;top:5624;width:4838;height:2737;visibility:visible;mso-wrap-style:square">
              <v:fill o:detectmouseclick="t"/>
              <v:path o:connecttype="none"/>
            </v:shape>
            <v:rect id="Rectangle 23322" o:spid="_x0000_s77317" style="position:absolute;left:3567;top:7527;width:207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g58UA&#10;AADeAAAADwAAAGRycy9kb3ducmV2LnhtbERPTWvCQBC9F/wPywje6iYKQVJXCaJtqXgwsYfehuw0&#10;iWZnQ3ar8d93D4LHx/tergfTiiv1rrGsIJ5GIIhLqxuuFJyK3esChPPIGlvLpOBODtar0csSU21v&#10;fKRr7isRQtilqKD2vkuldGVNBt3UdsSB+7W9QR9gX0nd4y2Em1bOoiiRBhsODTV2tKmpvOR/RsHZ&#10;7d+LYX//aePsO9Kbj6/usE2UmoyH7A2Ep8E/xQ/3p1YwmyeLsDfcC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DnxQAAAN4AAAAPAAAAAAAAAAAAAAAAAJgCAABkcnMv&#10;ZG93bnJldi54bWxQSwUGAAAAAAQABAD1AAAAigMAAAAA&#10;" filled="f" strokecolor="#24282b" strokeweight=".6pt"/>
            <v:line id="Line 23373" o:spid="_x0000_s77318" style="position:absolute;flip:x;visibility:visible;mso-wrap-style:square" from="3615,7239" to="3627,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Rg8YAAADeAAAADwAAAGRycy9kb3ducmV2LnhtbESPzWrDMBCE74W+g9hCbo1cpw2pEyWU&#10;gkmhUMjPAyzW1nJqrYylyM7bR4VAjsPMfMOsNqNtRaTeN44VvEwzEMSV0w3XCo6H8nkBwgdkja1j&#10;UnAhD5v148MKC+0G3lHch1okCPsCFZgQukJKXxmy6KeuI07er+sthiT7WuoehwS3rcyzbC4tNpwW&#10;DHb0aaj625+tglGX5e58Kl/tEH+22Xce38wsKjV5Gj+WIAKN4R6+tb+0gnw2X7zD/510Be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UYPGAAAA3gAAAA8AAAAAAAAA&#10;AAAAAAAAoQIAAGRycy9kb3ducmV2LnhtbFBLBQYAAAAABAAEAPkAAACUAwAAAAA=&#10;" strokecolor="#24211d" strokeweight="0"/>
            <v:line id="Line 23374" o:spid="_x0000_s77319" style="position:absolute;flip:x;visibility:visible;mso-wrap-style:square" from="3591,7335" to="3603,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uw8QAAADeAAAADwAAAGRycy9kb3ducmV2LnhtbESP32rCMBTG7we+QzjC7mZqdbJ1RpFB&#10;cSAMdHuAQ3PWVJuT0sS0vv1yIXj58f3jt96OthWRet84VjCfZSCIK6cbrhX8/pQvbyB8QNbYOiYF&#10;N/Kw3Uye1lhoN/CR4inUIo2wL1CBCaErpPSVIYt+5jri5P253mJIsq+l7nFI47aVeZatpMWG04PB&#10;jj4NVZfT1SoYdVker+dyaYf4vc8OeXw1i6jU83TcfYAINIZH+N7+0gryxeo9ASSch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W7DxAAAAN4AAAAPAAAAAAAAAAAA&#10;AAAAAKECAABkcnMvZG93bnJldi54bWxQSwUGAAAAAAQABAD5AAAAkgMAAAAA&#10;" strokecolor="#24211d" strokeweight="0"/>
            <v:line id="Line 23375" o:spid="_x0000_s77320" style="position:absolute;flip:x;visibility:visible;mso-wrap-style:square" from="3579,7431" to="3591,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LWMYAAADeAAAADwAAAGRycy9kb3ducmV2LnhtbESPzWrDMBCE74W+g9hCbo0cpw2JGyWU&#10;gkmhUMjPAyzW1nJrrYylyM7bR4VAjsPMfMOst6NtRaTeN44VzKYZCOLK6YZrBadj+bwE4QOyxtYx&#10;KbiQh+3m8WGNhXYD7ykeQi0ShH2BCkwIXSGlrwxZ9FPXESfvx/UWQ5J9LXWPQ4LbVuZZtpAWG04L&#10;Bjv6MFT9Hc5WwajLcn/+LV/sEL932VceX808KjV5Gt/fQAQawz18a39qBfl8sZrB/510BeTm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9y1jGAAAA3gAAAA8AAAAAAAAA&#10;AAAAAAAAoQIAAGRycy9kb3ducmV2LnhtbFBLBQYAAAAABAAEAPkAAACUAwAAAAA=&#10;" strokecolor="#24211d" strokeweight="0"/>
            <v:line id="Line 23376" o:spid="_x0000_s77321" style="position:absolute;visibility:visible;mso-wrap-style:square" from="3567,7515" to="3568,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Rp8YAAADeAAAADwAAAGRycy9kb3ducmV2LnhtbESPS4vCQBCE7wv+h6GFva0TsxI0Osq+&#10;BC+C6/PaZNokmOkJmdkY/70jCHssquorarboTCVaalxpWcFwEIEgzqwuOVew3y3fxiCcR9ZYWSYF&#10;N3KwmPdeZphqe+Vfarc+FwHCLkUFhfd1KqXLCjLoBrYmDt7ZNgZ9kE0udYPXADeVjKMokQZLDgsF&#10;1vRVUHbZ/hkFm/x0Yu6S+vjZro8/o/Xh24yXSr32u48pCE+d/w8/2yutIH5PJjE87oQr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kafGAAAA3gAAAA8AAAAAAAAA&#10;AAAAAAAAoQIAAGRycy9kb3ducmV2LnhtbFBLBQYAAAAABAAEAPkAAACUAwAAAAA=&#10;" strokecolor="#24211d" strokeweight="0"/>
            <v:line id="Line 23377" o:spid="_x0000_s77322" style="position:absolute;visibility:visible;mso-wrap-style:square" from="3567,7515" to="3568,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0PMcAAADeAAAADwAAAGRycy9kb3ducmV2LnhtbESPQWvCQBSE70L/w/IKvemmKsHGrFJt&#10;BS+CTau5PrKvSWj2bchuY/z3XaHgcZiZb5h0PZhG9NS52rKC50kEgriwuuZSwdfnbrwA4TyyxsYy&#10;KbiSg/XqYZRiou2FP6jPfCkChF2CCirv20RKV1Rk0E1sSxy8b9sZ9EF2pdQdXgLcNHIaRbE0WHNY&#10;qLClbUXFT/ZrFBzLPGce4va86Q/n9/nh9GYWO6WeHofXJQhPg7+H/9t7rWA6i19mcLsTr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zQ8xwAAAN4AAAAPAAAAAAAA&#10;AAAAAAAAAKECAABkcnMvZG93bnJldi54bWxQSwUGAAAAAAQABAD5AAAAlQMAAAAA&#10;" strokecolor="#24211d" strokeweight="0"/>
            <v:rect id="Rectangle 23319" o:spid="_x0000_s77324" style="position:absolute;left:7697;top:8021;width:467;height:161;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KMQA&#10;AADeAAAADwAAAGRycy9kb3ducmV2LnhtbESP3WoCMRSE7wt9h3AK3tVsVxRdjVIKgi3euPoAh83Z&#10;H5qcLEl017dvCoKXw8x8w2x2ozXiRj50jhV8TDMQxJXTHTcKLuf9+xJEiMgajWNScKcAu+3rywYL&#10;7QY+0a2MjUgQDgUqaGPsCylD1ZLFMHU9cfJq5y3GJH0jtcchwa2ReZYtpMWO00KLPX21VP2WV6tA&#10;nsv9sCyNz9xPXh/N9+FUk1Nq8jZ+rkFEGuMz/GgftIJ8tljN4f9Ou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0SjEAAAA3gAAAA8AAAAAAAAAAAAAAAAAmAIAAGRycy9k&#10;b3ducmV2LnhtbFBLBQYAAAAABAAEAPUAAACJAwAAAAA=&#10;" filled="f" stroked="f">
              <v:textbox style="mso-fit-shape-to-text:t" inset="0,0,0,0">
                <w:txbxContent>
                  <w:p w:rsidR="00F65EEF" w:rsidRDefault="00F65EEF" w:rsidP="009E4E82">
                    <w:pPr>
                      <w:spacing w:before="0" w:line="240" w:lineRule="auto"/>
                    </w:pPr>
                    <w:r>
                      <w:rPr>
                        <w:color w:val="24282B"/>
                        <w:sz w:val="14"/>
                        <w:szCs w:val="14"/>
                      </w:rPr>
                      <w:t>1620-08</w:t>
                    </w:r>
                  </w:p>
                </w:txbxContent>
              </v:textbox>
            </v:rect>
            <v:rect id="Rectangle 23320" o:spid="_x0000_s77325" style="position:absolute;left:5862;top:6059;width:2063;height:337;visibility:visible;mso-wrap-style:squar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H08cA&#10;AADeAAAADwAAAGRycy9kb3ducmV2LnhtbESPT4vCMBTE78J+h/AW9qapLhTtGkXEfyge1N3D3h7N&#10;s602L6WJWr+9EQSPw8z8hhmOG1OKK9WusKyg24lAEKdWF5wp+D3M230QziNrLC2Tgjs5GI8+WkNM&#10;tL3xjq57n4kAYZeggtz7KpHSpTkZdB1bEQfvaGuDPsg6k7rGW4CbUvaiKJYGCw4LOVY0zSk97y9G&#10;wcltFodmc/8vu5O/SE+X62o7i5X6+mwmPyA8Nf4dfrVXWkHvOx7E8LwTroA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x9PHAAAA3gAAAA8AAAAAAAAAAAAAAAAAmAIAAGRy&#10;cy9kb3ducmV2LnhtbFBLBQYAAAAABAAEAPUAAACMAwAAAAA=&#10;" filled="f" strokecolor="#24282b" strokeweight=".6pt"/>
            <v:rect id="Rectangle 23321" o:spid="_x0000_s77326" style="position:absolute;left:3810;top:6059;width:2064;height:337;visibility:visible;mso-wrap-style:squar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iSMgA&#10;AADeAAAADwAAAGRycy9kb3ducmV2LnhtbESPT2vCQBTE70K/w/IK3pqNFtIaXUXEqlR68N/B2yP7&#10;mqRm34bsqvHbu0LB4zAzv2FGk9ZU4kKNKy0r6EUxCOLM6pJzBfvd19snCOeRNVaWScGNHEzGL50R&#10;ptpeeUOXrc9FgLBLUUHhfZ1K6bKCDLrI1sTB+7WNQR9kk0vd4DXATSX7cZxIgyWHhQJrmhWUnbZn&#10;o+DPrRe7dn07Vr3pIdaz5Xf9M0+U6r620yEIT61/hv/bK62g/54MPuBxJ1wBO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2JIyAAAAN4AAAAPAAAAAAAAAAAAAAAAAJgCAABk&#10;cnMvZG93bnJldi54bWxQSwUGAAAAAAQABAD1AAAAjQMAAAAA&#10;" filled="f" strokecolor="#24282b" strokeweight=".6pt"/>
            <v:rect id="Rectangle 23323" o:spid="_x0000_s77327" style="position:absolute;left:6125;top:7527;width:2052;height:337;visibility:visible;mso-wrap-style:squar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2OsQA&#10;AADeAAAADwAAAGRycy9kb3ducmV2LnhtbERPy4rCMBTdD/gP4QruxlSFotUoIuqI4sLXwt2lubbV&#10;5qY0Ga1/bxYDszyc92TWmFI8qXaFZQW9bgSCOLW64EzB+bT6HoJwHlljaZkUvMnBbNr6mmCi7YsP&#10;9Dz6TIQQdgkqyL2vEildmpNB17UVceButjboA6wzqWt8hXBTyn4UxdJgwaEhx4oWOaWP469RcHe7&#10;9anZva9lb36J9OJnW+2XsVKddjMfg/DU+H/xn3ujFfQH8SjsDXfCFZD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9jrEAAAA3gAAAA8AAAAAAAAAAAAAAAAAmAIAAGRycy9k&#10;b3ducmV2LnhtbFBLBQYAAAAABAAEAPUAAACJAwAAAAA=&#10;" filled="f" strokecolor="#24282b" strokeweight=".6pt"/>
            <v:line id="Line 23324" o:spid="_x0000_s77328" style="position:absolute;flip:x;visibility:visible;mso-wrap-style:square" from="5838,6396" to="5850,645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HXsYAAADeAAAADwAAAGRycy9kb3ducmV2LnhtbESPzWrDMBCE74W+g9hCbo1cpw2NEyWU&#10;gkmhUMjPAyzW1nJqrYylyM7bR4VAjsPMfMOsNqNtRaTeN44VvEwzEMSV0w3XCo6H8vkdhA/IGlvH&#10;pOBCHjbrx4cVFtoNvKO4D7VIEPYFKjAhdIWUvjJk0U9dR5y8X9dbDEn2tdQ9DgluW5ln2VxabDgt&#10;GOzo01D1tz9bBaMuy935VL7aIf5ss+88vplZVGryNH4sQQQawz18a39pBflsvljA/510Be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Lx17GAAAA3gAAAA8AAAAAAAAA&#10;AAAAAAAAoQIAAGRycy9kb3ducmV2LnhtbFBLBQYAAAAABAAEAPkAAACUAwAAAAA=&#10;" strokecolor="#24211d" strokeweight="0"/>
            <v:line id="Line 23325" o:spid="_x0000_s77329" style="position:absolute;flip:x;visibility:visible;mso-wrap-style:square" from="5826,6492" to="5838,654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02cQAAADeAAAADwAAAGRycy9kb3ducmV2LnhtbESP30rDMBTG74W9QziCdy6xm1PqsjGE&#10;ojAQNn2AQ3NsujUnpcnS+vbmYrDLj+8fv/V2cp1INITWs4anuQJBXHvTcqPh57t6fAURIrLBzjNp&#10;+KMA283sbo2l8SMfKB1jI/IIhxI12Bj7UspQW3IY5r4nzt6vHxzGLIdGmgHHPO46WSi1kg5bzg8W&#10;e3q3VJ+PF6dhMlV1uJyqpRvT14faF+nZLpLWD/fT7g1EpCnewtf2p9FQLF5UBsg4GQX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2vTZxAAAAN4AAAAPAAAAAAAAAAAA&#10;AAAAAKECAABkcnMvZG93bnJldi54bWxQSwUGAAAAAAQABAD5AAAAkgMAAAAA&#10;" strokecolor="#24211d" strokeweight="0"/>
            <v:line id="Line 23326" o:spid="_x0000_s77330" style="position:absolute;flip:x;visibility:visible;mso-wrap-style:square" from="5814,6577" to="5826,663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RQsYAAADeAAAADwAAAGRycy9kb3ducmV2LnhtbESPUUvDMBSF3wX/Q7iCby5Zp1O6ZWMM&#10;ioIgbPoDLs1d0625KU2W1n9vBMHHwznnO5z1dnKdSDSE1rOG+UyBIK69abnR8PVZPbyACBHZYOeZ&#10;NHxTgO3m9maNpfEjHygdYyMyhEOJGmyMfSllqC05DDPfE2fv5AeHMcuhkWbAMcNdJwulltJhy3nB&#10;Yk97S/XleHUaJlNVh+u5enRj+nhV70V6souk9f3dtFuBiDTF//Bf+81oKBbPag6/d/I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WUULGAAAA3gAAAA8AAAAAAAAA&#10;AAAAAAAAoQIAAGRycy9kb3ducmV2LnhtbFBLBQYAAAAABAAEAPkAAACUAwAAAAA=&#10;" strokecolor="#24211d" strokeweight="0"/>
            <v:line id="Line 23327" o:spid="_x0000_s77331" style="position:absolute;flip:x;visibility:visible;mso-wrap-style:square" from="5790,6673" to="5802,673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PNcYAAADeAAAADwAAAGRycy9kb3ducmV2LnhtbESP3UoDMRSE7wXfIRyhdzZxq21ZmxYR&#10;lgqC0J8HOGxON6ubk2WTZte3N4Lg5TAz3zCb3eQ6kWgIrWcND3MFgrj2puVGw/lU3a9BhIhssPNM&#10;Gr4pwG57e7PB0viRD5SOsREZwqFEDTbGvpQy1JYchrnvibN38YPDmOXQSDPgmOGuk4VSS+mw5bxg&#10;sadXS/XX8eo0TKaqDtfP6tGN6WOv3ov0ZBdJ69nd9PIMItIU/8N/7TejoVisVAG/d/IV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zzXGAAAA3gAAAA8AAAAAAAAA&#10;AAAAAAAAoQIAAGRycy9kb3ducmV2LnhtbFBLBQYAAAAABAAEAPkAAACUAwAAAAA=&#10;" strokecolor="#24211d" strokeweight="0"/>
            <v:line id="Line 23328" o:spid="_x0000_s77332" style="position:absolute;flip:x;visibility:visible;mso-wrap-style:square" from="5778,6769" to="5790,682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qrsUAAADeAAAADwAAAGRycy9kb3ducmV2LnhtbESPUUvDMBSF3wX/Q7iCby5Zq07qsjEG&#10;RUEQNvcDLs21qWtuSpOl9d8bQfDxcM75Dme9nV0vEo2h86xhuVAgiBtvOm41nD7quycQISIb7D2T&#10;hm8KsN1cX62xMn7iA6VjbEWGcKhQg41xqKQMjSWHYeEH4ux9+tFhzHJspRlxynDXy0KpR+mw47xg&#10;caC9peZ8vDgNs6nrw+WrvndTen9Rb0V6sGXS+vZm3j2DiDTH//Bf+9VoKMqVKuH3Tr4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hqrsUAAADeAAAADwAAAAAAAAAA&#10;AAAAAAChAgAAZHJzL2Rvd25yZXYueG1sUEsFBgAAAAAEAAQA+QAAAJMDAAAAAA==&#10;" strokecolor="#24211d" strokeweight="0"/>
            <v:line id="Line 23329" o:spid="_x0000_s77333" style="position:absolute;visibility:visible;mso-wrap-style:square" from="5766,6865" to="5767,692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2UscAAADeAAAADwAAAGRycy9kb3ducmV2LnhtbESPS2vDMBCE74X8B7GB3ho5aXCCEyX0&#10;ZejF0OZ5XayNbWKtjKXa7r+PAoUeh5n5hllvB1OLjlpXWVYwnUQgiHOrKy4UHPbp0xKE88gaa8uk&#10;4JccbDejhzUm2vb8Td3OFyJA2CWooPS+SaR0eUkG3cQ2xMG72NagD7ItpG6xD3BTy1kUxdJgxWGh&#10;xIbeSsqvux+j4Ks4n5mHuDm9dtnpY54d380yVepxPLysQHga/H/4r/2pFcyeF9Ec7nfC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TZSxwAAAN4AAAAPAAAAAAAA&#10;AAAAAAAAAKECAABkcnMvZG93bnJldi54bWxQSwUGAAAAAAQABAD5AAAAlQMAAAAA&#10;" strokecolor="#24211d" strokeweight="0"/>
            <v:line id="Line 23330" o:spid="_x0000_s77334" style="position:absolute;flip:x;visibility:visible;mso-wrap-style:square" from="5742,6962" to="5754,702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XQcYAAADeAAAADwAAAGRycy9kb3ducmV2LnhtbESP3UoDMRSE74W+QziCdzZxa6tsm5Yi&#10;LAqC0J8HOGxON6ubk2WTZte3N4Lg5TAz3zCb3eQ6kWgIrWcND3MFgrj2puVGw/lU3T+DCBHZYOeZ&#10;NHxTgN12drPB0viRD5SOsREZwqFEDTbGvpQy1JYchrnvibN38YPDmOXQSDPgmOGuk4VSK+mw5bxg&#10;sacXS/XX8eo0TKaqDtfP6tGN6eNVvRdpaRdJ67vbab8GEWmK/+G/9pvRUCye1BJ+7+Qr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V0HGAAAA3gAAAA8AAAAAAAAA&#10;AAAAAAAAoQIAAGRycy9kb3ducmV2LnhtbFBLBQYAAAAABAAEAPkAAACUAwAAAAA=&#10;" strokecolor="#24211d" strokeweight="0"/>
            <v:line id="Line 23331" o:spid="_x0000_s77335" style="position:absolute;flip:x;visibility:visible;mso-wrap-style:square" from="5730,7058" to="5742,7118"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NsYAAADeAAAADwAAAGRycy9kb3ducmV2LnhtbESP3UoDMRSE7wXfIRzBO5u41Va2TUsp&#10;LAqC0J8HOGyOm62bk2WTZte3N4Lg5TAz3zDr7eQ6kWgIrWcNjzMFgrj2puVGw/lUPbyACBHZYOeZ&#10;NHxTgO3m9maNpfEjHygdYyMyhEOJGmyMfSllqC05DDPfE2fv0w8OY5ZDI82AY4a7ThZKLaTDlvOC&#10;xZ72luqv49VpmExVHa6X6smN6eNVvRfp2c6T1vd3024FItIU/8N/7TejoZgv1QJ+7+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TbGAAAA3gAAAA8AAAAAAAAA&#10;AAAAAAAAoQIAAGRycy9kb3ducmV2LnhtbFBLBQYAAAAABAAEAPkAAACUAwAAAAA=&#10;" strokecolor="#24211d" strokeweight="0"/>
            <v:line id="Line 23332" o:spid="_x0000_s77336" style="position:absolute;flip:x;visibility:visible;mso-wrap-style:square" from="5706,7142" to="5718,720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srcYAAADeAAAADwAAAGRycy9kb3ducmV2LnhtbESP3UoDMRSE7wXfIRzBO5u41basTUsp&#10;LAqC0J8HOGxON6ubk2WTZte3N4Lg5TAz3zDr7eQ6kWgIrWcNjzMFgrj2puVGw/lUPaxAhIhssPNM&#10;Gr4pwHZze7PG0viRD5SOsREZwqFEDTbGvpQy1JYchpnvibN38YPDmOXQSDPgmOGuk4VSC+mw5bxg&#10;sae9pfrreHUaJlNVh+tn9eTG9PGq3ov0bOdJ6/u7afcCItIU/8N/7TejoZgv1RJ+7+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bK3GAAAA3gAAAA8AAAAAAAAA&#10;AAAAAAAAoQIAAGRycy9kb3ducmV2LnhtbFBLBQYAAAAABAAEAPkAAACUAwAAAAA=&#10;" strokecolor="#24211d" strokeweight="0"/>
            <v:line id="Line 23333" o:spid="_x0000_s77337" style="position:absolute;flip:x;visibility:visible;mso-wrap-style:square" from="5694,7239" to="5706,729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z438MAAADeAAAADwAAAGRycy9kb3ducmV2LnhtbERP3UrDMBS+F/YO4QjeucRuTqnLxhCK&#10;wkDY9AEOzbHp1pyUJkvr25uLwS4/vv/1dnKdSDSE1rOGp7kCQVx703Kj4ee7enwFESKywc4zafij&#10;ANvN7G6NpfEjHygdYyNyCIcSNdgY+1LKUFtyGOa+J87crx8cxgyHRpoBxxzuOlkotZIOW84NFnt6&#10;t1SfjxenYTJVdbicqqUb09eH2hfp2S6S1g/30+4NRKQp3sRX96fRUCxeVN6b7+Qr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s+N/DAAAA3gAAAA8AAAAAAAAAAAAA&#10;AAAAoQIAAGRycy9kb3ducmV2LnhtbFBLBQYAAAAABAAEAPkAAACRAwAAAAA=&#10;" strokecolor="#24211d" strokeweight="0"/>
            <v:line id="Line 23334" o:spid="_x0000_s77338" style="position:absolute;flip:x;visibility:visible;mso-wrap-style:square" from="5682,7335" to="5694,739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dRMYAAADeAAAADwAAAGRycy9kb3ducmV2LnhtbESP3UoDMRSE74W+QzgF72zSrT/t2rQU&#10;YVEQCq0+wGFz3KxuTpZNml3f3giCl8PMfMNs95PrRKIhtJ41LBcKBHHtTcuNhve36mYNIkRkg51n&#10;0vBNAfa72dUWS+NHPlE6x0ZkCIcSNdgY+1LKUFtyGBa+J87ehx8cxiyHRpoBxwx3nSyUupcOW84L&#10;Fnt6slR/nS9Ow2Sq6nT5rG7dmI7P6rVId3aVtL6eT4dHEJGm+B/+a78YDcXqQW3g906+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XUTGAAAA3gAAAA8AAAAAAAAA&#10;AAAAAAAAoQIAAGRycy9kb3ducmV2LnhtbFBLBQYAAAAABAAEAPkAAACUAwAAAAA=&#10;" strokecolor="#24211d" strokeweight="0"/>
            <v:line id="Line 23335" o:spid="_x0000_s77339" style="position:absolute;flip:x;visibility:visible;mso-wrap-style:square" from="5658,7431" to="5670,7491"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BMUAAADeAAAADwAAAGRycy9kb3ducmV2LnhtbESPXWvCMBSG7wf+h3AG3s3Uuql0RhGh&#10;OBgM/PgBh+bYdGtOShPT+u+Xi8EuX94vns1utK2I1PvGsYL5LANBXDndcK3geilf1iB8QNbYOiYF&#10;D/Kw206eNlhoN/CJ4jnUIo2wL1CBCaErpPSVIYt+5jri5N1cbzEk2ddS9zikcdvKPMuW0mLD6cFg&#10;RwdD1c/5bhWMuixP9+/y1Q7x65h95vHNLKJS0+dx/w4i0Bj+w3/tD60gX6zmCSDhJBS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BMUAAADeAAAADwAAAAAAAAAA&#10;AAAAAAChAgAAZHJzL2Rvd25yZXYueG1sUEsFBgAAAAAEAAQA+QAAAJMDAAAAAA==&#10;" strokecolor="#24211d" strokeweight="0"/>
            <v:line id="Line 23336" o:spid="_x0000_s77340" style="position:absolute;visibility:visible;mso-wrap-style:square" from="5874,6396" to="5885,645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cDF8YAAADeAAAADwAAAGRycy9kb3ducmV2LnhtbESPT2vCQBTE7wW/w/IEb3UTLSrRVWyt&#10;4EVo/Xt9ZJ9JMPs2ZNcYv70rFHocZuY3zGzRmlI0VLvCsoK4H4EgTq0uOFNw2K/fJyCcR9ZYWiYF&#10;D3KwmHfeZphoe+dfanY+EwHCLkEFufdVIqVLczLo+rYiDt7F1gZ9kHUmdY33ADelHETRSBosOCzk&#10;WNFXTul1dzMKfrLzmbkdVafPZnv6/tgeV2ayVqrXbZdTEJ5a/x/+a2+0gsFwHMf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HAxfGAAAA3gAAAA8AAAAAAAAA&#10;AAAAAAAAoQIAAGRycy9kb3ducmV2LnhtbFBLBQYAAAAABAAEAPkAAACUAwAAAAA=&#10;" strokecolor="#24211d" strokeweight="0"/>
            <v:line id="Line 23337" o:spid="_x0000_s77341" style="position:absolute;visibility:visible;mso-wrap-style:square" from="5885,6480" to="5897,654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odMYAAADeAAAADwAAAGRycy9kb3ducmV2LnhtbESPT4vCMBTE78J+h/AWvGmqSJVqFHdV&#10;8CLsuv65PppnW2xeShNr/fZmQfA4zMxvmNmiNaVoqHaFZQWDfgSCOLW64EzB4W/Tm4BwHlljaZkU&#10;PMjBYv7RmWGi7Z1/qdn7TAQIuwQV5N5XiZQuzcmg69uKOHgXWxv0QdaZ1DXeA9yUchhFsTRYcFjI&#10;saLvnNLr/mYU/GTnM3MbV6evZndaj3bHlZlslOp+tsspCE+tf4df7a1WMBzHgxj+74Qr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q6HTGAAAA3gAAAA8AAAAAAAAA&#10;AAAAAAAAoQIAAGRycy9kb3ducmV2LnhtbFBLBQYAAAAABAAEAPkAAACUAwAAAAA=&#10;" strokecolor="#24211d" strokeweight="0"/>
            <v:line id="Line 23338" o:spid="_x0000_s77342" style="position:absolute;visibility:visible;mso-wrap-style:square" from="5909,6577" to="5921,663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N78cAAADeAAAADwAAAGRycy9kb3ducmV2LnhtbESPQWvCQBSE74X+h+UVeqsbQ4kSXaXV&#10;BnoR1Nbk+si+JqHZtyG7jem/dwXB4zAz3zDL9WhaMVDvGssKppMIBHFpdcOVgu+v7GUOwnlkja1l&#10;UvBPDtarx4clptqe+UDD0VciQNilqKD2vkuldGVNBt3EdsTB+7G9QR9kX0nd4znATSvjKEqkwYbD&#10;Qo0dbWoqf49/RsG+KgrmMeny92GXf7zuTlszz5R6fhrfFiA8jf4evrU/tYJ4lkxncL0Tr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k3vxwAAAN4AAAAPAAAAAAAA&#10;AAAAAAAAAKECAABkcnMvZG93bnJldi54bWxQSwUGAAAAAAQABAD5AAAAlQMAAAAA&#10;" strokecolor="#24211d" strokeweight="0"/>
            <v:line id="Line 23339" o:spid="_x0000_s77343" style="position:absolute;visibility:visible;mso-wrap-style:square" from="5933,6673" to="5945,673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ZncIAAADeAAAADwAAAGRycy9kb3ducmV2LnhtbERPy4rCMBTdD/gP4QruxlSRjlSj6IyC&#10;G2F8by/NtS02N6WJtf69WQguD+c9nbemFA3VrrCsYNCPQBCnVhecKTge1t9jEM4jaywtk4InOZjP&#10;Ol9TTLR98I6avc9ECGGXoILc+yqR0qU5GXR9WxEH7mprgz7AOpO6xkcIN6UcRlEsDRYcGnKs6Den&#10;9La/GwX/2eXC3MbVedlsz6vR9vRnxmulet12MQHhqfUf8du90QqGP/Eg7A13whW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nZncIAAADeAAAADwAAAAAAAAAAAAAA&#10;AAChAgAAZHJzL2Rvd25yZXYueG1sUEsFBgAAAAAEAAQA+QAAAJADAAAAAA==&#10;" strokecolor="#24211d" strokeweight="0"/>
            <v:line id="Line 23340" o:spid="_x0000_s77344" style="position:absolute;visibility:visible;mso-wrap-style:square" from="5957,6769" to="5969,682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8BsYAAADeAAAADwAAAGRycy9kb3ducmV2LnhtbESPT2vCQBTE7wW/w/IEb3WjSKrRVVqt&#10;0Ivgf6+P7DMJZt+G7Dam394VCh6HmfkNM1u0phQN1a6wrGDQj0AQp1YXnCk4HtbvYxDOI2ssLZOC&#10;P3KwmHfeZphoe+cdNXufiQBhl6CC3PsqkdKlORl0fVsRB+9qa4M+yDqTusZ7gJtSDqMolgYLDgs5&#10;VrTMKb3tf42CbXa5MLdxdf5qNufv0ea0MuO1Ur1u+zkF4an1r/B/+0crGH7Egwk874Qr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fAbGAAAA3gAAAA8AAAAAAAAA&#10;AAAAAAAAoQIAAGRycy9kb3ducmV2LnhtbFBLBQYAAAAABAAEAPkAAACUAwAAAAA=&#10;" strokecolor="#24211d" strokeweight="0"/>
            <v:line id="Line 23341" o:spid="_x0000_s77345" style="position:absolute;visibility:visible;mso-wrap-style:square" from="5969,6865" to="5981,691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fJsYAAADeAAAADwAAAGRycy9kb3ducmV2LnhtbESPzWrCQBSF90LfYbiF7sykoUSJjtJq&#10;hW4CNm11e8lck9DMnZCZJunbOwvB5eH88a23k2nFQL1rLCt4jmIQxKXVDVcKvr8O8yUI55E1tpZJ&#10;wT852G4eZmvMtB35k4bCVyKMsMtQQe19l0npypoMush2xMG72N6gD7KvpO5xDOOmlUkcp9Jgw+Gh&#10;xo52NZW/xZ9RcKzOZ+Yp7U5vQ356f8l/9mZ5UOrpcXpdgfA0+Xv41v7QCpJFmgSAgBNQ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jHybGAAAA3gAAAA8AAAAAAAAA&#10;AAAAAAAAoQIAAGRycy9kb3ducmV2LnhtbFBLBQYAAAAABAAEAPkAAACUAwAAAAA=&#10;" strokecolor="#24211d" strokeweight="0"/>
            <v:line id="Line 23342" o:spid="_x0000_s77346" style="position:absolute;visibility:visible;mso-wrap-style:square" from="5993,6950" to="6005,701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vcYAAADeAAAADwAAAGRycy9kb3ducmV2LnhtbESPS2vDMBCE74X+B7GF3Bo5JjjBsRL6&#10;CuQSaJ6+LtbGNrVWxlIc999XhUCOw8x8w2SrwTSip87VlhVMxhEI4sLqmksFx8P6dQ7CeWSNjWVS&#10;8EsOVsvnpwxTbW+8o37vSxEg7FJUUHnfplK6oiKDbmxb4uBdbGfQB9mVUnd4C3DTyDiKEmmw5rBQ&#10;YUsfFRU/+6tR8F3mOfOQtOf3fnv+mm5Pn2a+Vmr0MrwtQHga/CN8b2+0gniWxBP4vx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vur3GAAAA3gAAAA8AAAAAAAAA&#10;AAAAAAAAoQIAAGRycy9kb3ducmV2LnhtbFBLBQYAAAAABAAEAPkAAACUAwAAAAA=&#10;" strokecolor="#24211d" strokeweight="0"/>
            <v:line id="Line 23343" o:spid="_x0000_s77347" style="position:absolute;visibility:visible;mso-wrap-style:square" from="6017,7046" to="6029,710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yscAAADeAAAADwAAAGRycy9kb3ducmV2LnhtbESPQWvCQBSE70L/w/IKvemmoUSJWaWt&#10;Cr0INa3m+si+JqHZtyG7jfHfuwXB4zAz3zDZejStGKh3jWUFz7MIBHFpdcOVgu+v3XQBwnlkja1l&#10;UnAhB+vVwyTDVNszH2jIfSUChF2KCmrvu1RKV9Zk0M1sRxy8H9sb9EH2ldQ9ngPctDKOokQabDgs&#10;1NjRe03lb/5nFHxWRcE8Jt3pbdifti/748Ysdko9PY6vSxCeRn8P39ofWkE8T+IY/u+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STKxwAAAN4AAAAPAAAAAAAA&#10;AAAAAAAAAKECAABkcnMvZG93bnJldi54bWxQSwUGAAAAAAQABAD5AAAAlQMAAAAA&#10;" strokecolor="#24211d" strokeweight="0"/>
            <v:line id="Line 23344" o:spid="_x0000_s77348" style="position:absolute;visibility:visible;mso-wrap-style:square" from="6029,7142" to="6053,720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BUcYAAADeAAAADwAAAGRycy9kb3ducmV2LnhtbESPQWvCQBSE74L/YXmCN92YSpTUVWyr&#10;0IugttXrI/tMgtm3IbvG9N93C4LHYWa+YRarzlSipcaVlhVMxhEI4szqknMF31/b0RyE88gaK8uk&#10;4JccrJb93gJTbe98oPbocxEg7FJUUHhfp1K6rCCDbmxr4uBdbGPQB9nkUjd4D3BTyTiKEmmw5LBQ&#10;YE3vBWXX480o2OfnM3OX1Ke3dnfaTHc/H2a+VWo46NavIDx1/hl+tD+1gniWxC/wfyd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xgVHGAAAA3gAAAA8AAAAAAAAA&#10;AAAAAAAAoQIAAGRycy9kb3ducmV2LnhtbFBLBQYAAAAABAAEAPkAAACUAwAAAAA=&#10;" strokecolor="#24211d" strokeweight="0"/>
            <v:line id="Line 23345" o:spid="_x0000_s77349" style="position:absolute;visibility:visible;mso-wrap-style:square" from="6053,7239" to="6065,729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ZJcYAAADeAAAADwAAAGRycy9kb3ducmV2LnhtbESPT2vCQBTE7wW/w/IKvdVNg6QSs0pt&#10;K3gR6t9cH9lnEpp9G7JrjN/eLRQ8DjPzGyZbDKYRPXWutqzgbRyBIC6srrlUcNivXqcgnEfW2Fgm&#10;BTdysJiPnjJMtb3ylvqdL0WAsEtRQeV9m0rpiooMurFtiYN3tp1BH2RXSt3hNcBNI+MoSqTBmsNC&#10;hS19VlT87i5GwU+Z58xD0p6W/eb0Pdkcv8x0pdTL8/AxA+Fp8I/wf3utFcTvSTyBvzvhCs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YGSXGAAAA3gAAAA8AAAAAAAAA&#10;AAAAAAAAoQIAAGRycy9kb3ducmV2LnhtbFBLBQYAAAAABAAEAPkAAACUAwAAAAA=&#10;" strokecolor="#24211d" strokeweight="0"/>
            <v:line id="Line 23346" o:spid="_x0000_s77350" style="position:absolute;visibility:visible;mso-wrap-style:square" from="6077,7323" to="6089,738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8vsYAAADeAAAADwAAAGRycy9kb3ducmV2LnhtbESPQWvCQBSE74L/YXmCN90YapTUVWyr&#10;0IugttXrI/tMgtm3IbvG9N93C4LHYWa+YRarzlSipcaVlhVMxhEI4szqknMF31/b0RyE88gaK8uk&#10;4JccrJb93gJTbe98oPbocxEg7FJUUHhfp1K6rCCDbmxr4uBdbGPQB9nkUjd4D3BTyTiKEmmw5LBQ&#10;YE3vBWXX480o2OfnM3OX1Ke3dnfavOx+Psx8q9Rw0K1fQXjq/DP8aH9qBfEsiafwfyd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vL7GAAAA3gAAAA8AAAAAAAAA&#10;AAAAAAAAoQIAAGRycy9kb3ducmV2LnhtbFBLBQYAAAAABAAEAPkAAACUAwAAAAA=&#10;" strokecolor="#24211d" strokeweight="0"/>
            <v:line id="Line 23347" o:spid="_x0000_s77351" style="position:absolute;visibility:visible;mso-wrap-style:square" from="6101,7419" to="6113,747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YiycYAAADeAAAADwAAAGRycy9kb3ducmV2LnhtbESPT2vCQBTE7wW/w/IEb3VjkFSiq6it&#10;4EWw/r0+ss8kmH0bsmtMv31XKPQ4zMxvmNmiM5VoqXGlZQWjYQSCOLO65FzB6bh5n4BwHlljZZkU&#10;/JCDxbz3NsNU2yd/U3vwuQgQdikqKLyvUyldVpBBN7Q1cfButjHog2xyqRt8BripZBxFiTRYclgo&#10;sKZ1Qdn98DAK9vn1ytwl9WXV7i5f493500w2Sg363XIKwlPn/8N/7a1WEH8kcQKvO+EK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GIsnGAAAA3gAAAA8AAAAAAAAA&#10;AAAAAAAAoQIAAGRycy9kb3ducmV2LnhtbFBLBQYAAAAABAAEAPkAAACUAwAAAAA=&#10;" strokecolor="#24211d" strokeweight="0"/>
            <v:line id="Line 23348" o:spid="_x0000_s77352" style="position:absolute;visibility:visible;mso-wrap-style:square" from="6113,7515" to="6125,752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qHUscAAADeAAAADwAAAGRycy9kb3ducmV2LnhtbESPW2vCQBSE34X+h+UUfNNNg0SJrtJ6&#10;AV+E1np5PWSPSWj2bMiuMf57Vyj4OMzMN8xs0ZlKtNS40rKCj2EEgjizuuRcweF3M5iAcB5ZY2WZ&#10;FNzJwWL+1pthqu2Nf6jd+1wECLsUFRTe16mULivIoBvamjh4F9sY9EE2udQN3gLcVDKOokQaLDks&#10;FFjTsqDsb381Cr7z85m5S+rTV7s7rUe748pMNkr137vPKQhPnX+F/9tbrSAeJ/EYnnfC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odSxwAAAN4AAAAPAAAAAAAA&#10;AAAAAAAAAKECAABkcnMvZG93bnJldi54bWxQSwUGAAAAAAQABAD5AAAAlQMAAAAA&#10;" strokecolor="#24211d" strokeweight="0"/>
            <v:line id="Line 23349" o:spid="_x0000_s77353" style="position:absolute;visibility:visible;mso-wrap-style:square" from="6113,7515" to="6125,752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2u8cAAADeAAAADwAAAGRycy9kb3ducmV2LnhtbESPW2vCQBSE34X+h+UUfNNNg6Saukrr&#10;BXwRrNfXQ/Y0Cc2eDdk1xn/vCoU+DjPzDTOdd6YSLTWutKzgbRiBIM6sLjlXcDysB2MQziNrrCyT&#10;gjs5mM9eelNMtb3xN7V7n4sAYZeigsL7OpXSZQUZdENbEwfvxzYGfZBNLnWDtwA3lYyjKJEGSw4L&#10;Bda0KCj73V+Ngl1+uTB3SX3+arfn1Wh7WprxWqn+a/f5AcJT5//Df+2NVhC/J/EEnnfCFZ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ba7xwAAAN4AAAAPAAAAAAAA&#10;AAAAAAAAAKECAABkcnMvZG93bnJldi54bWxQSwUGAAAAAAQABAD5AAAAlQMAAAAA&#10;" strokecolor="#24211d" strokeweight="0"/>
            <v:line id="Line 23350" o:spid="_x0000_s77354" style="position:absolute;visibility:visible;mso-wrap-style:square" from="7925,6396" to="7937,645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qJ+8UAAADeAAAADwAAAGRycy9kb3ducmV2LnhtbESPy4rCMBSG94LvEI7gTlMvVOkYRWdG&#10;cCN4mdHtoTnTFpuT0mRqfXuzEFz+/De+xao1pWiodoVlBaNhBII4tbrgTMHPeTuYg3AeWWNpmRQ8&#10;yMFq2e0sMNH2zkdqTj4TYYRdggpy76tESpfmZNANbUUcvD9bG/RB1pnUNd7DuCnlOIpiabDg8JBj&#10;RZ85pbfTv1FwyK5X5jauLptmf/me7n+/zHyrVL/Xrj9AeGr9O/xq77SC8SyeBICAE1B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qJ+8UAAADeAAAADwAAAAAAAAAA&#10;AAAAAAChAgAAZHJzL2Rvd25yZXYueG1sUEsFBgAAAAAEAAQA+QAAAJMDAAAAAA==&#10;" strokecolor="#24211d" strokeweight="0"/>
            <v:line id="Line 23351" o:spid="_x0000_s77355" style="position:absolute;visibility:visible;mso-wrap-style:square" from="7949,6480" to="7961,654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sYMYAAADeAAAADwAAAGRycy9kb3ducmV2LnhtbESPT2vCQBTE7wW/w/IEb3WjlijRVWyt&#10;4EVo/Xt9ZJ9JMPs2ZNcYv70rFHocZuY3zGzRmlI0VLvCsoJBPwJBnFpdcKbgsF+/T0A4j6yxtEwK&#10;HuRgMe+8zTDR9s6/1Ox8JgKEXYIKcu+rREqX5mTQ9W1FHLyLrQ36IOtM6hrvAW5KOYyiWBosOCzk&#10;WNFXTul1dzMKfrLzmbmNq9Nnsz19f2yPKzNZK9XrtsspCE+t/w//tTdawXAcjwb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2LGDGAAAA3gAAAA8AAAAAAAAA&#10;AAAAAAAAoQIAAGRycy9kb3ducmV2LnhtbFBLBQYAAAAABAAEAPkAAACUAwAAAAA=&#10;" strokecolor="#24211d" strokeweight="0"/>
            <v:line id="Line 23352" o:spid="_x0000_s77356" style="position:absolute;visibility:visible;mso-wrap-style:square" from="7973,6577" to="7985,663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F8YAAADeAAAADwAAAGRycy9kb3ducmV2LnhtbESPQWvCQBSE74L/YXmCN92YSpTUVWyr&#10;0IugttXrI/tMgtm3IbvG9N93C4LHYWa+YRarzlSipcaVlhVMxhEI4szqknMF31/b0RyE88gaK8uk&#10;4JccrJb93gJTbe98oPbocxEg7FJUUHhfp1K6rCCDbmxr4uBdbGPQB9nkUjd4D3BTyTiKEmmw5LBQ&#10;YE3vBWXX480o2OfnM3OX1Ke3dnfaTHc/H2a+VWo46NavIDx1/hl+tD+1gniWvMTwfyd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shfGAAAA3gAAAA8AAAAAAAAA&#10;AAAAAAAAoQIAAGRycy9kb3ducmV2LnhtbFBLBQYAAAAABAAEAPkAAACUAwAAAAA=&#10;" strokecolor="#24211d" strokeweight="0"/>
            <v:line id="Line 23353" o:spid="_x0000_s77357" style="position:absolute;visibility:visible;mso-wrap-style:square" from="7985,6673" to="8009,673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XjMcAAADeAAAADwAAAGRycy9kb3ducmV2LnhtbESPT2vCQBTE7wW/w/IK3nRTlSjRVVr/&#10;gBehja1eH9lnEsy+Ddk1xm/fLQg9DjPzG2ax6kwlWmpcaVnB2zACQZxZXXKu4Pu4G8xAOI+ssbJM&#10;Ch7kYLXsvSww0fbOX9SmPhcBwi5BBYX3dSKlywoy6Ia2Jg7exTYGfZBNLnWD9wA3lRxFUSwNlhwW&#10;CqxpXVB2TW9GwWd+PjN3cX36aA+n7eTwszGznVL91+59DsJT5//Dz/ZeKxhN4/EY/u6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BeMxwAAAN4AAAAPAAAAAAAA&#10;AAAAAAAAAKECAABkcnMvZG93bnJldi54bWxQSwUGAAAAAAQABAD5AAAAlQMAAAAA&#10;" strokecolor="#24211d" strokeweight="0"/>
            <v:line id="Line 23354" o:spid="_x0000_s77358" style="position:absolute;visibility:visible;mso-wrap-style:square" from="8009,6769" to="8021,682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P+McAAADeAAAADwAAAGRycy9kb3ducmV2LnhtbESPT2vCQBTE70K/w/IKvemmVqJEV+k/&#10;wYvQxja5PrLPJDT7NmS3MX57VxA8DjPzG2a1GUwjeupcbVnB8yQCQVxYXXOp4OewHS9AOI+ssbFM&#10;Cs7kYLN+GK0w0fbE39SnvhQBwi5BBZX3bSKlKyoy6Ca2JQ7e0XYGfZBdKXWHpwA3jZxGUSwN1hwW&#10;KmzpvaLiL/03Cr7KPGce4jZ76/fZ52z/+2EWW6WeHofXJQhPg7+Hb+2dVjCdxy8zuN4JV0C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Y/4xwAAAN4AAAAPAAAAAAAA&#10;AAAAAAAAAKECAABkcnMvZG93bnJldi54bWxQSwUGAAAAAAQABAD5AAAAlQMAAAAA&#10;" strokecolor="#24211d" strokeweight="0"/>
            <v:line id="Line 23355" o:spid="_x0000_s77359" style="position:absolute;visibility:visible;mso-wrap-style:square" from="8033,6865" to="8045,691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0qY8cAAADeAAAADwAAAGRycy9kb3ducmV2LnhtbESPS2vDMBCE74X+B7GF3Bq5eTjBjRLa&#10;PKCXQN65LtbWNrVWxlIc599XgUCOw8x8w0xmrSlFQ7UrLCv46EYgiFOrC84UHPar9zEI55E1lpZJ&#10;wY0czKavLxNMtL3ylpqdz0SAsEtQQe59lUjp0pwMuq6tiIP3a2uDPsg6k7rGa4CbUvaiKJYGCw4L&#10;OVY0zyn9212Mgk12PjO3cXX6btan5WB9XJjxSqnOW/v1CcJT65/hR/tHK+iN4v4Q7nfCFZ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DSpjxwAAAN4AAAAPAAAAAAAA&#10;AAAAAAAAAKECAABkcnMvZG93bnJldi54bWxQSwUGAAAAAAQABAD5AAAAlQMAAAAA&#10;" strokecolor="#24211d" strokeweight="0"/>
            <v:line id="Line 23356" o:spid="_x0000_s77360" style="position:absolute;visibility:visible;mso-wrap-style:square" from="8057,6950" to="8069,701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FMYAAADeAAAADwAAAGRycy9kb3ducmV2LnhtbESPQWvCQBSE74L/YXmCN93USirRVWyr&#10;0Itg06rXR/Y1CWbfhuwa03/vCoLHYWa+YRarzlSipcaVlhW8jCMQxJnVJecKfn+2oxkI55E1VpZJ&#10;wT85WC37vQUm2l75m9rU5yJA2CWooPC+TqR0WUEG3djWxMH7s41BH2STS93gNcBNJSdRFEuDJYeF&#10;Amv6KCg7pxejYJ+fTsxdXB/f291xM90dPs1sq9Rw0K3nIDx1/hl+tL+0gslb/BrD/U6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ftBTGAAAA3gAAAA8AAAAAAAAA&#10;AAAAAAAAoQIAAGRycy9kb3ducmV2LnhtbFBLBQYAAAAABAAEAPkAAACUAwAAAAA=&#10;" strokecolor="#24211d" strokeweight="0"/>
            <v:line id="Line 23357" o:spid="_x0000_s77361" style="position:absolute;visibility:visible;mso-wrap-style:square" from="8069,7046" to="8081,710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Rj8cAAADeAAAADwAAAGRycy9kb3ducmV2LnhtbESPQWvCQBSE70L/w/IKvemmVqJEV9G2&#10;Qi9CjW1yfWSfSWj2bchuY/z3bkHocZiZb5jVZjCN6KlztWUFz5MIBHFhdc2lgq/TfrwA4TyyxsYy&#10;KbiSg836YbTCRNsLH6lPfSkChF2CCirv20RKV1Rk0E1sSxy8s+0M+iC7UuoOLwFuGjmNolgarDks&#10;VNjSa0XFT/prFHyWec48xG226w/Z++zw/WYWe6WeHoftEoSnwf+H7+0PrWA6j1/m8HcnX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xGPxwAAAN4AAAAPAAAAAAAA&#10;AAAAAAAAAKECAABkcnMvZG93bnJldi54bWxQSwUGAAAAAAQABAD5AAAAlQMAAAAA&#10;" strokecolor="#24211d" strokeweight="0"/>
            <v:line id="Line 23358" o:spid="_x0000_s77362" style="position:absolute;visibility:visible;mso-wrap-style:square" from="8093,7142" to="8105,720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F/cMAAADeAAAADwAAAGRycy9kb3ducmV2LnhtbERPy4rCMBTdC/5DuII7TX1QpWMUnRnB&#10;jeBjRreX5k5bbG5Kk6n1781CcHk478WqNaVoqHaFZQWjYQSCOLW64EzBz3k7mINwHlljaZkUPMjB&#10;atntLDDR9s5Hak4+EyGEXYIKcu+rREqX5mTQDW1FHLg/Wxv0AdaZ1DXeQ7gp5TiKYmmw4NCQY0Wf&#10;OaW3079RcMiuV+Y2ri6bZn/5nu5/v8x8q1S/164/QHhq/Vv8cu+0gvEsnoS94U6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Mhf3DAAAA3gAAAA8AAAAAAAAAAAAA&#10;AAAAoQIAAGRycy9kb3ducmV2LnhtbFBLBQYAAAAABAAEAPkAAACRAwAAAAA=&#10;" strokecolor="#24211d" strokeweight="0"/>
            <v:line id="Line 23359" o:spid="_x0000_s77363" style="position:absolute;visibility:visible;mso-wrap-style:square" from="8117,7239" to="8129,729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gZscAAADeAAAADwAAAGRycy9kb3ducmV2LnhtbESPQWvCQBSE74L/YXlCb3WjLVHTrKJt&#10;BS9CtdVcH9nXJJh9G7LbmP57t1DwOMzMN0y66k0tOmpdZVnBZByBIM6trrhQ8PW5fZyDcB5ZY22Z&#10;FPySg9VyOEgx0fbKB+qOvhABwi5BBaX3TSKly0sy6Ma2IQ7et20N+iDbQuoWrwFuajmNolgarDgs&#10;lNjQa0n55fhjFHwUWcbcx8150+3P78/705uZb5V6GPXrFxCeen8P/7d3WsF0Fj8t4O9Ou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CBmxwAAAN4AAAAPAAAAAAAA&#10;AAAAAAAAAKECAABkcnMvZG93bnJldi54bWxQSwUGAAAAAAQABAD5AAAAlQMAAAAA&#10;" strokecolor="#24211d" strokeweight="0"/>
            <v:line id="Line 23360" o:spid="_x0000_s77364" style="position:absolute;visibility:visible;mso-wrap-style:square" from="8141,7323" to="8153,738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6hsQAAADeAAAADwAAAGRycy9kb3ducmV2LnhtbESPy4rCMBSG98K8QzgDs9NUkSrVKF5h&#10;NoJ2Rt0emmNbbE5Kk6mdtzcLweXPf+ObLztTiZYaV1pWMBxEIIgzq0vOFfz+7PtTEM4ja6wsk4J/&#10;crBcfPTmmGj74BO1qc9FGGGXoILC+zqR0mUFGXQDWxMH72Ybgz7IJpe6wUcYN5UcRVEsDZYcHgqs&#10;aVNQdk//jIJjfr0yd3F9WbeHy258OG/NdK/U12e3moHw1Pl3+NX+1gpGk3gcAAJOQ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PqGxAAAAN4AAAAPAAAAAAAAAAAA&#10;AAAAAKECAABkcnMvZG93bnJldi54bWxQSwUGAAAAAAQABAD5AAAAkgMAAAAA&#10;" strokecolor="#24211d" strokeweight="0"/>
            <v:line id="Line 23361" o:spid="_x0000_s77365" style="position:absolute;visibility:visible;mso-wrap-style:square" from="8153,7419" to="8165,747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BfHccAAADeAAAADwAAAGRycy9kb3ducmV2LnhtbESPQWvCQBSE74X+h+UVvNWNIlGiq7Rq&#10;oBehtTW5PrKvSWj2bchuk/jv3YLQ4zAz3zCb3Wga0VPnassKZtMIBHFhdc2lgq/P9HkFwnlkjY1l&#10;UnAlB7vt48MGE20H/qD+7EsRIOwSVFB53yZSuqIig25qW+LgfdvOoA+yK6XucAhw08h5FMXSYM1h&#10;ocKW9hUVP+dfo+C9zHPmMW6z1/6UHReny8GsUqUmT+PLGoSn0f+H7+03rWC+jBcz+LsTroD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MF8dxwAAAN4AAAAPAAAAAAAA&#10;AAAAAAAAAKECAABkcnMvZG93bnJldi54bWxQSwUGAAAAAAQABAD5AAAAlQMAAAAA&#10;" strokecolor="#24211d" strokeweight="0"/>
            <v:line id="Line 23362" o:spid="_x0000_s77366" style="position:absolute;visibility:visible;mso-wrap-style:square" from="8177,7515" to="8178,752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asYAAADeAAAADwAAAGRycy9kb3ducmV2LnhtbESPT2vCQBTE7wW/w/IKvdVNg6QSs0pt&#10;K3gR6t9cH9lnEpp9G7JrjN/eLRQ8DjPzGyZbDKYRPXWutqzgbRyBIC6srrlUcNivXqcgnEfW2Fgm&#10;BTdysJiPnjJMtb3ylvqdL0WAsEtRQeV9m0rpiooMurFtiYN3tp1BH2RXSt3hNcBNI+MoSqTBmsNC&#10;hS19VlT87i5GwU+Z58xD0p6W/eb0Pdkcv8x0pdTL8/AxA+Fp8I/wf3utFcTvySSGvzvhCs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iwWrGAAAA3gAAAA8AAAAAAAAA&#10;AAAAAAAAoQIAAGRycy9kb3ducmV2LnhtbFBLBQYAAAAABAAEAPkAAACUAwAAAAA=&#10;" strokecolor="#24211d" strokeweight="0"/>
            <v:line id="Line 23363" o:spid="_x0000_s77367" style="position:absolute;visibility:visible;mso-wrap-style:square" from="8177,7515" to="8178,752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k8ccAAADeAAAADwAAAGRycy9kb3ducmV2LnhtbESPT2vCQBTE70K/w/IKvemmVqJEV+k/&#10;wYvQxja5PrLPJDT7NmS3MX57VxA8DjPzG2a1GUwjeupcbVnB8yQCQVxYXXOp4OewHS9AOI+ssbFM&#10;Cs7kYLN+GK0w0fbE39SnvhQBwi5BBZX3bSKlKyoy6Ca2JQ7e0XYGfZBdKXWHpwA3jZxGUSwN1hwW&#10;KmzpvaLiL/03Cr7KPGce4jZ76/fZ52z/+2EWW6WeHofXJQhPg7+Hb+2dVjCdx7MXuN4JV0C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rmTxxwAAAN4AAAAPAAAAAAAA&#10;AAAAAAAAAKECAABkcnMvZG93bnJldi54bWxQSwUGAAAAAAQABAD5AAAAlQMAAAAA&#10;" strokecolor="#24211d" strokeweight="0"/>
            <v:line id="Line 23364" o:spid="_x0000_s77368" style="position:absolute;flip:x;visibility:visible;mso-wrap-style:square" from="3798,6396" to="3810,645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4DcYAAADeAAAADwAAAGRycy9kb3ducmV2LnhtbESPUUvDMBSF34X9h3AHvrnUWqfUZWMM&#10;isJA2OYPuDTXptrclCZL6783g8EeD+ec73BWm8l2ItLgW8cKHhcZCOLa6ZYbBV+n6uEVhA/IGjvH&#10;pOCPPGzWs7sVltqNfKB4DI1IEPYlKjAh9KWUvjZk0S9cT5y8bzdYDEkOjdQDjgluO5ln2VJabDkt&#10;GOxpZ6j+PZ6tgklX1eH8UxV2jJ/v2T6Pz+YpKnU/n7ZvIAJN4Ra+tj+0gvxlWRRwuZOu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POA3GAAAA3gAAAA8AAAAAAAAA&#10;AAAAAAAAoQIAAGRycy9kb3ducmV2LnhtbFBLBQYAAAAABAAEAPkAAACUAwAAAAA=&#10;" strokecolor="#24211d" strokeweight="0"/>
            <v:line id="Line 23365" o:spid="_x0000_s77369" style="position:absolute;flip:x;visibility:visible;mso-wrap-style:square" from="3774,6480" to="3786,654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OdlsYAAADeAAAADwAAAGRycy9kb3ducmV2LnhtbESPzWrDMBCE74W+g9hCbo1c5xc3SigB&#10;k0ChkLQPsFhby621MpYiO28fBQo9DjPzDbPZjbYVkXrfOFbwMs1AEFdON1wr+Posn9cgfEDW2Dom&#10;BVfysNs+Pmyw0G7gE8VzqEWCsC9QgQmhK6T0lSGLfuo64uR9u95iSLKvpe5xSHDbyjzLltJiw2nB&#10;YEd7Q9Xv+WIVjLosT5efcm6H+HHI3vO4MLOo1ORpfHsFEWgM/+G/9lEryFfL+QLud9IV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DnZbGAAAA3gAAAA8AAAAAAAAA&#10;AAAAAAAAoQIAAGRycy9kb3ducmV2LnhtbFBLBQYAAAAABAAEAPkAAACUAwAAAAA=&#10;" strokecolor="#24211d" strokeweight="0"/>
            <v:line id="Line 23366" o:spid="_x0000_s77370" style="position:absolute;flip:x;visibility:visible;mso-wrap-style:square" from="3762,6577" to="3774,663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D4cYAAADeAAAADwAAAGRycy9kb3ducmV2LnhtbESPUUvDMBSF34X9h3AHvrnUOqvUZWMM&#10;isJA2OYPuDTXptrclCZL6783g8EeD+ec73BWm8l2ItLgW8cKHhcZCOLa6ZYbBV+n6uEVhA/IGjvH&#10;pOCPPGzWs7sVltqNfKB4DI1IEPYlKjAh9KWUvjZk0S9cT5y8bzdYDEkOjdQDjgluO5lnWSEttpwW&#10;DPa0M1T/Hs9WwaSr6nD+qZZ2jJ/v2T6Pz+YpKnU/n7ZvIAJN4Ra+tj+0gvylWBZwuZOu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A+HGAAAA3gAAAA8AAAAAAAAA&#10;AAAAAAAAoQIAAGRycy9kb3ducmV2LnhtbFBLBQYAAAAABAAEAPkAAACUAwAAAAA=&#10;" strokecolor="#24211d" strokeweight="0"/>
            <v:line id="Line 23367" o:spid="_x0000_s77371" style="position:absolute;flip:x;visibility:visible;mso-wrap-style:square" from="3738,6673" to="3750,673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mesYAAADeAAAADwAAAGRycy9kb3ducmV2LnhtbESPzWrDMBCE74W+g9hCb41cN02KEyWU&#10;gkmgUMjPAyzW1nJqrYylyM7bR4VAjsPMfMMs16NtRaTeN44VvE4yEMSV0w3XCo6H8uUDhA/IGlvH&#10;pOBCHtarx4clFtoNvKO4D7VIEPYFKjAhdIWUvjJk0U9cR5y8X9dbDEn2tdQ9DgluW5ln2UxabDgt&#10;GOzoy1D1tz9bBaMuy935VE7tEH822Xce381bVOr5afxcgAg0hnv41t5qBfl8Np3D/510Be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dpnrGAAAA3gAAAA8AAAAAAAAA&#10;AAAAAAAAoQIAAGRycy9kb3ducmV2LnhtbFBLBQYAAAAABAAEAPkAAACUAwAAAAA=&#10;" strokecolor="#24211d" strokeweight="0"/>
            <v:line id="Line 23368" o:spid="_x0000_s77372" style="position:absolute;flip:x;visibility:visible;mso-wrap-style:square" from="3726,6769" to="3738,682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yCMMAAADeAAAADwAAAGRycy9kb3ducmV2LnhtbERP3WrCMBS+H/gO4QjezdTOudEZRQZF&#10;QRjo9gCH5qypNieliWn39suF4OXH97/ejrYVkXrfOFawmGcgiCunG64V/HyXz+8gfEDW2DomBX/k&#10;YbuZPK2x0G7gE8VzqEUKYV+gAhNCV0jpK0MW/dx1xIn7db3FkGBfS93jkMJtK/MsW0mLDacGgx19&#10;Gqqu55tVMOqyPN0u5dIO8WufHfP4al6iUrPpuPsAEWgMD/HdfdAK8rfVMu1Nd9I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CMgjDAAAA3gAAAA8AAAAAAAAAAAAA&#10;AAAAoQIAAGRycy9kb3ducmV2LnhtbFBLBQYAAAAABAAEAPkAAACRAwAAAAA=&#10;" strokecolor="#24211d" strokeweight="0"/>
            <v:line id="Line 23369" o:spid="_x0000_s77373" style="position:absolute;flip:x;visibility:visible;mso-wrap-style:square" from="3702,6865" to="3714,692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Xk8cAAADeAAAADwAAAGRycy9kb3ducmV2LnhtbESP22rDMBBE3wv9B7GFvDVynTQXN0oo&#10;BZNCoZDLByzWxnJrrYylyM7fV4VCH4eZOcNsdqNtRaTeN44VPE0zEMSV0w3XCs6n8nEFwgdkja1j&#10;UnAjD7vt/d0GC+0GPlA8hlokCPsCFZgQukJKXxmy6KeuI07exfUWQ5J9LXWPQ4LbVuZZtpAWG04L&#10;Bjt6M1R9H69WwajL8nD9Kud2iJ/77COPz2YWlZo8jK8vIAKN4T/8137XCvLlYr6G3zvpCs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DpeTxwAAAN4AAAAPAAAAAAAA&#10;AAAAAAAAAKECAABkcnMvZG93bnJldi54bWxQSwUGAAAAAAQABAD5AAAAlQMAAAAA&#10;" strokecolor="#24211d" strokeweight="0"/>
            <v:line id="Line 23370" o:spid="_x0000_s77374" style="position:absolute;flip:x;visibility:visible;mso-wrap-style:square" from="3690,6962" to="3702,701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o08QAAADeAAAADwAAAGRycy9kb3ducmV2LnhtbESP32rCMBTG7we+QziCdzO1m250RpFB&#10;cSAIuj3AoTlrqs1JaWLavf1yIXj58f3jt96OthWRet84VrCYZyCIK6cbrhX8fJfP7yB8QNbYOiYF&#10;f+Rhu5k8rbHQbuATxXOoRRphX6ACE0JXSOkrQxb93HXEyft1vcWQZF9L3eOQxm0r8yxbSYsNpweD&#10;HX0aqq7nm1Uw6rI83S7lqx3icZ8d8rg0L1Gp2XTcfYAINIZH+N7+0gryt9UyASSch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ajTxAAAAN4AAAAPAAAAAAAAAAAA&#10;AAAAAKECAABkcnMvZG93bnJldi54bWxQSwUGAAAAAAQABAD5AAAAkgMAAAAA&#10;" strokecolor="#24211d" strokeweight="0"/>
            <v:line id="Line 23371" o:spid="_x0000_s77375" style="position:absolute;flip:x;visibility:visible;mso-wrap-style:square" from="3666,7046" to="3678,710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NSMYAAADeAAAADwAAAGRycy9kb3ducmV2LnhtbESPzWrDMBCE74W+g9hCbo0c5xc3SigF&#10;00AhkLQPsFhby621MpYiu28fBQo5DjPzDbPdj7YVkXrfOFYwm2YgiCunG64VfH2WzxsQPiBrbB2T&#10;gj/ysN89Pmyx0G7gE8VzqEWCsC9QgQmhK6T0lSGLfuo64uR9u95iSLKvpe5xSHDbyjzLVtJiw2nB&#10;YEdvhqrf88UqGHVZni4/5cIO8fiefeRxaeZRqcnT+PoCItAY7uH/9kEryNer5Qxud9IVkL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DUjGAAAA3gAAAA8AAAAAAAAA&#10;AAAAAAAAoQIAAGRycy9kb3ducmV2LnhtbFBLBQYAAAAABAAEAPkAAACUAwAAAAA=&#10;" strokecolor="#24211d" strokeweight="0"/>
            <v:line id="Line 23372" o:spid="_x0000_s77376" style="position:absolute;flip:x;visibility:visible;mso-wrap-style:square" from="3642,7142" to="3654,720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OTP8YAAADeAAAADwAAAGRycy9kb3ducmV2LnhtbESPUWvCMBSF3wX/Q7jC3jRdN92oRhmD&#10;4kAYqPsBl+auqWtuShPT+u+XgbDHwznnO5zNbrStiNT7xrGCx0UGgrhyuuFawde5nL+C8AFZY+uY&#10;FNzIw247nWyw0G7gI8VTqEWCsC9QgQmhK6T0lSGLfuE64uR9u95iSLKvpe5xSHDbyjzLVtJiw2nB&#10;YEfvhqqf09UqGHVZHq+X8tkO8XOfHfK4NE9RqYfZ+LYGEWgM/+F7+0MryF9Wyxz+7qQr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zkz/GAAAA3gAAAA8AAAAAAAAA&#10;AAAAAAAAoQIAAGRycy9kb3ducmV2LnhtbFBLBQYAAAAABAAEAPkAAACUAwAAAAA=&#10;" strokecolor="#24211d" strokeweight="0"/>
            <v:rect id="Rectangle 23378" o:spid="_x0000_s77377" style="position:absolute;left:6297;top:6134;width:1335;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q18UA&#10;AADeAAAADwAAAGRycy9kb3ducmV2LnhtbESP3WoCMRSE7wt9h3AK3tVsV/xhNUopCLZ44+oDHDZn&#10;f2hysiTRXd++KQheDjPzDbPZjdaIG/nQOVbwMc1AEFdOd9wouJz37ysQISJrNI5JwZ0C7LavLxss&#10;tBv4RLcyNiJBOBSooI2xL6QMVUsWw9T1xMmrnbcYk/SN1B6HBLdG5lm2kBY7Tgst9vTVUvVbXq0C&#10;eS73w6o0PnM/eX0034dTTU6pydv4uQYRaYzP8KN90Ary5WI+g/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irXxQAAAN4AAAAPAAAAAAAAAAAAAAAAAJgCAABkcnMv&#10;ZG93bnJldi54bWxQSwUGAAAAAAQABAD1AAAAigM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7  6  5  4  3  2  1  0</w:t>
                    </w:r>
                  </w:p>
                </w:txbxContent>
              </v:textbox>
            </v:rect>
            <v:rect id="Rectangle 23379" o:spid="_x0000_s77378" style="position:absolute;left:4000;top:6134;width:1646;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8QA&#10;AADeAAAADwAAAGRycy9kb3ducmV2LnhtbESP3WoCMRSE7wt9h3AK3tVsF/9YjVIKgi3euPoAh83Z&#10;H5qcLEl017dvCoKXw8x8w2x2ozXiRj50jhV8TDMQxJXTHTcKLuf9+wpEiMgajWNScKcAu+3rywYL&#10;7QY+0a2MjUgQDgUqaGPsCylD1ZLFMHU9cfJq5y3GJH0jtcchwa2ReZYtpMWO00KLPX21VP2WV6tA&#10;nsv9sCqNz9xPXh/N9+FUk1Nq8jZ+rkFEGuMz/GgftIJ8uZjP4P9Ou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qPEAAAA3gAAAA8AAAAAAAAAAAAAAAAAmAIAAGRycy9k&#10;b3ducmV2LnhtbFBLBQYAAAAABAAEAPUAAACJAw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15 14 13 12 11 10  9  8</w:t>
                    </w:r>
                  </w:p>
                </w:txbxContent>
              </v:textbox>
            </v:rect>
            <v:rect id="Rectangle 23380" o:spid="_x0000_s77379" style="position:absolute;left:3800;top:7603;width:1646;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XOMQA&#10;AADeAAAADwAAAGRycy9kb3ducmV2LnhtbESP3WoCMRSE7wu+QzhC72rWBa2sRpGCYIs37voAh83Z&#10;H0xOliR1t2/fFIReDjPzDbM7TNaIB/nQO1awXGQgiGune24V3KrT2wZEiMgajWNS8EMBDvvZyw4L&#10;7Ua+0qOMrUgQDgUq6GIcCilD3ZHFsHADcfIa5y3GJH0rtccxwa2ReZatpcWe00KHA310VN/Lb6tA&#10;VuVp3JTGZ+4rby7m83xtyCn1Op+OWxCRpvgffrbPWkH+vl6t4O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FzjEAAAA3gAAAA8AAAAAAAAAAAAAAAAAmAIAAGRycy9k&#10;b3ducmV2LnhtbFBLBQYAAAAABAAEAPUAAACJAw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15 14 13 12 11 10  9  8</w:t>
                    </w:r>
                  </w:p>
                </w:txbxContent>
              </v:textbox>
            </v:rect>
            <v:rect id="Rectangle 23381" o:spid="_x0000_s77380" style="position:absolute;left:6517;top:7603;width:1335;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JT8QA&#10;AADeAAAADwAAAGRycy9kb3ducmV2LnhtbESPzWrDMBCE74W+g9hCb41cQ93gRjahEEhLLnH6AIu1&#10;/iHSykhK7Lx9VQj0OMzMN8ymXqwRV/JhdKzgdZWBIG6dHrlX8HPavaxBhIis0TgmBTcKUFePDxss&#10;tZv5SNcm9iJBOJSoYIhxKqUM7UAWw8pNxMnrnLcYk/S91B7nBLdG5llWSIsjp4UBJ/ocqD03F6tA&#10;nprdvG6Mz9x33h3M1/7YkVPq+WnZfoCItMT/8L291wry9+KtgL876Qr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iU/EAAAA3gAAAA8AAAAAAAAAAAAAAAAAmAIAAGRycy9k&#10;b3ducmV2LnhtbFBLBQYAAAAABAAEAPUAAACJAw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7  6  5  4  3  3  1  0</w:t>
                    </w:r>
                  </w:p>
                </w:txbxContent>
              </v:textbox>
            </v:rect>
            <v:rect id="Rectangle 23382" o:spid="_x0000_s77381" style="position:absolute;left:5925;top:5820;width:178;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s1MQA&#10;AADeAAAADwAAAGRycy9kb3ducmV2LnhtbESP3WoCMRSE7wu+QzhC72rWhaqsRpGCYMUbVx/gsDn7&#10;g8nJkqTu9u1NoeDlMDPfMJvdaI14kA+dYwXzWQaCuHK640bB7Xr4WIEIEVmjcUwKfinAbjt522Ch&#10;3cAXepSxEQnCoUAFbYx9IWWoWrIYZq4nTl7tvMWYpG+k9jgkuDUyz7KFtNhxWmixp6+Wqnv5YxXI&#10;a3kYVqXxmTvl9dl8Hy81OaXep+N+DSLSGF/h//ZRK8iXi88l/N1JV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LNTEAAAA3gAAAA8AAAAAAAAAAAAAAAAAmAIAAGRycy9k&#10;b3ducmV2LnhtbFBLBQYAAAAABAAEAPUAAACJAw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16</w:t>
                    </w:r>
                  </w:p>
                </w:txbxContent>
              </v:textbox>
            </v:rect>
            <v:rect id="Rectangle 23383" o:spid="_x0000_s77382" style="position:absolute;left:4486;top:7247;width:410;height:343;visibility:visible;mso-wrap-style:squar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py8UA&#10;AADeAAAADwAAAGRycy9kb3ducmV2LnhtbERPz2vCMBS+D/wfwhO8jJmuMHXVWGRQ2GEwrB7c7dG8&#10;NdXmpTTRdvvrl8PA48f3e5OPthU36n3jWMHzPAFBXDndcK3geCieViB8QNbYOiYFP+Qh304eNphp&#10;N/CebmWoRQxhn6ECE0KXSekrQxb93HXEkft2vcUQYV9L3eMQw20r0yRZSIsNxwaDHb0Zqi7l1Soo&#10;Pk8N8a/cP76uBneu0q/SfHRKzabjbg0i0Bju4n/3u1aQLhcvcW+8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anLxQAAAN4AAAAPAAAAAAAAAAAAAAAAAJgCAABkcnMv&#10;ZG93bnJldi54bWxQSwUGAAAAAAQABAD1AAAAigMAAAAA&#10;" filled="f" stroked="f">
              <v:textbox style="mso-fit-shape-to-text:t" inset="0,0,0,0">
                <w:txbxContent>
                  <w:p w:rsidR="00F65EEF" w:rsidRPr="0023325D" w:rsidRDefault="00F65EEF" w:rsidP="009E4E82">
                    <w:pPr>
                      <w:spacing w:before="40" w:after="40"/>
                      <w:rPr>
                        <w:sz w:val="16"/>
                        <w:szCs w:val="22"/>
                        <w:rtl/>
                      </w:rPr>
                    </w:pPr>
                    <w:r w:rsidRPr="0023325D">
                      <w:rPr>
                        <w:rFonts w:hint="cs"/>
                        <w:sz w:val="16"/>
                        <w:szCs w:val="22"/>
                        <w:rtl/>
                      </w:rPr>
                      <w:t>العلوية</w:t>
                    </w:r>
                  </w:p>
                </w:txbxContent>
              </v:textbox>
            </v:rect>
            <v:rect id="Rectangle 23384" o:spid="_x0000_s77383" style="position:absolute;left:6916;top:7257;width:454;height:343;visibility:visible;mso-wrap-style:squar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MUMgA&#10;AADeAAAADwAAAGRycy9kb3ducmV2LnhtbESPT2vCQBTE7wW/w/IEL0U3DdQ/0VVKQfBQKEYPentk&#10;n9m02bchuzVpP31XEDwOM/MbZrXpbS2u1PrKsYKXSQKCuHC64lLB8bAdz0H4gKyxdkwKfsnDZj14&#10;WmGmXcd7uuahFBHCPkMFJoQmk9IXhiz6iWuIo3dxrcUQZVtK3WIX4baWaZJMpcWK44LBht4NFd/5&#10;j1Ww/TxVxH9y/7yYd+6rSM+5+WiUGg37tyWIQH14hO/tnVaQzqavC7jdiVd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QxQyAAAAN4AAAAPAAAAAAAAAAAAAAAAAJgCAABk&#10;cnMvZG93bnJldi54bWxQSwUGAAAAAAQABAD1AAAAjQMAAAAA&#10;" filled="f" stroked="f">
              <v:textbox style="mso-fit-shape-to-text:t" inset="0,0,0,0">
                <w:txbxContent>
                  <w:p w:rsidR="00F65EEF" w:rsidRPr="0023325D" w:rsidRDefault="00F65EEF" w:rsidP="009E4E82">
                    <w:pPr>
                      <w:spacing w:before="40" w:after="40"/>
                      <w:rPr>
                        <w:sz w:val="16"/>
                        <w:szCs w:val="22"/>
                        <w:rtl/>
                      </w:rPr>
                    </w:pPr>
                    <w:r w:rsidRPr="0023325D">
                      <w:rPr>
                        <w:rFonts w:hint="cs"/>
                        <w:sz w:val="16"/>
                        <w:szCs w:val="22"/>
                        <w:rtl/>
                      </w:rPr>
                      <w:t>السفلية</w:t>
                    </w:r>
                  </w:p>
                </w:txbxContent>
              </v:textbox>
            </v:rect>
            <v:rect id="Rectangle 23385" o:spid="_x0000_s77384" style="position:absolute;left:4374;top:7882;width:178;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HcIA&#10;AADeAAAADwAAAGRycy9kb3ducmV2LnhtbESPy4rCMBSG9wO+QzjC7MZ0uqhSjTIMCDq4sfoAh+b0&#10;wiQnJYm2vr1ZCC5//hvfZjdZI+7kQ+9YwfciA0FcO91zq+B62X+tQISIrNE4JgUPCrDbzj42WGo3&#10;8pnuVWxFGuFQooIuxqGUMtQdWQwLNxAnr3HeYkzSt1J7HNO4NTLPskJa7Dk9dDjQb0f1f3WzCuSl&#10;2o+ryvjM/eXNyRwP54acUp/z6WcNItIU3+FX+6AV5MuiSAAJJ6G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H4dwgAAAN4AAAAPAAAAAAAAAAAAAAAAAJgCAABkcnMvZG93&#10;bnJldi54bWxQSwUGAAAAAAQABAD1AAAAhwM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 xml:space="preserve">8  </w:t>
                    </w:r>
                  </w:p>
                </w:txbxContent>
              </v:textbox>
            </v:rect>
            <v:rect id="Rectangle 23386" o:spid="_x0000_s77385" style="position:absolute;left:4506;top:7881;width:249;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bhsQA&#10;AADeAAAADwAAAGRycy9kb3ducmV2LnhtbESP3WoCMRSE74W+QziF3mnWvVhlNYoUBFu8cfUBDpuz&#10;P5icLEnqbt++KQheDjPzDbPdT9aIB/nQO1awXGQgiGune24V3K7H+RpEiMgajWNS8EsB9ru32RZL&#10;7Ua+0KOKrUgQDiUq6GIcSilD3ZHFsHADcfIa5y3GJH0rtccxwa2ReZYV0mLPaaHDgT47qu/Vj1Ug&#10;r9VxXFfGZ+47b87m63RpyCn18T4dNiAiTfEVfrZPWkG+Kool/N9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k24bEAAAA3gAAAA8AAAAAAAAAAAAAAAAAmAIAAGRycy9k&#10;b3ducmV2LnhtbFBLBQYAAAAABAAEAPUAAACJAw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bits</w:t>
                    </w:r>
                  </w:p>
                </w:txbxContent>
              </v:textbox>
            </v:rect>
            <v:rect id="Rectangle 23387" o:spid="_x0000_s77386" style="position:absolute;left:6965;top:7882;width:178;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8cQA&#10;AADeAAAADwAAAGRycy9kb3ducmV2LnhtbESP3WoCMRSE74W+QzgF7zTbvVhlaxQRBFu8cfUBDpuz&#10;PzQ5WZLU3b59IwheDjPzDbPZTdaIO/nQO1bwscxAENdO99wquF2PizWIEJE1Gsek4I8C7LZvsw2W&#10;2o18oXsVW5EgHEpU0MU4lFKGuiOLYekG4uQ1zluMSfpWao9jglsj8ywrpMWe00KHAx06qn+qX6tA&#10;XqvjuK6Mz9x33pzN1+nSkFNq/j7tP0FEmuIr/GyftIJ8VRQ5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2RfHEAAAA3gAAAA8AAAAAAAAAAAAAAAAAmAIAAGRycy9k&#10;b3ducmV2LnhtbFBLBQYAAAAABAAEAPUAAACJAw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 xml:space="preserve">8  </w:t>
                    </w:r>
                  </w:p>
                </w:txbxContent>
              </v:textbox>
            </v:rect>
            <v:rect id="Rectangle 23388" o:spid="_x0000_s77387" style="position:absolute;left:7097;top:7881;width:249;height:184;visibility:visible;mso-wrap-style:non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gasQA&#10;AADeAAAADwAAAGRycy9kb3ducmV2LnhtbESPzWrDMBCE74W+g9hCb41cF9zgRjahEEhLLnH6AIu1&#10;/iHSykhK7Lx9VQj0OMzMN8ymXqwRV/JhdKzgdZWBIG6dHrlX8HPavaxBhIis0TgmBTcKUFePDxss&#10;tZv5SNcm9iJBOJSoYIhxKqUM7UAWw8pNxMnrnLcYk/S91B7nBLdG5llWSIsjp4UBJ/ocqD03F6tA&#10;nprdvG6Mz9x33h3M1/7YkVPq+WnZfoCItMT/8L291wry96J4g7876Qr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4GrEAAAA3gAAAA8AAAAAAAAAAAAAAAAAmAIAAGRycy9k&#10;b3ducmV2LnhtbFBLBQYAAAAABAAEAPUAAACJAwAAAAA=&#10;" filled="f" stroked="f">
              <v:textbox style="mso-fit-shape-to-text:t" inset="0,0,0,0">
                <w:txbxContent>
                  <w:p w:rsidR="00F65EEF" w:rsidRDefault="00F65EEF" w:rsidP="009E4E82">
                    <w:pPr>
                      <w:spacing w:before="0" w:line="240" w:lineRule="auto"/>
                    </w:pPr>
                    <w:r>
                      <w:rPr>
                        <w:rFonts w:ascii="Arial" w:hAnsi="Arial" w:cs="Arial"/>
                        <w:color w:val="24282B"/>
                        <w:sz w:val="16"/>
                        <w:szCs w:val="16"/>
                      </w:rPr>
                      <w:t>bits</w:t>
                    </w:r>
                  </w:p>
                </w:txbxContent>
              </v:textbox>
            </v:rect>
            <v:rect id="Rectangle 27193" o:spid="_x0000_s77388" style="position:absolute;left:5505;top:5755;width:392;height:240;visibility:visibl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4HsQA&#10;AADeAAAADwAAAGRycy9kb3ducmV2LnhtbESPzWrDMBCE74W+g9hCb41cU9zgRjahEEhLLnH6AIu1&#10;/iHSykhK7Lx9VQj0OMzMN8ymXqwRV/JhdKzgdZWBIG6dHrlX8HPavaxBhIis0TgmBTcKUFePDxss&#10;tZv5SNcm9iJBOJSoYIhxKqUM7UAWw8pNxMnrnLcYk/S91B7nBLdG5llWSIsjp4UBJ/ocqD03F6tA&#10;nprdvG6Mz9x33h3M1/7YkVPq+WnZfoCItMT/8L291wry96J4g7876Qr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eB7EAAAA3gAAAA8AAAAAAAAAAAAAAAAAmAIAAGRycy9k&#10;b3ducmV2LnhtbFBLBQYAAAAABAAEAPUAAACJAwAAAAA=&#10;" filled="f" stroked="f">
              <v:textbox style="mso-fit-shape-to-text:t" inset="0,0,0,0">
                <w:txbxContent>
                  <w:p w:rsidR="00F65EEF" w:rsidRPr="00532593" w:rsidRDefault="00F65EEF" w:rsidP="00532593">
                    <w:pPr>
                      <w:spacing w:before="0" w:line="240" w:lineRule="exact"/>
                      <w:rPr>
                        <w:szCs w:val="22"/>
                      </w:rPr>
                    </w:pPr>
                    <w:r w:rsidRPr="00532593">
                      <w:rPr>
                        <w:rFonts w:ascii="Arial" w:hAnsi="Arial" w:hint="cs"/>
                        <w:color w:val="24282B"/>
                        <w:szCs w:val="22"/>
                        <w:rtl/>
                      </w:rPr>
                      <w:t>بتة</w:t>
                    </w:r>
                  </w:p>
                </w:txbxContent>
              </v:textbox>
            </v:rect>
            <v:rect id="Rectangle 27195" o:spid="_x0000_s77389" style="position:absolute;left:6289;top:5719;width:1636;height:343;visibility:visibl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hcQA&#10;AADeAAAADwAAAGRycy9kb3ducmV2LnhtbESPzWrDMBCE74W+g9hCb41cQ93gRjahEEhLLnH6AIu1&#10;/iHSykhK7Lx9VQj0OMzMN8ymXqwRV/JhdKzgdZWBIG6dHrlX8HPavaxBhIis0TgmBTcKUFePDxss&#10;tZv5SNcm9iJBOJSoYIhxKqUM7UAWw8pNxMnrnLcYk/S91B7nBLdG5llWSIsjp4UBJ/ocqD03F6tA&#10;nprdvG6Mz9x33h3M1/7YkVPq+WnZfoCItMT/8L291wry96J4g7876Qr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3YXEAAAA3gAAAA8AAAAAAAAAAAAAAAAAmAIAAGRycy9k&#10;b3ducmV2LnhtbFBLBQYAAAAABAAEAPUAAACJAwAAAAA=&#10;" filled="f" stroked="f">
              <v:textbox style="mso-fit-shape-to-text:t" inset="0,0,0,0">
                <w:txbxContent>
                  <w:p w:rsidR="00F65EEF" w:rsidRPr="0023325D" w:rsidRDefault="00F65EEF" w:rsidP="00532593">
                    <w:pPr>
                      <w:spacing w:before="40" w:after="40"/>
                      <w:jc w:val="left"/>
                      <w:rPr>
                        <w:sz w:val="16"/>
                        <w:szCs w:val="22"/>
                        <w:rtl/>
                      </w:rPr>
                    </w:pPr>
                    <w:r w:rsidRPr="0023325D">
                      <w:rPr>
                        <w:rFonts w:hint="cs"/>
                        <w:sz w:val="16"/>
                        <w:szCs w:val="22"/>
                        <w:rtl/>
                      </w:rPr>
                      <w:t>البتة الأقل دلالة</w:t>
                    </w:r>
                    <w:r>
                      <w:rPr>
                        <w:rFonts w:hint="cs"/>
                        <w:sz w:val="16"/>
                        <w:szCs w:val="22"/>
                        <w:rtl/>
                      </w:rPr>
                      <w:t xml:space="preserve"> </w:t>
                    </w:r>
                    <w:r>
                      <w:rPr>
                        <w:sz w:val="16"/>
                        <w:szCs w:val="22"/>
                      </w:rPr>
                      <w:t>(</w:t>
                    </w:r>
                    <w:r w:rsidRPr="0023325D">
                      <w:rPr>
                        <w:sz w:val="16"/>
                        <w:szCs w:val="22"/>
                      </w:rPr>
                      <w:t>LSB</w:t>
                    </w:r>
                    <w:r>
                      <w:rPr>
                        <w:sz w:val="16"/>
                        <w:szCs w:val="22"/>
                      </w:rPr>
                      <w:t>)</w:t>
                    </w:r>
                  </w:p>
                </w:txbxContent>
              </v:textbox>
            </v:rect>
            <v:rect id="Rectangle 27194" o:spid="_x0000_s77390" style="position:absolute;left:3810;top:5703;width:1695;height:343;visibility:visible;v-text-anchor:top"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D8sQA&#10;AADeAAAADwAAAGRycy9kb3ducmV2LnhtbESPzWrDMBCE74W+g9hCbo1cH9zgRjEhYEhLLnHyAIu1&#10;/qHSykhq7L59FQj0OMzMN8y2WqwRN/JhdKzgbZ2BIG6dHrlXcL3UrxsQISJrNI5JwS8FqHbPT1ss&#10;tZv5TLcm9iJBOJSoYIhxKqUM7UAWw9pNxMnrnLcYk/S91B7nBLdG5llWSIsjp4UBJzoM1H43P1aB&#10;vDT1vGmMz9xX3p3M5/HckVNq9bLsP0BEWuJ/+NE+agX5e1EUcL+Tr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Q/LEAAAA3gAAAA8AAAAAAAAAAAAAAAAAmAIAAGRycy9k&#10;b3ducmV2LnhtbFBLBQYAAAAABAAEAPUAAACJAwAAAAA=&#10;" filled="f" stroked="f">
              <v:textbox style="mso-fit-shape-to-text:t" inset="0,0,0,0">
                <w:txbxContent>
                  <w:p w:rsidR="00F65EEF" w:rsidRPr="0023325D" w:rsidRDefault="00F65EEF" w:rsidP="00532593">
                    <w:pPr>
                      <w:spacing w:before="40" w:after="40"/>
                      <w:jc w:val="right"/>
                      <w:rPr>
                        <w:sz w:val="16"/>
                        <w:szCs w:val="22"/>
                        <w:rtl/>
                      </w:rPr>
                    </w:pPr>
                    <w:r w:rsidRPr="0023325D">
                      <w:rPr>
                        <w:rFonts w:hint="cs"/>
                        <w:sz w:val="16"/>
                        <w:szCs w:val="22"/>
                        <w:rtl/>
                      </w:rPr>
                      <w:t>البتة الأكثر دلالة</w:t>
                    </w:r>
                    <w:r>
                      <w:rPr>
                        <w:rFonts w:hint="cs"/>
                        <w:sz w:val="16"/>
                        <w:szCs w:val="22"/>
                        <w:rtl/>
                      </w:rPr>
                      <w:t xml:space="preserve"> </w:t>
                    </w:r>
                    <w:r>
                      <w:rPr>
                        <w:sz w:val="16"/>
                        <w:szCs w:val="22"/>
                      </w:rPr>
                      <w:t xml:space="preserve"> (</w:t>
                    </w:r>
                    <w:r w:rsidRPr="0023325D">
                      <w:rPr>
                        <w:sz w:val="16"/>
                        <w:szCs w:val="22"/>
                      </w:rPr>
                      <w:t>MSB</w:t>
                    </w:r>
                    <w:r>
                      <w:rPr>
                        <w:sz w:val="16"/>
                        <w:szCs w:val="22"/>
                      </w:rPr>
                      <w:t>)</w:t>
                    </w:r>
                  </w:p>
                </w:txbxContent>
              </v:textbox>
            </v:rect>
            <w10:wrap type="none" anchorx="page"/>
            <w10:anchorlock/>
          </v:group>
        </w:pict>
      </w:r>
    </w:p>
    <w:p w:rsidR="005F5FF3" w:rsidRPr="00F02D44" w:rsidRDefault="005F5FF3" w:rsidP="006B1668">
      <w:pPr>
        <w:pStyle w:val="Heading4"/>
        <w:tabs>
          <w:tab w:val="left" w:pos="992"/>
        </w:tabs>
        <w:rPr>
          <w:rtl/>
        </w:rPr>
      </w:pPr>
      <w:r>
        <w:t>3.2.6.3</w:t>
      </w:r>
      <w:r>
        <w:rPr>
          <w:rFonts w:hint="cs"/>
          <w:rtl/>
        </w:rPr>
        <w:tab/>
      </w:r>
      <w:r>
        <w:rPr>
          <w:rFonts w:hint="cs"/>
          <w:rtl/>
        </w:rPr>
        <w:tab/>
        <w:t xml:space="preserve">معطيات مساعدة سمعية </w:t>
      </w:r>
      <w:r w:rsidR="006B1668">
        <w:t>(AAUX)</w:t>
      </w:r>
    </w:p>
    <w:p w:rsidR="005F5FF3" w:rsidRDefault="005F5FF3" w:rsidP="00F75B34">
      <w:pPr>
        <w:rPr>
          <w:rtl/>
        </w:rPr>
      </w:pPr>
      <w:r>
        <w:rPr>
          <w:rFonts w:hint="cs"/>
          <w:rtl/>
        </w:rPr>
        <w:t>تضاف المعطيات المساعدة السمعية</w:t>
      </w:r>
      <w:r w:rsidR="00F75B34">
        <w:rPr>
          <w:rFonts w:hint="eastAsia"/>
          <w:rtl/>
        </w:rPr>
        <w:t> </w:t>
      </w:r>
      <w:r w:rsidR="006B1668">
        <w:t>(AAUX)</w:t>
      </w:r>
      <w:r>
        <w:rPr>
          <w:rFonts w:hint="cs"/>
          <w:rtl/>
        </w:rPr>
        <w:t xml:space="preserve"> إلى المعطيات السمعية المخلّطة ك</w:t>
      </w:r>
      <w:r w:rsidR="007331E7">
        <w:rPr>
          <w:rFonts w:hint="cs"/>
          <w:rtl/>
        </w:rPr>
        <w:t>ما </w:t>
      </w:r>
      <w:r>
        <w:rPr>
          <w:rFonts w:hint="cs"/>
          <w:rtl/>
        </w:rPr>
        <w:t>هو مبيّن في الشكلين</w:t>
      </w:r>
      <w:r w:rsidR="00F75B34">
        <w:rPr>
          <w:rFonts w:hint="eastAsia"/>
          <w:rtl/>
        </w:rPr>
        <w:t> </w:t>
      </w:r>
      <w:r>
        <w:t>7</w:t>
      </w:r>
      <w:r>
        <w:rPr>
          <w:rFonts w:hint="cs"/>
          <w:rtl/>
        </w:rPr>
        <w:t xml:space="preserve"> و</w:t>
      </w:r>
      <w:r>
        <w:t>9</w:t>
      </w:r>
      <w:r>
        <w:rPr>
          <w:rFonts w:hint="cs"/>
          <w:rtl/>
        </w:rPr>
        <w:t>. وتشتمل رُزْمة المعطيات</w:t>
      </w:r>
      <w:r w:rsidR="00F75B34">
        <w:rPr>
          <w:rFonts w:hint="eastAsia"/>
          <w:rtl/>
        </w:rPr>
        <w:t> </w:t>
      </w:r>
      <w:r>
        <w:t>AAUX</w:t>
      </w:r>
      <w:r>
        <w:rPr>
          <w:rFonts w:hint="cs"/>
          <w:rtl/>
        </w:rPr>
        <w:t xml:space="preserve"> على رأسية الرُزْمة</w:t>
      </w:r>
      <w:r w:rsidR="00F75B34">
        <w:rPr>
          <w:rFonts w:hint="eastAsia"/>
          <w:rtl/>
        </w:rPr>
        <w:t> </w:t>
      </w:r>
      <w:r>
        <w:t>AAUX</w:t>
      </w:r>
      <w:r>
        <w:rPr>
          <w:rFonts w:hint="cs"/>
          <w:rtl/>
        </w:rPr>
        <w:t xml:space="preserve"> وعلى معطيات (الحمولة النافعة</w:t>
      </w:r>
      <w:r w:rsidR="00F75B34">
        <w:rPr>
          <w:rFonts w:hint="eastAsia"/>
          <w:rtl/>
        </w:rPr>
        <w:t> </w:t>
      </w:r>
      <w:r>
        <w:t>AAUX</w:t>
      </w:r>
      <w:r>
        <w:rPr>
          <w:rFonts w:hint="cs"/>
          <w:rtl/>
        </w:rPr>
        <w:t>). ويتكوّن طول الرُزْمة</w:t>
      </w:r>
      <w:r w:rsidR="00F75B34">
        <w:rPr>
          <w:rFonts w:hint="eastAsia"/>
          <w:rtl/>
        </w:rPr>
        <w:t> </w:t>
      </w:r>
      <w:r>
        <w:t>AAUX</w:t>
      </w:r>
      <w:r>
        <w:rPr>
          <w:rFonts w:hint="cs"/>
          <w:rtl/>
        </w:rPr>
        <w:t xml:space="preserve"> من </w:t>
      </w:r>
      <w:r>
        <w:t>5</w:t>
      </w:r>
      <w:r>
        <w:rPr>
          <w:rFonts w:hint="cs"/>
          <w:rtl/>
        </w:rPr>
        <w:t xml:space="preserve"> بايتات ك</w:t>
      </w:r>
      <w:r w:rsidR="007331E7">
        <w:rPr>
          <w:rFonts w:hint="cs"/>
          <w:rtl/>
        </w:rPr>
        <w:t>ما </w:t>
      </w:r>
      <w:r>
        <w:rPr>
          <w:rFonts w:hint="cs"/>
          <w:rtl/>
        </w:rPr>
        <w:t>هو مبيّن في الشكل</w:t>
      </w:r>
      <w:r w:rsidR="00F75B34">
        <w:rPr>
          <w:rFonts w:hint="eastAsia"/>
          <w:rtl/>
        </w:rPr>
        <w:t> </w:t>
      </w:r>
      <w:r>
        <w:t>9</w:t>
      </w:r>
      <w:r>
        <w:rPr>
          <w:rFonts w:hint="cs"/>
          <w:rtl/>
        </w:rPr>
        <w:t>، الذي يكشف عن ترتيبة رُزمة المعطيات</w:t>
      </w:r>
      <w:r w:rsidR="00F75B34">
        <w:rPr>
          <w:rFonts w:hint="eastAsia"/>
          <w:rtl/>
        </w:rPr>
        <w:t> </w:t>
      </w:r>
      <w:r>
        <w:t>AAUX</w:t>
      </w:r>
      <w:r>
        <w:rPr>
          <w:rFonts w:hint="cs"/>
          <w:rtl/>
        </w:rPr>
        <w:t>. وتُرقَّم الرُزَم السمعية من</w:t>
      </w:r>
      <w:r w:rsidR="00F75B34">
        <w:rPr>
          <w:rFonts w:hint="eastAsia"/>
          <w:rtl/>
        </w:rPr>
        <w:t> </w:t>
      </w:r>
      <w:r>
        <w:t>0</w:t>
      </w:r>
      <w:r>
        <w:rPr>
          <w:rFonts w:hint="cs"/>
          <w:rtl/>
        </w:rPr>
        <w:t xml:space="preserve"> إلى</w:t>
      </w:r>
      <w:r w:rsidR="00F75B34">
        <w:rPr>
          <w:rFonts w:hint="eastAsia"/>
          <w:rtl/>
        </w:rPr>
        <w:t> </w:t>
      </w:r>
      <w:r>
        <w:t>8</w:t>
      </w:r>
      <w:r>
        <w:rPr>
          <w:rFonts w:hint="cs"/>
          <w:rtl/>
        </w:rPr>
        <w:t xml:space="preserve"> ك</w:t>
      </w:r>
      <w:r w:rsidR="007331E7">
        <w:rPr>
          <w:rFonts w:hint="cs"/>
          <w:rtl/>
        </w:rPr>
        <w:t>ما </w:t>
      </w:r>
      <w:r>
        <w:rPr>
          <w:rFonts w:hint="cs"/>
          <w:rtl/>
        </w:rPr>
        <w:t>هو مبيّن في الشكل</w:t>
      </w:r>
      <w:r w:rsidR="00F75B34">
        <w:rPr>
          <w:rFonts w:hint="eastAsia"/>
          <w:rtl/>
        </w:rPr>
        <w:t> </w:t>
      </w:r>
      <w:r>
        <w:t>9</w:t>
      </w:r>
      <w:r w:rsidR="00532593">
        <w:rPr>
          <w:rFonts w:hint="cs"/>
          <w:rtl/>
        </w:rPr>
        <w:t>. ويد</w:t>
      </w:r>
      <w:r>
        <w:rPr>
          <w:rFonts w:hint="cs"/>
          <w:rtl/>
        </w:rPr>
        <w:t>عى هذا الرقم رقم الرُزْمة</w:t>
      </w:r>
      <w:r w:rsidR="00F75B34">
        <w:rPr>
          <w:rFonts w:hint="eastAsia"/>
          <w:rtl/>
        </w:rPr>
        <w:t> </w:t>
      </w:r>
      <w:r>
        <w:rPr>
          <w:rFonts w:hint="cs"/>
          <w:rtl/>
        </w:rPr>
        <w:t>السمعية.</w:t>
      </w:r>
    </w:p>
    <w:p w:rsidR="005F5FF3" w:rsidRDefault="005F5FF3" w:rsidP="00F75B34">
      <w:pPr>
        <w:rPr>
          <w:rtl/>
        </w:rPr>
      </w:pPr>
      <w:r>
        <w:rPr>
          <w:rFonts w:hint="cs"/>
          <w:rtl/>
        </w:rPr>
        <w:t>ويبيّن الجدول</w:t>
      </w:r>
      <w:r w:rsidR="00F75B34">
        <w:rPr>
          <w:rFonts w:hint="eastAsia"/>
          <w:rtl/>
        </w:rPr>
        <w:t> </w:t>
      </w:r>
      <w:r>
        <w:t>18</w:t>
      </w:r>
      <w:r>
        <w:rPr>
          <w:rFonts w:hint="cs"/>
          <w:rtl/>
        </w:rPr>
        <w:t xml:space="preserve"> بنية رُزْمة المعطيات</w:t>
      </w:r>
      <w:r w:rsidR="00F75B34">
        <w:rPr>
          <w:rFonts w:hint="eastAsia"/>
          <w:rtl/>
        </w:rPr>
        <w:t> </w:t>
      </w:r>
      <w:r>
        <w:t>AAUX</w:t>
      </w:r>
      <w:r>
        <w:rPr>
          <w:rFonts w:hint="cs"/>
          <w:rtl/>
        </w:rPr>
        <w:t>. وتوضع رُزمة مصدر</w:t>
      </w:r>
      <w:r w:rsidR="00F75B34">
        <w:rPr>
          <w:rFonts w:hint="eastAsia"/>
          <w:rtl/>
        </w:rPr>
        <w:t> </w:t>
      </w:r>
      <w:r>
        <w:t>AAUX</w:t>
      </w:r>
      <w:r>
        <w:rPr>
          <w:rFonts w:hint="cs"/>
          <w:rtl/>
        </w:rPr>
        <w:t xml:space="preserve"> واحدة</w:t>
      </w:r>
      <w:r w:rsidR="00F75B34">
        <w:rPr>
          <w:rFonts w:hint="eastAsia"/>
          <w:rtl/>
        </w:rPr>
        <w:t> </w:t>
      </w:r>
      <w:r w:rsidR="00F75B34">
        <w:t>(</w:t>
      </w:r>
      <w:r>
        <w:t>AS</w:t>
      </w:r>
      <w:r w:rsidR="00F75B34">
        <w:t>)</w:t>
      </w:r>
      <w:r>
        <w:rPr>
          <w:rFonts w:hint="cs"/>
          <w:rtl/>
        </w:rPr>
        <w:t xml:space="preserve"> مع رُزْمة تحكُّم في مصدر </w:t>
      </w:r>
      <w:r>
        <w:t>AAUX</w:t>
      </w:r>
      <w:r>
        <w:rPr>
          <w:rFonts w:hint="cs"/>
          <w:rtl/>
        </w:rPr>
        <w:t xml:space="preserve"> واحدة </w:t>
      </w:r>
      <w:r w:rsidR="006B1668">
        <w:t>(ASC)</w:t>
      </w:r>
      <w:r>
        <w:rPr>
          <w:rFonts w:hint="cs"/>
          <w:rtl/>
        </w:rPr>
        <w:t xml:space="preserve"> داخل القطار المضغوط.</w:t>
      </w:r>
    </w:p>
    <w:p w:rsidR="00587DD8" w:rsidRDefault="00587DD8" w:rsidP="00587DD8">
      <w:pPr>
        <w:pStyle w:val="TableNo"/>
        <w:rPr>
          <w:rtl/>
        </w:rPr>
      </w:pPr>
      <w:r>
        <w:rPr>
          <w:rFonts w:hint="cs"/>
          <w:rtl/>
        </w:rPr>
        <w:t xml:space="preserve">الجـدول </w:t>
      </w:r>
      <w:r>
        <w:t>18</w:t>
      </w:r>
    </w:p>
    <w:p w:rsidR="00587DD8" w:rsidRPr="000C5B67" w:rsidRDefault="00587DD8" w:rsidP="00587DD8">
      <w:pPr>
        <w:pStyle w:val="Tabletitle"/>
      </w:pPr>
      <w:r>
        <w:rPr>
          <w:rFonts w:hint="cs"/>
          <w:rtl/>
        </w:rPr>
        <w:t xml:space="preserve">تقابل الرُزَم </w:t>
      </w:r>
      <w:r>
        <w:t>AAUX</w:t>
      </w:r>
      <w:r>
        <w:rPr>
          <w:rFonts w:hint="cs"/>
          <w:rtl/>
        </w:rPr>
        <w:t xml:space="preserve"> في تتابع </w:t>
      </w:r>
      <w:r>
        <w:t>DIF</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tblGrid>
      <w:tr w:rsidR="00587DD8" w:rsidRPr="00AB1AEB" w:rsidTr="00451DE5">
        <w:trPr>
          <w:trHeight w:val="20"/>
          <w:jc w:val="center"/>
        </w:trPr>
        <w:tc>
          <w:tcPr>
            <w:tcW w:w="2268" w:type="dxa"/>
            <w:tcBorders>
              <w:right w:val="nil"/>
            </w:tcBorders>
            <w:vAlign w:val="center"/>
          </w:tcPr>
          <w:p w:rsidR="00587DD8" w:rsidRPr="00373BD2" w:rsidRDefault="00587DD8" w:rsidP="00451DE5">
            <w:pPr>
              <w:pStyle w:val="Tablehead"/>
              <w:rPr>
                <w:rFonts w:ascii="Times New Roman"/>
                <w:b w:val="0"/>
                <w:bCs w:val="0"/>
              </w:rPr>
            </w:pPr>
            <w:r w:rsidRPr="00373BD2">
              <w:rPr>
                <w:rFonts w:ascii="Times New Roman" w:hint="cs"/>
                <w:b w:val="0"/>
                <w:bCs w:val="0"/>
                <w:rtl/>
              </w:rPr>
              <w:t>رزمة سمعية</w:t>
            </w:r>
          </w:p>
        </w:tc>
        <w:tc>
          <w:tcPr>
            <w:tcW w:w="2268" w:type="dxa"/>
            <w:tcBorders>
              <w:left w:val="nil"/>
            </w:tcBorders>
            <w:vAlign w:val="center"/>
          </w:tcPr>
          <w:p w:rsidR="00587DD8" w:rsidRPr="00373BD2" w:rsidRDefault="00587DD8" w:rsidP="00451DE5">
            <w:pPr>
              <w:pStyle w:val="Tablehead"/>
              <w:rPr>
                <w:rFonts w:ascii="Times New Roman"/>
                <w:b w:val="0"/>
                <w:bCs w:val="0"/>
              </w:rPr>
            </w:pPr>
            <w:r w:rsidRPr="00373BD2">
              <w:rPr>
                <w:rFonts w:ascii="Times New Roman" w:hint="cs"/>
                <w:b w:val="0"/>
                <w:bCs w:val="0"/>
                <w:rtl/>
              </w:rPr>
              <w:t>رقم</w:t>
            </w:r>
          </w:p>
        </w:tc>
        <w:tc>
          <w:tcPr>
            <w:tcW w:w="2268" w:type="dxa"/>
            <w:vMerge w:val="restart"/>
            <w:vAlign w:val="center"/>
          </w:tcPr>
          <w:p w:rsidR="00587DD8" w:rsidRPr="00373BD2" w:rsidRDefault="00587DD8" w:rsidP="00451DE5">
            <w:pPr>
              <w:pStyle w:val="Tablehead"/>
              <w:rPr>
                <w:rFonts w:ascii="Times New Roman"/>
                <w:b w:val="0"/>
                <w:bCs w:val="0"/>
              </w:rPr>
            </w:pPr>
            <w:r w:rsidRPr="00373BD2">
              <w:rPr>
                <w:rFonts w:ascii="Times New Roman" w:hint="cs"/>
                <w:b w:val="0"/>
                <w:bCs w:val="0"/>
                <w:rtl/>
              </w:rPr>
              <w:t>معطيات الرزمة</w:t>
            </w:r>
          </w:p>
        </w:tc>
      </w:tr>
      <w:tr w:rsidR="00587DD8" w:rsidRPr="00AB1AEB" w:rsidTr="00451DE5">
        <w:trPr>
          <w:trHeight w:val="20"/>
          <w:jc w:val="center"/>
        </w:trPr>
        <w:tc>
          <w:tcPr>
            <w:tcW w:w="2268" w:type="dxa"/>
            <w:vAlign w:val="center"/>
          </w:tcPr>
          <w:p w:rsidR="00587DD8" w:rsidRPr="00AB1AEB" w:rsidRDefault="00587DD8" w:rsidP="00451DE5">
            <w:pPr>
              <w:pStyle w:val="Tabletext"/>
              <w:jc w:val="center"/>
              <w:rPr>
                <w:rtl/>
              </w:rPr>
            </w:pPr>
            <w:r w:rsidRPr="00AB1AEB">
              <w:rPr>
                <w:rFonts w:hint="cs"/>
                <w:rtl/>
              </w:rPr>
              <w:t xml:space="preserve">تتابع </w:t>
            </w:r>
            <w:r w:rsidRPr="00AB1AEB">
              <w:t>DIF</w:t>
            </w:r>
            <w:r w:rsidRPr="00AB1AEB">
              <w:rPr>
                <w:rFonts w:hint="cs"/>
                <w:rtl/>
              </w:rPr>
              <w:t xml:space="preserve"> الزوجي</w:t>
            </w:r>
          </w:p>
        </w:tc>
        <w:tc>
          <w:tcPr>
            <w:tcW w:w="2268" w:type="dxa"/>
            <w:vAlign w:val="center"/>
          </w:tcPr>
          <w:p w:rsidR="00587DD8" w:rsidRPr="00AB1AEB" w:rsidRDefault="00587DD8" w:rsidP="00451DE5">
            <w:pPr>
              <w:pStyle w:val="Tabletext"/>
              <w:jc w:val="center"/>
              <w:rPr>
                <w:rtl/>
              </w:rPr>
            </w:pPr>
            <w:r w:rsidRPr="00AB1AEB">
              <w:rPr>
                <w:rFonts w:hint="cs"/>
                <w:rtl/>
              </w:rPr>
              <w:t xml:space="preserve">تتابع </w:t>
            </w:r>
            <w:r w:rsidRPr="00AB1AEB">
              <w:t>DIF</w:t>
            </w:r>
            <w:r w:rsidRPr="00AB1AEB">
              <w:rPr>
                <w:rFonts w:hint="cs"/>
                <w:rtl/>
              </w:rPr>
              <w:t xml:space="preserve"> الفردي</w:t>
            </w:r>
          </w:p>
        </w:tc>
        <w:tc>
          <w:tcPr>
            <w:tcW w:w="2268" w:type="dxa"/>
            <w:vMerge/>
            <w:vAlign w:val="center"/>
          </w:tcPr>
          <w:p w:rsidR="00587DD8" w:rsidRPr="00AB1AEB" w:rsidRDefault="00587DD8" w:rsidP="00451DE5">
            <w:pPr>
              <w:pStyle w:val="Tabletext"/>
            </w:pPr>
          </w:p>
        </w:tc>
      </w:tr>
      <w:tr w:rsidR="00587DD8" w:rsidRPr="00AB1AEB" w:rsidTr="00451DE5">
        <w:trPr>
          <w:trHeight w:val="20"/>
          <w:jc w:val="center"/>
        </w:trPr>
        <w:tc>
          <w:tcPr>
            <w:tcW w:w="2268" w:type="dxa"/>
            <w:vAlign w:val="center"/>
          </w:tcPr>
          <w:p w:rsidR="00587DD8" w:rsidRPr="00AB1AEB" w:rsidRDefault="00587DD8" w:rsidP="00451DE5">
            <w:pPr>
              <w:pStyle w:val="Tabletext"/>
              <w:jc w:val="center"/>
              <w:rPr>
                <w:rFonts w:eastAsia="MS PMincho"/>
              </w:rPr>
            </w:pPr>
            <w:r w:rsidRPr="00AB1AEB">
              <w:rPr>
                <w:rFonts w:eastAsia="MS PMincho"/>
              </w:rPr>
              <w:t>3</w:t>
            </w:r>
          </w:p>
        </w:tc>
        <w:tc>
          <w:tcPr>
            <w:tcW w:w="2268" w:type="dxa"/>
            <w:vAlign w:val="center"/>
          </w:tcPr>
          <w:p w:rsidR="00587DD8" w:rsidRPr="00AB1AEB" w:rsidRDefault="00587DD8" w:rsidP="00451DE5">
            <w:pPr>
              <w:pStyle w:val="Tabletext"/>
              <w:jc w:val="center"/>
              <w:rPr>
                <w:rFonts w:eastAsia="MS PMincho"/>
              </w:rPr>
            </w:pPr>
            <w:r w:rsidRPr="00AB1AEB">
              <w:rPr>
                <w:rFonts w:eastAsia="MS PMincho"/>
              </w:rPr>
              <w:t>0</w:t>
            </w:r>
          </w:p>
        </w:tc>
        <w:tc>
          <w:tcPr>
            <w:tcW w:w="2268" w:type="dxa"/>
            <w:vAlign w:val="center"/>
          </w:tcPr>
          <w:p w:rsidR="00587DD8" w:rsidRPr="00AB1AEB" w:rsidRDefault="00587DD8" w:rsidP="00451DE5">
            <w:pPr>
              <w:pStyle w:val="Tabletext"/>
              <w:jc w:val="center"/>
            </w:pPr>
            <w:r w:rsidRPr="00AB1AEB">
              <w:t>AS</w:t>
            </w:r>
          </w:p>
        </w:tc>
      </w:tr>
      <w:tr w:rsidR="00587DD8" w:rsidRPr="00AB1AEB" w:rsidTr="00451DE5">
        <w:trPr>
          <w:trHeight w:val="20"/>
          <w:jc w:val="center"/>
        </w:trPr>
        <w:tc>
          <w:tcPr>
            <w:tcW w:w="2268" w:type="dxa"/>
            <w:vAlign w:val="center"/>
          </w:tcPr>
          <w:p w:rsidR="00587DD8" w:rsidRPr="00AB1AEB" w:rsidRDefault="00587DD8" w:rsidP="00451DE5">
            <w:pPr>
              <w:pStyle w:val="Tabletext"/>
              <w:jc w:val="center"/>
              <w:rPr>
                <w:rFonts w:eastAsia="MS PMincho"/>
              </w:rPr>
            </w:pPr>
            <w:r w:rsidRPr="00AB1AEB">
              <w:rPr>
                <w:rFonts w:eastAsia="MS PMincho"/>
              </w:rPr>
              <w:t>4</w:t>
            </w:r>
          </w:p>
        </w:tc>
        <w:tc>
          <w:tcPr>
            <w:tcW w:w="2268" w:type="dxa"/>
            <w:vAlign w:val="center"/>
          </w:tcPr>
          <w:p w:rsidR="00587DD8" w:rsidRPr="00AB1AEB" w:rsidRDefault="00587DD8" w:rsidP="00451DE5">
            <w:pPr>
              <w:pStyle w:val="Tabletext"/>
              <w:jc w:val="center"/>
              <w:rPr>
                <w:rFonts w:eastAsia="MS PMincho"/>
              </w:rPr>
            </w:pPr>
            <w:r w:rsidRPr="00AB1AEB">
              <w:rPr>
                <w:rFonts w:eastAsia="MS PMincho"/>
              </w:rPr>
              <w:t>1</w:t>
            </w:r>
          </w:p>
        </w:tc>
        <w:tc>
          <w:tcPr>
            <w:tcW w:w="2268" w:type="dxa"/>
            <w:vAlign w:val="center"/>
          </w:tcPr>
          <w:p w:rsidR="00587DD8" w:rsidRPr="00AB1AEB" w:rsidRDefault="00587DD8" w:rsidP="00451DE5">
            <w:pPr>
              <w:pStyle w:val="Tabletext"/>
              <w:jc w:val="center"/>
            </w:pPr>
            <w:r w:rsidRPr="00AB1AEB">
              <w:t>ASC</w:t>
            </w:r>
          </w:p>
        </w:tc>
      </w:tr>
    </w:tbl>
    <w:p w:rsidR="00587DD8" w:rsidRPr="003B6F95" w:rsidRDefault="00587DD8" w:rsidP="00587DD8">
      <w:pPr>
        <w:pStyle w:val="Note"/>
        <w:spacing w:before="120" w:line="144" w:lineRule="auto"/>
        <w:ind w:left="708"/>
        <w:rPr>
          <w:rtl/>
        </w:rPr>
      </w:pPr>
      <w:r w:rsidRPr="003B6F95">
        <w:rPr>
          <w:rFonts w:hint="cs"/>
          <w:rtl/>
        </w:rPr>
        <w:t xml:space="preserve">تتابع </w:t>
      </w:r>
      <w:r w:rsidRPr="003B6F95">
        <w:t>DIF</w:t>
      </w:r>
      <w:r w:rsidRPr="003B6F95">
        <w:rPr>
          <w:rFonts w:hint="cs"/>
          <w:rtl/>
        </w:rPr>
        <w:t xml:space="preserve"> الزوجي:</w:t>
      </w:r>
    </w:p>
    <w:p w:rsidR="00587DD8" w:rsidRPr="003B6F95" w:rsidRDefault="00587DD8" w:rsidP="00587DD8">
      <w:pPr>
        <w:pStyle w:val="Note"/>
        <w:tabs>
          <w:tab w:val="clear" w:pos="794"/>
          <w:tab w:val="clear" w:pos="1588"/>
          <w:tab w:val="clear" w:pos="1985"/>
          <w:tab w:val="left" w:pos="992"/>
        </w:tabs>
        <w:spacing w:before="0" w:line="144" w:lineRule="auto"/>
        <w:ind w:left="1198"/>
        <w:rPr>
          <w:rtl/>
        </w:rPr>
      </w:pPr>
      <w:r w:rsidRPr="003B6F95">
        <w:rPr>
          <w:rFonts w:hint="cs"/>
          <w:rtl/>
        </w:rPr>
        <w:t xml:space="preserve">رقم التتابع </w:t>
      </w:r>
      <w:r w:rsidRPr="003B6F95">
        <w:t>DIF</w:t>
      </w:r>
      <w:r w:rsidRPr="003B6F95">
        <w:tab/>
        <w:t>0</w:t>
      </w:r>
      <w:r w:rsidRPr="003B6F95">
        <w:rPr>
          <w:rFonts w:hint="cs"/>
          <w:rtl/>
        </w:rPr>
        <w:t xml:space="preserve">، </w:t>
      </w:r>
      <w:r w:rsidRPr="003B6F95">
        <w:t>2</w:t>
      </w:r>
      <w:r w:rsidRPr="003B6F95">
        <w:rPr>
          <w:rFonts w:hint="cs"/>
          <w:rtl/>
        </w:rPr>
        <w:t xml:space="preserve">، </w:t>
      </w:r>
      <w:r w:rsidRPr="003B6F95">
        <w:t>4</w:t>
      </w:r>
      <w:r w:rsidRPr="003B6F95">
        <w:rPr>
          <w:rFonts w:hint="cs"/>
          <w:rtl/>
        </w:rPr>
        <w:t xml:space="preserve">، </w:t>
      </w:r>
      <w:r w:rsidRPr="003B6F95">
        <w:t>6</w:t>
      </w:r>
      <w:r w:rsidRPr="003B6F95">
        <w:rPr>
          <w:rFonts w:hint="cs"/>
          <w:rtl/>
        </w:rPr>
        <w:t xml:space="preserve">، </w:t>
      </w:r>
      <w:r w:rsidRPr="003B6F95">
        <w:t>8</w:t>
      </w:r>
      <w:r w:rsidRPr="003B6F95">
        <w:rPr>
          <w:rFonts w:hint="cs"/>
          <w:rtl/>
        </w:rPr>
        <w:t xml:space="preserve"> في نظام التردّد </w:t>
      </w:r>
      <w:r w:rsidRPr="003B6F95">
        <w:t>Hz 60</w:t>
      </w:r>
    </w:p>
    <w:p w:rsidR="00587DD8" w:rsidRPr="003B6F95" w:rsidRDefault="00587DD8" w:rsidP="00587DD8">
      <w:pPr>
        <w:pStyle w:val="Note"/>
        <w:tabs>
          <w:tab w:val="clear" w:pos="794"/>
          <w:tab w:val="clear" w:pos="1588"/>
          <w:tab w:val="clear" w:pos="1985"/>
          <w:tab w:val="left" w:pos="992"/>
        </w:tabs>
        <w:spacing w:before="0" w:line="144" w:lineRule="auto"/>
        <w:ind w:left="1198"/>
        <w:rPr>
          <w:rtl/>
        </w:rPr>
      </w:pPr>
      <w:r w:rsidRPr="003B6F95">
        <w:rPr>
          <w:rFonts w:hint="cs"/>
          <w:rtl/>
        </w:rPr>
        <w:t xml:space="preserve">رقم التتابع </w:t>
      </w:r>
      <w:r w:rsidRPr="003B6F95">
        <w:t>DIF</w:t>
      </w:r>
      <w:r w:rsidRPr="003B6F95">
        <w:tab/>
        <w:t>0</w:t>
      </w:r>
      <w:r w:rsidRPr="003B6F95">
        <w:rPr>
          <w:rFonts w:hint="cs"/>
          <w:rtl/>
        </w:rPr>
        <w:t xml:space="preserve">، </w:t>
      </w:r>
      <w:r w:rsidRPr="003B6F95">
        <w:t>2</w:t>
      </w:r>
      <w:r w:rsidRPr="003B6F95">
        <w:rPr>
          <w:rFonts w:hint="cs"/>
          <w:rtl/>
        </w:rPr>
        <w:t xml:space="preserve">، </w:t>
      </w:r>
      <w:r w:rsidRPr="003B6F95">
        <w:t>4</w:t>
      </w:r>
      <w:r w:rsidRPr="003B6F95">
        <w:rPr>
          <w:rFonts w:hint="cs"/>
          <w:rtl/>
        </w:rPr>
        <w:t xml:space="preserve">، </w:t>
      </w:r>
      <w:r w:rsidRPr="003B6F95">
        <w:t>6</w:t>
      </w:r>
      <w:r w:rsidRPr="003B6F95">
        <w:rPr>
          <w:rFonts w:hint="cs"/>
          <w:rtl/>
        </w:rPr>
        <w:t xml:space="preserve">، </w:t>
      </w:r>
      <w:r w:rsidRPr="003B6F95">
        <w:t>8</w:t>
      </w:r>
      <w:r w:rsidRPr="003B6F95">
        <w:rPr>
          <w:rFonts w:hint="cs"/>
          <w:rtl/>
        </w:rPr>
        <w:t xml:space="preserve">، </w:t>
      </w:r>
      <w:r w:rsidRPr="003B6F95">
        <w:t>10</w:t>
      </w:r>
      <w:r w:rsidRPr="003B6F95">
        <w:rPr>
          <w:rFonts w:hint="cs"/>
          <w:rtl/>
        </w:rPr>
        <w:t xml:space="preserve"> في نظام التردّد </w:t>
      </w:r>
      <w:r w:rsidRPr="003B6F95">
        <w:t>Hz 50</w:t>
      </w:r>
    </w:p>
    <w:p w:rsidR="00587DD8" w:rsidRPr="003B6F95" w:rsidRDefault="00587DD8" w:rsidP="00587DD8">
      <w:pPr>
        <w:pStyle w:val="Note"/>
        <w:tabs>
          <w:tab w:val="left" w:pos="2829"/>
        </w:tabs>
        <w:spacing w:before="0" w:line="144" w:lineRule="auto"/>
        <w:ind w:left="708"/>
        <w:rPr>
          <w:rtl/>
        </w:rPr>
      </w:pPr>
      <w:r w:rsidRPr="003B6F95">
        <w:rPr>
          <w:rFonts w:hint="cs"/>
          <w:rtl/>
        </w:rPr>
        <w:t xml:space="preserve">تتابع </w:t>
      </w:r>
      <w:r w:rsidRPr="003B6F95">
        <w:t>DIF</w:t>
      </w:r>
      <w:r w:rsidRPr="003B6F95">
        <w:rPr>
          <w:rFonts w:hint="cs"/>
          <w:rtl/>
        </w:rPr>
        <w:t xml:space="preserve"> الفردي:</w:t>
      </w:r>
      <w:r w:rsidRPr="003B6F95">
        <w:rPr>
          <w:rtl/>
        </w:rPr>
        <w:tab/>
      </w:r>
    </w:p>
    <w:p w:rsidR="00587DD8" w:rsidRPr="003B6F95" w:rsidRDefault="00587DD8" w:rsidP="00587DD8">
      <w:pPr>
        <w:pStyle w:val="Note"/>
        <w:tabs>
          <w:tab w:val="clear" w:pos="794"/>
          <w:tab w:val="clear" w:pos="1588"/>
          <w:tab w:val="clear" w:pos="1985"/>
          <w:tab w:val="left" w:pos="992"/>
        </w:tabs>
        <w:spacing w:before="0" w:line="144" w:lineRule="auto"/>
        <w:ind w:left="1198"/>
      </w:pPr>
      <w:r w:rsidRPr="003B6F95">
        <w:rPr>
          <w:rFonts w:hint="cs"/>
          <w:rtl/>
        </w:rPr>
        <w:t xml:space="preserve">رقم التتابع </w:t>
      </w:r>
      <w:r w:rsidRPr="003B6F95">
        <w:t>DIF</w:t>
      </w:r>
      <w:r w:rsidRPr="003B6F95">
        <w:tab/>
        <w:t>1</w:t>
      </w:r>
      <w:r w:rsidRPr="003B6F95">
        <w:rPr>
          <w:rFonts w:hint="cs"/>
          <w:rtl/>
        </w:rPr>
        <w:t xml:space="preserve">، </w:t>
      </w:r>
      <w:r w:rsidRPr="003B6F95">
        <w:t>3</w:t>
      </w:r>
      <w:r w:rsidRPr="003B6F95">
        <w:rPr>
          <w:rFonts w:hint="cs"/>
          <w:rtl/>
        </w:rPr>
        <w:t xml:space="preserve">، </w:t>
      </w:r>
      <w:r w:rsidRPr="003B6F95">
        <w:t>5</w:t>
      </w:r>
      <w:r w:rsidRPr="003B6F95">
        <w:rPr>
          <w:rFonts w:hint="cs"/>
          <w:rtl/>
        </w:rPr>
        <w:t xml:space="preserve">، </w:t>
      </w:r>
      <w:r w:rsidRPr="003B6F95">
        <w:t>7</w:t>
      </w:r>
      <w:r w:rsidRPr="003B6F95">
        <w:rPr>
          <w:rFonts w:hint="cs"/>
          <w:rtl/>
        </w:rPr>
        <w:t xml:space="preserve">، </w:t>
      </w:r>
      <w:r w:rsidRPr="003B6F95">
        <w:t>9</w:t>
      </w:r>
      <w:r w:rsidRPr="003B6F95">
        <w:rPr>
          <w:rFonts w:hint="cs"/>
          <w:rtl/>
        </w:rPr>
        <w:t xml:space="preserve"> في نظام التردّد </w:t>
      </w:r>
      <w:r w:rsidRPr="003B6F95">
        <w:t>Hz 60</w:t>
      </w:r>
    </w:p>
    <w:p w:rsidR="00587DD8" w:rsidRPr="003B6F95" w:rsidRDefault="00587DD8" w:rsidP="00587DD8">
      <w:pPr>
        <w:pStyle w:val="Note"/>
        <w:tabs>
          <w:tab w:val="clear" w:pos="794"/>
          <w:tab w:val="clear" w:pos="1588"/>
          <w:tab w:val="clear" w:pos="1985"/>
          <w:tab w:val="left" w:pos="992"/>
        </w:tabs>
        <w:spacing w:before="0" w:line="144" w:lineRule="auto"/>
        <w:ind w:left="1198"/>
        <w:rPr>
          <w:rtl/>
          <w:lang w:bidi="ar-EG"/>
        </w:rPr>
      </w:pPr>
      <w:r w:rsidRPr="003B6F95">
        <w:rPr>
          <w:rFonts w:hint="cs"/>
          <w:rtl/>
        </w:rPr>
        <w:t xml:space="preserve">رقم التتابع </w:t>
      </w:r>
      <w:r w:rsidRPr="003B6F95">
        <w:t>DIF</w:t>
      </w:r>
      <w:r w:rsidRPr="003B6F95">
        <w:tab/>
        <w:t>1</w:t>
      </w:r>
      <w:r w:rsidRPr="003B6F95">
        <w:rPr>
          <w:rFonts w:hint="cs"/>
          <w:rtl/>
        </w:rPr>
        <w:t xml:space="preserve">، </w:t>
      </w:r>
      <w:r w:rsidRPr="003B6F95">
        <w:t>3</w:t>
      </w:r>
      <w:r w:rsidRPr="003B6F95">
        <w:rPr>
          <w:rFonts w:hint="cs"/>
          <w:rtl/>
        </w:rPr>
        <w:t xml:space="preserve">، </w:t>
      </w:r>
      <w:r w:rsidRPr="003B6F95">
        <w:t>5</w:t>
      </w:r>
      <w:r w:rsidRPr="003B6F95">
        <w:rPr>
          <w:rFonts w:hint="cs"/>
          <w:rtl/>
        </w:rPr>
        <w:t xml:space="preserve">، </w:t>
      </w:r>
      <w:r w:rsidRPr="003B6F95">
        <w:t>7</w:t>
      </w:r>
      <w:r w:rsidRPr="003B6F95">
        <w:rPr>
          <w:rFonts w:hint="cs"/>
          <w:rtl/>
        </w:rPr>
        <w:t xml:space="preserve">، </w:t>
      </w:r>
      <w:r w:rsidRPr="003B6F95">
        <w:t>9</w:t>
      </w:r>
      <w:r w:rsidRPr="003B6F95">
        <w:rPr>
          <w:rFonts w:hint="cs"/>
          <w:rtl/>
        </w:rPr>
        <w:t xml:space="preserve">، </w:t>
      </w:r>
      <w:r w:rsidRPr="003B6F95">
        <w:t>11</w:t>
      </w:r>
      <w:r w:rsidRPr="003B6F95">
        <w:rPr>
          <w:rFonts w:hint="cs"/>
          <w:rtl/>
        </w:rPr>
        <w:t xml:space="preserve"> في نظام التردّد </w:t>
      </w:r>
      <w:r w:rsidRPr="003B6F95">
        <w:t>Hz 50</w:t>
      </w:r>
      <w:r w:rsidRPr="003B6F95">
        <w:rPr>
          <w:rFonts w:hint="cs"/>
          <w:rtl/>
          <w:lang w:bidi="ar-EG"/>
        </w:rPr>
        <w:t>.</w:t>
      </w:r>
    </w:p>
    <w:p w:rsidR="005F5FF3" w:rsidRDefault="005F5FF3" w:rsidP="004E21F3">
      <w:pPr>
        <w:pStyle w:val="FigureNo"/>
        <w:keepNext/>
        <w:keepLines/>
        <w:rPr>
          <w:rtl/>
        </w:rPr>
      </w:pPr>
      <w:r>
        <w:rPr>
          <w:rFonts w:hint="cs"/>
          <w:rtl/>
        </w:rPr>
        <w:t>الش</w:t>
      </w:r>
      <w:r w:rsidR="00587DD8">
        <w:rPr>
          <w:rFonts w:hint="cs"/>
          <w:rtl/>
        </w:rPr>
        <w:t>ـ</w:t>
      </w:r>
      <w:r>
        <w:rPr>
          <w:rFonts w:hint="cs"/>
          <w:rtl/>
        </w:rPr>
        <w:t xml:space="preserve">كل </w:t>
      </w:r>
      <w:r>
        <w:t>9</w:t>
      </w:r>
    </w:p>
    <w:p w:rsidR="005F5FF3" w:rsidRPr="003B6F95" w:rsidRDefault="005F5FF3" w:rsidP="004E21F3">
      <w:pPr>
        <w:pStyle w:val="FigureTitle"/>
        <w:keepNext/>
        <w:keepLines/>
        <w:rPr>
          <w:rtl/>
        </w:rPr>
      </w:pPr>
      <w:r w:rsidRPr="003B6F95">
        <w:rPr>
          <w:rFonts w:hint="cs"/>
          <w:rtl/>
        </w:rPr>
        <w:t xml:space="preserve">ترتيبة رُزَم المعطيات </w:t>
      </w:r>
      <w:r w:rsidRPr="003B6F95">
        <w:t>AAUX</w:t>
      </w:r>
      <w:r w:rsidRPr="003B6F95">
        <w:rPr>
          <w:rFonts w:hint="cs"/>
          <w:rtl/>
        </w:rPr>
        <w:t xml:space="preserve"> في المعطيات المساعدة السمعية</w:t>
      </w:r>
    </w:p>
    <w:p w:rsidR="004E21F3" w:rsidRPr="003B6F95" w:rsidRDefault="004E21F3" w:rsidP="004E21F3">
      <w:pPr>
        <w:keepNext/>
        <w:keepLines/>
        <w:jc w:val="center"/>
        <w:rPr>
          <w:sz w:val="18"/>
          <w:szCs w:val="26"/>
          <w:rtl/>
          <w:lang w:val="fr-FR" w:bidi="ar-EG"/>
        </w:rPr>
      </w:pPr>
      <w:r w:rsidRPr="003B6F95">
        <w:rPr>
          <w:rFonts w:hint="cs"/>
          <w:sz w:val="18"/>
          <w:szCs w:val="26"/>
          <w:rtl/>
        </w:rPr>
        <w:t>رقم موقع البايتة</w:t>
      </w:r>
    </w:p>
    <w:p w:rsidR="005F5FF3" w:rsidRDefault="005D3CF2" w:rsidP="004E21F3">
      <w:pPr>
        <w:keepNext/>
        <w:keepLines/>
        <w:jc w:val="center"/>
        <w:rPr>
          <w:rtl/>
        </w:rPr>
      </w:pPr>
      <w:r>
        <w:rPr>
          <w:rtl/>
        </w:rPr>
      </w:r>
      <w:r>
        <w:pict>
          <v:group id="_x0000_s28666" editas="canvas" style="width:292.1pt;height:308.45pt;mso-position-horizontal-relative:char;mso-position-vertical-relative:line" coordorigin=",164" coordsize="5842,6169">
            <o:lock v:ext="edit" aspectratio="t"/>
            <v:shape id="_x0000_s28667" type="#_x0000_t75" style="position:absolute;top:164;width:5842;height:6169" o:preferrelative="f">
              <v:fill o:detectmouseclick="t"/>
              <v:path o:extrusionok="t" o:connecttype="none"/>
              <o:lock v:ext="edit" text="t"/>
            </v:shape>
            <v:group id="_x0000_s76905" style="position:absolute;left:96;top:164;width:5705;height:6096" coordorigin="96,164" coordsize="5705,6096">
              <v:rect id="_x0000_s28668" style="position:absolute;left:5323;top:6011;width:467;height:249;mso-wrap-style:none" filled="f" stroked="f">
                <v:textbox style="mso-next-textbox:#_x0000_s28668;mso-fit-shape-to-text:t" inset="0,0,0,0">
                  <w:txbxContent>
                    <w:p w:rsidR="00F65EEF" w:rsidRDefault="00F65EEF" w:rsidP="005F5FF3">
                      <w:r>
                        <w:rPr>
                          <w:color w:val="24282B"/>
                          <w:sz w:val="14"/>
                          <w:szCs w:val="14"/>
                        </w:rPr>
                        <w:t>1620-09</w:t>
                      </w:r>
                    </w:p>
                  </w:txbxContent>
                </v:textbox>
              </v:rect>
              <v:rect id="_x0000_s28669" style="position:absolute;left:1100;top:1461;width:2716;height:275" filled="f" strokecolor="#24282b" strokeweight=".6pt"/>
              <v:rect id="_x0000_s28670" style="position:absolute;left:1100;top:1724;width:2716;height:288" filled="f" strokecolor="#24282b" strokeweight=".6pt"/>
              <v:rect id="_x0000_s28671" style="position:absolute;left:1100;top:2000;width:2716;height:275" filled="f" strokecolor="#24282b" strokeweight=".6pt"/>
              <v:rect id="_x0000_s28672" style="position:absolute;left:1100;top:2263;width:2716;height:276" filled="f" strokecolor="#24282b" strokeweight=".6pt"/>
              <v:rect id="_x0000_s28673" style="position:absolute;left:1100;top:2527;width:2716;height:287" filled="f" strokecolor="#24282b" strokeweight=".6pt"/>
              <v:rect id="_x0000_s28674" style="position:absolute;left:1100;top:2813;width:2716;height:276" filled="f" strokecolor="#24282b" strokeweight=".6pt"/>
              <v:rect id="_x0000_s28675" style="position:absolute;left:1100;top:3077;width:2716;height:275" filled="f" strokecolor="#24282b" strokeweight=".6pt"/>
              <v:rect id="_x0000_s28676" style="position:absolute;left:1100;top:3351;width:2716;height:276" filled="f" strokecolor="#24282b" strokeweight=".6pt"/>
              <v:rect id="_x0000_s28677" style="position:absolute;left:1100;top:3615;width:2716;height:287" filled="f" strokecolor="#24282b" strokeweight=".6pt"/>
              <v:line id="_x0000_s28678" style="position:absolute" from="1124,1042" to="2057,1043" strokecolor="#24282b" strokeweight=".6pt">
                <v:stroke joinstyle="miter"/>
              </v:line>
              <v:shape id="_x0000_s28679" style="position:absolute;left:1124;top:994;width:108;height:108" coordsize="9,9" path="m9,l,4,9,9e" filled="f" strokecolor="#24282b" strokeweight=".6pt">
                <v:stroke joinstyle="miter"/>
                <v:path arrowok="t"/>
              </v:shape>
              <v:rect id="_x0000_s28680" style="position:absolute;left:1100;top:479;width:2716;height:299" filled="f" strokecolor="#24282b" strokeweight=".6pt"/>
              <v:rect id="_x0000_s28681" style="position:absolute;left:96;top:468;width:1016;height:299" filled="f" strokecolor="#24282b" strokeweight=".6pt"/>
              <v:rect id="_x0000_s28682" style="position:absolute;left:3804;top:479;width:1997;height:299" filled="f" strokecolor="#24282b" strokeweight=".6pt"/>
              <v:rect id="_x0000_s28683" style="position:absolute;left:682;top:4658;width:682;height:1078" filled="f" strokecolor="#24282b" strokeweight=".6pt"/>
              <v:shape id="_x0000_s28684" style="position:absolute;left:1364;top:4658;width:717;height:72" coordsize="60,6" path="m60,6r,-3l60,1,60,r,l60,,,,,,,,,1,,3,,6e" filled="f" strokecolor="#24282b" strokeweight=".6pt">
                <v:stroke joinstyle="miter"/>
                <v:path arrowok="t"/>
              </v:shape>
              <v:shape id="_x0000_s28685" style="position:absolute;left:2081;top:4658;width:718;height:72" coordsize="60,6" path="m60,6r,-3l60,1,60,r,l60,,,,,,,,,1,,3,,6e" filled="f" strokecolor="#24282b" strokeweight=".6pt">
                <v:stroke joinstyle="miter"/>
                <v:path arrowok="t"/>
              </v:shape>
              <v:shape id="_x0000_s28686" style="position:absolute;left:2799;top:4658;width:706;height:72" coordsize="59,6" path="m59,6r,-3l59,1,59,r,l59,,,,,,,,,1,,3,,6e" filled="f" strokecolor="#24282b" strokeweight=".6pt">
                <v:stroke joinstyle="miter"/>
                <v:path arrowok="t"/>
              </v:shape>
              <v:shape id="_x0000_s28687" style="position:absolute;left:1364;top:5664;width:717;height:60" coordsize="60,5" path="m60,r,2l60,3r,2l60,5r,l,5r,l,5,,3,,2,,e" filled="f" strokecolor="#24282b" strokeweight=".6pt">
                <v:stroke joinstyle="miter"/>
                <v:path arrowok="t"/>
              </v:shape>
              <v:shape id="_x0000_s28688" style="position:absolute;left:2081;top:5664;width:718;height:60" coordsize="60,5" path="m60,r,2l60,3r,2l60,5r,l,5r,l,5,,3,,2,,e" filled="f" strokecolor="#24282b" strokeweight=".6pt">
                <v:stroke joinstyle="miter"/>
                <v:path arrowok="t"/>
              </v:shape>
              <v:shape id="_x0000_s28689" style="position:absolute;left:2799;top:5664;width:706;height:60" coordsize="59,5" path="m59,r,2l59,3r,2l59,5r,l,5r,l,5,,3,,2,,e" filled="f" strokecolor="#24282b" strokeweight=".6pt">
                <v:stroke joinstyle="miter"/>
                <v:path arrowok="t"/>
              </v:shape>
              <v:shape id="_x0000_s28690" style="position:absolute;left:3493;top:4658;width:729;height:1066" coordsize="61,89" path="m,89r13,l18,89r6,l29,89r6,l39,89r5,l48,89r3,l54,89r3,l59,89r1,l61,89r,l61,r,l60,,59,,57,,54,,51,,48,,44,,39,,35,,29,,24,,18,,13,,,e" filled="f" strokecolor="#24282b" strokeweight=".6pt">
                <v:stroke joinstyle="miter"/>
                <v:path arrowok="t"/>
              </v:shape>
              <v:line id="_x0000_s28691" style="position:absolute" from="1100,778" to="1101,862" strokecolor="#24211d" strokeweight="0"/>
              <v:line id="_x0000_s28692" style="position:absolute" from="1100,922" to="1101,1006" strokecolor="#24211d" strokeweight="0"/>
              <v:line id="_x0000_s28693" style="position:absolute" from="1100,1066" to="1101,1150" strokecolor="#24211d" strokeweight="0"/>
              <v:line id="_x0000_s28694" style="position:absolute" from="1100,1210" to="1101,1293" strokecolor="#24211d" strokeweight="0"/>
              <v:line id="_x0000_s28695" style="position:absolute" from="1100,1353" to="1101,1437" strokecolor="#24211d" strokeweight="0"/>
              <v:line id="_x0000_s28696" style="position:absolute" from="3816,778" to="3817,862" strokecolor="#24211d" strokeweight="0"/>
              <v:line id="_x0000_s28697" style="position:absolute" from="3816,922" to="3817,1006" strokecolor="#24211d" strokeweight="0"/>
              <v:line id="_x0000_s28698" style="position:absolute" from="3816,1066" to="3817,1150" strokecolor="#24211d" strokeweight="0"/>
              <v:line id="_x0000_s28699" style="position:absolute" from="3816,1210" to="3817,1293" strokecolor="#24211d" strokeweight="0"/>
              <v:line id="_x0000_s28700" style="position:absolute" from="3816,1353" to="3817,1437" strokecolor="#24211d" strokeweight="0"/>
              <v:line id="_x0000_s28701" style="position:absolute" from="1411,359" to="1471,360" strokecolor="#24211d" strokeweight="0"/>
              <v:line id="_x0000_s28702" style="position:absolute" from="1507,359" to="1567,360" strokecolor="#24211d" strokeweight="0"/>
              <v:line id="_x0000_s28703" style="position:absolute" from="1603,359" to="1663,360" strokecolor="#24211d" strokeweight="0"/>
              <v:line id="_x0000_s28704" style="position:absolute" from="1699,359" to="1758,360" strokecolor="#24211d" strokeweight="0"/>
              <v:line id="_x0000_s28705" style="position:absolute" from="1794,359" to="1854,360" strokecolor="#24211d" strokeweight="0"/>
              <v:line id="_x0000_s28706" style="position:absolute" from="1890,359" to="1950,360" strokecolor="#24211d" strokeweight="0"/>
              <v:line id="_x0000_s28707" style="position:absolute" from="1986,359" to="2045,360" strokecolor="#24211d" strokeweight="0"/>
              <v:line id="_x0000_s28708" style="position:absolute" from="2081,359" to="2141,360" strokecolor="#24211d" strokeweight="0"/>
              <v:line id="_x0000_s28709" style="position:absolute" from="2177,359" to="2237,360" strokecolor="#24211d" strokeweight="0"/>
              <v:line id="_x0000_s28710" style="position:absolute" from="2273,359" to="2332,360" strokecolor="#24211d" strokeweight="0"/>
              <v:line id="_x0000_s28711" style="position:absolute" from="2368,359" to="2428,360" strokecolor="#24211d" strokeweight="0"/>
              <v:line id="_x0000_s28712" style="position:absolute" from="2464,359" to="2524,360" strokecolor="#24211d" strokeweight="0"/>
              <v:line id="_x0000_s28713" style="position:absolute" from="2560,359" to="2620,360" strokecolor="#24211d" strokeweight="0"/>
              <v:line id="_x0000_s28714" style="position:absolute" from="2655,359" to="2715,360" strokecolor="#24211d" strokeweight="0"/>
              <v:line id="_x0000_s28715" style="position:absolute" from="2751,359" to="2811,360" strokecolor="#24211d" strokeweight="0"/>
              <v:line id="_x0000_s28716" style="position:absolute" from="2847,359" to="2907,360" strokecolor="#24211d" strokeweight="0"/>
              <v:line id="_x0000_s28717" style="position:absolute" from="2943,359" to="3002,360" strokecolor="#24211d" strokeweight="0"/>
              <v:line id="_x0000_s28718" style="position:absolute" from="3038,359" to="3098,360" strokecolor="#24211d" strokeweight="0"/>
              <v:line id="_x0000_s28719" style="position:absolute" from="3134,359" to="3194,360" strokecolor="#24211d" strokeweight="0"/>
              <v:line id="_x0000_s28720" style="position:absolute" from="3230,359" to="3289,360" strokecolor="#24211d" strokeweight="0"/>
              <v:line id="_x0000_s28721" style="position:absolute" from="3325,359" to="3385,360" strokecolor="#24211d" strokeweight="0"/>
              <v:line id="_x0000_s28722" style="position:absolute" from="3325,359" to="3385,360" strokecolor="#24211d" strokeweight="0"/>
              <v:line id="_x0000_s28723" style="position:absolute" from="4091,359" to="4151,360" strokecolor="#24211d" strokeweight="0"/>
              <v:line id="_x0000_s28724" style="position:absolute" from="4187,359" to="4246,360" strokecolor="#24211d" strokeweight="0"/>
              <v:line id="_x0000_s28725" style="position:absolute" from="4282,359" to="4342,360" strokecolor="#24211d" strokeweight="0"/>
              <v:line id="_x0000_s28726" style="position:absolute" from="4378,359" to="4438,360" strokecolor="#24211d" strokeweight="0"/>
              <v:line id="_x0000_s28727" style="position:absolute" from="4474,359" to="4533,360" strokecolor="#24211d" strokeweight="0"/>
              <v:line id="_x0000_s28728" style="position:absolute" from="4569,359" to="4629,360" strokecolor="#24211d" strokeweight="0"/>
              <v:line id="_x0000_s28729" style="position:absolute" from="4665,359" to="4725,360" strokecolor="#24211d" strokeweight="0"/>
              <v:line id="_x0000_s28730" style="position:absolute" from="4761,359" to="4820,360" strokecolor="#24211d" strokeweight="0"/>
              <v:line id="_x0000_s28731" style="position:absolute" from="4856,359" to="4916,360" strokecolor="#24211d" strokeweight="0"/>
              <v:line id="_x0000_s28732" style="position:absolute" from="4952,359" to="5012,360" strokecolor="#24211d" strokeweight="0"/>
              <v:line id="_x0000_s28733" style="position:absolute" from="5048,359" to="5108,360" strokecolor="#24211d" strokeweight="0"/>
              <v:line id="_x0000_s28734" style="position:absolute" from="5143,359" to="5203,360" strokecolor="#24211d" strokeweight="0"/>
              <v:line id="_x0000_s28735" style="position:absolute" from="5239,359" to="5299,360" strokecolor="#24211d" strokeweight="0"/>
              <v:line id="_x0000_s28736" style="position:absolute" from="5335,359" to="5383,360" strokecolor="#24211d" strokeweight="0"/>
              <v:line id="_x0000_s28737" style="position:absolute" from="5335,359" to="5383,360" strokecolor="#24211d" strokeweight="0"/>
              <v:line id="_x0000_s28738" style="position:absolute;flip:x" from="2871,1042" to="3804,1043" strokecolor="#24282b" strokeweight=".6pt">
                <v:stroke joinstyle="miter"/>
              </v:line>
              <v:shape id="_x0000_s28739" style="position:absolute;left:3696;top:994;width:108;height:108" coordsize="9,9" path="m,l9,4,,9e" filled="f" strokecolor="#24282b" strokeweight=".6pt">
                <v:stroke joinstyle="miter"/>
                <v:path arrowok="t"/>
              </v:shape>
              <v:line id="_x0000_s28740" style="position:absolute;flip:x" from="1077,3880" to="1100,3928" strokecolor="#24211d" strokeweight="0"/>
              <v:line id="_x0000_s28741" style="position:absolute;flip:x" from="1029,3964" to="1053,4012" strokecolor="#24211d" strokeweight="0"/>
              <v:line id="_x0000_s28742" style="position:absolute;flip:x" from="981,4048" to="1005,4096" strokecolor="#24211d" strokeweight="0"/>
              <v:line id="_x0000_s28743" style="position:absolute;flip:x" from="933,4132" to="957,4179" strokecolor="#24211d" strokeweight="0"/>
              <v:line id="_x0000_s28744" style="position:absolute;flip:x" from="885,4215" to="921,4263" strokecolor="#24211d" strokeweight="0"/>
              <v:line id="_x0000_s28745" style="position:absolute;flip:x" from="849,4299" to="873,4347" strokecolor="#24211d" strokeweight="0"/>
              <v:line id="_x0000_s28746" style="position:absolute;flip:x" from="801,4383" to="825,4431" strokecolor="#24211d" strokeweight="0"/>
              <v:line id="_x0000_s28747" style="position:absolute;flip:x" from="754,4467" to="777,4515" strokecolor="#24211d" strokeweight="0"/>
              <v:line id="_x0000_s28748" style="position:absolute;flip:x" from="706,4551" to="730,4599" strokecolor="#24211d" strokeweight="0"/>
              <v:line id="_x0000_s28749" style="position:absolute;flip:x" from="682,4635" to="694,4658" strokecolor="#24211d" strokeweight="0"/>
              <v:line id="_x0000_s28750" style="position:absolute;flip:x" from="682,4635" to="694,4658" strokecolor="#24211d" strokeweight="0"/>
              <v:line id="_x0000_s28751" style="position:absolute" from="3816,3880" to="3852,3928" strokecolor="#24211d" strokeweight="0"/>
              <v:line id="_x0000_s28752" style="position:absolute" from="3864,3964" to="3887,4012" strokecolor="#24211d" strokeweight="0"/>
              <v:line id="_x0000_s28753" style="position:absolute" from="3911,4048" to="3935,4096" strokecolor="#24211d" strokeweight="0"/>
              <v:line id="_x0000_s28754" style="position:absolute" from="3947,4132" to="3983,4179" strokecolor="#24211d" strokeweight="0"/>
              <v:line id="_x0000_s28755" style="position:absolute" from="3995,4215" to="4031,4263" strokecolor="#24211d" strokeweight="0"/>
              <v:line id="_x0000_s28756" style="position:absolute" from="4043,4299" to="4067,4359" strokecolor="#24211d" strokeweight="0"/>
              <v:line id="_x0000_s28757" style="position:absolute" from="4091,4383" to="4115,4443" strokecolor="#24211d" strokeweight="0"/>
              <v:line id="_x0000_s28758" style="position:absolute" from="4127,4467" to="4163,4527" strokecolor="#24211d" strokeweight="0"/>
              <v:line id="_x0000_s28759" style="position:absolute" from="4175,4551" to="4198,4611" strokecolor="#24211d" strokeweight="0"/>
              <v:line id="_x0000_s28760" style="position:absolute" from="4222,4635" to="4223,4658" strokecolor="#24211d" strokeweight="0"/>
              <v:line id="_x0000_s28761" style="position:absolute" from="4222,4635" to="4223,4658" strokecolor="#24211d" strokeweight="0"/>
              <v:rect id="_x0000_s28762" style="position:absolute;left:1663;top:1420;width:1757;height:551" filled="f" stroked="f">
                <v:textbox style="mso-next-textbox:#_x0000_s28762" inset="0,0,0,0">
                  <w:txbxContent>
                    <w:p w:rsidR="00F65EEF" w:rsidRPr="00D11B07" w:rsidRDefault="00F65EEF" w:rsidP="00D11B07">
                      <w:pPr>
                        <w:spacing w:before="40" w:after="40"/>
                        <w:rPr>
                          <w:sz w:val="16"/>
                          <w:szCs w:val="22"/>
                        </w:rPr>
                      </w:pPr>
                      <w:r w:rsidRPr="00D11B07">
                        <w:rPr>
                          <w:rFonts w:hint="cs"/>
                          <w:color w:val="24282B"/>
                          <w:sz w:val="16"/>
                          <w:szCs w:val="22"/>
                          <w:rtl/>
                        </w:rPr>
                        <w:t xml:space="preserve">رقم الرزمة السمعية </w:t>
                      </w:r>
                      <w:r w:rsidRPr="00D11B07">
                        <w:rPr>
                          <w:color w:val="24282B"/>
                          <w:sz w:val="16"/>
                          <w:szCs w:val="22"/>
                        </w:rPr>
                        <w:t>0</w:t>
                      </w:r>
                    </w:p>
                  </w:txbxContent>
                </v:textbox>
              </v:rect>
              <v:rect id="_x0000_s28763" style="position:absolute;left:1675;top:1711;width:1745;height:289" filled="f" stroked="f">
                <v:textbox style="mso-next-textbox:#_x0000_s28763" inset="0,0,0,0">
                  <w:txbxContent>
                    <w:p w:rsidR="00F65EEF" w:rsidRPr="00D11B07" w:rsidRDefault="00F65EEF" w:rsidP="00D11B07">
                      <w:pPr>
                        <w:spacing w:before="40" w:after="40"/>
                        <w:rPr>
                          <w:sz w:val="16"/>
                          <w:szCs w:val="22"/>
                        </w:rPr>
                      </w:pPr>
                      <w:r w:rsidRPr="00D11B07">
                        <w:rPr>
                          <w:rFonts w:hint="cs"/>
                          <w:color w:val="24282B"/>
                          <w:sz w:val="16"/>
                          <w:szCs w:val="22"/>
                          <w:rtl/>
                        </w:rPr>
                        <w:t xml:space="preserve">رقم الرزمة السمعية </w:t>
                      </w:r>
                      <w:r w:rsidRPr="00D11B07">
                        <w:rPr>
                          <w:color w:val="24282B"/>
                          <w:sz w:val="16"/>
                          <w:szCs w:val="22"/>
                        </w:rPr>
                        <w:t>1</w:t>
                      </w:r>
                    </w:p>
                    <w:p w:rsidR="00F65EEF" w:rsidRPr="00D11B07" w:rsidRDefault="00F65EEF" w:rsidP="00D11B07">
                      <w:pPr>
                        <w:spacing w:before="40" w:after="40"/>
                        <w:rPr>
                          <w:sz w:val="16"/>
                          <w:szCs w:val="22"/>
                        </w:rPr>
                      </w:pPr>
                    </w:p>
                  </w:txbxContent>
                </v:textbox>
              </v:rect>
              <v:rect id="_x0000_s28764" style="position:absolute;left:1663;top:1983;width:1745;height:268" filled="f" stroked="f">
                <v:textbox style="mso-next-textbox:#_x0000_s28764" inset="0,0,0,0">
                  <w:txbxContent>
                    <w:p w:rsidR="00F65EEF" w:rsidRPr="00D11B07" w:rsidRDefault="00F65EEF" w:rsidP="00D11B07">
                      <w:pPr>
                        <w:spacing w:before="40" w:after="40"/>
                        <w:rPr>
                          <w:sz w:val="16"/>
                          <w:szCs w:val="22"/>
                        </w:rPr>
                      </w:pPr>
                      <w:r w:rsidRPr="00D11B07">
                        <w:rPr>
                          <w:rFonts w:hint="cs"/>
                          <w:color w:val="24282B"/>
                          <w:sz w:val="16"/>
                          <w:szCs w:val="22"/>
                          <w:rtl/>
                        </w:rPr>
                        <w:t xml:space="preserve">رقم الرزمة السمعية </w:t>
                      </w:r>
                      <w:r w:rsidRPr="00D11B07">
                        <w:rPr>
                          <w:color w:val="24282B"/>
                          <w:sz w:val="16"/>
                          <w:szCs w:val="22"/>
                        </w:rPr>
                        <w:t>2</w:t>
                      </w:r>
                    </w:p>
                    <w:p w:rsidR="00F65EEF" w:rsidRPr="00D11B07" w:rsidRDefault="00F65EEF" w:rsidP="00D11B07">
                      <w:pPr>
                        <w:spacing w:before="40" w:after="40"/>
                        <w:rPr>
                          <w:sz w:val="16"/>
                          <w:szCs w:val="22"/>
                        </w:rPr>
                      </w:pPr>
                    </w:p>
                  </w:txbxContent>
                </v:textbox>
              </v:rect>
              <v:rect id="_x0000_s28765" style="position:absolute;left:1663;top:2228;width:1745;height:272" filled="f" stroked="f">
                <v:textbox style="mso-next-textbox:#_x0000_s28765" inset="0,0,0,0">
                  <w:txbxContent>
                    <w:p w:rsidR="00F65EEF" w:rsidRPr="000B1466" w:rsidRDefault="00F65EEF" w:rsidP="000B1466">
                      <w:pPr>
                        <w:spacing w:before="40" w:after="40"/>
                        <w:rPr>
                          <w:sz w:val="16"/>
                          <w:szCs w:val="22"/>
                        </w:rPr>
                      </w:pPr>
                      <w:r w:rsidRPr="000B1466">
                        <w:rPr>
                          <w:rFonts w:hint="cs"/>
                          <w:color w:val="24282B"/>
                          <w:sz w:val="16"/>
                          <w:szCs w:val="22"/>
                          <w:rtl/>
                        </w:rPr>
                        <w:t xml:space="preserve">رقم الرزمة السمعية </w:t>
                      </w:r>
                      <w:r w:rsidRPr="000B1466">
                        <w:rPr>
                          <w:color w:val="24282B"/>
                          <w:sz w:val="16"/>
                          <w:szCs w:val="22"/>
                        </w:rPr>
                        <w:t>3</w:t>
                      </w:r>
                    </w:p>
                    <w:p w:rsidR="00F65EEF" w:rsidRPr="000B1466" w:rsidRDefault="00F65EEF" w:rsidP="000B1466">
                      <w:pPr>
                        <w:spacing w:before="40" w:after="40"/>
                        <w:rPr>
                          <w:sz w:val="16"/>
                          <w:szCs w:val="22"/>
                        </w:rPr>
                      </w:pPr>
                    </w:p>
                  </w:txbxContent>
                </v:textbox>
              </v:rect>
              <v:rect id="_x0000_s28766" style="position:absolute;left:1663;top:2521;width:1745;height:270" filled="f" stroked="f">
                <v:textbox style="mso-next-textbox:#_x0000_s28766" inset="0,0,0,0">
                  <w:txbxContent>
                    <w:p w:rsidR="00F65EEF" w:rsidRPr="00D11B07" w:rsidRDefault="00F65EEF" w:rsidP="000B1466">
                      <w:pPr>
                        <w:spacing w:before="40" w:after="40"/>
                        <w:rPr>
                          <w:sz w:val="16"/>
                          <w:szCs w:val="22"/>
                        </w:rPr>
                      </w:pPr>
                      <w:r w:rsidRPr="00D11B07">
                        <w:rPr>
                          <w:rFonts w:hint="cs"/>
                          <w:color w:val="24282B"/>
                          <w:sz w:val="16"/>
                          <w:szCs w:val="22"/>
                          <w:rtl/>
                        </w:rPr>
                        <w:t xml:space="preserve">رقم الرزمة السمعية </w:t>
                      </w:r>
                      <w:r>
                        <w:rPr>
                          <w:color w:val="24282B"/>
                          <w:sz w:val="16"/>
                          <w:szCs w:val="22"/>
                        </w:rPr>
                        <w:t>4</w:t>
                      </w:r>
                    </w:p>
                    <w:p w:rsidR="00F65EEF" w:rsidRPr="00D11B07" w:rsidRDefault="00F65EEF" w:rsidP="00D11B07">
                      <w:pPr>
                        <w:spacing w:before="40" w:after="40"/>
                        <w:rPr>
                          <w:sz w:val="16"/>
                          <w:szCs w:val="22"/>
                        </w:rPr>
                      </w:pPr>
                    </w:p>
                  </w:txbxContent>
                </v:textbox>
              </v:rect>
              <v:rect id="_x0000_s28767" style="position:absolute;left:1663;top:2767;width:1745;height:311" filled="f" stroked="f">
                <v:textbox style="mso-next-textbox:#_x0000_s28767" inset="0,0,0,0">
                  <w:txbxContent>
                    <w:p w:rsidR="00F65EEF" w:rsidRPr="000B1466" w:rsidRDefault="00F65EEF" w:rsidP="000B1466">
                      <w:pPr>
                        <w:spacing w:before="40" w:after="40"/>
                        <w:rPr>
                          <w:sz w:val="16"/>
                          <w:szCs w:val="22"/>
                        </w:rPr>
                      </w:pPr>
                      <w:r w:rsidRPr="000B1466">
                        <w:rPr>
                          <w:rFonts w:hint="cs"/>
                          <w:color w:val="24282B"/>
                          <w:sz w:val="16"/>
                          <w:szCs w:val="22"/>
                          <w:rtl/>
                        </w:rPr>
                        <w:t xml:space="preserve">رقم الرزمة السمعية </w:t>
                      </w:r>
                      <w:r w:rsidRPr="000B1466">
                        <w:rPr>
                          <w:color w:val="24282B"/>
                          <w:sz w:val="16"/>
                          <w:szCs w:val="22"/>
                        </w:rPr>
                        <w:t>5</w:t>
                      </w:r>
                    </w:p>
                    <w:p w:rsidR="00F65EEF" w:rsidRPr="000B1466" w:rsidRDefault="00F65EEF" w:rsidP="000B1466">
                      <w:pPr>
                        <w:spacing w:before="40" w:after="40"/>
                        <w:rPr>
                          <w:sz w:val="16"/>
                          <w:szCs w:val="22"/>
                        </w:rPr>
                      </w:pPr>
                    </w:p>
                  </w:txbxContent>
                </v:textbox>
              </v:rect>
              <v:rect id="_x0000_s28768" style="position:absolute;left:1663;top:3024;width:1757;height:307" filled="f" stroked="f">
                <v:textbox style="mso-next-textbox:#_x0000_s28768" inset="0,0,0,0">
                  <w:txbxContent>
                    <w:p w:rsidR="00F65EEF" w:rsidRPr="000B1466" w:rsidRDefault="00F65EEF" w:rsidP="000B1466">
                      <w:pPr>
                        <w:spacing w:before="40" w:after="40"/>
                        <w:rPr>
                          <w:sz w:val="16"/>
                          <w:szCs w:val="22"/>
                        </w:rPr>
                      </w:pPr>
                      <w:r w:rsidRPr="000B1466">
                        <w:rPr>
                          <w:rFonts w:hint="cs"/>
                          <w:color w:val="24282B"/>
                          <w:sz w:val="16"/>
                          <w:szCs w:val="22"/>
                          <w:rtl/>
                        </w:rPr>
                        <w:t xml:space="preserve">رقم الرزمة السمعية </w:t>
                      </w:r>
                      <w:r w:rsidRPr="000B1466">
                        <w:rPr>
                          <w:color w:val="24282B"/>
                          <w:sz w:val="16"/>
                          <w:szCs w:val="22"/>
                        </w:rPr>
                        <w:t>6</w:t>
                      </w:r>
                    </w:p>
                    <w:p w:rsidR="00F65EEF" w:rsidRPr="000B1466" w:rsidRDefault="00F65EEF" w:rsidP="000B1466">
                      <w:pPr>
                        <w:spacing w:before="40" w:after="40"/>
                        <w:rPr>
                          <w:sz w:val="16"/>
                          <w:szCs w:val="22"/>
                        </w:rPr>
                      </w:pPr>
                    </w:p>
                  </w:txbxContent>
                </v:textbox>
              </v:rect>
              <v:rect id="_x0000_s28769" style="position:absolute;left:1663;top:3306;width:1745;height:282" filled="f" stroked="f">
                <v:textbox style="mso-next-textbox:#_x0000_s28769" inset="0,0,0,0">
                  <w:txbxContent>
                    <w:p w:rsidR="00F65EEF" w:rsidRPr="000B1466" w:rsidRDefault="00F65EEF" w:rsidP="000B1466">
                      <w:pPr>
                        <w:spacing w:before="40" w:after="40"/>
                        <w:rPr>
                          <w:sz w:val="16"/>
                          <w:szCs w:val="22"/>
                        </w:rPr>
                      </w:pPr>
                      <w:r w:rsidRPr="000B1466">
                        <w:rPr>
                          <w:rFonts w:hint="cs"/>
                          <w:color w:val="24282B"/>
                          <w:sz w:val="16"/>
                          <w:szCs w:val="22"/>
                          <w:rtl/>
                        </w:rPr>
                        <w:t xml:space="preserve">رقم الرزمة السمعية </w:t>
                      </w:r>
                      <w:r w:rsidRPr="000B1466">
                        <w:rPr>
                          <w:color w:val="24282B"/>
                          <w:sz w:val="16"/>
                          <w:szCs w:val="22"/>
                        </w:rPr>
                        <w:t>7</w:t>
                      </w:r>
                    </w:p>
                    <w:p w:rsidR="00F65EEF" w:rsidRPr="000B1466" w:rsidRDefault="00F65EEF" w:rsidP="000B1466">
                      <w:pPr>
                        <w:spacing w:before="40" w:after="40"/>
                        <w:rPr>
                          <w:sz w:val="16"/>
                          <w:szCs w:val="22"/>
                        </w:rPr>
                      </w:pPr>
                    </w:p>
                  </w:txbxContent>
                </v:textbox>
              </v:rect>
              <v:rect id="_x0000_s28770" style="position:absolute;left:1663;top:3588;width:1745;height:283" filled="f" stroked="f">
                <v:textbox style="mso-next-textbox:#_x0000_s28770" inset="0,0,0,0">
                  <w:txbxContent>
                    <w:p w:rsidR="00F65EEF" w:rsidRPr="000B1466" w:rsidRDefault="00F65EEF" w:rsidP="004314CE">
                      <w:pPr>
                        <w:spacing w:before="40" w:after="40"/>
                        <w:rPr>
                          <w:sz w:val="16"/>
                          <w:szCs w:val="22"/>
                        </w:rPr>
                      </w:pPr>
                      <w:r w:rsidRPr="000B1466">
                        <w:rPr>
                          <w:rFonts w:hint="cs"/>
                          <w:color w:val="24282B"/>
                          <w:sz w:val="16"/>
                          <w:szCs w:val="22"/>
                          <w:rtl/>
                        </w:rPr>
                        <w:t xml:space="preserve">رقم الرزمة السمعية </w:t>
                      </w:r>
                      <w:r>
                        <w:rPr>
                          <w:color w:val="24282B"/>
                          <w:sz w:val="16"/>
                          <w:szCs w:val="22"/>
                        </w:rPr>
                        <w:t>8</w:t>
                      </w:r>
                    </w:p>
                    <w:p w:rsidR="00F65EEF" w:rsidRPr="000B1466" w:rsidRDefault="00F65EEF" w:rsidP="000B1466">
                      <w:pPr>
                        <w:spacing w:before="40" w:after="40"/>
                        <w:rPr>
                          <w:sz w:val="16"/>
                          <w:szCs w:val="22"/>
                        </w:rPr>
                      </w:pPr>
                    </w:p>
                  </w:txbxContent>
                </v:textbox>
              </v:rect>
              <v:rect id="_x0000_s28771" style="position:absolute;left:2177;top:859;width:178;height:267;mso-wrap-style:none" filled="f" stroked="f">
                <v:textbox style="mso-next-textbox:#_x0000_s28771;mso-fit-shape-to-text:t" inset="0,0,0,0">
                  <w:txbxContent>
                    <w:p w:rsidR="00F65EEF" w:rsidRDefault="00F65EEF" w:rsidP="005F5FF3">
                      <w:r>
                        <w:rPr>
                          <w:rFonts w:ascii="Arial" w:hAnsi="Arial" w:cs="Arial"/>
                          <w:color w:val="24282B"/>
                          <w:sz w:val="16"/>
                          <w:szCs w:val="16"/>
                        </w:rPr>
                        <w:t xml:space="preserve">5  </w:t>
                      </w:r>
                    </w:p>
                  </w:txbxContent>
                </v:textbox>
              </v:rect>
              <v:rect id="_x0000_s28772" style="position:absolute;left:2321;top:837;width:383;height:267;mso-wrap-style:none" filled="f" stroked="f">
                <v:textbox style="mso-next-textbox:#_x0000_s28772;mso-fit-shape-to-text:t" inset="0,0,0,0">
                  <w:txbxContent>
                    <w:p w:rsidR="00F65EEF" w:rsidRDefault="00F65EEF" w:rsidP="005F5FF3">
                      <w:r>
                        <w:rPr>
                          <w:rFonts w:ascii="Arial" w:hAnsi="Arial" w:cs="Arial"/>
                          <w:color w:val="24282B"/>
                          <w:sz w:val="16"/>
                          <w:szCs w:val="16"/>
                        </w:rPr>
                        <w:t>bytes</w:t>
                      </w:r>
                    </w:p>
                  </w:txbxContent>
                </v:textbox>
              </v:rect>
              <v:rect id="_x0000_s28775" style="position:absolute;left:4140;top:461;width:1080;height:343" filled="f" stroked="f">
                <v:textbox style="mso-next-textbox:#_x0000_s28775;mso-fit-shape-to-text:t" inset="0,0,0,0">
                  <w:txbxContent>
                    <w:p w:rsidR="00F65EEF" w:rsidRPr="00D11B07" w:rsidRDefault="00F65EEF" w:rsidP="00D11B07">
                      <w:pPr>
                        <w:spacing w:before="40" w:after="40"/>
                        <w:rPr>
                          <w:sz w:val="16"/>
                          <w:szCs w:val="22"/>
                        </w:rPr>
                      </w:pPr>
                      <w:r w:rsidRPr="00D11B07">
                        <w:rPr>
                          <w:rFonts w:hint="cs"/>
                          <w:color w:val="24282B"/>
                          <w:sz w:val="16"/>
                          <w:szCs w:val="22"/>
                          <w:rtl/>
                        </w:rPr>
                        <w:t>معطيات سمعية</w:t>
                      </w:r>
                    </w:p>
                  </w:txbxContent>
                </v:textbox>
              </v:rect>
              <v:rect id="_x0000_s28777" style="position:absolute;left:574;top:1431;width:276;height:267;mso-wrap-style:none" filled="f" stroked="f">
                <v:textbox style="mso-next-textbox:#_x0000_s28777;mso-fit-shape-to-text:t" inset="0,0,0,0">
                  <w:txbxContent>
                    <w:p w:rsidR="00F65EEF" w:rsidRDefault="00F65EEF" w:rsidP="005F5FF3">
                      <w:r>
                        <w:rPr>
                          <w:rFonts w:ascii="Arial" w:hAnsi="Arial" w:cs="Arial"/>
                          <w:color w:val="24282B"/>
                          <w:sz w:val="16"/>
                          <w:szCs w:val="16"/>
                        </w:rPr>
                        <w:t>A0,i</w:t>
                      </w:r>
                    </w:p>
                  </w:txbxContent>
                </v:textbox>
              </v:rect>
              <v:rect id="_x0000_s28778" style="position:absolute;left:574;top:1706;width:276;height:267;mso-wrap-style:none" filled="f" stroked="f">
                <v:textbox style="mso-next-textbox:#_x0000_s28778;mso-fit-shape-to-text:t" inset="0,0,0,0">
                  <w:txbxContent>
                    <w:p w:rsidR="00F65EEF" w:rsidRDefault="00F65EEF" w:rsidP="005F5FF3">
                      <w:r>
                        <w:rPr>
                          <w:rFonts w:ascii="Arial" w:hAnsi="Arial" w:cs="Arial"/>
                          <w:color w:val="24282B"/>
                          <w:sz w:val="16"/>
                          <w:szCs w:val="16"/>
                        </w:rPr>
                        <w:t>A1,i</w:t>
                      </w:r>
                    </w:p>
                  </w:txbxContent>
                </v:textbox>
              </v:rect>
              <v:rect id="_x0000_s28779" style="position:absolute;left:574;top:1970;width:276;height:267;mso-wrap-style:none" filled="f" stroked="f">
                <v:textbox style="mso-next-textbox:#_x0000_s28779;mso-fit-shape-to-text:t" inset="0,0,0,0">
                  <w:txbxContent>
                    <w:p w:rsidR="00F65EEF" w:rsidRDefault="00F65EEF" w:rsidP="005F5FF3">
                      <w:r>
                        <w:rPr>
                          <w:rFonts w:ascii="Arial" w:hAnsi="Arial" w:cs="Arial"/>
                          <w:color w:val="24282B"/>
                          <w:sz w:val="16"/>
                          <w:szCs w:val="16"/>
                        </w:rPr>
                        <w:t>A2,i</w:t>
                      </w:r>
                    </w:p>
                  </w:txbxContent>
                </v:textbox>
              </v:rect>
              <v:rect id="_x0000_s28780" style="position:absolute;left:574;top:2233;width:276;height:267;mso-wrap-style:none" filled="f" stroked="f">
                <v:textbox style="mso-next-textbox:#_x0000_s28780;mso-fit-shape-to-text:t" inset="0,0,0,0">
                  <w:txbxContent>
                    <w:p w:rsidR="00F65EEF" w:rsidRDefault="00F65EEF" w:rsidP="005F5FF3">
                      <w:r>
                        <w:rPr>
                          <w:rFonts w:ascii="Arial" w:hAnsi="Arial" w:cs="Arial"/>
                          <w:color w:val="24282B"/>
                          <w:sz w:val="16"/>
                          <w:szCs w:val="16"/>
                        </w:rPr>
                        <w:t>A3,i</w:t>
                      </w:r>
                    </w:p>
                  </w:txbxContent>
                </v:textbox>
              </v:rect>
              <v:rect id="_x0000_s28781" style="position:absolute;left:574;top:2508;width:276;height:267;mso-wrap-style:none" filled="f" stroked="f">
                <v:textbox style="mso-next-textbox:#_x0000_s28781;mso-fit-shape-to-text:t" inset="0,0,0,0">
                  <w:txbxContent>
                    <w:p w:rsidR="00F65EEF" w:rsidRDefault="00F65EEF" w:rsidP="005F5FF3">
                      <w:r>
                        <w:rPr>
                          <w:rFonts w:ascii="Arial" w:hAnsi="Arial" w:cs="Arial"/>
                          <w:color w:val="24282B"/>
                          <w:sz w:val="16"/>
                          <w:szCs w:val="16"/>
                        </w:rPr>
                        <w:t>A4,i</w:t>
                      </w:r>
                    </w:p>
                  </w:txbxContent>
                </v:textbox>
              </v:rect>
              <v:rect id="_x0000_s28782" style="position:absolute;left:574;top:2794;width:276;height:267;mso-wrap-style:none" filled="f" stroked="f">
                <v:textbox style="mso-next-textbox:#_x0000_s28782;mso-fit-shape-to-text:t" inset="0,0,0,0">
                  <w:txbxContent>
                    <w:p w:rsidR="00F65EEF" w:rsidRDefault="00F65EEF" w:rsidP="005F5FF3">
                      <w:r>
                        <w:rPr>
                          <w:rFonts w:ascii="Arial" w:hAnsi="Arial" w:cs="Arial"/>
                          <w:color w:val="24282B"/>
                          <w:sz w:val="16"/>
                          <w:szCs w:val="16"/>
                        </w:rPr>
                        <w:t>A5,i</w:t>
                      </w:r>
                    </w:p>
                  </w:txbxContent>
                </v:textbox>
              </v:rect>
              <v:rect id="_x0000_s28783" style="position:absolute;left:574;top:3057;width:276;height:267;mso-wrap-style:none" filled="f" stroked="f">
                <v:textbox style="mso-next-textbox:#_x0000_s28783;mso-fit-shape-to-text:t" inset="0,0,0,0">
                  <w:txbxContent>
                    <w:p w:rsidR="00F65EEF" w:rsidRDefault="00F65EEF" w:rsidP="005F5FF3">
                      <w:r>
                        <w:rPr>
                          <w:rFonts w:ascii="Arial" w:hAnsi="Arial" w:cs="Arial"/>
                          <w:color w:val="24282B"/>
                          <w:sz w:val="16"/>
                          <w:szCs w:val="16"/>
                        </w:rPr>
                        <w:t>A6,i</w:t>
                      </w:r>
                    </w:p>
                  </w:txbxContent>
                </v:textbox>
              </v:rect>
              <v:rect id="_x0000_s28784" style="position:absolute;left:574;top:3321;width:276;height:267;mso-wrap-style:none" filled="f" stroked="f">
                <v:textbox style="mso-next-textbox:#_x0000_s28784;mso-fit-shape-to-text:t" inset="0,0,0,0">
                  <w:txbxContent>
                    <w:p w:rsidR="00F65EEF" w:rsidRDefault="00F65EEF" w:rsidP="005F5FF3">
                      <w:r>
                        <w:rPr>
                          <w:rFonts w:ascii="Arial" w:hAnsi="Arial" w:cs="Arial"/>
                          <w:color w:val="24282B"/>
                          <w:sz w:val="16"/>
                          <w:szCs w:val="16"/>
                        </w:rPr>
                        <w:t>A7,i</w:t>
                      </w:r>
                    </w:p>
                  </w:txbxContent>
                </v:textbox>
              </v:rect>
              <v:rect id="_x0000_s28785" style="position:absolute;left:574;top:3596;width:276;height:267;mso-wrap-style:none" filled="f" stroked="f">
                <v:textbox style="mso-next-textbox:#_x0000_s28785;mso-fit-shape-to-text:t" inset="0,0,0,0">
                  <w:txbxContent>
                    <w:p w:rsidR="00F65EEF" w:rsidRDefault="00F65EEF" w:rsidP="005F5FF3">
                      <w:r>
                        <w:rPr>
                          <w:rFonts w:ascii="Arial" w:hAnsi="Arial" w:cs="Arial"/>
                          <w:color w:val="24282B"/>
                          <w:sz w:val="16"/>
                          <w:szCs w:val="16"/>
                        </w:rPr>
                        <w:t>A8,i</w:t>
                      </w:r>
                    </w:p>
                  </w:txbxContent>
                </v:textbox>
              </v:rect>
              <v:rect id="_x0000_s28786" style="position:absolute;left:179;top:164;width:1081;height:265" filled="f" stroked="f">
                <v:textbox style="mso-next-textbox:#_x0000_s28786" inset="0,0,0,0">
                  <w:txbxContent>
                    <w:p w:rsidR="00F65EEF" w:rsidRDefault="00F65EEF" w:rsidP="005F5FF3">
                      <w:r>
                        <w:rPr>
                          <w:rFonts w:ascii="Arial" w:hAnsi="Arial" w:cs="Arial"/>
                          <w:color w:val="24282B"/>
                          <w:sz w:val="16"/>
                          <w:szCs w:val="16"/>
                        </w:rPr>
                        <w:t>0     1     2     3</w:t>
                      </w:r>
                    </w:p>
                  </w:txbxContent>
                </v:textbox>
              </v:rect>
              <v:rect id="_x0000_s28787" style="position:absolute;left:3505;top:164;width:445;height:267;mso-wrap-style:none" filled="f" stroked="f">
                <v:textbox style="mso-next-textbox:#_x0000_s28787;mso-fit-shape-to-text:t" inset="0,0,0,0">
                  <w:txbxContent>
                    <w:p w:rsidR="00F65EEF" w:rsidRDefault="00F65EEF" w:rsidP="005F5FF3">
                      <w:r>
                        <w:rPr>
                          <w:rFonts w:ascii="Arial" w:hAnsi="Arial" w:cs="Arial"/>
                          <w:color w:val="24282B"/>
                          <w:sz w:val="16"/>
                          <w:szCs w:val="16"/>
                        </w:rPr>
                        <w:t>7      8</w:t>
                      </w:r>
                    </w:p>
                  </w:txbxContent>
                </v:textbox>
              </v:rect>
              <v:rect id="_x0000_s28788" style="position:absolute;left:5502;top:164;width:178;height:267;mso-wrap-style:none" filled="f" stroked="f">
                <v:textbox style="mso-next-textbox:#_x0000_s28788;mso-fit-shape-to-text:t" inset="0,0,0,0">
                  <w:txbxContent>
                    <w:p w:rsidR="00F65EEF" w:rsidRDefault="00F65EEF" w:rsidP="005F5FF3">
                      <w:r>
                        <w:rPr>
                          <w:rFonts w:ascii="Arial" w:hAnsi="Arial" w:cs="Arial"/>
                          <w:color w:val="24282B"/>
                          <w:sz w:val="16"/>
                          <w:szCs w:val="16"/>
                        </w:rPr>
                        <w:t>79</w:t>
                      </w:r>
                    </w:p>
                  </w:txbxContent>
                </v:textbox>
              </v:rect>
              <v:rect id="_x0000_s28789" style="position:absolute;left:742;top:4993;width:518;height:606" filled="f" stroked="f">
                <v:textbox style="mso-next-textbox:#_x0000_s28789;mso-fit-shape-to-text:t" inset="0,0,0,0">
                  <w:txbxContent>
                    <w:p w:rsidR="00F65EEF" w:rsidRPr="00D11B07" w:rsidRDefault="00F65EEF" w:rsidP="00D11B07">
                      <w:pPr>
                        <w:spacing w:before="40" w:after="40"/>
                        <w:jc w:val="center"/>
                        <w:rPr>
                          <w:sz w:val="16"/>
                          <w:szCs w:val="22"/>
                        </w:rPr>
                      </w:pPr>
                      <w:r w:rsidRPr="00D11B07">
                        <w:rPr>
                          <w:rFonts w:hint="cs"/>
                          <w:color w:val="24282B"/>
                          <w:sz w:val="16"/>
                          <w:szCs w:val="22"/>
                          <w:rtl/>
                        </w:rPr>
                        <w:t>رأسية الرزمة</w:t>
                      </w:r>
                    </w:p>
                  </w:txbxContent>
                </v:textbox>
              </v:rect>
              <v:rect id="_x0000_s28790" style="position:absolute;left:1995;top:4993;width:1260;height:343" filled="f" stroked="f">
                <v:textbox style="mso-next-textbox:#_x0000_s28790;mso-fit-shape-to-text:t" inset="0,0,0,0">
                  <w:txbxContent>
                    <w:p w:rsidR="00F65EEF" w:rsidRPr="00D11B07" w:rsidRDefault="00F65EEF" w:rsidP="00D11B07">
                      <w:pPr>
                        <w:spacing w:before="40" w:after="40"/>
                        <w:rPr>
                          <w:sz w:val="16"/>
                          <w:szCs w:val="22"/>
                          <w:rtl/>
                        </w:rPr>
                      </w:pPr>
                      <w:r w:rsidRPr="00D11B07">
                        <w:rPr>
                          <w:rFonts w:hint="cs"/>
                          <w:color w:val="24282B"/>
                          <w:sz w:val="16"/>
                          <w:szCs w:val="22"/>
                          <w:rtl/>
                        </w:rPr>
                        <w:t>معطيات الرزمة</w:t>
                      </w:r>
                    </w:p>
                  </w:txbxContent>
                </v:textbox>
              </v:rect>
              <v:rect id="_x0000_s28791" style="position:absolute;left:861;top:5770;width:312;height:267;mso-wrap-style:none" filled="f" stroked="f">
                <v:textbox style="mso-next-textbox:#_x0000_s28791;mso-fit-shape-to-text:t" inset="0,0,0,0">
                  <w:txbxContent>
                    <w:p w:rsidR="00F65EEF" w:rsidRDefault="00F65EEF" w:rsidP="005F5FF3">
                      <w:r>
                        <w:rPr>
                          <w:rFonts w:ascii="Arial" w:hAnsi="Arial" w:cs="Arial"/>
                          <w:color w:val="24282B"/>
                          <w:sz w:val="16"/>
                          <w:szCs w:val="16"/>
                        </w:rPr>
                        <w:t>PC0</w:t>
                      </w:r>
                    </w:p>
                  </w:txbxContent>
                </v:textbox>
              </v:rect>
              <v:rect id="_x0000_s28792" style="position:absolute;left:1567;top:5770;width:312;height:267;mso-wrap-style:none" filled="f" stroked="f">
                <v:textbox style="mso-next-textbox:#_x0000_s28792;mso-fit-shape-to-text:t" inset="0,0,0,0">
                  <w:txbxContent>
                    <w:p w:rsidR="00F65EEF" w:rsidRDefault="00F65EEF" w:rsidP="005F5FF3">
                      <w:r>
                        <w:rPr>
                          <w:rFonts w:ascii="Arial" w:hAnsi="Arial" w:cs="Arial"/>
                          <w:color w:val="24282B"/>
                          <w:sz w:val="16"/>
                          <w:szCs w:val="16"/>
                        </w:rPr>
                        <w:t>PC1</w:t>
                      </w:r>
                    </w:p>
                  </w:txbxContent>
                </v:textbox>
              </v:rect>
              <v:rect id="_x0000_s28793" style="position:absolute;left:2285;top:5737;width:312;height:267;mso-wrap-style:none" filled="f" stroked="f">
                <v:textbox style="mso-next-textbox:#_x0000_s28793;mso-fit-shape-to-text:t" inset="0,0,0,0">
                  <w:txbxContent>
                    <w:p w:rsidR="00F65EEF" w:rsidRDefault="00F65EEF" w:rsidP="005F5FF3">
                      <w:r>
                        <w:rPr>
                          <w:rFonts w:ascii="Arial" w:hAnsi="Arial" w:cs="Arial"/>
                          <w:color w:val="24282B"/>
                          <w:sz w:val="16"/>
                          <w:szCs w:val="16"/>
                        </w:rPr>
                        <w:t>PC2</w:t>
                      </w:r>
                    </w:p>
                  </w:txbxContent>
                </v:textbox>
              </v:rect>
              <v:rect id="_x0000_s28794" style="position:absolute;left:3002;top:5737;width:312;height:267;mso-wrap-style:none" filled="f" stroked="f">
                <v:textbox style="mso-next-textbox:#_x0000_s28794;mso-fit-shape-to-text:t" inset="0,0,0,0">
                  <w:txbxContent>
                    <w:p w:rsidR="00F65EEF" w:rsidRDefault="00F65EEF" w:rsidP="005F5FF3">
                      <w:r>
                        <w:rPr>
                          <w:rFonts w:ascii="Arial" w:hAnsi="Arial" w:cs="Arial"/>
                          <w:color w:val="24282B"/>
                          <w:sz w:val="16"/>
                          <w:szCs w:val="16"/>
                        </w:rPr>
                        <w:t>PC3</w:t>
                      </w:r>
                    </w:p>
                  </w:txbxContent>
                </v:textbox>
              </v:rect>
              <v:rect id="_x0000_s28795" style="position:absolute;left:3708;top:5737;width:312;height:267;mso-wrap-style:none" filled="f" stroked="f">
                <v:textbox style="mso-next-textbox:#_x0000_s28795;mso-fit-shape-to-text:t" inset="0,0,0,0">
                  <w:txbxContent>
                    <w:p w:rsidR="00F65EEF" w:rsidRDefault="00F65EEF" w:rsidP="005F5FF3">
                      <w:r>
                        <w:rPr>
                          <w:rFonts w:ascii="Arial" w:hAnsi="Arial" w:cs="Arial"/>
                          <w:color w:val="24282B"/>
                          <w:sz w:val="16"/>
                          <w:szCs w:val="16"/>
                        </w:rPr>
                        <w:t>PC4</w:t>
                      </w:r>
                    </w:p>
                  </w:txbxContent>
                </v:textbox>
              </v:rect>
            </v:group>
            <v:rect id="_x0000_s28774" style="position:absolute;left:179;top:454;width:852;height:286" filled="f" stroked="f">
              <v:textbox style="mso-next-textbox:#_x0000_s28774" inset="0,0,0,0">
                <w:txbxContent>
                  <w:p w:rsidR="00F65EEF" w:rsidRPr="00D11B07" w:rsidRDefault="00F65EEF" w:rsidP="000203BB">
                    <w:pPr>
                      <w:spacing w:before="40" w:after="40"/>
                      <w:rPr>
                        <w:sz w:val="16"/>
                        <w:szCs w:val="22"/>
                      </w:rPr>
                    </w:pPr>
                    <w:r>
                      <w:rPr>
                        <w:rFonts w:hint="cs"/>
                        <w:color w:val="24282B"/>
                        <w:sz w:val="16"/>
                        <w:szCs w:val="22"/>
                        <w:rtl/>
                      </w:rPr>
                      <w:t>معرف اله</w:t>
                    </w:r>
                    <w:r w:rsidRPr="00D11B07">
                      <w:rPr>
                        <w:rFonts w:hint="cs"/>
                        <w:color w:val="24282B"/>
                        <w:sz w:val="16"/>
                        <w:szCs w:val="22"/>
                        <w:rtl/>
                      </w:rPr>
                      <w:t>وية</w:t>
                    </w:r>
                  </w:p>
                </w:txbxContent>
              </v:textbox>
            </v:rect>
            <w10:wrap type="none" anchorx="page"/>
            <w10:anchorlock/>
          </v:group>
        </w:pict>
      </w:r>
    </w:p>
    <w:p w:rsidR="005F5FF3" w:rsidRDefault="005F5FF3" w:rsidP="00587DD8">
      <w:pPr>
        <w:pStyle w:val="Heading5"/>
        <w:rPr>
          <w:rtl/>
        </w:rPr>
      </w:pPr>
      <w:r>
        <w:t>1.3.2.6.3</w:t>
      </w:r>
      <w:r>
        <w:rPr>
          <w:rFonts w:hint="cs"/>
          <w:rtl/>
        </w:rPr>
        <w:tab/>
        <w:t xml:space="preserve">رُزْمة مصدر </w:t>
      </w:r>
      <w:r>
        <w:t>AAUX</w:t>
      </w:r>
      <w:r>
        <w:rPr>
          <w:rFonts w:hint="cs"/>
          <w:rtl/>
        </w:rPr>
        <w:t xml:space="preserve"> </w:t>
      </w:r>
      <w:r w:rsidR="006B1668">
        <w:t>(AS)</w:t>
      </w:r>
    </w:p>
    <w:p w:rsidR="005F5FF3" w:rsidRDefault="005F5FF3" w:rsidP="006B1668">
      <w:pPr>
        <w:rPr>
          <w:rtl/>
        </w:rPr>
      </w:pPr>
      <w:r>
        <w:rPr>
          <w:rFonts w:hint="cs"/>
          <w:rtl/>
        </w:rPr>
        <w:t xml:space="preserve">تتشكَّل رُزْمة مصدر </w:t>
      </w:r>
      <w:r>
        <w:t>AAUX</w:t>
      </w:r>
      <w:r>
        <w:rPr>
          <w:rFonts w:hint="cs"/>
          <w:rtl/>
        </w:rPr>
        <w:t xml:space="preserve"> </w:t>
      </w:r>
      <w:r w:rsidR="006B1668">
        <w:t>(AS)</w:t>
      </w:r>
      <w:r>
        <w:rPr>
          <w:rFonts w:hint="cs"/>
          <w:rtl/>
        </w:rPr>
        <w:t xml:space="preserve"> وفقاً ل</w:t>
      </w:r>
      <w:r w:rsidR="007331E7">
        <w:rPr>
          <w:rFonts w:hint="cs"/>
          <w:rtl/>
        </w:rPr>
        <w:t>ما </w:t>
      </w:r>
      <w:r>
        <w:rPr>
          <w:rFonts w:hint="cs"/>
          <w:rtl/>
        </w:rPr>
        <w:t xml:space="preserve">يبيّنه الجدول </w:t>
      </w:r>
      <w:r>
        <w:t>19</w:t>
      </w:r>
      <w:r>
        <w:rPr>
          <w:rFonts w:hint="cs"/>
          <w:rtl/>
        </w:rPr>
        <w:t>.</w:t>
      </w:r>
    </w:p>
    <w:p w:rsidR="005F5FF3" w:rsidRDefault="005F5FF3" w:rsidP="00373BD2">
      <w:pPr>
        <w:pStyle w:val="TableNo"/>
        <w:rPr>
          <w:rtl/>
        </w:rPr>
      </w:pPr>
      <w:r>
        <w:rPr>
          <w:rFonts w:hint="cs"/>
          <w:rtl/>
        </w:rPr>
        <w:t>الج</w:t>
      </w:r>
      <w:r w:rsidR="00587DD8">
        <w:rPr>
          <w:rFonts w:hint="cs"/>
          <w:rtl/>
        </w:rPr>
        <w:t>ـ</w:t>
      </w:r>
      <w:r>
        <w:rPr>
          <w:rFonts w:hint="cs"/>
          <w:rtl/>
        </w:rPr>
        <w:t xml:space="preserve">دول </w:t>
      </w:r>
      <w:r>
        <w:t>19</w:t>
      </w:r>
    </w:p>
    <w:p w:rsidR="005F5FF3" w:rsidRPr="00373BD2" w:rsidRDefault="005F5FF3" w:rsidP="00373BD2">
      <w:pPr>
        <w:pStyle w:val="Tabletitle"/>
        <w:rPr>
          <w:rtl/>
        </w:rPr>
      </w:pPr>
      <w:r w:rsidRPr="00373BD2">
        <w:rPr>
          <w:rFonts w:hint="cs"/>
          <w:rtl/>
        </w:rPr>
        <w:t xml:space="preserve">بنية رُزْمة مصدر </w:t>
      </w:r>
      <w:r w:rsidRPr="00373BD2">
        <w:t>AAUX</w:t>
      </w:r>
    </w:p>
    <w:tbl>
      <w:tblPr>
        <w:tblW w:w="0" w:type="auto"/>
        <w:jc w:val="center"/>
        <w:tblLayout w:type="fixed"/>
        <w:tblLook w:val="0000" w:firstRow="0" w:lastRow="0" w:firstColumn="0" w:lastColumn="0" w:noHBand="0" w:noVBand="0"/>
      </w:tblPr>
      <w:tblGrid>
        <w:gridCol w:w="737"/>
        <w:gridCol w:w="737"/>
        <w:gridCol w:w="737"/>
        <w:gridCol w:w="737"/>
        <w:gridCol w:w="792"/>
        <w:gridCol w:w="682"/>
        <w:gridCol w:w="761"/>
        <w:gridCol w:w="725"/>
        <w:gridCol w:w="725"/>
      </w:tblGrid>
      <w:tr w:rsidR="005F5FF3" w:rsidRPr="000316A3" w:rsidTr="003B6F95">
        <w:trPr>
          <w:cantSplit/>
          <w:jc w:val="center"/>
        </w:trPr>
        <w:tc>
          <w:tcPr>
            <w:tcW w:w="2211" w:type="dxa"/>
            <w:gridSpan w:val="3"/>
          </w:tcPr>
          <w:p w:rsidR="005F5FF3" w:rsidRPr="00532593" w:rsidRDefault="00532593" w:rsidP="00532593">
            <w:pPr>
              <w:pStyle w:val="Tablehead"/>
              <w:spacing w:before="0" w:after="20" w:line="240" w:lineRule="exact"/>
              <w:jc w:val="right"/>
              <w:rPr>
                <w:rFonts w:ascii="Times New Roman" w:hAnsi="Times New Roman"/>
                <w:b w:val="0"/>
                <w:bCs w:val="0"/>
                <w:sz w:val="18"/>
              </w:rPr>
            </w:pPr>
            <w:r w:rsidRPr="00532593">
              <w:rPr>
                <w:rFonts w:ascii="Times New Roman" w:hint="cs"/>
                <w:b w:val="0"/>
                <w:bCs w:val="0"/>
                <w:rtl/>
              </w:rPr>
              <w:t xml:space="preserve">البتة </w:t>
            </w:r>
            <w:r>
              <w:rPr>
                <w:rFonts w:ascii="Times New Roman" w:hint="cs"/>
                <w:b w:val="0"/>
                <w:bCs w:val="0"/>
                <w:rtl/>
              </w:rPr>
              <w:t>الأكثر</w:t>
            </w:r>
            <w:r w:rsidRPr="00532593">
              <w:rPr>
                <w:rFonts w:ascii="Times New Roman" w:hint="cs"/>
                <w:b w:val="0"/>
                <w:bCs w:val="0"/>
                <w:rtl/>
              </w:rPr>
              <w:t xml:space="preserve"> دلالة </w:t>
            </w:r>
            <w:r w:rsidRPr="00532593">
              <w:rPr>
                <w:rFonts w:ascii="Times New Roman"/>
                <w:b w:val="0"/>
                <w:bCs w:val="0"/>
              </w:rPr>
              <w:t>(</w:t>
            </w:r>
            <w:r>
              <w:rPr>
                <w:rFonts w:ascii="Times New Roman"/>
                <w:b w:val="0"/>
                <w:bCs w:val="0"/>
              </w:rPr>
              <w:t>M</w:t>
            </w:r>
            <w:r w:rsidRPr="00532593">
              <w:rPr>
                <w:rFonts w:ascii="Times New Roman"/>
                <w:b w:val="0"/>
                <w:bCs w:val="0"/>
              </w:rPr>
              <w:t>SB)</w:t>
            </w:r>
          </w:p>
        </w:tc>
        <w:tc>
          <w:tcPr>
            <w:tcW w:w="737" w:type="dxa"/>
          </w:tcPr>
          <w:p w:rsidR="005F5FF3" w:rsidRPr="000316A3" w:rsidRDefault="005F5FF3" w:rsidP="003B6F95">
            <w:pPr>
              <w:pStyle w:val="Tablehead"/>
              <w:spacing w:before="0" w:after="20" w:line="240" w:lineRule="exact"/>
              <w:rPr>
                <w:rFonts w:ascii="Times New Roman" w:hAnsi="Times New Roman"/>
                <w:b w:val="0"/>
                <w:bCs w:val="0"/>
                <w:sz w:val="18"/>
              </w:rPr>
            </w:pPr>
          </w:p>
        </w:tc>
        <w:tc>
          <w:tcPr>
            <w:tcW w:w="792" w:type="dxa"/>
          </w:tcPr>
          <w:p w:rsidR="005F5FF3" w:rsidRPr="000316A3" w:rsidRDefault="005F5FF3" w:rsidP="003B6F95">
            <w:pPr>
              <w:pStyle w:val="Tablehead"/>
              <w:spacing w:before="0" w:after="20" w:line="240" w:lineRule="exact"/>
              <w:rPr>
                <w:rFonts w:ascii="Times New Roman" w:hAnsi="Times New Roman"/>
                <w:b w:val="0"/>
                <w:bCs w:val="0"/>
                <w:sz w:val="18"/>
              </w:rPr>
            </w:pPr>
          </w:p>
        </w:tc>
        <w:tc>
          <w:tcPr>
            <w:tcW w:w="682" w:type="dxa"/>
          </w:tcPr>
          <w:p w:rsidR="005F5FF3" w:rsidRPr="000316A3" w:rsidRDefault="005F5FF3" w:rsidP="003B6F95">
            <w:pPr>
              <w:pStyle w:val="Tablehead"/>
              <w:spacing w:before="0" w:after="20" w:line="240" w:lineRule="exact"/>
              <w:rPr>
                <w:rFonts w:ascii="Times New Roman" w:hAnsi="Times New Roman"/>
                <w:b w:val="0"/>
                <w:bCs w:val="0"/>
                <w:sz w:val="18"/>
              </w:rPr>
            </w:pPr>
          </w:p>
        </w:tc>
        <w:tc>
          <w:tcPr>
            <w:tcW w:w="2211" w:type="dxa"/>
            <w:gridSpan w:val="3"/>
          </w:tcPr>
          <w:p w:rsidR="005F5FF3" w:rsidRPr="00532593" w:rsidRDefault="00532593" w:rsidP="00532593">
            <w:pPr>
              <w:spacing w:before="40" w:after="40"/>
              <w:jc w:val="left"/>
              <w:rPr>
                <w:sz w:val="20"/>
                <w:szCs w:val="26"/>
              </w:rPr>
            </w:pPr>
            <w:r w:rsidRPr="00532593">
              <w:rPr>
                <w:rFonts w:hint="cs"/>
                <w:sz w:val="20"/>
                <w:szCs w:val="26"/>
                <w:rtl/>
              </w:rPr>
              <w:t xml:space="preserve">البتة الأقل دلالة </w:t>
            </w:r>
            <w:r w:rsidRPr="00532593">
              <w:rPr>
                <w:sz w:val="20"/>
                <w:szCs w:val="26"/>
              </w:rPr>
              <w:t>(LSB)</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PC0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0</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0</w:t>
            </w:r>
          </w:p>
        </w:tc>
        <w:tc>
          <w:tcPr>
            <w:tcW w:w="792"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1</w:t>
            </w:r>
          </w:p>
        </w:tc>
        <w:tc>
          <w:tcPr>
            <w:tcW w:w="682"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0</w:t>
            </w:r>
          </w:p>
        </w:tc>
        <w:tc>
          <w:tcPr>
            <w:tcW w:w="761"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0</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sz w:val="18"/>
              </w:rPr>
            </w:pPr>
            <w:r w:rsidRPr="000316A3">
              <w:rPr>
                <w:sz w:val="18"/>
              </w:rPr>
              <w:t>PC1</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LF</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tc>
        <w:tc>
          <w:tcPr>
            <w:tcW w:w="4422" w:type="dxa"/>
            <w:gridSpan w:val="6"/>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AF SIZE</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sz w:val="18"/>
              </w:rPr>
            </w:pPr>
            <w:r w:rsidRPr="000316A3">
              <w:rPr>
                <w:sz w:val="18"/>
              </w:rPr>
              <w:t>PC2</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0</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CHN</w:t>
            </w:r>
          </w:p>
        </w:tc>
        <w:tc>
          <w:tcPr>
            <w:tcW w:w="792"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tc>
        <w:tc>
          <w:tcPr>
            <w:tcW w:w="2893" w:type="dxa"/>
            <w:gridSpan w:val="4"/>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AUDIO MODE</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sz w:val="18"/>
              </w:rPr>
            </w:pPr>
            <w:r w:rsidRPr="000316A3">
              <w:rPr>
                <w:sz w:val="18"/>
              </w:rPr>
              <w:t>PC3</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50/60</w:t>
            </w:r>
          </w:p>
        </w:tc>
        <w:tc>
          <w:tcPr>
            <w:tcW w:w="3685" w:type="dxa"/>
            <w:gridSpan w:val="5"/>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STYPE</w:t>
            </w:r>
          </w:p>
        </w:tc>
      </w:tr>
      <w:tr w:rsidR="005F5FF3" w:rsidRPr="000316A3" w:rsidTr="003B6F95">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sz w:val="18"/>
              </w:rPr>
            </w:pPr>
            <w:r w:rsidRPr="000316A3">
              <w:rPr>
                <w:sz w:val="18"/>
              </w:rPr>
              <w:t>PC4</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SMP</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5F5FF3" w:rsidRPr="000316A3" w:rsidRDefault="005F5FF3" w:rsidP="003B6F95">
            <w:pPr>
              <w:pStyle w:val="Tabletext"/>
              <w:spacing w:before="0" w:after="20" w:line="240" w:lineRule="exact"/>
              <w:jc w:val="center"/>
              <w:rPr>
                <w:rFonts w:eastAsia="MS PMincho"/>
                <w:sz w:val="18"/>
              </w:rPr>
            </w:pPr>
            <w:r w:rsidRPr="000316A3">
              <w:rPr>
                <w:rFonts w:eastAsia="MS PMincho"/>
                <w:sz w:val="18"/>
              </w:rPr>
              <w:t>QU</w:t>
            </w:r>
          </w:p>
        </w:tc>
      </w:tr>
    </w:tbl>
    <w:p w:rsidR="005F5FF3" w:rsidRPr="003B6F95" w:rsidRDefault="005F5FF3" w:rsidP="00587DD8">
      <w:pPr>
        <w:pStyle w:val="Note"/>
        <w:keepNext/>
        <w:tabs>
          <w:tab w:val="clear" w:pos="1191"/>
          <w:tab w:val="left" w:pos="1674"/>
        </w:tabs>
        <w:spacing w:before="120" w:line="144" w:lineRule="auto"/>
        <w:ind w:left="851"/>
        <w:rPr>
          <w:rtl/>
        </w:rPr>
      </w:pPr>
      <w:r w:rsidRPr="003B6F95">
        <w:t>LF</w:t>
      </w:r>
      <w:r w:rsidRPr="003B6F95">
        <w:rPr>
          <w:rFonts w:hint="cs"/>
          <w:rtl/>
        </w:rPr>
        <w:t>:</w:t>
      </w:r>
      <w:r w:rsidRPr="003B6F95">
        <w:rPr>
          <w:rFonts w:hint="cs"/>
          <w:rtl/>
        </w:rPr>
        <w:tab/>
        <w:t>عَلَم الأسلوب المُرْتَج</w:t>
      </w:r>
    </w:p>
    <w:p w:rsidR="005F5FF3" w:rsidRPr="003B6F95" w:rsidRDefault="003B6F95" w:rsidP="003B6F95">
      <w:pPr>
        <w:pStyle w:val="Note"/>
        <w:tabs>
          <w:tab w:val="clear" w:pos="794"/>
          <w:tab w:val="clear" w:pos="1191"/>
          <w:tab w:val="clear" w:pos="1588"/>
          <w:tab w:val="clear" w:pos="1985"/>
          <w:tab w:val="left" w:pos="992"/>
          <w:tab w:val="left" w:pos="1674"/>
        </w:tabs>
        <w:spacing w:before="0" w:line="144" w:lineRule="auto"/>
        <w:ind w:left="1618"/>
        <w:rPr>
          <w:rtl/>
        </w:rPr>
      </w:pPr>
      <w:r>
        <w:rPr>
          <w:rFonts w:hint="cs"/>
          <w:rtl/>
        </w:rPr>
        <w:t>ظرف إ</w:t>
      </w:r>
      <w:r w:rsidR="005F5FF3" w:rsidRPr="003B6F95">
        <w:rPr>
          <w:rFonts w:hint="cs"/>
          <w:rtl/>
        </w:rPr>
        <w:t>رتاج تردّد الاعتيان السمعي مع إشارة فيديوية</w:t>
      </w:r>
      <w:r w:rsidR="00FA1286" w:rsidRPr="003B6F95">
        <w:rPr>
          <w:rFonts w:hint="cs"/>
          <w:rtl/>
        </w:rPr>
        <w:t>.</w:t>
      </w:r>
    </w:p>
    <w:p w:rsidR="005F5FF3" w:rsidRPr="003B6F95" w:rsidRDefault="00532593" w:rsidP="003B6F95">
      <w:pPr>
        <w:pStyle w:val="Note"/>
        <w:tabs>
          <w:tab w:val="clear" w:pos="794"/>
          <w:tab w:val="clear" w:pos="1191"/>
          <w:tab w:val="clear" w:pos="1588"/>
          <w:tab w:val="clear" w:pos="1985"/>
          <w:tab w:val="left" w:pos="992"/>
          <w:tab w:val="left" w:pos="1674"/>
        </w:tabs>
        <w:spacing w:before="0" w:line="144" w:lineRule="auto"/>
        <w:ind w:left="1618"/>
        <w:rPr>
          <w:rtl/>
        </w:rPr>
      </w:pPr>
      <w:r>
        <w:t xml:space="preserve"> </w:t>
      </w:r>
      <w:r w:rsidR="005F5FF3" w:rsidRPr="003B6F95">
        <w:t>0</w:t>
      </w:r>
      <w:r w:rsidR="005F5FF3" w:rsidRPr="003B6F95">
        <w:rPr>
          <w:rFonts w:hint="cs"/>
          <w:rtl/>
        </w:rPr>
        <w:t>=</w:t>
      </w:r>
      <w:r w:rsidR="00FA1286" w:rsidRPr="003B6F95">
        <w:rPr>
          <w:rFonts w:hint="cs"/>
          <w:rtl/>
        </w:rPr>
        <w:t xml:space="preserve"> </w:t>
      </w:r>
      <w:r w:rsidR="005F5FF3" w:rsidRPr="003B6F95">
        <w:rPr>
          <w:rFonts w:hint="cs"/>
          <w:rtl/>
        </w:rPr>
        <w:t>أسلوب مُرْتَج</w:t>
      </w:r>
    </w:p>
    <w:p w:rsidR="005F5FF3" w:rsidRPr="003B6F95" w:rsidRDefault="00532593" w:rsidP="003B6F95">
      <w:pPr>
        <w:pStyle w:val="Note"/>
        <w:tabs>
          <w:tab w:val="clear" w:pos="794"/>
          <w:tab w:val="clear" w:pos="1191"/>
          <w:tab w:val="clear" w:pos="1588"/>
          <w:tab w:val="clear" w:pos="1985"/>
          <w:tab w:val="left" w:pos="992"/>
          <w:tab w:val="left" w:pos="1674"/>
        </w:tabs>
        <w:spacing w:before="0" w:line="144" w:lineRule="auto"/>
        <w:ind w:left="1618"/>
        <w:rPr>
          <w:rtl/>
        </w:rPr>
      </w:pPr>
      <w:r>
        <w:t xml:space="preserve"> </w:t>
      </w:r>
      <w:r w:rsidR="005F5FF3" w:rsidRPr="003B6F95">
        <w:t>1</w:t>
      </w:r>
      <w:r w:rsidR="005F5FF3" w:rsidRPr="003B6F95">
        <w:rPr>
          <w:rFonts w:hint="cs"/>
          <w:rtl/>
        </w:rPr>
        <w:t>=</w:t>
      </w:r>
      <w:r w:rsidR="00FA1286" w:rsidRPr="003B6F95">
        <w:rPr>
          <w:rFonts w:hint="cs"/>
          <w:rtl/>
        </w:rPr>
        <w:t xml:space="preserve"> </w:t>
      </w:r>
      <w:r w:rsidR="005F5FF3" w:rsidRPr="003B6F95">
        <w:rPr>
          <w:rFonts w:hint="cs"/>
          <w:rtl/>
        </w:rPr>
        <w:t>محجوز</w:t>
      </w:r>
    </w:p>
    <w:p w:rsidR="005F5FF3" w:rsidRPr="003B6F95" w:rsidRDefault="005F5FF3" w:rsidP="00587DD8">
      <w:pPr>
        <w:pStyle w:val="Note"/>
        <w:keepNext/>
        <w:spacing w:before="120" w:line="144" w:lineRule="auto"/>
        <w:ind w:left="851"/>
        <w:rPr>
          <w:rtl/>
        </w:rPr>
      </w:pPr>
      <w:r w:rsidRPr="003B6F95">
        <w:t>AF SIZE</w:t>
      </w:r>
      <w:r w:rsidRPr="003B6F95">
        <w:rPr>
          <w:rFonts w:hint="cs"/>
          <w:rtl/>
        </w:rPr>
        <w:t>:</w:t>
      </w:r>
      <w:r w:rsidR="00604DE9" w:rsidRPr="003B6F95">
        <w:t xml:space="preserve"> </w:t>
      </w:r>
      <w:r w:rsidRPr="003B6F95">
        <w:rPr>
          <w:rFonts w:hint="cs"/>
          <w:rtl/>
        </w:rPr>
        <w:t>عدد العيّنات السمعية في الرتل</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A36A08" w:rsidRPr="003B6F95">
        <w:t xml:space="preserve"> </w:t>
      </w:r>
      <w:r w:rsidRPr="003B6F95">
        <w:t>1</w:t>
      </w:r>
      <w:r w:rsidR="00A36A08" w:rsidRPr="003B6F95">
        <w:t xml:space="preserve"> </w:t>
      </w:r>
      <w:r w:rsidRPr="003B6F95">
        <w:t>0</w:t>
      </w:r>
      <w:r w:rsidR="00A36A08" w:rsidRPr="003B6F95">
        <w:t xml:space="preserve"> </w:t>
      </w:r>
      <w:r w:rsidRPr="003B6F95">
        <w:t>1</w:t>
      </w:r>
      <w:r w:rsidR="00A36A08" w:rsidRPr="003B6F95">
        <w:t xml:space="preserve"> </w:t>
      </w:r>
      <w:r w:rsidRPr="003B6F95">
        <w:t>0</w:t>
      </w:r>
      <w:r w:rsidR="00A36A08" w:rsidRPr="003B6F95">
        <w:t xml:space="preserve"> </w:t>
      </w:r>
      <w:r w:rsidRPr="003B6F95">
        <w:t>0</w:t>
      </w:r>
      <w:r w:rsidR="00A36A08" w:rsidRPr="003B6F95">
        <w:t xml:space="preserve"> </w:t>
      </w:r>
      <w:r w:rsidRPr="003B6F95">
        <w:t>b</w:t>
      </w:r>
      <w:r w:rsidRPr="003B6F95">
        <w:rPr>
          <w:rFonts w:hint="cs"/>
          <w:rtl/>
        </w:rPr>
        <w:t>=</w:t>
      </w:r>
      <w:r w:rsidR="00FA1286" w:rsidRPr="003B6F95">
        <w:rPr>
          <w:rFonts w:hint="cs"/>
          <w:rtl/>
        </w:rPr>
        <w:t xml:space="preserve"> </w:t>
      </w:r>
      <w:r w:rsidRPr="003B6F95">
        <w:t>1 600</w:t>
      </w:r>
      <w:r w:rsidRPr="003B6F95">
        <w:rPr>
          <w:rFonts w:hint="cs"/>
          <w:rtl/>
        </w:rPr>
        <w:t xml:space="preserve"> عيّنة/الرتل (في نظام التردّد </w:t>
      </w:r>
      <w:r w:rsidR="003B6F95" w:rsidRPr="003B6F95">
        <w:t>Hz 60</w:t>
      </w:r>
      <w:r w:rsidRPr="003B6F95">
        <w:rPr>
          <w:rFonts w:hint="cs"/>
          <w:rtl/>
        </w:rPr>
        <w:t>)</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A36A08" w:rsidRPr="003B6F95">
        <w:t xml:space="preserve"> </w:t>
      </w:r>
      <w:r w:rsidRPr="003B6F95">
        <w:t>1</w:t>
      </w:r>
      <w:r w:rsidR="00A36A08" w:rsidRPr="003B6F95">
        <w:t xml:space="preserve"> </w:t>
      </w:r>
      <w:r w:rsidRPr="003B6F95">
        <w:t>0</w:t>
      </w:r>
      <w:r w:rsidR="00A36A08" w:rsidRPr="003B6F95">
        <w:t xml:space="preserve"> </w:t>
      </w:r>
      <w:r w:rsidRPr="003B6F95">
        <w:t>1</w:t>
      </w:r>
      <w:r w:rsidR="00A36A08" w:rsidRPr="003B6F95">
        <w:t xml:space="preserve"> </w:t>
      </w:r>
      <w:r w:rsidRPr="003B6F95">
        <w:t>1</w:t>
      </w:r>
      <w:r w:rsidR="00A36A08" w:rsidRPr="003B6F95">
        <w:t xml:space="preserve"> </w:t>
      </w:r>
      <w:r w:rsidRPr="003B6F95">
        <w:t>0</w:t>
      </w:r>
      <w:r w:rsidR="00A36A08" w:rsidRPr="003B6F95">
        <w:t xml:space="preserve"> </w:t>
      </w:r>
      <w:r w:rsidRPr="003B6F95">
        <w:t>b</w:t>
      </w:r>
      <w:r w:rsidRPr="003B6F95">
        <w:rPr>
          <w:rFonts w:hint="cs"/>
          <w:rtl/>
        </w:rPr>
        <w:t>=</w:t>
      </w:r>
      <w:r w:rsidR="00FA1286" w:rsidRPr="003B6F95">
        <w:rPr>
          <w:rFonts w:hint="cs"/>
          <w:rtl/>
        </w:rPr>
        <w:t xml:space="preserve"> </w:t>
      </w:r>
      <w:r w:rsidRPr="003B6F95">
        <w:t>1 602</w:t>
      </w:r>
      <w:r w:rsidRPr="003B6F95">
        <w:rPr>
          <w:rFonts w:hint="cs"/>
          <w:rtl/>
        </w:rPr>
        <w:t xml:space="preserve"> عيّنة/الرتل (في نظام التردّد </w:t>
      </w:r>
      <w:r w:rsidR="003B6F95" w:rsidRPr="003B6F95">
        <w:t>Hz 60</w:t>
      </w:r>
      <w:r w:rsidRPr="003B6F95">
        <w:rPr>
          <w:rFonts w:hint="cs"/>
          <w:rtl/>
        </w:rPr>
        <w:t>)</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A36A08" w:rsidRPr="003B6F95">
        <w:t xml:space="preserve"> </w:t>
      </w:r>
      <w:r w:rsidRPr="003B6F95">
        <w:t>1</w:t>
      </w:r>
      <w:r w:rsidR="00A36A08" w:rsidRPr="003B6F95">
        <w:t xml:space="preserve"> </w:t>
      </w:r>
      <w:r w:rsidRPr="003B6F95">
        <w:t>1</w:t>
      </w:r>
      <w:r w:rsidR="00A36A08" w:rsidRPr="003B6F95">
        <w:t xml:space="preserve"> </w:t>
      </w:r>
      <w:r w:rsidRPr="003B6F95">
        <w:t>0</w:t>
      </w:r>
      <w:r w:rsidR="00A36A08" w:rsidRPr="003B6F95">
        <w:t xml:space="preserve"> </w:t>
      </w:r>
      <w:r w:rsidRPr="003B6F95">
        <w:t>0</w:t>
      </w:r>
      <w:r w:rsidR="00A36A08" w:rsidRPr="003B6F95">
        <w:t xml:space="preserve"> </w:t>
      </w:r>
      <w:r w:rsidRPr="003B6F95">
        <w:t>0</w:t>
      </w:r>
      <w:r w:rsidR="00A36A08" w:rsidRPr="003B6F95">
        <w:t xml:space="preserve"> </w:t>
      </w:r>
      <w:r w:rsidRPr="003B6F95">
        <w:t>b</w:t>
      </w:r>
      <w:r w:rsidRPr="003B6F95">
        <w:rPr>
          <w:rFonts w:hint="cs"/>
          <w:rtl/>
        </w:rPr>
        <w:t>=</w:t>
      </w:r>
      <w:r w:rsidR="00FA1286" w:rsidRPr="003B6F95">
        <w:rPr>
          <w:rFonts w:hint="cs"/>
          <w:rtl/>
        </w:rPr>
        <w:t xml:space="preserve"> </w:t>
      </w:r>
      <w:r w:rsidRPr="003B6F95">
        <w:t>1 920</w:t>
      </w:r>
      <w:r w:rsidRPr="003B6F95">
        <w:rPr>
          <w:rFonts w:hint="cs"/>
          <w:rtl/>
        </w:rPr>
        <w:t xml:space="preserve"> عيّنة/الرتل (في نظام التردّد </w:t>
      </w:r>
      <w:r w:rsidR="003B6F95" w:rsidRPr="003B6F95">
        <w:t>Hz 50</w:t>
      </w:r>
      <w:r w:rsidRPr="003B6F95">
        <w:rPr>
          <w:rFonts w:hint="cs"/>
          <w:rtl/>
        </w:rPr>
        <w:t>)</w:t>
      </w:r>
    </w:p>
    <w:p w:rsidR="005F5FF3" w:rsidRPr="003B6F95" w:rsidRDefault="00373BD2" w:rsidP="003B6F95">
      <w:pPr>
        <w:pStyle w:val="Note"/>
        <w:tabs>
          <w:tab w:val="clear" w:pos="794"/>
          <w:tab w:val="clear" w:pos="1191"/>
          <w:tab w:val="clear" w:pos="1588"/>
          <w:tab w:val="clear" w:pos="1985"/>
          <w:tab w:val="left" w:pos="992"/>
          <w:tab w:val="left" w:pos="1576"/>
          <w:tab w:val="left" w:pos="2999"/>
        </w:tabs>
        <w:spacing w:before="0" w:line="144" w:lineRule="auto"/>
        <w:ind w:left="1618"/>
        <w:rPr>
          <w:rtl/>
        </w:rPr>
      </w:pPr>
      <w:r w:rsidRPr="003B6F95">
        <w:rPr>
          <w:rFonts w:hint="cs"/>
          <w:rtl/>
        </w:rPr>
        <w:t xml:space="preserve">غيرها = </w:t>
      </w:r>
      <w:r w:rsidR="005F5FF3" w:rsidRPr="003B6F95">
        <w:rPr>
          <w:rFonts w:hint="cs"/>
          <w:rtl/>
        </w:rPr>
        <w:t>محجوز</w:t>
      </w:r>
      <w:r w:rsidR="00FA1286" w:rsidRPr="003B6F95">
        <w:rPr>
          <w:rtl/>
        </w:rPr>
        <w:tab/>
      </w:r>
    </w:p>
    <w:p w:rsidR="005F5FF3" w:rsidRPr="003B6F95" w:rsidRDefault="005F5FF3" w:rsidP="00587DD8">
      <w:pPr>
        <w:pStyle w:val="Note"/>
        <w:keepNext/>
        <w:spacing w:before="120" w:line="144" w:lineRule="auto"/>
        <w:ind w:left="851"/>
        <w:rPr>
          <w:rtl/>
          <w:lang w:bidi="ar-EG"/>
        </w:rPr>
      </w:pPr>
      <w:r w:rsidRPr="003B6F95">
        <w:t>CHN</w:t>
      </w:r>
      <w:r w:rsidRPr="003B6F95">
        <w:rPr>
          <w:rFonts w:hint="cs"/>
          <w:rtl/>
        </w:rPr>
        <w:t>:</w:t>
      </w:r>
      <w:r w:rsidRPr="003B6F95">
        <w:rPr>
          <w:rFonts w:hint="cs"/>
          <w:rtl/>
        </w:rPr>
        <w:tab/>
        <w:t>عدد القنوات السمعية داخل فِدْرة سمعية</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A36A08" w:rsidRPr="003B6F95">
        <w:t xml:space="preserve"> </w:t>
      </w:r>
      <w:r w:rsidRPr="003B6F95">
        <w:t>0</w:t>
      </w:r>
      <w:r w:rsidR="00A36A08" w:rsidRPr="003B6F95">
        <w:t xml:space="preserve"> </w:t>
      </w:r>
      <w:r w:rsidRPr="003B6F95">
        <w:t>b</w:t>
      </w:r>
      <w:r w:rsidR="00FA1286" w:rsidRPr="003B6F95">
        <w:rPr>
          <w:rFonts w:hint="cs"/>
          <w:rtl/>
        </w:rPr>
        <w:t xml:space="preserve"> = </w:t>
      </w:r>
      <w:r w:rsidRPr="003B6F95">
        <w:rPr>
          <w:rFonts w:hint="cs"/>
          <w:rtl/>
        </w:rPr>
        <w:t>قناة سمعية واحدة في فِدْرة سمعية</w:t>
      </w:r>
    </w:p>
    <w:p w:rsidR="005F5FF3" w:rsidRPr="003B6F95" w:rsidRDefault="000203BB"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غيرها</w:t>
      </w:r>
      <w:r w:rsidR="00373BD2" w:rsidRPr="003B6F95">
        <w:rPr>
          <w:rFonts w:hint="cs"/>
          <w:rtl/>
        </w:rPr>
        <w:t xml:space="preserve"> </w:t>
      </w:r>
      <w:r w:rsidR="005F5FF3" w:rsidRPr="003B6F95">
        <w:rPr>
          <w:rFonts w:hint="cs"/>
          <w:rtl/>
        </w:rPr>
        <w:t>=</w:t>
      </w:r>
      <w:r w:rsidR="00373BD2" w:rsidRPr="003B6F95">
        <w:rPr>
          <w:rFonts w:hint="cs"/>
          <w:rtl/>
        </w:rPr>
        <w:t xml:space="preserve"> </w:t>
      </w:r>
      <w:r w:rsidR="005F5FF3" w:rsidRPr="003B6F95">
        <w:rPr>
          <w:rFonts w:hint="cs"/>
          <w:rtl/>
        </w:rPr>
        <w:t>محجوز</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تتكوّن الفِدْرة السمعية من</w:t>
      </w:r>
      <w:r w:rsidR="004A0F71" w:rsidRPr="003B6F95">
        <w:rPr>
          <w:rFonts w:hint="cs"/>
          <w:rtl/>
        </w:rPr>
        <w:t> </w:t>
      </w:r>
      <w:r w:rsidRPr="003B6F95">
        <w:t>45</w:t>
      </w:r>
      <w:r w:rsidRPr="003B6F95">
        <w:rPr>
          <w:rFonts w:hint="cs"/>
          <w:rtl/>
        </w:rPr>
        <w:t xml:space="preserve"> فِدْرة</w:t>
      </w:r>
      <w:r w:rsidR="004A0F71" w:rsidRPr="003B6F95">
        <w:rPr>
          <w:rFonts w:hint="eastAsia"/>
          <w:rtl/>
        </w:rPr>
        <w:t> </w:t>
      </w:r>
      <w:r w:rsidRPr="003B6F95">
        <w:t>DIF</w:t>
      </w:r>
      <w:r w:rsidRPr="003B6F95">
        <w:rPr>
          <w:rFonts w:hint="cs"/>
          <w:rtl/>
        </w:rPr>
        <w:t xml:space="preserve"> (</w:t>
      </w:r>
      <w:r w:rsidRPr="003B6F95">
        <w:t>9</w:t>
      </w:r>
      <w:r w:rsidRPr="003B6F95">
        <w:rPr>
          <w:rFonts w:hint="cs"/>
          <w:rtl/>
        </w:rPr>
        <w:t xml:space="preserve"> فِدْر </w:t>
      </w:r>
      <w:r w:rsidRPr="003B6F95">
        <w:t>5</w:t>
      </w:r>
      <w:r w:rsidR="004A0F71" w:rsidRPr="003B6F95">
        <w:t> </w:t>
      </w:r>
      <w:r w:rsidR="00FA1286" w:rsidRPr="003B6F95">
        <w:rPr>
          <w:rFonts w:cs="Times New Roman"/>
        </w:rPr>
        <w:t>×</w:t>
      </w:r>
      <w:r w:rsidR="004A0F71" w:rsidRPr="003B6F95">
        <w:t> </w:t>
      </w:r>
      <w:r w:rsidRPr="003B6F95">
        <w:t>DIF</w:t>
      </w:r>
      <w:r w:rsidR="004A0F71" w:rsidRPr="003B6F95">
        <w:rPr>
          <w:rFonts w:hint="eastAsia"/>
          <w:rtl/>
        </w:rPr>
        <w:t> </w:t>
      </w:r>
      <w:r w:rsidRPr="003B6F95">
        <w:rPr>
          <w:rFonts w:hint="cs"/>
          <w:rtl/>
        </w:rPr>
        <w:t>تتابعات</w:t>
      </w:r>
      <w:r w:rsidR="004A0F71" w:rsidRPr="003B6F95">
        <w:rPr>
          <w:rFonts w:hint="eastAsia"/>
          <w:rtl/>
        </w:rPr>
        <w:t> </w:t>
      </w:r>
      <w:r w:rsidRPr="003B6F95">
        <w:t>DIF</w:t>
      </w:r>
      <w:r w:rsidRPr="003B6F95">
        <w:rPr>
          <w:rFonts w:hint="cs"/>
          <w:rtl/>
        </w:rPr>
        <w:t xml:space="preserve">) في نظام التردّد </w:t>
      </w:r>
      <w:r w:rsidR="003B6F95" w:rsidRPr="003B6F95">
        <w:t>Hz 60</w:t>
      </w:r>
      <w:r w:rsidRPr="003B6F95">
        <w:rPr>
          <w:rFonts w:hint="cs"/>
          <w:rtl/>
        </w:rPr>
        <w:t>، ومن</w:t>
      </w:r>
      <w:r w:rsidR="004A0F71" w:rsidRPr="003B6F95">
        <w:rPr>
          <w:rFonts w:hint="eastAsia"/>
          <w:rtl/>
        </w:rPr>
        <w:t> </w:t>
      </w:r>
      <w:r w:rsidRPr="003B6F95">
        <w:t>54</w:t>
      </w:r>
      <w:r w:rsidRPr="003B6F95">
        <w:rPr>
          <w:rFonts w:hint="cs"/>
          <w:rtl/>
        </w:rPr>
        <w:t xml:space="preserve"> فِدْرة</w:t>
      </w:r>
      <w:r w:rsidR="004A0F71" w:rsidRPr="003B6F95">
        <w:rPr>
          <w:rFonts w:hint="eastAsia"/>
          <w:rtl/>
        </w:rPr>
        <w:t> </w:t>
      </w:r>
      <w:r w:rsidRPr="003B6F95">
        <w:t>DIF</w:t>
      </w:r>
      <w:r w:rsidRPr="003B6F95">
        <w:rPr>
          <w:rFonts w:hint="cs"/>
          <w:rtl/>
        </w:rPr>
        <w:t xml:space="preserve"> (</w:t>
      </w:r>
      <w:r w:rsidRPr="003B6F95">
        <w:t>9</w:t>
      </w:r>
      <w:r w:rsidR="006116E7" w:rsidRPr="003B6F95">
        <w:rPr>
          <w:rFonts w:hint="eastAsia"/>
          <w:rtl/>
        </w:rPr>
        <w:t> </w:t>
      </w:r>
      <w:r w:rsidRPr="003B6F95">
        <w:rPr>
          <w:rFonts w:hint="cs"/>
          <w:rtl/>
        </w:rPr>
        <w:t>فِدر</w:t>
      </w:r>
      <w:r w:rsidR="004A0F71" w:rsidRPr="003B6F95">
        <w:rPr>
          <w:rFonts w:hint="eastAsia"/>
          <w:rtl/>
        </w:rPr>
        <w:t> </w:t>
      </w:r>
      <w:r w:rsidRPr="003B6F95">
        <w:t>6</w:t>
      </w:r>
      <w:r w:rsidR="004A0F71" w:rsidRPr="003B6F95">
        <w:t> </w:t>
      </w:r>
      <w:r w:rsidR="00FA1286" w:rsidRPr="003B6F95">
        <w:rPr>
          <w:rFonts w:cs="Times New Roman"/>
        </w:rPr>
        <w:t>×</w:t>
      </w:r>
      <w:r w:rsidR="004A0F71" w:rsidRPr="003B6F95">
        <w:t> </w:t>
      </w:r>
      <w:r w:rsidRPr="003B6F95">
        <w:t>DIF</w:t>
      </w:r>
      <w:r w:rsidR="004A0F71" w:rsidRPr="003B6F95">
        <w:rPr>
          <w:rFonts w:hint="eastAsia"/>
          <w:rtl/>
        </w:rPr>
        <w:t> </w:t>
      </w:r>
      <w:r w:rsidRPr="003B6F95">
        <w:rPr>
          <w:rFonts w:hint="cs"/>
          <w:rtl/>
        </w:rPr>
        <w:t>تتابعات</w:t>
      </w:r>
      <w:r w:rsidR="004A0F71" w:rsidRPr="003B6F95">
        <w:rPr>
          <w:rFonts w:hint="eastAsia"/>
          <w:rtl/>
        </w:rPr>
        <w:t> </w:t>
      </w:r>
      <w:r w:rsidRPr="003B6F95">
        <w:t>DIF</w:t>
      </w:r>
      <w:r w:rsidRPr="003B6F95">
        <w:rPr>
          <w:rFonts w:hint="cs"/>
          <w:rtl/>
        </w:rPr>
        <w:t>) في نظام التردّد</w:t>
      </w:r>
      <w:r w:rsidR="004A0F71" w:rsidRPr="003B6F95">
        <w:rPr>
          <w:rFonts w:hint="eastAsia"/>
          <w:rtl/>
          <w:lang w:bidi="ar-EG"/>
        </w:rPr>
        <w:t> </w:t>
      </w:r>
      <w:r w:rsidR="003B6F95" w:rsidRPr="003B6F95">
        <w:t>Hz 50</w:t>
      </w:r>
      <w:r w:rsidRPr="003B6F95">
        <w:rPr>
          <w:rFonts w:hint="cs"/>
          <w:rtl/>
        </w:rPr>
        <w:t>.</w:t>
      </w:r>
    </w:p>
    <w:p w:rsidR="005F5FF3" w:rsidRPr="003B6F95" w:rsidRDefault="00D57A27" w:rsidP="003B6F95">
      <w:pPr>
        <w:pStyle w:val="Note"/>
        <w:spacing w:before="0" w:line="144" w:lineRule="auto"/>
        <w:ind w:left="709"/>
        <w:rPr>
          <w:rtl/>
        </w:rPr>
      </w:pPr>
      <w:r w:rsidRPr="003B6F95">
        <w:t>:</w:t>
      </w:r>
      <w:r w:rsidR="005F5FF3" w:rsidRPr="003B6F95">
        <w:t>AUDIO MODE</w:t>
      </w:r>
      <w:r w:rsidRPr="003B6F95">
        <w:rPr>
          <w:rFonts w:hint="cs"/>
          <w:rtl/>
        </w:rPr>
        <w:t xml:space="preserve"> </w:t>
      </w:r>
      <w:r w:rsidR="005F5FF3" w:rsidRPr="003B6F95">
        <w:rPr>
          <w:rFonts w:hint="cs"/>
          <w:rtl/>
        </w:rPr>
        <w:t>(أسلوب سمعي): محتويات الإشارة السمعية على كل قناة سمعية</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pPr>
      <w:r w:rsidRPr="003B6F95">
        <w:t>0</w:t>
      </w:r>
      <w:r w:rsidR="00A36A08" w:rsidRPr="003B6F95">
        <w:t xml:space="preserve"> </w:t>
      </w:r>
      <w:r w:rsidRPr="003B6F95">
        <w:t>0</w:t>
      </w:r>
      <w:r w:rsidR="00A36A08" w:rsidRPr="003B6F95">
        <w:t xml:space="preserve"> </w:t>
      </w:r>
      <w:r w:rsidRPr="003B6F95">
        <w:t>0</w:t>
      </w:r>
      <w:r w:rsidR="00A36A08" w:rsidRPr="003B6F95">
        <w:t xml:space="preserve"> </w:t>
      </w:r>
      <w:r w:rsidRPr="003B6F95">
        <w:t>0</w:t>
      </w:r>
      <w:r w:rsidR="00A36A08" w:rsidRPr="003B6F95">
        <w:t xml:space="preserve"> </w:t>
      </w:r>
      <w:r w:rsidRPr="003B6F95">
        <w:t>b</w:t>
      </w:r>
      <w:r w:rsidR="00532593">
        <w:rPr>
          <w:rFonts w:hint="cs"/>
          <w:rtl/>
        </w:rPr>
        <w:t xml:space="preserve"> </w:t>
      </w:r>
      <w:r w:rsidRPr="003B6F95">
        <w:rPr>
          <w:rFonts w:hint="cs"/>
          <w:rtl/>
        </w:rPr>
        <w:t>=</w:t>
      </w:r>
      <w:r w:rsidR="00FA1286" w:rsidRPr="003B6F95">
        <w:rPr>
          <w:rFonts w:hint="cs"/>
          <w:rtl/>
        </w:rPr>
        <w:t xml:space="preserve"> </w:t>
      </w:r>
      <w:r w:rsidRPr="003B6F95">
        <w:rPr>
          <w:rFonts w:hint="cs"/>
          <w:rtl/>
        </w:rPr>
        <w:t xml:space="preserve">القنوات السمعية </w:t>
      </w:r>
      <w:r w:rsidRPr="003B6F95">
        <w:t>CH</w:t>
      </w:r>
      <w:r w:rsidR="00D57A27" w:rsidRPr="003B6F95">
        <w:t>1</w:t>
      </w:r>
      <w:r w:rsidRPr="003B6F95">
        <w:rPr>
          <w:rFonts w:hint="cs"/>
          <w:rtl/>
        </w:rPr>
        <w:t xml:space="preserve"> و</w:t>
      </w:r>
      <w:r w:rsidRPr="003B6F95">
        <w:t>CH</w:t>
      </w:r>
      <w:r w:rsidR="00D57A27" w:rsidRPr="003B6F95">
        <w:t>3</w:t>
      </w:r>
      <w:r w:rsidRPr="003B6F95">
        <w:rPr>
          <w:rFonts w:hint="cs"/>
          <w:rtl/>
        </w:rPr>
        <w:t xml:space="preserve"> و</w:t>
      </w:r>
      <w:r w:rsidRPr="003B6F95">
        <w:t>CH</w:t>
      </w:r>
      <w:r w:rsidR="00D57A27" w:rsidRPr="003B6F95">
        <w:t>5</w:t>
      </w:r>
      <w:r w:rsidRPr="003B6F95">
        <w:rPr>
          <w:rFonts w:hint="cs"/>
          <w:rtl/>
        </w:rPr>
        <w:t xml:space="preserve"> و</w:t>
      </w:r>
      <w:r w:rsidRPr="003B6F95">
        <w:t>CH</w:t>
      </w:r>
      <w:r w:rsidR="00D57A27" w:rsidRPr="003B6F95">
        <w:t>7</w:t>
      </w:r>
    </w:p>
    <w:p w:rsidR="005F5FF3" w:rsidRPr="003B6F95" w:rsidRDefault="00532593" w:rsidP="003B6F95">
      <w:pPr>
        <w:pStyle w:val="Note"/>
        <w:tabs>
          <w:tab w:val="clear" w:pos="794"/>
          <w:tab w:val="clear" w:pos="1191"/>
          <w:tab w:val="clear" w:pos="1588"/>
          <w:tab w:val="clear" w:pos="1985"/>
          <w:tab w:val="left" w:pos="992"/>
          <w:tab w:val="left" w:pos="1590"/>
        </w:tabs>
        <w:spacing w:before="0" w:line="144" w:lineRule="auto"/>
        <w:ind w:left="1576"/>
        <w:rPr>
          <w:rtl/>
        </w:rPr>
      </w:pPr>
      <w:r>
        <w:t xml:space="preserve"> </w:t>
      </w:r>
      <w:r w:rsidR="005F5FF3" w:rsidRPr="003B6F95">
        <w:t>0</w:t>
      </w:r>
      <w:r w:rsidR="00A36A08" w:rsidRPr="003B6F95">
        <w:t xml:space="preserve"> </w:t>
      </w:r>
      <w:r w:rsidR="005F5FF3" w:rsidRPr="003B6F95">
        <w:t>0</w:t>
      </w:r>
      <w:r w:rsidR="00A36A08" w:rsidRPr="003B6F95">
        <w:t xml:space="preserve"> </w:t>
      </w:r>
      <w:r w:rsidR="005F5FF3" w:rsidRPr="003B6F95">
        <w:t>0</w:t>
      </w:r>
      <w:r w:rsidR="00A36A08" w:rsidRPr="003B6F95">
        <w:t xml:space="preserve"> </w:t>
      </w:r>
      <w:r w:rsidR="005F5FF3" w:rsidRPr="003B6F95">
        <w:t>1b</w:t>
      </w:r>
      <w:r w:rsidR="005F5FF3" w:rsidRPr="003B6F95">
        <w:rPr>
          <w:rFonts w:hint="cs"/>
          <w:rtl/>
        </w:rPr>
        <w:t>=</w:t>
      </w:r>
      <w:r w:rsidR="00FA1286" w:rsidRPr="003B6F95">
        <w:rPr>
          <w:rFonts w:hint="cs"/>
          <w:rtl/>
        </w:rPr>
        <w:t xml:space="preserve"> </w:t>
      </w:r>
      <w:r w:rsidR="005F5FF3" w:rsidRPr="003B6F95">
        <w:rPr>
          <w:rFonts w:hint="cs"/>
          <w:rtl/>
        </w:rPr>
        <w:t xml:space="preserve">القنوات السمعية </w:t>
      </w:r>
      <w:r w:rsidR="005F5FF3" w:rsidRPr="003B6F95">
        <w:t>CH</w:t>
      </w:r>
      <w:r w:rsidR="00D57A27" w:rsidRPr="003B6F95">
        <w:t>2</w:t>
      </w:r>
      <w:r w:rsidR="005F5FF3" w:rsidRPr="003B6F95">
        <w:rPr>
          <w:rFonts w:hint="cs"/>
          <w:rtl/>
        </w:rPr>
        <w:t xml:space="preserve"> و</w:t>
      </w:r>
      <w:r w:rsidR="005F5FF3" w:rsidRPr="003B6F95">
        <w:t>CH</w:t>
      </w:r>
      <w:r w:rsidR="00D57A27" w:rsidRPr="003B6F95">
        <w:t>4</w:t>
      </w:r>
      <w:r w:rsidR="005F5FF3" w:rsidRPr="003B6F95">
        <w:rPr>
          <w:rFonts w:hint="cs"/>
          <w:rtl/>
        </w:rPr>
        <w:t xml:space="preserve"> و</w:t>
      </w:r>
      <w:r w:rsidR="005F5FF3" w:rsidRPr="003B6F95">
        <w:t>CH</w:t>
      </w:r>
      <w:r w:rsidR="00D57A27" w:rsidRPr="003B6F95">
        <w:t>6</w:t>
      </w:r>
      <w:r w:rsidR="005F5FF3" w:rsidRPr="003B6F95">
        <w:rPr>
          <w:rFonts w:hint="cs"/>
          <w:rtl/>
        </w:rPr>
        <w:t xml:space="preserve"> و</w:t>
      </w:r>
      <w:r w:rsidR="005F5FF3" w:rsidRPr="003B6F95">
        <w:t>CH</w:t>
      </w:r>
      <w:r w:rsidR="00D57A27" w:rsidRPr="003B6F95">
        <w:t>8</w:t>
      </w:r>
    </w:p>
    <w:p w:rsidR="005F5FF3" w:rsidRPr="003B6F95" w:rsidRDefault="00532593" w:rsidP="003B6F95">
      <w:pPr>
        <w:pStyle w:val="Note"/>
        <w:tabs>
          <w:tab w:val="clear" w:pos="794"/>
          <w:tab w:val="clear" w:pos="1191"/>
          <w:tab w:val="clear" w:pos="1588"/>
          <w:tab w:val="clear" w:pos="1985"/>
          <w:tab w:val="left" w:pos="992"/>
          <w:tab w:val="left" w:pos="1590"/>
        </w:tabs>
        <w:spacing w:before="0" w:line="144" w:lineRule="auto"/>
        <w:ind w:left="1576"/>
        <w:rPr>
          <w:rtl/>
        </w:rPr>
      </w:pPr>
      <w:r>
        <w:t xml:space="preserve"> </w:t>
      </w:r>
      <w:r w:rsidR="005F5FF3" w:rsidRPr="003B6F95">
        <w:t>1</w:t>
      </w:r>
      <w:r w:rsidR="00A36A08" w:rsidRPr="003B6F95">
        <w:t xml:space="preserve"> </w:t>
      </w:r>
      <w:r w:rsidR="005F5FF3" w:rsidRPr="003B6F95">
        <w:t>1</w:t>
      </w:r>
      <w:r w:rsidR="00A36A08" w:rsidRPr="003B6F95">
        <w:t xml:space="preserve"> </w:t>
      </w:r>
      <w:r w:rsidR="005F5FF3" w:rsidRPr="003B6F95">
        <w:t>1</w:t>
      </w:r>
      <w:r w:rsidR="00A36A08" w:rsidRPr="003B6F95">
        <w:t xml:space="preserve"> </w:t>
      </w:r>
      <w:r w:rsidR="005F5FF3" w:rsidRPr="003B6F95">
        <w:t>1</w:t>
      </w:r>
      <w:r w:rsidR="00A36A08" w:rsidRPr="003B6F95">
        <w:t xml:space="preserve"> </w:t>
      </w:r>
      <w:r w:rsidR="005F5FF3" w:rsidRPr="003B6F95">
        <w:t>b</w:t>
      </w:r>
      <w:r w:rsidR="005F5FF3" w:rsidRPr="003B6F95">
        <w:rPr>
          <w:rFonts w:hint="cs"/>
          <w:rtl/>
        </w:rPr>
        <w:t>=</w:t>
      </w:r>
      <w:r w:rsidR="00FA1286" w:rsidRPr="003B6F95">
        <w:rPr>
          <w:rFonts w:hint="cs"/>
          <w:rtl/>
        </w:rPr>
        <w:t xml:space="preserve"> </w:t>
      </w:r>
      <w:r w:rsidR="005F5FF3" w:rsidRPr="003B6F95">
        <w:rPr>
          <w:rFonts w:hint="cs"/>
          <w:rtl/>
        </w:rPr>
        <w:t>معطيات سمعية غير صالحة</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غيرها =</w:t>
      </w:r>
      <w:r w:rsidR="000350FF" w:rsidRPr="003B6F95">
        <w:rPr>
          <w:rFonts w:hint="cs"/>
          <w:rtl/>
        </w:rPr>
        <w:t xml:space="preserve"> </w:t>
      </w:r>
      <w:r w:rsidRPr="003B6F95">
        <w:rPr>
          <w:rFonts w:hint="cs"/>
          <w:rtl/>
        </w:rPr>
        <w:t>محجوز</w:t>
      </w:r>
    </w:p>
    <w:p w:rsidR="005F5FF3" w:rsidRPr="003B6F95" w:rsidRDefault="003B6F95" w:rsidP="003B6F95">
      <w:pPr>
        <w:pStyle w:val="Note"/>
        <w:spacing w:before="120" w:line="144" w:lineRule="auto"/>
        <w:ind w:left="709"/>
        <w:rPr>
          <w:rtl/>
        </w:rPr>
      </w:pPr>
      <w:r>
        <w:t>5</w:t>
      </w:r>
      <w:r w:rsidR="005F5FF3" w:rsidRPr="003B6F95">
        <w:t>0/</w:t>
      </w:r>
      <w:r>
        <w:t>6</w:t>
      </w:r>
      <w:r w:rsidR="005F5FF3" w:rsidRPr="003B6F95">
        <w:t>0</w:t>
      </w:r>
      <w:r w:rsidR="00604DE9" w:rsidRPr="003B6F95">
        <w:rPr>
          <w:rFonts w:hint="cs"/>
          <w:rtl/>
        </w:rPr>
        <w:t>:</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Pr="003B6F95">
        <w:rPr>
          <w:rFonts w:hint="cs"/>
          <w:rtl/>
        </w:rPr>
        <w:t xml:space="preserve"> =</w:t>
      </w:r>
      <w:r w:rsidR="00FA1286" w:rsidRPr="003B6F95">
        <w:rPr>
          <w:rFonts w:hint="cs"/>
          <w:rtl/>
        </w:rPr>
        <w:t xml:space="preserve"> </w:t>
      </w:r>
      <w:r w:rsidRPr="003B6F95">
        <w:rPr>
          <w:rFonts w:hint="cs"/>
          <w:rtl/>
        </w:rPr>
        <w:t xml:space="preserve">نظام التردّد </w:t>
      </w:r>
      <w:r w:rsidR="003B6F95" w:rsidRPr="003B6F95">
        <w:t>Hz 60</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1</w:t>
      </w:r>
      <w:r w:rsidRPr="003B6F95">
        <w:rPr>
          <w:rFonts w:hint="cs"/>
          <w:rtl/>
        </w:rPr>
        <w:t xml:space="preserve"> =</w:t>
      </w:r>
      <w:r w:rsidR="00FA1286" w:rsidRPr="003B6F95">
        <w:rPr>
          <w:rFonts w:hint="cs"/>
          <w:rtl/>
        </w:rPr>
        <w:t xml:space="preserve"> </w:t>
      </w:r>
      <w:r w:rsidRPr="003B6F95">
        <w:rPr>
          <w:rFonts w:hint="cs"/>
          <w:rtl/>
        </w:rPr>
        <w:t xml:space="preserve">نظام التردّد </w:t>
      </w:r>
      <w:r w:rsidR="003B6F95" w:rsidRPr="003B6F95">
        <w:t>Hz 50</w:t>
      </w:r>
      <w:r w:rsidRPr="003B6F95">
        <w:rPr>
          <w:rFonts w:hint="cs"/>
          <w:rtl/>
        </w:rPr>
        <w:t>.</w:t>
      </w:r>
    </w:p>
    <w:p w:rsidR="005F5FF3" w:rsidRPr="003B6F95" w:rsidRDefault="005F5FF3" w:rsidP="003B6F95">
      <w:pPr>
        <w:pStyle w:val="Note"/>
        <w:spacing w:before="120" w:line="144" w:lineRule="auto"/>
        <w:ind w:left="709"/>
        <w:rPr>
          <w:rtl/>
        </w:rPr>
      </w:pPr>
      <w:r w:rsidRPr="003B6F95">
        <w:t>STYPE</w:t>
      </w:r>
      <w:r w:rsidRPr="003B6F95">
        <w:rPr>
          <w:rFonts w:hint="cs"/>
          <w:rtl/>
        </w:rPr>
        <w:t>:</w:t>
      </w:r>
      <w:r w:rsidRPr="003B6F95">
        <w:rPr>
          <w:rFonts w:hint="cs"/>
          <w:rtl/>
        </w:rPr>
        <w:tab/>
        <w:t>الفِدَر السمعية في كل رَتل</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A36A08" w:rsidRPr="003B6F95">
        <w:t xml:space="preserve"> </w:t>
      </w:r>
      <w:r w:rsidRPr="003B6F95">
        <w:t>0</w:t>
      </w:r>
      <w:r w:rsidR="00A36A08" w:rsidRPr="003B6F95">
        <w:t xml:space="preserve"> </w:t>
      </w:r>
      <w:r w:rsidRPr="003B6F95">
        <w:t>0</w:t>
      </w:r>
      <w:r w:rsidR="00A36A08" w:rsidRPr="003B6F95">
        <w:t xml:space="preserve"> </w:t>
      </w:r>
      <w:r w:rsidRPr="003B6F95">
        <w:t>1</w:t>
      </w:r>
      <w:r w:rsidR="00A36A08" w:rsidRPr="003B6F95">
        <w:t xml:space="preserve"> </w:t>
      </w:r>
      <w:r w:rsidRPr="003B6F95">
        <w:t>1</w:t>
      </w:r>
      <w:r w:rsidR="00A36A08" w:rsidRPr="003B6F95">
        <w:t xml:space="preserve"> </w:t>
      </w:r>
      <w:r w:rsidRPr="003B6F95">
        <w:t>b</w:t>
      </w:r>
      <w:r w:rsidRPr="003B6F95">
        <w:rPr>
          <w:rFonts w:hint="cs"/>
          <w:rtl/>
        </w:rPr>
        <w:t xml:space="preserve"> =</w:t>
      </w:r>
      <w:r w:rsidR="00FA1286" w:rsidRPr="003B6F95">
        <w:t xml:space="preserve"> </w:t>
      </w:r>
      <w:r w:rsidRPr="003B6F95">
        <w:t>8</w:t>
      </w:r>
      <w:r w:rsidR="00D57A27" w:rsidRPr="003B6F95">
        <w:t xml:space="preserve"> </w:t>
      </w:r>
      <w:r w:rsidRPr="003B6F95">
        <w:rPr>
          <w:rFonts w:hint="cs"/>
          <w:rtl/>
        </w:rPr>
        <w:t xml:space="preserve"> فِدَر سمعية</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غيره</w:t>
      </w:r>
      <w:r w:rsidR="000203BB" w:rsidRPr="003B6F95">
        <w:rPr>
          <w:rFonts w:hint="cs"/>
          <w:rtl/>
        </w:rPr>
        <w:t>ا</w:t>
      </w:r>
      <w:r w:rsidRPr="003B6F95">
        <w:rPr>
          <w:rFonts w:hint="cs"/>
          <w:rtl/>
        </w:rPr>
        <w:t xml:space="preserve"> =</w:t>
      </w:r>
      <w:r w:rsidR="000350FF" w:rsidRPr="003B6F95">
        <w:t xml:space="preserve"> </w:t>
      </w:r>
      <w:r w:rsidRPr="003B6F95">
        <w:rPr>
          <w:rFonts w:hint="cs"/>
          <w:rtl/>
        </w:rPr>
        <w:t>محجوز</w:t>
      </w:r>
    </w:p>
    <w:p w:rsidR="005F5FF3" w:rsidRPr="003B6F95" w:rsidRDefault="005F5FF3" w:rsidP="003B6F95">
      <w:pPr>
        <w:pStyle w:val="Note"/>
        <w:spacing w:before="120" w:line="144" w:lineRule="auto"/>
        <w:ind w:left="709"/>
        <w:rPr>
          <w:rtl/>
        </w:rPr>
      </w:pPr>
      <w:r w:rsidRPr="003B6F95">
        <w:t>SMP</w:t>
      </w:r>
      <w:r w:rsidRPr="003B6F95">
        <w:rPr>
          <w:rFonts w:hint="cs"/>
          <w:rtl/>
        </w:rPr>
        <w:t>:</w:t>
      </w:r>
      <w:r w:rsidRPr="003B6F95">
        <w:rPr>
          <w:rFonts w:hint="cs"/>
          <w:rtl/>
        </w:rPr>
        <w:tab/>
        <w:t>تردّد الاعتيان</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lang w:bidi="ar-EG"/>
        </w:rPr>
      </w:pPr>
      <w:r w:rsidRPr="003B6F95">
        <w:t>0</w:t>
      </w:r>
      <w:r w:rsidR="00A36A08" w:rsidRPr="003B6F95">
        <w:t xml:space="preserve"> </w:t>
      </w:r>
      <w:r w:rsidRPr="003B6F95">
        <w:t>0</w:t>
      </w:r>
      <w:r w:rsidR="00A36A08" w:rsidRPr="003B6F95">
        <w:t xml:space="preserve"> </w:t>
      </w:r>
      <w:r w:rsidRPr="003B6F95">
        <w:t>0</w:t>
      </w:r>
      <w:r w:rsidR="00A36A08" w:rsidRPr="003B6F95">
        <w:t xml:space="preserve"> </w:t>
      </w:r>
      <w:r w:rsidRPr="003B6F95">
        <w:t>b</w:t>
      </w:r>
      <w:r w:rsidR="00D21D1E" w:rsidRPr="003B6F95">
        <w:rPr>
          <w:rFonts w:hint="cs"/>
          <w:rtl/>
        </w:rPr>
        <w:t xml:space="preserve"> </w:t>
      </w:r>
      <w:r w:rsidRPr="003B6F95">
        <w:rPr>
          <w:rFonts w:hint="cs"/>
          <w:rtl/>
        </w:rPr>
        <w:t>=</w:t>
      </w:r>
      <w:r w:rsidR="00D21D1E" w:rsidRPr="003B6F95">
        <w:rPr>
          <w:rFonts w:hint="cs"/>
          <w:rtl/>
        </w:rPr>
        <w:t xml:space="preserve"> </w:t>
      </w:r>
      <w:r w:rsidR="00353BDC" w:rsidRPr="003B6F95">
        <w:t>kHz </w:t>
      </w:r>
      <w:r w:rsidRPr="003B6F95">
        <w:t>48</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غيره =</w:t>
      </w:r>
      <w:r w:rsidR="000350FF" w:rsidRPr="003B6F95">
        <w:rPr>
          <w:rFonts w:hint="cs"/>
          <w:rtl/>
        </w:rPr>
        <w:t xml:space="preserve"> </w:t>
      </w:r>
      <w:r w:rsidRPr="003B6F95">
        <w:rPr>
          <w:rFonts w:hint="cs"/>
          <w:rtl/>
        </w:rPr>
        <w:t>محجوز</w:t>
      </w:r>
    </w:p>
    <w:p w:rsidR="005F5FF3" w:rsidRPr="003B6F95" w:rsidRDefault="005F5FF3" w:rsidP="003B6F95">
      <w:pPr>
        <w:pStyle w:val="Note"/>
        <w:tabs>
          <w:tab w:val="clear" w:pos="1191"/>
          <w:tab w:val="left" w:pos="1559"/>
        </w:tabs>
        <w:spacing w:before="120" w:line="144" w:lineRule="auto"/>
        <w:ind w:left="709"/>
        <w:rPr>
          <w:rtl/>
        </w:rPr>
      </w:pPr>
      <w:r w:rsidRPr="003B6F95">
        <w:t>QU</w:t>
      </w:r>
      <w:r w:rsidR="00B132F6">
        <w:rPr>
          <w:rFonts w:hint="cs"/>
          <w:rtl/>
        </w:rPr>
        <w:t>:</w:t>
      </w:r>
      <w:r w:rsidR="00B132F6">
        <w:rPr>
          <w:rFonts w:hint="cs"/>
          <w:rtl/>
        </w:rPr>
        <w:tab/>
        <w:t>تَك</w:t>
      </w:r>
      <w:r w:rsidRPr="003B6F95">
        <w:rPr>
          <w:rFonts w:hint="cs"/>
          <w:rtl/>
        </w:rPr>
        <w:t>مية</w:t>
      </w:r>
    </w:p>
    <w:p w:rsidR="005F5FF3" w:rsidRPr="003B6F95" w:rsidRDefault="00D21D1E"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 xml:space="preserve"> </w:t>
      </w:r>
      <w:r w:rsidR="005F5FF3" w:rsidRPr="003B6F95">
        <w:t>0</w:t>
      </w:r>
      <w:r w:rsidR="00A36A08" w:rsidRPr="003B6F95">
        <w:t xml:space="preserve"> </w:t>
      </w:r>
      <w:r w:rsidR="005F5FF3" w:rsidRPr="003B6F95">
        <w:t>0</w:t>
      </w:r>
      <w:r w:rsidR="00A36A08" w:rsidRPr="003B6F95">
        <w:t xml:space="preserve"> </w:t>
      </w:r>
      <w:r w:rsidR="005F5FF3" w:rsidRPr="003B6F95">
        <w:t>0</w:t>
      </w:r>
      <w:r w:rsidR="00A36A08" w:rsidRPr="003B6F95">
        <w:t xml:space="preserve"> </w:t>
      </w:r>
      <w:r w:rsidR="005F5FF3" w:rsidRPr="003B6F95">
        <w:t>b</w:t>
      </w:r>
      <w:r w:rsidR="005F5FF3" w:rsidRPr="003B6F95">
        <w:rPr>
          <w:rFonts w:hint="cs"/>
          <w:rtl/>
        </w:rPr>
        <w:t>=</w:t>
      </w:r>
      <w:r w:rsidRPr="003B6F95">
        <w:rPr>
          <w:rFonts w:hint="cs"/>
          <w:rtl/>
        </w:rPr>
        <w:t xml:space="preserve"> </w:t>
      </w:r>
      <w:r w:rsidR="005F5FF3" w:rsidRPr="003B6F95">
        <w:t>16</w:t>
      </w:r>
      <w:r w:rsidR="005F5FF3" w:rsidRPr="003B6F95">
        <w:rPr>
          <w:rFonts w:hint="cs"/>
          <w:rtl/>
        </w:rPr>
        <w:t xml:space="preserve"> بتة خطّية</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غيره</w:t>
      </w:r>
      <w:r w:rsidR="00353BDC" w:rsidRPr="003B6F95">
        <w:rPr>
          <w:rFonts w:hint="cs"/>
          <w:rtl/>
        </w:rPr>
        <w:t>ا</w:t>
      </w:r>
      <w:r w:rsidRPr="003B6F95">
        <w:rPr>
          <w:rFonts w:hint="cs"/>
          <w:rtl/>
        </w:rPr>
        <w:t xml:space="preserve"> =</w:t>
      </w:r>
      <w:r w:rsidR="000350FF" w:rsidRPr="003B6F95">
        <w:rPr>
          <w:rFonts w:hint="cs"/>
          <w:rtl/>
        </w:rPr>
        <w:t xml:space="preserve"> </w:t>
      </w:r>
      <w:r w:rsidRPr="003B6F95">
        <w:rPr>
          <w:rFonts w:hint="cs"/>
          <w:rtl/>
        </w:rPr>
        <w:t>محجوز</w:t>
      </w:r>
    </w:p>
    <w:p w:rsidR="005F5FF3" w:rsidRPr="003B6F95" w:rsidRDefault="005F5FF3" w:rsidP="003B6F95">
      <w:pPr>
        <w:pStyle w:val="Note"/>
        <w:spacing w:before="120" w:line="144" w:lineRule="auto"/>
        <w:ind w:left="709"/>
        <w:rPr>
          <w:rtl/>
        </w:rPr>
      </w:pPr>
      <w:r w:rsidRPr="003B6F95">
        <w:t>Res</w:t>
      </w:r>
      <w:r w:rsidR="00D21D1E" w:rsidRPr="003B6F95">
        <w:rPr>
          <w:rFonts w:hint="cs"/>
          <w:rtl/>
        </w:rPr>
        <w:t>:</w:t>
      </w:r>
      <w:r w:rsidR="00D21D1E" w:rsidRPr="003B6F95">
        <w:rPr>
          <w:rFonts w:hint="cs"/>
          <w:rtl/>
        </w:rPr>
        <w:tab/>
        <w:t>بتة محجوزة لاستعمال لاحق</w:t>
      </w:r>
    </w:p>
    <w:p w:rsidR="005F5FF3"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 xml:space="preserve">وقيمة التغيب توضع على القيمة </w:t>
      </w:r>
      <w:r w:rsidRPr="003B6F95">
        <w:t>1</w:t>
      </w:r>
      <w:r w:rsidR="006116E7" w:rsidRPr="003B6F95">
        <w:rPr>
          <w:rFonts w:hint="cs"/>
          <w:rtl/>
        </w:rPr>
        <w:t>.</w:t>
      </w:r>
    </w:p>
    <w:p w:rsidR="003B6F95" w:rsidRPr="003B6F95" w:rsidRDefault="003B6F95" w:rsidP="003B6F95">
      <w:pPr>
        <w:pStyle w:val="Note"/>
        <w:tabs>
          <w:tab w:val="clear" w:pos="794"/>
          <w:tab w:val="clear" w:pos="1191"/>
          <w:tab w:val="clear" w:pos="1588"/>
          <w:tab w:val="clear" w:pos="1985"/>
          <w:tab w:val="left" w:pos="992"/>
          <w:tab w:val="left" w:pos="1590"/>
        </w:tabs>
        <w:spacing w:before="0" w:line="144" w:lineRule="auto"/>
        <w:ind w:left="1576"/>
        <w:rPr>
          <w:rtl/>
        </w:rPr>
      </w:pPr>
    </w:p>
    <w:p w:rsidR="005F5FF3" w:rsidRPr="006B1668" w:rsidRDefault="005F5FF3" w:rsidP="00587DD8">
      <w:pPr>
        <w:pStyle w:val="Heading5"/>
        <w:rPr>
          <w:rtl/>
        </w:rPr>
      </w:pPr>
      <w:r>
        <w:t>2.3.2.6.3</w:t>
      </w:r>
      <w:r>
        <w:rPr>
          <w:rFonts w:hint="cs"/>
          <w:rtl/>
        </w:rPr>
        <w:tab/>
        <w:t xml:space="preserve">رُزْمة التحكُّم في مصدر </w:t>
      </w:r>
      <w:r>
        <w:t>AAUX</w:t>
      </w:r>
      <w:r>
        <w:rPr>
          <w:rFonts w:hint="cs"/>
          <w:rtl/>
        </w:rPr>
        <w:t xml:space="preserve"> </w:t>
      </w:r>
      <w:r w:rsidR="006B1668">
        <w:t>(ASC)</w:t>
      </w:r>
    </w:p>
    <w:p w:rsidR="005F5FF3" w:rsidRPr="00CF390B" w:rsidRDefault="005F5FF3" w:rsidP="000350FF">
      <w:r>
        <w:rPr>
          <w:rFonts w:hint="cs"/>
          <w:rtl/>
        </w:rPr>
        <w:t xml:space="preserve">تتشكّل رزمة التحكُّم في مصدر </w:t>
      </w:r>
      <w:r>
        <w:t>AAUX</w:t>
      </w:r>
      <w:r>
        <w:rPr>
          <w:rFonts w:hint="cs"/>
          <w:rtl/>
        </w:rPr>
        <w:t xml:space="preserve"> وفقاً ل</w:t>
      </w:r>
      <w:r w:rsidR="007331E7">
        <w:rPr>
          <w:rFonts w:hint="cs"/>
          <w:rtl/>
        </w:rPr>
        <w:t>ما </w:t>
      </w:r>
      <w:r>
        <w:rPr>
          <w:rFonts w:hint="cs"/>
          <w:rtl/>
        </w:rPr>
        <w:t xml:space="preserve">يبيّنه الجدول </w:t>
      </w:r>
      <w:r>
        <w:t>20</w:t>
      </w:r>
      <w:r w:rsidR="006116E7">
        <w:rPr>
          <w:rFonts w:hint="cs"/>
          <w:rtl/>
        </w:rPr>
        <w:t>.</w:t>
      </w:r>
    </w:p>
    <w:p w:rsidR="005F5FF3" w:rsidRDefault="005F5FF3" w:rsidP="000350FF">
      <w:pPr>
        <w:pStyle w:val="TableNo"/>
        <w:rPr>
          <w:rtl/>
        </w:rPr>
      </w:pPr>
      <w:r>
        <w:rPr>
          <w:rFonts w:hint="cs"/>
          <w:rtl/>
        </w:rPr>
        <w:t>الج</w:t>
      </w:r>
      <w:r w:rsidR="00587DD8">
        <w:rPr>
          <w:rFonts w:hint="cs"/>
          <w:rtl/>
        </w:rPr>
        <w:t>ـ</w:t>
      </w:r>
      <w:r>
        <w:rPr>
          <w:rFonts w:hint="cs"/>
          <w:rtl/>
        </w:rPr>
        <w:t xml:space="preserve">دول </w:t>
      </w:r>
      <w:r>
        <w:t>20</w:t>
      </w:r>
    </w:p>
    <w:p w:rsidR="005F5FF3" w:rsidRDefault="005F5FF3" w:rsidP="000350FF">
      <w:pPr>
        <w:pStyle w:val="Tabletitle"/>
        <w:rPr>
          <w:rtl/>
        </w:rPr>
      </w:pPr>
      <w:r>
        <w:rPr>
          <w:rFonts w:hint="cs"/>
          <w:rtl/>
        </w:rPr>
        <w:t xml:space="preserve">بنية رُزْمة التحكُّم في مصدر </w:t>
      </w:r>
      <w:r>
        <w:t>AAUX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656"/>
        <w:gridCol w:w="656"/>
        <w:gridCol w:w="815"/>
        <w:gridCol w:w="708"/>
        <w:gridCol w:w="662"/>
        <w:gridCol w:w="614"/>
        <w:gridCol w:w="567"/>
        <w:gridCol w:w="799"/>
      </w:tblGrid>
      <w:tr w:rsidR="005F5FF3" w:rsidRPr="000316A3" w:rsidTr="003B6F95">
        <w:trPr>
          <w:cantSplit/>
          <w:trHeight w:val="280"/>
          <w:jc w:val="center"/>
        </w:trPr>
        <w:tc>
          <w:tcPr>
            <w:tcW w:w="2078" w:type="dxa"/>
            <w:gridSpan w:val="3"/>
            <w:tcBorders>
              <w:top w:val="nil"/>
              <w:left w:val="nil"/>
              <w:right w:val="nil"/>
            </w:tcBorders>
          </w:tcPr>
          <w:p w:rsidR="005F5FF3" w:rsidRPr="000316A3" w:rsidRDefault="00532593" w:rsidP="003B6F95">
            <w:pPr>
              <w:pStyle w:val="Tablehead"/>
              <w:spacing w:before="0" w:after="20" w:line="240" w:lineRule="exact"/>
              <w:rPr>
                <w:rFonts w:ascii="Times New Roman" w:hAnsi="Times New Roman"/>
                <w:b w:val="0"/>
                <w:bCs w:val="0"/>
                <w:sz w:val="18"/>
              </w:rPr>
            </w:pPr>
            <w:r w:rsidRPr="00532593">
              <w:rPr>
                <w:rFonts w:ascii="Times New Roman" w:hint="cs"/>
                <w:b w:val="0"/>
                <w:bCs w:val="0"/>
                <w:rtl/>
              </w:rPr>
              <w:t xml:space="preserve">البتة </w:t>
            </w:r>
            <w:r>
              <w:rPr>
                <w:rFonts w:ascii="Times New Roman" w:hint="cs"/>
                <w:b w:val="0"/>
                <w:bCs w:val="0"/>
                <w:rtl/>
              </w:rPr>
              <w:t>الأكثر</w:t>
            </w:r>
            <w:r w:rsidRPr="00532593">
              <w:rPr>
                <w:rFonts w:ascii="Times New Roman" w:hint="cs"/>
                <w:b w:val="0"/>
                <w:bCs w:val="0"/>
                <w:rtl/>
              </w:rPr>
              <w:t xml:space="preserve"> دلالة </w:t>
            </w:r>
            <w:r w:rsidRPr="00532593">
              <w:rPr>
                <w:rFonts w:ascii="Times New Roman"/>
                <w:b w:val="0"/>
                <w:bCs w:val="0"/>
              </w:rPr>
              <w:t>(</w:t>
            </w:r>
            <w:r>
              <w:rPr>
                <w:rFonts w:ascii="Times New Roman"/>
                <w:b w:val="0"/>
                <w:bCs w:val="0"/>
              </w:rPr>
              <w:t>M</w:t>
            </w:r>
            <w:r w:rsidRPr="00532593">
              <w:rPr>
                <w:rFonts w:ascii="Times New Roman"/>
                <w:b w:val="0"/>
                <w:bCs w:val="0"/>
              </w:rPr>
              <w:t>SB)</w:t>
            </w:r>
          </w:p>
        </w:tc>
        <w:tc>
          <w:tcPr>
            <w:tcW w:w="815" w:type="dxa"/>
            <w:tcBorders>
              <w:top w:val="nil"/>
              <w:left w:val="nil"/>
              <w:right w:val="nil"/>
            </w:tcBorders>
          </w:tcPr>
          <w:p w:rsidR="005F5FF3" w:rsidRPr="000316A3" w:rsidRDefault="005F5FF3" w:rsidP="003B6F95">
            <w:pPr>
              <w:pStyle w:val="Tablehead"/>
              <w:spacing w:before="0" w:after="20" w:line="240" w:lineRule="exact"/>
              <w:rPr>
                <w:rFonts w:ascii="Times New Roman" w:hAnsi="Times New Roman"/>
                <w:b w:val="0"/>
                <w:bCs w:val="0"/>
                <w:sz w:val="18"/>
              </w:rPr>
            </w:pPr>
          </w:p>
        </w:tc>
        <w:tc>
          <w:tcPr>
            <w:tcW w:w="708" w:type="dxa"/>
            <w:tcBorders>
              <w:top w:val="nil"/>
              <w:left w:val="nil"/>
              <w:right w:val="nil"/>
            </w:tcBorders>
          </w:tcPr>
          <w:p w:rsidR="005F5FF3" w:rsidRPr="000316A3" w:rsidRDefault="005F5FF3" w:rsidP="003B6F95">
            <w:pPr>
              <w:pStyle w:val="Tablehead"/>
              <w:spacing w:before="0" w:after="20" w:line="240" w:lineRule="exact"/>
              <w:rPr>
                <w:rFonts w:ascii="Times New Roman" w:hAnsi="Times New Roman"/>
                <w:b w:val="0"/>
                <w:bCs w:val="0"/>
                <w:sz w:val="18"/>
              </w:rPr>
            </w:pPr>
          </w:p>
        </w:tc>
        <w:tc>
          <w:tcPr>
            <w:tcW w:w="662" w:type="dxa"/>
            <w:tcBorders>
              <w:top w:val="nil"/>
              <w:left w:val="nil"/>
              <w:right w:val="nil"/>
            </w:tcBorders>
          </w:tcPr>
          <w:p w:rsidR="005F5FF3" w:rsidRPr="000316A3" w:rsidRDefault="005F5FF3" w:rsidP="003B6F95">
            <w:pPr>
              <w:pStyle w:val="Tablehead"/>
              <w:spacing w:before="0" w:after="20" w:line="240" w:lineRule="exact"/>
              <w:rPr>
                <w:rFonts w:ascii="Times New Roman" w:hAnsi="Times New Roman"/>
                <w:b w:val="0"/>
                <w:bCs w:val="0"/>
                <w:sz w:val="18"/>
              </w:rPr>
            </w:pPr>
          </w:p>
        </w:tc>
        <w:tc>
          <w:tcPr>
            <w:tcW w:w="1980" w:type="dxa"/>
            <w:gridSpan w:val="3"/>
            <w:tcBorders>
              <w:top w:val="nil"/>
              <w:left w:val="nil"/>
              <w:right w:val="nil"/>
            </w:tcBorders>
          </w:tcPr>
          <w:p w:rsidR="005F5FF3" w:rsidRPr="00532593" w:rsidRDefault="00532593" w:rsidP="00532593">
            <w:pPr>
              <w:spacing w:before="40" w:after="40"/>
              <w:jc w:val="left"/>
              <w:rPr>
                <w:sz w:val="16"/>
                <w:szCs w:val="22"/>
              </w:rPr>
            </w:pPr>
            <w:r w:rsidRPr="00532593">
              <w:rPr>
                <w:rFonts w:hint="cs"/>
                <w:sz w:val="20"/>
                <w:szCs w:val="26"/>
                <w:rtl/>
              </w:rPr>
              <w:t xml:space="preserve">البتة الأقل دلالة </w:t>
            </w:r>
            <w:r w:rsidRPr="00532593">
              <w:rPr>
                <w:sz w:val="20"/>
                <w:szCs w:val="26"/>
              </w:rPr>
              <w:t>(LSB)</w:t>
            </w:r>
          </w:p>
        </w:tc>
      </w:tr>
      <w:tr w:rsidR="005F5FF3" w:rsidRPr="000316A3" w:rsidTr="003B6F95">
        <w:trPr>
          <w:cantSplit/>
          <w:trHeight w:val="300"/>
          <w:jc w:val="center"/>
        </w:trPr>
        <w:tc>
          <w:tcPr>
            <w:tcW w:w="766" w:type="dxa"/>
            <w:vAlign w:val="center"/>
          </w:tcPr>
          <w:p w:rsidR="005F5FF3" w:rsidRPr="000316A3" w:rsidRDefault="005F5FF3" w:rsidP="003B6F95">
            <w:pPr>
              <w:pStyle w:val="Tabletext"/>
              <w:keepNext/>
              <w:spacing w:before="0" w:after="20" w:line="240" w:lineRule="exact"/>
              <w:jc w:val="center"/>
              <w:rPr>
                <w:sz w:val="18"/>
              </w:rPr>
            </w:pPr>
            <w:r w:rsidRPr="000316A3">
              <w:rPr>
                <w:sz w:val="18"/>
              </w:rPr>
              <w:t>PC0</w:t>
            </w:r>
          </w:p>
        </w:tc>
        <w:tc>
          <w:tcPr>
            <w:tcW w:w="656" w:type="dxa"/>
          </w:tcPr>
          <w:p w:rsidR="005F5FF3" w:rsidRPr="000316A3" w:rsidRDefault="005F5FF3" w:rsidP="003B6F95">
            <w:pPr>
              <w:pStyle w:val="Tabletext"/>
              <w:keepNext/>
              <w:spacing w:before="0" w:after="20" w:line="240" w:lineRule="exact"/>
              <w:jc w:val="center"/>
              <w:rPr>
                <w:sz w:val="18"/>
              </w:rPr>
            </w:pPr>
            <w:r w:rsidRPr="000316A3">
              <w:rPr>
                <w:sz w:val="18"/>
              </w:rPr>
              <w:t>0</w:t>
            </w:r>
          </w:p>
        </w:tc>
        <w:tc>
          <w:tcPr>
            <w:tcW w:w="656" w:type="dxa"/>
          </w:tcPr>
          <w:p w:rsidR="005F5FF3" w:rsidRPr="000316A3" w:rsidRDefault="005F5FF3" w:rsidP="003B6F95">
            <w:pPr>
              <w:pStyle w:val="Tabletext"/>
              <w:keepNext/>
              <w:spacing w:before="0" w:after="20" w:line="240" w:lineRule="exact"/>
              <w:jc w:val="center"/>
              <w:rPr>
                <w:sz w:val="18"/>
              </w:rPr>
            </w:pPr>
            <w:r w:rsidRPr="000316A3">
              <w:rPr>
                <w:sz w:val="18"/>
              </w:rPr>
              <w:t>1</w:t>
            </w:r>
          </w:p>
        </w:tc>
        <w:tc>
          <w:tcPr>
            <w:tcW w:w="815" w:type="dxa"/>
          </w:tcPr>
          <w:p w:rsidR="005F5FF3" w:rsidRPr="000316A3" w:rsidRDefault="005F5FF3" w:rsidP="003B6F95">
            <w:pPr>
              <w:pStyle w:val="Tabletext"/>
              <w:keepNext/>
              <w:spacing w:before="0" w:after="20" w:line="240" w:lineRule="exact"/>
              <w:jc w:val="center"/>
              <w:rPr>
                <w:sz w:val="18"/>
              </w:rPr>
            </w:pPr>
            <w:r w:rsidRPr="000316A3">
              <w:rPr>
                <w:sz w:val="18"/>
              </w:rPr>
              <w:t>0</w:t>
            </w:r>
          </w:p>
        </w:tc>
        <w:tc>
          <w:tcPr>
            <w:tcW w:w="708" w:type="dxa"/>
          </w:tcPr>
          <w:p w:rsidR="005F5FF3" w:rsidRPr="000316A3" w:rsidRDefault="005F5FF3" w:rsidP="003B6F95">
            <w:pPr>
              <w:pStyle w:val="Tabletext"/>
              <w:keepNext/>
              <w:spacing w:before="0" w:after="20" w:line="240" w:lineRule="exact"/>
              <w:jc w:val="center"/>
              <w:rPr>
                <w:sz w:val="18"/>
              </w:rPr>
            </w:pPr>
            <w:r w:rsidRPr="000316A3">
              <w:rPr>
                <w:sz w:val="18"/>
              </w:rPr>
              <w:t>1</w:t>
            </w:r>
          </w:p>
        </w:tc>
        <w:tc>
          <w:tcPr>
            <w:tcW w:w="662" w:type="dxa"/>
          </w:tcPr>
          <w:p w:rsidR="005F5FF3" w:rsidRPr="000316A3" w:rsidRDefault="005F5FF3" w:rsidP="003B6F95">
            <w:pPr>
              <w:pStyle w:val="Tabletext"/>
              <w:keepNext/>
              <w:spacing w:before="0" w:after="20" w:line="240" w:lineRule="exact"/>
              <w:jc w:val="center"/>
              <w:rPr>
                <w:sz w:val="18"/>
              </w:rPr>
            </w:pPr>
            <w:r w:rsidRPr="000316A3">
              <w:rPr>
                <w:sz w:val="18"/>
              </w:rPr>
              <w:t>0</w:t>
            </w:r>
          </w:p>
        </w:tc>
        <w:tc>
          <w:tcPr>
            <w:tcW w:w="614" w:type="dxa"/>
          </w:tcPr>
          <w:p w:rsidR="005F5FF3" w:rsidRPr="000316A3" w:rsidRDefault="005F5FF3" w:rsidP="003B6F95">
            <w:pPr>
              <w:pStyle w:val="Tabletext"/>
              <w:keepNext/>
              <w:spacing w:before="0" w:after="20" w:line="240" w:lineRule="exact"/>
              <w:jc w:val="center"/>
              <w:rPr>
                <w:sz w:val="18"/>
              </w:rPr>
            </w:pPr>
            <w:r w:rsidRPr="000316A3">
              <w:rPr>
                <w:sz w:val="18"/>
              </w:rPr>
              <w:t>0</w:t>
            </w:r>
          </w:p>
        </w:tc>
        <w:tc>
          <w:tcPr>
            <w:tcW w:w="567" w:type="dxa"/>
          </w:tcPr>
          <w:p w:rsidR="005F5FF3" w:rsidRPr="000316A3" w:rsidRDefault="005F5FF3" w:rsidP="003B6F95">
            <w:pPr>
              <w:pStyle w:val="Tabletext"/>
              <w:keepNext/>
              <w:spacing w:before="0" w:after="20" w:line="240" w:lineRule="exact"/>
              <w:jc w:val="center"/>
              <w:rPr>
                <w:sz w:val="18"/>
              </w:rPr>
            </w:pPr>
            <w:r w:rsidRPr="000316A3">
              <w:rPr>
                <w:sz w:val="18"/>
              </w:rPr>
              <w:t>0</w:t>
            </w:r>
          </w:p>
        </w:tc>
        <w:tc>
          <w:tcPr>
            <w:tcW w:w="799" w:type="dxa"/>
          </w:tcPr>
          <w:p w:rsidR="005F5FF3" w:rsidRPr="000316A3" w:rsidRDefault="005F5FF3" w:rsidP="003B6F95">
            <w:pPr>
              <w:pStyle w:val="Tabletext"/>
              <w:keepNext/>
              <w:spacing w:before="0" w:after="20" w:line="240" w:lineRule="exact"/>
              <w:jc w:val="center"/>
              <w:rPr>
                <w:sz w:val="18"/>
              </w:rPr>
            </w:pPr>
            <w:r w:rsidRPr="000316A3">
              <w:rPr>
                <w:sz w:val="18"/>
              </w:rPr>
              <w:t>1</w:t>
            </w:r>
          </w:p>
        </w:tc>
      </w:tr>
      <w:tr w:rsidR="005F5FF3" w:rsidRPr="000316A3" w:rsidTr="003B6F95">
        <w:trPr>
          <w:cantSplit/>
          <w:trHeight w:val="300"/>
          <w:jc w:val="center"/>
        </w:trPr>
        <w:tc>
          <w:tcPr>
            <w:tcW w:w="766" w:type="dxa"/>
            <w:vAlign w:val="center"/>
          </w:tcPr>
          <w:p w:rsidR="005F5FF3" w:rsidRPr="000316A3" w:rsidRDefault="005F5FF3" w:rsidP="003B6F95">
            <w:pPr>
              <w:pStyle w:val="Tabletext"/>
              <w:keepNext/>
              <w:spacing w:before="0" w:after="20" w:line="240" w:lineRule="exact"/>
              <w:jc w:val="center"/>
              <w:rPr>
                <w:sz w:val="18"/>
              </w:rPr>
            </w:pPr>
            <w:r w:rsidRPr="000316A3">
              <w:rPr>
                <w:sz w:val="18"/>
              </w:rPr>
              <w:t>PC1</w:t>
            </w:r>
          </w:p>
        </w:tc>
        <w:tc>
          <w:tcPr>
            <w:tcW w:w="1312" w:type="dxa"/>
            <w:gridSpan w:val="2"/>
          </w:tcPr>
          <w:p w:rsidR="005F5FF3" w:rsidRPr="000316A3" w:rsidRDefault="005F5FF3" w:rsidP="003B6F95">
            <w:pPr>
              <w:pStyle w:val="Tabletext"/>
              <w:keepNext/>
              <w:spacing w:before="0" w:after="20" w:line="240" w:lineRule="exact"/>
              <w:jc w:val="center"/>
              <w:rPr>
                <w:sz w:val="18"/>
              </w:rPr>
            </w:pPr>
            <w:r w:rsidRPr="000316A3">
              <w:rPr>
                <w:sz w:val="18"/>
              </w:rPr>
              <w:t>CGMS</w:t>
            </w:r>
          </w:p>
        </w:tc>
        <w:tc>
          <w:tcPr>
            <w:tcW w:w="815" w:type="dxa"/>
          </w:tcPr>
          <w:p w:rsidR="005F5FF3" w:rsidRPr="000316A3" w:rsidRDefault="005F5FF3" w:rsidP="003B6F95">
            <w:pPr>
              <w:pStyle w:val="Tabletext"/>
              <w:keepNext/>
              <w:spacing w:before="0" w:after="20" w:line="240" w:lineRule="exact"/>
              <w:jc w:val="center"/>
              <w:rPr>
                <w:sz w:val="18"/>
              </w:rPr>
            </w:pPr>
            <w:r w:rsidRPr="000316A3">
              <w:rPr>
                <w:sz w:val="18"/>
              </w:rPr>
              <w:t>Res</w:t>
            </w:r>
          </w:p>
        </w:tc>
        <w:tc>
          <w:tcPr>
            <w:tcW w:w="708" w:type="dxa"/>
          </w:tcPr>
          <w:p w:rsidR="005F5FF3" w:rsidRPr="000316A3" w:rsidRDefault="005F5FF3" w:rsidP="003B6F95">
            <w:pPr>
              <w:pStyle w:val="Tabletext"/>
              <w:keepNext/>
              <w:spacing w:before="0" w:after="20" w:line="240" w:lineRule="exact"/>
              <w:jc w:val="center"/>
              <w:rPr>
                <w:sz w:val="18"/>
              </w:rPr>
            </w:pPr>
            <w:r w:rsidRPr="000316A3">
              <w:rPr>
                <w:sz w:val="18"/>
              </w:rPr>
              <w:t>Res</w:t>
            </w:r>
          </w:p>
        </w:tc>
        <w:tc>
          <w:tcPr>
            <w:tcW w:w="662" w:type="dxa"/>
          </w:tcPr>
          <w:p w:rsidR="005F5FF3" w:rsidRPr="000316A3" w:rsidRDefault="005F5FF3" w:rsidP="003B6F95">
            <w:pPr>
              <w:pStyle w:val="Tabletext"/>
              <w:keepNext/>
              <w:spacing w:before="0" w:after="20" w:line="240" w:lineRule="exact"/>
              <w:jc w:val="center"/>
              <w:rPr>
                <w:sz w:val="18"/>
              </w:rPr>
            </w:pPr>
            <w:r w:rsidRPr="000316A3">
              <w:rPr>
                <w:sz w:val="18"/>
              </w:rPr>
              <w:t>Res</w:t>
            </w:r>
          </w:p>
        </w:tc>
        <w:tc>
          <w:tcPr>
            <w:tcW w:w="614" w:type="dxa"/>
          </w:tcPr>
          <w:p w:rsidR="005F5FF3" w:rsidRPr="000316A3" w:rsidRDefault="005F5FF3" w:rsidP="003B6F95">
            <w:pPr>
              <w:pStyle w:val="Tabletext"/>
              <w:keepNext/>
              <w:spacing w:before="0" w:after="20" w:line="240" w:lineRule="exact"/>
              <w:jc w:val="center"/>
              <w:rPr>
                <w:sz w:val="18"/>
              </w:rPr>
            </w:pPr>
            <w:r w:rsidRPr="000316A3">
              <w:rPr>
                <w:sz w:val="18"/>
              </w:rPr>
              <w:t>Res</w:t>
            </w:r>
          </w:p>
        </w:tc>
        <w:tc>
          <w:tcPr>
            <w:tcW w:w="1366" w:type="dxa"/>
            <w:gridSpan w:val="2"/>
          </w:tcPr>
          <w:p w:rsidR="005F5FF3" w:rsidRPr="000316A3" w:rsidRDefault="005F5FF3" w:rsidP="003B6F95">
            <w:pPr>
              <w:pStyle w:val="Tabletext"/>
              <w:keepNext/>
              <w:spacing w:before="0" w:after="20" w:line="240" w:lineRule="exact"/>
              <w:jc w:val="center"/>
              <w:rPr>
                <w:sz w:val="18"/>
              </w:rPr>
            </w:pPr>
            <w:r w:rsidRPr="000316A3">
              <w:rPr>
                <w:sz w:val="18"/>
              </w:rPr>
              <w:t>EFC</w:t>
            </w:r>
          </w:p>
        </w:tc>
      </w:tr>
      <w:tr w:rsidR="005F5FF3" w:rsidRPr="000316A3" w:rsidTr="003B6F95">
        <w:trPr>
          <w:cantSplit/>
          <w:trHeight w:val="300"/>
          <w:jc w:val="center"/>
        </w:trPr>
        <w:tc>
          <w:tcPr>
            <w:tcW w:w="766" w:type="dxa"/>
            <w:vAlign w:val="center"/>
          </w:tcPr>
          <w:p w:rsidR="005F5FF3" w:rsidRPr="000316A3" w:rsidRDefault="005F5FF3" w:rsidP="003B6F95">
            <w:pPr>
              <w:pStyle w:val="Tabletext"/>
              <w:keepNext/>
              <w:spacing w:before="0" w:after="20" w:line="240" w:lineRule="exact"/>
              <w:jc w:val="center"/>
              <w:rPr>
                <w:sz w:val="18"/>
              </w:rPr>
            </w:pPr>
            <w:r w:rsidRPr="000316A3">
              <w:rPr>
                <w:sz w:val="18"/>
              </w:rPr>
              <w:t>PC2</w:t>
            </w:r>
          </w:p>
        </w:tc>
        <w:tc>
          <w:tcPr>
            <w:tcW w:w="656" w:type="dxa"/>
            <w:vAlign w:val="bottom"/>
          </w:tcPr>
          <w:p w:rsidR="005F5FF3" w:rsidRPr="000316A3" w:rsidRDefault="005F5FF3" w:rsidP="003B6F95">
            <w:pPr>
              <w:pStyle w:val="Tabletext"/>
              <w:keepNext/>
              <w:spacing w:before="0" w:after="20" w:line="240" w:lineRule="exact"/>
              <w:jc w:val="center"/>
              <w:rPr>
                <w:sz w:val="18"/>
              </w:rPr>
            </w:pPr>
            <w:r w:rsidRPr="000316A3">
              <w:rPr>
                <w:sz w:val="18"/>
              </w:rPr>
              <w:t>REC</w:t>
            </w:r>
            <w:r w:rsidRPr="000316A3">
              <w:rPr>
                <w:sz w:val="18"/>
              </w:rPr>
              <w:br/>
              <w:t>ST</w:t>
            </w:r>
          </w:p>
        </w:tc>
        <w:tc>
          <w:tcPr>
            <w:tcW w:w="656" w:type="dxa"/>
            <w:vAlign w:val="bottom"/>
          </w:tcPr>
          <w:p w:rsidR="005F5FF3" w:rsidRPr="000316A3" w:rsidRDefault="005F5FF3" w:rsidP="003B6F95">
            <w:pPr>
              <w:pStyle w:val="Tabletext"/>
              <w:keepNext/>
              <w:spacing w:before="0" w:after="20" w:line="240" w:lineRule="exact"/>
              <w:jc w:val="center"/>
              <w:rPr>
                <w:sz w:val="18"/>
              </w:rPr>
            </w:pPr>
            <w:r w:rsidRPr="000316A3">
              <w:rPr>
                <w:sz w:val="18"/>
              </w:rPr>
              <w:t>REC</w:t>
            </w:r>
            <w:r w:rsidRPr="000316A3">
              <w:rPr>
                <w:sz w:val="18"/>
              </w:rPr>
              <w:br/>
              <w:t>END</w:t>
            </w:r>
          </w:p>
        </w:tc>
        <w:tc>
          <w:tcPr>
            <w:tcW w:w="815" w:type="dxa"/>
            <w:vAlign w:val="bottom"/>
          </w:tcPr>
          <w:p w:rsidR="005F5FF3" w:rsidRPr="000316A3" w:rsidRDefault="005F5FF3" w:rsidP="003B6F95">
            <w:pPr>
              <w:pStyle w:val="Tabletext"/>
              <w:keepNext/>
              <w:spacing w:before="0" w:after="20" w:line="240" w:lineRule="exact"/>
              <w:jc w:val="center"/>
              <w:rPr>
                <w:sz w:val="18"/>
              </w:rPr>
            </w:pPr>
            <w:r w:rsidRPr="000316A3">
              <w:rPr>
                <w:sz w:val="18"/>
              </w:rPr>
              <w:t>FADE</w:t>
            </w:r>
            <w:r w:rsidRPr="000316A3">
              <w:rPr>
                <w:sz w:val="18"/>
              </w:rPr>
              <w:br/>
              <w:t>ST</w:t>
            </w:r>
          </w:p>
        </w:tc>
        <w:tc>
          <w:tcPr>
            <w:tcW w:w="708" w:type="dxa"/>
            <w:vAlign w:val="bottom"/>
          </w:tcPr>
          <w:p w:rsidR="005F5FF3" w:rsidRPr="000316A3" w:rsidRDefault="005F5FF3" w:rsidP="003B6F95">
            <w:pPr>
              <w:pStyle w:val="Tabletext"/>
              <w:keepNext/>
              <w:spacing w:before="0" w:after="20" w:line="240" w:lineRule="exact"/>
              <w:jc w:val="center"/>
              <w:rPr>
                <w:sz w:val="18"/>
              </w:rPr>
            </w:pPr>
            <w:r w:rsidRPr="000316A3">
              <w:rPr>
                <w:sz w:val="18"/>
              </w:rPr>
              <w:t>FADE</w:t>
            </w:r>
            <w:r w:rsidRPr="000316A3">
              <w:rPr>
                <w:sz w:val="18"/>
              </w:rPr>
              <w:br/>
              <w:t>END</w:t>
            </w:r>
          </w:p>
        </w:tc>
        <w:tc>
          <w:tcPr>
            <w:tcW w:w="662" w:type="dxa"/>
          </w:tcPr>
          <w:p w:rsidR="005F5FF3" w:rsidRPr="000316A3" w:rsidRDefault="005F5FF3" w:rsidP="003B6F95">
            <w:pPr>
              <w:pStyle w:val="Tabletext"/>
              <w:keepNext/>
              <w:spacing w:before="0" w:after="20" w:line="240" w:lineRule="exact"/>
              <w:jc w:val="center"/>
              <w:rPr>
                <w:sz w:val="18"/>
              </w:rPr>
            </w:pPr>
            <w:r w:rsidRPr="000316A3">
              <w:rPr>
                <w:sz w:val="18"/>
              </w:rPr>
              <w:t>Res</w:t>
            </w:r>
          </w:p>
        </w:tc>
        <w:tc>
          <w:tcPr>
            <w:tcW w:w="614" w:type="dxa"/>
          </w:tcPr>
          <w:p w:rsidR="005F5FF3" w:rsidRPr="000316A3" w:rsidRDefault="005F5FF3" w:rsidP="003B6F95">
            <w:pPr>
              <w:pStyle w:val="Tabletext"/>
              <w:keepNext/>
              <w:spacing w:before="0" w:after="20" w:line="240" w:lineRule="exact"/>
              <w:jc w:val="center"/>
              <w:rPr>
                <w:sz w:val="18"/>
              </w:rPr>
            </w:pPr>
            <w:r w:rsidRPr="000316A3">
              <w:rPr>
                <w:sz w:val="18"/>
              </w:rPr>
              <w:t>Res</w:t>
            </w:r>
          </w:p>
        </w:tc>
        <w:tc>
          <w:tcPr>
            <w:tcW w:w="567" w:type="dxa"/>
          </w:tcPr>
          <w:p w:rsidR="005F5FF3" w:rsidRPr="000316A3" w:rsidRDefault="005F5FF3" w:rsidP="003B6F95">
            <w:pPr>
              <w:pStyle w:val="Tabletext"/>
              <w:keepNext/>
              <w:spacing w:before="0" w:after="20" w:line="240" w:lineRule="exact"/>
              <w:jc w:val="center"/>
              <w:rPr>
                <w:sz w:val="18"/>
              </w:rPr>
            </w:pPr>
            <w:r w:rsidRPr="000316A3">
              <w:rPr>
                <w:sz w:val="18"/>
              </w:rPr>
              <w:t>Res</w:t>
            </w:r>
          </w:p>
        </w:tc>
        <w:tc>
          <w:tcPr>
            <w:tcW w:w="799" w:type="dxa"/>
          </w:tcPr>
          <w:p w:rsidR="005F5FF3" w:rsidRPr="000316A3" w:rsidRDefault="005F5FF3" w:rsidP="003B6F95">
            <w:pPr>
              <w:pStyle w:val="Tabletext"/>
              <w:keepNext/>
              <w:spacing w:before="0" w:after="20" w:line="240" w:lineRule="exact"/>
              <w:jc w:val="center"/>
              <w:rPr>
                <w:sz w:val="18"/>
              </w:rPr>
            </w:pPr>
            <w:r w:rsidRPr="000316A3">
              <w:rPr>
                <w:sz w:val="18"/>
              </w:rPr>
              <w:t>Res</w:t>
            </w:r>
          </w:p>
        </w:tc>
      </w:tr>
      <w:tr w:rsidR="005F5FF3" w:rsidRPr="000316A3" w:rsidTr="003B6F95">
        <w:trPr>
          <w:cantSplit/>
          <w:trHeight w:val="300"/>
          <w:jc w:val="center"/>
        </w:trPr>
        <w:tc>
          <w:tcPr>
            <w:tcW w:w="766" w:type="dxa"/>
            <w:vAlign w:val="center"/>
          </w:tcPr>
          <w:p w:rsidR="005F5FF3" w:rsidRPr="000316A3" w:rsidRDefault="005F5FF3" w:rsidP="003B6F95">
            <w:pPr>
              <w:pStyle w:val="Tabletext"/>
              <w:spacing w:before="0" w:after="20" w:line="240" w:lineRule="exact"/>
              <w:jc w:val="center"/>
              <w:rPr>
                <w:sz w:val="18"/>
              </w:rPr>
            </w:pPr>
            <w:r w:rsidRPr="000316A3">
              <w:rPr>
                <w:sz w:val="18"/>
              </w:rPr>
              <w:t>PC3</w:t>
            </w:r>
          </w:p>
        </w:tc>
        <w:tc>
          <w:tcPr>
            <w:tcW w:w="656" w:type="dxa"/>
          </w:tcPr>
          <w:p w:rsidR="005F5FF3" w:rsidRPr="000316A3" w:rsidRDefault="005F5FF3" w:rsidP="003B6F95">
            <w:pPr>
              <w:pStyle w:val="Tabletext"/>
              <w:spacing w:before="0" w:after="20" w:line="240" w:lineRule="exact"/>
              <w:jc w:val="center"/>
              <w:rPr>
                <w:sz w:val="18"/>
              </w:rPr>
            </w:pPr>
            <w:r w:rsidRPr="000316A3">
              <w:rPr>
                <w:sz w:val="18"/>
              </w:rPr>
              <w:t>DRF</w:t>
            </w:r>
          </w:p>
        </w:tc>
        <w:tc>
          <w:tcPr>
            <w:tcW w:w="4821" w:type="dxa"/>
            <w:gridSpan w:val="7"/>
          </w:tcPr>
          <w:p w:rsidR="005F5FF3" w:rsidRPr="000316A3" w:rsidRDefault="005F5FF3" w:rsidP="003B6F95">
            <w:pPr>
              <w:pStyle w:val="Tabletext"/>
              <w:spacing w:before="0" w:after="20" w:line="240" w:lineRule="exact"/>
              <w:jc w:val="center"/>
              <w:rPr>
                <w:sz w:val="18"/>
              </w:rPr>
            </w:pPr>
            <w:r w:rsidRPr="000316A3">
              <w:rPr>
                <w:sz w:val="18"/>
              </w:rPr>
              <w:t>SPEED</w:t>
            </w:r>
          </w:p>
        </w:tc>
      </w:tr>
      <w:tr w:rsidR="005F5FF3" w:rsidRPr="000316A3" w:rsidTr="003B6F95">
        <w:trPr>
          <w:cantSplit/>
          <w:trHeight w:val="300"/>
          <w:jc w:val="center"/>
        </w:trPr>
        <w:tc>
          <w:tcPr>
            <w:tcW w:w="766" w:type="dxa"/>
            <w:vAlign w:val="center"/>
          </w:tcPr>
          <w:p w:rsidR="005F5FF3" w:rsidRPr="000316A3" w:rsidRDefault="005F5FF3" w:rsidP="003B6F95">
            <w:pPr>
              <w:pStyle w:val="Tabletext"/>
              <w:spacing w:before="0" w:after="20" w:line="240" w:lineRule="exact"/>
              <w:jc w:val="center"/>
              <w:rPr>
                <w:sz w:val="18"/>
              </w:rPr>
            </w:pPr>
            <w:r w:rsidRPr="000316A3">
              <w:rPr>
                <w:sz w:val="18"/>
              </w:rPr>
              <w:t>PC4</w:t>
            </w:r>
          </w:p>
        </w:tc>
        <w:tc>
          <w:tcPr>
            <w:tcW w:w="656" w:type="dxa"/>
          </w:tcPr>
          <w:p w:rsidR="005F5FF3" w:rsidRPr="000316A3" w:rsidRDefault="005F5FF3" w:rsidP="003B6F95">
            <w:pPr>
              <w:pStyle w:val="Tabletext"/>
              <w:spacing w:before="0" w:after="20" w:line="240" w:lineRule="exact"/>
              <w:jc w:val="center"/>
              <w:rPr>
                <w:sz w:val="18"/>
              </w:rPr>
            </w:pPr>
            <w:r w:rsidRPr="000316A3">
              <w:rPr>
                <w:sz w:val="18"/>
              </w:rPr>
              <w:t>Res</w:t>
            </w:r>
          </w:p>
        </w:tc>
        <w:tc>
          <w:tcPr>
            <w:tcW w:w="656" w:type="dxa"/>
          </w:tcPr>
          <w:p w:rsidR="005F5FF3" w:rsidRPr="000316A3" w:rsidRDefault="005F5FF3" w:rsidP="003B6F95">
            <w:pPr>
              <w:pStyle w:val="Tabletext"/>
              <w:spacing w:before="0" w:after="20" w:line="240" w:lineRule="exact"/>
              <w:jc w:val="center"/>
              <w:rPr>
                <w:sz w:val="18"/>
              </w:rPr>
            </w:pPr>
            <w:r w:rsidRPr="000316A3">
              <w:rPr>
                <w:sz w:val="18"/>
              </w:rPr>
              <w:t>Res</w:t>
            </w:r>
          </w:p>
        </w:tc>
        <w:tc>
          <w:tcPr>
            <w:tcW w:w="815" w:type="dxa"/>
          </w:tcPr>
          <w:p w:rsidR="005F5FF3" w:rsidRPr="000316A3" w:rsidRDefault="005F5FF3" w:rsidP="003B6F95">
            <w:pPr>
              <w:pStyle w:val="Tabletext"/>
              <w:spacing w:before="0" w:after="20" w:line="240" w:lineRule="exact"/>
              <w:jc w:val="center"/>
              <w:rPr>
                <w:sz w:val="18"/>
              </w:rPr>
            </w:pPr>
            <w:r w:rsidRPr="000316A3">
              <w:rPr>
                <w:sz w:val="18"/>
              </w:rPr>
              <w:t>Res</w:t>
            </w:r>
          </w:p>
        </w:tc>
        <w:tc>
          <w:tcPr>
            <w:tcW w:w="708" w:type="dxa"/>
          </w:tcPr>
          <w:p w:rsidR="005F5FF3" w:rsidRPr="000316A3" w:rsidRDefault="005F5FF3" w:rsidP="003B6F95">
            <w:pPr>
              <w:pStyle w:val="Tabletext"/>
              <w:spacing w:before="0" w:after="20" w:line="240" w:lineRule="exact"/>
              <w:jc w:val="center"/>
              <w:rPr>
                <w:sz w:val="18"/>
              </w:rPr>
            </w:pPr>
            <w:r w:rsidRPr="000316A3">
              <w:rPr>
                <w:sz w:val="18"/>
              </w:rPr>
              <w:t>Res</w:t>
            </w:r>
          </w:p>
        </w:tc>
        <w:tc>
          <w:tcPr>
            <w:tcW w:w="662" w:type="dxa"/>
          </w:tcPr>
          <w:p w:rsidR="005F5FF3" w:rsidRPr="000316A3" w:rsidRDefault="005F5FF3" w:rsidP="003B6F95">
            <w:pPr>
              <w:pStyle w:val="Tabletext"/>
              <w:spacing w:before="0" w:after="20" w:line="240" w:lineRule="exact"/>
              <w:jc w:val="center"/>
              <w:rPr>
                <w:sz w:val="18"/>
              </w:rPr>
            </w:pPr>
            <w:r w:rsidRPr="000316A3">
              <w:rPr>
                <w:sz w:val="18"/>
              </w:rPr>
              <w:t>Res</w:t>
            </w:r>
          </w:p>
        </w:tc>
        <w:tc>
          <w:tcPr>
            <w:tcW w:w="614" w:type="dxa"/>
          </w:tcPr>
          <w:p w:rsidR="005F5FF3" w:rsidRPr="000316A3" w:rsidRDefault="005F5FF3" w:rsidP="003B6F95">
            <w:pPr>
              <w:pStyle w:val="Tabletext"/>
              <w:spacing w:before="0" w:after="20" w:line="240" w:lineRule="exact"/>
              <w:jc w:val="center"/>
              <w:rPr>
                <w:sz w:val="18"/>
              </w:rPr>
            </w:pPr>
            <w:r w:rsidRPr="000316A3">
              <w:rPr>
                <w:sz w:val="18"/>
              </w:rPr>
              <w:t>Res</w:t>
            </w:r>
          </w:p>
        </w:tc>
        <w:tc>
          <w:tcPr>
            <w:tcW w:w="567" w:type="dxa"/>
          </w:tcPr>
          <w:p w:rsidR="005F5FF3" w:rsidRPr="000316A3" w:rsidRDefault="005F5FF3" w:rsidP="003B6F95">
            <w:pPr>
              <w:pStyle w:val="Tabletext"/>
              <w:spacing w:before="0" w:after="20" w:line="240" w:lineRule="exact"/>
              <w:jc w:val="center"/>
              <w:rPr>
                <w:sz w:val="18"/>
              </w:rPr>
            </w:pPr>
            <w:r w:rsidRPr="000316A3">
              <w:rPr>
                <w:sz w:val="18"/>
              </w:rPr>
              <w:t>Res</w:t>
            </w:r>
          </w:p>
        </w:tc>
        <w:tc>
          <w:tcPr>
            <w:tcW w:w="799" w:type="dxa"/>
          </w:tcPr>
          <w:p w:rsidR="005F5FF3" w:rsidRPr="000316A3" w:rsidRDefault="005F5FF3" w:rsidP="003B6F95">
            <w:pPr>
              <w:pStyle w:val="Tabletext"/>
              <w:spacing w:before="0" w:after="20" w:line="240" w:lineRule="exact"/>
              <w:jc w:val="center"/>
              <w:rPr>
                <w:sz w:val="18"/>
              </w:rPr>
            </w:pPr>
            <w:r w:rsidRPr="000316A3">
              <w:rPr>
                <w:sz w:val="18"/>
              </w:rPr>
              <w:t>Res</w:t>
            </w:r>
          </w:p>
        </w:tc>
      </w:tr>
    </w:tbl>
    <w:p w:rsidR="005F5FF3" w:rsidRPr="003B6F95" w:rsidRDefault="005F5FF3" w:rsidP="00587DD8">
      <w:pPr>
        <w:pStyle w:val="Note"/>
        <w:keepNext/>
        <w:spacing w:before="120" w:line="144" w:lineRule="auto"/>
        <w:ind w:left="851"/>
        <w:rPr>
          <w:rtl/>
        </w:rPr>
      </w:pPr>
      <w:r w:rsidRPr="003B6F95">
        <w:t>CGMS</w:t>
      </w:r>
      <w:r w:rsidRPr="003B6F95">
        <w:rPr>
          <w:rFonts w:hint="cs"/>
          <w:rtl/>
        </w:rPr>
        <w:t>:</w:t>
      </w:r>
      <w:r w:rsidR="00604DE9" w:rsidRPr="003B6F95">
        <w:tab/>
      </w:r>
      <w:r w:rsidRPr="003B6F95">
        <w:rPr>
          <w:rFonts w:hint="cs"/>
          <w:rtl/>
        </w:rPr>
        <w:t>نظام إدارة توليد النسخ</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9A05F9" w:rsidRPr="003B6F95">
        <w:t xml:space="preserve"> </w:t>
      </w:r>
      <w:r w:rsidRPr="003B6F95">
        <w:t>0</w:t>
      </w:r>
      <w:r w:rsidR="009A05F9" w:rsidRPr="003B6F95">
        <w:t xml:space="preserve"> </w:t>
      </w:r>
      <w:r w:rsidRPr="003B6F95">
        <w:t>b</w:t>
      </w:r>
      <w:r w:rsidR="00D21D1E" w:rsidRPr="003B6F95">
        <w:rPr>
          <w:rFonts w:hint="cs"/>
          <w:rtl/>
        </w:rPr>
        <w:t xml:space="preserve"> </w:t>
      </w:r>
      <w:r w:rsidRPr="003B6F95">
        <w:rPr>
          <w:rFonts w:hint="cs"/>
          <w:rtl/>
        </w:rPr>
        <w:t>=</w:t>
      </w:r>
      <w:r w:rsidR="00D21D1E" w:rsidRPr="003B6F95">
        <w:rPr>
          <w:rFonts w:hint="cs"/>
          <w:rtl/>
        </w:rPr>
        <w:t xml:space="preserve"> </w:t>
      </w:r>
      <w:r w:rsidRPr="003B6F95">
        <w:rPr>
          <w:rFonts w:hint="cs"/>
          <w:rtl/>
        </w:rPr>
        <w:t>النسخ حرّ</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غيره =</w:t>
      </w:r>
      <w:r w:rsidR="00604DE9" w:rsidRPr="003B6F95">
        <w:rPr>
          <w:rFonts w:hint="cs"/>
          <w:rtl/>
        </w:rPr>
        <w:t xml:space="preserve"> </w:t>
      </w:r>
      <w:r w:rsidRPr="003B6F95">
        <w:rPr>
          <w:rFonts w:hint="cs"/>
          <w:rtl/>
        </w:rPr>
        <w:t>محجوز</w:t>
      </w:r>
    </w:p>
    <w:p w:rsidR="005F5FF3" w:rsidRPr="003B6F95" w:rsidRDefault="005F5FF3" w:rsidP="00587DD8">
      <w:pPr>
        <w:pStyle w:val="Note"/>
        <w:keepNext/>
        <w:spacing w:before="120" w:line="144" w:lineRule="auto"/>
        <w:ind w:left="851"/>
        <w:rPr>
          <w:rtl/>
        </w:rPr>
      </w:pPr>
      <w:r w:rsidRPr="003B6F95">
        <w:t>EFC</w:t>
      </w:r>
      <w:r w:rsidR="00604DE9" w:rsidRPr="003B6F95">
        <w:rPr>
          <w:rFonts w:hint="cs"/>
          <w:rtl/>
        </w:rPr>
        <w:t>:</w:t>
      </w:r>
      <w:r w:rsidRPr="003B6F95">
        <w:rPr>
          <w:rFonts w:hint="cs"/>
          <w:rtl/>
        </w:rPr>
        <w:tab/>
        <w:t>عَلَم تشديد قناة سمعية</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9A05F9" w:rsidRPr="003B6F95">
        <w:t xml:space="preserve"> </w:t>
      </w:r>
      <w:r w:rsidRPr="003B6F95">
        <w:t>0</w:t>
      </w:r>
      <w:r w:rsidR="009A05F9" w:rsidRPr="003B6F95">
        <w:t xml:space="preserve"> </w:t>
      </w:r>
      <w:r w:rsidRPr="003B6F95">
        <w:t>b</w:t>
      </w:r>
      <w:r w:rsidR="00532593">
        <w:rPr>
          <w:rFonts w:hint="cs"/>
          <w:rtl/>
        </w:rPr>
        <w:t xml:space="preserve"> </w:t>
      </w:r>
      <w:r w:rsidRPr="003B6F95">
        <w:rPr>
          <w:rFonts w:hint="cs"/>
          <w:rtl/>
        </w:rPr>
        <w:t>=</w:t>
      </w:r>
      <w:r w:rsidR="00D21D1E" w:rsidRPr="003B6F95">
        <w:rPr>
          <w:rFonts w:hint="cs"/>
          <w:rtl/>
        </w:rPr>
        <w:t xml:space="preserve"> </w:t>
      </w:r>
      <w:r w:rsidRPr="003B6F95">
        <w:rPr>
          <w:rFonts w:hint="cs"/>
          <w:rtl/>
        </w:rPr>
        <w:t>قطع التشديد</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9A05F9" w:rsidRPr="003B6F95">
        <w:t xml:space="preserve"> </w:t>
      </w:r>
      <w:r w:rsidRPr="003B6F95">
        <w:t>1</w:t>
      </w:r>
      <w:r w:rsidR="009A05F9" w:rsidRPr="003B6F95">
        <w:t xml:space="preserve"> </w:t>
      </w:r>
      <w:r w:rsidRPr="003B6F95">
        <w:t>b</w:t>
      </w:r>
      <w:r w:rsidR="00532593">
        <w:rPr>
          <w:rFonts w:hint="cs"/>
          <w:rtl/>
        </w:rPr>
        <w:t xml:space="preserve"> </w:t>
      </w:r>
      <w:r w:rsidRPr="003B6F95">
        <w:rPr>
          <w:rFonts w:hint="cs"/>
          <w:rtl/>
        </w:rPr>
        <w:t>=</w:t>
      </w:r>
      <w:r w:rsidR="00D21D1E" w:rsidRPr="003B6F95">
        <w:rPr>
          <w:rFonts w:hint="cs"/>
          <w:rtl/>
        </w:rPr>
        <w:t xml:space="preserve"> </w:t>
      </w:r>
      <w:r w:rsidRPr="003B6F95">
        <w:rPr>
          <w:rFonts w:hint="cs"/>
          <w:rtl/>
        </w:rPr>
        <w:t>وصل التشديد</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غيرهما</w:t>
      </w:r>
      <w:r w:rsidR="00604DE9" w:rsidRPr="003B6F95">
        <w:rPr>
          <w:rFonts w:hint="cs"/>
          <w:rtl/>
        </w:rPr>
        <w:t xml:space="preserve"> </w:t>
      </w:r>
      <w:r w:rsidRPr="003B6F95">
        <w:rPr>
          <w:rFonts w:hint="cs"/>
          <w:rtl/>
        </w:rPr>
        <w:t>=</w:t>
      </w:r>
      <w:r w:rsidR="00604DE9" w:rsidRPr="003B6F95">
        <w:rPr>
          <w:rFonts w:hint="cs"/>
          <w:rtl/>
        </w:rPr>
        <w:t xml:space="preserve"> </w:t>
      </w:r>
      <w:r w:rsidRPr="003B6F95">
        <w:rPr>
          <w:rFonts w:hint="cs"/>
          <w:rtl/>
        </w:rPr>
        <w:t>محجوز</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rPr>
          <w:rFonts w:hint="cs"/>
          <w:rtl/>
        </w:rPr>
        <w:t xml:space="preserve">يوضع علم التشديد </w:t>
      </w:r>
      <w:r w:rsidRPr="003B6F95">
        <w:t>EFC</w:t>
      </w:r>
      <w:r w:rsidRPr="003B6F95">
        <w:rPr>
          <w:rFonts w:hint="cs"/>
          <w:rtl/>
        </w:rPr>
        <w:t xml:space="preserve"> على كل فِدْرة سمعية</w:t>
      </w:r>
      <w:r w:rsidR="00D21D1E" w:rsidRPr="003B6F95">
        <w:rPr>
          <w:rFonts w:hint="cs"/>
          <w:rtl/>
        </w:rPr>
        <w:t>.</w:t>
      </w:r>
    </w:p>
    <w:p w:rsidR="005F5FF3" w:rsidRPr="003B6F95" w:rsidRDefault="005F5FF3" w:rsidP="00587DD8">
      <w:pPr>
        <w:pStyle w:val="Note"/>
        <w:keepNext/>
        <w:spacing w:before="120" w:line="144" w:lineRule="auto"/>
        <w:ind w:left="851"/>
        <w:rPr>
          <w:rtl/>
        </w:rPr>
      </w:pPr>
      <w:r w:rsidRPr="003B6F95">
        <w:t>REC ST</w:t>
      </w:r>
      <w:r w:rsidRPr="003B6F95">
        <w:rPr>
          <w:rFonts w:hint="cs"/>
          <w:rtl/>
        </w:rPr>
        <w:t>:</w:t>
      </w:r>
      <w:r w:rsidR="00D21D1E" w:rsidRPr="003B6F95">
        <w:rPr>
          <w:rFonts w:hint="cs"/>
          <w:rtl/>
        </w:rPr>
        <w:t xml:space="preserve"> </w:t>
      </w:r>
      <w:r w:rsidRPr="003B6F95">
        <w:rPr>
          <w:rFonts w:hint="cs"/>
          <w:rtl/>
        </w:rPr>
        <w:t>نقطة بدء التسجيل</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D21D1E" w:rsidRPr="003B6F95">
        <w:rPr>
          <w:rFonts w:hint="cs"/>
          <w:rtl/>
        </w:rPr>
        <w:t xml:space="preserve"> </w:t>
      </w:r>
      <w:r w:rsidRPr="003B6F95">
        <w:rPr>
          <w:rFonts w:hint="cs"/>
          <w:rtl/>
        </w:rPr>
        <w:t>=</w:t>
      </w:r>
      <w:r w:rsidR="00D21D1E" w:rsidRPr="003B6F95">
        <w:rPr>
          <w:rFonts w:hint="cs"/>
          <w:rtl/>
        </w:rPr>
        <w:t xml:space="preserve"> </w:t>
      </w:r>
      <w:r w:rsidRPr="003B6F95">
        <w:rPr>
          <w:rFonts w:hint="cs"/>
          <w:rtl/>
        </w:rPr>
        <w:t>نقطة بدء التسجيل</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1</w:t>
      </w:r>
      <w:r w:rsidR="00D21D1E" w:rsidRPr="003B6F95">
        <w:rPr>
          <w:rFonts w:hint="cs"/>
          <w:rtl/>
        </w:rPr>
        <w:t xml:space="preserve"> </w:t>
      </w:r>
      <w:r w:rsidRPr="003B6F95">
        <w:rPr>
          <w:rFonts w:hint="cs"/>
          <w:rtl/>
        </w:rPr>
        <w:t>=</w:t>
      </w:r>
      <w:r w:rsidR="00D21D1E" w:rsidRPr="003B6F95">
        <w:rPr>
          <w:rFonts w:hint="cs"/>
          <w:rtl/>
        </w:rPr>
        <w:t xml:space="preserve"> </w:t>
      </w:r>
      <w:r w:rsidRPr="003B6F95">
        <w:rPr>
          <w:rFonts w:hint="cs"/>
          <w:rtl/>
        </w:rPr>
        <w:t>ليست نقطة بدء التسجيل</w:t>
      </w:r>
    </w:p>
    <w:p w:rsidR="005F5FF3" w:rsidRPr="003B6F95" w:rsidRDefault="005F5FF3" w:rsidP="003B6F95">
      <w:pPr>
        <w:pStyle w:val="Note"/>
        <w:tabs>
          <w:tab w:val="clear" w:pos="794"/>
          <w:tab w:val="clear" w:pos="1191"/>
          <w:tab w:val="clear" w:pos="1985"/>
          <w:tab w:val="left" w:pos="992"/>
        </w:tabs>
        <w:spacing w:before="0" w:line="168" w:lineRule="auto"/>
        <w:ind w:left="1576"/>
        <w:rPr>
          <w:rtl/>
        </w:rPr>
      </w:pPr>
      <w:r w:rsidRPr="003B6F95">
        <w:rPr>
          <w:rFonts w:hint="cs"/>
          <w:rtl/>
        </w:rPr>
        <w:t>في رتل بدء التسجيل، توضع نقطة بدء التسجيل</w:t>
      </w:r>
      <w:r w:rsidR="00C73539" w:rsidRPr="003B6F95">
        <w:rPr>
          <w:rFonts w:hint="eastAsia"/>
          <w:rtl/>
        </w:rPr>
        <w:t> </w:t>
      </w:r>
      <w:r w:rsidR="006B1668" w:rsidRPr="003B6F95">
        <w:t>(</w:t>
      </w:r>
      <w:r w:rsidRPr="003B6F95">
        <w:t>REC</w:t>
      </w:r>
      <w:r w:rsidR="00C73539" w:rsidRPr="003B6F95">
        <w:t> </w:t>
      </w:r>
      <w:r w:rsidRPr="003B6F95">
        <w:t>ST</w:t>
      </w:r>
      <w:r w:rsidR="006B1668" w:rsidRPr="003B6F95">
        <w:t>)</w:t>
      </w:r>
      <w:r w:rsidRPr="003B6F95">
        <w:rPr>
          <w:rFonts w:hint="cs"/>
          <w:rtl/>
        </w:rPr>
        <w:t xml:space="preserve"> على الصفر لمدة فِدْرة سمعية واحدة، وهي تساوي</w:t>
      </w:r>
      <w:r w:rsidR="00C73539" w:rsidRPr="003B6F95">
        <w:rPr>
          <w:rFonts w:hint="eastAsia"/>
          <w:rtl/>
        </w:rPr>
        <w:t> </w:t>
      </w:r>
      <w:r w:rsidRPr="003B6F95">
        <w:t>5</w:t>
      </w:r>
      <w:r w:rsidR="006116E7" w:rsidRPr="003B6F95">
        <w:rPr>
          <w:rFonts w:hint="cs"/>
          <w:rtl/>
        </w:rPr>
        <w:t xml:space="preserve"> </w:t>
      </w:r>
      <w:r w:rsidRPr="003B6F95">
        <w:rPr>
          <w:rFonts w:hint="cs"/>
          <w:rtl/>
        </w:rPr>
        <w:t>أو</w:t>
      </w:r>
      <w:r w:rsidR="00C73539" w:rsidRPr="003B6F95">
        <w:rPr>
          <w:rFonts w:hint="eastAsia"/>
          <w:rtl/>
        </w:rPr>
        <w:t> </w:t>
      </w:r>
      <w:r w:rsidRPr="003B6F95">
        <w:t>6</w:t>
      </w:r>
      <w:r w:rsidRPr="003B6F95">
        <w:rPr>
          <w:rFonts w:hint="cs"/>
          <w:rtl/>
        </w:rPr>
        <w:t xml:space="preserve"> تتابعات</w:t>
      </w:r>
      <w:r w:rsidR="00C73539" w:rsidRPr="003B6F95">
        <w:rPr>
          <w:rFonts w:hint="eastAsia"/>
          <w:rtl/>
        </w:rPr>
        <w:t> </w:t>
      </w:r>
      <w:r w:rsidRPr="003B6F95">
        <w:t>DIF</w:t>
      </w:r>
      <w:r w:rsidRPr="003B6F95">
        <w:rPr>
          <w:rFonts w:hint="cs"/>
          <w:rtl/>
        </w:rPr>
        <w:t xml:space="preserve"> لكل قناة سمعية.</w:t>
      </w:r>
    </w:p>
    <w:p w:rsidR="005F5FF3" w:rsidRPr="003B6F95" w:rsidRDefault="005F5FF3" w:rsidP="00587DD8">
      <w:pPr>
        <w:pStyle w:val="Note"/>
        <w:keepNext/>
        <w:spacing w:before="120" w:line="144" w:lineRule="auto"/>
        <w:ind w:left="851"/>
        <w:rPr>
          <w:rtl/>
        </w:rPr>
      </w:pPr>
      <w:r w:rsidRPr="003B6F95">
        <w:t>REC END</w:t>
      </w:r>
      <w:r w:rsidRPr="003B6F95">
        <w:rPr>
          <w:rFonts w:hint="cs"/>
          <w:rtl/>
        </w:rPr>
        <w:t>:</w:t>
      </w:r>
      <w:r w:rsidR="000F7A85" w:rsidRPr="003B6F95">
        <w:rPr>
          <w:rFonts w:hint="cs"/>
          <w:rtl/>
        </w:rPr>
        <w:t xml:space="preserve"> </w:t>
      </w:r>
      <w:r w:rsidRPr="003B6F95">
        <w:rPr>
          <w:rFonts w:hint="cs"/>
          <w:rtl/>
        </w:rPr>
        <w:t>نقطة انتهاء التسجيل</w:t>
      </w:r>
    </w:p>
    <w:p w:rsidR="005F5FF3" w:rsidRPr="003B6F95" w:rsidRDefault="005F5FF3" w:rsidP="003B6F95">
      <w:pPr>
        <w:pStyle w:val="Note"/>
        <w:keepNext/>
        <w:keepLines/>
        <w:tabs>
          <w:tab w:val="clear" w:pos="794"/>
          <w:tab w:val="clear" w:pos="1191"/>
          <w:tab w:val="clear" w:pos="1588"/>
          <w:tab w:val="clear" w:pos="1985"/>
          <w:tab w:val="left" w:pos="992"/>
          <w:tab w:val="left" w:pos="1590"/>
        </w:tabs>
        <w:spacing w:before="0" w:line="144" w:lineRule="auto"/>
        <w:ind w:left="1576"/>
        <w:rPr>
          <w:rtl/>
        </w:rPr>
      </w:pPr>
      <w:r w:rsidRPr="003B6F95">
        <w:t>0</w:t>
      </w:r>
      <w:r w:rsidR="00D21D1E" w:rsidRPr="003B6F95">
        <w:rPr>
          <w:rFonts w:hint="cs"/>
          <w:rtl/>
        </w:rPr>
        <w:t xml:space="preserve"> </w:t>
      </w:r>
      <w:r w:rsidRPr="003B6F95">
        <w:rPr>
          <w:rFonts w:hint="cs"/>
          <w:rtl/>
        </w:rPr>
        <w:t>=</w:t>
      </w:r>
      <w:r w:rsidR="00D21D1E" w:rsidRPr="003B6F95">
        <w:rPr>
          <w:rFonts w:hint="cs"/>
          <w:rtl/>
        </w:rPr>
        <w:t xml:space="preserve"> </w:t>
      </w:r>
      <w:r w:rsidRPr="003B6F95">
        <w:rPr>
          <w:rFonts w:hint="cs"/>
          <w:rtl/>
        </w:rPr>
        <w:t>نقطة انتهاء التسجيل</w:t>
      </w:r>
    </w:p>
    <w:p w:rsidR="005F5FF3" w:rsidRPr="003B6F95" w:rsidRDefault="005F5FF3" w:rsidP="003B6F95">
      <w:pPr>
        <w:pStyle w:val="Note"/>
        <w:keepNext/>
        <w:keepLines/>
        <w:tabs>
          <w:tab w:val="clear" w:pos="794"/>
          <w:tab w:val="clear" w:pos="1191"/>
          <w:tab w:val="clear" w:pos="1588"/>
          <w:tab w:val="clear" w:pos="1985"/>
          <w:tab w:val="left" w:pos="992"/>
          <w:tab w:val="left" w:pos="1590"/>
        </w:tabs>
        <w:spacing w:before="0" w:line="144" w:lineRule="auto"/>
        <w:ind w:left="1576"/>
        <w:rPr>
          <w:rtl/>
        </w:rPr>
      </w:pPr>
      <w:r w:rsidRPr="003B6F95">
        <w:t>1</w:t>
      </w:r>
      <w:r w:rsidR="00D21D1E" w:rsidRPr="003B6F95">
        <w:rPr>
          <w:rFonts w:hint="cs"/>
          <w:rtl/>
        </w:rPr>
        <w:t xml:space="preserve"> </w:t>
      </w:r>
      <w:r w:rsidRPr="003B6F95">
        <w:rPr>
          <w:rFonts w:hint="cs"/>
          <w:rtl/>
        </w:rPr>
        <w:t>=</w:t>
      </w:r>
      <w:r w:rsidR="00D21D1E" w:rsidRPr="003B6F95">
        <w:rPr>
          <w:rFonts w:hint="cs"/>
          <w:rtl/>
        </w:rPr>
        <w:t xml:space="preserve"> </w:t>
      </w:r>
      <w:r w:rsidRPr="003B6F95">
        <w:rPr>
          <w:rFonts w:hint="cs"/>
          <w:rtl/>
        </w:rPr>
        <w:t>ليست نقطة انتهاء التسجيل</w:t>
      </w:r>
    </w:p>
    <w:p w:rsidR="005F5FF3" w:rsidRPr="003B6F95" w:rsidRDefault="005F5FF3" w:rsidP="003B6F95">
      <w:pPr>
        <w:pStyle w:val="Note"/>
        <w:keepNext/>
        <w:keepLines/>
        <w:tabs>
          <w:tab w:val="clear" w:pos="794"/>
          <w:tab w:val="clear" w:pos="1191"/>
          <w:tab w:val="clear" w:pos="1985"/>
          <w:tab w:val="left" w:pos="992"/>
        </w:tabs>
        <w:spacing w:before="0" w:line="168" w:lineRule="auto"/>
        <w:ind w:left="1576"/>
        <w:rPr>
          <w:rtl/>
        </w:rPr>
      </w:pPr>
      <w:r w:rsidRPr="003B6F95">
        <w:rPr>
          <w:rFonts w:hint="cs"/>
          <w:rtl/>
        </w:rPr>
        <w:t xml:space="preserve">في رتل انتهاء التسجيل، توضع نقطة انتهاء التسجيل </w:t>
      </w:r>
      <w:r w:rsidR="006B1668" w:rsidRPr="003B6F95">
        <w:t>(REC</w:t>
      </w:r>
      <w:r w:rsidR="00C73539" w:rsidRPr="003B6F95">
        <w:t> </w:t>
      </w:r>
      <w:r w:rsidR="006B1668" w:rsidRPr="003B6F95">
        <w:t>END)</w:t>
      </w:r>
      <w:r w:rsidRPr="003B6F95">
        <w:rPr>
          <w:rFonts w:hint="cs"/>
          <w:rtl/>
        </w:rPr>
        <w:t xml:space="preserve"> على الصفر لمدة فِدْرة سمعية واحدة، وهي تساوي</w:t>
      </w:r>
      <w:r w:rsidR="00C73539" w:rsidRPr="003B6F95">
        <w:rPr>
          <w:rFonts w:hint="eastAsia"/>
          <w:rtl/>
        </w:rPr>
        <w:t> </w:t>
      </w:r>
      <w:r w:rsidRPr="003B6F95">
        <w:t>5</w:t>
      </w:r>
      <w:r w:rsidRPr="003B6F95">
        <w:rPr>
          <w:rFonts w:hint="cs"/>
          <w:rtl/>
        </w:rPr>
        <w:t xml:space="preserve"> أو</w:t>
      </w:r>
      <w:r w:rsidR="00C73539" w:rsidRPr="003B6F95">
        <w:rPr>
          <w:rFonts w:hint="eastAsia"/>
          <w:rtl/>
        </w:rPr>
        <w:t> </w:t>
      </w:r>
      <w:r w:rsidRPr="003B6F95">
        <w:t>6</w:t>
      </w:r>
      <w:r w:rsidRPr="003B6F95">
        <w:rPr>
          <w:rFonts w:hint="cs"/>
          <w:rtl/>
        </w:rPr>
        <w:t xml:space="preserve"> تتابعات</w:t>
      </w:r>
      <w:r w:rsidR="00C73539" w:rsidRPr="003B6F95">
        <w:rPr>
          <w:rFonts w:hint="eastAsia"/>
          <w:rtl/>
        </w:rPr>
        <w:t> </w:t>
      </w:r>
      <w:r w:rsidRPr="003B6F95">
        <w:t>DIF</w:t>
      </w:r>
      <w:r w:rsidRPr="003B6F95">
        <w:rPr>
          <w:rFonts w:hint="cs"/>
          <w:rtl/>
        </w:rPr>
        <w:t xml:space="preserve"> لكل قناة سمعية.</w:t>
      </w:r>
    </w:p>
    <w:p w:rsidR="005F5FF3" w:rsidRPr="003B6F95" w:rsidRDefault="005F5FF3" w:rsidP="00587DD8">
      <w:pPr>
        <w:pStyle w:val="Note"/>
        <w:keepNext/>
        <w:spacing w:before="120" w:line="144" w:lineRule="auto"/>
        <w:ind w:left="851"/>
        <w:rPr>
          <w:rtl/>
        </w:rPr>
      </w:pPr>
      <w:r w:rsidRPr="003B6F95">
        <w:t>FADE ST</w:t>
      </w:r>
      <w:r w:rsidRPr="003B6F95">
        <w:rPr>
          <w:rFonts w:hint="cs"/>
          <w:rtl/>
        </w:rPr>
        <w:t>: خبو نقطة بدء التسجيل</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2F1A77" w:rsidRPr="003B6F95">
        <w:rPr>
          <w:rFonts w:hint="cs"/>
          <w:rtl/>
        </w:rPr>
        <w:t xml:space="preserve"> </w:t>
      </w:r>
      <w:r w:rsidRPr="003B6F95">
        <w:rPr>
          <w:rFonts w:hint="cs"/>
          <w:rtl/>
        </w:rPr>
        <w:t>=</w:t>
      </w:r>
      <w:r w:rsidR="002F1A77" w:rsidRPr="003B6F95">
        <w:rPr>
          <w:rFonts w:hint="cs"/>
          <w:rtl/>
        </w:rPr>
        <w:t xml:space="preserve"> </w:t>
      </w:r>
      <w:r w:rsidRPr="003B6F95">
        <w:rPr>
          <w:rFonts w:hint="cs"/>
          <w:rtl/>
        </w:rPr>
        <w:t>قطع الخبو</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1</w:t>
      </w:r>
      <w:r w:rsidR="002F1A77" w:rsidRPr="003B6F95">
        <w:rPr>
          <w:rFonts w:hint="cs"/>
          <w:rtl/>
        </w:rPr>
        <w:t xml:space="preserve"> </w:t>
      </w:r>
      <w:r w:rsidRPr="003B6F95">
        <w:rPr>
          <w:rFonts w:hint="cs"/>
          <w:rtl/>
        </w:rPr>
        <w:t>=</w:t>
      </w:r>
      <w:r w:rsidR="002F1A77" w:rsidRPr="003B6F95">
        <w:rPr>
          <w:rFonts w:hint="cs"/>
          <w:rtl/>
        </w:rPr>
        <w:t xml:space="preserve"> </w:t>
      </w:r>
      <w:r w:rsidRPr="003B6F95">
        <w:rPr>
          <w:rFonts w:hint="cs"/>
          <w:rtl/>
        </w:rPr>
        <w:t>وصل الخبو</w:t>
      </w:r>
    </w:p>
    <w:p w:rsidR="005F5FF3" w:rsidRPr="003B6F95" w:rsidRDefault="007331E7" w:rsidP="003B6F95">
      <w:pPr>
        <w:pStyle w:val="Note"/>
        <w:tabs>
          <w:tab w:val="clear" w:pos="794"/>
          <w:tab w:val="clear" w:pos="1191"/>
          <w:tab w:val="clear" w:pos="1985"/>
          <w:tab w:val="left" w:pos="992"/>
        </w:tabs>
        <w:spacing w:before="0" w:line="168" w:lineRule="auto"/>
        <w:ind w:left="1576"/>
        <w:rPr>
          <w:spacing w:val="-2"/>
          <w:rtl/>
        </w:rPr>
      </w:pPr>
      <w:r w:rsidRPr="003B6F95">
        <w:rPr>
          <w:rFonts w:hint="cs"/>
          <w:rtl/>
        </w:rPr>
        <w:t>لا </w:t>
      </w:r>
      <w:r w:rsidR="005F5FF3" w:rsidRPr="003B6F95">
        <w:rPr>
          <w:rFonts w:hint="cs"/>
          <w:spacing w:val="-2"/>
          <w:rtl/>
        </w:rPr>
        <w:t xml:space="preserve">تكون معلومات خبو نقطة بدء التسجيل </w:t>
      </w:r>
      <w:r w:rsidR="006B1668" w:rsidRPr="003B6F95">
        <w:t>(FADE</w:t>
      </w:r>
      <w:r w:rsidR="00C73539" w:rsidRPr="003B6F95">
        <w:t> </w:t>
      </w:r>
      <w:r w:rsidR="006B1668" w:rsidRPr="003B6F95">
        <w:t>ST)</w:t>
      </w:r>
      <w:r w:rsidR="005F5FF3" w:rsidRPr="003B6F95">
        <w:rPr>
          <w:rFonts w:hint="cs"/>
          <w:spacing w:val="-2"/>
          <w:rtl/>
        </w:rPr>
        <w:t xml:space="preserve"> فعّالة إ</w:t>
      </w:r>
      <w:r w:rsidRPr="003B6F95">
        <w:rPr>
          <w:rFonts w:hint="cs"/>
          <w:spacing w:val="-2"/>
          <w:rtl/>
        </w:rPr>
        <w:t>لا </w:t>
      </w:r>
      <w:r w:rsidR="005F5FF3" w:rsidRPr="003B6F95">
        <w:rPr>
          <w:rFonts w:hint="cs"/>
          <w:spacing w:val="-2"/>
          <w:rtl/>
        </w:rPr>
        <w:t xml:space="preserve">في رتل بدء التسجيل </w:t>
      </w:r>
      <w:r w:rsidR="002F1A77" w:rsidRPr="003B6F95">
        <w:rPr>
          <w:spacing w:val="-2"/>
        </w:rPr>
        <w:t>(</w:t>
      </w:r>
      <w:r w:rsidR="005F5FF3" w:rsidRPr="003B6F95">
        <w:rPr>
          <w:spacing w:val="-2"/>
        </w:rPr>
        <w:t>0</w:t>
      </w:r>
      <w:r w:rsidR="00C73539" w:rsidRPr="003B6F95">
        <w:t> </w:t>
      </w:r>
      <w:r w:rsidR="002F1A77" w:rsidRPr="003B6F95">
        <w:rPr>
          <w:spacing w:val="-2"/>
        </w:rPr>
        <w:t>=</w:t>
      </w:r>
      <w:r w:rsidR="00C73539" w:rsidRPr="003B6F95">
        <w:t> </w:t>
      </w:r>
      <w:r w:rsidR="002F1A77" w:rsidRPr="003B6F95">
        <w:rPr>
          <w:spacing w:val="-2"/>
        </w:rPr>
        <w:t>REC</w:t>
      </w:r>
      <w:r w:rsidR="00C73539" w:rsidRPr="003B6F95">
        <w:t> </w:t>
      </w:r>
      <w:r w:rsidR="002F1A77" w:rsidRPr="003B6F95">
        <w:rPr>
          <w:spacing w:val="-2"/>
        </w:rPr>
        <w:t>ST)</w:t>
      </w:r>
      <w:r w:rsidR="005F5FF3" w:rsidRPr="003B6F95">
        <w:rPr>
          <w:rFonts w:hint="cs"/>
          <w:spacing w:val="-2"/>
          <w:rtl/>
        </w:rPr>
        <w:t>. فإذا كان</w:t>
      </w:r>
      <w:r w:rsidR="00774338" w:rsidRPr="003B6F95">
        <w:rPr>
          <w:rFonts w:hint="cs"/>
          <w:spacing w:val="-2"/>
          <w:rtl/>
        </w:rPr>
        <w:t xml:space="preserve"> </w:t>
      </w:r>
      <w:r w:rsidR="005F5FF3" w:rsidRPr="003B6F95">
        <w:rPr>
          <w:spacing w:val="-2"/>
        </w:rPr>
        <w:t>FADE</w:t>
      </w:r>
      <w:r w:rsidR="00C73539" w:rsidRPr="003B6F95">
        <w:t> </w:t>
      </w:r>
      <w:r w:rsidR="005F5FF3" w:rsidRPr="003B6F95">
        <w:rPr>
          <w:spacing w:val="-2"/>
        </w:rPr>
        <w:t>ST</w:t>
      </w:r>
      <w:r w:rsidR="005F5FF3" w:rsidRPr="003B6F95">
        <w:rPr>
          <w:rFonts w:hint="cs"/>
          <w:spacing w:val="-2"/>
          <w:rtl/>
        </w:rPr>
        <w:t xml:space="preserve"> يساوي </w:t>
      </w:r>
      <w:r w:rsidR="005F5FF3" w:rsidRPr="003B6F95">
        <w:rPr>
          <w:spacing w:val="-2"/>
        </w:rPr>
        <w:t>1</w:t>
      </w:r>
      <w:r w:rsidR="005F5FF3" w:rsidRPr="003B6F95">
        <w:rPr>
          <w:rFonts w:hint="cs"/>
          <w:spacing w:val="-2"/>
          <w:rtl/>
        </w:rPr>
        <w:t xml:space="preserve"> عند رتل بدء التسجيل، ينبغي للإشارة السمعية الخارجة أن تخفت منذ أول إشارة اعتيان في الرتل. أ</w:t>
      </w:r>
      <w:r w:rsidRPr="003B6F95">
        <w:rPr>
          <w:rFonts w:hint="cs"/>
          <w:spacing w:val="-2"/>
          <w:rtl/>
        </w:rPr>
        <w:t>ما </w:t>
      </w:r>
      <w:r w:rsidR="005F5FF3" w:rsidRPr="003B6F95">
        <w:rPr>
          <w:rFonts w:hint="cs"/>
          <w:spacing w:val="-2"/>
          <w:rtl/>
        </w:rPr>
        <w:t xml:space="preserve">إذا كان </w:t>
      </w:r>
      <w:r w:rsidR="005F5FF3" w:rsidRPr="003B6F95">
        <w:rPr>
          <w:spacing w:val="-2"/>
        </w:rPr>
        <w:t>FADE</w:t>
      </w:r>
      <w:r w:rsidR="00C73539" w:rsidRPr="003B6F95">
        <w:t> </w:t>
      </w:r>
      <w:r w:rsidR="005F5FF3" w:rsidRPr="003B6F95">
        <w:rPr>
          <w:spacing w:val="-2"/>
        </w:rPr>
        <w:t>ST</w:t>
      </w:r>
      <w:r w:rsidR="005F5FF3" w:rsidRPr="003B6F95">
        <w:rPr>
          <w:rFonts w:hint="cs"/>
          <w:spacing w:val="-2"/>
          <w:rtl/>
        </w:rPr>
        <w:t xml:space="preserve"> يساوي الصفر عند رتل بدء التسجيل، ينبغي أ</w:t>
      </w:r>
      <w:r w:rsidRPr="003B6F95">
        <w:rPr>
          <w:rFonts w:hint="cs"/>
          <w:spacing w:val="-2"/>
          <w:rtl/>
        </w:rPr>
        <w:t>لا </w:t>
      </w:r>
      <w:r w:rsidR="005F5FF3" w:rsidRPr="003B6F95">
        <w:rPr>
          <w:rFonts w:hint="cs"/>
          <w:spacing w:val="-2"/>
          <w:rtl/>
        </w:rPr>
        <w:t>تخبو الإشارة السمعية الخارجة.</w:t>
      </w:r>
    </w:p>
    <w:p w:rsidR="005F5FF3" w:rsidRPr="003B6F95" w:rsidRDefault="005F5FF3" w:rsidP="00587DD8">
      <w:pPr>
        <w:pStyle w:val="Note"/>
        <w:keepNext/>
        <w:spacing w:before="120" w:line="144" w:lineRule="auto"/>
        <w:ind w:left="851"/>
        <w:rPr>
          <w:rtl/>
        </w:rPr>
      </w:pPr>
      <w:r w:rsidRPr="003B6F95">
        <w:t>FADE END</w:t>
      </w:r>
      <w:r w:rsidRPr="003B6F95">
        <w:rPr>
          <w:rFonts w:hint="cs"/>
          <w:rtl/>
        </w:rPr>
        <w:t>:</w:t>
      </w:r>
      <w:r w:rsidR="000F7A85" w:rsidRPr="003B6F95">
        <w:rPr>
          <w:rFonts w:hint="cs"/>
          <w:rtl/>
        </w:rPr>
        <w:t xml:space="preserve"> </w:t>
      </w:r>
      <w:r w:rsidRPr="003B6F95">
        <w:rPr>
          <w:rFonts w:hint="cs"/>
          <w:rtl/>
        </w:rPr>
        <w:t>خبو نقطة انتهاء التسجيل</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0</w:t>
      </w:r>
      <w:r w:rsidR="002F1A77" w:rsidRPr="003B6F95">
        <w:rPr>
          <w:rFonts w:hint="cs"/>
          <w:rtl/>
        </w:rPr>
        <w:t xml:space="preserve"> </w:t>
      </w:r>
      <w:r w:rsidRPr="003B6F95">
        <w:rPr>
          <w:rFonts w:hint="cs"/>
          <w:rtl/>
        </w:rPr>
        <w:t>=</w:t>
      </w:r>
      <w:r w:rsidR="002F1A77" w:rsidRPr="003B6F95">
        <w:rPr>
          <w:rFonts w:hint="cs"/>
          <w:rtl/>
        </w:rPr>
        <w:t xml:space="preserve"> </w:t>
      </w:r>
      <w:r w:rsidRPr="003B6F95">
        <w:rPr>
          <w:rFonts w:hint="cs"/>
          <w:rtl/>
        </w:rPr>
        <w:t>قطع الخبو</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1</w:t>
      </w:r>
      <w:r w:rsidR="002F1A77" w:rsidRPr="003B6F95">
        <w:rPr>
          <w:rFonts w:hint="cs"/>
          <w:rtl/>
        </w:rPr>
        <w:t xml:space="preserve"> </w:t>
      </w:r>
      <w:r w:rsidR="000429F5" w:rsidRPr="003B6F95">
        <w:rPr>
          <w:rFonts w:hint="cs"/>
          <w:rtl/>
        </w:rPr>
        <w:t>=</w:t>
      </w:r>
      <w:r w:rsidR="002F1A77" w:rsidRPr="003B6F95">
        <w:rPr>
          <w:rFonts w:hint="cs"/>
          <w:rtl/>
        </w:rPr>
        <w:t xml:space="preserve"> </w:t>
      </w:r>
      <w:r w:rsidRPr="003B6F95">
        <w:rPr>
          <w:rFonts w:hint="cs"/>
          <w:rtl/>
        </w:rPr>
        <w:t>وصل الخبو</w:t>
      </w:r>
    </w:p>
    <w:p w:rsidR="005F5FF3" w:rsidRPr="003B6F95" w:rsidRDefault="007331E7" w:rsidP="003B6F95">
      <w:pPr>
        <w:pStyle w:val="Note"/>
        <w:tabs>
          <w:tab w:val="clear" w:pos="794"/>
          <w:tab w:val="clear" w:pos="1191"/>
          <w:tab w:val="clear" w:pos="1985"/>
          <w:tab w:val="left" w:pos="992"/>
        </w:tabs>
        <w:spacing w:before="0" w:line="168" w:lineRule="auto"/>
        <w:ind w:left="1576"/>
        <w:rPr>
          <w:rtl/>
        </w:rPr>
      </w:pPr>
      <w:r w:rsidRPr="003B6F95">
        <w:rPr>
          <w:rFonts w:hint="cs"/>
          <w:rtl/>
        </w:rPr>
        <w:t>لا </w:t>
      </w:r>
      <w:r w:rsidR="005F5FF3" w:rsidRPr="003B6F95">
        <w:rPr>
          <w:rFonts w:hint="cs"/>
          <w:rtl/>
        </w:rPr>
        <w:t>تكون معلومات خبو نقطة انتهاء التسجيل</w:t>
      </w:r>
      <w:r w:rsidR="00C73539" w:rsidRPr="003B6F95">
        <w:rPr>
          <w:rFonts w:hint="eastAsia"/>
          <w:rtl/>
          <w:lang w:bidi="ar-EG"/>
        </w:rPr>
        <w:t> </w:t>
      </w:r>
      <w:r w:rsidR="006B1668" w:rsidRPr="003B6F95">
        <w:t>(FADE</w:t>
      </w:r>
      <w:r w:rsidR="00C73539" w:rsidRPr="003B6F95">
        <w:t> </w:t>
      </w:r>
      <w:r w:rsidR="006B1668" w:rsidRPr="003B6F95">
        <w:t>END)</w:t>
      </w:r>
      <w:r w:rsidR="005F5FF3" w:rsidRPr="003B6F95">
        <w:rPr>
          <w:rFonts w:hint="cs"/>
          <w:rtl/>
        </w:rPr>
        <w:t xml:space="preserve"> فعّالة إ</w:t>
      </w:r>
      <w:r w:rsidRPr="003B6F95">
        <w:rPr>
          <w:rFonts w:hint="cs"/>
          <w:rtl/>
        </w:rPr>
        <w:t>لا </w:t>
      </w:r>
      <w:r w:rsidR="005F5FF3" w:rsidRPr="003B6F95">
        <w:rPr>
          <w:rFonts w:hint="cs"/>
          <w:rtl/>
        </w:rPr>
        <w:t>في رتل انتهاء التسجيل</w:t>
      </w:r>
      <w:r w:rsidR="00C73539" w:rsidRPr="003B6F95">
        <w:rPr>
          <w:rFonts w:hint="cs"/>
          <w:rtl/>
        </w:rPr>
        <w:t xml:space="preserve"> </w:t>
      </w:r>
      <w:r w:rsidR="002F1A77" w:rsidRPr="003B6F95">
        <w:t>(0</w:t>
      </w:r>
      <w:r w:rsidR="00C73539" w:rsidRPr="003B6F95">
        <w:t> </w:t>
      </w:r>
      <w:r w:rsidR="002F1A77" w:rsidRPr="003B6F95">
        <w:t>=</w:t>
      </w:r>
      <w:r w:rsidR="00C73539" w:rsidRPr="003B6F95">
        <w:t> </w:t>
      </w:r>
      <w:r w:rsidR="002F1A77" w:rsidRPr="003B6F95">
        <w:t>REC</w:t>
      </w:r>
      <w:r w:rsidR="00C73539" w:rsidRPr="003B6F95">
        <w:t> </w:t>
      </w:r>
      <w:r w:rsidR="002F1A77" w:rsidRPr="003B6F95">
        <w:t>END)</w:t>
      </w:r>
      <w:r w:rsidR="005F5FF3" w:rsidRPr="003B6F95">
        <w:rPr>
          <w:rFonts w:hint="cs"/>
          <w:rtl/>
        </w:rPr>
        <w:t xml:space="preserve">. فإذا كان </w:t>
      </w:r>
      <w:r w:rsidR="005F5FF3" w:rsidRPr="003B6F95">
        <w:t>FADE</w:t>
      </w:r>
      <w:r w:rsidR="00C73539" w:rsidRPr="003B6F95">
        <w:t> </w:t>
      </w:r>
      <w:r w:rsidR="005F5FF3" w:rsidRPr="003B6F95">
        <w:t>END</w:t>
      </w:r>
      <w:r w:rsidR="005F5FF3" w:rsidRPr="003B6F95">
        <w:rPr>
          <w:rFonts w:hint="cs"/>
          <w:rtl/>
        </w:rPr>
        <w:t xml:space="preserve"> يساوي</w:t>
      </w:r>
      <w:r w:rsidR="00C73539" w:rsidRPr="003B6F95">
        <w:rPr>
          <w:rFonts w:hint="eastAsia"/>
          <w:rtl/>
        </w:rPr>
        <w:t> </w:t>
      </w:r>
      <w:r w:rsidR="005F5FF3" w:rsidRPr="003B6F95">
        <w:t>1</w:t>
      </w:r>
      <w:r w:rsidR="005F5FF3" w:rsidRPr="003B6F95">
        <w:rPr>
          <w:rFonts w:hint="cs"/>
          <w:rtl/>
        </w:rPr>
        <w:t xml:space="preserve"> عند رتل انتهاء التسجيل، ينبغي للإشارة السمعية الخارجة أن تخبو حتى آخر إشارة اعتيان في الرتل. أ</w:t>
      </w:r>
      <w:r w:rsidRPr="003B6F95">
        <w:rPr>
          <w:rFonts w:hint="cs"/>
          <w:rtl/>
        </w:rPr>
        <w:t>ما </w:t>
      </w:r>
      <w:r w:rsidR="005F5FF3" w:rsidRPr="003B6F95">
        <w:rPr>
          <w:rFonts w:hint="cs"/>
          <w:rtl/>
        </w:rPr>
        <w:t xml:space="preserve">إذا كان </w:t>
      </w:r>
      <w:r w:rsidR="005F5FF3" w:rsidRPr="003B6F95">
        <w:t>FADE</w:t>
      </w:r>
      <w:r w:rsidR="00C73539" w:rsidRPr="003B6F95">
        <w:t> </w:t>
      </w:r>
      <w:r w:rsidR="005F5FF3" w:rsidRPr="003B6F95">
        <w:t>END</w:t>
      </w:r>
      <w:r w:rsidR="005F5FF3" w:rsidRPr="003B6F95">
        <w:rPr>
          <w:rFonts w:hint="cs"/>
          <w:rtl/>
        </w:rPr>
        <w:t xml:space="preserve"> يساوي الصفر عند رتل انتهاء التسجيل، ينبغي للإشارة السمعية الخارجة أ</w:t>
      </w:r>
      <w:r w:rsidRPr="003B6F95">
        <w:rPr>
          <w:rFonts w:hint="cs"/>
          <w:rtl/>
        </w:rPr>
        <w:t>لا </w:t>
      </w:r>
      <w:r w:rsidR="005F5FF3" w:rsidRPr="003B6F95">
        <w:rPr>
          <w:rFonts w:hint="cs"/>
          <w:rtl/>
        </w:rPr>
        <w:t>تخبو.</w:t>
      </w:r>
    </w:p>
    <w:p w:rsidR="005F5FF3" w:rsidRPr="003B6F95" w:rsidRDefault="005F5FF3" w:rsidP="00587DD8">
      <w:pPr>
        <w:pStyle w:val="Note"/>
        <w:keepNext/>
        <w:spacing w:before="120" w:line="144" w:lineRule="auto"/>
        <w:ind w:left="851"/>
        <w:rPr>
          <w:rtl/>
        </w:rPr>
      </w:pPr>
      <w:r w:rsidRPr="003B6F95">
        <w:t>DRF</w:t>
      </w:r>
      <w:r w:rsidRPr="003B6F95">
        <w:rPr>
          <w:rFonts w:hint="cs"/>
          <w:rtl/>
        </w:rPr>
        <w:t>:</w:t>
      </w:r>
      <w:r w:rsidRPr="003B6F95">
        <w:rPr>
          <w:rFonts w:hint="cs"/>
          <w:rtl/>
        </w:rPr>
        <w:tab/>
        <w:t>عَلَم الاتجاه</w:t>
      </w:r>
    </w:p>
    <w:p w:rsidR="005F5FF3" w:rsidRPr="003B6F95" w:rsidRDefault="000429F5"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 xml:space="preserve"> </w:t>
      </w:r>
      <w:r w:rsidR="005F5FF3" w:rsidRPr="003B6F95">
        <w:t>0</w:t>
      </w:r>
      <w:r w:rsidR="005F5FF3" w:rsidRPr="003B6F95">
        <w:rPr>
          <w:rFonts w:hint="cs"/>
          <w:rtl/>
        </w:rPr>
        <w:t>=</w:t>
      </w:r>
      <w:r w:rsidR="00774338" w:rsidRPr="003B6F95">
        <w:rPr>
          <w:rFonts w:hint="cs"/>
          <w:rtl/>
          <w:lang w:bidi="ar-EG"/>
        </w:rPr>
        <w:t xml:space="preserve"> </w:t>
      </w:r>
      <w:r w:rsidR="005F5FF3" w:rsidRPr="003B6F95">
        <w:rPr>
          <w:rFonts w:hint="cs"/>
          <w:rtl/>
        </w:rPr>
        <w:t>الاتجاه الخلفي</w:t>
      </w:r>
    </w:p>
    <w:p w:rsidR="005F5FF3" w:rsidRPr="003B6F95" w:rsidRDefault="005F5FF3" w:rsidP="003B6F95">
      <w:pPr>
        <w:pStyle w:val="Note"/>
        <w:tabs>
          <w:tab w:val="clear" w:pos="794"/>
          <w:tab w:val="clear" w:pos="1191"/>
          <w:tab w:val="clear" w:pos="1588"/>
          <w:tab w:val="clear" w:pos="1985"/>
          <w:tab w:val="left" w:pos="992"/>
          <w:tab w:val="left" w:pos="1590"/>
        </w:tabs>
        <w:spacing w:before="0" w:line="144" w:lineRule="auto"/>
        <w:ind w:left="1576"/>
        <w:rPr>
          <w:rtl/>
        </w:rPr>
      </w:pPr>
      <w:r w:rsidRPr="003B6F95">
        <w:t>1</w:t>
      </w:r>
      <w:r w:rsidR="000429F5" w:rsidRPr="003B6F95">
        <w:rPr>
          <w:rFonts w:hint="cs"/>
          <w:rtl/>
          <w:lang w:bidi="ar-EG"/>
        </w:rPr>
        <w:t xml:space="preserve"> </w:t>
      </w:r>
      <w:r w:rsidRPr="003B6F95">
        <w:rPr>
          <w:rFonts w:hint="cs"/>
          <w:rtl/>
        </w:rPr>
        <w:t>=</w:t>
      </w:r>
      <w:r w:rsidR="00774338" w:rsidRPr="003B6F95">
        <w:rPr>
          <w:rFonts w:hint="cs"/>
          <w:rtl/>
        </w:rPr>
        <w:t xml:space="preserve"> </w:t>
      </w:r>
      <w:r w:rsidRPr="003B6F95">
        <w:rPr>
          <w:rFonts w:hint="cs"/>
          <w:rtl/>
        </w:rPr>
        <w:t>الاتجاه الأمامي</w:t>
      </w:r>
    </w:p>
    <w:p w:rsidR="005F5FF3" w:rsidRPr="003B6F95" w:rsidRDefault="005F5FF3" w:rsidP="003B6F95">
      <w:pPr>
        <w:pStyle w:val="Note"/>
        <w:spacing w:before="120" w:line="144" w:lineRule="auto"/>
        <w:ind w:left="851"/>
        <w:rPr>
          <w:rtl/>
        </w:rPr>
      </w:pPr>
      <w:r w:rsidRPr="003B6F95">
        <w:t>SPEED</w:t>
      </w:r>
      <w:r w:rsidR="00C73539" w:rsidRPr="003B6F95">
        <w:rPr>
          <w:rFonts w:hint="eastAsia"/>
          <w:rtl/>
        </w:rPr>
        <w:t> </w:t>
      </w:r>
      <w:r w:rsidRPr="003B6F95">
        <w:rPr>
          <w:rFonts w:hint="cs"/>
          <w:rtl/>
        </w:rPr>
        <w:t>(السرعة): سرعة المكّوك في مسجّلة الأشرطة الفيديوية</w:t>
      </w:r>
      <w:r w:rsidR="00C73539" w:rsidRPr="003B6F95">
        <w:rPr>
          <w:rFonts w:hint="eastAsia"/>
          <w:rtl/>
        </w:rPr>
        <w:t> </w:t>
      </w:r>
      <w:r w:rsidRPr="003B6F95">
        <w:rPr>
          <w:rFonts w:hint="cs"/>
          <w:rtl/>
        </w:rPr>
        <w:t>(</w:t>
      </w:r>
      <w:r w:rsidRPr="003B6F95">
        <w:t>VTR</w:t>
      </w:r>
      <w:r w:rsidRPr="003B6F95">
        <w:rPr>
          <w:rFonts w:hint="cs"/>
          <w:rtl/>
        </w:rPr>
        <w:t>) (انظر الجدول</w:t>
      </w:r>
      <w:r w:rsidR="00C73539" w:rsidRPr="003B6F95">
        <w:rPr>
          <w:rFonts w:hint="eastAsia"/>
          <w:rtl/>
        </w:rPr>
        <w:t> </w:t>
      </w:r>
      <w:r w:rsidRPr="003B6F95">
        <w:t>21</w:t>
      </w:r>
      <w:r w:rsidRPr="003B6F95">
        <w:rPr>
          <w:rFonts w:hint="cs"/>
          <w:rtl/>
        </w:rPr>
        <w:t>)</w:t>
      </w:r>
      <w:r w:rsidR="00532593">
        <w:rPr>
          <w:rFonts w:hint="cs"/>
          <w:rtl/>
        </w:rPr>
        <w:t>.</w:t>
      </w:r>
    </w:p>
    <w:p w:rsidR="005F5FF3" w:rsidRDefault="005F5FF3" w:rsidP="00C73539">
      <w:pPr>
        <w:pStyle w:val="TableNo"/>
        <w:tabs>
          <w:tab w:val="left" w:pos="2649"/>
          <w:tab w:val="center" w:pos="4819"/>
        </w:tabs>
        <w:rPr>
          <w:rtl/>
        </w:rPr>
      </w:pPr>
      <w:r>
        <w:rPr>
          <w:rFonts w:hint="cs"/>
          <w:rtl/>
        </w:rPr>
        <w:t>الج</w:t>
      </w:r>
      <w:r w:rsidR="00587DD8">
        <w:rPr>
          <w:rFonts w:hint="cs"/>
          <w:rtl/>
        </w:rPr>
        <w:t>ـ</w:t>
      </w:r>
      <w:r>
        <w:rPr>
          <w:rFonts w:hint="cs"/>
          <w:rtl/>
        </w:rPr>
        <w:t xml:space="preserve">دول </w:t>
      </w:r>
      <w:r>
        <w:t>21</w:t>
      </w:r>
    </w:p>
    <w:p w:rsidR="005F5FF3" w:rsidRPr="006B1668" w:rsidRDefault="005F5FF3" w:rsidP="006B1668">
      <w:pPr>
        <w:pStyle w:val="Tabletitle"/>
        <w:rPr>
          <w:rtl/>
        </w:rPr>
      </w:pPr>
      <w:r>
        <w:rPr>
          <w:rFonts w:hint="cs"/>
          <w:rtl/>
        </w:rPr>
        <w:t xml:space="preserve">تعريف شفرة السرعة </w:t>
      </w:r>
      <w:r w:rsidR="006B1668">
        <w:t>(SPEED)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1"/>
        <w:gridCol w:w="1913"/>
        <w:gridCol w:w="1914"/>
      </w:tblGrid>
      <w:tr w:rsidR="005F5FF3" w:rsidRPr="000316A3" w:rsidTr="003B6F95">
        <w:trPr>
          <w:cantSplit/>
          <w:jc w:val="center"/>
        </w:trPr>
        <w:tc>
          <w:tcPr>
            <w:tcW w:w="1841" w:type="dxa"/>
            <w:vMerge w:val="restart"/>
            <w:tcBorders>
              <w:bottom w:val="nil"/>
            </w:tcBorders>
            <w:vAlign w:val="center"/>
          </w:tcPr>
          <w:p w:rsidR="005F5FF3" w:rsidRPr="000316A3" w:rsidRDefault="005F5FF3" w:rsidP="003B6F95">
            <w:pPr>
              <w:pStyle w:val="Tablehead"/>
              <w:spacing w:before="0" w:after="20" w:line="240" w:lineRule="exact"/>
              <w:rPr>
                <w:rFonts w:ascii="Times New Roman" w:hAnsi="Times New Roman"/>
                <w:b w:val="0"/>
                <w:bCs w:val="0"/>
                <w:rtl/>
              </w:rPr>
            </w:pPr>
            <w:r w:rsidRPr="000316A3">
              <w:rPr>
                <w:rFonts w:ascii="Times New Roman" w:hAnsi="Times New Roman" w:hint="cs"/>
                <w:b w:val="0"/>
                <w:bCs w:val="0"/>
                <w:rtl/>
              </w:rPr>
              <w:t>كلمة الشفرة</w:t>
            </w:r>
          </w:p>
          <w:p w:rsidR="000429F5" w:rsidRPr="000316A3" w:rsidRDefault="000429F5" w:rsidP="003B6F95">
            <w:pPr>
              <w:pStyle w:val="Tabletext"/>
              <w:keepNext/>
              <w:spacing w:before="0" w:after="20" w:line="240" w:lineRule="exact"/>
              <w:jc w:val="center"/>
              <w:rPr>
                <w:lang w:eastAsia="en-US"/>
              </w:rPr>
            </w:pPr>
            <w:r w:rsidRPr="000316A3">
              <w:rPr>
                <w:lang w:val="fr-FR" w:eastAsia="en-US"/>
              </w:rPr>
              <w:t>MSB       LSB</w:t>
            </w:r>
          </w:p>
        </w:tc>
        <w:tc>
          <w:tcPr>
            <w:tcW w:w="3827" w:type="dxa"/>
            <w:gridSpan w:val="2"/>
            <w:vAlign w:val="center"/>
          </w:tcPr>
          <w:p w:rsidR="005F5FF3" w:rsidRPr="000316A3" w:rsidRDefault="005F5FF3" w:rsidP="003B6F95">
            <w:pPr>
              <w:pStyle w:val="Tablehead"/>
              <w:spacing w:before="0" w:after="20" w:line="240" w:lineRule="exact"/>
              <w:rPr>
                <w:rFonts w:ascii="Times New Roman" w:hAnsi="Times New Roman"/>
                <w:b w:val="0"/>
                <w:bCs w:val="0"/>
              </w:rPr>
            </w:pPr>
            <w:r w:rsidRPr="000316A3">
              <w:rPr>
                <w:rFonts w:ascii="Times New Roman" w:hAnsi="Times New Roman" w:hint="cs"/>
                <w:b w:val="0"/>
                <w:bCs w:val="0"/>
                <w:rtl/>
              </w:rPr>
              <w:t xml:space="preserve">سرعة المكّوك في </w:t>
            </w:r>
            <w:r w:rsidRPr="000316A3">
              <w:rPr>
                <w:rFonts w:ascii="Times New Roman" w:hAnsi="Times New Roman"/>
                <w:b w:val="0"/>
                <w:bCs w:val="0"/>
              </w:rPr>
              <w:t>VTR</w:t>
            </w:r>
          </w:p>
        </w:tc>
      </w:tr>
      <w:tr w:rsidR="005F5FF3" w:rsidRPr="000316A3" w:rsidTr="003B6F95">
        <w:trPr>
          <w:cantSplit/>
          <w:jc w:val="center"/>
        </w:trPr>
        <w:tc>
          <w:tcPr>
            <w:tcW w:w="1841" w:type="dxa"/>
            <w:vMerge/>
            <w:tcBorders>
              <w:bottom w:val="single" w:sz="6" w:space="0" w:color="auto"/>
            </w:tcBorders>
          </w:tcPr>
          <w:p w:rsidR="005F5FF3" w:rsidRPr="000316A3" w:rsidRDefault="005F5FF3" w:rsidP="003B6F95">
            <w:pPr>
              <w:pStyle w:val="Tabletext"/>
              <w:keepNext/>
              <w:spacing w:before="0" w:after="20" w:line="240" w:lineRule="exact"/>
            </w:pPr>
          </w:p>
        </w:tc>
        <w:tc>
          <w:tcPr>
            <w:tcW w:w="1913" w:type="dxa"/>
            <w:vAlign w:val="center"/>
          </w:tcPr>
          <w:p w:rsidR="005F5FF3" w:rsidRPr="000316A3" w:rsidRDefault="005F5FF3" w:rsidP="003B6F95">
            <w:pPr>
              <w:pStyle w:val="Tabletext"/>
              <w:keepNext/>
              <w:spacing w:before="0" w:after="20" w:line="240" w:lineRule="exact"/>
              <w:jc w:val="center"/>
            </w:pPr>
            <w:r w:rsidRPr="000316A3">
              <w:rPr>
                <w:rFonts w:hint="cs"/>
                <w:rtl/>
              </w:rPr>
              <w:t xml:space="preserve">نظام </w:t>
            </w:r>
            <w:r w:rsidR="003B6F95">
              <w:t>Hz 60</w:t>
            </w:r>
          </w:p>
        </w:tc>
        <w:tc>
          <w:tcPr>
            <w:tcW w:w="1914" w:type="dxa"/>
            <w:vAlign w:val="center"/>
          </w:tcPr>
          <w:p w:rsidR="005F5FF3" w:rsidRPr="000316A3" w:rsidRDefault="005F5FF3" w:rsidP="003B6F95">
            <w:pPr>
              <w:pStyle w:val="Tabletext"/>
              <w:keepNext/>
              <w:spacing w:before="0" w:after="20" w:line="240" w:lineRule="exact"/>
              <w:jc w:val="center"/>
            </w:pPr>
            <w:r w:rsidRPr="000316A3">
              <w:rPr>
                <w:rFonts w:hint="cs"/>
                <w:rtl/>
              </w:rPr>
              <w:t xml:space="preserve">نظام </w:t>
            </w:r>
            <w:r w:rsidR="003B6F95">
              <w:t>Hz 50</w:t>
            </w:r>
          </w:p>
        </w:tc>
      </w:tr>
      <w:tr w:rsidR="005F5FF3" w:rsidRPr="000316A3" w:rsidTr="003B6F95">
        <w:trPr>
          <w:cantSplit/>
          <w:jc w:val="center"/>
        </w:trPr>
        <w:tc>
          <w:tcPr>
            <w:tcW w:w="1841"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0000000</w:t>
            </w:r>
          </w:p>
        </w:tc>
        <w:tc>
          <w:tcPr>
            <w:tcW w:w="1913"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0/120 (=0)</w:t>
            </w:r>
          </w:p>
        </w:tc>
        <w:tc>
          <w:tcPr>
            <w:tcW w:w="1914"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0/100 (=0)</w:t>
            </w:r>
          </w:p>
        </w:tc>
      </w:tr>
      <w:tr w:rsidR="005F5FF3" w:rsidRPr="000316A3" w:rsidTr="003B6F95">
        <w:trPr>
          <w:cantSplit/>
          <w:jc w:val="center"/>
        </w:trPr>
        <w:tc>
          <w:tcPr>
            <w:tcW w:w="1841"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0000001</w:t>
            </w:r>
          </w:p>
        </w:tc>
        <w:tc>
          <w:tcPr>
            <w:tcW w:w="1913"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1/120</w:t>
            </w:r>
          </w:p>
        </w:tc>
        <w:tc>
          <w:tcPr>
            <w:tcW w:w="1914"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1/100</w:t>
            </w:r>
          </w:p>
        </w:tc>
      </w:tr>
      <w:tr w:rsidR="005F5FF3" w:rsidRPr="000316A3" w:rsidTr="003B6F95">
        <w:trPr>
          <w:cantSplit/>
          <w:jc w:val="center"/>
        </w:trPr>
        <w:tc>
          <w:tcPr>
            <w:tcW w:w="1841"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w:t>
            </w:r>
          </w:p>
        </w:tc>
        <w:tc>
          <w:tcPr>
            <w:tcW w:w="1913"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w:t>
            </w:r>
          </w:p>
        </w:tc>
        <w:tc>
          <w:tcPr>
            <w:tcW w:w="1914" w:type="dxa"/>
            <w:vAlign w:val="bottom"/>
          </w:tcPr>
          <w:p w:rsidR="005F5FF3" w:rsidRPr="000316A3" w:rsidRDefault="005F5FF3" w:rsidP="003B6F95">
            <w:pPr>
              <w:pStyle w:val="Tabletext"/>
              <w:keepNext/>
              <w:spacing w:before="0" w:after="20" w:line="240" w:lineRule="exact"/>
              <w:jc w:val="center"/>
              <w:rPr>
                <w:rFonts w:eastAsia="MS PMincho"/>
              </w:rPr>
            </w:pPr>
            <w:r w:rsidRPr="000316A3">
              <w:rPr>
                <w:rFonts w:eastAsia="MS PMincho"/>
              </w:rPr>
              <w:t>:</w:t>
            </w:r>
          </w:p>
        </w:tc>
      </w:tr>
      <w:tr w:rsidR="005F5FF3" w:rsidRPr="000316A3" w:rsidTr="003B6F95">
        <w:trPr>
          <w:cantSplit/>
          <w:jc w:val="center"/>
        </w:trPr>
        <w:tc>
          <w:tcPr>
            <w:tcW w:w="1841"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1100100</w:t>
            </w:r>
          </w:p>
        </w:tc>
        <w:tc>
          <w:tcPr>
            <w:tcW w:w="1913"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100/120</w:t>
            </w:r>
          </w:p>
        </w:tc>
        <w:tc>
          <w:tcPr>
            <w:tcW w:w="1914"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100/100 (=1)</w:t>
            </w:r>
          </w:p>
        </w:tc>
      </w:tr>
      <w:tr w:rsidR="005F5FF3" w:rsidRPr="000316A3" w:rsidTr="003B6F95">
        <w:trPr>
          <w:cantSplit/>
          <w:jc w:val="center"/>
        </w:trPr>
        <w:tc>
          <w:tcPr>
            <w:tcW w:w="1841"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w:t>
            </w:r>
          </w:p>
        </w:tc>
        <w:tc>
          <w:tcPr>
            <w:tcW w:w="1913"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w:t>
            </w:r>
          </w:p>
        </w:tc>
        <w:tc>
          <w:tcPr>
            <w:tcW w:w="1914"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محجوزة</w:t>
            </w:r>
          </w:p>
        </w:tc>
      </w:tr>
      <w:tr w:rsidR="005F5FF3" w:rsidRPr="000316A3" w:rsidTr="003B6F95">
        <w:trPr>
          <w:cantSplit/>
          <w:jc w:val="center"/>
        </w:trPr>
        <w:tc>
          <w:tcPr>
            <w:tcW w:w="1841"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1111000</w:t>
            </w:r>
          </w:p>
        </w:tc>
        <w:tc>
          <w:tcPr>
            <w:tcW w:w="1913"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120/120 (=1)</w:t>
            </w:r>
          </w:p>
        </w:tc>
        <w:tc>
          <w:tcPr>
            <w:tcW w:w="1914"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محجوزة</w:t>
            </w:r>
          </w:p>
        </w:tc>
      </w:tr>
      <w:tr w:rsidR="005F5FF3" w:rsidRPr="000316A3" w:rsidTr="003B6F95">
        <w:trPr>
          <w:cantSplit/>
          <w:jc w:val="center"/>
        </w:trPr>
        <w:tc>
          <w:tcPr>
            <w:tcW w:w="1841"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w:t>
            </w:r>
          </w:p>
        </w:tc>
        <w:tc>
          <w:tcPr>
            <w:tcW w:w="1913"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محجوزة</w:t>
            </w:r>
          </w:p>
        </w:tc>
        <w:tc>
          <w:tcPr>
            <w:tcW w:w="1914"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محجوزة</w:t>
            </w:r>
          </w:p>
        </w:tc>
      </w:tr>
      <w:tr w:rsidR="005F5FF3" w:rsidRPr="000316A3" w:rsidTr="003B6F95">
        <w:trPr>
          <w:cantSplit/>
          <w:jc w:val="center"/>
        </w:trPr>
        <w:tc>
          <w:tcPr>
            <w:tcW w:w="1841"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rPr>
              <w:t>1111110</w:t>
            </w:r>
          </w:p>
        </w:tc>
        <w:tc>
          <w:tcPr>
            <w:tcW w:w="1913"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محجوزة</w:t>
            </w:r>
          </w:p>
        </w:tc>
        <w:tc>
          <w:tcPr>
            <w:tcW w:w="1914" w:type="dxa"/>
            <w:vAlign w:val="bottom"/>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محجوزة</w:t>
            </w:r>
          </w:p>
        </w:tc>
      </w:tr>
      <w:tr w:rsidR="005F5FF3" w:rsidRPr="000316A3" w:rsidTr="003B6F95">
        <w:trPr>
          <w:cantSplit/>
          <w:jc w:val="center"/>
        </w:trPr>
        <w:tc>
          <w:tcPr>
            <w:tcW w:w="1841" w:type="dxa"/>
            <w:vAlign w:val="center"/>
          </w:tcPr>
          <w:p w:rsidR="005F5FF3" w:rsidRPr="000316A3" w:rsidRDefault="005F5FF3" w:rsidP="003B6F95">
            <w:pPr>
              <w:pStyle w:val="Tabletext"/>
              <w:spacing w:before="0" w:after="20" w:line="240" w:lineRule="exact"/>
              <w:jc w:val="center"/>
              <w:rPr>
                <w:rFonts w:eastAsia="MS PMincho"/>
              </w:rPr>
            </w:pPr>
            <w:r w:rsidRPr="000316A3">
              <w:rPr>
                <w:rFonts w:eastAsia="MS PMincho"/>
              </w:rPr>
              <w:t>1111111</w:t>
            </w:r>
          </w:p>
        </w:tc>
        <w:tc>
          <w:tcPr>
            <w:tcW w:w="1913" w:type="dxa"/>
            <w:vAlign w:val="center"/>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معطيات غير صالحة</w:t>
            </w:r>
          </w:p>
        </w:tc>
        <w:tc>
          <w:tcPr>
            <w:tcW w:w="1914" w:type="dxa"/>
            <w:vAlign w:val="center"/>
          </w:tcPr>
          <w:p w:rsidR="005F5FF3" w:rsidRPr="000316A3" w:rsidRDefault="005F5FF3" w:rsidP="003B6F95">
            <w:pPr>
              <w:pStyle w:val="Tabletext"/>
              <w:spacing w:before="0" w:after="20" w:line="240" w:lineRule="exact"/>
              <w:jc w:val="center"/>
              <w:rPr>
                <w:rFonts w:eastAsia="MS PMincho"/>
              </w:rPr>
            </w:pPr>
            <w:r w:rsidRPr="000316A3">
              <w:rPr>
                <w:rFonts w:eastAsia="MS PMincho" w:hint="cs"/>
                <w:rtl/>
              </w:rPr>
              <w:t>معطيات غير صالحة</w:t>
            </w:r>
          </w:p>
        </w:tc>
      </w:tr>
    </w:tbl>
    <w:p w:rsidR="005F5FF3" w:rsidRPr="003B6F95" w:rsidRDefault="005F5FF3" w:rsidP="00C73539">
      <w:pPr>
        <w:pStyle w:val="Note"/>
        <w:keepNext/>
        <w:keepLines/>
        <w:spacing w:before="120" w:line="144" w:lineRule="auto"/>
        <w:ind w:left="851"/>
        <w:rPr>
          <w:rtl/>
        </w:rPr>
      </w:pPr>
      <w:r w:rsidRPr="003B6F95">
        <w:t>RES</w:t>
      </w:r>
      <w:r w:rsidR="000429F5" w:rsidRPr="003B6F95">
        <w:rPr>
          <w:rFonts w:hint="cs"/>
          <w:rtl/>
        </w:rPr>
        <w:t>:</w:t>
      </w:r>
      <w:r w:rsidR="000429F5" w:rsidRPr="003B6F95">
        <w:rPr>
          <w:rFonts w:hint="cs"/>
          <w:rtl/>
        </w:rPr>
        <w:tab/>
        <w:t>بتة محجوزة لاستعمال لاحق</w:t>
      </w:r>
    </w:p>
    <w:p w:rsidR="005F5FF3" w:rsidRPr="003B6F95" w:rsidRDefault="005F5FF3" w:rsidP="000F7A85">
      <w:pPr>
        <w:pStyle w:val="Note"/>
        <w:keepNext/>
        <w:keepLines/>
        <w:tabs>
          <w:tab w:val="clear" w:pos="794"/>
          <w:tab w:val="clear" w:pos="907"/>
          <w:tab w:val="clear" w:pos="1191"/>
          <w:tab w:val="clear" w:pos="1588"/>
          <w:tab w:val="clear" w:pos="1985"/>
          <w:tab w:val="left" w:pos="3969"/>
        </w:tabs>
        <w:spacing w:line="144" w:lineRule="auto"/>
        <w:ind w:left="1559"/>
        <w:rPr>
          <w:rtl/>
          <w:lang w:bidi="ar-EG"/>
        </w:rPr>
      </w:pPr>
      <w:r w:rsidRPr="003B6F95">
        <w:rPr>
          <w:rFonts w:hint="cs"/>
          <w:rtl/>
        </w:rPr>
        <w:t>وقيمة التغيب توضع على القيمة</w:t>
      </w:r>
      <w:r w:rsidR="000F7A85" w:rsidRPr="003B6F95">
        <w:rPr>
          <w:rFonts w:hint="eastAsia"/>
          <w:rtl/>
          <w:lang w:bidi="ar-EG"/>
        </w:rPr>
        <w:t> </w:t>
      </w:r>
      <w:r w:rsidRPr="003B6F95">
        <w:t>1</w:t>
      </w:r>
      <w:r w:rsidR="000429F5" w:rsidRPr="003B6F95">
        <w:rPr>
          <w:rFonts w:hint="cs"/>
          <w:rtl/>
          <w:lang w:bidi="ar-EG"/>
        </w:rPr>
        <w:t>.</w:t>
      </w:r>
    </w:p>
    <w:p w:rsidR="005F5FF3" w:rsidRDefault="005F5FF3" w:rsidP="00C73539">
      <w:pPr>
        <w:pStyle w:val="Heading2"/>
        <w:keepNext w:val="0"/>
        <w:keepLines w:val="0"/>
        <w:rPr>
          <w:rtl/>
        </w:rPr>
      </w:pPr>
      <w:r>
        <w:t>7.3</w:t>
      </w:r>
      <w:r>
        <w:tab/>
      </w:r>
      <w:r>
        <w:rPr>
          <w:rFonts w:hint="cs"/>
          <w:rtl/>
        </w:rPr>
        <w:t>القسم الفيديوي</w:t>
      </w:r>
    </w:p>
    <w:p w:rsidR="005F5FF3" w:rsidRDefault="005F5FF3" w:rsidP="00C73539">
      <w:pPr>
        <w:pStyle w:val="Heading3"/>
        <w:keepNext w:val="0"/>
        <w:keepLines w:val="0"/>
        <w:rPr>
          <w:rtl/>
        </w:rPr>
      </w:pPr>
      <w:r>
        <w:t>1.7.3</w:t>
      </w:r>
      <w:r>
        <w:rPr>
          <w:rFonts w:hint="cs"/>
          <w:rtl/>
        </w:rPr>
        <w:tab/>
        <w:t xml:space="preserve">معرّف الهوية </w:t>
      </w:r>
      <w:r w:rsidR="006B1668">
        <w:t>(ID)</w:t>
      </w:r>
    </w:p>
    <w:p w:rsidR="005F5FF3" w:rsidRPr="000429F5" w:rsidRDefault="005F5FF3" w:rsidP="00C73539">
      <w:pPr>
        <w:rPr>
          <w:spacing w:val="-4"/>
          <w:rtl/>
        </w:rPr>
      </w:pPr>
      <w:r w:rsidRPr="000429F5">
        <w:rPr>
          <w:rFonts w:hint="cs"/>
          <w:spacing w:val="-4"/>
          <w:rtl/>
        </w:rPr>
        <w:t>إن جزء معرّف الهوية من كل فِدْرة</w:t>
      </w:r>
      <w:r w:rsidR="000F7A85">
        <w:rPr>
          <w:rFonts w:hint="eastAsia"/>
          <w:rtl/>
          <w:lang w:bidi="ar-EG"/>
        </w:rPr>
        <w:t> </w:t>
      </w:r>
      <w:r w:rsidRPr="000429F5">
        <w:rPr>
          <w:spacing w:val="-4"/>
        </w:rPr>
        <w:t>DIF</w:t>
      </w:r>
      <w:r w:rsidRPr="000429F5">
        <w:rPr>
          <w:rFonts w:hint="cs"/>
          <w:spacing w:val="-4"/>
          <w:rtl/>
        </w:rPr>
        <w:t xml:space="preserve"> في القسم الفيديوي يكون نفسه المشروح في الفقرة</w:t>
      </w:r>
      <w:r w:rsidR="000F7A85">
        <w:rPr>
          <w:rFonts w:hint="eastAsia"/>
          <w:rtl/>
          <w:lang w:bidi="ar-EG"/>
        </w:rPr>
        <w:t> </w:t>
      </w:r>
      <w:r w:rsidRPr="000429F5">
        <w:rPr>
          <w:spacing w:val="-4"/>
        </w:rPr>
        <w:t>1.3.3</w:t>
      </w:r>
      <w:r w:rsidRPr="000429F5">
        <w:rPr>
          <w:rFonts w:hint="cs"/>
          <w:spacing w:val="-4"/>
          <w:rtl/>
        </w:rPr>
        <w:t>. ويكون نمط القسم هو</w:t>
      </w:r>
      <w:r w:rsidR="00A92497" w:rsidRPr="000429F5">
        <w:rPr>
          <w:rFonts w:hint="eastAsia"/>
          <w:spacing w:val="-4"/>
          <w:rtl/>
        </w:rPr>
        <w:t> </w:t>
      </w:r>
      <w:r w:rsidRPr="000429F5">
        <w:rPr>
          <w:spacing w:val="-4"/>
        </w:rPr>
        <w:t>100</w:t>
      </w:r>
      <w:r w:rsidRPr="000429F5">
        <w:rPr>
          <w:rFonts w:hint="cs"/>
          <w:spacing w:val="-4"/>
          <w:rtl/>
        </w:rPr>
        <w:t>.</w:t>
      </w:r>
    </w:p>
    <w:p w:rsidR="005F5FF3" w:rsidRDefault="005F5FF3" w:rsidP="000F7A85">
      <w:pPr>
        <w:pStyle w:val="Heading3"/>
        <w:keepNext w:val="0"/>
        <w:keepLines w:val="0"/>
        <w:tabs>
          <w:tab w:val="left" w:pos="794"/>
          <w:tab w:val="left" w:pos="1588"/>
        </w:tabs>
        <w:rPr>
          <w:rtl/>
        </w:rPr>
      </w:pPr>
      <w:r>
        <w:t>2.7.3</w:t>
      </w:r>
      <w:r>
        <w:rPr>
          <w:rFonts w:hint="cs"/>
          <w:rtl/>
        </w:rPr>
        <w:tab/>
        <w:t>المعطيات</w:t>
      </w:r>
    </w:p>
    <w:p w:rsidR="005F5FF3" w:rsidRDefault="005F5FF3" w:rsidP="000F7A85">
      <w:pPr>
        <w:rPr>
          <w:rtl/>
        </w:rPr>
      </w:pPr>
      <w:r>
        <w:rPr>
          <w:rFonts w:hint="cs"/>
          <w:rtl/>
        </w:rPr>
        <w:t>يتكوّن جزء المعطيات (الحمولة النافعة) من كل فِدْرة</w:t>
      </w:r>
      <w:r w:rsidR="000F7A85">
        <w:rPr>
          <w:rFonts w:hint="eastAsia"/>
          <w:rtl/>
        </w:rPr>
        <w:t> </w:t>
      </w:r>
      <w:r>
        <w:t>DIF</w:t>
      </w:r>
      <w:r>
        <w:rPr>
          <w:rFonts w:hint="cs"/>
          <w:rtl/>
        </w:rPr>
        <w:t xml:space="preserve"> في القسم الفيديوي من</w:t>
      </w:r>
      <w:r w:rsidR="000F7A85">
        <w:rPr>
          <w:rFonts w:hint="eastAsia"/>
          <w:rtl/>
        </w:rPr>
        <w:t> </w:t>
      </w:r>
      <w:r>
        <w:t>77</w:t>
      </w:r>
      <w:r>
        <w:rPr>
          <w:rFonts w:hint="cs"/>
          <w:rtl/>
        </w:rPr>
        <w:t xml:space="preserve"> بايتة من المعطيات الفيديوية يجب اعتيانها وتخليطها وتشفيرها. وتعالج المعطيات الفيديوية من كل رتل ك</w:t>
      </w:r>
      <w:r w:rsidR="007331E7">
        <w:rPr>
          <w:rFonts w:hint="cs"/>
          <w:rtl/>
        </w:rPr>
        <w:t>ما </w:t>
      </w:r>
      <w:r>
        <w:rPr>
          <w:rFonts w:hint="cs"/>
          <w:rtl/>
        </w:rPr>
        <w:t>هو مشروح في البند</w:t>
      </w:r>
      <w:r w:rsidR="000F7A85">
        <w:rPr>
          <w:rFonts w:hint="eastAsia"/>
          <w:rtl/>
        </w:rPr>
        <w:t> </w:t>
      </w:r>
      <w:r>
        <w:t>4</w:t>
      </w:r>
      <w:r>
        <w:rPr>
          <w:rFonts w:hint="cs"/>
          <w:rtl/>
        </w:rPr>
        <w:t>. وتدعى هذه المعطيات في البايتات</w:t>
      </w:r>
      <w:r w:rsidR="000F7A85">
        <w:rPr>
          <w:rFonts w:hint="eastAsia"/>
          <w:rtl/>
        </w:rPr>
        <w:t> </w:t>
      </w:r>
      <w:r>
        <w:t>77</w:t>
      </w:r>
      <w:r>
        <w:rPr>
          <w:rFonts w:hint="cs"/>
          <w:rtl/>
        </w:rPr>
        <w:t xml:space="preserve"> بايتة، فِدْرة واسعة مضغوطة.</w:t>
      </w:r>
    </w:p>
    <w:p w:rsidR="005F5FF3" w:rsidRDefault="005F5FF3" w:rsidP="000429F5">
      <w:pPr>
        <w:pStyle w:val="Heading4"/>
        <w:rPr>
          <w:rtl/>
        </w:rPr>
      </w:pPr>
      <w:r>
        <w:t>1.2.7.3</w:t>
      </w:r>
      <w:r>
        <w:rPr>
          <w:rFonts w:hint="cs"/>
          <w:rtl/>
        </w:rPr>
        <w:tab/>
        <w:t xml:space="preserve">الفِدْرة </w:t>
      </w:r>
      <w:r>
        <w:t>DIF</w:t>
      </w:r>
      <w:r>
        <w:rPr>
          <w:rFonts w:hint="cs"/>
          <w:rtl/>
        </w:rPr>
        <w:t xml:space="preserve"> والفِدْرة الواسعة المضغوطة</w:t>
      </w:r>
    </w:p>
    <w:p w:rsidR="005F5FF3" w:rsidRPr="000F7A85" w:rsidRDefault="005F5FF3" w:rsidP="00587DD8">
      <w:pPr>
        <w:rPr>
          <w:spacing w:val="-4"/>
          <w:rtl/>
          <w:lang w:bidi="ar-EG"/>
        </w:rPr>
      </w:pPr>
      <w:r w:rsidRPr="000F7A85">
        <w:rPr>
          <w:rFonts w:hint="cs"/>
          <w:spacing w:val="-4"/>
          <w:rtl/>
        </w:rPr>
        <w:t>إن التقابل بين الفِدَر</w:t>
      </w:r>
      <w:r w:rsidR="000F7A85" w:rsidRPr="000F7A85">
        <w:rPr>
          <w:rFonts w:hint="eastAsia"/>
          <w:spacing w:val="-4"/>
          <w:rtl/>
        </w:rPr>
        <w:t> </w:t>
      </w:r>
      <w:r w:rsidRPr="000F7A85">
        <w:rPr>
          <w:spacing w:val="-4"/>
        </w:rPr>
        <w:t>DIF</w:t>
      </w:r>
      <w:r w:rsidRPr="000F7A85">
        <w:rPr>
          <w:rFonts w:hint="cs"/>
          <w:spacing w:val="-4"/>
          <w:rtl/>
        </w:rPr>
        <w:t xml:space="preserve"> الفيديوية والفِدَر الواسعة المضغوطة الفيديوية</w:t>
      </w:r>
      <w:r w:rsidR="000F7A85" w:rsidRPr="000F7A85">
        <w:rPr>
          <w:rFonts w:hint="eastAsia"/>
          <w:spacing w:val="-4"/>
          <w:rtl/>
        </w:rPr>
        <w:t> </w:t>
      </w:r>
      <w:r w:rsidRPr="000F7A85">
        <w:rPr>
          <w:spacing w:val="-4"/>
        </w:rPr>
        <w:t>CM</w:t>
      </w:r>
      <w:r w:rsidR="003F1E63" w:rsidRPr="000F7A85">
        <w:rPr>
          <w:spacing w:val="-4"/>
        </w:rPr>
        <w:t> </w:t>
      </w:r>
      <w:r w:rsidRPr="000F7A85">
        <w:rPr>
          <w:spacing w:val="-4"/>
        </w:rPr>
        <w:t>h,i,j,k</w:t>
      </w:r>
      <w:r w:rsidRPr="000F7A85">
        <w:rPr>
          <w:rFonts w:hint="cs"/>
          <w:spacing w:val="-4"/>
          <w:rtl/>
        </w:rPr>
        <w:t xml:space="preserve"> مبيّن في الجدول</w:t>
      </w:r>
      <w:r w:rsidR="000F7A85" w:rsidRPr="000F7A85">
        <w:rPr>
          <w:rFonts w:hint="eastAsia"/>
          <w:spacing w:val="-4"/>
          <w:rtl/>
        </w:rPr>
        <w:t> </w:t>
      </w:r>
      <w:r w:rsidRPr="000F7A85">
        <w:rPr>
          <w:spacing w:val="-4"/>
        </w:rPr>
        <w:t>22</w:t>
      </w:r>
      <w:r w:rsidRPr="000F7A85">
        <w:rPr>
          <w:rFonts w:hint="cs"/>
          <w:spacing w:val="-4"/>
          <w:rtl/>
        </w:rPr>
        <w:t xml:space="preserve"> لنظام التردّد</w:t>
      </w:r>
      <w:r w:rsidR="000F7A85" w:rsidRPr="000F7A85">
        <w:rPr>
          <w:rFonts w:hint="eastAsia"/>
          <w:spacing w:val="-4"/>
          <w:rtl/>
        </w:rPr>
        <w:t> </w:t>
      </w:r>
      <w:r w:rsidR="000F7A85" w:rsidRPr="000F7A85">
        <w:rPr>
          <w:spacing w:val="-4"/>
        </w:rPr>
        <w:t>Mz</w:t>
      </w:r>
      <w:r w:rsidR="000F7A85" w:rsidRPr="000F7A85">
        <w:rPr>
          <w:spacing w:val="-4"/>
        </w:rPr>
        <w:noBreakHyphen/>
      </w:r>
      <w:r w:rsidRPr="000F7A85">
        <w:rPr>
          <w:spacing w:val="-4"/>
        </w:rPr>
        <w:t>60</w:t>
      </w:r>
      <w:r w:rsidRPr="000F7A85">
        <w:rPr>
          <w:rFonts w:hint="cs"/>
          <w:spacing w:val="-4"/>
          <w:rtl/>
        </w:rPr>
        <w:t xml:space="preserve">، </w:t>
      </w:r>
      <w:r w:rsidR="00A92497" w:rsidRPr="000F7A85">
        <w:rPr>
          <w:rFonts w:hint="cs"/>
          <w:spacing w:val="-4"/>
          <w:rtl/>
        </w:rPr>
        <w:t>وفي الجدول</w:t>
      </w:r>
      <w:r w:rsidR="000F7A85" w:rsidRPr="000F7A85">
        <w:rPr>
          <w:rFonts w:hint="eastAsia"/>
          <w:spacing w:val="-4"/>
          <w:rtl/>
        </w:rPr>
        <w:t> </w:t>
      </w:r>
      <w:r w:rsidR="00A92497" w:rsidRPr="000F7A85">
        <w:rPr>
          <w:spacing w:val="-4"/>
        </w:rPr>
        <w:t>23</w:t>
      </w:r>
      <w:r w:rsidR="00A92497" w:rsidRPr="000F7A85">
        <w:rPr>
          <w:rFonts w:hint="cs"/>
          <w:spacing w:val="-4"/>
          <w:rtl/>
        </w:rPr>
        <w:t xml:space="preserve"> </w:t>
      </w:r>
      <w:r w:rsidR="00A92497" w:rsidRPr="000F7A85">
        <w:rPr>
          <w:rFonts w:hint="cs"/>
          <w:spacing w:val="-4"/>
          <w:rtl/>
          <w:lang w:bidi="ar-EG"/>
        </w:rPr>
        <w:t>ل</w:t>
      </w:r>
      <w:r w:rsidR="00A92497" w:rsidRPr="000F7A85">
        <w:rPr>
          <w:rFonts w:hint="cs"/>
          <w:spacing w:val="-4"/>
          <w:rtl/>
        </w:rPr>
        <w:t xml:space="preserve">لنظام </w:t>
      </w:r>
      <w:r w:rsidR="000429F5" w:rsidRPr="000F7A85">
        <w:rPr>
          <w:spacing w:val="-4"/>
        </w:rPr>
        <w:t>1 080/50/I</w:t>
      </w:r>
      <w:r w:rsidR="00587DD8">
        <w:rPr>
          <w:rFonts w:cs="Times New Roman" w:hint="cs"/>
          <w:spacing w:val="-4"/>
          <w:rtl/>
        </w:rPr>
        <w:t> </w:t>
      </w:r>
      <w:r w:rsidR="000429F5" w:rsidRPr="000F7A85">
        <w:rPr>
          <w:rFonts w:cs="Times New Roman"/>
          <w:spacing w:val="-4"/>
        </w:rPr>
        <w:t>×</w:t>
      </w:r>
      <w:r w:rsidR="00587DD8">
        <w:rPr>
          <w:rFonts w:cs="Times New Roman" w:hint="cs"/>
          <w:spacing w:val="-4"/>
          <w:rtl/>
        </w:rPr>
        <w:t> </w:t>
      </w:r>
      <w:r w:rsidR="00A92497" w:rsidRPr="000F7A85">
        <w:rPr>
          <w:spacing w:val="-4"/>
        </w:rPr>
        <w:t>1 920</w:t>
      </w:r>
      <w:r w:rsidR="00A92497" w:rsidRPr="000F7A85">
        <w:rPr>
          <w:rFonts w:hint="cs"/>
          <w:spacing w:val="-4"/>
          <w:rtl/>
          <w:lang w:bidi="ar-EG"/>
        </w:rPr>
        <w:t>،</w:t>
      </w:r>
      <w:r w:rsidR="00A92497" w:rsidRPr="000F7A85">
        <w:rPr>
          <w:rFonts w:hint="cs"/>
          <w:spacing w:val="-4"/>
          <w:rtl/>
        </w:rPr>
        <w:t xml:space="preserve"> </w:t>
      </w:r>
      <w:r w:rsidRPr="000F7A85">
        <w:rPr>
          <w:rFonts w:hint="cs"/>
          <w:spacing w:val="-4"/>
          <w:rtl/>
        </w:rPr>
        <w:t>وفي الجدول</w:t>
      </w:r>
      <w:r w:rsidR="000F7A85" w:rsidRPr="000F7A85">
        <w:rPr>
          <w:rFonts w:hint="eastAsia"/>
          <w:spacing w:val="-4"/>
          <w:rtl/>
        </w:rPr>
        <w:t> </w:t>
      </w:r>
      <w:r w:rsidRPr="000F7A85">
        <w:rPr>
          <w:spacing w:val="-4"/>
        </w:rPr>
        <w:t>24</w:t>
      </w:r>
      <w:r w:rsidRPr="000F7A85">
        <w:rPr>
          <w:rFonts w:hint="cs"/>
          <w:spacing w:val="-4"/>
          <w:rtl/>
        </w:rPr>
        <w:t xml:space="preserve"> لنظام الخطوط </w:t>
      </w:r>
      <w:r w:rsidR="000429F5" w:rsidRPr="000F7A85">
        <w:rPr>
          <w:spacing w:val="-4"/>
        </w:rPr>
        <w:t>720/50/P</w:t>
      </w:r>
      <w:r w:rsidR="00587DD8">
        <w:rPr>
          <w:rFonts w:cs="Times New Roman" w:hint="cs"/>
          <w:spacing w:val="-4"/>
          <w:rtl/>
        </w:rPr>
        <w:t> </w:t>
      </w:r>
      <w:r w:rsidR="000429F5" w:rsidRPr="000F7A85">
        <w:rPr>
          <w:rFonts w:cs="Times New Roman"/>
          <w:spacing w:val="-4"/>
        </w:rPr>
        <w:t>×</w:t>
      </w:r>
      <w:r w:rsidR="00587DD8">
        <w:rPr>
          <w:rFonts w:cs="Times New Roman" w:hint="cs"/>
          <w:spacing w:val="-4"/>
          <w:rtl/>
        </w:rPr>
        <w:t> </w:t>
      </w:r>
      <w:r w:rsidRPr="000F7A85">
        <w:rPr>
          <w:spacing w:val="-4"/>
        </w:rPr>
        <w:t>1</w:t>
      </w:r>
      <w:r w:rsidR="003F1E63" w:rsidRPr="000F7A85">
        <w:rPr>
          <w:spacing w:val="-4"/>
        </w:rPr>
        <w:t> </w:t>
      </w:r>
      <w:r w:rsidRPr="000F7A85">
        <w:rPr>
          <w:spacing w:val="-4"/>
        </w:rPr>
        <w:t>280</w:t>
      </w:r>
      <w:r w:rsidRPr="000F7A85">
        <w:rPr>
          <w:rFonts w:hint="cs"/>
          <w:spacing w:val="-4"/>
          <w:rtl/>
        </w:rPr>
        <w:t>.</w:t>
      </w:r>
    </w:p>
    <w:p w:rsidR="005F5FF3" w:rsidRDefault="005F5FF3" w:rsidP="00587DD8">
      <w:pPr>
        <w:keepNext/>
        <w:rPr>
          <w:rtl/>
        </w:rPr>
      </w:pPr>
      <w:r>
        <w:rPr>
          <w:rFonts w:hint="cs"/>
          <w:rtl/>
        </w:rPr>
        <w:t>والقاعدة التي تعرّف التقابل بين الفِدَر</w:t>
      </w:r>
      <w:r w:rsidR="000F7A85">
        <w:rPr>
          <w:rFonts w:hint="eastAsia"/>
          <w:rtl/>
        </w:rPr>
        <w:t> </w:t>
      </w:r>
      <w:r>
        <w:t>DIF</w:t>
      </w:r>
      <w:r>
        <w:rPr>
          <w:rFonts w:hint="cs"/>
          <w:rtl/>
        </w:rPr>
        <w:t xml:space="preserve"> الفيديوية والفِدَر الواسعة المضغوطة مبيّنة في</w:t>
      </w:r>
      <w:r w:rsidR="007331E7">
        <w:rPr>
          <w:rFonts w:hint="cs"/>
          <w:rtl/>
        </w:rPr>
        <w:t>ما </w:t>
      </w:r>
      <w:r>
        <w:rPr>
          <w:rFonts w:hint="cs"/>
          <w:rtl/>
        </w:rPr>
        <w:t>يلي:</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60</w:t>
      </w:r>
      <w:r w:rsidRPr="003B6F95">
        <w:rPr>
          <w:rFonts w:ascii="Arial" w:hAnsi="Arial" w:cs="Times New Roman"/>
          <w:sz w:val="20"/>
          <w:szCs w:val="20"/>
          <w:lang w:eastAsia="en-US"/>
        </w:rPr>
        <w:noBreakHyphen/>
        <w:t xml:space="preserve">Hz </w:t>
      </w:r>
      <w:r w:rsidRPr="003B6F95">
        <w:rPr>
          <w:rFonts w:ascii="Arial" w:hAnsi="Arial" w:cs="Times New Roman"/>
          <w:sz w:val="20"/>
          <w:szCs w:val="20"/>
          <w:lang w:eastAsia="ja-JP"/>
        </w:rPr>
        <w:t>and 1</w:t>
      </w:r>
      <w:r w:rsidRPr="003B6F95">
        <w:rPr>
          <w:rFonts w:ascii="Arial" w:hAnsi="Arial" w:cs="Times New Roman"/>
          <w:sz w:val="20"/>
          <w:szCs w:val="20"/>
          <w:lang w:eastAsia="en-US"/>
        </w:rPr>
        <w:t> </w:t>
      </w:r>
      <w:r w:rsidRPr="003B6F95">
        <w:rPr>
          <w:rFonts w:ascii="Arial" w:hAnsi="Arial" w:cs="Times New Roman"/>
          <w:sz w:val="20"/>
          <w:szCs w:val="20"/>
          <w:lang w:eastAsia="ja-JP"/>
        </w:rPr>
        <w:t>280</w:t>
      </w:r>
      <w:r w:rsidRPr="003B6F95">
        <w:rPr>
          <w:rFonts w:cs="Times New Roman"/>
          <w:szCs w:val="22"/>
          <w:lang w:eastAsia="en-US"/>
        </w:rPr>
        <w:t> × </w:t>
      </w:r>
      <w:r w:rsidRPr="003B6F95">
        <w:rPr>
          <w:rFonts w:ascii="Arial" w:hAnsi="Arial" w:cs="Times New Roman"/>
          <w:sz w:val="20"/>
          <w:szCs w:val="20"/>
          <w:lang w:eastAsia="ja-JP"/>
        </w:rPr>
        <w:t xml:space="preserve">720/50/P systems </w:t>
      </w:r>
      <w:r w:rsidRPr="003B6F95">
        <w:rPr>
          <w:rFonts w:ascii="Arial" w:hAnsi="Arial" w:cs="Times New Roman"/>
          <w:sz w:val="20"/>
          <w:szCs w:val="20"/>
          <w:lang w:eastAsia="en-US"/>
        </w:rPr>
        <w:t>–</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for(h=0; h&lt;4; h++){</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 xml:space="preserve">    for(s=0; s&lt;2; s++){</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 xml:space="preserve">        for(k=0; k&lt;27; 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fr-FR" w:eastAsia="en-US"/>
        </w:rPr>
      </w:pPr>
      <w:r w:rsidRPr="003B6F95">
        <w:rPr>
          <w:rFonts w:ascii="Arial" w:hAnsi="Arial" w:cs="Times New Roman"/>
          <w:sz w:val="20"/>
          <w:szCs w:val="20"/>
          <w:lang w:eastAsia="en-US"/>
        </w:rPr>
        <w:t xml:space="preserve">            </w:t>
      </w:r>
      <w:r w:rsidRPr="003B6F95">
        <w:rPr>
          <w:rFonts w:ascii="Arial" w:hAnsi="Arial" w:cs="Times New Roman"/>
          <w:sz w:val="20"/>
          <w:szCs w:val="20"/>
          <w:lang w:val="fr-FR" w:eastAsia="en-US"/>
        </w:rPr>
        <w:t>for(t=0; t&lt;5; t++){</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fr-FR" w:eastAsia="en-US"/>
        </w:rPr>
      </w:pPr>
      <w:r w:rsidRPr="003B6F95">
        <w:rPr>
          <w:rFonts w:ascii="Arial" w:hAnsi="Arial" w:cs="Times New Roman"/>
          <w:sz w:val="20"/>
          <w:szCs w:val="20"/>
          <w:lang w:val="fr-FR" w:eastAsia="en-US"/>
        </w:rPr>
        <w:tab/>
        <w:t xml:space="preserve">      a = (4h + s + 2t + 2) mod 10;</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fr-FR" w:eastAsia="en-US"/>
        </w:rPr>
        <w:tab/>
        <w:t xml:space="preserve">      </w:t>
      </w:r>
      <w:r w:rsidRPr="003B6F95">
        <w:rPr>
          <w:rFonts w:ascii="Arial" w:hAnsi="Arial" w:cs="Times New Roman"/>
          <w:sz w:val="20"/>
          <w:szCs w:val="20"/>
          <w:lang w:val="pt-BR" w:eastAsia="en-US"/>
        </w:rPr>
        <w:t>b = (4h + s + 2t + 6) mod 10;</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c = (4h + s + 2t + 8) mod 10;</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d = (4h + s + 2t + 0) mod 10;</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e = (4h + s + 2t + 4) mod 10;</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val="pt-BR" w:eastAsia="en-US"/>
        </w:rPr>
        <w:t xml:space="preserve">                     </w:t>
      </w:r>
      <w:r w:rsidRPr="003B6F95">
        <w:rPr>
          <w:rFonts w:ascii="Arial" w:hAnsi="Arial" w:cs="Times New Roman"/>
          <w:sz w:val="20"/>
          <w:szCs w:val="20"/>
          <w:lang w:eastAsia="en-US"/>
        </w:rPr>
        <w:t>DBNq = (5t + 25k) mod 135;</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 xml:space="preserve">                     DSNp = INT((5t + 25k + 675s) / 135);</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 xml:space="preserve">      V DBNq, h of DSNp = CM h,a,2,k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 xml:space="preserve">      V (DBNq + 1), h of DSNp = CM h,b,1,k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 xml:space="preserve">      V (DBNq + 2), h of DSNp = CM h,c,3,k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eastAsia="en-US"/>
        </w:rPr>
        <w:tab/>
        <w:t xml:space="preserve">      </w:t>
      </w:r>
      <w:r w:rsidRPr="003B6F95">
        <w:rPr>
          <w:rFonts w:ascii="Arial" w:hAnsi="Arial" w:cs="Times New Roman"/>
          <w:sz w:val="20"/>
          <w:szCs w:val="20"/>
          <w:lang w:val="pt-BR" w:eastAsia="en-US"/>
        </w:rPr>
        <w:t>V (DBNq + 3), h of DSNp = CM h,d,0,k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V (DBNq + 4), h of DSNp = CM h,e,4,k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val="pt-BR" w:eastAsia="en-US"/>
        </w:rPr>
        <w:t xml:space="preserve">            </w:t>
      </w:r>
      <w:r w:rsidRPr="003B6F95">
        <w:rPr>
          <w:rFonts w:ascii="Arial" w:hAnsi="Arial" w:cs="Times New Roman"/>
          <w:sz w:val="20"/>
          <w:szCs w:val="20"/>
          <w:lang w:eastAsia="en-US"/>
        </w:rPr>
        <w:t>}</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 xml:space="preserve">        }</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 xml:space="preserve">    }</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 xml:space="preserve">where </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DBNq:  DIF block number</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DSNp:  DIF sequence number</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h:  Divided block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s, t:  Vertical order of super block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k:  Macro block order in super block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ja-JP"/>
        </w:rPr>
        <w:t>1</w:t>
      </w:r>
      <w:r w:rsidRPr="003B6F95">
        <w:rPr>
          <w:rFonts w:ascii="Arial" w:hAnsi="Arial" w:cs="Times New Roman"/>
          <w:sz w:val="20"/>
          <w:szCs w:val="20"/>
          <w:lang w:val="pt-BR" w:eastAsia="en-US"/>
        </w:rPr>
        <w:t> </w:t>
      </w:r>
      <w:r w:rsidRPr="003B6F95">
        <w:rPr>
          <w:rFonts w:ascii="Arial" w:hAnsi="Arial" w:cs="Times New Roman"/>
          <w:sz w:val="20"/>
          <w:szCs w:val="20"/>
          <w:lang w:val="pt-BR" w:eastAsia="ja-JP"/>
        </w:rPr>
        <w:t>920</w:t>
      </w:r>
      <w:r w:rsidRPr="003B6F95">
        <w:rPr>
          <w:rFonts w:cs="Times New Roman"/>
          <w:szCs w:val="22"/>
          <w:lang w:val="pt-BR" w:eastAsia="en-US"/>
        </w:rPr>
        <w:t> × </w:t>
      </w:r>
      <w:r w:rsidRPr="003B6F95">
        <w:rPr>
          <w:rFonts w:ascii="Arial" w:hAnsi="Arial" w:cs="Times New Roman"/>
          <w:sz w:val="20"/>
          <w:szCs w:val="20"/>
          <w:lang w:val="pt-BR" w:eastAsia="ja-JP"/>
        </w:rPr>
        <w:t>1</w:t>
      </w:r>
      <w:r w:rsidRPr="003B6F95">
        <w:rPr>
          <w:rFonts w:ascii="Arial" w:hAnsi="Arial" w:cs="Times New Roman"/>
          <w:sz w:val="20"/>
          <w:szCs w:val="20"/>
          <w:lang w:val="pt-BR" w:eastAsia="en-US"/>
        </w:rPr>
        <w:t> </w:t>
      </w:r>
      <w:r w:rsidRPr="003B6F95">
        <w:rPr>
          <w:rFonts w:ascii="Arial" w:hAnsi="Arial" w:cs="Times New Roman"/>
          <w:sz w:val="20"/>
          <w:szCs w:val="20"/>
          <w:lang w:val="pt-BR" w:eastAsia="ja-JP"/>
        </w:rPr>
        <w:t>080/50/I</w:t>
      </w:r>
      <w:r w:rsidRPr="003B6F95">
        <w:rPr>
          <w:rFonts w:ascii="Arial" w:hAnsi="Arial" w:cs="Times New Roman"/>
          <w:sz w:val="20"/>
          <w:szCs w:val="20"/>
          <w:lang w:val="pt-BR" w:eastAsia="en-US"/>
        </w:rPr>
        <w:t xml:space="preserve"> system –</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for(h=0; h&lt;4; h++){</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val="pt-BR" w:eastAsia="en-US"/>
        </w:rPr>
        <w:t xml:space="preserve">    </w:t>
      </w:r>
      <w:r w:rsidRPr="003B6F95">
        <w:rPr>
          <w:rFonts w:ascii="Arial" w:hAnsi="Arial" w:cs="Times New Roman"/>
          <w:sz w:val="20"/>
          <w:szCs w:val="20"/>
          <w:lang w:eastAsia="en-US"/>
        </w:rPr>
        <w:t>for(k=0; k&lt;27; 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 xml:space="preserve">        for(i=0; i&lt;11; i++){</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eastAsia="en-US"/>
        </w:rPr>
        <w:tab/>
        <w:t xml:space="preserve">      </w:t>
      </w:r>
      <w:r w:rsidRPr="003B6F95">
        <w:rPr>
          <w:rFonts w:ascii="Arial" w:hAnsi="Arial" w:cs="Times New Roman"/>
          <w:sz w:val="20"/>
          <w:szCs w:val="20"/>
          <w:lang w:val="pt-BR" w:eastAsia="en-US"/>
        </w:rPr>
        <w:t>a = (4h + i + 2) mod 11;</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b = (4h + i + 6) mod 11;</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c = (4h + i + 8) mod 11;</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d = (4h + i + 0) mod 11;</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e = (4h + i + 4) mod 11;</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 xml:space="preserve">                     DBNq = (5i + 55k) mod 135;</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 xml:space="preserve">                     DSNp = INT((5i + 55k) / 135);</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V DBNq, h of DSNp = CM h,a,2,k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val="pt-BR" w:eastAsia="en-US"/>
        </w:rPr>
        <w:tab/>
        <w:t xml:space="preserve">      </w:t>
      </w:r>
      <w:r w:rsidRPr="003B6F95">
        <w:rPr>
          <w:rFonts w:ascii="Arial" w:hAnsi="Arial" w:cs="Times New Roman"/>
          <w:sz w:val="20"/>
          <w:szCs w:val="20"/>
          <w:lang w:eastAsia="en-US"/>
        </w:rPr>
        <w:t>V (DBNq + 1), h of DSNp = CM h,b,1,k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eastAsia="en-US"/>
        </w:rPr>
        <w:tab/>
        <w:t xml:space="preserve">      V (DBNq + 2), h of DSNp = CM h,c,3,k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eastAsia="en-US"/>
        </w:rPr>
        <w:tab/>
        <w:t xml:space="preserve">      </w:t>
      </w:r>
      <w:r w:rsidRPr="003B6F95">
        <w:rPr>
          <w:rFonts w:ascii="Arial" w:hAnsi="Arial" w:cs="Times New Roman"/>
          <w:sz w:val="20"/>
          <w:szCs w:val="20"/>
          <w:lang w:val="pt-BR" w:eastAsia="en-US"/>
        </w:rPr>
        <w:t>V (DBNq + 3), h of DSNp = CM h,d,0,k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V (DBNq + 4), h of DSNp = CM h,e,4,k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 xml:space="preserve">        }</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 xml:space="preserve">    }</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for(k=0; k&lt;27; 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 xml:space="preserve">                   DBNq = 5k;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 xml:space="preserve">                   DSNp = 11;</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V DBNq, 0 of DSNp = CM 0,11,0,k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V (DBNq + 1), 0 of DSNp = CM 0,11,1,k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V (DBNq + 2), 0 of DSNp = CM 0,11,2,k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val="pt-BR" w:eastAsia="en-US"/>
        </w:rPr>
      </w:pPr>
      <w:r w:rsidRPr="003B6F95">
        <w:rPr>
          <w:rFonts w:ascii="Arial" w:hAnsi="Arial" w:cs="Times New Roman"/>
          <w:sz w:val="20"/>
          <w:szCs w:val="20"/>
          <w:lang w:val="pt-BR" w:eastAsia="en-US"/>
        </w:rPr>
        <w:tab/>
        <w:t xml:space="preserve">      V (DBNq + 3), 0 of DSNp = CM 0,11,3,k</w:t>
      </w:r>
    </w:p>
    <w:p w:rsidR="003B6F95" w:rsidRPr="003B6F95" w:rsidRDefault="003B6F95" w:rsidP="00532593">
      <w:pPr>
        <w:tabs>
          <w:tab w:val="left" w:pos="794"/>
          <w:tab w:val="left" w:pos="1191"/>
          <w:tab w:val="left" w:pos="1588"/>
          <w:tab w:val="left" w:pos="1985"/>
        </w:tabs>
        <w:bidi w:val="0"/>
        <w:spacing w:before="20" w:line="240" w:lineRule="auto"/>
        <w:rPr>
          <w:rFonts w:ascii="Arial" w:hAnsi="Arial" w:cs="Times New Roman"/>
          <w:sz w:val="20"/>
          <w:szCs w:val="20"/>
          <w:lang w:eastAsia="en-US"/>
        </w:rPr>
      </w:pPr>
      <w:r w:rsidRPr="003B6F95">
        <w:rPr>
          <w:rFonts w:ascii="Arial" w:hAnsi="Arial" w:cs="Times New Roman"/>
          <w:sz w:val="20"/>
          <w:szCs w:val="20"/>
          <w:lang w:val="pt-BR" w:eastAsia="en-US"/>
        </w:rPr>
        <w:tab/>
        <w:t xml:space="preserve">      </w:t>
      </w:r>
      <w:r w:rsidRPr="003B6F95">
        <w:rPr>
          <w:rFonts w:ascii="Arial" w:hAnsi="Arial" w:cs="Times New Roman"/>
          <w:sz w:val="20"/>
          <w:szCs w:val="20"/>
          <w:lang w:eastAsia="en-US"/>
        </w:rPr>
        <w:t>V (DBNq + 4), 0 of DSNp = CM 0,11,4,k</w:t>
      </w:r>
    </w:p>
    <w:p w:rsidR="003B6F95" w:rsidRPr="003B6F95" w:rsidRDefault="003B6F95" w:rsidP="00532593">
      <w:pPr>
        <w:tabs>
          <w:tab w:val="left" w:pos="794"/>
          <w:tab w:val="left" w:pos="1191"/>
          <w:tab w:val="left" w:pos="1588"/>
          <w:tab w:val="left" w:pos="1985"/>
        </w:tabs>
        <w:bidi w:val="0"/>
        <w:spacing w:before="0" w:line="240" w:lineRule="auto"/>
        <w:rPr>
          <w:rFonts w:ascii="Arial" w:hAnsi="Arial" w:cs="Times New Roman"/>
          <w:sz w:val="20"/>
          <w:szCs w:val="20"/>
          <w:lang w:eastAsia="en-US"/>
        </w:rPr>
      </w:pPr>
      <w:r w:rsidRPr="003B6F95">
        <w:rPr>
          <w:rFonts w:ascii="Arial" w:hAnsi="Arial" w:cs="Times New Roman"/>
          <w:sz w:val="20"/>
          <w:szCs w:val="20"/>
          <w:lang w:eastAsia="en-US"/>
        </w:rPr>
        <w:t>}</w:t>
      </w:r>
    </w:p>
    <w:p w:rsidR="005F5FF3" w:rsidRPr="00687D70" w:rsidRDefault="005F5FF3" w:rsidP="00687D70">
      <w:pPr>
        <w:pStyle w:val="Note"/>
        <w:spacing w:line="144" w:lineRule="auto"/>
        <w:rPr>
          <w:sz w:val="22"/>
          <w:szCs w:val="30"/>
          <w:rtl/>
        </w:rPr>
      </w:pPr>
      <w:r w:rsidRPr="00687D70">
        <w:rPr>
          <w:rFonts w:hint="cs"/>
          <w:sz w:val="22"/>
          <w:szCs w:val="30"/>
          <w:rtl/>
        </w:rPr>
        <w:t>حيث:</w:t>
      </w:r>
    </w:p>
    <w:p w:rsidR="005F5FF3" w:rsidRPr="00687D70" w:rsidRDefault="005F5FF3" w:rsidP="00687D70">
      <w:pPr>
        <w:pStyle w:val="Note"/>
        <w:spacing w:line="144" w:lineRule="auto"/>
        <w:ind w:left="850"/>
        <w:rPr>
          <w:sz w:val="22"/>
          <w:szCs w:val="30"/>
          <w:rtl/>
          <w:lang w:bidi="ar-EG"/>
        </w:rPr>
      </w:pPr>
      <w:r w:rsidRPr="00687D70">
        <w:rPr>
          <w:sz w:val="22"/>
          <w:szCs w:val="30"/>
        </w:rPr>
        <w:t>DBN</w:t>
      </w:r>
      <w:r w:rsidR="00687D70">
        <w:rPr>
          <w:sz w:val="22"/>
          <w:szCs w:val="30"/>
        </w:rPr>
        <w:t>q</w:t>
      </w:r>
      <w:r w:rsidRPr="00687D70">
        <w:rPr>
          <w:rFonts w:hint="cs"/>
          <w:sz w:val="22"/>
          <w:szCs w:val="30"/>
          <w:rtl/>
        </w:rPr>
        <w:t>:</w:t>
      </w:r>
      <w:r w:rsidRPr="00687D70">
        <w:rPr>
          <w:rFonts w:hint="cs"/>
          <w:sz w:val="22"/>
          <w:szCs w:val="30"/>
          <w:rtl/>
        </w:rPr>
        <w:tab/>
        <w:t xml:space="preserve">رقم الفِدْرة </w:t>
      </w:r>
      <w:r w:rsidRPr="00687D70">
        <w:rPr>
          <w:sz w:val="22"/>
          <w:szCs w:val="30"/>
        </w:rPr>
        <w:t>DIF</w:t>
      </w:r>
    </w:p>
    <w:p w:rsidR="005F5FF3" w:rsidRPr="00687D70" w:rsidRDefault="005F5FF3" w:rsidP="003B6F95">
      <w:pPr>
        <w:pStyle w:val="Note"/>
        <w:spacing w:before="0" w:line="144" w:lineRule="auto"/>
        <w:ind w:left="850"/>
        <w:rPr>
          <w:sz w:val="22"/>
          <w:szCs w:val="30"/>
        </w:rPr>
      </w:pPr>
      <w:r w:rsidRPr="00687D70">
        <w:rPr>
          <w:sz w:val="22"/>
          <w:szCs w:val="30"/>
        </w:rPr>
        <w:t>DSNp</w:t>
      </w:r>
      <w:r w:rsidRPr="00687D70">
        <w:rPr>
          <w:rFonts w:hint="cs"/>
          <w:sz w:val="22"/>
          <w:szCs w:val="30"/>
          <w:rtl/>
        </w:rPr>
        <w:t>:</w:t>
      </w:r>
      <w:r w:rsidRPr="00687D70">
        <w:rPr>
          <w:rFonts w:hint="cs"/>
          <w:sz w:val="22"/>
          <w:szCs w:val="30"/>
          <w:rtl/>
        </w:rPr>
        <w:tab/>
        <w:t xml:space="preserve">رقم التتابع </w:t>
      </w:r>
      <w:r w:rsidRPr="00687D70">
        <w:rPr>
          <w:sz w:val="22"/>
          <w:szCs w:val="30"/>
        </w:rPr>
        <w:t>DIF</w:t>
      </w:r>
    </w:p>
    <w:p w:rsidR="005F5FF3" w:rsidRPr="00687D70" w:rsidRDefault="005F5FF3" w:rsidP="003B6F95">
      <w:pPr>
        <w:pStyle w:val="Note"/>
        <w:spacing w:before="0" w:line="144" w:lineRule="auto"/>
        <w:ind w:left="850"/>
        <w:rPr>
          <w:sz w:val="22"/>
          <w:szCs w:val="30"/>
          <w:rtl/>
        </w:rPr>
      </w:pPr>
      <w:r w:rsidRPr="00687D70">
        <w:rPr>
          <w:sz w:val="22"/>
          <w:szCs w:val="30"/>
        </w:rPr>
        <w:t>h</w:t>
      </w:r>
      <w:r w:rsidRPr="00687D70">
        <w:rPr>
          <w:rFonts w:hint="cs"/>
          <w:sz w:val="22"/>
          <w:szCs w:val="30"/>
          <w:rtl/>
        </w:rPr>
        <w:t>:</w:t>
      </w:r>
      <w:r w:rsidRPr="00687D70">
        <w:rPr>
          <w:rFonts w:hint="cs"/>
          <w:sz w:val="22"/>
          <w:szCs w:val="30"/>
          <w:rtl/>
        </w:rPr>
        <w:tab/>
        <w:t>فِدرة مقسّمة</w:t>
      </w:r>
    </w:p>
    <w:p w:rsidR="005F5FF3" w:rsidRPr="00687D70" w:rsidRDefault="00687D70" w:rsidP="003B6F95">
      <w:pPr>
        <w:pStyle w:val="Note"/>
        <w:spacing w:before="0" w:line="144" w:lineRule="auto"/>
        <w:ind w:left="850"/>
        <w:rPr>
          <w:sz w:val="22"/>
          <w:szCs w:val="30"/>
          <w:rtl/>
        </w:rPr>
      </w:pPr>
      <w:r>
        <w:rPr>
          <w:sz w:val="22"/>
          <w:szCs w:val="30"/>
        </w:rPr>
        <w:t>i</w:t>
      </w:r>
      <w:r w:rsidR="005F5FF3" w:rsidRPr="00687D70">
        <w:rPr>
          <w:rFonts w:hint="cs"/>
          <w:sz w:val="22"/>
          <w:szCs w:val="30"/>
          <w:rtl/>
        </w:rPr>
        <w:t>:</w:t>
      </w:r>
      <w:r w:rsidR="005F5FF3" w:rsidRPr="00687D70">
        <w:rPr>
          <w:rFonts w:hint="cs"/>
          <w:sz w:val="22"/>
          <w:szCs w:val="30"/>
          <w:rtl/>
        </w:rPr>
        <w:tab/>
        <w:t>الترتيب الرأسي لِفِدْرة فائقة</w:t>
      </w:r>
    </w:p>
    <w:p w:rsidR="005F5FF3" w:rsidRPr="00687D70" w:rsidRDefault="005F5FF3" w:rsidP="003B6F95">
      <w:pPr>
        <w:pStyle w:val="Note"/>
        <w:spacing w:before="0" w:line="144" w:lineRule="auto"/>
        <w:ind w:left="850"/>
        <w:rPr>
          <w:sz w:val="22"/>
          <w:szCs w:val="30"/>
          <w:rtl/>
        </w:rPr>
      </w:pPr>
      <w:r w:rsidRPr="00687D70">
        <w:rPr>
          <w:sz w:val="22"/>
          <w:szCs w:val="30"/>
        </w:rPr>
        <w:t>k</w:t>
      </w:r>
      <w:r w:rsidRPr="00687D70">
        <w:rPr>
          <w:rFonts w:hint="cs"/>
          <w:sz w:val="22"/>
          <w:szCs w:val="30"/>
          <w:rtl/>
        </w:rPr>
        <w:t>:</w:t>
      </w:r>
      <w:r w:rsidRPr="00687D70">
        <w:rPr>
          <w:rFonts w:hint="cs"/>
          <w:sz w:val="22"/>
          <w:szCs w:val="30"/>
          <w:rtl/>
        </w:rPr>
        <w:tab/>
        <w:t>ترتيب الفِدرة الواسعة في الفِدْرة الفائقة</w:t>
      </w:r>
      <w:r w:rsidR="00532593">
        <w:rPr>
          <w:rFonts w:hint="cs"/>
          <w:sz w:val="22"/>
          <w:szCs w:val="30"/>
          <w:rtl/>
        </w:rPr>
        <w:t>.</w:t>
      </w:r>
    </w:p>
    <w:p w:rsidR="005F5FF3" w:rsidRDefault="005F5FF3" w:rsidP="000316A3">
      <w:pPr>
        <w:pStyle w:val="TableNo"/>
        <w:keepLines/>
        <w:rPr>
          <w:rtl/>
        </w:rPr>
      </w:pPr>
      <w:r>
        <w:rPr>
          <w:rFonts w:hint="cs"/>
          <w:rtl/>
        </w:rPr>
        <w:t>الج</w:t>
      </w:r>
      <w:r w:rsidR="00587DD8">
        <w:rPr>
          <w:rFonts w:hint="cs"/>
          <w:rtl/>
        </w:rPr>
        <w:t>ـ</w:t>
      </w:r>
      <w:r>
        <w:rPr>
          <w:rFonts w:hint="cs"/>
          <w:rtl/>
        </w:rPr>
        <w:t xml:space="preserve">دول </w:t>
      </w:r>
      <w:r>
        <w:t>22</w:t>
      </w:r>
    </w:p>
    <w:p w:rsidR="005F5FF3" w:rsidRDefault="005F5FF3" w:rsidP="000F7A85">
      <w:pPr>
        <w:pStyle w:val="Tabletitle"/>
        <w:keepLines/>
        <w:rPr>
          <w:rtl/>
        </w:rPr>
      </w:pPr>
      <w:r>
        <w:rPr>
          <w:rFonts w:hint="cs"/>
          <w:rtl/>
        </w:rPr>
        <w:t xml:space="preserve">الفِدَر </w:t>
      </w:r>
      <w:r>
        <w:t>DIF</w:t>
      </w:r>
      <w:r>
        <w:rPr>
          <w:rFonts w:hint="cs"/>
          <w:rtl/>
        </w:rPr>
        <w:t xml:space="preserve"> الفيديوية والفِدَر الواسعة المضغوطة في نظام التردّد </w:t>
      </w:r>
      <w:r w:rsidR="003B6F95">
        <w:t>Hz 60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2268"/>
        <w:gridCol w:w="2268"/>
      </w:tblGrid>
      <w:tr w:rsidR="005F5FF3" w:rsidRPr="0022233F" w:rsidTr="00466A63">
        <w:trPr>
          <w:trHeight w:val="20"/>
          <w:tblHeader/>
          <w:jc w:val="center"/>
        </w:trPr>
        <w:tc>
          <w:tcPr>
            <w:tcW w:w="1701" w:type="dxa"/>
            <w:vAlign w:val="center"/>
          </w:tcPr>
          <w:p w:rsidR="005F5FF3" w:rsidRPr="00A22AB1" w:rsidRDefault="005F5FF3" w:rsidP="000316A3">
            <w:pPr>
              <w:pStyle w:val="Tablehead"/>
              <w:keepLines/>
              <w:spacing w:line="240" w:lineRule="exact"/>
              <w:rPr>
                <w:rFonts w:ascii="Times New Roman" w:eastAsia="MS PMincho" w:hAnsi="Times New Roman"/>
                <w:b w:val="0"/>
                <w:bCs w:val="0"/>
              </w:rPr>
            </w:pPr>
            <w:r w:rsidRPr="00A22AB1">
              <w:rPr>
                <w:rFonts w:ascii="Times New Roman" w:eastAsia="MS PMincho" w:hAnsi="Times New Roman" w:hint="cs"/>
                <w:b w:val="0"/>
                <w:bCs w:val="0"/>
                <w:rtl/>
              </w:rPr>
              <w:t xml:space="preserve">رقم القناة </w:t>
            </w:r>
            <w:r w:rsidRPr="00A22AB1">
              <w:rPr>
                <w:rFonts w:ascii="Times New Roman" w:eastAsia="MS PMincho" w:hAnsi="Times New Roman"/>
                <w:b w:val="0"/>
                <w:bCs w:val="0"/>
              </w:rPr>
              <w:t>DIF</w:t>
            </w:r>
          </w:p>
        </w:tc>
        <w:tc>
          <w:tcPr>
            <w:tcW w:w="1701" w:type="dxa"/>
            <w:vAlign w:val="center"/>
          </w:tcPr>
          <w:p w:rsidR="005F5FF3" w:rsidRPr="00A22AB1" w:rsidRDefault="005F5FF3" w:rsidP="000316A3">
            <w:pPr>
              <w:pStyle w:val="Tablehead"/>
              <w:keepLines/>
              <w:spacing w:line="240" w:lineRule="exact"/>
              <w:rPr>
                <w:rFonts w:ascii="Times New Roman" w:eastAsia="MS PMincho" w:hAnsi="Times New Roman"/>
                <w:b w:val="0"/>
                <w:bCs w:val="0"/>
              </w:rPr>
            </w:pPr>
            <w:r w:rsidRPr="00A22AB1">
              <w:rPr>
                <w:rFonts w:ascii="Times New Roman" w:eastAsia="MS PMincho" w:hAnsi="Times New Roman" w:hint="cs"/>
                <w:b w:val="0"/>
                <w:bCs w:val="0"/>
                <w:rtl/>
              </w:rPr>
              <w:t>رقم الت</w:t>
            </w:r>
            <w:r w:rsidR="003B6F95">
              <w:rPr>
                <w:rFonts w:ascii="Times New Roman" w:eastAsia="MS PMincho" w:hAnsi="Times New Roman" w:hint="cs"/>
                <w:b w:val="0"/>
                <w:bCs w:val="0"/>
                <w:rtl/>
              </w:rPr>
              <w:t>ت</w:t>
            </w:r>
            <w:r w:rsidRPr="00A22AB1">
              <w:rPr>
                <w:rFonts w:ascii="Times New Roman" w:eastAsia="MS PMincho" w:hAnsi="Times New Roman" w:hint="cs"/>
                <w:b w:val="0"/>
                <w:bCs w:val="0"/>
                <w:rtl/>
              </w:rPr>
              <w:t xml:space="preserve">ابع </w:t>
            </w:r>
            <w:r w:rsidRPr="00A22AB1">
              <w:rPr>
                <w:rFonts w:ascii="Times New Roman" w:eastAsia="MS PMincho" w:hAnsi="Times New Roman"/>
                <w:b w:val="0"/>
                <w:bCs w:val="0"/>
              </w:rPr>
              <w:t>DIF</w:t>
            </w:r>
          </w:p>
        </w:tc>
        <w:tc>
          <w:tcPr>
            <w:tcW w:w="2268" w:type="dxa"/>
            <w:vAlign w:val="center"/>
          </w:tcPr>
          <w:p w:rsidR="005F5FF3" w:rsidRPr="00A22AB1" w:rsidRDefault="005F5FF3" w:rsidP="000316A3">
            <w:pPr>
              <w:pStyle w:val="Tablehead"/>
              <w:keepLines/>
              <w:spacing w:line="240" w:lineRule="exact"/>
              <w:rPr>
                <w:rFonts w:ascii="Times New Roman" w:eastAsia="MS PMincho" w:hAnsi="Times New Roman"/>
                <w:b w:val="0"/>
                <w:bCs w:val="0"/>
              </w:rPr>
            </w:pPr>
            <w:r w:rsidRPr="00A22AB1">
              <w:rPr>
                <w:rFonts w:ascii="Times New Roman" w:eastAsia="MS PMincho" w:hAnsi="Times New Roman" w:hint="cs"/>
                <w:b w:val="0"/>
                <w:bCs w:val="0"/>
                <w:rtl/>
              </w:rPr>
              <w:t xml:space="preserve">الفِدْرة </w:t>
            </w:r>
            <w:r w:rsidRPr="00A22AB1">
              <w:rPr>
                <w:rFonts w:ascii="Times New Roman" w:eastAsia="MS PMincho" w:hAnsi="Times New Roman"/>
                <w:b w:val="0"/>
                <w:bCs w:val="0"/>
              </w:rPr>
              <w:t>DIF</w:t>
            </w:r>
          </w:p>
        </w:tc>
        <w:tc>
          <w:tcPr>
            <w:tcW w:w="2268" w:type="dxa"/>
            <w:vAlign w:val="center"/>
          </w:tcPr>
          <w:p w:rsidR="005F5FF3" w:rsidRPr="00A22AB1" w:rsidRDefault="005F5FF3" w:rsidP="000316A3">
            <w:pPr>
              <w:pStyle w:val="Tablehead"/>
              <w:keepLines/>
              <w:spacing w:line="240" w:lineRule="exact"/>
              <w:rPr>
                <w:rFonts w:ascii="Times New Roman" w:eastAsia="MS PMincho" w:hAnsi="Times New Roman"/>
                <w:b w:val="0"/>
                <w:bCs w:val="0"/>
              </w:rPr>
            </w:pPr>
            <w:r w:rsidRPr="00A22AB1">
              <w:rPr>
                <w:rFonts w:ascii="Times New Roman" w:eastAsia="MS PMincho" w:hAnsi="Times New Roman" w:hint="cs"/>
                <w:b w:val="0"/>
                <w:bCs w:val="0"/>
                <w:rtl/>
              </w:rPr>
              <w:t>الفِدْرة الواسعة المضغوطة</w:t>
            </w:r>
          </w:p>
        </w:tc>
      </w:tr>
      <w:tr w:rsidR="005F5FF3" w:rsidRPr="0022233F" w:rsidTr="00C37889">
        <w:trPr>
          <w:trHeight w:val="20"/>
          <w:jc w:val="center"/>
        </w:trPr>
        <w:tc>
          <w:tcPr>
            <w:tcW w:w="1701" w:type="dxa"/>
            <w:vMerge w:val="restart"/>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0</w:t>
            </w:r>
          </w:p>
        </w:tc>
        <w:tc>
          <w:tcPr>
            <w:tcW w:w="1701" w:type="dxa"/>
            <w:vMerge w:val="restart"/>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0</w:t>
            </w: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V 0,0</w:t>
            </w: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CM 0,2,2,0</w:t>
            </w:r>
          </w:p>
        </w:tc>
      </w:tr>
      <w:tr w:rsidR="005F5FF3" w:rsidRPr="0022233F" w:rsidTr="00C37889">
        <w:trPr>
          <w:trHeight w:val="20"/>
          <w:jc w:val="center"/>
        </w:trPr>
        <w:tc>
          <w:tcPr>
            <w:tcW w:w="1701" w:type="dxa"/>
            <w:vMerge/>
            <w:vAlign w:val="center"/>
          </w:tcPr>
          <w:p w:rsidR="005F5FF3" w:rsidRPr="0022233F" w:rsidRDefault="005F5FF3" w:rsidP="000316A3">
            <w:pPr>
              <w:pStyle w:val="Tabletext"/>
              <w:keepNext/>
              <w:keepLines/>
              <w:spacing w:line="240" w:lineRule="exact"/>
              <w:jc w:val="center"/>
              <w:rPr>
                <w:rFonts w:eastAsia="MS PMincho"/>
                <w:szCs w:val="18"/>
              </w:rPr>
            </w:pPr>
          </w:p>
        </w:tc>
        <w:tc>
          <w:tcPr>
            <w:tcW w:w="1701" w:type="dxa"/>
            <w:vMerge/>
            <w:vAlign w:val="center"/>
          </w:tcPr>
          <w:p w:rsidR="005F5FF3" w:rsidRPr="0022233F" w:rsidRDefault="005F5FF3" w:rsidP="000316A3">
            <w:pPr>
              <w:pStyle w:val="Tabletext"/>
              <w:keepNext/>
              <w:keepLines/>
              <w:spacing w:line="240" w:lineRule="exact"/>
              <w:jc w:val="center"/>
              <w:rPr>
                <w:rFonts w:eastAsia="MS PMincho"/>
                <w:szCs w:val="18"/>
              </w:rPr>
            </w:pP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V 1,0</w:t>
            </w: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CM 0,6,1,0</w:t>
            </w:r>
          </w:p>
        </w:tc>
      </w:tr>
      <w:tr w:rsidR="005F5FF3" w:rsidRPr="0022233F" w:rsidTr="00C37889">
        <w:trPr>
          <w:trHeight w:val="20"/>
          <w:jc w:val="center"/>
        </w:trPr>
        <w:tc>
          <w:tcPr>
            <w:tcW w:w="1701" w:type="dxa"/>
            <w:vMerge/>
            <w:vAlign w:val="center"/>
          </w:tcPr>
          <w:p w:rsidR="005F5FF3" w:rsidRPr="0022233F" w:rsidRDefault="005F5FF3" w:rsidP="000316A3">
            <w:pPr>
              <w:pStyle w:val="Tabletext"/>
              <w:keepNext/>
              <w:keepLines/>
              <w:spacing w:line="240" w:lineRule="exact"/>
              <w:jc w:val="center"/>
              <w:rPr>
                <w:rFonts w:eastAsia="MS PMincho"/>
                <w:szCs w:val="18"/>
              </w:rPr>
            </w:pPr>
          </w:p>
        </w:tc>
        <w:tc>
          <w:tcPr>
            <w:tcW w:w="1701" w:type="dxa"/>
            <w:vMerge/>
            <w:vAlign w:val="center"/>
          </w:tcPr>
          <w:p w:rsidR="005F5FF3" w:rsidRPr="0022233F" w:rsidRDefault="005F5FF3" w:rsidP="000316A3">
            <w:pPr>
              <w:pStyle w:val="Tabletext"/>
              <w:keepNext/>
              <w:keepLines/>
              <w:spacing w:line="240" w:lineRule="exact"/>
              <w:jc w:val="center"/>
              <w:rPr>
                <w:rFonts w:eastAsia="MS PMincho"/>
                <w:szCs w:val="18"/>
              </w:rPr>
            </w:pP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V 2,0</w:t>
            </w: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CM 0,8,3,0</w:t>
            </w:r>
          </w:p>
        </w:tc>
      </w:tr>
      <w:tr w:rsidR="005F5FF3" w:rsidRPr="0022233F" w:rsidTr="00C37889">
        <w:trPr>
          <w:trHeight w:val="20"/>
          <w:jc w:val="center"/>
        </w:trPr>
        <w:tc>
          <w:tcPr>
            <w:tcW w:w="1701" w:type="dxa"/>
            <w:vMerge/>
            <w:vAlign w:val="center"/>
          </w:tcPr>
          <w:p w:rsidR="005F5FF3" w:rsidRPr="0022233F" w:rsidRDefault="005F5FF3" w:rsidP="000316A3">
            <w:pPr>
              <w:pStyle w:val="Tabletext"/>
              <w:keepNext/>
              <w:keepLines/>
              <w:spacing w:line="240" w:lineRule="exact"/>
              <w:jc w:val="center"/>
              <w:rPr>
                <w:rFonts w:eastAsia="MS PMincho"/>
                <w:szCs w:val="18"/>
              </w:rPr>
            </w:pPr>
          </w:p>
        </w:tc>
        <w:tc>
          <w:tcPr>
            <w:tcW w:w="1701" w:type="dxa"/>
            <w:vMerge/>
            <w:vAlign w:val="center"/>
          </w:tcPr>
          <w:p w:rsidR="005F5FF3" w:rsidRPr="0022233F" w:rsidRDefault="005F5FF3" w:rsidP="000316A3">
            <w:pPr>
              <w:pStyle w:val="Tabletext"/>
              <w:keepNext/>
              <w:keepLines/>
              <w:spacing w:line="240" w:lineRule="exact"/>
              <w:jc w:val="center"/>
              <w:rPr>
                <w:rFonts w:eastAsia="MS PMincho"/>
                <w:szCs w:val="18"/>
              </w:rPr>
            </w:pP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V 3,0</w:t>
            </w:r>
          </w:p>
        </w:tc>
        <w:tc>
          <w:tcPr>
            <w:tcW w:w="2268" w:type="dxa"/>
            <w:vAlign w:val="center"/>
          </w:tcPr>
          <w:p w:rsidR="005F5FF3" w:rsidRPr="0022233F" w:rsidRDefault="005F5FF3" w:rsidP="000316A3">
            <w:pPr>
              <w:pStyle w:val="Tabletext"/>
              <w:keepNext/>
              <w:keepLines/>
              <w:spacing w:line="240" w:lineRule="exact"/>
              <w:jc w:val="center"/>
              <w:rPr>
                <w:rFonts w:eastAsia="MS PMincho"/>
                <w:szCs w:val="18"/>
              </w:rPr>
            </w:pPr>
            <w:r w:rsidRPr="0022233F">
              <w:rPr>
                <w:rFonts w:eastAsia="MS PMincho"/>
                <w:szCs w:val="18"/>
              </w:rPr>
              <w:t>CM 0,0,0,0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4,0</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0,4,4,0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restart"/>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9</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134,0</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0,3,4,26</w:t>
            </w:r>
          </w:p>
        </w:tc>
      </w:tr>
      <w:tr w:rsidR="005F5FF3" w:rsidRPr="0022233F" w:rsidTr="00C37889">
        <w:trPr>
          <w:trHeight w:val="20"/>
          <w:jc w:val="center"/>
        </w:trPr>
        <w:tc>
          <w:tcPr>
            <w:tcW w:w="1701" w:type="dxa"/>
            <w:vMerge w:val="restart"/>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1</w:t>
            </w:r>
          </w:p>
        </w:tc>
        <w:tc>
          <w:tcPr>
            <w:tcW w:w="1701" w:type="dxa"/>
            <w:vMerge w:val="restart"/>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0</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0,1</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1,6,2,0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1,1</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1,0,1,0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2,1</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1,2,3,0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3,1</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1,4,0,0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4,1</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1,8,4,0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restart"/>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9</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134,1</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1,7,4,26</w:t>
            </w:r>
          </w:p>
        </w:tc>
      </w:tr>
      <w:tr w:rsidR="005F5FF3" w:rsidRPr="0022233F" w:rsidTr="00C37889">
        <w:trPr>
          <w:trHeight w:val="20"/>
          <w:jc w:val="center"/>
        </w:trPr>
        <w:tc>
          <w:tcPr>
            <w:tcW w:w="1701"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1701"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restart"/>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3</w:t>
            </w:r>
          </w:p>
        </w:tc>
        <w:tc>
          <w:tcPr>
            <w:tcW w:w="1701" w:type="dxa"/>
            <w:vMerge w:val="restart"/>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0</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0,3</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3,4,2,0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1,3</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3,8,1,0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2,3</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3,0,3,0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3,3</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3,2,0,0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4,3</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3,6,4,0</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restart"/>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9</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w:t>
            </w:r>
          </w:p>
        </w:tc>
      </w:tr>
      <w:tr w:rsidR="005F5FF3" w:rsidRPr="0022233F" w:rsidTr="00C37889">
        <w:trPr>
          <w:trHeight w:val="20"/>
          <w:jc w:val="center"/>
        </w:trPr>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1701" w:type="dxa"/>
            <w:vMerge/>
            <w:vAlign w:val="center"/>
          </w:tcPr>
          <w:p w:rsidR="005F5FF3" w:rsidRPr="0022233F" w:rsidRDefault="005F5FF3" w:rsidP="00687D70">
            <w:pPr>
              <w:pStyle w:val="Tabletext"/>
              <w:spacing w:line="240" w:lineRule="exact"/>
              <w:jc w:val="center"/>
              <w:rPr>
                <w:rFonts w:eastAsia="MS PMincho"/>
                <w:szCs w:val="18"/>
              </w:rPr>
            </w:pP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V 134,3</w:t>
            </w:r>
          </w:p>
        </w:tc>
        <w:tc>
          <w:tcPr>
            <w:tcW w:w="2268" w:type="dxa"/>
            <w:vAlign w:val="center"/>
          </w:tcPr>
          <w:p w:rsidR="005F5FF3" w:rsidRPr="0022233F" w:rsidRDefault="005F5FF3" w:rsidP="00687D70">
            <w:pPr>
              <w:pStyle w:val="Tabletext"/>
              <w:spacing w:line="240" w:lineRule="exact"/>
              <w:jc w:val="center"/>
              <w:rPr>
                <w:rFonts w:eastAsia="MS PMincho"/>
                <w:szCs w:val="18"/>
              </w:rPr>
            </w:pPr>
            <w:r w:rsidRPr="0022233F">
              <w:rPr>
                <w:rFonts w:eastAsia="MS PMincho"/>
                <w:szCs w:val="18"/>
              </w:rPr>
              <w:t>CM 3,5,4,26</w:t>
            </w:r>
          </w:p>
        </w:tc>
      </w:tr>
    </w:tbl>
    <w:p w:rsidR="005F5FF3" w:rsidRDefault="005F5FF3" w:rsidP="000316A3">
      <w:pPr>
        <w:pStyle w:val="TableNo"/>
        <w:keepLines/>
        <w:rPr>
          <w:rtl/>
        </w:rPr>
      </w:pPr>
      <w:r>
        <w:rPr>
          <w:rFonts w:hint="cs"/>
          <w:rtl/>
        </w:rPr>
        <w:t>الج</w:t>
      </w:r>
      <w:r w:rsidR="00587DD8">
        <w:rPr>
          <w:rFonts w:hint="cs"/>
          <w:rtl/>
        </w:rPr>
        <w:t>ـ</w:t>
      </w:r>
      <w:r>
        <w:rPr>
          <w:rFonts w:hint="cs"/>
          <w:rtl/>
        </w:rPr>
        <w:t xml:space="preserve">دول </w:t>
      </w:r>
      <w:r>
        <w:t>23</w:t>
      </w:r>
    </w:p>
    <w:p w:rsidR="005F5FF3" w:rsidRPr="00687D70" w:rsidRDefault="005F5FF3" w:rsidP="00587DD8">
      <w:pPr>
        <w:pStyle w:val="Tabletitle"/>
        <w:keepLines/>
        <w:rPr>
          <w:rtl/>
        </w:rPr>
      </w:pPr>
      <w:r w:rsidRPr="00466A63">
        <w:rPr>
          <w:rFonts w:hint="cs"/>
          <w:rtl/>
        </w:rPr>
        <w:t xml:space="preserve">الفِدَر </w:t>
      </w:r>
      <w:r w:rsidRPr="00466A63">
        <w:t>DIF</w:t>
      </w:r>
      <w:r w:rsidRPr="00466A63">
        <w:rPr>
          <w:rFonts w:hint="cs"/>
          <w:rtl/>
        </w:rPr>
        <w:t xml:space="preserve"> الفيديوية والفِدَر الواسعة المضغوطة</w:t>
      </w:r>
      <w:r w:rsidR="00D85A17">
        <w:rPr>
          <w:rtl/>
        </w:rPr>
        <w:br/>
      </w:r>
      <w:r w:rsidR="00687D70" w:rsidRPr="00466A63">
        <w:rPr>
          <w:rFonts w:hint="cs"/>
          <w:rtl/>
        </w:rPr>
        <w:t xml:space="preserve">في النظام </w:t>
      </w:r>
      <w:r w:rsidR="00587DD8">
        <w:rPr>
          <w:rFonts w:hint="cs"/>
          <w:rtl/>
        </w:rPr>
        <w:t xml:space="preserve">  </w:t>
      </w:r>
      <w:r w:rsidR="00587DD8" w:rsidRPr="00466A63">
        <w:t>1 920</w:t>
      </w:r>
      <w:r w:rsidR="00587DD8">
        <w:t xml:space="preserve"> </w:t>
      </w:r>
      <w:r w:rsidR="00587DD8">
        <w:rPr>
          <w:rFonts w:ascii="Times New Roman" w:hAnsi="Times New Roman" w:cs="Times New Roman"/>
        </w:rPr>
        <w:t>×</w:t>
      </w:r>
      <w:r w:rsidR="00587DD8">
        <w:t xml:space="preserve"> </w:t>
      </w:r>
      <w:r w:rsidR="00587DD8" w:rsidRPr="00466A63">
        <w:t>1</w:t>
      </w:r>
      <w:r w:rsidR="00587DD8">
        <w:t xml:space="preserve"> </w:t>
      </w:r>
      <w:r w:rsidRPr="00466A63">
        <w:t>080/50/I</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2268"/>
        <w:gridCol w:w="2268"/>
      </w:tblGrid>
      <w:tr w:rsidR="005F5FF3" w:rsidRPr="00B4245E" w:rsidTr="00466A63">
        <w:trPr>
          <w:tblHeader/>
          <w:jc w:val="center"/>
        </w:trPr>
        <w:tc>
          <w:tcPr>
            <w:tcW w:w="1701" w:type="dxa"/>
            <w:vAlign w:val="center"/>
          </w:tcPr>
          <w:p w:rsidR="005F5FF3" w:rsidRPr="00466A63" w:rsidRDefault="005F5FF3" w:rsidP="000316A3">
            <w:pPr>
              <w:pStyle w:val="Tablehead"/>
              <w:keepLines/>
              <w:spacing w:line="240" w:lineRule="exact"/>
              <w:rPr>
                <w:rFonts w:ascii="Times New Roman" w:eastAsia="MS PMincho" w:hAnsi="Times New Roman"/>
                <w:b w:val="0"/>
                <w:bCs w:val="0"/>
              </w:rPr>
            </w:pPr>
            <w:r w:rsidRPr="00466A63">
              <w:rPr>
                <w:rFonts w:ascii="Times New Roman" w:eastAsia="MS PMincho" w:hAnsi="Times New Roman" w:hint="cs"/>
                <w:b w:val="0"/>
                <w:bCs w:val="0"/>
                <w:rtl/>
              </w:rPr>
              <w:t xml:space="preserve">رقم القناة </w:t>
            </w:r>
            <w:r w:rsidRPr="00466A63">
              <w:rPr>
                <w:rFonts w:ascii="Times New Roman" w:eastAsia="MS PMincho" w:hAnsi="Times New Roman"/>
                <w:b w:val="0"/>
                <w:bCs w:val="0"/>
              </w:rPr>
              <w:t>DIF</w:t>
            </w:r>
          </w:p>
        </w:tc>
        <w:tc>
          <w:tcPr>
            <w:tcW w:w="1701" w:type="dxa"/>
            <w:vAlign w:val="center"/>
          </w:tcPr>
          <w:p w:rsidR="005F5FF3" w:rsidRPr="00466A63" w:rsidRDefault="005F5FF3" w:rsidP="000316A3">
            <w:pPr>
              <w:pStyle w:val="Tablehead"/>
              <w:keepLines/>
              <w:spacing w:line="240" w:lineRule="exact"/>
              <w:rPr>
                <w:rFonts w:ascii="Times New Roman" w:eastAsia="MS PMincho" w:hAnsi="Times New Roman"/>
                <w:b w:val="0"/>
                <w:bCs w:val="0"/>
              </w:rPr>
            </w:pPr>
            <w:r w:rsidRPr="00466A63">
              <w:rPr>
                <w:rFonts w:ascii="Times New Roman" w:eastAsia="MS PMincho" w:hAnsi="Times New Roman" w:hint="cs"/>
                <w:b w:val="0"/>
                <w:bCs w:val="0"/>
                <w:rtl/>
              </w:rPr>
              <w:t>رقم الت</w:t>
            </w:r>
            <w:r w:rsidR="003B6F95">
              <w:rPr>
                <w:rFonts w:ascii="Times New Roman" w:eastAsia="MS PMincho" w:hAnsi="Times New Roman" w:hint="cs"/>
                <w:b w:val="0"/>
                <w:bCs w:val="0"/>
                <w:rtl/>
              </w:rPr>
              <w:t>ت</w:t>
            </w:r>
            <w:r w:rsidRPr="00466A63">
              <w:rPr>
                <w:rFonts w:ascii="Times New Roman" w:eastAsia="MS PMincho" w:hAnsi="Times New Roman" w:hint="cs"/>
                <w:b w:val="0"/>
                <w:bCs w:val="0"/>
                <w:rtl/>
              </w:rPr>
              <w:t xml:space="preserve">ابع </w:t>
            </w:r>
            <w:r w:rsidRPr="00466A63">
              <w:rPr>
                <w:rFonts w:ascii="Times New Roman" w:eastAsia="MS PMincho" w:hAnsi="Times New Roman"/>
                <w:b w:val="0"/>
                <w:bCs w:val="0"/>
              </w:rPr>
              <w:t>DIF</w:t>
            </w:r>
          </w:p>
        </w:tc>
        <w:tc>
          <w:tcPr>
            <w:tcW w:w="2268" w:type="dxa"/>
            <w:vAlign w:val="center"/>
          </w:tcPr>
          <w:p w:rsidR="005F5FF3" w:rsidRPr="00466A63" w:rsidRDefault="005F5FF3" w:rsidP="000316A3">
            <w:pPr>
              <w:pStyle w:val="Tablehead"/>
              <w:keepLines/>
              <w:spacing w:line="240" w:lineRule="exact"/>
              <w:rPr>
                <w:rFonts w:ascii="Times New Roman" w:eastAsia="MS PMincho" w:hAnsi="Times New Roman"/>
                <w:b w:val="0"/>
                <w:bCs w:val="0"/>
              </w:rPr>
            </w:pPr>
            <w:r w:rsidRPr="00466A63">
              <w:rPr>
                <w:rFonts w:ascii="Times New Roman" w:eastAsia="MS PMincho" w:hAnsi="Times New Roman" w:hint="cs"/>
                <w:b w:val="0"/>
                <w:bCs w:val="0"/>
                <w:rtl/>
              </w:rPr>
              <w:t xml:space="preserve">الفِدْرة </w:t>
            </w:r>
            <w:r w:rsidRPr="00466A63">
              <w:rPr>
                <w:rFonts w:ascii="Times New Roman" w:eastAsia="MS PMincho" w:hAnsi="Times New Roman"/>
                <w:b w:val="0"/>
                <w:bCs w:val="0"/>
              </w:rPr>
              <w:t>DIF</w:t>
            </w:r>
          </w:p>
        </w:tc>
        <w:tc>
          <w:tcPr>
            <w:tcW w:w="2268" w:type="dxa"/>
            <w:vAlign w:val="center"/>
          </w:tcPr>
          <w:p w:rsidR="005F5FF3" w:rsidRPr="00466A63" w:rsidRDefault="005F5FF3" w:rsidP="000316A3">
            <w:pPr>
              <w:pStyle w:val="Tablehead"/>
              <w:keepLines/>
              <w:spacing w:line="240" w:lineRule="exact"/>
              <w:rPr>
                <w:rFonts w:ascii="Times New Roman" w:eastAsia="MS PMincho" w:hAnsi="Times New Roman"/>
                <w:b w:val="0"/>
                <w:bCs w:val="0"/>
              </w:rPr>
            </w:pPr>
            <w:r w:rsidRPr="00466A63">
              <w:rPr>
                <w:rFonts w:ascii="Times New Roman" w:eastAsia="MS PMincho" w:hAnsi="Times New Roman" w:hint="cs"/>
                <w:b w:val="0"/>
                <w:bCs w:val="0"/>
                <w:rtl/>
              </w:rPr>
              <w:t>الفِدْرة الواسعة المضغوطة</w:t>
            </w:r>
          </w:p>
        </w:tc>
      </w:tr>
      <w:tr w:rsidR="005F5FF3" w:rsidRPr="00B4245E" w:rsidTr="00C37889">
        <w:trPr>
          <w:jc w:val="center"/>
        </w:trPr>
        <w:tc>
          <w:tcPr>
            <w:tcW w:w="1701" w:type="dxa"/>
            <w:vMerge w:val="restart"/>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0</w:t>
            </w:r>
          </w:p>
        </w:tc>
        <w:tc>
          <w:tcPr>
            <w:tcW w:w="1701" w:type="dxa"/>
            <w:vMerge w:val="restart"/>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0</w:t>
            </w: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V 0,0</w:t>
            </w: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CM 0,2,2,0</w:t>
            </w:r>
          </w:p>
        </w:tc>
      </w:tr>
      <w:tr w:rsidR="005F5FF3" w:rsidRPr="00B4245E" w:rsidTr="00C37889">
        <w:trPr>
          <w:jc w:val="center"/>
        </w:trPr>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V 1,0</w:t>
            </w: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CM 0,6,1,0</w:t>
            </w:r>
          </w:p>
        </w:tc>
      </w:tr>
      <w:tr w:rsidR="005F5FF3" w:rsidRPr="00B4245E" w:rsidTr="00C37889">
        <w:trPr>
          <w:jc w:val="center"/>
        </w:trPr>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V 2,0</w:t>
            </w: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CM 0,8,3,0</w:t>
            </w:r>
          </w:p>
        </w:tc>
      </w:tr>
      <w:tr w:rsidR="005F5FF3" w:rsidRPr="00B4245E" w:rsidTr="00C37889">
        <w:trPr>
          <w:jc w:val="center"/>
        </w:trPr>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V 3,0</w:t>
            </w: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CM 0,0,0,0</w:t>
            </w:r>
          </w:p>
        </w:tc>
      </w:tr>
      <w:tr w:rsidR="005F5FF3" w:rsidRPr="00B4245E" w:rsidTr="00C37889">
        <w:trPr>
          <w:jc w:val="center"/>
        </w:trPr>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V 4,0</w:t>
            </w: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CM 0,4,4,0</w:t>
            </w:r>
          </w:p>
        </w:tc>
      </w:tr>
      <w:tr w:rsidR="005F5FF3" w:rsidRPr="00B4245E" w:rsidTr="00C37889">
        <w:trPr>
          <w:jc w:val="center"/>
        </w:trPr>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1701" w:type="dxa"/>
            <w:vMerge/>
            <w:vAlign w:val="center"/>
          </w:tcPr>
          <w:p w:rsidR="005F5FF3" w:rsidRPr="00B4245E" w:rsidRDefault="005F5FF3" w:rsidP="003B6F95">
            <w:pPr>
              <w:pStyle w:val="Tabletext"/>
              <w:keepNext/>
              <w:keepLines/>
              <w:spacing w:after="20" w:line="240" w:lineRule="exact"/>
              <w:jc w:val="center"/>
              <w:rPr>
                <w:rFonts w:eastAsia="MS PMincho"/>
              </w:rPr>
            </w:pP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keepNext/>
              <w:keepLines/>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10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134,0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0,3,4,26</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11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0,0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0,11,0,0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0,11,1,0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134,0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0,11,4,26</w:t>
            </w:r>
          </w:p>
        </w:tc>
      </w:tr>
      <w:tr w:rsidR="005F5FF3" w:rsidRPr="00B4245E" w:rsidTr="00C37889">
        <w:trPr>
          <w:jc w:val="center"/>
        </w:trPr>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1</w:t>
            </w: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0,1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1,6,2,0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1,10,1,0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2,1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1,1,3,0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3,1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1,4,0,0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4,1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1,8,4,0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10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134,1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1,7,4,26</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11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0,1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134,1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1701"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3</w:t>
            </w: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0,3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3,3,2,0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3,7,1,0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2,3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3,9,3,0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3,3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3,1,0,0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4,3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3,5,4,0</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10</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134,3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CM 3,4,4,26</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11</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0,3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1701" w:type="dxa"/>
            <w:vMerge/>
            <w:vAlign w:val="center"/>
          </w:tcPr>
          <w:p w:rsidR="005F5FF3" w:rsidRPr="00B4245E" w:rsidRDefault="005F5FF3" w:rsidP="003B6F95">
            <w:pPr>
              <w:pStyle w:val="Tabletext"/>
              <w:spacing w:after="20" w:line="240" w:lineRule="exact"/>
              <w:jc w:val="center"/>
              <w:rPr>
                <w:rFonts w:eastAsia="MS PMincho"/>
              </w:rPr>
            </w:pP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V 134,3</w:t>
            </w:r>
          </w:p>
        </w:tc>
        <w:tc>
          <w:tcPr>
            <w:tcW w:w="2268" w:type="dxa"/>
            <w:vAlign w:val="center"/>
          </w:tcPr>
          <w:p w:rsidR="005F5FF3" w:rsidRPr="00B4245E" w:rsidRDefault="005F5FF3" w:rsidP="003B6F95">
            <w:pPr>
              <w:pStyle w:val="Tabletext"/>
              <w:spacing w:after="20" w:line="240" w:lineRule="exact"/>
              <w:jc w:val="center"/>
              <w:rPr>
                <w:rFonts w:eastAsia="MS PMincho"/>
              </w:rPr>
            </w:pPr>
            <w:r w:rsidRPr="00B4245E">
              <w:rPr>
                <w:rFonts w:eastAsia="MS PMincho"/>
              </w:rPr>
              <w:t>－</w:t>
            </w:r>
          </w:p>
        </w:tc>
      </w:tr>
    </w:tbl>
    <w:p w:rsidR="005F5FF3" w:rsidRDefault="005F5FF3" w:rsidP="00466A63">
      <w:pPr>
        <w:pStyle w:val="TableNo"/>
        <w:rPr>
          <w:rtl/>
        </w:rPr>
      </w:pPr>
      <w:r>
        <w:rPr>
          <w:rFonts w:hint="cs"/>
          <w:rtl/>
        </w:rPr>
        <w:t>الج</w:t>
      </w:r>
      <w:r w:rsidR="00587DD8">
        <w:rPr>
          <w:rFonts w:hint="cs"/>
          <w:rtl/>
        </w:rPr>
        <w:t>ـ</w:t>
      </w:r>
      <w:r>
        <w:rPr>
          <w:rFonts w:hint="cs"/>
          <w:rtl/>
        </w:rPr>
        <w:t xml:space="preserve">دول </w:t>
      </w:r>
      <w:r>
        <w:t>24</w:t>
      </w:r>
    </w:p>
    <w:p w:rsidR="005F5FF3" w:rsidRPr="00687D70" w:rsidRDefault="005F5FF3" w:rsidP="00587DD8">
      <w:pPr>
        <w:pStyle w:val="Tabletitle"/>
        <w:rPr>
          <w:rtl/>
        </w:rPr>
      </w:pPr>
      <w:r w:rsidRPr="00466A63">
        <w:rPr>
          <w:rFonts w:hint="cs"/>
          <w:rtl/>
        </w:rPr>
        <w:t xml:space="preserve">الفِدَر </w:t>
      </w:r>
      <w:r w:rsidRPr="00466A63">
        <w:t>DIF</w:t>
      </w:r>
      <w:r w:rsidRPr="00466A63">
        <w:rPr>
          <w:rFonts w:hint="cs"/>
          <w:rtl/>
        </w:rPr>
        <w:t xml:space="preserve"> الفيديوية والفِدَر الواسعة المضغوطة</w:t>
      </w:r>
      <w:r w:rsidR="003B6F95">
        <w:rPr>
          <w:rtl/>
        </w:rPr>
        <w:br/>
      </w:r>
      <w:r w:rsidRPr="00466A63">
        <w:rPr>
          <w:rFonts w:hint="cs"/>
          <w:rtl/>
        </w:rPr>
        <w:t xml:space="preserve">في </w:t>
      </w:r>
      <w:r w:rsidR="00687D70" w:rsidRPr="00466A63">
        <w:rPr>
          <w:rFonts w:hint="cs"/>
          <w:rtl/>
        </w:rPr>
        <w:t>النظام</w:t>
      </w:r>
      <w:r w:rsidR="00687D70">
        <w:rPr>
          <w:rFonts w:hint="cs"/>
          <w:rtl/>
        </w:rPr>
        <w:t xml:space="preserve"> </w:t>
      </w:r>
      <w:r w:rsidR="00587DD8" w:rsidRPr="00466A63">
        <w:t>1 280</w:t>
      </w:r>
      <w:r w:rsidR="00587DD8">
        <w:rPr>
          <w:rFonts w:ascii="Times New Roman" w:hAnsi="Times New Roman" w:cs="Times New Roman"/>
        </w:rPr>
        <w:t xml:space="preserve"> </w:t>
      </w:r>
      <w:r w:rsidR="00687D70">
        <w:rPr>
          <w:rFonts w:ascii="Times New Roman" w:hAnsi="Times New Roman" w:cs="Times New Roman"/>
        </w:rPr>
        <w:t>×</w:t>
      </w:r>
      <w:r w:rsidR="00687D70" w:rsidRPr="00466A63">
        <w:t xml:space="preserve"> </w:t>
      </w:r>
      <w:r w:rsidR="00587DD8" w:rsidRPr="00466A63">
        <w:t>720/50/P</w:t>
      </w:r>
      <w:r w:rsidRPr="00466A63">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2268"/>
        <w:gridCol w:w="2268"/>
      </w:tblGrid>
      <w:tr w:rsidR="005F5FF3" w:rsidRPr="00B4245E" w:rsidTr="00466A63">
        <w:trPr>
          <w:tblHeader/>
          <w:jc w:val="center"/>
        </w:trPr>
        <w:tc>
          <w:tcPr>
            <w:tcW w:w="1701" w:type="dxa"/>
            <w:vAlign w:val="center"/>
          </w:tcPr>
          <w:p w:rsidR="005F5FF3" w:rsidRPr="00466A63" w:rsidRDefault="005F5FF3" w:rsidP="003B6F95">
            <w:pPr>
              <w:pStyle w:val="Tablehead"/>
              <w:spacing w:before="0" w:after="20" w:line="240" w:lineRule="exact"/>
              <w:rPr>
                <w:rFonts w:ascii="Times New Roman" w:eastAsia="MS PMincho" w:hAnsi="Times New Roman"/>
                <w:b w:val="0"/>
                <w:bCs w:val="0"/>
              </w:rPr>
            </w:pPr>
            <w:r w:rsidRPr="00466A63">
              <w:rPr>
                <w:rFonts w:ascii="Times New Roman" w:eastAsia="MS PMincho" w:hAnsi="Times New Roman" w:hint="cs"/>
                <w:b w:val="0"/>
                <w:bCs w:val="0"/>
                <w:rtl/>
              </w:rPr>
              <w:t xml:space="preserve">رقم القناة </w:t>
            </w:r>
            <w:r w:rsidRPr="00466A63">
              <w:rPr>
                <w:rFonts w:ascii="Times New Roman" w:eastAsia="MS PMincho" w:hAnsi="Times New Roman"/>
                <w:b w:val="0"/>
                <w:bCs w:val="0"/>
              </w:rPr>
              <w:t>DIF</w:t>
            </w:r>
          </w:p>
        </w:tc>
        <w:tc>
          <w:tcPr>
            <w:tcW w:w="1701" w:type="dxa"/>
            <w:vAlign w:val="center"/>
          </w:tcPr>
          <w:p w:rsidR="005F5FF3" w:rsidRPr="00466A63" w:rsidRDefault="005F5FF3" w:rsidP="003B6F95">
            <w:pPr>
              <w:pStyle w:val="Tablehead"/>
              <w:spacing w:before="0" w:after="20" w:line="240" w:lineRule="exact"/>
              <w:rPr>
                <w:rFonts w:ascii="Times New Roman" w:eastAsia="MS PMincho" w:hAnsi="Times New Roman"/>
                <w:b w:val="0"/>
                <w:bCs w:val="0"/>
              </w:rPr>
            </w:pPr>
            <w:r w:rsidRPr="00466A63">
              <w:rPr>
                <w:rFonts w:ascii="Times New Roman" w:eastAsia="MS PMincho" w:hAnsi="Times New Roman" w:hint="cs"/>
                <w:b w:val="0"/>
                <w:bCs w:val="0"/>
                <w:rtl/>
              </w:rPr>
              <w:t>رقم الت</w:t>
            </w:r>
            <w:r w:rsidR="003B6F95">
              <w:rPr>
                <w:rFonts w:ascii="Times New Roman" w:eastAsia="MS PMincho" w:hAnsi="Times New Roman" w:hint="cs"/>
                <w:b w:val="0"/>
                <w:bCs w:val="0"/>
                <w:rtl/>
              </w:rPr>
              <w:t>ت</w:t>
            </w:r>
            <w:r w:rsidRPr="00466A63">
              <w:rPr>
                <w:rFonts w:ascii="Times New Roman" w:eastAsia="MS PMincho" w:hAnsi="Times New Roman" w:hint="cs"/>
                <w:b w:val="0"/>
                <w:bCs w:val="0"/>
                <w:rtl/>
              </w:rPr>
              <w:t xml:space="preserve">ابع </w:t>
            </w:r>
            <w:r w:rsidRPr="00466A63">
              <w:rPr>
                <w:rFonts w:ascii="Times New Roman" w:eastAsia="MS PMincho" w:hAnsi="Times New Roman"/>
                <w:b w:val="0"/>
                <w:bCs w:val="0"/>
              </w:rPr>
              <w:t>DIF</w:t>
            </w:r>
          </w:p>
        </w:tc>
        <w:tc>
          <w:tcPr>
            <w:tcW w:w="2268" w:type="dxa"/>
            <w:vAlign w:val="center"/>
          </w:tcPr>
          <w:p w:rsidR="005F5FF3" w:rsidRPr="00466A63" w:rsidRDefault="005F5FF3" w:rsidP="003B6F95">
            <w:pPr>
              <w:pStyle w:val="Tablehead"/>
              <w:spacing w:before="0" w:after="20" w:line="240" w:lineRule="exact"/>
              <w:rPr>
                <w:rFonts w:ascii="Times New Roman" w:eastAsia="MS PMincho" w:hAnsi="Times New Roman"/>
                <w:b w:val="0"/>
                <w:bCs w:val="0"/>
              </w:rPr>
            </w:pPr>
            <w:r w:rsidRPr="00466A63">
              <w:rPr>
                <w:rFonts w:ascii="Times New Roman" w:eastAsia="MS PMincho" w:hAnsi="Times New Roman" w:hint="cs"/>
                <w:b w:val="0"/>
                <w:bCs w:val="0"/>
                <w:rtl/>
              </w:rPr>
              <w:t xml:space="preserve">الفِدْرة </w:t>
            </w:r>
            <w:r w:rsidRPr="00466A63">
              <w:rPr>
                <w:rFonts w:ascii="Times New Roman" w:eastAsia="MS PMincho" w:hAnsi="Times New Roman"/>
                <w:b w:val="0"/>
                <w:bCs w:val="0"/>
              </w:rPr>
              <w:t>DIF</w:t>
            </w:r>
          </w:p>
        </w:tc>
        <w:tc>
          <w:tcPr>
            <w:tcW w:w="2268" w:type="dxa"/>
            <w:vAlign w:val="center"/>
          </w:tcPr>
          <w:p w:rsidR="005F5FF3" w:rsidRPr="00466A63" w:rsidRDefault="005F5FF3" w:rsidP="003B6F95">
            <w:pPr>
              <w:pStyle w:val="Tablehead"/>
              <w:spacing w:before="0" w:after="20" w:line="240" w:lineRule="exact"/>
              <w:rPr>
                <w:rFonts w:ascii="Times New Roman" w:eastAsia="MS PMincho" w:hAnsi="Times New Roman"/>
                <w:b w:val="0"/>
                <w:bCs w:val="0"/>
              </w:rPr>
            </w:pPr>
            <w:r w:rsidRPr="00466A63">
              <w:rPr>
                <w:rFonts w:ascii="Times New Roman" w:eastAsia="MS PMincho" w:hAnsi="Times New Roman" w:hint="cs"/>
                <w:b w:val="0"/>
                <w:bCs w:val="0"/>
                <w:rtl/>
              </w:rPr>
              <w:t>الفِدْرة الواسعة المضغوطة</w:t>
            </w:r>
          </w:p>
        </w:tc>
      </w:tr>
      <w:tr w:rsidR="005F5FF3" w:rsidRPr="00B4245E" w:rsidTr="00C37889">
        <w:trPr>
          <w:jc w:val="center"/>
        </w:trPr>
        <w:tc>
          <w:tcPr>
            <w:tcW w:w="1701" w:type="dxa"/>
            <w:vMerge w:val="restart"/>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0,0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0,2,2,0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0,6,1,0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2,0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0,8,3,0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3,0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0,0,0,0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4,0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0,4,4,0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lang w:eastAsia="ja-JP"/>
              </w:rPr>
              <w:t>9</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134,0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0,3,4,26</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lang w:eastAsia="ja-JP"/>
              </w:rPr>
              <w:t>10</w:t>
            </w:r>
          </w:p>
        </w:tc>
        <w:tc>
          <w:tcPr>
            <w:tcW w:w="2268" w:type="dxa"/>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rPr>
              <w:t>V 0,</w:t>
            </w:r>
            <w:r w:rsidRPr="00B4245E">
              <w:rPr>
                <w:rFonts w:eastAsia="MS PMincho"/>
                <w:lang w:eastAsia="ja-JP"/>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lang w:eastAsia="ja-JP"/>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lang w:eastAsia="ja-JP"/>
              </w:rPr>
            </w:pPr>
          </w:p>
        </w:tc>
        <w:tc>
          <w:tcPr>
            <w:tcW w:w="2268" w:type="dxa"/>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rPr>
              <w:t>V 134,</w:t>
            </w:r>
            <w:r w:rsidRPr="00B4245E">
              <w:rPr>
                <w:rFonts w:eastAsia="MS PMincho"/>
                <w:lang w:eastAsia="ja-JP"/>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lang w:eastAsia="ja-JP"/>
              </w:rPr>
              <w:t>11</w:t>
            </w:r>
          </w:p>
        </w:tc>
        <w:tc>
          <w:tcPr>
            <w:tcW w:w="2268" w:type="dxa"/>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rPr>
              <w:t>V 0,</w:t>
            </w:r>
            <w:r w:rsidRPr="00B4245E">
              <w:rPr>
                <w:rFonts w:eastAsia="MS PMincho"/>
                <w:lang w:eastAsia="ja-JP"/>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lang w:eastAsia="ja-JP"/>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lang w:eastAsia="ja-JP"/>
              </w:rPr>
            </w:pPr>
          </w:p>
        </w:tc>
        <w:tc>
          <w:tcPr>
            <w:tcW w:w="2268" w:type="dxa"/>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rPr>
              <w:t>V 134,</w:t>
            </w:r>
            <w:r w:rsidRPr="00B4245E">
              <w:rPr>
                <w:rFonts w:eastAsia="MS PMincho"/>
                <w:lang w:eastAsia="ja-JP"/>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restart"/>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1</w:t>
            </w: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0,1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1,6,2,0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1</w:t>
            </w:r>
            <w:r w:rsidRPr="00B4245E">
              <w:rPr>
                <w:rFonts w:eastAsia="MS PMincho"/>
                <w:lang w:eastAsia="ja-JP"/>
              </w:rPr>
              <w:t>,</w:t>
            </w:r>
            <w:r w:rsidRPr="00B4245E">
              <w:rPr>
                <w:rFonts w:eastAsia="MS PMincho"/>
              </w:rPr>
              <w:t>0,1,0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2,1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1,</w:t>
            </w:r>
            <w:r w:rsidRPr="00B4245E">
              <w:rPr>
                <w:rFonts w:eastAsia="MS PMincho"/>
                <w:lang w:eastAsia="ja-JP"/>
              </w:rPr>
              <w:t>2</w:t>
            </w:r>
            <w:r w:rsidRPr="00B4245E">
              <w:rPr>
                <w:rFonts w:eastAsia="MS PMincho"/>
              </w:rPr>
              <w:t>,3,0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3,1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1,4,0,0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4,1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1,8,4,0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lang w:eastAsia="ja-JP"/>
              </w:rPr>
              <w:t>9</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134,1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1,7,4,26</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rPr>
              <w:t>1</w:t>
            </w:r>
            <w:r w:rsidRPr="00B4245E">
              <w:rPr>
                <w:rFonts w:eastAsia="MS PMincho"/>
                <w:lang w:eastAsia="ja-JP"/>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0,1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134,1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lang w:eastAsia="ja-JP"/>
              </w:rPr>
              <w:t>11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0,1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134,1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1701"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restart"/>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3</w:t>
            </w: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0,3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3,</w:t>
            </w:r>
            <w:r w:rsidRPr="00B4245E">
              <w:rPr>
                <w:rFonts w:eastAsia="MS PMincho"/>
                <w:lang w:eastAsia="ja-JP"/>
              </w:rPr>
              <w:t>4</w:t>
            </w:r>
            <w:r w:rsidRPr="00B4245E">
              <w:rPr>
                <w:rFonts w:eastAsia="MS PMincho"/>
              </w:rPr>
              <w:t>,2,0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3,</w:t>
            </w:r>
            <w:r w:rsidRPr="00B4245E">
              <w:rPr>
                <w:rFonts w:eastAsia="MS PMincho"/>
                <w:lang w:eastAsia="ja-JP"/>
              </w:rPr>
              <w:t>8</w:t>
            </w:r>
            <w:r w:rsidRPr="00B4245E">
              <w:rPr>
                <w:rFonts w:eastAsia="MS PMincho"/>
              </w:rPr>
              <w:t>,1,0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2,3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3</w:t>
            </w:r>
            <w:r w:rsidRPr="00B4245E">
              <w:rPr>
                <w:rFonts w:eastAsia="MS PMincho"/>
                <w:lang w:eastAsia="ja-JP"/>
              </w:rPr>
              <w:t>,0</w:t>
            </w:r>
            <w:r w:rsidRPr="00B4245E">
              <w:rPr>
                <w:rFonts w:eastAsia="MS PMincho"/>
              </w:rPr>
              <w:t>,3,0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3,3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3,</w:t>
            </w:r>
            <w:r w:rsidRPr="00B4245E">
              <w:rPr>
                <w:rFonts w:eastAsia="MS PMincho"/>
                <w:lang w:eastAsia="ja-JP"/>
              </w:rPr>
              <w:t>2</w:t>
            </w:r>
            <w:r w:rsidRPr="00B4245E">
              <w:rPr>
                <w:rFonts w:eastAsia="MS PMincho"/>
              </w:rPr>
              <w:t>,0,0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4,3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3,</w:t>
            </w:r>
            <w:r w:rsidRPr="00B4245E">
              <w:rPr>
                <w:rFonts w:eastAsia="MS PMincho"/>
                <w:lang w:eastAsia="ja-JP"/>
              </w:rPr>
              <w:t>6</w:t>
            </w:r>
            <w:r w:rsidRPr="00B4245E">
              <w:rPr>
                <w:rFonts w:eastAsia="MS PMincho"/>
              </w:rPr>
              <w:t>,4,0</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lang w:eastAsia="ja-JP"/>
              </w:rPr>
              <w:t>9</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134,3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CM 3,</w:t>
            </w:r>
            <w:r w:rsidRPr="00B4245E">
              <w:rPr>
                <w:rFonts w:eastAsia="MS PMincho"/>
                <w:lang w:eastAsia="ja-JP"/>
              </w:rPr>
              <w:t>5</w:t>
            </w:r>
            <w:r w:rsidRPr="00B4245E">
              <w:rPr>
                <w:rFonts w:eastAsia="MS PMincho"/>
              </w:rPr>
              <w:t>,4,26</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rPr>
              <w:t>1</w:t>
            </w:r>
            <w:r w:rsidRPr="00B4245E">
              <w:rPr>
                <w:rFonts w:eastAsia="MS PMincho"/>
                <w:lang w:eastAsia="ja-JP"/>
              </w:rPr>
              <w:t>0</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0,3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134,3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restart"/>
            <w:vAlign w:val="center"/>
          </w:tcPr>
          <w:p w:rsidR="005F5FF3" w:rsidRPr="00B4245E" w:rsidRDefault="005F5FF3" w:rsidP="003B6F95">
            <w:pPr>
              <w:pStyle w:val="Tabletext"/>
              <w:spacing w:before="0" w:after="20" w:line="240" w:lineRule="exact"/>
              <w:jc w:val="center"/>
              <w:rPr>
                <w:rFonts w:eastAsia="MS PMincho"/>
                <w:lang w:eastAsia="ja-JP"/>
              </w:rPr>
            </w:pPr>
            <w:r w:rsidRPr="00B4245E">
              <w:rPr>
                <w:rFonts w:eastAsia="MS PMincho"/>
                <w:lang w:eastAsia="ja-JP"/>
              </w:rPr>
              <w:t>11</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0,3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r w:rsidR="005F5FF3" w:rsidRPr="00B4245E" w:rsidTr="00C37889">
        <w:trPr>
          <w:jc w:val="center"/>
        </w:trPr>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1701" w:type="dxa"/>
            <w:vMerge/>
            <w:vAlign w:val="center"/>
          </w:tcPr>
          <w:p w:rsidR="005F5FF3" w:rsidRPr="00B4245E" w:rsidRDefault="005F5FF3" w:rsidP="003B6F95">
            <w:pPr>
              <w:pStyle w:val="Tabletext"/>
              <w:spacing w:before="0" w:after="20" w:line="240" w:lineRule="exact"/>
              <w:jc w:val="center"/>
              <w:rPr>
                <w:rFonts w:eastAsia="MS PMincho"/>
              </w:rPr>
            </w:pP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V 134,3</w:t>
            </w:r>
          </w:p>
        </w:tc>
        <w:tc>
          <w:tcPr>
            <w:tcW w:w="2268" w:type="dxa"/>
            <w:vAlign w:val="center"/>
          </w:tcPr>
          <w:p w:rsidR="005F5FF3" w:rsidRPr="00B4245E" w:rsidRDefault="005F5FF3" w:rsidP="003B6F95">
            <w:pPr>
              <w:pStyle w:val="Tabletext"/>
              <w:spacing w:before="0" w:after="20" w:line="240" w:lineRule="exact"/>
              <w:jc w:val="center"/>
              <w:rPr>
                <w:rFonts w:eastAsia="MS PMincho"/>
              </w:rPr>
            </w:pPr>
            <w:r w:rsidRPr="00B4245E">
              <w:rPr>
                <w:rFonts w:eastAsia="MS PMincho"/>
              </w:rPr>
              <w:t>－</w:t>
            </w:r>
          </w:p>
        </w:tc>
      </w:tr>
    </w:tbl>
    <w:p w:rsidR="005F5FF3" w:rsidRPr="000B5066" w:rsidRDefault="005F5FF3" w:rsidP="00466A63">
      <w:pPr>
        <w:pStyle w:val="Heading1"/>
        <w:rPr>
          <w:rtl/>
        </w:rPr>
      </w:pPr>
      <w:r w:rsidRPr="000B5066">
        <w:t>4</w:t>
      </w:r>
      <w:r w:rsidRPr="000B5066">
        <w:rPr>
          <w:rFonts w:hint="cs"/>
          <w:rtl/>
        </w:rPr>
        <w:tab/>
        <w:t>الانضغاط الفيديوي</w:t>
      </w:r>
    </w:p>
    <w:p w:rsidR="005F5FF3" w:rsidRPr="005C2ACC" w:rsidRDefault="005F5FF3" w:rsidP="00587DD8">
      <w:pPr>
        <w:rPr>
          <w:spacing w:val="-4"/>
          <w:rtl/>
        </w:rPr>
      </w:pPr>
      <w:r w:rsidRPr="005C2ACC">
        <w:rPr>
          <w:rFonts w:hint="cs"/>
          <w:spacing w:val="-4"/>
          <w:rtl/>
        </w:rPr>
        <w:t xml:space="preserve">يتضمّن هذا القسم معالجة الانضغاط الفيديوي في الأنظمة </w:t>
      </w:r>
      <w:r w:rsidR="00D84D26" w:rsidRPr="005C2ACC">
        <w:rPr>
          <w:spacing w:val="-4"/>
        </w:rPr>
        <w:t>1</w:t>
      </w:r>
      <w:r w:rsidR="00D84D26" w:rsidRPr="005C2ACC">
        <w:rPr>
          <w:rFonts w:ascii="Arial" w:hAnsi="Arial"/>
          <w:spacing w:val="-4"/>
        </w:rPr>
        <w:t> </w:t>
      </w:r>
      <w:r w:rsidR="00D84D26" w:rsidRPr="005C2ACC">
        <w:rPr>
          <w:spacing w:val="-4"/>
        </w:rPr>
        <w:t>080/60/I</w:t>
      </w:r>
      <w:r w:rsidR="00587DD8">
        <w:rPr>
          <w:rFonts w:hint="cs"/>
          <w:spacing w:val="-4"/>
          <w:rtl/>
        </w:rPr>
        <w:t> </w:t>
      </w:r>
      <w:r w:rsidR="00D84D26" w:rsidRPr="005C2ACC">
        <w:rPr>
          <w:spacing w:val="-4"/>
        </w:rPr>
        <w:t>×</w:t>
      </w:r>
      <w:r w:rsidR="00587DD8">
        <w:rPr>
          <w:rFonts w:hint="cs"/>
          <w:spacing w:val="-4"/>
          <w:rtl/>
        </w:rPr>
        <w:t> </w:t>
      </w:r>
      <w:r w:rsidRPr="005C2ACC">
        <w:rPr>
          <w:spacing w:val="-4"/>
        </w:rPr>
        <w:t>1</w:t>
      </w:r>
      <w:r w:rsidRPr="005C2ACC">
        <w:rPr>
          <w:rFonts w:ascii="Arial" w:hAnsi="Arial"/>
          <w:spacing w:val="-4"/>
        </w:rPr>
        <w:t> </w:t>
      </w:r>
      <w:r w:rsidRPr="005C2ACC">
        <w:rPr>
          <w:spacing w:val="-4"/>
        </w:rPr>
        <w:t>920</w:t>
      </w:r>
      <w:r w:rsidRPr="005C2ACC">
        <w:rPr>
          <w:rFonts w:hint="cs"/>
          <w:spacing w:val="-4"/>
          <w:rtl/>
        </w:rPr>
        <w:t xml:space="preserve"> و</w:t>
      </w:r>
      <w:r w:rsidR="00D84D26" w:rsidRPr="005C2ACC">
        <w:rPr>
          <w:spacing w:val="-4"/>
        </w:rPr>
        <w:t>1</w:t>
      </w:r>
      <w:r w:rsidR="00D84D26" w:rsidRPr="005C2ACC">
        <w:rPr>
          <w:rFonts w:ascii="Arial" w:hAnsi="Arial"/>
          <w:spacing w:val="-4"/>
        </w:rPr>
        <w:t> </w:t>
      </w:r>
      <w:r w:rsidR="00D84D26" w:rsidRPr="005C2ACC">
        <w:rPr>
          <w:spacing w:val="-4"/>
        </w:rPr>
        <w:t>080/50/I</w:t>
      </w:r>
      <w:r w:rsidR="00587DD8">
        <w:rPr>
          <w:rFonts w:hint="cs"/>
          <w:spacing w:val="-4"/>
          <w:rtl/>
        </w:rPr>
        <w:t> </w:t>
      </w:r>
      <w:r w:rsidR="00D84D26" w:rsidRPr="005C2ACC">
        <w:rPr>
          <w:spacing w:val="-4"/>
        </w:rPr>
        <w:t>×</w:t>
      </w:r>
      <w:r w:rsidR="00587DD8">
        <w:rPr>
          <w:rFonts w:hint="cs"/>
          <w:spacing w:val="-4"/>
          <w:rtl/>
        </w:rPr>
        <w:t> </w:t>
      </w:r>
      <w:r w:rsidRPr="005C2ACC">
        <w:rPr>
          <w:spacing w:val="-4"/>
        </w:rPr>
        <w:t>1</w:t>
      </w:r>
      <w:r w:rsidRPr="005C2ACC">
        <w:rPr>
          <w:rFonts w:ascii="Arial" w:hAnsi="Arial"/>
          <w:spacing w:val="-4"/>
        </w:rPr>
        <w:t> </w:t>
      </w:r>
      <w:r w:rsidRPr="005C2ACC">
        <w:rPr>
          <w:spacing w:val="-4"/>
        </w:rPr>
        <w:t>920</w:t>
      </w:r>
      <w:r w:rsidRPr="005C2ACC">
        <w:rPr>
          <w:rFonts w:hint="cs"/>
          <w:spacing w:val="-4"/>
          <w:rtl/>
        </w:rPr>
        <w:t xml:space="preserve"> و</w:t>
      </w:r>
      <w:r w:rsidRPr="005C2ACC">
        <w:rPr>
          <w:spacing w:val="-4"/>
        </w:rPr>
        <w:t>720/60/P</w:t>
      </w:r>
      <w:r w:rsidR="00587DD8">
        <w:rPr>
          <w:rFonts w:hint="cs"/>
          <w:spacing w:val="-4"/>
          <w:rtl/>
        </w:rPr>
        <w:t> </w:t>
      </w:r>
      <w:r w:rsidR="00D84D26" w:rsidRPr="005C2ACC">
        <w:rPr>
          <w:spacing w:val="-4"/>
        </w:rPr>
        <w:t>×</w:t>
      </w:r>
      <w:r w:rsidR="00587DD8">
        <w:rPr>
          <w:rFonts w:hint="cs"/>
          <w:spacing w:val="-4"/>
          <w:rtl/>
        </w:rPr>
        <w:t> </w:t>
      </w:r>
      <w:r w:rsidR="00D84D26" w:rsidRPr="005C2ACC">
        <w:rPr>
          <w:spacing w:val="-4"/>
        </w:rPr>
        <w:t>1</w:t>
      </w:r>
      <w:r w:rsidR="00D84D26" w:rsidRPr="005C2ACC">
        <w:rPr>
          <w:rFonts w:ascii="Arial" w:hAnsi="Arial"/>
          <w:spacing w:val="-4"/>
        </w:rPr>
        <w:t> </w:t>
      </w:r>
      <w:r w:rsidR="00D84D26" w:rsidRPr="005C2ACC">
        <w:rPr>
          <w:spacing w:val="-4"/>
        </w:rPr>
        <w:t>280</w:t>
      </w:r>
      <w:r w:rsidRPr="005C2ACC">
        <w:rPr>
          <w:rFonts w:hint="cs"/>
          <w:spacing w:val="-4"/>
          <w:rtl/>
        </w:rPr>
        <w:t xml:space="preserve"> و</w:t>
      </w:r>
      <w:r w:rsidRPr="005C2ACC">
        <w:rPr>
          <w:spacing w:val="-4"/>
          <w:lang w:eastAsia="ja-JP"/>
        </w:rPr>
        <w:t>1</w:t>
      </w:r>
      <w:r w:rsidRPr="005C2ACC">
        <w:rPr>
          <w:rFonts w:ascii="Arial" w:hAnsi="Arial"/>
          <w:spacing w:val="-4"/>
        </w:rPr>
        <w:t> </w:t>
      </w:r>
      <w:r w:rsidRPr="005C2ACC">
        <w:rPr>
          <w:spacing w:val="-4"/>
          <w:lang w:eastAsia="ja-JP"/>
        </w:rPr>
        <w:t>280</w:t>
      </w:r>
      <w:r w:rsidR="00587DD8">
        <w:rPr>
          <w:rFonts w:hint="eastAsia"/>
          <w:spacing w:val="-4"/>
        </w:rPr>
        <w:t> </w:t>
      </w:r>
      <w:r w:rsidR="00587DD8" w:rsidRPr="005C2ACC">
        <w:rPr>
          <w:spacing w:val="-4"/>
        </w:rPr>
        <w:t>×</w:t>
      </w:r>
      <w:r w:rsidR="00587DD8">
        <w:rPr>
          <w:rFonts w:hint="eastAsia"/>
          <w:spacing w:val="-4"/>
        </w:rPr>
        <w:t> </w:t>
      </w:r>
      <w:r w:rsidR="001F23DB" w:rsidRPr="005C2ACC">
        <w:rPr>
          <w:spacing w:val="-4"/>
          <w:lang w:eastAsia="ja-JP"/>
        </w:rPr>
        <w:t>720/50/P</w:t>
      </w:r>
      <w:r w:rsidR="00B132F6">
        <w:rPr>
          <w:rFonts w:hint="cs"/>
          <w:spacing w:val="-4"/>
          <w:rtl/>
        </w:rPr>
        <w:t>.</w:t>
      </w:r>
    </w:p>
    <w:p w:rsidR="005F5FF3" w:rsidRPr="000B5066" w:rsidRDefault="005F5FF3" w:rsidP="00466A63">
      <w:pPr>
        <w:pStyle w:val="Heading2"/>
        <w:rPr>
          <w:rtl/>
          <w:lang w:bidi="ar-EG"/>
        </w:rPr>
      </w:pPr>
      <w:r w:rsidRPr="000B5066">
        <w:t>1.4</w:t>
      </w:r>
      <w:r w:rsidRPr="000B5066">
        <w:tab/>
      </w:r>
      <w:r w:rsidRPr="000B5066">
        <w:rPr>
          <w:rFonts w:hint="cs"/>
          <w:rtl/>
        </w:rPr>
        <w:t>بنية الفيديو</w:t>
      </w:r>
    </w:p>
    <w:p w:rsidR="005F5FF3" w:rsidRPr="000B5066" w:rsidRDefault="005F5FF3" w:rsidP="00587DD8">
      <w:pPr>
        <w:pStyle w:val="Heading3"/>
        <w:spacing w:before="120"/>
        <w:rPr>
          <w:rtl/>
          <w:lang w:bidi="ar-EG"/>
        </w:rPr>
      </w:pPr>
      <w:r w:rsidRPr="000B5066">
        <w:t>1.1.4</w:t>
      </w:r>
      <w:r w:rsidRPr="000B5066">
        <w:tab/>
      </w:r>
      <w:r w:rsidRPr="000B5066">
        <w:rPr>
          <w:rFonts w:hint="cs"/>
          <w:rtl/>
        </w:rPr>
        <w:t>بنية اعتيان الفيديو</w:t>
      </w:r>
    </w:p>
    <w:p w:rsidR="005F5FF3" w:rsidRPr="00210BF8" w:rsidRDefault="005F5FF3" w:rsidP="00587DD8">
      <w:pPr>
        <w:rPr>
          <w:rtl/>
        </w:rPr>
      </w:pPr>
      <w:r w:rsidRPr="00210BF8">
        <w:rPr>
          <w:rFonts w:hint="cs"/>
          <w:rtl/>
        </w:rPr>
        <w:t xml:space="preserve">يجب أن تفي بنية اعتيان الفيديو بالتوصية </w:t>
      </w:r>
      <w:r w:rsidRPr="00210BF8">
        <w:t>ITU</w:t>
      </w:r>
      <w:r w:rsidRPr="00210BF8">
        <w:noBreakHyphen/>
        <w:t>R BT.709</w:t>
      </w:r>
      <w:r w:rsidRPr="00210BF8">
        <w:rPr>
          <w:rFonts w:hint="cs"/>
          <w:rtl/>
        </w:rPr>
        <w:t xml:space="preserve"> في</w:t>
      </w:r>
      <w:r w:rsidR="007331E7">
        <w:rPr>
          <w:rFonts w:hint="cs"/>
          <w:rtl/>
        </w:rPr>
        <w:t>ما </w:t>
      </w:r>
      <w:r w:rsidRPr="00210BF8">
        <w:rPr>
          <w:rFonts w:hint="cs"/>
          <w:rtl/>
        </w:rPr>
        <w:t xml:space="preserve">يخص نظامي الخطوط </w:t>
      </w:r>
      <w:r w:rsidR="00587DD8">
        <w:rPr>
          <w:rFonts w:ascii="Arial" w:hAnsi="Arial"/>
        </w:rPr>
        <w:t>1</w:t>
      </w:r>
      <w:r w:rsidR="00587DD8" w:rsidRPr="00210BF8">
        <w:rPr>
          <w:rFonts w:ascii="Arial" w:hAnsi="Arial"/>
        </w:rPr>
        <w:t> </w:t>
      </w:r>
      <w:r w:rsidR="00587DD8" w:rsidRPr="00210BF8">
        <w:t>920</w:t>
      </w:r>
      <w:r w:rsidR="00587DD8">
        <w:t xml:space="preserve"> </w:t>
      </w:r>
      <w:r w:rsidR="00587DD8" w:rsidRPr="00210BF8">
        <w:t>×</w:t>
      </w:r>
      <w:r w:rsidR="00587DD8">
        <w:t> </w:t>
      </w:r>
      <w:r w:rsidR="00587DD8" w:rsidRPr="00210BF8">
        <w:t>1</w:t>
      </w:r>
      <w:r w:rsidR="00587DD8" w:rsidRPr="00210BF8">
        <w:rPr>
          <w:rFonts w:ascii="Arial" w:hAnsi="Arial"/>
        </w:rPr>
        <w:t> </w:t>
      </w:r>
      <w:r w:rsidR="00587DD8" w:rsidRPr="00210BF8">
        <w:t>080</w:t>
      </w:r>
      <w:r w:rsidR="001F23DB">
        <w:rPr>
          <w:rFonts w:hint="cs"/>
          <w:rtl/>
          <w:lang w:bidi="ar-EG"/>
        </w:rPr>
        <w:t xml:space="preserve"> </w:t>
      </w:r>
      <w:r w:rsidRPr="00210BF8">
        <w:rPr>
          <w:rFonts w:hint="cs"/>
          <w:rtl/>
        </w:rPr>
        <w:t xml:space="preserve">وبالتوصيتين </w:t>
      </w:r>
      <w:r w:rsidRPr="00210BF8">
        <w:t>ITU</w:t>
      </w:r>
      <w:r w:rsidRPr="00210BF8">
        <w:noBreakHyphen/>
        <w:t>R BT.1</w:t>
      </w:r>
      <w:r w:rsidR="00D85A17">
        <w:t>5</w:t>
      </w:r>
      <w:r w:rsidRPr="00210BF8">
        <w:t>4</w:t>
      </w:r>
      <w:r>
        <w:t>3</w:t>
      </w:r>
      <w:r w:rsidRPr="00210BF8">
        <w:rPr>
          <w:rFonts w:hint="cs"/>
          <w:rtl/>
        </w:rPr>
        <w:t xml:space="preserve"> </w:t>
      </w:r>
      <w:r>
        <w:rPr>
          <w:rFonts w:hint="cs"/>
          <w:rtl/>
        </w:rPr>
        <w:t>و</w:t>
      </w:r>
      <w:r w:rsidRPr="00210BF8">
        <w:t>ITU</w:t>
      </w:r>
      <w:r w:rsidRPr="00210BF8">
        <w:noBreakHyphen/>
        <w:t>R BT.1847</w:t>
      </w:r>
      <w:r w:rsidRPr="00210BF8">
        <w:rPr>
          <w:rFonts w:hint="cs"/>
          <w:rtl/>
        </w:rPr>
        <w:t xml:space="preserve"> في</w:t>
      </w:r>
      <w:r w:rsidR="007331E7">
        <w:rPr>
          <w:rFonts w:hint="cs"/>
          <w:rtl/>
        </w:rPr>
        <w:t>ما </w:t>
      </w:r>
      <w:r w:rsidRPr="00210BF8">
        <w:rPr>
          <w:rFonts w:hint="cs"/>
          <w:rtl/>
        </w:rPr>
        <w:t xml:space="preserve">يخص نظامي الخطوط </w:t>
      </w:r>
      <w:r w:rsidR="001F23DB" w:rsidRPr="00210BF8">
        <w:t>720</w:t>
      </w:r>
      <w:r w:rsidRPr="00210BF8">
        <w:t> </w:t>
      </w:r>
      <w:r w:rsidR="001F23DB" w:rsidRPr="00210BF8">
        <w:t>×</w:t>
      </w:r>
      <w:r w:rsidR="0023329C">
        <w:t> 1</w:t>
      </w:r>
      <w:r w:rsidR="001F23DB">
        <w:t> </w:t>
      </w:r>
      <w:r w:rsidRPr="00210BF8">
        <w:t>280</w:t>
      </w:r>
      <w:r w:rsidRPr="00210BF8">
        <w:rPr>
          <w:rFonts w:hint="cs"/>
          <w:rtl/>
        </w:rPr>
        <w:t>. ويشرح الجدول</w:t>
      </w:r>
      <w:r w:rsidR="0023329C">
        <w:rPr>
          <w:rFonts w:hint="eastAsia"/>
          <w:rtl/>
        </w:rPr>
        <w:t> </w:t>
      </w:r>
      <w:r w:rsidRPr="00210BF8">
        <w:t>25</w:t>
      </w:r>
      <w:r w:rsidRPr="00210BF8">
        <w:rPr>
          <w:rFonts w:hint="cs"/>
          <w:rtl/>
        </w:rPr>
        <w:t xml:space="preserve"> تكوين إشارة النصوع</w:t>
      </w:r>
      <w:r w:rsidR="0023329C">
        <w:rPr>
          <w:rFonts w:hint="eastAsia"/>
          <w:rtl/>
        </w:rPr>
        <w:t> </w:t>
      </w:r>
      <w:r w:rsidR="006B1668">
        <w:t>(Y)</w:t>
      </w:r>
      <w:r w:rsidRPr="00210BF8">
        <w:rPr>
          <w:rFonts w:hint="cs"/>
          <w:rtl/>
        </w:rPr>
        <w:t xml:space="preserve"> وإشارتي الفرق اللوني</w:t>
      </w:r>
      <w:r w:rsidR="0023329C">
        <w:rPr>
          <w:rFonts w:hint="eastAsia"/>
          <w:rtl/>
        </w:rPr>
        <w:t> </w:t>
      </w:r>
      <w:r w:rsidRPr="00210BF8">
        <w:rPr>
          <w:rFonts w:hint="cs"/>
          <w:rtl/>
        </w:rPr>
        <w:t>(</w:t>
      </w:r>
      <w:r w:rsidRPr="00210BF8">
        <w:t>C</w:t>
      </w:r>
      <w:r w:rsidRPr="00210BF8">
        <w:rPr>
          <w:vertAlign w:val="subscript"/>
        </w:rPr>
        <w:t>R</w:t>
      </w:r>
      <w:r>
        <w:rPr>
          <w:rFonts w:hint="cs"/>
          <w:rtl/>
        </w:rPr>
        <w:t xml:space="preserve"> و</w:t>
      </w:r>
      <w:r w:rsidRPr="00210BF8">
        <w:t>C</w:t>
      </w:r>
      <w:r w:rsidRPr="00210BF8">
        <w:rPr>
          <w:vertAlign w:val="subscript"/>
        </w:rPr>
        <w:t>B</w:t>
      </w:r>
      <w:r w:rsidRPr="00210BF8">
        <w:rPr>
          <w:rFonts w:hint="cs"/>
          <w:rtl/>
        </w:rPr>
        <w:t xml:space="preserve"> (</w:t>
      </w:r>
      <w:r w:rsidRPr="003B6F95">
        <w:rPr>
          <w:rFonts w:hint="cs"/>
          <w:rtl/>
        </w:rPr>
        <w:t>للأحمر والأزرق</w:t>
      </w:r>
      <w:r w:rsidRPr="00210BF8">
        <w:rPr>
          <w:rFonts w:hint="cs"/>
          <w:rtl/>
        </w:rPr>
        <w:t>)). إن تحويل ال</w:t>
      </w:r>
      <w:r>
        <w:rPr>
          <w:rFonts w:hint="cs"/>
          <w:rtl/>
        </w:rPr>
        <w:t>عيّن</w:t>
      </w:r>
      <w:r w:rsidRPr="00210BF8">
        <w:rPr>
          <w:rFonts w:hint="cs"/>
          <w:rtl/>
        </w:rPr>
        <w:t>ة من دخل فيديوي عشري ال</w:t>
      </w:r>
      <w:r>
        <w:rPr>
          <w:rFonts w:hint="cs"/>
          <w:rtl/>
        </w:rPr>
        <w:t xml:space="preserve">بتات </w:t>
      </w:r>
      <w:r w:rsidRPr="00210BF8">
        <w:rPr>
          <w:rFonts w:hint="cs"/>
          <w:rtl/>
        </w:rPr>
        <w:t>إلى ثماني ال</w:t>
      </w:r>
      <w:r>
        <w:rPr>
          <w:rFonts w:hint="cs"/>
          <w:rtl/>
        </w:rPr>
        <w:t xml:space="preserve">بتات </w:t>
      </w:r>
      <w:r w:rsidRPr="00210BF8">
        <w:rPr>
          <w:rFonts w:hint="cs"/>
          <w:rtl/>
        </w:rPr>
        <w:t>أو</w:t>
      </w:r>
      <w:r w:rsidR="001F23DB">
        <w:rPr>
          <w:rFonts w:hint="eastAsia"/>
          <w:rtl/>
        </w:rPr>
        <w:t> </w:t>
      </w:r>
      <w:r w:rsidRPr="00210BF8">
        <w:rPr>
          <w:rFonts w:hint="cs"/>
          <w:rtl/>
        </w:rPr>
        <w:t xml:space="preserve">أكثر يمكن توفيره بعملية إعادة الاعتيان (أول فِدْرة معالجة في الشكل </w:t>
      </w:r>
      <w:r w:rsidRPr="00210BF8">
        <w:t>1</w:t>
      </w:r>
      <w:r w:rsidRPr="00210BF8">
        <w:rPr>
          <w:rFonts w:hint="cs"/>
          <w:rtl/>
        </w:rPr>
        <w:t>).</w:t>
      </w:r>
    </w:p>
    <w:p w:rsidR="005F5FF3" w:rsidRPr="000B5066" w:rsidRDefault="005F5FF3" w:rsidP="00B132F6">
      <w:pPr>
        <w:pStyle w:val="Heading4"/>
        <w:rPr>
          <w:rtl/>
        </w:rPr>
      </w:pPr>
      <w:r w:rsidRPr="000B5066">
        <w:t>1.1.1.4</w:t>
      </w:r>
      <w:r w:rsidRPr="000B5066">
        <w:rPr>
          <w:rFonts w:hint="cs"/>
          <w:rtl/>
        </w:rPr>
        <w:tab/>
      </w:r>
      <w:r w:rsidR="00B132F6">
        <w:rPr>
          <w:rFonts w:hint="cs"/>
          <w:rtl/>
        </w:rPr>
        <w:t>بنية البيكسل للرتل الفيديوي</w:t>
      </w:r>
    </w:p>
    <w:p w:rsidR="005F5FF3" w:rsidRPr="001F23DB" w:rsidRDefault="005F5FF3" w:rsidP="00587DD8">
      <w:pPr>
        <w:pStyle w:val="Headingb"/>
        <w:keepLines/>
        <w:spacing w:before="120"/>
        <w:ind w:left="794" w:hanging="794"/>
        <w:outlineLvl w:val="2"/>
        <w:rPr>
          <w:rtl/>
          <w:lang w:bidi="ar-EG"/>
        </w:rPr>
      </w:pPr>
      <w:r w:rsidRPr="000B5066">
        <w:rPr>
          <w:rFonts w:hint="cs"/>
          <w:rtl/>
        </w:rPr>
        <w:t xml:space="preserve">النظام </w:t>
      </w:r>
      <w:r w:rsidR="00587DD8" w:rsidRPr="00210BF8">
        <w:rPr>
          <w:b w:val="0"/>
          <w:bCs w:val="0"/>
        </w:rPr>
        <w:t>1 920</w:t>
      </w:r>
      <w:r w:rsidR="00587DD8">
        <w:rPr>
          <w:b w:val="0"/>
          <w:bCs w:val="0"/>
        </w:rPr>
        <w:t> </w:t>
      </w:r>
      <w:r w:rsidR="00587DD8" w:rsidRPr="00210BF8">
        <w:rPr>
          <w:b w:val="0"/>
          <w:bCs w:val="0"/>
        </w:rPr>
        <w:t>×</w:t>
      </w:r>
      <w:r w:rsidR="00587DD8">
        <w:rPr>
          <w:b w:val="0"/>
          <w:bCs w:val="0"/>
        </w:rPr>
        <w:t> </w:t>
      </w:r>
      <w:r w:rsidR="00587DD8" w:rsidRPr="00210BF8">
        <w:rPr>
          <w:b w:val="0"/>
          <w:bCs w:val="0"/>
        </w:rPr>
        <w:t>1 080/</w:t>
      </w:r>
      <w:r w:rsidR="00587DD8">
        <w:rPr>
          <w:b w:val="0"/>
          <w:bCs w:val="0"/>
        </w:rPr>
        <w:t>6</w:t>
      </w:r>
      <w:r w:rsidR="00587DD8" w:rsidRPr="00210BF8">
        <w:rPr>
          <w:b w:val="0"/>
          <w:bCs w:val="0"/>
        </w:rPr>
        <w:t>0/I</w:t>
      </w:r>
    </w:p>
    <w:p w:rsidR="005F5FF3" w:rsidRPr="00210BF8" w:rsidRDefault="005F5FF3" w:rsidP="00B132F6">
      <w:pPr>
        <w:spacing w:before="80"/>
        <w:rPr>
          <w:rtl/>
        </w:rPr>
      </w:pPr>
      <w:r w:rsidRPr="00210BF8">
        <w:rPr>
          <w:rFonts w:hint="cs"/>
          <w:rtl/>
        </w:rPr>
        <w:t>يرسل</w:t>
      </w:r>
      <w:r w:rsidR="0023329C">
        <w:rPr>
          <w:rFonts w:hint="eastAsia"/>
          <w:rtl/>
        </w:rPr>
        <w:t> </w:t>
      </w:r>
      <w:r w:rsidRPr="00210BF8">
        <w:t>1</w:t>
      </w:r>
      <w:r w:rsidR="001F23DB">
        <w:t> </w:t>
      </w:r>
      <w:r w:rsidRPr="00210BF8">
        <w:t>920</w:t>
      </w:r>
      <w:r w:rsidRPr="00210BF8">
        <w:rPr>
          <w:rFonts w:hint="cs"/>
          <w:rtl/>
        </w:rPr>
        <w:t xml:space="preserve"> </w:t>
      </w:r>
      <w:r w:rsidR="00B132F6">
        <w:rPr>
          <w:rFonts w:hint="cs"/>
          <w:rtl/>
        </w:rPr>
        <w:t>بيكسل</w:t>
      </w:r>
      <w:r w:rsidRPr="00210BF8">
        <w:rPr>
          <w:rFonts w:hint="cs"/>
          <w:rtl/>
        </w:rPr>
        <w:t xml:space="preserve"> للنصوع،</w:t>
      </w:r>
      <w:r>
        <w:rPr>
          <w:rFonts w:hint="cs"/>
          <w:rtl/>
        </w:rPr>
        <w:t xml:space="preserve"> و</w:t>
      </w:r>
      <w:r w:rsidRPr="00210BF8">
        <w:t>960</w:t>
      </w:r>
      <w:r w:rsidRPr="00210BF8">
        <w:rPr>
          <w:rFonts w:hint="cs"/>
          <w:rtl/>
        </w:rPr>
        <w:t xml:space="preserve"> </w:t>
      </w:r>
      <w:r w:rsidR="00B132F6">
        <w:rPr>
          <w:rFonts w:hint="cs"/>
          <w:rtl/>
        </w:rPr>
        <w:t>بيكسل</w:t>
      </w:r>
      <w:r w:rsidRPr="00210BF8">
        <w:rPr>
          <w:rFonts w:hint="cs"/>
          <w:rtl/>
        </w:rPr>
        <w:t xml:space="preserve"> لكل من إشارتي الفرق اللوني في كل خط، ك</w:t>
      </w:r>
      <w:r w:rsidR="007331E7">
        <w:rPr>
          <w:rFonts w:hint="cs"/>
          <w:rtl/>
        </w:rPr>
        <w:t>ما </w:t>
      </w:r>
      <w:r w:rsidRPr="00210BF8">
        <w:rPr>
          <w:rFonts w:hint="cs"/>
          <w:rtl/>
        </w:rPr>
        <w:t>هو مبيّن في الشكل</w:t>
      </w:r>
      <w:r w:rsidR="0023329C">
        <w:rPr>
          <w:rFonts w:hint="eastAsia"/>
          <w:rtl/>
        </w:rPr>
        <w:t> </w:t>
      </w:r>
      <w:r w:rsidRPr="00210BF8">
        <w:t>10</w:t>
      </w:r>
      <w:r w:rsidRPr="00210BF8">
        <w:rPr>
          <w:rFonts w:hint="cs"/>
          <w:rtl/>
        </w:rPr>
        <w:t>. ونقطة بدء الاعتيان في الفترة النشيطة من الإشارتين</w:t>
      </w:r>
      <w:r w:rsidR="0023329C">
        <w:rPr>
          <w:rFonts w:hint="eastAsia"/>
          <w:rtl/>
        </w:rPr>
        <w:t> </w:t>
      </w:r>
      <w:r w:rsidRPr="00210BF8">
        <w:t>C</w:t>
      </w:r>
      <w:r w:rsidRPr="00210BF8">
        <w:rPr>
          <w:vertAlign w:val="subscript"/>
        </w:rPr>
        <w:t>R</w:t>
      </w:r>
      <w:r>
        <w:rPr>
          <w:rFonts w:hint="cs"/>
          <w:rtl/>
        </w:rPr>
        <w:t xml:space="preserve"> و</w:t>
      </w:r>
      <w:r w:rsidRPr="00210BF8">
        <w:t>C</w:t>
      </w:r>
      <w:r w:rsidRPr="00210BF8">
        <w:rPr>
          <w:vertAlign w:val="subscript"/>
        </w:rPr>
        <w:t>B</w:t>
      </w:r>
      <w:r w:rsidRPr="00210BF8">
        <w:rPr>
          <w:rFonts w:hint="cs"/>
          <w:rtl/>
        </w:rPr>
        <w:t xml:space="preserve"> تكون نفسها مثل </w:t>
      </w:r>
      <w:r>
        <w:rPr>
          <w:rFonts w:hint="cs"/>
          <w:rtl/>
        </w:rPr>
        <w:t>إشارة</w:t>
      </w:r>
      <w:r w:rsidRPr="00210BF8">
        <w:rPr>
          <w:rFonts w:hint="cs"/>
          <w:rtl/>
        </w:rPr>
        <w:t xml:space="preserve"> بدء الاعتيان في الفترة النشيطة من الإشارة</w:t>
      </w:r>
      <w:r w:rsidR="0023329C">
        <w:rPr>
          <w:rFonts w:hint="eastAsia"/>
          <w:rtl/>
        </w:rPr>
        <w:t> </w:t>
      </w:r>
      <w:r w:rsidRPr="00210BF8">
        <w:t>Y</w:t>
      </w:r>
      <w:r w:rsidRPr="00210BF8">
        <w:rPr>
          <w:rFonts w:hint="cs"/>
          <w:rtl/>
        </w:rPr>
        <w:t xml:space="preserve">. ويتحوَّل كل </w:t>
      </w:r>
      <w:r w:rsidR="00B132F6">
        <w:rPr>
          <w:rFonts w:hint="cs"/>
          <w:rtl/>
        </w:rPr>
        <w:t>بيكسل</w:t>
      </w:r>
      <w:r w:rsidRPr="00210BF8">
        <w:rPr>
          <w:rFonts w:hint="cs"/>
          <w:rtl/>
        </w:rPr>
        <w:t xml:space="preserve"> إلى شفرة مكمِّلة الاثنينات (</w:t>
      </w:r>
      <w:r w:rsidR="0023329C">
        <w:rPr>
          <w:rFonts w:cs="Times New Roman"/>
          <w:szCs w:val="22"/>
          <w:rtl/>
        </w:rPr>
        <w:t>−</w:t>
      </w:r>
      <w:r w:rsidRPr="00210BF8">
        <w:t>508</w:t>
      </w:r>
      <w:r w:rsidRPr="00210BF8">
        <w:rPr>
          <w:rFonts w:hint="cs"/>
          <w:rtl/>
        </w:rPr>
        <w:t xml:space="preserve"> إلى</w:t>
      </w:r>
      <w:r w:rsidR="0023329C">
        <w:rPr>
          <w:rFonts w:hint="eastAsia"/>
          <w:rtl/>
        </w:rPr>
        <w:t> </w:t>
      </w:r>
      <w:r w:rsidRPr="00210BF8">
        <w:t>507</w:t>
      </w:r>
      <w:r w:rsidRPr="00210BF8">
        <w:rPr>
          <w:rFonts w:hint="cs"/>
          <w:rtl/>
        </w:rPr>
        <w:t>) عن طريق قلب البتة الأكثر دلالة في إشارة الدخل</w:t>
      </w:r>
      <w:r w:rsidR="0023329C">
        <w:rPr>
          <w:rFonts w:hint="eastAsia"/>
          <w:rtl/>
        </w:rPr>
        <w:t> </w:t>
      </w:r>
      <w:r w:rsidRPr="00210BF8">
        <w:rPr>
          <w:rFonts w:hint="cs"/>
          <w:rtl/>
        </w:rPr>
        <w:t>الفيديوية.</w:t>
      </w:r>
    </w:p>
    <w:p w:rsidR="005F5FF3" w:rsidRPr="00210BF8" w:rsidRDefault="005F5FF3" w:rsidP="00587DD8">
      <w:pPr>
        <w:pStyle w:val="Headingb"/>
        <w:rPr>
          <w:b w:val="0"/>
          <w:bCs w:val="0"/>
          <w:rtl/>
          <w:lang w:bidi="ar-EG"/>
        </w:rPr>
      </w:pPr>
      <w:r w:rsidRPr="00210BF8">
        <w:rPr>
          <w:rFonts w:hint="cs"/>
          <w:b w:val="0"/>
          <w:bCs w:val="0"/>
          <w:rtl/>
        </w:rPr>
        <w:t xml:space="preserve">النظام </w:t>
      </w:r>
      <w:r w:rsidR="00587DD8" w:rsidRPr="00210BF8">
        <w:rPr>
          <w:b w:val="0"/>
          <w:bCs w:val="0"/>
        </w:rPr>
        <w:t>1 920</w:t>
      </w:r>
      <w:r w:rsidR="00587DD8">
        <w:rPr>
          <w:b w:val="0"/>
          <w:bCs w:val="0"/>
        </w:rPr>
        <w:t> </w:t>
      </w:r>
      <w:r w:rsidR="00587DD8" w:rsidRPr="00210BF8">
        <w:rPr>
          <w:b w:val="0"/>
          <w:bCs w:val="0"/>
        </w:rPr>
        <w:t>×</w:t>
      </w:r>
      <w:r w:rsidR="00587DD8">
        <w:rPr>
          <w:b w:val="0"/>
          <w:bCs w:val="0"/>
        </w:rPr>
        <w:t> </w:t>
      </w:r>
      <w:r w:rsidR="001F23DB" w:rsidRPr="00210BF8">
        <w:rPr>
          <w:b w:val="0"/>
          <w:bCs w:val="0"/>
        </w:rPr>
        <w:t>1 080/</w:t>
      </w:r>
      <w:r w:rsidR="001F23DB">
        <w:rPr>
          <w:b w:val="0"/>
          <w:bCs w:val="0"/>
        </w:rPr>
        <w:t>5</w:t>
      </w:r>
      <w:r w:rsidR="001F23DB" w:rsidRPr="00210BF8">
        <w:rPr>
          <w:b w:val="0"/>
          <w:bCs w:val="0"/>
        </w:rPr>
        <w:t>0/I</w:t>
      </w:r>
    </w:p>
    <w:p w:rsidR="005F5FF3" w:rsidRPr="00210BF8" w:rsidRDefault="005F5FF3" w:rsidP="00B132F6">
      <w:pPr>
        <w:spacing w:before="80"/>
        <w:rPr>
          <w:rtl/>
        </w:rPr>
      </w:pPr>
      <w:r w:rsidRPr="00210BF8">
        <w:rPr>
          <w:rFonts w:hint="cs"/>
          <w:rtl/>
        </w:rPr>
        <w:t>يرسل</w:t>
      </w:r>
      <w:r w:rsidR="0023329C">
        <w:rPr>
          <w:rFonts w:hint="eastAsia"/>
          <w:rtl/>
        </w:rPr>
        <w:t> </w:t>
      </w:r>
      <w:r w:rsidRPr="00210BF8">
        <w:t>1</w:t>
      </w:r>
      <w:r w:rsidR="001F23DB">
        <w:t> </w:t>
      </w:r>
      <w:r w:rsidRPr="00210BF8">
        <w:t>920</w:t>
      </w:r>
      <w:r w:rsidRPr="00210BF8">
        <w:rPr>
          <w:rFonts w:hint="cs"/>
          <w:rtl/>
        </w:rPr>
        <w:t xml:space="preserve"> </w:t>
      </w:r>
      <w:r w:rsidR="00B132F6">
        <w:rPr>
          <w:rFonts w:hint="cs"/>
          <w:rtl/>
        </w:rPr>
        <w:t>بيكسل</w:t>
      </w:r>
      <w:r w:rsidRPr="00210BF8">
        <w:rPr>
          <w:rFonts w:hint="cs"/>
          <w:rtl/>
        </w:rPr>
        <w:t xml:space="preserve"> للنصوع،</w:t>
      </w:r>
      <w:r>
        <w:rPr>
          <w:rFonts w:hint="cs"/>
          <w:rtl/>
        </w:rPr>
        <w:t xml:space="preserve"> و</w:t>
      </w:r>
      <w:r w:rsidRPr="00210BF8">
        <w:t>960</w:t>
      </w:r>
      <w:r w:rsidRPr="00210BF8">
        <w:rPr>
          <w:rFonts w:hint="cs"/>
          <w:rtl/>
        </w:rPr>
        <w:t xml:space="preserve"> </w:t>
      </w:r>
      <w:r w:rsidR="00B132F6">
        <w:rPr>
          <w:rFonts w:hint="cs"/>
          <w:rtl/>
        </w:rPr>
        <w:t>بيكسل</w:t>
      </w:r>
      <w:r w:rsidRPr="00210BF8">
        <w:rPr>
          <w:rFonts w:hint="cs"/>
          <w:rtl/>
        </w:rPr>
        <w:t xml:space="preserve"> لكل من إشارتي الفرق اللوني في كل خط، ك</w:t>
      </w:r>
      <w:r w:rsidR="007331E7">
        <w:rPr>
          <w:rFonts w:hint="cs"/>
          <w:rtl/>
        </w:rPr>
        <w:t>ما </w:t>
      </w:r>
      <w:r w:rsidRPr="00210BF8">
        <w:rPr>
          <w:rFonts w:hint="cs"/>
          <w:rtl/>
        </w:rPr>
        <w:t>هو مبيّن في الشكل</w:t>
      </w:r>
      <w:r w:rsidR="0023329C">
        <w:rPr>
          <w:rFonts w:hint="eastAsia"/>
          <w:rtl/>
        </w:rPr>
        <w:t> </w:t>
      </w:r>
      <w:r>
        <w:t>11</w:t>
      </w:r>
      <w:r w:rsidRPr="00210BF8">
        <w:rPr>
          <w:rFonts w:hint="cs"/>
          <w:rtl/>
        </w:rPr>
        <w:t>. ونقطة بدء الاعتيان في الفترة النشيطة من الإشارتين</w:t>
      </w:r>
      <w:r w:rsidR="0023329C">
        <w:rPr>
          <w:rFonts w:hint="eastAsia"/>
          <w:rtl/>
        </w:rPr>
        <w:t> </w:t>
      </w:r>
      <w:r w:rsidRPr="00210BF8">
        <w:t>C</w:t>
      </w:r>
      <w:r w:rsidRPr="00210BF8">
        <w:rPr>
          <w:vertAlign w:val="subscript"/>
        </w:rPr>
        <w:t>R</w:t>
      </w:r>
      <w:r>
        <w:rPr>
          <w:rFonts w:hint="cs"/>
          <w:rtl/>
        </w:rPr>
        <w:t xml:space="preserve"> و</w:t>
      </w:r>
      <w:r w:rsidRPr="00210BF8">
        <w:t>C</w:t>
      </w:r>
      <w:r w:rsidRPr="00210BF8">
        <w:rPr>
          <w:vertAlign w:val="subscript"/>
        </w:rPr>
        <w:t>B</w:t>
      </w:r>
      <w:r w:rsidRPr="00210BF8">
        <w:rPr>
          <w:rFonts w:hint="cs"/>
          <w:rtl/>
        </w:rPr>
        <w:t xml:space="preserve"> تكون نفسها مثل </w:t>
      </w:r>
      <w:r>
        <w:rPr>
          <w:rFonts w:hint="cs"/>
          <w:rtl/>
        </w:rPr>
        <w:t>إشارة</w:t>
      </w:r>
      <w:r w:rsidRPr="00210BF8">
        <w:rPr>
          <w:rFonts w:hint="cs"/>
          <w:rtl/>
        </w:rPr>
        <w:t xml:space="preserve"> بدء الاعتيان في الفترة النشيطة من الإشارة</w:t>
      </w:r>
      <w:r w:rsidR="0023329C">
        <w:rPr>
          <w:rFonts w:hint="eastAsia"/>
          <w:rtl/>
        </w:rPr>
        <w:t> </w:t>
      </w:r>
      <w:r w:rsidRPr="00210BF8">
        <w:t>Y</w:t>
      </w:r>
      <w:r w:rsidRPr="00210BF8">
        <w:rPr>
          <w:rFonts w:hint="cs"/>
          <w:rtl/>
        </w:rPr>
        <w:t xml:space="preserve">. ويتحوَّل كل </w:t>
      </w:r>
      <w:r w:rsidR="00B132F6">
        <w:rPr>
          <w:rFonts w:hint="cs"/>
          <w:rtl/>
        </w:rPr>
        <w:t>بيكسل</w:t>
      </w:r>
      <w:r w:rsidRPr="00210BF8">
        <w:rPr>
          <w:rFonts w:hint="cs"/>
          <w:rtl/>
        </w:rPr>
        <w:t xml:space="preserve"> إلى شفرة مكمِّلة الاثنينات (</w:t>
      </w:r>
      <w:r w:rsidR="0023329C">
        <w:rPr>
          <w:rFonts w:cs="Times New Roman"/>
          <w:szCs w:val="22"/>
          <w:rtl/>
        </w:rPr>
        <w:t>−</w:t>
      </w:r>
      <w:r w:rsidRPr="00210BF8">
        <w:t>508</w:t>
      </w:r>
      <w:r w:rsidRPr="00210BF8">
        <w:rPr>
          <w:rFonts w:hint="cs"/>
          <w:rtl/>
        </w:rPr>
        <w:t xml:space="preserve"> إلى</w:t>
      </w:r>
      <w:r w:rsidR="0023329C">
        <w:rPr>
          <w:rFonts w:hint="eastAsia"/>
          <w:rtl/>
        </w:rPr>
        <w:t> </w:t>
      </w:r>
      <w:r w:rsidRPr="00210BF8">
        <w:t>507</w:t>
      </w:r>
      <w:r w:rsidRPr="00210BF8">
        <w:rPr>
          <w:rFonts w:hint="cs"/>
          <w:rtl/>
        </w:rPr>
        <w:t>) عن طريق قلب البتة الأكثر دلالة في إشارة الدخل الفيديوية.</w:t>
      </w:r>
    </w:p>
    <w:p w:rsidR="005F5FF3" w:rsidRPr="00210BF8" w:rsidRDefault="005F5FF3" w:rsidP="00587DD8">
      <w:pPr>
        <w:pStyle w:val="Headingb"/>
        <w:rPr>
          <w:rtl/>
          <w:lang w:bidi="ar-EG"/>
        </w:rPr>
      </w:pPr>
      <w:r w:rsidRPr="00210BF8">
        <w:rPr>
          <w:rFonts w:hint="cs"/>
          <w:rtl/>
        </w:rPr>
        <w:t xml:space="preserve">النظام </w:t>
      </w:r>
      <w:r w:rsidR="00587DD8">
        <w:t>1 280</w:t>
      </w:r>
      <w:r w:rsidR="00587DD8">
        <w:rPr>
          <w:rFonts w:ascii="Times New Roman" w:hAnsi="Times New Roman" w:cs="Times New Roman"/>
        </w:rPr>
        <w:t xml:space="preserve"> ×</w:t>
      </w:r>
      <w:r w:rsidR="00587DD8">
        <w:t> </w:t>
      </w:r>
      <w:r w:rsidR="001F23DB">
        <w:t>720/60/P </w:t>
      </w:r>
    </w:p>
    <w:p w:rsidR="005F5FF3" w:rsidRPr="00210BF8" w:rsidRDefault="005F5FF3" w:rsidP="00B132F6">
      <w:pPr>
        <w:spacing w:before="80"/>
        <w:rPr>
          <w:rtl/>
        </w:rPr>
      </w:pPr>
      <w:r w:rsidRPr="00210BF8">
        <w:rPr>
          <w:rFonts w:hint="cs"/>
          <w:rtl/>
        </w:rPr>
        <w:t>يرسل</w:t>
      </w:r>
      <w:r w:rsidR="0023329C">
        <w:rPr>
          <w:rFonts w:hint="eastAsia"/>
          <w:rtl/>
        </w:rPr>
        <w:t> </w:t>
      </w:r>
      <w:r w:rsidRPr="00210BF8">
        <w:t>1</w:t>
      </w:r>
      <w:r w:rsidR="001F23DB">
        <w:t> </w:t>
      </w:r>
      <w:r>
        <w:t>280</w:t>
      </w:r>
      <w:r w:rsidRPr="00210BF8">
        <w:rPr>
          <w:rFonts w:hint="cs"/>
          <w:rtl/>
        </w:rPr>
        <w:t xml:space="preserve"> </w:t>
      </w:r>
      <w:r w:rsidR="00B132F6">
        <w:rPr>
          <w:rFonts w:hint="cs"/>
          <w:rtl/>
        </w:rPr>
        <w:t>بيكسل</w:t>
      </w:r>
      <w:r w:rsidRPr="00210BF8">
        <w:rPr>
          <w:rFonts w:hint="cs"/>
          <w:rtl/>
        </w:rPr>
        <w:t xml:space="preserve"> للنصوع،</w:t>
      </w:r>
      <w:r>
        <w:rPr>
          <w:rFonts w:hint="cs"/>
          <w:rtl/>
        </w:rPr>
        <w:t xml:space="preserve"> و</w:t>
      </w:r>
      <w:r>
        <w:t>640</w:t>
      </w:r>
      <w:r w:rsidRPr="00210BF8">
        <w:rPr>
          <w:rFonts w:hint="cs"/>
          <w:rtl/>
        </w:rPr>
        <w:t xml:space="preserve"> </w:t>
      </w:r>
      <w:r w:rsidR="00B132F6">
        <w:rPr>
          <w:rFonts w:hint="cs"/>
          <w:rtl/>
        </w:rPr>
        <w:t>بيكسل</w:t>
      </w:r>
      <w:r w:rsidRPr="00210BF8">
        <w:rPr>
          <w:rFonts w:hint="cs"/>
          <w:rtl/>
        </w:rPr>
        <w:t xml:space="preserve"> لكل من إشارتي الفرق اللوني في كل خط، ك</w:t>
      </w:r>
      <w:r w:rsidR="007331E7">
        <w:rPr>
          <w:rFonts w:hint="cs"/>
          <w:rtl/>
        </w:rPr>
        <w:t>ما </w:t>
      </w:r>
      <w:r w:rsidRPr="00210BF8">
        <w:rPr>
          <w:rFonts w:hint="cs"/>
          <w:rtl/>
        </w:rPr>
        <w:t>هو مبيّن في الشكل</w:t>
      </w:r>
      <w:r w:rsidR="0023329C">
        <w:rPr>
          <w:rFonts w:hint="eastAsia"/>
          <w:rtl/>
        </w:rPr>
        <w:t> </w:t>
      </w:r>
      <w:r>
        <w:t>12</w:t>
      </w:r>
      <w:r w:rsidRPr="00210BF8">
        <w:rPr>
          <w:rFonts w:hint="cs"/>
          <w:rtl/>
        </w:rPr>
        <w:t>. ونقطة بدء الاعتيان في الفترة النشيطة من الإشارتين</w:t>
      </w:r>
      <w:r w:rsidR="0023329C">
        <w:rPr>
          <w:rFonts w:hint="eastAsia"/>
          <w:rtl/>
        </w:rPr>
        <w:t> </w:t>
      </w:r>
      <w:r w:rsidRPr="00210BF8">
        <w:t>C</w:t>
      </w:r>
      <w:r w:rsidRPr="00210BF8">
        <w:rPr>
          <w:vertAlign w:val="subscript"/>
        </w:rPr>
        <w:t>R</w:t>
      </w:r>
      <w:r>
        <w:rPr>
          <w:rFonts w:hint="cs"/>
          <w:rtl/>
        </w:rPr>
        <w:t xml:space="preserve"> و</w:t>
      </w:r>
      <w:r w:rsidRPr="00210BF8">
        <w:t>C</w:t>
      </w:r>
      <w:r w:rsidRPr="00210BF8">
        <w:rPr>
          <w:vertAlign w:val="subscript"/>
        </w:rPr>
        <w:t>B</w:t>
      </w:r>
      <w:r w:rsidRPr="00210BF8">
        <w:rPr>
          <w:rFonts w:hint="cs"/>
          <w:rtl/>
        </w:rPr>
        <w:t xml:space="preserve"> تكون نفسها مثل نقطة بدء الاعتيان في الفترة النشيطة من الإشارة</w:t>
      </w:r>
      <w:r w:rsidR="0023329C">
        <w:rPr>
          <w:rFonts w:hint="eastAsia"/>
          <w:rtl/>
        </w:rPr>
        <w:t> </w:t>
      </w:r>
      <w:r w:rsidRPr="00210BF8">
        <w:t>Y</w:t>
      </w:r>
      <w:r w:rsidRPr="00210BF8">
        <w:rPr>
          <w:rFonts w:hint="cs"/>
          <w:rtl/>
        </w:rPr>
        <w:t xml:space="preserve">. ويتحوَّل كل </w:t>
      </w:r>
      <w:r w:rsidR="00B132F6">
        <w:rPr>
          <w:rFonts w:hint="cs"/>
          <w:rtl/>
        </w:rPr>
        <w:t>بيكسل</w:t>
      </w:r>
      <w:r w:rsidRPr="00210BF8">
        <w:rPr>
          <w:rFonts w:hint="cs"/>
          <w:rtl/>
        </w:rPr>
        <w:t xml:space="preserve"> إلى شفرة مكمِّلة الاثنينات </w:t>
      </w:r>
      <w:r w:rsidR="009901E1" w:rsidRPr="00210BF8">
        <w:rPr>
          <w:rFonts w:hint="cs"/>
          <w:rtl/>
        </w:rPr>
        <w:t>(</w:t>
      </w:r>
      <w:r w:rsidR="0023329C">
        <w:rPr>
          <w:rFonts w:cs="Times New Roman"/>
          <w:szCs w:val="22"/>
          <w:rtl/>
        </w:rPr>
        <w:t>−</w:t>
      </w:r>
      <w:r w:rsidR="009901E1" w:rsidRPr="00210BF8">
        <w:t>508</w:t>
      </w:r>
      <w:r w:rsidRPr="00210BF8">
        <w:rPr>
          <w:rFonts w:hint="cs"/>
          <w:rtl/>
        </w:rPr>
        <w:t xml:space="preserve"> إلى</w:t>
      </w:r>
      <w:r w:rsidR="0023329C">
        <w:rPr>
          <w:rFonts w:hint="eastAsia"/>
          <w:rtl/>
        </w:rPr>
        <w:t> </w:t>
      </w:r>
      <w:r w:rsidRPr="00210BF8">
        <w:t>507</w:t>
      </w:r>
      <w:r w:rsidRPr="00210BF8">
        <w:rPr>
          <w:rFonts w:hint="cs"/>
          <w:rtl/>
        </w:rPr>
        <w:t>) عن طريق قلب البتة الأكثر دلالة في إشارة الدخل</w:t>
      </w:r>
      <w:r w:rsidR="0023329C">
        <w:rPr>
          <w:rFonts w:hint="eastAsia"/>
          <w:rtl/>
        </w:rPr>
        <w:t> </w:t>
      </w:r>
      <w:r w:rsidRPr="00210BF8">
        <w:rPr>
          <w:rFonts w:hint="cs"/>
          <w:rtl/>
        </w:rPr>
        <w:t>الفيديوية.</w:t>
      </w:r>
    </w:p>
    <w:p w:rsidR="005F5FF3" w:rsidRPr="00210BF8" w:rsidRDefault="005F5FF3" w:rsidP="00587DD8">
      <w:pPr>
        <w:jc w:val="lowKashida"/>
        <w:rPr>
          <w:b/>
          <w:bCs/>
          <w:rtl/>
          <w:lang w:bidi="ar-EG"/>
        </w:rPr>
      </w:pPr>
      <w:r w:rsidRPr="00210BF8">
        <w:rPr>
          <w:rFonts w:hint="cs"/>
          <w:b/>
          <w:bCs/>
          <w:rtl/>
        </w:rPr>
        <w:t xml:space="preserve">النظام </w:t>
      </w:r>
      <w:r w:rsidR="00587DD8">
        <w:rPr>
          <w:b/>
          <w:bCs/>
        </w:rPr>
        <w:t>1 280</w:t>
      </w:r>
      <w:r w:rsidR="00587DD8">
        <w:rPr>
          <w:rFonts w:cs="Times New Roman"/>
          <w:b/>
          <w:bCs/>
        </w:rPr>
        <w:t> ×</w:t>
      </w:r>
      <w:r w:rsidR="00587DD8">
        <w:rPr>
          <w:b/>
          <w:bCs/>
        </w:rPr>
        <w:t> </w:t>
      </w:r>
      <w:r>
        <w:rPr>
          <w:b/>
          <w:bCs/>
        </w:rPr>
        <w:t>720/50/P</w:t>
      </w:r>
    </w:p>
    <w:p w:rsidR="005F5FF3" w:rsidRPr="00210BF8" w:rsidRDefault="005F5FF3" w:rsidP="00B132F6">
      <w:pPr>
        <w:spacing w:before="80"/>
        <w:rPr>
          <w:rtl/>
        </w:rPr>
      </w:pPr>
      <w:r w:rsidRPr="00210BF8">
        <w:rPr>
          <w:rFonts w:hint="cs"/>
          <w:rtl/>
        </w:rPr>
        <w:t>يرسل</w:t>
      </w:r>
      <w:r w:rsidR="0023329C">
        <w:rPr>
          <w:rFonts w:hint="eastAsia"/>
          <w:rtl/>
        </w:rPr>
        <w:t> </w:t>
      </w:r>
      <w:r w:rsidRPr="00210BF8">
        <w:t>1</w:t>
      </w:r>
      <w:r w:rsidR="001F23DB">
        <w:t> </w:t>
      </w:r>
      <w:r>
        <w:t>280</w:t>
      </w:r>
      <w:r w:rsidRPr="00210BF8">
        <w:rPr>
          <w:rFonts w:hint="cs"/>
          <w:rtl/>
        </w:rPr>
        <w:t xml:space="preserve"> </w:t>
      </w:r>
      <w:r w:rsidR="00B132F6">
        <w:rPr>
          <w:rFonts w:hint="cs"/>
          <w:rtl/>
        </w:rPr>
        <w:t>بيكسل</w:t>
      </w:r>
      <w:r w:rsidRPr="00210BF8">
        <w:rPr>
          <w:rFonts w:hint="cs"/>
          <w:rtl/>
        </w:rPr>
        <w:t xml:space="preserve"> للنصوع،</w:t>
      </w:r>
      <w:r w:rsidR="0023329C">
        <w:rPr>
          <w:rFonts w:hint="eastAsia"/>
          <w:rtl/>
        </w:rPr>
        <w:t> </w:t>
      </w:r>
      <w:r>
        <w:rPr>
          <w:rFonts w:hint="cs"/>
          <w:rtl/>
        </w:rPr>
        <w:t>و</w:t>
      </w:r>
      <w:r>
        <w:t>640</w:t>
      </w:r>
      <w:r w:rsidRPr="00210BF8">
        <w:rPr>
          <w:rFonts w:hint="cs"/>
          <w:rtl/>
        </w:rPr>
        <w:t xml:space="preserve"> </w:t>
      </w:r>
      <w:r w:rsidR="00B132F6">
        <w:rPr>
          <w:rFonts w:hint="cs"/>
          <w:rtl/>
        </w:rPr>
        <w:t>بيكسل</w:t>
      </w:r>
      <w:r w:rsidRPr="00210BF8">
        <w:rPr>
          <w:rFonts w:hint="cs"/>
          <w:rtl/>
        </w:rPr>
        <w:t xml:space="preserve"> لكل من إشارتي الفرق اللوني في كل خط، ك</w:t>
      </w:r>
      <w:r w:rsidR="007331E7">
        <w:rPr>
          <w:rFonts w:hint="cs"/>
          <w:rtl/>
        </w:rPr>
        <w:t>ما </w:t>
      </w:r>
      <w:r w:rsidRPr="00210BF8">
        <w:rPr>
          <w:rFonts w:hint="cs"/>
          <w:rtl/>
        </w:rPr>
        <w:t>هو مبيّن في الشكل</w:t>
      </w:r>
      <w:r w:rsidR="0023329C">
        <w:rPr>
          <w:rFonts w:hint="eastAsia"/>
          <w:rtl/>
        </w:rPr>
        <w:t> </w:t>
      </w:r>
      <w:r>
        <w:t>12</w:t>
      </w:r>
      <w:r w:rsidRPr="00210BF8">
        <w:rPr>
          <w:rFonts w:hint="cs"/>
          <w:rtl/>
        </w:rPr>
        <w:t>. ونقطة بدء الاعتيان في الفترة النشيطة من الإشارتين</w:t>
      </w:r>
      <w:r w:rsidR="0023329C">
        <w:rPr>
          <w:rFonts w:hint="eastAsia"/>
          <w:rtl/>
        </w:rPr>
        <w:t> </w:t>
      </w:r>
      <w:r w:rsidRPr="00210BF8">
        <w:t>C</w:t>
      </w:r>
      <w:r w:rsidRPr="00210BF8">
        <w:rPr>
          <w:vertAlign w:val="subscript"/>
        </w:rPr>
        <w:t>R</w:t>
      </w:r>
      <w:r>
        <w:rPr>
          <w:rFonts w:hint="cs"/>
          <w:rtl/>
        </w:rPr>
        <w:t xml:space="preserve"> و</w:t>
      </w:r>
      <w:r w:rsidRPr="00210BF8">
        <w:t>C</w:t>
      </w:r>
      <w:r w:rsidRPr="00210BF8">
        <w:rPr>
          <w:vertAlign w:val="subscript"/>
        </w:rPr>
        <w:t>B</w:t>
      </w:r>
      <w:r w:rsidRPr="00210BF8">
        <w:rPr>
          <w:rFonts w:hint="cs"/>
          <w:rtl/>
        </w:rPr>
        <w:t xml:space="preserve"> تكون نفسها مثل نقطة بدء الاعتيان في الفترة النشيطة من الإشارة</w:t>
      </w:r>
      <w:r w:rsidR="0023329C">
        <w:rPr>
          <w:rFonts w:hint="eastAsia"/>
          <w:rtl/>
        </w:rPr>
        <w:t> </w:t>
      </w:r>
      <w:r w:rsidRPr="00210BF8">
        <w:t>Y</w:t>
      </w:r>
      <w:r w:rsidRPr="00210BF8">
        <w:rPr>
          <w:rFonts w:hint="cs"/>
          <w:rtl/>
        </w:rPr>
        <w:t xml:space="preserve">. ويتحوَّل كل </w:t>
      </w:r>
      <w:r w:rsidR="00B132F6">
        <w:rPr>
          <w:rFonts w:hint="cs"/>
          <w:rtl/>
        </w:rPr>
        <w:t>بيكسل</w:t>
      </w:r>
      <w:r w:rsidRPr="00210BF8">
        <w:rPr>
          <w:rFonts w:hint="cs"/>
          <w:rtl/>
        </w:rPr>
        <w:t xml:space="preserve"> إلى شفرة مكمِّلة الاثنينات </w:t>
      </w:r>
      <w:r w:rsidR="009901E1" w:rsidRPr="00210BF8">
        <w:rPr>
          <w:rFonts w:hint="cs"/>
          <w:rtl/>
        </w:rPr>
        <w:t>(</w:t>
      </w:r>
      <w:r w:rsidR="0023329C">
        <w:rPr>
          <w:rFonts w:cs="Times New Roman"/>
          <w:szCs w:val="22"/>
          <w:rtl/>
        </w:rPr>
        <w:t>−</w:t>
      </w:r>
      <w:r w:rsidR="009901E1" w:rsidRPr="00210BF8">
        <w:t>508</w:t>
      </w:r>
      <w:r w:rsidRPr="00210BF8">
        <w:rPr>
          <w:rFonts w:hint="cs"/>
          <w:rtl/>
        </w:rPr>
        <w:t xml:space="preserve"> إلى</w:t>
      </w:r>
      <w:r w:rsidR="0023329C">
        <w:rPr>
          <w:rFonts w:hint="eastAsia"/>
          <w:rtl/>
        </w:rPr>
        <w:t> </w:t>
      </w:r>
      <w:r w:rsidRPr="00210BF8">
        <w:t>507</w:t>
      </w:r>
      <w:r w:rsidRPr="00210BF8">
        <w:rPr>
          <w:rFonts w:hint="cs"/>
          <w:rtl/>
        </w:rPr>
        <w:t>) عن طريق قلب البتة الأكثر دلالة في إشارة الدخل</w:t>
      </w:r>
      <w:r w:rsidR="0023329C">
        <w:rPr>
          <w:rFonts w:hint="eastAsia"/>
          <w:rtl/>
        </w:rPr>
        <w:t> </w:t>
      </w:r>
      <w:r w:rsidRPr="00210BF8">
        <w:rPr>
          <w:rFonts w:hint="cs"/>
          <w:rtl/>
        </w:rPr>
        <w:t>الفيديوية.</w:t>
      </w:r>
    </w:p>
    <w:p w:rsidR="005F5FF3" w:rsidRDefault="005F5FF3" w:rsidP="00C9278B">
      <w:pPr>
        <w:pStyle w:val="Heading4"/>
        <w:rPr>
          <w:rtl/>
        </w:rPr>
      </w:pPr>
      <w:r>
        <w:t>2.1.1.4</w:t>
      </w:r>
      <w:r>
        <w:rPr>
          <w:rFonts w:hint="cs"/>
          <w:rtl/>
        </w:rPr>
        <w:tab/>
        <w:t>بنية الخطوط في الرتل الفيديوي</w:t>
      </w:r>
    </w:p>
    <w:p w:rsidR="005F5FF3" w:rsidRDefault="005F5FF3" w:rsidP="00587DD8">
      <w:pPr>
        <w:pStyle w:val="Headingb"/>
        <w:keepLines/>
        <w:spacing w:before="120"/>
        <w:ind w:left="794" w:hanging="794"/>
        <w:outlineLvl w:val="2"/>
        <w:rPr>
          <w:rtl/>
          <w:lang w:bidi="ar-EG"/>
        </w:rPr>
      </w:pPr>
      <w:r>
        <w:rPr>
          <w:rFonts w:hint="cs"/>
          <w:rtl/>
        </w:rPr>
        <w:t xml:space="preserve">نظام الخطوط </w:t>
      </w:r>
      <w:r w:rsidR="00587DD8">
        <w:t>1 920 </w:t>
      </w:r>
      <w:r w:rsidR="00587DD8">
        <w:rPr>
          <w:rFonts w:ascii="Times New Roman" w:hAnsi="Times New Roman" w:cs="Times New Roman"/>
        </w:rPr>
        <w:t>×</w:t>
      </w:r>
      <w:r w:rsidR="00587DD8">
        <w:t> 1 080</w:t>
      </w:r>
    </w:p>
    <w:p w:rsidR="005F5FF3" w:rsidRPr="00A2257D" w:rsidRDefault="005F5FF3" w:rsidP="00587DD8">
      <w:pPr>
        <w:spacing w:before="80"/>
        <w:rPr>
          <w:rtl/>
        </w:rPr>
      </w:pPr>
      <w:r w:rsidRPr="00A2257D">
        <w:rPr>
          <w:rFonts w:hint="cs"/>
          <w:rtl/>
        </w:rPr>
        <w:t>يرسل</w:t>
      </w:r>
      <w:r w:rsidR="0023329C">
        <w:rPr>
          <w:rFonts w:hint="eastAsia"/>
          <w:rtl/>
        </w:rPr>
        <w:t> </w:t>
      </w:r>
      <w:r w:rsidRPr="00A2257D">
        <w:t>540</w:t>
      </w:r>
      <w:r w:rsidRPr="00A2257D">
        <w:rPr>
          <w:rFonts w:hint="cs"/>
          <w:rtl/>
        </w:rPr>
        <w:t xml:space="preserve"> </w:t>
      </w:r>
      <w:r w:rsidR="00467077">
        <w:rPr>
          <w:rFonts w:hint="cs"/>
          <w:rtl/>
        </w:rPr>
        <w:t>خطاً</w:t>
      </w:r>
      <w:r w:rsidRPr="00A2257D">
        <w:rPr>
          <w:rFonts w:hint="cs"/>
          <w:rtl/>
        </w:rPr>
        <w:t xml:space="preserve"> للإشارات</w:t>
      </w:r>
      <w:r w:rsidR="0023329C">
        <w:rPr>
          <w:rFonts w:hint="eastAsia"/>
          <w:rtl/>
        </w:rPr>
        <w:t> </w:t>
      </w:r>
      <w:r w:rsidRPr="00A2257D">
        <w:t>Y</w:t>
      </w:r>
      <w:r>
        <w:rPr>
          <w:rFonts w:hint="cs"/>
          <w:rtl/>
        </w:rPr>
        <w:t xml:space="preserve"> و</w:t>
      </w:r>
      <w:r w:rsidRPr="00A2257D">
        <w:t>C</w:t>
      </w:r>
      <w:r w:rsidRPr="00A2257D">
        <w:rPr>
          <w:vertAlign w:val="subscript"/>
        </w:rPr>
        <w:t>R</w:t>
      </w:r>
      <w:r>
        <w:rPr>
          <w:rFonts w:hint="cs"/>
          <w:rtl/>
        </w:rPr>
        <w:t xml:space="preserve"> و</w:t>
      </w:r>
      <w:r w:rsidRPr="00A2257D">
        <w:t>C</w:t>
      </w:r>
      <w:r w:rsidRPr="00A2257D">
        <w:rPr>
          <w:vertAlign w:val="subscript"/>
        </w:rPr>
        <w:t>B</w:t>
      </w:r>
      <w:r w:rsidRPr="00A2257D">
        <w:rPr>
          <w:rFonts w:hint="cs"/>
          <w:rtl/>
        </w:rPr>
        <w:t xml:space="preserve"> من كل مجال. ويبيّن الجدول</w:t>
      </w:r>
      <w:r w:rsidR="0023329C">
        <w:rPr>
          <w:rFonts w:hint="eastAsia"/>
          <w:rtl/>
        </w:rPr>
        <w:t> </w:t>
      </w:r>
      <w:r w:rsidRPr="00A2257D">
        <w:t>25</w:t>
      </w:r>
      <w:r w:rsidRPr="00A2257D">
        <w:rPr>
          <w:rFonts w:hint="cs"/>
          <w:rtl/>
        </w:rPr>
        <w:t xml:space="preserve"> الخطوط المُرسَلة في كل واحد من</w:t>
      </w:r>
      <w:r w:rsidR="0023329C">
        <w:rPr>
          <w:rFonts w:hint="eastAsia"/>
          <w:rtl/>
        </w:rPr>
        <w:t> </w:t>
      </w:r>
      <w:r w:rsidRPr="00A2257D">
        <w:rPr>
          <w:rFonts w:hint="cs"/>
          <w:rtl/>
        </w:rPr>
        <w:t>المجالين.</w:t>
      </w:r>
    </w:p>
    <w:p w:rsidR="005F5FF3" w:rsidRDefault="005F5FF3" w:rsidP="00587DD8">
      <w:pPr>
        <w:pStyle w:val="Headingb"/>
        <w:rPr>
          <w:rtl/>
          <w:lang w:bidi="ar-EG"/>
        </w:rPr>
      </w:pPr>
      <w:r>
        <w:rPr>
          <w:rFonts w:hint="cs"/>
          <w:rtl/>
        </w:rPr>
        <w:t>نظام الخطوط</w:t>
      </w:r>
      <w:r w:rsidR="009901E1">
        <w:rPr>
          <w:rFonts w:hint="cs"/>
          <w:rtl/>
          <w:lang w:bidi="ar-EG"/>
        </w:rPr>
        <w:t xml:space="preserve"> </w:t>
      </w:r>
      <w:r w:rsidR="00587DD8">
        <w:t>1 280</w:t>
      </w:r>
      <w:r w:rsidR="00587DD8">
        <w:rPr>
          <w:rFonts w:ascii="Times New Roman" w:hAnsi="Times New Roman" w:cs="Times New Roman"/>
        </w:rPr>
        <w:t xml:space="preserve"> ×</w:t>
      </w:r>
      <w:r w:rsidR="00587DD8">
        <w:t xml:space="preserve"> 720</w:t>
      </w:r>
    </w:p>
    <w:p w:rsidR="005F5FF3" w:rsidRPr="00A2257D" w:rsidRDefault="005F5FF3" w:rsidP="00BA4537">
      <w:pPr>
        <w:rPr>
          <w:rtl/>
        </w:rPr>
      </w:pPr>
      <w:r w:rsidRPr="00A2257D">
        <w:rPr>
          <w:rFonts w:hint="cs"/>
          <w:rtl/>
        </w:rPr>
        <w:t>يرسل</w:t>
      </w:r>
      <w:r w:rsidR="0023329C">
        <w:rPr>
          <w:rFonts w:hint="eastAsia"/>
          <w:rtl/>
        </w:rPr>
        <w:t> </w:t>
      </w:r>
      <w:r>
        <w:t>750</w:t>
      </w:r>
      <w:r w:rsidR="009901E1">
        <w:rPr>
          <w:rFonts w:hint="cs"/>
          <w:rtl/>
        </w:rPr>
        <w:t xml:space="preserve"> خطاً</w:t>
      </w:r>
      <w:r w:rsidRPr="00A2257D">
        <w:rPr>
          <w:rFonts w:hint="cs"/>
          <w:rtl/>
        </w:rPr>
        <w:t xml:space="preserve"> للإشارات </w:t>
      </w:r>
      <w:r w:rsidR="0023329C">
        <w:rPr>
          <w:rFonts w:hint="eastAsia"/>
          <w:rtl/>
        </w:rPr>
        <w:t> </w:t>
      </w:r>
      <w:r w:rsidRPr="00A2257D">
        <w:t>Y</w:t>
      </w:r>
      <w:r>
        <w:rPr>
          <w:rFonts w:hint="cs"/>
          <w:rtl/>
        </w:rPr>
        <w:t xml:space="preserve"> و</w:t>
      </w:r>
      <w:r w:rsidRPr="00A2257D">
        <w:t>C</w:t>
      </w:r>
      <w:r w:rsidRPr="00A2257D">
        <w:rPr>
          <w:vertAlign w:val="subscript"/>
        </w:rPr>
        <w:t>R</w:t>
      </w:r>
      <w:r>
        <w:rPr>
          <w:rFonts w:hint="cs"/>
          <w:rtl/>
        </w:rPr>
        <w:t xml:space="preserve"> و</w:t>
      </w:r>
      <w:r w:rsidRPr="00A2257D">
        <w:t>C</w:t>
      </w:r>
      <w:r w:rsidRPr="00A2257D">
        <w:rPr>
          <w:vertAlign w:val="subscript"/>
        </w:rPr>
        <w:t>B</w:t>
      </w:r>
      <w:r w:rsidRPr="00A2257D">
        <w:rPr>
          <w:rFonts w:hint="cs"/>
          <w:rtl/>
        </w:rPr>
        <w:t xml:space="preserve"> من كل </w:t>
      </w:r>
      <w:r>
        <w:rPr>
          <w:rFonts w:hint="cs"/>
          <w:rtl/>
        </w:rPr>
        <w:t xml:space="preserve">رتل فيديوي. </w:t>
      </w:r>
      <w:r w:rsidRPr="00A2257D">
        <w:rPr>
          <w:rFonts w:hint="cs"/>
          <w:rtl/>
        </w:rPr>
        <w:t>ويبيّن الجدول</w:t>
      </w:r>
      <w:r w:rsidR="00BA4537">
        <w:rPr>
          <w:rFonts w:hint="eastAsia"/>
          <w:rtl/>
        </w:rPr>
        <w:t> </w:t>
      </w:r>
      <w:r w:rsidRPr="00A2257D">
        <w:t>25</w:t>
      </w:r>
      <w:r w:rsidRPr="00A2257D">
        <w:rPr>
          <w:rFonts w:hint="cs"/>
          <w:rtl/>
        </w:rPr>
        <w:t xml:space="preserve"> الخطوط المُرسَلة في كل </w:t>
      </w:r>
      <w:r>
        <w:rPr>
          <w:rFonts w:hint="cs"/>
          <w:rtl/>
        </w:rPr>
        <w:t>رتل</w:t>
      </w:r>
      <w:r w:rsidR="0023329C">
        <w:rPr>
          <w:rFonts w:hint="eastAsia"/>
          <w:rtl/>
        </w:rPr>
        <w:t> </w:t>
      </w:r>
      <w:r>
        <w:rPr>
          <w:rFonts w:hint="cs"/>
          <w:rtl/>
        </w:rPr>
        <w:t>فيديوي</w:t>
      </w:r>
      <w:r w:rsidRPr="00A2257D">
        <w:rPr>
          <w:rFonts w:hint="cs"/>
          <w:rtl/>
        </w:rPr>
        <w:t>.</w:t>
      </w:r>
    </w:p>
    <w:p w:rsidR="005F5FF3" w:rsidRDefault="005F5FF3" w:rsidP="00C9278B">
      <w:pPr>
        <w:pStyle w:val="Heading4"/>
        <w:rPr>
          <w:rtl/>
        </w:rPr>
      </w:pPr>
      <w:r>
        <w:t>3.1.1.4</w:t>
      </w:r>
      <w:r>
        <w:rPr>
          <w:rFonts w:hint="cs"/>
          <w:rtl/>
        </w:rPr>
        <w:tab/>
        <w:t>إعادة الاعتيان أفقياً</w:t>
      </w:r>
    </w:p>
    <w:p w:rsidR="005F5FF3" w:rsidRDefault="005F5FF3" w:rsidP="00587DD8">
      <w:pPr>
        <w:pStyle w:val="Headingb"/>
        <w:rPr>
          <w:rtl/>
          <w:lang w:bidi="ar-EG"/>
        </w:rPr>
      </w:pPr>
      <w:r>
        <w:rPr>
          <w:rFonts w:hint="cs"/>
          <w:rtl/>
        </w:rPr>
        <w:t xml:space="preserve">النظام </w:t>
      </w:r>
      <w:r w:rsidR="009901E1" w:rsidRPr="000B5066">
        <w:t>1</w:t>
      </w:r>
      <w:r w:rsidR="009901E1">
        <w:t> </w:t>
      </w:r>
      <w:r w:rsidR="009901E1" w:rsidRPr="000B5066">
        <w:t>920</w:t>
      </w:r>
      <w:r w:rsidR="00587DD8">
        <w:rPr>
          <w:rFonts w:ascii="Times New Roman" w:hAnsi="Times New Roman" w:cs="Times New Roman"/>
        </w:rPr>
        <w:t xml:space="preserve"> ×</w:t>
      </w:r>
      <w:r w:rsidR="00587DD8">
        <w:t> </w:t>
      </w:r>
      <w:r w:rsidR="00587DD8" w:rsidRPr="000B5066">
        <w:t>1</w:t>
      </w:r>
      <w:r w:rsidR="00587DD8">
        <w:t> </w:t>
      </w:r>
      <w:r w:rsidR="00587DD8" w:rsidRPr="000B5066">
        <w:t>080/60/I</w:t>
      </w:r>
      <w:r w:rsidR="00587DD8">
        <w:t> </w:t>
      </w:r>
    </w:p>
    <w:p w:rsidR="005F5FF3" w:rsidRDefault="005F5FF3" w:rsidP="00B132F6">
      <w:pPr>
        <w:rPr>
          <w:rtl/>
        </w:rPr>
      </w:pPr>
      <w:r>
        <w:rPr>
          <w:rFonts w:hint="cs"/>
          <w:rtl/>
        </w:rPr>
        <w:t>الإشارات</w:t>
      </w:r>
      <w:r w:rsidR="0023329C">
        <w:rPr>
          <w:rFonts w:hint="eastAsia"/>
          <w:rtl/>
        </w:rPr>
        <w:t> </w:t>
      </w:r>
      <w:r w:rsidR="009901E1">
        <w:t>Y</w:t>
      </w:r>
      <w:r>
        <w:rPr>
          <w:rFonts w:hint="cs"/>
          <w:rtl/>
        </w:rPr>
        <w:t xml:space="preserve"> المعتانة أفقياً بواسطة</w:t>
      </w:r>
      <w:r w:rsidR="0023329C">
        <w:rPr>
          <w:rFonts w:hint="eastAsia"/>
          <w:rtl/>
        </w:rPr>
        <w:t> </w:t>
      </w:r>
      <w:r>
        <w:t>1</w:t>
      </w:r>
      <w:r w:rsidR="009901E1">
        <w:t> </w:t>
      </w:r>
      <w:r>
        <w:t>920</w:t>
      </w:r>
      <w:r>
        <w:rPr>
          <w:rFonts w:hint="cs"/>
          <w:rtl/>
        </w:rPr>
        <w:t xml:space="preserve"> </w:t>
      </w:r>
      <w:r w:rsidR="00B132F6">
        <w:rPr>
          <w:rFonts w:hint="cs"/>
          <w:rtl/>
        </w:rPr>
        <w:t>بيكسل</w:t>
      </w:r>
      <w:r>
        <w:rPr>
          <w:rFonts w:hint="cs"/>
          <w:rtl/>
        </w:rPr>
        <w:t xml:space="preserve"> يعاد اعتيانها إلى</w:t>
      </w:r>
      <w:r w:rsidR="0023329C">
        <w:rPr>
          <w:rFonts w:hint="eastAsia"/>
          <w:rtl/>
        </w:rPr>
        <w:t> </w:t>
      </w:r>
      <w:r>
        <w:t>1</w:t>
      </w:r>
      <w:r w:rsidR="009901E1">
        <w:t> </w:t>
      </w:r>
      <w:r>
        <w:t>280</w:t>
      </w:r>
      <w:r>
        <w:rPr>
          <w:rFonts w:hint="cs"/>
          <w:rtl/>
        </w:rPr>
        <w:t xml:space="preserve"> </w:t>
      </w:r>
      <w:r w:rsidR="00B132F6">
        <w:rPr>
          <w:rFonts w:hint="cs"/>
          <w:rtl/>
        </w:rPr>
        <w:t>بيكسل</w:t>
      </w:r>
      <w:r>
        <w:rPr>
          <w:rFonts w:hint="cs"/>
          <w:rtl/>
        </w:rPr>
        <w:t>. والإشارات</w:t>
      </w:r>
      <w:r w:rsidR="0023329C">
        <w:rPr>
          <w:rFonts w:hint="eastAsia"/>
          <w:rtl/>
        </w:rPr>
        <w:t> </w:t>
      </w:r>
      <w:r w:rsidRPr="00A2257D">
        <w:t>C</w:t>
      </w:r>
      <w:r w:rsidRPr="00A2257D">
        <w:rPr>
          <w:vertAlign w:val="subscript"/>
        </w:rPr>
        <w:t>R</w:t>
      </w:r>
      <w:r>
        <w:rPr>
          <w:rFonts w:hint="cs"/>
          <w:rtl/>
        </w:rPr>
        <w:t xml:space="preserve"> و</w:t>
      </w:r>
      <w:r w:rsidRPr="00A2257D">
        <w:t>C</w:t>
      </w:r>
      <w:r w:rsidRPr="00A2257D">
        <w:rPr>
          <w:vertAlign w:val="subscript"/>
        </w:rPr>
        <w:t>B</w:t>
      </w:r>
      <w:r>
        <w:rPr>
          <w:rFonts w:hint="cs"/>
          <w:rtl/>
        </w:rPr>
        <w:t xml:space="preserve"> المعتانة أفقياً بواسطة </w:t>
      </w:r>
      <w:r w:rsidR="00514F9E">
        <w:t>960</w:t>
      </w:r>
      <w:r>
        <w:rPr>
          <w:rFonts w:hint="cs"/>
          <w:rtl/>
        </w:rPr>
        <w:t xml:space="preserve"> </w:t>
      </w:r>
      <w:r w:rsidR="00B132F6">
        <w:rPr>
          <w:rFonts w:hint="cs"/>
          <w:rtl/>
        </w:rPr>
        <w:t xml:space="preserve">بيكسل </w:t>
      </w:r>
      <w:r>
        <w:rPr>
          <w:rFonts w:hint="cs"/>
          <w:rtl/>
        </w:rPr>
        <w:t>يعاد اعتيانها إلى</w:t>
      </w:r>
      <w:r w:rsidR="0023329C">
        <w:rPr>
          <w:rFonts w:hint="eastAsia"/>
          <w:rtl/>
        </w:rPr>
        <w:t> </w:t>
      </w:r>
      <w:r>
        <w:t>640</w:t>
      </w:r>
      <w:r>
        <w:rPr>
          <w:rFonts w:hint="cs"/>
          <w:rtl/>
        </w:rPr>
        <w:t xml:space="preserve"> </w:t>
      </w:r>
      <w:r w:rsidR="00B132F6">
        <w:rPr>
          <w:rFonts w:hint="cs"/>
          <w:rtl/>
        </w:rPr>
        <w:t>بيكسل</w:t>
      </w:r>
      <w:r>
        <w:rPr>
          <w:rFonts w:hint="cs"/>
          <w:rtl/>
        </w:rPr>
        <w:t>. ويكون لإشارة الخرج في معيد الاعتيان استبانة عيّنة تساوي</w:t>
      </w:r>
      <w:r w:rsidR="0023329C">
        <w:rPr>
          <w:rFonts w:hint="eastAsia"/>
          <w:rtl/>
        </w:rPr>
        <w:t> </w:t>
      </w:r>
      <w:r>
        <w:t>8</w:t>
      </w:r>
      <w:r>
        <w:rPr>
          <w:rFonts w:hint="cs"/>
          <w:rtl/>
        </w:rPr>
        <w:t xml:space="preserve"> بتات أو أكثر (انظر الملحق</w:t>
      </w:r>
      <w:r w:rsidR="0023329C">
        <w:rPr>
          <w:rFonts w:hint="eastAsia"/>
          <w:rtl/>
        </w:rPr>
        <w:t> </w:t>
      </w:r>
      <w:r>
        <w:t>2</w:t>
      </w:r>
      <w:r>
        <w:rPr>
          <w:rFonts w:hint="cs"/>
          <w:rtl/>
        </w:rPr>
        <w:t>).</w:t>
      </w:r>
    </w:p>
    <w:p w:rsidR="005F5FF3" w:rsidRDefault="005F5FF3" w:rsidP="00587DD8">
      <w:pPr>
        <w:pStyle w:val="Headingb"/>
        <w:rPr>
          <w:rtl/>
        </w:rPr>
      </w:pPr>
      <w:r>
        <w:rPr>
          <w:rFonts w:hint="cs"/>
          <w:rtl/>
        </w:rPr>
        <w:t xml:space="preserve">النظام </w:t>
      </w:r>
      <w:r w:rsidR="00587DD8" w:rsidRPr="000B5066">
        <w:t>1</w:t>
      </w:r>
      <w:r w:rsidR="00587DD8">
        <w:t> </w:t>
      </w:r>
      <w:r w:rsidR="00587DD8" w:rsidRPr="000B5066">
        <w:t>920</w:t>
      </w:r>
      <w:r w:rsidR="00587DD8">
        <w:rPr>
          <w:rFonts w:ascii="Times New Roman" w:hAnsi="Times New Roman" w:cs="Times New Roman"/>
        </w:rPr>
        <w:t xml:space="preserve"> ×</w:t>
      </w:r>
      <w:r w:rsidR="00587DD8">
        <w:t> </w:t>
      </w:r>
      <w:r w:rsidR="00587DD8" w:rsidRPr="000B5066">
        <w:t>1</w:t>
      </w:r>
      <w:r w:rsidR="00587DD8">
        <w:t> </w:t>
      </w:r>
      <w:r w:rsidR="00587DD8" w:rsidRPr="000B5066">
        <w:t>080/</w:t>
      </w:r>
      <w:r w:rsidR="00587DD8">
        <w:t>50</w:t>
      </w:r>
      <w:r w:rsidR="00587DD8" w:rsidRPr="000B5066">
        <w:t>/I</w:t>
      </w:r>
      <w:r w:rsidR="00587DD8">
        <w:t> </w:t>
      </w:r>
    </w:p>
    <w:p w:rsidR="005F5FF3" w:rsidRDefault="005F5FF3" w:rsidP="00B132F6">
      <w:pPr>
        <w:rPr>
          <w:rtl/>
        </w:rPr>
      </w:pPr>
      <w:r>
        <w:rPr>
          <w:rFonts w:hint="cs"/>
          <w:rtl/>
        </w:rPr>
        <w:t>الإشارات</w:t>
      </w:r>
      <w:r w:rsidR="0023329C">
        <w:rPr>
          <w:rFonts w:hint="eastAsia"/>
          <w:rtl/>
        </w:rPr>
        <w:t> </w:t>
      </w:r>
      <w:r w:rsidR="009901E1">
        <w:t>Y</w:t>
      </w:r>
      <w:r>
        <w:rPr>
          <w:rFonts w:hint="cs"/>
          <w:rtl/>
        </w:rPr>
        <w:t xml:space="preserve"> المعتانة أفقياً بواسطة</w:t>
      </w:r>
      <w:r w:rsidR="0023329C">
        <w:rPr>
          <w:rFonts w:hint="eastAsia"/>
          <w:rtl/>
        </w:rPr>
        <w:t> </w:t>
      </w:r>
      <w:r>
        <w:t>1</w:t>
      </w:r>
      <w:r w:rsidR="009901E1">
        <w:t> </w:t>
      </w:r>
      <w:r>
        <w:t>920</w:t>
      </w:r>
      <w:r>
        <w:rPr>
          <w:rFonts w:hint="cs"/>
          <w:rtl/>
        </w:rPr>
        <w:t xml:space="preserve"> </w:t>
      </w:r>
      <w:r w:rsidR="00B132F6">
        <w:rPr>
          <w:rFonts w:hint="cs"/>
          <w:rtl/>
        </w:rPr>
        <w:t xml:space="preserve">بيكسل </w:t>
      </w:r>
      <w:r>
        <w:rPr>
          <w:rFonts w:hint="cs"/>
          <w:rtl/>
        </w:rPr>
        <w:t>يعاد اعتيانها إلى</w:t>
      </w:r>
      <w:r w:rsidR="0023329C">
        <w:rPr>
          <w:rFonts w:hint="eastAsia"/>
          <w:rtl/>
        </w:rPr>
        <w:t> </w:t>
      </w:r>
      <w:r>
        <w:t>1</w:t>
      </w:r>
      <w:r w:rsidR="009901E1">
        <w:t> </w:t>
      </w:r>
      <w:r>
        <w:t>440</w:t>
      </w:r>
      <w:r>
        <w:rPr>
          <w:rFonts w:hint="cs"/>
          <w:rtl/>
        </w:rPr>
        <w:t xml:space="preserve"> </w:t>
      </w:r>
      <w:r w:rsidR="00B132F6">
        <w:rPr>
          <w:rFonts w:hint="cs"/>
          <w:rtl/>
        </w:rPr>
        <w:t>بيكسل</w:t>
      </w:r>
      <w:r>
        <w:rPr>
          <w:rFonts w:hint="cs"/>
          <w:rtl/>
        </w:rPr>
        <w:t>. ك</w:t>
      </w:r>
      <w:r w:rsidR="007331E7">
        <w:rPr>
          <w:rFonts w:hint="cs"/>
          <w:rtl/>
        </w:rPr>
        <w:t>ما </w:t>
      </w:r>
      <w:r>
        <w:rPr>
          <w:rFonts w:hint="cs"/>
          <w:rtl/>
        </w:rPr>
        <w:t>أن الإشارات</w:t>
      </w:r>
      <w:r w:rsidR="0023329C">
        <w:rPr>
          <w:rFonts w:hint="eastAsia"/>
          <w:rtl/>
        </w:rPr>
        <w:t> </w:t>
      </w:r>
      <w:r w:rsidRPr="00A2257D">
        <w:t>C</w:t>
      </w:r>
      <w:r w:rsidRPr="00A2257D">
        <w:rPr>
          <w:vertAlign w:val="subscript"/>
        </w:rPr>
        <w:t>R</w:t>
      </w:r>
      <w:r>
        <w:rPr>
          <w:rFonts w:hint="cs"/>
          <w:rtl/>
        </w:rPr>
        <w:t xml:space="preserve"> و</w:t>
      </w:r>
      <w:r w:rsidRPr="00A2257D">
        <w:t>C</w:t>
      </w:r>
      <w:r w:rsidRPr="00A2257D">
        <w:rPr>
          <w:vertAlign w:val="subscript"/>
        </w:rPr>
        <w:t>B</w:t>
      </w:r>
      <w:r>
        <w:rPr>
          <w:rFonts w:hint="cs"/>
          <w:rtl/>
        </w:rPr>
        <w:t xml:space="preserve"> المعتانة أفقياً بواسطة</w:t>
      </w:r>
      <w:r w:rsidR="0023329C">
        <w:rPr>
          <w:rFonts w:hint="eastAsia"/>
          <w:rtl/>
        </w:rPr>
        <w:t> </w:t>
      </w:r>
      <w:r>
        <w:t>960</w:t>
      </w:r>
      <w:r>
        <w:rPr>
          <w:rFonts w:hint="cs"/>
          <w:rtl/>
        </w:rPr>
        <w:t xml:space="preserve"> </w:t>
      </w:r>
      <w:r w:rsidR="00B132F6">
        <w:rPr>
          <w:rFonts w:hint="cs"/>
          <w:rtl/>
        </w:rPr>
        <w:t xml:space="preserve">بيكسل </w:t>
      </w:r>
      <w:r>
        <w:rPr>
          <w:rFonts w:hint="cs"/>
          <w:rtl/>
        </w:rPr>
        <w:t>يعاد اعتيانها إلى</w:t>
      </w:r>
      <w:r w:rsidR="0023329C">
        <w:rPr>
          <w:rFonts w:hint="eastAsia"/>
          <w:rtl/>
        </w:rPr>
        <w:t> </w:t>
      </w:r>
      <w:r>
        <w:t>720</w:t>
      </w:r>
      <w:r>
        <w:rPr>
          <w:rFonts w:hint="cs"/>
          <w:rtl/>
        </w:rPr>
        <w:t xml:space="preserve"> </w:t>
      </w:r>
      <w:r w:rsidR="00B132F6">
        <w:rPr>
          <w:rFonts w:hint="cs"/>
          <w:rtl/>
        </w:rPr>
        <w:t>بيكسل</w:t>
      </w:r>
      <w:r>
        <w:rPr>
          <w:rFonts w:hint="cs"/>
          <w:rtl/>
        </w:rPr>
        <w:t xml:space="preserve">. ويكون لإشارة الخرج في معيد الاعتيان استبانة عيّنة تساوي </w:t>
      </w:r>
      <w:r>
        <w:t>8</w:t>
      </w:r>
      <w:r>
        <w:rPr>
          <w:rFonts w:hint="cs"/>
          <w:rtl/>
        </w:rPr>
        <w:t xml:space="preserve"> بتات أو</w:t>
      </w:r>
      <w:r w:rsidR="00C9278B">
        <w:rPr>
          <w:rFonts w:hint="eastAsia"/>
          <w:rtl/>
        </w:rPr>
        <w:t> </w:t>
      </w:r>
      <w:r>
        <w:rPr>
          <w:rFonts w:hint="cs"/>
          <w:rtl/>
        </w:rPr>
        <w:t>أكثر (انظر الملحق</w:t>
      </w:r>
      <w:r w:rsidR="0023329C">
        <w:rPr>
          <w:rFonts w:hint="eastAsia"/>
          <w:rtl/>
        </w:rPr>
        <w:t> </w:t>
      </w:r>
      <w:r>
        <w:t>2</w:t>
      </w:r>
      <w:r>
        <w:rPr>
          <w:rFonts w:hint="cs"/>
          <w:rtl/>
        </w:rPr>
        <w:t>).</w:t>
      </w:r>
    </w:p>
    <w:p w:rsidR="005F5FF3" w:rsidRDefault="005F5FF3" w:rsidP="00587DD8">
      <w:pPr>
        <w:pStyle w:val="Headingb"/>
        <w:rPr>
          <w:rtl/>
          <w:lang w:bidi="ar-EG"/>
        </w:rPr>
      </w:pPr>
      <w:r>
        <w:rPr>
          <w:rFonts w:hint="cs"/>
          <w:rtl/>
        </w:rPr>
        <w:t xml:space="preserve">النظامان </w:t>
      </w:r>
      <w:r w:rsidR="00587DD8">
        <w:t>1 280</w:t>
      </w:r>
      <w:r w:rsidR="00587DD8">
        <w:rPr>
          <w:rFonts w:cs="Times New Roman"/>
          <w:b w:val="0"/>
          <w:bCs w:val="0"/>
        </w:rPr>
        <w:t> ×</w:t>
      </w:r>
      <w:r w:rsidR="00587DD8">
        <w:rPr>
          <w:b w:val="0"/>
          <w:bCs w:val="0"/>
        </w:rPr>
        <w:t> </w:t>
      </w:r>
      <w:r w:rsidR="009901E1">
        <w:t>720/60/P</w:t>
      </w:r>
      <w:r>
        <w:rPr>
          <w:rFonts w:hint="cs"/>
          <w:rtl/>
        </w:rPr>
        <w:t xml:space="preserve"> </w:t>
      </w:r>
      <w:r w:rsidR="009901E1">
        <w:rPr>
          <w:rFonts w:hint="cs"/>
          <w:rtl/>
          <w:lang w:bidi="ar-EG"/>
        </w:rPr>
        <w:t>و</w:t>
      </w:r>
      <w:r w:rsidR="00587DD8">
        <w:rPr>
          <w:b w:val="0"/>
          <w:bCs w:val="0"/>
        </w:rPr>
        <w:t>1 280</w:t>
      </w:r>
      <w:r w:rsidR="00587DD8">
        <w:rPr>
          <w:rFonts w:cs="Times New Roman"/>
          <w:b w:val="0"/>
          <w:bCs w:val="0"/>
        </w:rPr>
        <w:t> ×</w:t>
      </w:r>
      <w:r w:rsidR="00587DD8">
        <w:rPr>
          <w:b w:val="0"/>
          <w:bCs w:val="0"/>
        </w:rPr>
        <w:t> </w:t>
      </w:r>
      <w:r w:rsidR="009901E1">
        <w:rPr>
          <w:b w:val="0"/>
          <w:bCs w:val="0"/>
        </w:rPr>
        <w:t>720/50/P</w:t>
      </w:r>
    </w:p>
    <w:p w:rsidR="005F5FF3" w:rsidRPr="00B65D00" w:rsidRDefault="005F5FF3" w:rsidP="00B132F6">
      <w:pPr>
        <w:rPr>
          <w:spacing w:val="-2"/>
          <w:rtl/>
        </w:rPr>
      </w:pPr>
      <w:r w:rsidRPr="00B65D00">
        <w:rPr>
          <w:rFonts w:hint="cs"/>
          <w:spacing w:val="-2"/>
          <w:rtl/>
        </w:rPr>
        <w:t>الإشارات</w:t>
      </w:r>
      <w:r w:rsidR="00BA4537" w:rsidRPr="00B65D00">
        <w:rPr>
          <w:rFonts w:hint="eastAsia"/>
          <w:spacing w:val="-2"/>
          <w:rtl/>
        </w:rPr>
        <w:t> </w:t>
      </w:r>
      <w:r w:rsidR="009901E1" w:rsidRPr="00B65D00">
        <w:rPr>
          <w:spacing w:val="-2"/>
        </w:rPr>
        <w:t>Y</w:t>
      </w:r>
      <w:r w:rsidRPr="00B65D00">
        <w:rPr>
          <w:rFonts w:hint="cs"/>
          <w:spacing w:val="-2"/>
          <w:rtl/>
        </w:rPr>
        <w:t xml:space="preserve"> المعتانة أفقياً بواسطة</w:t>
      </w:r>
      <w:r w:rsidR="00BA4537" w:rsidRPr="00B65D00">
        <w:rPr>
          <w:rFonts w:hint="eastAsia"/>
          <w:spacing w:val="-2"/>
          <w:rtl/>
        </w:rPr>
        <w:t> </w:t>
      </w:r>
      <w:r w:rsidRPr="00B65D00">
        <w:rPr>
          <w:spacing w:val="-2"/>
        </w:rPr>
        <w:t>1</w:t>
      </w:r>
      <w:r w:rsidR="00BA4537" w:rsidRPr="00B65D00">
        <w:rPr>
          <w:spacing w:val="-2"/>
        </w:rPr>
        <w:t> </w:t>
      </w:r>
      <w:r w:rsidRPr="00B65D00">
        <w:rPr>
          <w:spacing w:val="-2"/>
        </w:rPr>
        <w:t>280</w:t>
      </w:r>
      <w:r w:rsidRPr="00B65D00">
        <w:rPr>
          <w:rFonts w:hint="cs"/>
          <w:spacing w:val="-2"/>
          <w:rtl/>
        </w:rPr>
        <w:t xml:space="preserve"> </w:t>
      </w:r>
      <w:r w:rsidR="00B132F6">
        <w:rPr>
          <w:rFonts w:hint="cs"/>
          <w:rtl/>
        </w:rPr>
        <w:t>بيكسل</w:t>
      </w:r>
      <w:r w:rsidR="00B132F6" w:rsidRPr="00B65D00">
        <w:rPr>
          <w:rFonts w:hint="cs"/>
          <w:spacing w:val="-2"/>
          <w:rtl/>
        </w:rPr>
        <w:t xml:space="preserve"> </w:t>
      </w:r>
      <w:r w:rsidRPr="00B65D00">
        <w:rPr>
          <w:rFonts w:hint="cs"/>
          <w:spacing w:val="-2"/>
          <w:rtl/>
        </w:rPr>
        <w:t>يعاد اعتيانها إلى</w:t>
      </w:r>
      <w:r w:rsidR="00BA4537" w:rsidRPr="00B65D00">
        <w:rPr>
          <w:rFonts w:hint="eastAsia"/>
          <w:spacing w:val="-2"/>
          <w:rtl/>
        </w:rPr>
        <w:t> </w:t>
      </w:r>
      <w:r w:rsidRPr="00B65D00">
        <w:rPr>
          <w:spacing w:val="-2"/>
        </w:rPr>
        <w:t>960</w:t>
      </w:r>
      <w:r w:rsidRPr="00B65D00">
        <w:rPr>
          <w:rFonts w:hint="cs"/>
          <w:spacing w:val="-2"/>
          <w:rtl/>
        </w:rPr>
        <w:t xml:space="preserve"> </w:t>
      </w:r>
      <w:r w:rsidR="00B132F6">
        <w:rPr>
          <w:rFonts w:hint="cs"/>
          <w:rtl/>
        </w:rPr>
        <w:t>بيكسل</w:t>
      </w:r>
      <w:r w:rsidRPr="00B65D00">
        <w:rPr>
          <w:rFonts w:hint="cs"/>
          <w:spacing w:val="-2"/>
          <w:rtl/>
        </w:rPr>
        <w:t>. الإشارات</w:t>
      </w:r>
      <w:r w:rsidR="00BA4537" w:rsidRPr="00B65D00">
        <w:rPr>
          <w:rFonts w:hint="eastAsia"/>
          <w:spacing w:val="-2"/>
          <w:rtl/>
        </w:rPr>
        <w:t> </w:t>
      </w:r>
      <w:r w:rsidRPr="00B65D00">
        <w:rPr>
          <w:spacing w:val="-2"/>
        </w:rPr>
        <w:t>C</w:t>
      </w:r>
      <w:r w:rsidRPr="00B65D00">
        <w:rPr>
          <w:spacing w:val="-2"/>
          <w:vertAlign w:val="subscript"/>
        </w:rPr>
        <w:t>R</w:t>
      </w:r>
      <w:r w:rsidRPr="00B65D00">
        <w:rPr>
          <w:rFonts w:hint="cs"/>
          <w:spacing w:val="-2"/>
          <w:rtl/>
        </w:rPr>
        <w:t xml:space="preserve"> و</w:t>
      </w:r>
      <w:r w:rsidRPr="00B65D00">
        <w:rPr>
          <w:spacing w:val="-2"/>
        </w:rPr>
        <w:t>C</w:t>
      </w:r>
      <w:r w:rsidRPr="00B65D00">
        <w:rPr>
          <w:spacing w:val="-2"/>
          <w:vertAlign w:val="subscript"/>
        </w:rPr>
        <w:t>B</w:t>
      </w:r>
      <w:r w:rsidRPr="00B65D00">
        <w:rPr>
          <w:rFonts w:hint="cs"/>
          <w:spacing w:val="-2"/>
          <w:rtl/>
        </w:rPr>
        <w:t xml:space="preserve"> المعتانة أفقياً بواسطة</w:t>
      </w:r>
      <w:r w:rsidR="00BA4537" w:rsidRPr="00B65D00">
        <w:rPr>
          <w:rFonts w:hint="eastAsia"/>
          <w:spacing w:val="-2"/>
          <w:rtl/>
        </w:rPr>
        <w:t> </w:t>
      </w:r>
      <w:r w:rsidRPr="00B65D00">
        <w:rPr>
          <w:spacing w:val="-2"/>
        </w:rPr>
        <w:t>640</w:t>
      </w:r>
      <w:r w:rsidRPr="00B65D00">
        <w:rPr>
          <w:rFonts w:hint="cs"/>
          <w:spacing w:val="-2"/>
          <w:rtl/>
        </w:rPr>
        <w:t xml:space="preserve"> </w:t>
      </w:r>
      <w:r w:rsidR="00B132F6">
        <w:rPr>
          <w:rFonts w:hint="cs"/>
          <w:rtl/>
        </w:rPr>
        <w:t>بيكسل</w:t>
      </w:r>
      <w:r w:rsidR="00B132F6" w:rsidRPr="00B65D00">
        <w:rPr>
          <w:rFonts w:hint="cs"/>
          <w:spacing w:val="-2"/>
          <w:rtl/>
        </w:rPr>
        <w:t xml:space="preserve"> </w:t>
      </w:r>
      <w:r w:rsidRPr="00B65D00">
        <w:rPr>
          <w:rFonts w:hint="cs"/>
          <w:spacing w:val="-2"/>
          <w:rtl/>
        </w:rPr>
        <w:t>يعاد اعتيانها إلى</w:t>
      </w:r>
      <w:r w:rsidR="00BA4537" w:rsidRPr="00B65D00">
        <w:rPr>
          <w:rFonts w:hint="eastAsia"/>
          <w:spacing w:val="-2"/>
          <w:rtl/>
        </w:rPr>
        <w:t> </w:t>
      </w:r>
      <w:r w:rsidRPr="00B65D00">
        <w:rPr>
          <w:spacing w:val="-2"/>
        </w:rPr>
        <w:t>480</w:t>
      </w:r>
      <w:r w:rsidRPr="00B65D00">
        <w:rPr>
          <w:rFonts w:hint="cs"/>
          <w:spacing w:val="-2"/>
          <w:rtl/>
        </w:rPr>
        <w:t xml:space="preserve"> </w:t>
      </w:r>
      <w:r w:rsidR="00B132F6">
        <w:rPr>
          <w:rFonts w:hint="cs"/>
          <w:rtl/>
        </w:rPr>
        <w:t>بيكسل</w:t>
      </w:r>
      <w:r w:rsidRPr="00B65D00">
        <w:rPr>
          <w:rFonts w:hint="cs"/>
          <w:spacing w:val="-2"/>
          <w:rtl/>
        </w:rPr>
        <w:t>. ويكون لإشارة الخرج في معيد الاعتيان استبانة عيّنة تساوي</w:t>
      </w:r>
      <w:r w:rsidR="00BA4537" w:rsidRPr="00B65D00">
        <w:rPr>
          <w:rFonts w:hint="eastAsia"/>
          <w:spacing w:val="-2"/>
          <w:rtl/>
        </w:rPr>
        <w:t> </w:t>
      </w:r>
      <w:r w:rsidRPr="00B65D00">
        <w:rPr>
          <w:spacing w:val="-2"/>
        </w:rPr>
        <w:t>8</w:t>
      </w:r>
      <w:r w:rsidRPr="00B65D00">
        <w:rPr>
          <w:rFonts w:hint="cs"/>
          <w:spacing w:val="-2"/>
          <w:rtl/>
        </w:rPr>
        <w:t xml:space="preserve"> بتات أو</w:t>
      </w:r>
      <w:r w:rsidR="00B65D00" w:rsidRPr="00B65D00">
        <w:rPr>
          <w:rFonts w:hint="eastAsia"/>
          <w:spacing w:val="-2"/>
          <w:rtl/>
        </w:rPr>
        <w:t> </w:t>
      </w:r>
      <w:r w:rsidRPr="00B65D00">
        <w:rPr>
          <w:rFonts w:hint="cs"/>
          <w:spacing w:val="-2"/>
          <w:rtl/>
        </w:rPr>
        <w:t>أكثر (انظر الملحق</w:t>
      </w:r>
      <w:r w:rsidR="00BA4537" w:rsidRPr="00B65D00">
        <w:rPr>
          <w:rFonts w:hint="eastAsia"/>
          <w:spacing w:val="-2"/>
          <w:rtl/>
        </w:rPr>
        <w:t> </w:t>
      </w:r>
      <w:r w:rsidRPr="00B65D00">
        <w:rPr>
          <w:spacing w:val="-2"/>
        </w:rPr>
        <w:t>2</w:t>
      </w:r>
      <w:r w:rsidRPr="00B65D00">
        <w:rPr>
          <w:rFonts w:hint="cs"/>
          <w:spacing w:val="-2"/>
          <w:rtl/>
        </w:rPr>
        <w:t>).</w:t>
      </w:r>
    </w:p>
    <w:p w:rsidR="005F5FF3" w:rsidRDefault="005F5FF3" w:rsidP="00F72326">
      <w:pPr>
        <w:pStyle w:val="TableNo"/>
        <w:keepLines/>
        <w:rPr>
          <w:rtl/>
        </w:rPr>
      </w:pPr>
      <w:r>
        <w:rPr>
          <w:rFonts w:hint="cs"/>
          <w:rtl/>
        </w:rPr>
        <w:t>الج</w:t>
      </w:r>
      <w:r w:rsidR="00587DD8">
        <w:rPr>
          <w:rFonts w:hint="cs"/>
          <w:rtl/>
        </w:rPr>
        <w:t>ـ</w:t>
      </w:r>
      <w:r>
        <w:rPr>
          <w:rFonts w:hint="cs"/>
          <w:rtl/>
        </w:rPr>
        <w:t xml:space="preserve">دول </w:t>
      </w:r>
      <w:r>
        <w:t>25</w:t>
      </w:r>
    </w:p>
    <w:p w:rsidR="005F5FF3" w:rsidRDefault="005F5FF3" w:rsidP="00F72326">
      <w:pPr>
        <w:pStyle w:val="Tabletitle"/>
        <w:keepLines/>
        <w:rPr>
          <w:rtl/>
        </w:rPr>
      </w:pPr>
      <w:r>
        <w:rPr>
          <w:rFonts w:hint="cs"/>
          <w:rtl/>
        </w:rPr>
        <w:t>المعلَمات الفيديوية للمصدر</w:t>
      </w:r>
    </w:p>
    <w:tbl>
      <w:tblPr>
        <w:bidiVisual/>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1913"/>
        <w:gridCol w:w="1288"/>
        <w:gridCol w:w="484"/>
        <w:gridCol w:w="1843"/>
        <w:gridCol w:w="1702"/>
      </w:tblGrid>
      <w:tr w:rsidR="00420723" w:rsidRPr="003B6F95" w:rsidTr="007E303F">
        <w:trPr>
          <w:cantSplit/>
          <w:jc w:val="center"/>
        </w:trPr>
        <w:tc>
          <w:tcPr>
            <w:tcW w:w="3119" w:type="dxa"/>
            <w:gridSpan w:val="2"/>
            <w:vAlign w:val="center"/>
          </w:tcPr>
          <w:p w:rsidR="00420723" w:rsidRPr="003B6F95" w:rsidRDefault="00420723" w:rsidP="003B6F95">
            <w:pPr>
              <w:pStyle w:val="Tablehead"/>
              <w:keepLines/>
              <w:spacing w:before="0" w:after="0" w:line="240" w:lineRule="exact"/>
              <w:rPr>
                <w:rFonts w:ascii="Times New Roman"/>
                <w:b w:val="0"/>
                <w:bCs w:val="0"/>
                <w:sz w:val="18"/>
                <w:szCs w:val="24"/>
              </w:rPr>
            </w:pPr>
          </w:p>
        </w:tc>
        <w:tc>
          <w:tcPr>
            <w:tcW w:w="1913" w:type="dxa"/>
            <w:vAlign w:val="center"/>
          </w:tcPr>
          <w:p w:rsidR="00420723" w:rsidRPr="003B6F95" w:rsidRDefault="00420723" w:rsidP="003B6F95">
            <w:pPr>
              <w:pStyle w:val="Tablehead"/>
              <w:keepLines/>
              <w:spacing w:before="0" w:after="0" w:line="240" w:lineRule="exact"/>
              <w:rPr>
                <w:rFonts w:ascii="Times New Roman" w:eastAsia="MS PMincho" w:hAnsi="Times New Roman"/>
                <w:b w:val="0"/>
                <w:bCs w:val="0"/>
                <w:sz w:val="18"/>
                <w:szCs w:val="24"/>
                <w:rtl/>
                <w:lang w:bidi="ar-EG"/>
              </w:rPr>
            </w:pPr>
            <w:r w:rsidRPr="003B6F95">
              <w:rPr>
                <w:rFonts w:ascii="Times New Roman" w:eastAsia="MS PMincho" w:hAnsi="Times New Roman" w:hint="cs"/>
                <w:b w:val="0"/>
                <w:bCs w:val="0"/>
                <w:sz w:val="18"/>
                <w:szCs w:val="24"/>
                <w:rtl/>
              </w:rPr>
              <w:t>النظام</w:t>
            </w:r>
            <w:r w:rsidRPr="003B6F95">
              <w:rPr>
                <w:rFonts w:ascii="Times New Roman" w:eastAsia="MS PMincho" w:hAnsi="Times New Roman" w:hint="cs"/>
                <w:b w:val="0"/>
                <w:bCs w:val="0"/>
                <w:sz w:val="18"/>
                <w:szCs w:val="24"/>
                <w:rtl/>
                <w:lang w:bidi="ar-EG"/>
              </w:rPr>
              <w:t xml:space="preserve"> </w:t>
            </w:r>
            <w:r w:rsidRPr="003B6F95">
              <w:rPr>
                <w:rFonts w:ascii="Times New Roman" w:eastAsia="MS PMincho" w:hAnsi="Times New Roman"/>
                <w:b w:val="0"/>
                <w:bCs w:val="0"/>
                <w:sz w:val="18"/>
                <w:szCs w:val="24"/>
                <w:rtl/>
                <w:lang w:bidi="ar-EG"/>
              </w:rPr>
              <w:br/>
            </w:r>
            <w:r w:rsidRPr="003B6F95">
              <w:rPr>
                <w:rFonts w:ascii="Times New Roman" w:eastAsia="MS PMincho" w:hAnsi="Times New Roman"/>
                <w:b w:val="0"/>
                <w:bCs w:val="0"/>
                <w:sz w:val="18"/>
                <w:szCs w:val="24"/>
              </w:rPr>
              <w:t>1 080/60/</w:t>
            </w:r>
            <w:r w:rsidR="00E827B5" w:rsidRPr="003B6F95">
              <w:rPr>
                <w:rFonts w:ascii="Times New Roman" w:eastAsia="MS PMincho" w:hAnsi="Times New Roman"/>
                <w:b w:val="0"/>
                <w:bCs w:val="0"/>
                <w:sz w:val="18"/>
                <w:szCs w:val="24"/>
              </w:rPr>
              <w:t>I</w:t>
            </w:r>
            <w:r w:rsidRPr="003B6F95">
              <w:rPr>
                <w:rFonts w:ascii="Times New Roman" w:eastAsia="MS PMincho" w:hAnsi="Times New Roman"/>
                <w:b w:val="0"/>
                <w:bCs w:val="0"/>
                <w:sz w:val="18"/>
                <w:szCs w:val="24"/>
              </w:rPr>
              <w:t xml:space="preserve"> </w:t>
            </w:r>
            <w:r w:rsidRPr="003B6F95">
              <w:rPr>
                <w:rFonts w:ascii="Times New Roman" w:eastAsia="MS PMincho" w:hAnsi="Times New Roman" w:cs="Times New Roman"/>
                <w:b w:val="0"/>
                <w:bCs w:val="0"/>
                <w:sz w:val="18"/>
                <w:szCs w:val="24"/>
              </w:rPr>
              <w:t>×</w:t>
            </w:r>
            <w:r w:rsidRPr="003B6F95">
              <w:rPr>
                <w:rFonts w:ascii="Times New Roman" w:eastAsia="MS PMincho" w:hAnsi="Times New Roman"/>
                <w:b w:val="0"/>
                <w:bCs w:val="0"/>
                <w:sz w:val="18"/>
                <w:szCs w:val="24"/>
              </w:rPr>
              <w:t xml:space="preserve"> 1 920</w:t>
            </w:r>
          </w:p>
        </w:tc>
        <w:tc>
          <w:tcPr>
            <w:tcW w:w="1772" w:type="dxa"/>
            <w:gridSpan w:val="2"/>
            <w:vAlign w:val="center"/>
          </w:tcPr>
          <w:p w:rsidR="00420723" w:rsidRPr="003B6F95" w:rsidRDefault="00420723" w:rsidP="003B6F95">
            <w:pPr>
              <w:pStyle w:val="Tablehead"/>
              <w:keepLines/>
              <w:spacing w:before="0" w:after="0" w:line="240" w:lineRule="exact"/>
              <w:rPr>
                <w:rFonts w:ascii="Times New Roman" w:eastAsia="MS PMincho" w:hAnsi="Times New Roman"/>
                <w:b w:val="0"/>
                <w:bCs w:val="0"/>
                <w:sz w:val="18"/>
                <w:szCs w:val="24"/>
                <w:rtl/>
                <w:lang w:bidi="ar-EG"/>
              </w:rPr>
            </w:pPr>
            <w:r w:rsidRPr="003B6F95">
              <w:rPr>
                <w:rFonts w:ascii="Times New Roman" w:eastAsia="MS PMincho" w:hAnsi="Times New Roman" w:hint="cs"/>
                <w:b w:val="0"/>
                <w:bCs w:val="0"/>
                <w:sz w:val="18"/>
                <w:szCs w:val="24"/>
                <w:rtl/>
              </w:rPr>
              <w:t>النظام</w:t>
            </w:r>
            <w:r w:rsidR="00747AFB" w:rsidRPr="003B6F95">
              <w:rPr>
                <w:rFonts w:ascii="Times New Roman" w:eastAsia="MS PMincho" w:hAnsi="Times New Roman" w:hint="cs"/>
                <w:b w:val="0"/>
                <w:bCs w:val="0"/>
                <w:sz w:val="18"/>
                <w:szCs w:val="24"/>
                <w:rtl/>
                <w:lang w:bidi="ar-EG"/>
              </w:rPr>
              <w:t xml:space="preserve"> </w:t>
            </w:r>
            <w:r w:rsidR="00747AFB" w:rsidRPr="003B6F95">
              <w:rPr>
                <w:rFonts w:ascii="Times New Roman" w:eastAsia="MS PMincho" w:hAnsi="Times New Roman"/>
                <w:b w:val="0"/>
                <w:bCs w:val="0"/>
                <w:sz w:val="18"/>
                <w:szCs w:val="24"/>
                <w:rtl/>
                <w:lang w:bidi="ar-EG"/>
              </w:rPr>
              <w:br/>
            </w:r>
            <w:r w:rsidRPr="003B6F95">
              <w:rPr>
                <w:rFonts w:ascii="Times New Roman" w:eastAsia="MS PMincho" w:hAnsi="Times New Roman"/>
                <w:b w:val="0"/>
                <w:bCs w:val="0"/>
                <w:sz w:val="18"/>
                <w:szCs w:val="24"/>
              </w:rPr>
              <w:t>1 080/50/</w:t>
            </w:r>
            <w:r w:rsidR="00E827B5" w:rsidRPr="003B6F95">
              <w:rPr>
                <w:rFonts w:ascii="Times New Roman" w:eastAsia="MS PMincho" w:hAnsi="Times New Roman"/>
                <w:b w:val="0"/>
                <w:bCs w:val="0"/>
                <w:sz w:val="18"/>
                <w:szCs w:val="24"/>
              </w:rPr>
              <w:t>I</w:t>
            </w:r>
            <w:r w:rsidR="00747AFB" w:rsidRPr="003B6F95">
              <w:rPr>
                <w:rFonts w:ascii="Times New Roman" w:eastAsia="MS PMincho" w:hAnsi="Times New Roman"/>
                <w:b w:val="0"/>
                <w:bCs w:val="0"/>
                <w:sz w:val="18"/>
                <w:szCs w:val="24"/>
              </w:rPr>
              <w:t xml:space="preserve"> </w:t>
            </w:r>
            <w:r w:rsidR="00747AFB" w:rsidRPr="003B6F95">
              <w:rPr>
                <w:rFonts w:ascii="Times New Roman" w:eastAsia="MS PMincho" w:hAnsi="Times New Roman" w:cs="Times New Roman"/>
                <w:b w:val="0"/>
                <w:bCs w:val="0"/>
                <w:sz w:val="18"/>
                <w:szCs w:val="24"/>
              </w:rPr>
              <w:t>×</w:t>
            </w:r>
            <w:r w:rsidR="00747AFB" w:rsidRPr="003B6F95">
              <w:rPr>
                <w:rFonts w:ascii="Times New Roman" w:eastAsia="MS PMincho" w:hAnsi="Times New Roman"/>
                <w:b w:val="0"/>
                <w:bCs w:val="0"/>
                <w:sz w:val="18"/>
                <w:szCs w:val="24"/>
              </w:rPr>
              <w:t xml:space="preserve"> </w:t>
            </w:r>
            <w:r w:rsidRPr="003B6F95">
              <w:rPr>
                <w:rFonts w:ascii="Times New Roman" w:eastAsia="MS PMincho" w:hAnsi="Times New Roman"/>
                <w:b w:val="0"/>
                <w:bCs w:val="0"/>
                <w:sz w:val="18"/>
                <w:szCs w:val="24"/>
              </w:rPr>
              <w:t>1 920</w:t>
            </w:r>
          </w:p>
        </w:tc>
        <w:tc>
          <w:tcPr>
            <w:tcW w:w="1843" w:type="dxa"/>
            <w:vAlign w:val="center"/>
          </w:tcPr>
          <w:p w:rsidR="00420723" w:rsidRPr="003B6F95" w:rsidRDefault="00420723" w:rsidP="003B6F95">
            <w:pPr>
              <w:pStyle w:val="Tablehead"/>
              <w:keepLines/>
              <w:spacing w:before="0" w:after="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النظام</w:t>
            </w:r>
            <w:r w:rsidRPr="003B6F95">
              <w:rPr>
                <w:rFonts w:ascii="Times New Roman" w:eastAsia="MS PMincho" w:hAnsi="Times New Roman"/>
                <w:b w:val="0"/>
                <w:bCs w:val="0"/>
                <w:sz w:val="18"/>
                <w:szCs w:val="24"/>
                <w:rtl/>
                <w:lang w:bidi="ar-EG"/>
              </w:rPr>
              <w:br/>
            </w:r>
            <w:r w:rsidR="00747AFB" w:rsidRPr="003B6F95">
              <w:rPr>
                <w:rFonts w:ascii="Times New Roman" w:eastAsia="MS PMincho" w:hAnsi="Times New Roman"/>
                <w:b w:val="0"/>
                <w:bCs w:val="0"/>
                <w:sz w:val="18"/>
                <w:szCs w:val="24"/>
              </w:rPr>
              <w:t xml:space="preserve"> </w:t>
            </w:r>
            <w:r w:rsidRPr="003B6F95">
              <w:rPr>
                <w:rFonts w:ascii="Times New Roman" w:eastAsia="MS PMincho" w:hAnsi="Times New Roman"/>
                <w:b w:val="0"/>
                <w:bCs w:val="0"/>
                <w:sz w:val="18"/>
                <w:szCs w:val="24"/>
              </w:rPr>
              <w:t>720/60/P</w:t>
            </w:r>
            <w:r w:rsidR="00747AFB" w:rsidRPr="003B6F95">
              <w:rPr>
                <w:rFonts w:ascii="Times New Roman" w:eastAsia="MS PMincho" w:hAnsi="Times New Roman" w:cs="Times New Roman"/>
                <w:b w:val="0"/>
                <w:bCs w:val="0"/>
                <w:sz w:val="18"/>
                <w:szCs w:val="24"/>
              </w:rPr>
              <w:t xml:space="preserve"> ×</w:t>
            </w:r>
            <w:r w:rsidR="00747AFB" w:rsidRPr="003B6F95">
              <w:rPr>
                <w:rFonts w:ascii="Times New Roman" w:eastAsia="MS PMincho" w:hAnsi="Times New Roman"/>
                <w:b w:val="0"/>
                <w:bCs w:val="0"/>
                <w:sz w:val="18"/>
                <w:szCs w:val="24"/>
              </w:rPr>
              <w:t xml:space="preserve"> 1 280</w:t>
            </w:r>
          </w:p>
        </w:tc>
        <w:tc>
          <w:tcPr>
            <w:tcW w:w="1702" w:type="dxa"/>
            <w:vAlign w:val="center"/>
          </w:tcPr>
          <w:p w:rsidR="00420723" w:rsidRPr="003B6F95" w:rsidRDefault="00420723" w:rsidP="003B6F95">
            <w:pPr>
              <w:pStyle w:val="Tablehead"/>
              <w:keepLines/>
              <w:spacing w:before="0" w:after="0" w:line="240" w:lineRule="exact"/>
              <w:rPr>
                <w:rFonts w:ascii="Times New Roman" w:eastAsia="MS PMincho" w:hAnsi="Times New Roman"/>
                <w:b w:val="0"/>
                <w:bCs w:val="0"/>
                <w:sz w:val="18"/>
                <w:szCs w:val="24"/>
              </w:rPr>
            </w:pPr>
            <w:r w:rsidRPr="003B6F95">
              <w:rPr>
                <w:rFonts w:ascii="Times New Roman" w:eastAsia="MS PMincho" w:hAnsi="Times New Roman" w:hint="cs"/>
                <w:b w:val="0"/>
                <w:bCs w:val="0"/>
                <w:sz w:val="18"/>
                <w:szCs w:val="24"/>
                <w:rtl/>
              </w:rPr>
              <w:t>النظام</w:t>
            </w:r>
            <w:r w:rsidR="00747AFB" w:rsidRPr="003B6F95">
              <w:rPr>
                <w:rFonts w:ascii="Times New Roman" w:eastAsia="MS PMincho" w:hAnsi="Times New Roman"/>
                <w:b w:val="0"/>
                <w:bCs w:val="0"/>
                <w:sz w:val="18"/>
                <w:szCs w:val="24"/>
                <w:rtl/>
              </w:rPr>
              <w:br/>
            </w:r>
            <w:r w:rsidRPr="003B6F95">
              <w:rPr>
                <w:rFonts w:ascii="Times New Roman" w:eastAsia="MS PMincho" w:hAnsi="Times New Roman"/>
                <w:b w:val="0"/>
                <w:bCs w:val="0"/>
                <w:sz w:val="18"/>
                <w:szCs w:val="24"/>
              </w:rPr>
              <w:t>720/50/P</w:t>
            </w:r>
            <w:r w:rsidR="00747AFB" w:rsidRPr="003B6F95">
              <w:rPr>
                <w:rFonts w:ascii="Times New Roman" w:eastAsia="MS PMincho" w:hAnsi="Times New Roman"/>
                <w:b w:val="0"/>
                <w:bCs w:val="0"/>
                <w:sz w:val="18"/>
                <w:szCs w:val="24"/>
              </w:rPr>
              <w:t xml:space="preserve"> </w:t>
            </w:r>
            <w:r w:rsidR="00747AFB" w:rsidRPr="003B6F95">
              <w:rPr>
                <w:rFonts w:ascii="Times New Roman" w:eastAsia="MS PMincho" w:hAnsi="Times New Roman" w:cs="Times New Roman"/>
                <w:b w:val="0"/>
                <w:bCs w:val="0"/>
                <w:sz w:val="18"/>
                <w:szCs w:val="24"/>
              </w:rPr>
              <w:t xml:space="preserve">× </w:t>
            </w:r>
            <w:r w:rsidR="00747AFB" w:rsidRPr="003B6F95">
              <w:rPr>
                <w:rFonts w:ascii="Times New Roman" w:eastAsia="MS PMincho" w:hAnsi="Times New Roman"/>
                <w:b w:val="0"/>
                <w:bCs w:val="0"/>
                <w:sz w:val="18"/>
                <w:szCs w:val="24"/>
              </w:rPr>
              <w:t>1 280</w:t>
            </w:r>
          </w:p>
        </w:tc>
      </w:tr>
      <w:tr w:rsidR="007E303F" w:rsidRPr="003B6F95" w:rsidTr="007E303F">
        <w:trPr>
          <w:cantSplit/>
          <w:jc w:val="center"/>
        </w:trPr>
        <w:tc>
          <w:tcPr>
            <w:tcW w:w="2126" w:type="dxa"/>
            <w:vMerge w:val="restart"/>
            <w:vAlign w:val="center"/>
          </w:tcPr>
          <w:p w:rsidR="007E303F" w:rsidRPr="003B6F95" w:rsidRDefault="007E303F" w:rsidP="003B6F95">
            <w:pPr>
              <w:pStyle w:val="Tabletext"/>
              <w:keepNext/>
              <w:keepLines/>
              <w:spacing w:before="0" w:after="0" w:line="240" w:lineRule="exact"/>
              <w:rPr>
                <w:rFonts w:eastAsia="MS PMincho"/>
                <w:sz w:val="18"/>
                <w:szCs w:val="24"/>
              </w:rPr>
            </w:pPr>
            <w:r w:rsidRPr="003B6F95">
              <w:rPr>
                <w:rFonts w:hint="cs"/>
                <w:sz w:val="18"/>
                <w:szCs w:val="24"/>
                <w:rtl/>
              </w:rPr>
              <w:t>تردّد الاعتيان</w:t>
            </w:r>
          </w:p>
        </w:tc>
        <w:tc>
          <w:tcPr>
            <w:tcW w:w="99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Y</w:t>
            </w:r>
          </w:p>
        </w:tc>
        <w:tc>
          <w:tcPr>
            <w:tcW w:w="191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1,001 / 74,25</w:t>
            </w:r>
          </w:p>
        </w:tc>
        <w:tc>
          <w:tcPr>
            <w:tcW w:w="1772" w:type="dxa"/>
            <w:gridSpan w:val="2"/>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74,25</w:t>
            </w:r>
          </w:p>
        </w:tc>
        <w:tc>
          <w:tcPr>
            <w:tcW w:w="184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1,001 / 74,25</w:t>
            </w:r>
          </w:p>
        </w:tc>
        <w:tc>
          <w:tcPr>
            <w:tcW w:w="1702"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74,25</w:t>
            </w:r>
          </w:p>
        </w:tc>
      </w:tr>
      <w:tr w:rsidR="007E303F" w:rsidRPr="003B6F95" w:rsidTr="007E303F">
        <w:trPr>
          <w:cantSplit/>
          <w:jc w:val="center"/>
        </w:trPr>
        <w:tc>
          <w:tcPr>
            <w:tcW w:w="2126" w:type="dxa"/>
            <w:vMerge/>
          </w:tcPr>
          <w:p w:rsidR="007E303F" w:rsidRPr="003B6F95" w:rsidRDefault="007E303F" w:rsidP="003B6F95">
            <w:pPr>
              <w:pStyle w:val="Tabletext"/>
              <w:keepNext/>
              <w:keepLines/>
              <w:spacing w:before="0" w:after="0" w:line="240" w:lineRule="exact"/>
              <w:rPr>
                <w:rFonts w:eastAsia="MS PMincho"/>
                <w:sz w:val="18"/>
                <w:szCs w:val="24"/>
              </w:rPr>
            </w:pPr>
          </w:p>
        </w:tc>
        <w:tc>
          <w:tcPr>
            <w:tcW w:w="99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C</w:t>
            </w:r>
            <w:r w:rsidRPr="003B6F95">
              <w:rPr>
                <w:rFonts w:eastAsia="MS PMincho"/>
                <w:sz w:val="18"/>
                <w:szCs w:val="24"/>
                <w:vertAlign w:val="subscript"/>
              </w:rPr>
              <w:t>R</w:t>
            </w:r>
            <w:r w:rsidRPr="003B6F95">
              <w:rPr>
                <w:rFonts w:eastAsia="MS PMincho" w:hint="cs"/>
                <w:sz w:val="18"/>
                <w:szCs w:val="24"/>
                <w:rtl/>
              </w:rPr>
              <w:t xml:space="preserve">، </w:t>
            </w:r>
            <w:r w:rsidRPr="003B6F95">
              <w:rPr>
                <w:rFonts w:eastAsia="MS PMincho"/>
                <w:sz w:val="18"/>
                <w:szCs w:val="24"/>
              </w:rPr>
              <w:t>C</w:t>
            </w:r>
            <w:r w:rsidRPr="003B6F95">
              <w:rPr>
                <w:rFonts w:eastAsia="MS PMincho"/>
                <w:sz w:val="18"/>
                <w:szCs w:val="24"/>
                <w:vertAlign w:val="subscript"/>
              </w:rPr>
              <w:t>B</w:t>
            </w:r>
          </w:p>
        </w:tc>
        <w:tc>
          <w:tcPr>
            <w:tcW w:w="191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1,001 / 37,125</w:t>
            </w:r>
          </w:p>
        </w:tc>
        <w:tc>
          <w:tcPr>
            <w:tcW w:w="1772" w:type="dxa"/>
            <w:gridSpan w:val="2"/>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37,125</w:t>
            </w:r>
          </w:p>
        </w:tc>
        <w:tc>
          <w:tcPr>
            <w:tcW w:w="184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1,001 / 37,125</w:t>
            </w:r>
          </w:p>
        </w:tc>
        <w:tc>
          <w:tcPr>
            <w:tcW w:w="1702"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MHz 37,125</w:t>
            </w:r>
          </w:p>
        </w:tc>
      </w:tr>
      <w:tr w:rsidR="005F5FF3" w:rsidRPr="003B6F95" w:rsidTr="007E303F">
        <w:trPr>
          <w:cantSplit/>
          <w:jc w:val="center"/>
        </w:trPr>
        <w:tc>
          <w:tcPr>
            <w:tcW w:w="2126" w:type="dxa"/>
            <w:vMerge w:val="restart"/>
            <w:vAlign w:val="center"/>
          </w:tcPr>
          <w:p w:rsidR="005F5FF3" w:rsidRPr="003B6F95" w:rsidRDefault="005F5FF3" w:rsidP="00B132F6">
            <w:pPr>
              <w:pStyle w:val="Tabletext"/>
              <w:keepNext/>
              <w:keepLines/>
              <w:spacing w:before="0" w:after="0" w:line="240" w:lineRule="exact"/>
              <w:rPr>
                <w:rFonts w:eastAsia="MS PMincho"/>
                <w:sz w:val="18"/>
                <w:szCs w:val="24"/>
              </w:rPr>
            </w:pPr>
            <w:r w:rsidRPr="003B6F95">
              <w:rPr>
                <w:rFonts w:hint="cs"/>
                <w:sz w:val="18"/>
                <w:szCs w:val="24"/>
                <w:rtl/>
              </w:rPr>
              <w:t xml:space="preserve">العدد الكلي </w:t>
            </w:r>
            <w:r w:rsidR="00B132F6">
              <w:rPr>
                <w:rFonts w:hint="cs"/>
                <w:sz w:val="18"/>
                <w:szCs w:val="24"/>
                <w:rtl/>
              </w:rPr>
              <w:t>للبيكسلات</w:t>
            </w:r>
            <w:r w:rsidRPr="003B6F95">
              <w:rPr>
                <w:rFonts w:hint="cs"/>
                <w:sz w:val="18"/>
                <w:szCs w:val="24"/>
                <w:rtl/>
              </w:rPr>
              <w:t xml:space="preserve"> في كل</w:t>
            </w:r>
            <w:r w:rsidR="00747AFB" w:rsidRPr="003B6F95">
              <w:rPr>
                <w:rFonts w:hint="eastAsia"/>
                <w:sz w:val="18"/>
                <w:szCs w:val="24"/>
              </w:rPr>
              <w:t> </w:t>
            </w:r>
            <w:r w:rsidRPr="003B6F95">
              <w:rPr>
                <w:rFonts w:hint="cs"/>
                <w:sz w:val="18"/>
                <w:szCs w:val="24"/>
                <w:rtl/>
              </w:rPr>
              <w:t>خط</w:t>
            </w:r>
          </w:p>
        </w:tc>
        <w:tc>
          <w:tcPr>
            <w:tcW w:w="993" w:type="dxa"/>
            <w:vAlign w:val="center"/>
          </w:tcPr>
          <w:p w:rsidR="005F5FF3" w:rsidRPr="003B6F95" w:rsidRDefault="005F5FF3"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Y</w:t>
            </w:r>
          </w:p>
        </w:tc>
        <w:tc>
          <w:tcPr>
            <w:tcW w:w="1913" w:type="dxa"/>
            <w:vAlign w:val="center"/>
          </w:tcPr>
          <w:p w:rsidR="005F5FF3" w:rsidRPr="003B6F95" w:rsidRDefault="005F5FF3"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2 200</w:t>
            </w:r>
          </w:p>
        </w:tc>
        <w:tc>
          <w:tcPr>
            <w:tcW w:w="1772" w:type="dxa"/>
            <w:gridSpan w:val="2"/>
            <w:vAlign w:val="center"/>
          </w:tcPr>
          <w:p w:rsidR="005F5FF3" w:rsidRPr="003B6F95" w:rsidRDefault="005F5FF3" w:rsidP="003B6F95">
            <w:pPr>
              <w:pStyle w:val="Tabletext"/>
              <w:keepNext/>
              <w:keepLines/>
              <w:spacing w:before="0" w:after="0" w:line="240" w:lineRule="exact"/>
              <w:jc w:val="center"/>
              <w:rPr>
                <w:rFonts w:eastAsia="MS PMincho"/>
                <w:sz w:val="18"/>
                <w:szCs w:val="24"/>
                <w:lang w:eastAsia="ja-JP"/>
              </w:rPr>
            </w:pPr>
            <w:r w:rsidRPr="003B6F95">
              <w:rPr>
                <w:rFonts w:eastAsia="MS PMincho"/>
                <w:sz w:val="18"/>
                <w:szCs w:val="24"/>
                <w:lang w:eastAsia="ja-JP"/>
              </w:rPr>
              <w:t>2</w:t>
            </w:r>
            <w:r w:rsidRPr="003B6F95">
              <w:rPr>
                <w:rFonts w:eastAsia="MS PMincho"/>
                <w:sz w:val="18"/>
                <w:szCs w:val="24"/>
              </w:rPr>
              <w:t> </w:t>
            </w:r>
            <w:r w:rsidRPr="003B6F95">
              <w:rPr>
                <w:rFonts w:eastAsia="MS PMincho"/>
                <w:sz w:val="18"/>
                <w:szCs w:val="24"/>
                <w:lang w:eastAsia="ja-JP"/>
              </w:rPr>
              <w:t>640</w:t>
            </w:r>
          </w:p>
        </w:tc>
        <w:tc>
          <w:tcPr>
            <w:tcW w:w="1843" w:type="dxa"/>
            <w:vAlign w:val="center"/>
          </w:tcPr>
          <w:p w:rsidR="005F5FF3" w:rsidRPr="003B6F95" w:rsidRDefault="005F5FF3"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1 650</w:t>
            </w:r>
          </w:p>
        </w:tc>
        <w:tc>
          <w:tcPr>
            <w:tcW w:w="1702" w:type="dxa"/>
            <w:vAlign w:val="center"/>
          </w:tcPr>
          <w:p w:rsidR="005F5FF3" w:rsidRPr="003B6F95" w:rsidRDefault="005F5FF3" w:rsidP="003B6F95">
            <w:pPr>
              <w:pStyle w:val="Tabletext"/>
              <w:keepNext/>
              <w:keepLines/>
              <w:spacing w:before="0" w:after="0" w:line="240" w:lineRule="exact"/>
              <w:jc w:val="center"/>
              <w:rPr>
                <w:rFonts w:eastAsia="MS PMincho"/>
                <w:sz w:val="18"/>
                <w:szCs w:val="24"/>
              </w:rPr>
            </w:pPr>
            <w:r w:rsidRPr="003B6F95">
              <w:rPr>
                <w:rFonts w:eastAsia="MS PMincho"/>
                <w:sz w:val="18"/>
                <w:szCs w:val="24"/>
                <w:lang w:eastAsia="ja-JP"/>
              </w:rPr>
              <w:t>1</w:t>
            </w:r>
            <w:r w:rsidRPr="003B6F95">
              <w:rPr>
                <w:rFonts w:eastAsia="MS PMincho"/>
                <w:sz w:val="18"/>
                <w:szCs w:val="24"/>
              </w:rPr>
              <w:t> </w:t>
            </w:r>
            <w:r w:rsidRPr="003B6F95">
              <w:rPr>
                <w:rFonts w:eastAsia="MS PMincho"/>
                <w:sz w:val="18"/>
                <w:szCs w:val="24"/>
                <w:lang w:eastAsia="ja-JP"/>
              </w:rPr>
              <w:t>980</w:t>
            </w:r>
          </w:p>
        </w:tc>
      </w:tr>
      <w:tr w:rsidR="007E303F" w:rsidRPr="003B6F95" w:rsidTr="007E303F">
        <w:trPr>
          <w:cantSplit/>
          <w:jc w:val="center"/>
        </w:trPr>
        <w:tc>
          <w:tcPr>
            <w:tcW w:w="2126" w:type="dxa"/>
            <w:vMerge/>
          </w:tcPr>
          <w:p w:rsidR="007E303F" w:rsidRPr="003B6F95" w:rsidRDefault="007E303F" w:rsidP="003B6F95">
            <w:pPr>
              <w:pStyle w:val="Tabletext"/>
              <w:keepNext/>
              <w:keepLines/>
              <w:spacing w:before="0" w:after="0" w:line="240" w:lineRule="exact"/>
              <w:rPr>
                <w:rFonts w:eastAsia="MS PMincho"/>
                <w:sz w:val="18"/>
                <w:szCs w:val="24"/>
              </w:rPr>
            </w:pPr>
          </w:p>
        </w:tc>
        <w:tc>
          <w:tcPr>
            <w:tcW w:w="99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C</w:t>
            </w:r>
            <w:r w:rsidRPr="003B6F95">
              <w:rPr>
                <w:rFonts w:eastAsia="MS PMincho"/>
                <w:sz w:val="18"/>
                <w:szCs w:val="24"/>
                <w:vertAlign w:val="subscript"/>
              </w:rPr>
              <w:t>R</w:t>
            </w:r>
            <w:r w:rsidRPr="003B6F95">
              <w:rPr>
                <w:rFonts w:eastAsia="MS PMincho" w:hint="cs"/>
                <w:sz w:val="18"/>
                <w:szCs w:val="24"/>
                <w:rtl/>
              </w:rPr>
              <w:t xml:space="preserve">، </w:t>
            </w:r>
            <w:r w:rsidRPr="003B6F95">
              <w:rPr>
                <w:rFonts w:eastAsia="MS PMincho"/>
                <w:sz w:val="18"/>
                <w:szCs w:val="24"/>
              </w:rPr>
              <w:t>C</w:t>
            </w:r>
            <w:r w:rsidRPr="003B6F95">
              <w:rPr>
                <w:rFonts w:eastAsia="MS PMincho"/>
                <w:sz w:val="18"/>
                <w:szCs w:val="24"/>
                <w:vertAlign w:val="subscript"/>
              </w:rPr>
              <w:t>B</w:t>
            </w:r>
          </w:p>
        </w:tc>
        <w:tc>
          <w:tcPr>
            <w:tcW w:w="191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1 100</w:t>
            </w:r>
          </w:p>
        </w:tc>
        <w:tc>
          <w:tcPr>
            <w:tcW w:w="1772" w:type="dxa"/>
            <w:gridSpan w:val="2"/>
            <w:vAlign w:val="center"/>
          </w:tcPr>
          <w:p w:rsidR="007E303F" w:rsidRPr="003B6F95" w:rsidRDefault="007E303F" w:rsidP="003B6F95">
            <w:pPr>
              <w:pStyle w:val="Tabletext"/>
              <w:keepNext/>
              <w:keepLines/>
              <w:spacing w:before="0" w:after="0" w:line="240" w:lineRule="exact"/>
              <w:jc w:val="center"/>
              <w:rPr>
                <w:rFonts w:eastAsia="MS PMincho"/>
                <w:sz w:val="18"/>
                <w:szCs w:val="24"/>
                <w:lang w:eastAsia="ja-JP"/>
              </w:rPr>
            </w:pPr>
            <w:r w:rsidRPr="003B6F95">
              <w:rPr>
                <w:rFonts w:eastAsia="MS PMincho"/>
                <w:sz w:val="18"/>
                <w:szCs w:val="24"/>
                <w:lang w:eastAsia="ja-JP"/>
              </w:rPr>
              <w:t>1</w:t>
            </w:r>
            <w:r w:rsidRPr="003B6F95">
              <w:rPr>
                <w:rFonts w:eastAsia="MS PMincho"/>
                <w:sz w:val="18"/>
                <w:szCs w:val="24"/>
              </w:rPr>
              <w:t> </w:t>
            </w:r>
            <w:r w:rsidRPr="003B6F95">
              <w:rPr>
                <w:rFonts w:eastAsia="MS PMincho"/>
                <w:sz w:val="18"/>
                <w:szCs w:val="24"/>
                <w:lang w:eastAsia="ja-JP"/>
              </w:rPr>
              <w:t>320</w:t>
            </w:r>
          </w:p>
        </w:tc>
        <w:tc>
          <w:tcPr>
            <w:tcW w:w="184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825</w:t>
            </w:r>
          </w:p>
        </w:tc>
        <w:tc>
          <w:tcPr>
            <w:tcW w:w="1702" w:type="dxa"/>
            <w:vAlign w:val="center"/>
          </w:tcPr>
          <w:p w:rsidR="007E303F" w:rsidRPr="003B6F95" w:rsidRDefault="007E303F" w:rsidP="003B6F95">
            <w:pPr>
              <w:pStyle w:val="Tabletext"/>
              <w:keepNext/>
              <w:keepLines/>
              <w:spacing w:before="0" w:after="0" w:line="240" w:lineRule="exact"/>
              <w:jc w:val="center"/>
              <w:rPr>
                <w:rFonts w:eastAsia="MS PMincho"/>
                <w:sz w:val="18"/>
                <w:szCs w:val="24"/>
              </w:rPr>
            </w:pPr>
            <w:r w:rsidRPr="003B6F95">
              <w:rPr>
                <w:rFonts w:eastAsia="MS PMincho"/>
                <w:sz w:val="18"/>
                <w:szCs w:val="24"/>
                <w:lang w:eastAsia="ja-JP"/>
              </w:rPr>
              <w:t>990</w:t>
            </w:r>
          </w:p>
        </w:tc>
      </w:tr>
      <w:tr w:rsidR="005F5FF3" w:rsidRPr="003B6F95" w:rsidTr="007E303F">
        <w:trPr>
          <w:cantSplit/>
          <w:jc w:val="center"/>
        </w:trPr>
        <w:tc>
          <w:tcPr>
            <w:tcW w:w="2126" w:type="dxa"/>
            <w:vMerge w:val="restart"/>
            <w:vAlign w:val="center"/>
          </w:tcPr>
          <w:p w:rsidR="005F5FF3" w:rsidRPr="003B6F95" w:rsidRDefault="005F5FF3" w:rsidP="00B132F6">
            <w:pPr>
              <w:pStyle w:val="Tabletext"/>
              <w:keepNext/>
              <w:keepLines/>
              <w:spacing w:before="0" w:after="0" w:line="240" w:lineRule="exact"/>
              <w:rPr>
                <w:rFonts w:eastAsia="MS PMincho"/>
                <w:sz w:val="18"/>
                <w:szCs w:val="24"/>
              </w:rPr>
            </w:pPr>
            <w:r w:rsidRPr="003B6F95">
              <w:rPr>
                <w:rFonts w:hint="cs"/>
                <w:sz w:val="18"/>
                <w:szCs w:val="24"/>
                <w:rtl/>
              </w:rPr>
              <w:t xml:space="preserve">عدد </w:t>
            </w:r>
            <w:r w:rsidR="00B132F6">
              <w:rPr>
                <w:rFonts w:hint="cs"/>
                <w:sz w:val="18"/>
                <w:szCs w:val="24"/>
                <w:rtl/>
              </w:rPr>
              <w:t>البيكسلات</w:t>
            </w:r>
            <w:r w:rsidRPr="003B6F95">
              <w:rPr>
                <w:rFonts w:hint="cs"/>
                <w:sz w:val="18"/>
                <w:szCs w:val="24"/>
                <w:rtl/>
              </w:rPr>
              <w:t xml:space="preserve"> النشيطة في كل خط</w:t>
            </w:r>
          </w:p>
        </w:tc>
        <w:tc>
          <w:tcPr>
            <w:tcW w:w="993" w:type="dxa"/>
            <w:vAlign w:val="center"/>
          </w:tcPr>
          <w:p w:rsidR="005F5FF3" w:rsidRPr="003B6F95" w:rsidRDefault="005F5FF3"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Y</w:t>
            </w:r>
          </w:p>
        </w:tc>
        <w:tc>
          <w:tcPr>
            <w:tcW w:w="3685" w:type="dxa"/>
            <w:gridSpan w:val="3"/>
            <w:vAlign w:val="center"/>
          </w:tcPr>
          <w:p w:rsidR="005F5FF3" w:rsidRPr="003B6F95" w:rsidRDefault="005F5FF3"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1 920</w:t>
            </w:r>
          </w:p>
        </w:tc>
        <w:tc>
          <w:tcPr>
            <w:tcW w:w="3545" w:type="dxa"/>
            <w:gridSpan w:val="2"/>
            <w:vAlign w:val="center"/>
          </w:tcPr>
          <w:p w:rsidR="005F5FF3" w:rsidRPr="003B6F95" w:rsidRDefault="005F5FF3"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1 280</w:t>
            </w:r>
          </w:p>
        </w:tc>
      </w:tr>
      <w:tr w:rsidR="007E303F" w:rsidRPr="003B6F95" w:rsidTr="007E303F">
        <w:trPr>
          <w:cantSplit/>
          <w:jc w:val="center"/>
        </w:trPr>
        <w:tc>
          <w:tcPr>
            <w:tcW w:w="2126" w:type="dxa"/>
            <w:vMerge/>
          </w:tcPr>
          <w:p w:rsidR="007E303F" w:rsidRPr="003B6F95" w:rsidRDefault="007E303F" w:rsidP="003B6F95">
            <w:pPr>
              <w:pStyle w:val="Tabletext"/>
              <w:keepNext/>
              <w:keepLines/>
              <w:spacing w:before="0" w:after="0" w:line="240" w:lineRule="exact"/>
              <w:jc w:val="center"/>
              <w:rPr>
                <w:rFonts w:eastAsia="MS PMincho"/>
                <w:sz w:val="18"/>
                <w:szCs w:val="24"/>
              </w:rPr>
            </w:pPr>
          </w:p>
        </w:tc>
        <w:tc>
          <w:tcPr>
            <w:tcW w:w="993" w:type="dxa"/>
            <w:vAlign w:val="center"/>
          </w:tcPr>
          <w:p w:rsidR="007E303F" w:rsidRPr="003B6F95" w:rsidRDefault="007E303F" w:rsidP="003B6F95">
            <w:pPr>
              <w:pStyle w:val="Tabletext"/>
              <w:keepNext/>
              <w:keepLines/>
              <w:spacing w:before="0" w:after="0" w:line="240" w:lineRule="exact"/>
              <w:jc w:val="center"/>
              <w:rPr>
                <w:rFonts w:eastAsia="MS PMincho"/>
                <w:sz w:val="18"/>
                <w:szCs w:val="24"/>
                <w:rtl/>
                <w:lang w:bidi="ar-EG"/>
              </w:rPr>
            </w:pPr>
            <w:r w:rsidRPr="003B6F95">
              <w:rPr>
                <w:rFonts w:eastAsia="MS PMincho"/>
                <w:sz w:val="18"/>
                <w:szCs w:val="24"/>
              </w:rPr>
              <w:t>C</w:t>
            </w:r>
            <w:r w:rsidRPr="003B6F95">
              <w:rPr>
                <w:rFonts w:eastAsia="MS PMincho"/>
                <w:sz w:val="18"/>
                <w:szCs w:val="24"/>
                <w:vertAlign w:val="subscript"/>
              </w:rPr>
              <w:t>R</w:t>
            </w:r>
            <w:r w:rsidRPr="003B6F95">
              <w:rPr>
                <w:rFonts w:eastAsia="MS PMincho" w:hint="cs"/>
                <w:sz w:val="18"/>
                <w:szCs w:val="24"/>
                <w:rtl/>
              </w:rPr>
              <w:t xml:space="preserve">، </w:t>
            </w:r>
            <w:r w:rsidRPr="003B6F95">
              <w:rPr>
                <w:rFonts w:eastAsia="MS PMincho"/>
                <w:sz w:val="18"/>
                <w:szCs w:val="24"/>
              </w:rPr>
              <w:t>C</w:t>
            </w:r>
            <w:r w:rsidRPr="003B6F95">
              <w:rPr>
                <w:rFonts w:eastAsia="MS PMincho"/>
                <w:sz w:val="18"/>
                <w:szCs w:val="24"/>
                <w:vertAlign w:val="subscript"/>
              </w:rPr>
              <w:t>B</w:t>
            </w:r>
          </w:p>
        </w:tc>
        <w:tc>
          <w:tcPr>
            <w:tcW w:w="3685" w:type="dxa"/>
            <w:gridSpan w:val="3"/>
            <w:vAlign w:val="center"/>
          </w:tcPr>
          <w:p w:rsidR="007E303F" w:rsidRPr="003B6F95" w:rsidRDefault="007E303F"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960</w:t>
            </w:r>
          </w:p>
        </w:tc>
        <w:tc>
          <w:tcPr>
            <w:tcW w:w="3545" w:type="dxa"/>
            <w:gridSpan w:val="2"/>
            <w:vAlign w:val="center"/>
          </w:tcPr>
          <w:p w:rsidR="007E303F" w:rsidRPr="003B6F95" w:rsidRDefault="007E303F" w:rsidP="003B6F95">
            <w:pPr>
              <w:pStyle w:val="Tabletext"/>
              <w:keepNext/>
              <w:keepLines/>
              <w:spacing w:before="0" w:after="0" w:line="240" w:lineRule="exact"/>
              <w:jc w:val="center"/>
              <w:rPr>
                <w:rFonts w:eastAsia="MS PMincho"/>
                <w:sz w:val="18"/>
                <w:szCs w:val="24"/>
              </w:rPr>
            </w:pPr>
            <w:r w:rsidRPr="003B6F95">
              <w:rPr>
                <w:rFonts w:eastAsia="MS PMincho"/>
                <w:sz w:val="18"/>
                <w:szCs w:val="24"/>
              </w:rPr>
              <w:t>640</w:t>
            </w:r>
          </w:p>
        </w:tc>
      </w:tr>
      <w:tr w:rsidR="005F5FF3" w:rsidRPr="003B6F95" w:rsidTr="007E303F">
        <w:trPr>
          <w:cantSplit/>
          <w:jc w:val="center"/>
        </w:trPr>
        <w:tc>
          <w:tcPr>
            <w:tcW w:w="3119" w:type="dxa"/>
            <w:gridSpan w:val="2"/>
          </w:tcPr>
          <w:p w:rsidR="005F5FF3" w:rsidRPr="003B6F95" w:rsidRDefault="005F5FF3" w:rsidP="003B6F95">
            <w:pPr>
              <w:pStyle w:val="Tabletext"/>
              <w:keepNext/>
              <w:keepLines/>
              <w:spacing w:before="0" w:after="40" w:line="240" w:lineRule="exact"/>
              <w:rPr>
                <w:rFonts w:eastAsia="MS PMincho"/>
                <w:sz w:val="18"/>
                <w:szCs w:val="24"/>
              </w:rPr>
            </w:pPr>
            <w:r w:rsidRPr="003B6F95">
              <w:rPr>
                <w:rFonts w:hint="cs"/>
                <w:sz w:val="18"/>
                <w:szCs w:val="24"/>
                <w:rtl/>
              </w:rPr>
              <w:t>العدد الكلي من الخطوط في كل رتل</w:t>
            </w:r>
            <w:r w:rsidR="00747AFB" w:rsidRPr="003B6F95">
              <w:rPr>
                <w:rFonts w:hint="eastAsia"/>
                <w:sz w:val="18"/>
                <w:szCs w:val="24"/>
              </w:rPr>
              <w:t> </w:t>
            </w:r>
            <w:r w:rsidRPr="003B6F95">
              <w:rPr>
                <w:rFonts w:hint="cs"/>
                <w:sz w:val="18"/>
                <w:szCs w:val="24"/>
                <w:rtl/>
              </w:rPr>
              <w:t>فيديوي</w:t>
            </w:r>
          </w:p>
        </w:tc>
        <w:tc>
          <w:tcPr>
            <w:tcW w:w="3685" w:type="dxa"/>
            <w:gridSpan w:val="3"/>
            <w:vAlign w:val="center"/>
          </w:tcPr>
          <w:p w:rsidR="005F5FF3" w:rsidRPr="003B6F95" w:rsidRDefault="005F5FF3" w:rsidP="003B6F95">
            <w:pPr>
              <w:pStyle w:val="Tabletext"/>
              <w:keepNext/>
              <w:keepLines/>
              <w:spacing w:before="0" w:after="40" w:line="240" w:lineRule="exact"/>
              <w:jc w:val="center"/>
              <w:rPr>
                <w:rFonts w:eastAsia="MS PMincho"/>
                <w:sz w:val="18"/>
                <w:szCs w:val="24"/>
              </w:rPr>
            </w:pPr>
            <w:r w:rsidRPr="003B6F95">
              <w:rPr>
                <w:rFonts w:eastAsia="MS PMincho"/>
                <w:sz w:val="18"/>
                <w:szCs w:val="24"/>
              </w:rPr>
              <w:t>1 125</w:t>
            </w:r>
          </w:p>
        </w:tc>
        <w:tc>
          <w:tcPr>
            <w:tcW w:w="3545" w:type="dxa"/>
            <w:gridSpan w:val="2"/>
            <w:vAlign w:val="center"/>
          </w:tcPr>
          <w:p w:rsidR="005F5FF3" w:rsidRPr="003B6F95" w:rsidRDefault="005F5FF3" w:rsidP="003B6F95">
            <w:pPr>
              <w:pStyle w:val="Tabletext"/>
              <w:keepNext/>
              <w:keepLines/>
              <w:spacing w:before="0" w:after="40" w:line="240" w:lineRule="exact"/>
              <w:jc w:val="center"/>
              <w:rPr>
                <w:rFonts w:eastAsia="MS PMincho"/>
                <w:sz w:val="18"/>
                <w:szCs w:val="24"/>
              </w:rPr>
            </w:pPr>
            <w:r w:rsidRPr="003B6F95">
              <w:rPr>
                <w:rFonts w:eastAsia="MS PMincho"/>
                <w:sz w:val="18"/>
                <w:szCs w:val="24"/>
              </w:rPr>
              <w:t>750</w:t>
            </w:r>
          </w:p>
        </w:tc>
      </w:tr>
      <w:tr w:rsidR="005F5FF3" w:rsidRPr="003B6F95" w:rsidTr="007E303F">
        <w:trPr>
          <w:cantSplit/>
          <w:jc w:val="center"/>
        </w:trPr>
        <w:tc>
          <w:tcPr>
            <w:tcW w:w="3119" w:type="dxa"/>
            <w:gridSpan w:val="2"/>
          </w:tcPr>
          <w:p w:rsidR="005F5FF3" w:rsidRPr="003B6F95" w:rsidRDefault="005F5FF3" w:rsidP="003B6F95">
            <w:pPr>
              <w:pStyle w:val="Tabletext"/>
              <w:keepNext/>
              <w:keepLines/>
              <w:spacing w:before="0" w:after="40" w:line="240" w:lineRule="exact"/>
              <w:rPr>
                <w:rFonts w:eastAsia="MS PMincho"/>
                <w:sz w:val="18"/>
                <w:szCs w:val="24"/>
              </w:rPr>
            </w:pPr>
            <w:r w:rsidRPr="003B6F95">
              <w:rPr>
                <w:rFonts w:hint="cs"/>
                <w:sz w:val="18"/>
                <w:szCs w:val="24"/>
                <w:rtl/>
              </w:rPr>
              <w:t>عدد الخطوط النشيطة في كل رتل فيديوي</w:t>
            </w:r>
          </w:p>
        </w:tc>
        <w:tc>
          <w:tcPr>
            <w:tcW w:w="3685" w:type="dxa"/>
            <w:gridSpan w:val="3"/>
            <w:vAlign w:val="center"/>
          </w:tcPr>
          <w:p w:rsidR="005F5FF3" w:rsidRPr="003B6F95" w:rsidRDefault="005F5FF3" w:rsidP="003B6F95">
            <w:pPr>
              <w:pStyle w:val="Tabletext"/>
              <w:keepNext/>
              <w:keepLines/>
              <w:spacing w:before="0" w:after="40" w:line="240" w:lineRule="exact"/>
              <w:jc w:val="center"/>
              <w:rPr>
                <w:rFonts w:eastAsia="MS PMincho"/>
                <w:sz w:val="18"/>
                <w:szCs w:val="24"/>
              </w:rPr>
            </w:pPr>
            <w:r w:rsidRPr="003B6F95">
              <w:rPr>
                <w:rFonts w:eastAsia="MS PMincho"/>
                <w:sz w:val="18"/>
                <w:szCs w:val="24"/>
              </w:rPr>
              <w:t>1 080</w:t>
            </w:r>
          </w:p>
        </w:tc>
        <w:tc>
          <w:tcPr>
            <w:tcW w:w="3545" w:type="dxa"/>
            <w:gridSpan w:val="2"/>
            <w:vAlign w:val="center"/>
          </w:tcPr>
          <w:p w:rsidR="005F5FF3" w:rsidRPr="003B6F95" w:rsidRDefault="005F5FF3" w:rsidP="003B6F95">
            <w:pPr>
              <w:pStyle w:val="Tabletext"/>
              <w:keepNext/>
              <w:keepLines/>
              <w:spacing w:before="0" w:after="40" w:line="240" w:lineRule="exact"/>
              <w:jc w:val="center"/>
              <w:rPr>
                <w:rFonts w:eastAsia="MS PMincho"/>
                <w:sz w:val="18"/>
                <w:szCs w:val="24"/>
              </w:rPr>
            </w:pPr>
            <w:r w:rsidRPr="003B6F95">
              <w:rPr>
                <w:rFonts w:eastAsia="MS PMincho"/>
                <w:sz w:val="18"/>
                <w:szCs w:val="24"/>
              </w:rPr>
              <w:t>720</w:t>
            </w:r>
          </w:p>
        </w:tc>
      </w:tr>
      <w:tr w:rsidR="005F5FF3" w:rsidRPr="003B6F95" w:rsidTr="007E303F">
        <w:trPr>
          <w:cantSplit/>
          <w:jc w:val="center"/>
        </w:trPr>
        <w:tc>
          <w:tcPr>
            <w:tcW w:w="3119" w:type="dxa"/>
            <w:gridSpan w:val="2"/>
            <w:vMerge w:val="restart"/>
            <w:vAlign w:val="center"/>
          </w:tcPr>
          <w:p w:rsidR="005F5FF3" w:rsidRPr="003B6F95" w:rsidRDefault="005F5FF3" w:rsidP="003B6F95">
            <w:pPr>
              <w:pStyle w:val="Tabletext"/>
              <w:keepNext/>
              <w:keepLines/>
              <w:spacing w:before="0" w:after="0" w:line="240" w:lineRule="exact"/>
              <w:rPr>
                <w:rFonts w:eastAsia="MS PMincho"/>
                <w:sz w:val="18"/>
                <w:szCs w:val="24"/>
              </w:rPr>
            </w:pPr>
            <w:r w:rsidRPr="003B6F95">
              <w:rPr>
                <w:rFonts w:hint="cs"/>
                <w:sz w:val="18"/>
                <w:szCs w:val="24"/>
                <w:rtl/>
              </w:rPr>
              <w:t>أعداد الخطوط النشيطة</w:t>
            </w:r>
          </w:p>
        </w:tc>
        <w:tc>
          <w:tcPr>
            <w:tcW w:w="3685" w:type="dxa"/>
            <w:gridSpan w:val="3"/>
            <w:vAlign w:val="center"/>
          </w:tcPr>
          <w:p w:rsidR="005F5FF3" w:rsidRPr="003B6F95" w:rsidRDefault="005F5FF3" w:rsidP="003B6F95">
            <w:pPr>
              <w:pStyle w:val="Tabletext"/>
              <w:keepNext/>
              <w:keepLines/>
              <w:spacing w:before="0" w:after="0" w:line="240" w:lineRule="exact"/>
              <w:jc w:val="center"/>
              <w:rPr>
                <w:rFonts w:eastAsia="MS PMincho"/>
                <w:sz w:val="18"/>
                <w:szCs w:val="24"/>
                <w:rtl/>
                <w:lang w:bidi="ar-EG"/>
              </w:rPr>
            </w:pPr>
            <w:r w:rsidRPr="003B6F95">
              <w:rPr>
                <w:rFonts w:hint="cs"/>
                <w:sz w:val="18"/>
                <w:szCs w:val="24"/>
                <w:rtl/>
              </w:rPr>
              <w:t>المجال</w:t>
            </w:r>
            <w:r w:rsidR="007E303F" w:rsidRPr="003B6F95">
              <w:rPr>
                <w:rFonts w:hint="cs"/>
                <w:sz w:val="18"/>
                <w:szCs w:val="24"/>
                <w:rtl/>
                <w:lang w:bidi="ar-EG"/>
              </w:rPr>
              <w:t xml:space="preserve"> </w:t>
            </w:r>
            <w:r w:rsidR="007E303F" w:rsidRPr="003B6F95">
              <w:rPr>
                <w:rFonts w:eastAsia="MS PMincho"/>
                <w:sz w:val="18"/>
                <w:szCs w:val="24"/>
              </w:rPr>
              <w:t>1</w:t>
            </w:r>
            <w:r w:rsidR="007712C7" w:rsidRPr="003B6F95">
              <w:rPr>
                <w:rFonts w:eastAsia="MS PMincho"/>
                <w:sz w:val="18"/>
                <w:szCs w:val="24"/>
                <w:rtl/>
                <w:lang w:bidi="ar-EG"/>
              </w:rPr>
              <w:tab/>
            </w:r>
            <w:r w:rsidR="007712C7" w:rsidRPr="003B6F95">
              <w:rPr>
                <w:rFonts w:eastAsia="MS PMincho" w:hint="cs"/>
                <w:sz w:val="18"/>
                <w:szCs w:val="24"/>
                <w:rtl/>
                <w:lang w:bidi="ar-EG"/>
              </w:rPr>
              <w:tab/>
            </w:r>
            <w:r w:rsidR="007712C7" w:rsidRPr="003B6F95">
              <w:rPr>
                <w:rFonts w:eastAsia="MS PMincho"/>
                <w:sz w:val="18"/>
                <w:szCs w:val="24"/>
              </w:rPr>
              <w:t>21</w:t>
            </w:r>
            <w:r w:rsidR="007712C7" w:rsidRPr="003B6F95">
              <w:rPr>
                <w:rFonts w:eastAsia="MS PMincho" w:hint="cs"/>
                <w:sz w:val="18"/>
                <w:szCs w:val="24"/>
                <w:rtl/>
                <w:lang w:bidi="ar-EG"/>
              </w:rPr>
              <w:t xml:space="preserve"> إلى </w:t>
            </w:r>
            <w:r w:rsidR="007712C7" w:rsidRPr="003B6F95">
              <w:rPr>
                <w:rFonts w:eastAsia="MS PMincho"/>
                <w:sz w:val="18"/>
                <w:szCs w:val="24"/>
              </w:rPr>
              <w:t>560</w:t>
            </w:r>
          </w:p>
        </w:tc>
        <w:tc>
          <w:tcPr>
            <w:tcW w:w="3545" w:type="dxa"/>
            <w:gridSpan w:val="2"/>
            <w:vMerge w:val="restart"/>
            <w:vAlign w:val="center"/>
          </w:tcPr>
          <w:p w:rsidR="005F5FF3" w:rsidRPr="003B6F95" w:rsidRDefault="00575E3D" w:rsidP="003B6F95">
            <w:pPr>
              <w:pStyle w:val="Tabletext"/>
              <w:keepNext/>
              <w:keepLines/>
              <w:spacing w:before="0" w:after="0" w:line="240" w:lineRule="exact"/>
              <w:jc w:val="center"/>
              <w:rPr>
                <w:rFonts w:eastAsia="MS PMincho"/>
                <w:sz w:val="18"/>
                <w:szCs w:val="24"/>
              </w:rPr>
            </w:pPr>
            <w:r w:rsidRPr="003B6F95">
              <w:rPr>
                <w:rFonts w:eastAsia="MS PMincho"/>
                <w:sz w:val="18"/>
                <w:szCs w:val="24"/>
                <w:lang w:bidi="ar-EG"/>
              </w:rPr>
              <w:t>26</w:t>
            </w:r>
            <w:r w:rsidRPr="003B6F95">
              <w:rPr>
                <w:rFonts w:eastAsia="MS PMincho" w:hint="cs"/>
                <w:sz w:val="18"/>
                <w:szCs w:val="24"/>
                <w:rtl/>
                <w:lang w:bidi="ar-EG"/>
              </w:rPr>
              <w:t xml:space="preserve"> إلى </w:t>
            </w:r>
            <w:r w:rsidRPr="003B6F95">
              <w:rPr>
                <w:rFonts w:eastAsia="MS PMincho"/>
                <w:sz w:val="18"/>
                <w:szCs w:val="24"/>
              </w:rPr>
              <w:t>745</w:t>
            </w:r>
          </w:p>
        </w:tc>
      </w:tr>
      <w:tr w:rsidR="007712C7" w:rsidRPr="003B6F95" w:rsidTr="007E303F">
        <w:trPr>
          <w:cantSplit/>
          <w:jc w:val="center"/>
        </w:trPr>
        <w:tc>
          <w:tcPr>
            <w:tcW w:w="3119" w:type="dxa"/>
            <w:gridSpan w:val="2"/>
            <w:vMerge/>
          </w:tcPr>
          <w:p w:rsidR="007712C7" w:rsidRPr="003B6F95" w:rsidRDefault="007712C7" w:rsidP="003B6F95">
            <w:pPr>
              <w:pStyle w:val="Tabletext"/>
              <w:keepNext/>
              <w:keepLines/>
              <w:spacing w:before="0" w:after="0" w:line="240" w:lineRule="exact"/>
              <w:rPr>
                <w:rFonts w:eastAsia="MS PMincho"/>
                <w:sz w:val="18"/>
                <w:szCs w:val="24"/>
              </w:rPr>
            </w:pPr>
          </w:p>
        </w:tc>
        <w:tc>
          <w:tcPr>
            <w:tcW w:w="3685" w:type="dxa"/>
            <w:gridSpan w:val="3"/>
            <w:vAlign w:val="center"/>
          </w:tcPr>
          <w:p w:rsidR="007712C7" w:rsidRPr="003B6F95" w:rsidRDefault="007712C7" w:rsidP="003B6F95">
            <w:pPr>
              <w:pStyle w:val="Tabletext"/>
              <w:keepNext/>
              <w:keepLines/>
              <w:spacing w:before="0" w:after="0" w:line="240" w:lineRule="exact"/>
              <w:jc w:val="center"/>
              <w:rPr>
                <w:rFonts w:eastAsia="MS PMincho"/>
                <w:sz w:val="18"/>
                <w:szCs w:val="24"/>
                <w:rtl/>
                <w:lang w:bidi="ar-EG"/>
              </w:rPr>
            </w:pPr>
            <w:r w:rsidRPr="003B6F95">
              <w:rPr>
                <w:rFonts w:hint="cs"/>
                <w:sz w:val="18"/>
                <w:szCs w:val="24"/>
                <w:rtl/>
              </w:rPr>
              <w:t>المجال</w:t>
            </w:r>
            <w:r w:rsidRPr="003B6F95">
              <w:rPr>
                <w:rFonts w:hint="cs"/>
                <w:sz w:val="18"/>
                <w:szCs w:val="24"/>
                <w:rtl/>
                <w:lang w:bidi="ar-EG"/>
              </w:rPr>
              <w:t xml:space="preserve"> </w:t>
            </w:r>
            <w:r w:rsidRPr="003B6F95">
              <w:rPr>
                <w:rFonts w:eastAsia="MS PMincho"/>
                <w:sz w:val="18"/>
                <w:szCs w:val="24"/>
              </w:rPr>
              <w:t>2</w:t>
            </w:r>
            <w:r w:rsidRPr="003B6F95">
              <w:rPr>
                <w:rFonts w:eastAsia="MS PMincho"/>
                <w:sz w:val="18"/>
                <w:szCs w:val="24"/>
                <w:rtl/>
                <w:lang w:bidi="ar-EG"/>
              </w:rPr>
              <w:tab/>
            </w:r>
            <w:r w:rsidRPr="003B6F95">
              <w:rPr>
                <w:rFonts w:eastAsia="MS PMincho" w:hint="cs"/>
                <w:sz w:val="18"/>
                <w:szCs w:val="24"/>
                <w:rtl/>
                <w:lang w:bidi="ar-EG"/>
              </w:rPr>
              <w:tab/>
            </w:r>
            <w:r w:rsidRPr="003B6F95">
              <w:rPr>
                <w:rFonts w:eastAsia="MS PMincho"/>
                <w:sz w:val="18"/>
                <w:szCs w:val="24"/>
              </w:rPr>
              <w:t>584</w:t>
            </w:r>
            <w:r w:rsidRPr="003B6F95">
              <w:rPr>
                <w:rFonts w:eastAsia="MS PMincho" w:hint="cs"/>
                <w:sz w:val="18"/>
                <w:szCs w:val="24"/>
                <w:rtl/>
                <w:lang w:bidi="ar-EG"/>
              </w:rPr>
              <w:t xml:space="preserve"> إلى </w:t>
            </w:r>
            <w:r w:rsidRPr="003B6F95">
              <w:rPr>
                <w:rFonts w:eastAsia="MS PMincho"/>
                <w:sz w:val="18"/>
                <w:szCs w:val="24"/>
              </w:rPr>
              <w:t>123</w:t>
            </w:r>
          </w:p>
        </w:tc>
        <w:tc>
          <w:tcPr>
            <w:tcW w:w="3545" w:type="dxa"/>
            <w:gridSpan w:val="2"/>
            <w:vMerge/>
            <w:vAlign w:val="center"/>
          </w:tcPr>
          <w:p w:rsidR="007712C7" w:rsidRPr="003B6F95" w:rsidRDefault="007712C7" w:rsidP="003B6F95">
            <w:pPr>
              <w:pStyle w:val="Tabletext"/>
              <w:keepNext/>
              <w:keepLines/>
              <w:spacing w:before="0" w:after="0" w:line="240" w:lineRule="exact"/>
              <w:jc w:val="center"/>
              <w:rPr>
                <w:rFonts w:eastAsia="MS PMincho"/>
                <w:sz w:val="18"/>
                <w:szCs w:val="24"/>
              </w:rPr>
            </w:pPr>
          </w:p>
        </w:tc>
      </w:tr>
      <w:tr w:rsidR="005F5FF3" w:rsidRPr="003B6F95" w:rsidTr="007E303F">
        <w:trPr>
          <w:cantSplit/>
          <w:jc w:val="center"/>
        </w:trPr>
        <w:tc>
          <w:tcPr>
            <w:tcW w:w="3119" w:type="dxa"/>
            <w:gridSpan w:val="2"/>
            <w:vAlign w:val="center"/>
          </w:tcPr>
          <w:p w:rsidR="005F5FF3" w:rsidRPr="003B6F95" w:rsidRDefault="005F5FF3" w:rsidP="003B6F95">
            <w:pPr>
              <w:pStyle w:val="Tabletext"/>
              <w:keepNext/>
              <w:spacing w:before="0" w:after="40" w:line="240" w:lineRule="exact"/>
              <w:rPr>
                <w:sz w:val="18"/>
                <w:szCs w:val="24"/>
              </w:rPr>
            </w:pPr>
            <w:r w:rsidRPr="003B6F95">
              <w:rPr>
                <w:rFonts w:hint="cs"/>
                <w:sz w:val="18"/>
                <w:szCs w:val="24"/>
                <w:rtl/>
              </w:rPr>
              <w:t>تكمية</w:t>
            </w:r>
          </w:p>
        </w:tc>
        <w:tc>
          <w:tcPr>
            <w:tcW w:w="7230" w:type="dxa"/>
            <w:gridSpan w:val="5"/>
            <w:vAlign w:val="center"/>
          </w:tcPr>
          <w:p w:rsidR="005F5FF3" w:rsidRPr="003B6F95" w:rsidRDefault="005F5FF3" w:rsidP="003B6F95">
            <w:pPr>
              <w:pStyle w:val="Tabletext"/>
              <w:keepNext/>
              <w:spacing w:before="0" w:after="40" w:line="240" w:lineRule="exact"/>
              <w:jc w:val="center"/>
              <w:rPr>
                <w:sz w:val="18"/>
                <w:szCs w:val="24"/>
                <w:rtl/>
              </w:rPr>
            </w:pPr>
            <w:r w:rsidRPr="003B6F95">
              <w:rPr>
                <w:rFonts w:hint="cs"/>
                <w:sz w:val="18"/>
                <w:szCs w:val="24"/>
                <w:rtl/>
              </w:rPr>
              <w:t xml:space="preserve">كل عيّنة مكمّاة خطياً إلى </w:t>
            </w:r>
            <w:r w:rsidRPr="003B6F95">
              <w:rPr>
                <w:rFonts w:eastAsia="MS PMincho"/>
                <w:sz w:val="18"/>
                <w:szCs w:val="24"/>
              </w:rPr>
              <w:t>10</w:t>
            </w:r>
            <w:r w:rsidRPr="003B6F95">
              <w:rPr>
                <w:rFonts w:hint="cs"/>
                <w:sz w:val="18"/>
                <w:szCs w:val="24"/>
                <w:rtl/>
              </w:rPr>
              <w:t xml:space="preserve"> بتات للإشارات </w:t>
            </w:r>
            <w:r w:rsidRPr="003B6F95">
              <w:rPr>
                <w:rFonts w:eastAsia="MS PMincho"/>
                <w:sz w:val="18"/>
                <w:szCs w:val="24"/>
              </w:rPr>
              <w:t>Y</w:t>
            </w:r>
            <w:r w:rsidRPr="003B6F95">
              <w:rPr>
                <w:rFonts w:hint="cs"/>
                <w:sz w:val="18"/>
                <w:szCs w:val="24"/>
                <w:rtl/>
              </w:rPr>
              <w:t xml:space="preserve"> و</w:t>
            </w:r>
            <w:r w:rsidRPr="003B6F95">
              <w:rPr>
                <w:rFonts w:eastAsia="MS PMincho"/>
                <w:sz w:val="18"/>
                <w:szCs w:val="24"/>
              </w:rPr>
              <w:t>C</w:t>
            </w:r>
            <w:r w:rsidR="00535EA2" w:rsidRPr="003B6F95">
              <w:rPr>
                <w:sz w:val="18"/>
                <w:szCs w:val="24"/>
                <w:vertAlign w:val="subscript"/>
              </w:rPr>
              <w:t>R</w:t>
            </w:r>
            <w:r w:rsidRPr="003B6F95">
              <w:rPr>
                <w:rFonts w:hint="cs"/>
                <w:sz w:val="18"/>
                <w:szCs w:val="24"/>
                <w:rtl/>
              </w:rPr>
              <w:t xml:space="preserve"> و</w:t>
            </w:r>
            <w:r w:rsidRPr="003B6F95">
              <w:rPr>
                <w:rFonts w:eastAsia="MS PMincho"/>
                <w:sz w:val="18"/>
                <w:szCs w:val="24"/>
              </w:rPr>
              <w:t>C</w:t>
            </w:r>
            <w:r w:rsidR="00535EA2" w:rsidRPr="003B6F95">
              <w:rPr>
                <w:rFonts w:eastAsia="MS PMincho"/>
                <w:sz w:val="18"/>
                <w:szCs w:val="24"/>
                <w:vertAlign w:val="subscript"/>
              </w:rPr>
              <w:t>B</w:t>
            </w:r>
          </w:p>
        </w:tc>
      </w:tr>
      <w:tr w:rsidR="005F5FF3" w:rsidRPr="003B6F95" w:rsidTr="007E303F">
        <w:trPr>
          <w:cantSplit/>
          <w:jc w:val="center"/>
        </w:trPr>
        <w:tc>
          <w:tcPr>
            <w:tcW w:w="2126" w:type="dxa"/>
            <w:vMerge w:val="restart"/>
            <w:vAlign w:val="center"/>
          </w:tcPr>
          <w:p w:rsidR="005F5FF3" w:rsidRPr="003B6F95" w:rsidRDefault="005F5FF3" w:rsidP="003B6F95">
            <w:pPr>
              <w:pStyle w:val="Tabletext"/>
              <w:spacing w:before="0" w:after="40" w:line="240" w:lineRule="exact"/>
              <w:rPr>
                <w:rFonts w:eastAsia="MS PMincho"/>
                <w:sz w:val="18"/>
                <w:szCs w:val="24"/>
              </w:rPr>
            </w:pPr>
            <w:r w:rsidRPr="003B6F95">
              <w:rPr>
                <w:rFonts w:hint="cs"/>
                <w:sz w:val="18"/>
                <w:szCs w:val="24"/>
                <w:rtl/>
              </w:rPr>
              <w:t>العلاقة بين سوية الإشارة الفيديوية والسوية المكمّاة</w:t>
            </w:r>
          </w:p>
        </w:tc>
        <w:tc>
          <w:tcPr>
            <w:tcW w:w="993" w:type="dxa"/>
            <w:vAlign w:val="center"/>
          </w:tcPr>
          <w:p w:rsidR="005F5FF3" w:rsidRPr="003B6F95" w:rsidRDefault="005F5FF3" w:rsidP="003B6F95">
            <w:pPr>
              <w:pStyle w:val="Tabletext"/>
              <w:spacing w:before="0" w:after="40" w:line="240" w:lineRule="exact"/>
              <w:jc w:val="center"/>
              <w:rPr>
                <w:sz w:val="18"/>
                <w:szCs w:val="24"/>
              </w:rPr>
            </w:pPr>
            <w:r w:rsidRPr="003B6F95">
              <w:rPr>
                <w:rFonts w:hint="cs"/>
                <w:sz w:val="18"/>
                <w:szCs w:val="24"/>
                <w:rtl/>
              </w:rPr>
              <w:t>التدريج</w:t>
            </w:r>
          </w:p>
        </w:tc>
        <w:tc>
          <w:tcPr>
            <w:tcW w:w="7230" w:type="dxa"/>
            <w:gridSpan w:val="5"/>
            <w:vAlign w:val="center"/>
          </w:tcPr>
          <w:p w:rsidR="005F5FF3" w:rsidRPr="003B6F95" w:rsidRDefault="005F5FF3" w:rsidP="003B6F95">
            <w:pPr>
              <w:pStyle w:val="Tabletext"/>
              <w:spacing w:before="0" w:after="40" w:line="240" w:lineRule="exact"/>
              <w:jc w:val="center"/>
              <w:rPr>
                <w:rFonts w:eastAsia="MS PMincho"/>
                <w:sz w:val="18"/>
                <w:szCs w:val="24"/>
                <w:rtl/>
                <w:lang w:bidi="ar-EG"/>
              </w:rPr>
            </w:pPr>
            <w:r w:rsidRPr="003B6F95">
              <w:rPr>
                <w:rFonts w:eastAsia="MS PMincho"/>
                <w:sz w:val="18"/>
                <w:szCs w:val="24"/>
              </w:rPr>
              <w:t xml:space="preserve"> </w:t>
            </w:r>
            <w:r w:rsidR="007712C7" w:rsidRPr="003B6F95">
              <w:rPr>
                <w:rFonts w:eastAsia="MS PMincho"/>
                <w:sz w:val="18"/>
                <w:szCs w:val="24"/>
              </w:rPr>
              <w:t>4</w:t>
            </w:r>
            <w:r w:rsidR="007712C7" w:rsidRPr="003B6F95">
              <w:rPr>
                <w:rFonts w:eastAsia="MS PMincho" w:hint="cs"/>
                <w:sz w:val="18"/>
                <w:szCs w:val="24"/>
                <w:rtl/>
                <w:lang w:bidi="ar-EG"/>
              </w:rPr>
              <w:t xml:space="preserve">إلى </w:t>
            </w:r>
            <w:r w:rsidR="007712C7" w:rsidRPr="003B6F95">
              <w:rPr>
                <w:rFonts w:eastAsia="MS PMincho"/>
                <w:sz w:val="18"/>
                <w:szCs w:val="24"/>
              </w:rPr>
              <w:t>1 019</w:t>
            </w:r>
          </w:p>
        </w:tc>
      </w:tr>
      <w:tr w:rsidR="005F5FF3" w:rsidRPr="003B6F95" w:rsidTr="007E303F">
        <w:trPr>
          <w:cantSplit/>
          <w:jc w:val="center"/>
        </w:trPr>
        <w:tc>
          <w:tcPr>
            <w:tcW w:w="2126" w:type="dxa"/>
            <w:vMerge/>
          </w:tcPr>
          <w:p w:rsidR="005F5FF3" w:rsidRPr="003B6F95" w:rsidRDefault="005F5FF3" w:rsidP="003B6F95">
            <w:pPr>
              <w:pStyle w:val="Tabletext"/>
              <w:spacing w:before="0" w:after="40" w:line="240" w:lineRule="exact"/>
              <w:jc w:val="center"/>
              <w:rPr>
                <w:rFonts w:eastAsia="MS PMincho"/>
                <w:sz w:val="18"/>
                <w:szCs w:val="24"/>
              </w:rPr>
            </w:pPr>
          </w:p>
        </w:tc>
        <w:tc>
          <w:tcPr>
            <w:tcW w:w="993" w:type="dxa"/>
            <w:vMerge w:val="restart"/>
            <w:tcBorders>
              <w:right w:val="nil"/>
            </w:tcBorders>
            <w:vAlign w:val="center"/>
          </w:tcPr>
          <w:p w:rsidR="005F5FF3" w:rsidRPr="003B6F95" w:rsidRDefault="005F5FF3" w:rsidP="003B6F95">
            <w:pPr>
              <w:pStyle w:val="Tabletext"/>
              <w:spacing w:before="0" w:after="40" w:line="240" w:lineRule="exact"/>
              <w:jc w:val="center"/>
              <w:rPr>
                <w:rFonts w:eastAsia="MS PMincho"/>
                <w:sz w:val="18"/>
                <w:szCs w:val="24"/>
              </w:rPr>
            </w:pPr>
            <w:r w:rsidRPr="003B6F95">
              <w:rPr>
                <w:rFonts w:eastAsia="MS PMincho"/>
                <w:sz w:val="18"/>
                <w:szCs w:val="24"/>
              </w:rPr>
              <w:t>Y</w:t>
            </w:r>
          </w:p>
        </w:tc>
        <w:tc>
          <w:tcPr>
            <w:tcW w:w="3201" w:type="dxa"/>
            <w:gridSpan w:val="2"/>
            <w:tcBorders>
              <w:top w:val="nil"/>
              <w:bottom w:val="nil"/>
              <w:right w:val="nil"/>
            </w:tcBorders>
            <w:vAlign w:val="center"/>
          </w:tcPr>
          <w:p w:rsidR="005F5FF3" w:rsidRPr="003B6F95" w:rsidRDefault="005F5FF3" w:rsidP="003B6F95">
            <w:pPr>
              <w:pStyle w:val="Tabletext"/>
              <w:spacing w:before="0" w:after="40" w:line="240" w:lineRule="exact"/>
              <w:jc w:val="center"/>
              <w:rPr>
                <w:sz w:val="18"/>
                <w:szCs w:val="24"/>
              </w:rPr>
            </w:pPr>
            <w:r w:rsidRPr="003B6F95">
              <w:rPr>
                <w:rFonts w:hint="cs"/>
                <w:sz w:val="18"/>
                <w:szCs w:val="24"/>
                <w:rtl/>
              </w:rPr>
              <w:t xml:space="preserve">سوية الإشارة الفيديوية للأبيض: </w:t>
            </w:r>
            <w:r w:rsidRPr="003B6F95">
              <w:rPr>
                <w:rFonts w:eastAsia="MS PMincho"/>
                <w:sz w:val="18"/>
                <w:szCs w:val="24"/>
              </w:rPr>
              <w:t>940</w:t>
            </w:r>
          </w:p>
        </w:tc>
        <w:tc>
          <w:tcPr>
            <w:tcW w:w="4029" w:type="dxa"/>
            <w:gridSpan w:val="3"/>
            <w:vMerge w:val="restart"/>
            <w:tcBorders>
              <w:top w:val="nil"/>
              <w:left w:val="nil"/>
            </w:tcBorders>
            <w:vAlign w:val="center"/>
          </w:tcPr>
          <w:p w:rsidR="005F5FF3" w:rsidRPr="003B6F95" w:rsidRDefault="005F5FF3" w:rsidP="003B6F95">
            <w:pPr>
              <w:pStyle w:val="Tabletext"/>
              <w:spacing w:before="0" w:after="40" w:line="240" w:lineRule="exact"/>
              <w:jc w:val="center"/>
              <w:rPr>
                <w:sz w:val="18"/>
                <w:szCs w:val="24"/>
                <w:lang w:bidi="ar-EG"/>
              </w:rPr>
            </w:pPr>
            <w:r w:rsidRPr="003B6F95">
              <w:rPr>
                <w:rFonts w:hint="cs"/>
                <w:sz w:val="18"/>
                <w:szCs w:val="24"/>
                <w:rtl/>
              </w:rPr>
              <w:t>السويّة المكمّاة</w:t>
            </w:r>
            <w:r w:rsidR="00D85A17" w:rsidRPr="003B6F95">
              <w:rPr>
                <w:rFonts w:hint="cs"/>
                <w:sz w:val="18"/>
                <w:szCs w:val="24"/>
                <w:rtl/>
                <w:lang w:bidi="ar-EG"/>
              </w:rPr>
              <w:t xml:space="preserve"> </w:t>
            </w:r>
            <w:r w:rsidR="00D85A17" w:rsidRPr="003B6F95">
              <w:rPr>
                <w:rFonts w:eastAsia="MS PMincho"/>
                <w:sz w:val="18"/>
                <w:szCs w:val="24"/>
              </w:rPr>
              <w:t>877</w:t>
            </w:r>
          </w:p>
        </w:tc>
      </w:tr>
      <w:tr w:rsidR="005F5FF3" w:rsidRPr="003B6F95" w:rsidTr="007E303F">
        <w:trPr>
          <w:cantSplit/>
          <w:jc w:val="center"/>
        </w:trPr>
        <w:tc>
          <w:tcPr>
            <w:tcW w:w="2126" w:type="dxa"/>
            <w:vMerge/>
          </w:tcPr>
          <w:p w:rsidR="005F5FF3" w:rsidRPr="003B6F95" w:rsidRDefault="005F5FF3" w:rsidP="003B6F95">
            <w:pPr>
              <w:pStyle w:val="Tabletext"/>
              <w:spacing w:before="0" w:after="40" w:line="240" w:lineRule="exact"/>
              <w:jc w:val="center"/>
              <w:rPr>
                <w:rFonts w:eastAsia="MS PMincho"/>
                <w:sz w:val="18"/>
                <w:szCs w:val="24"/>
              </w:rPr>
            </w:pPr>
          </w:p>
        </w:tc>
        <w:tc>
          <w:tcPr>
            <w:tcW w:w="993" w:type="dxa"/>
            <w:vMerge/>
            <w:tcBorders>
              <w:right w:val="nil"/>
            </w:tcBorders>
            <w:vAlign w:val="center"/>
          </w:tcPr>
          <w:p w:rsidR="005F5FF3" w:rsidRPr="003B6F95" w:rsidRDefault="005F5FF3" w:rsidP="003B6F95">
            <w:pPr>
              <w:pStyle w:val="Tabletext"/>
              <w:spacing w:before="0" w:after="40" w:line="240" w:lineRule="exact"/>
              <w:jc w:val="center"/>
              <w:rPr>
                <w:rFonts w:eastAsia="MS PMincho"/>
                <w:sz w:val="18"/>
                <w:szCs w:val="24"/>
              </w:rPr>
            </w:pPr>
          </w:p>
        </w:tc>
        <w:tc>
          <w:tcPr>
            <w:tcW w:w="3201" w:type="dxa"/>
            <w:gridSpan w:val="2"/>
            <w:tcBorders>
              <w:top w:val="nil"/>
              <w:bottom w:val="nil"/>
              <w:right w:val="nil"/>
            </w:tcBorders>
            <w:vAlign w:val="center"/>
          </w:tcPr>
          <w:p w:rsidR="005F5FF3" w:rsidRPr="003B6F95" w:rsidRDefault="005F5FF3" w:rsidP="003B6F95">
            <w:pPr>
              <w:pStyle w:val="Tabletext"/>
              <w:spacing w:before="0" w:after="40" w:line="240" w:lineRule="exact"/>
              <w:jc w:val="center"/>
              <w:rPr>
                <w:sz w:val="18"/>
                <w:szCs w:val="24"/>
              </w:rPr>
            </w:pPr>
            <w:r w:rsidRPr="003B6F95">
              <w:rPr>
                <w:rFonts w:hint="cs"/>
                <w:sz w:val="18"/>
                <w:szCs w:val="24"/>
                <w:rtl/>
              </w:rPr>
              <w:t xml:space="preserve">سوية الإشارة الفيديوية للأسود: </w:t>
            </w:r>
            <w:r w:rsidRPr="003B6F95">
              <w:rPr>
                <w:rFonts w:eastAsia="MS PMincho"/>
                <w:sz w:val="18"/>
                <w:szCs w:val="24"/>
              </w:rPr>
              <w:t>64</w:t>
            </w:r>
          </w:p>
        </w:tc>
        <w:tc>
          <w:tcPr>
            <w:tcW w:w="4029" w:type="dxa"/>
            <w:gridSpan w:val="3"/>
            <w:vMerge/>
            <w:tcBorders>
              <w:top w:val="nil"/>
              <w:left w:val="nil"/>
              <w:bottom w:val="nil"/>
            </w:tcBorders>
            <w:vAlign w:val="center"/>
          </w:tcPr>
          <w:p w:rsidR="005F5FF3" w:rsidRPr="003B6F95" w:rsidRDefault="005F5FF3" w:rsidP="003B6F95">
            <w:pPr>
              <w:pStyle w:val="Tabletext"/>
              <w:spacing w:before="0" w:after="40" w:line="240" w:lineRule="exact"/>
              <w:jc w:val="center"/>
              <w:rPr>
                <w:sz w:val="18"/>
                <w:szCs w:val="24"/>
              </w:rPr>
            </w:pPr>
          </w:p>
        </w:tc>
      </w:tr>
      <w:tr w:rsidR="007E303F" w:rsidRPr="003B6F95" w:rsidTr="007E303F">
        <w:trPr>
          <w:cantSplit/>
          <w:jc w:val="center"/>
        </w:trPr>
        <w:tc>
          <w:tcPr>
            <w:tcW w:w="2126" w:type="dxa"/>
            <w:vMerge/>
          </w:tcPr>
          <w:p w:rsidR="007E303F" w:rsidRPr="003B6F95" w:rsidRDefault="007E303F" w:rsidP="003B6F95">
            <w:pPr>
              <w:pStyle w:val="Tabletext"/>
              <w:spacing w:before="0" w:after="40" w:line="240" w:lineRule="exact"/>
              <w:jc w:val="center"/>
              <w:rPr>
                <w:rFonts w:eastAsia="MS PMincho"/>
                <w:sz w:val="18"/>
                <w:szCs w:val="24"/>
              </w:rPr>
            </w:pPr>
          </w:p>
        </w:tc>
        <w:tc>
          <w:tcPr>
            <w:tcW w:w="993" w:type="dxa"/>
            <w:tcBorders>
              <w:right w:val="nil"/>
            </w:tcBorders>
            <w:vAlign w:val="center"/>
          </w:tcPr>
          <w:p w:rsidR="007E303F" w:rsidRPr="003B6F95" w:rsidRDefault="007E303F" w:rsidP="003B6F95">
            <w:pPr>
              <w:pStyle w:val="Tabletext"/>
              <w:spacing w:before="0" w:after="40" w:line="240" w:lineRule="exact"/>
              <w:jc w:val="center"/>
              <w:rPr>
                <w:rFonts w:eastAsia="MS PMincho"/>
                <w:sz w:val="18"/>
                <w:szCs w:val="24"/>
                <w:rtl/>
                <w:lang w:bidi="ar-EG"/>
              </w:rPr>
            </w:pPr>
            <w:r w:rsidRPr="003B6F95">
              <w:rPr>
                <w:rFonts w:eastAsia="MS PMincho"/>
                <w:sz w:val="18"/>
                <w:szCs w:val="24"/>
              </w:rPr>
              <w:t>C</w:t>
            </w:r>
            <w:r w:rsidRPr="003B6F95">
              <w:rPr>
                <w:rFonts w:eastAsia="MS PMincho"/>
                <w:sz w:val="18"/>
                <w:szCs w:val="24"/>
                <w:vertAlign w:val="subscript"/>
              </w:rPr>
              <w:t>R</w:t>
            </w:r>
            <w:r w:rsidRPr="003B6F95">
              <w:rPr>
                <w:rFonts w:eastAsia="MS PMincho" w:hint="cs"/>
                <w:sz w:val="18"/>
                <w:szCs w:val="24"/>
                <w:rtl/>
              </w:rPr>
              <w:t xml:space="preserve">، </w:t>
            </w:r>
            <w:r w:rsidRPr="003B6F95">
              <w:rPr>
                <w:rFonts w:eastAsia="MS PMincho"/>
                <w:sz w:val="18"/>
                <w:szCs w:val="24"/>
              </w:rPr>
              <w:t>C</w:t>
            </w:r>
            <w:r w:rsidRPr="003B6F95">
              <w:rPr>
                <w:rFonts w:eastAsia="MS PMincho"/>
                <w:sz w:val="18"/>
                <w:szCs w:val="24"/>
                <w:vertAlign w:val="subscript"/>
              </w:rPr>
              <w:t>B</w:t>
            </w:r>
          </w:p>
        </w:tc>
        <w:tc>
          <w:tcPr>
            <w:tcW w:w="3201" w:type="dxa"/>
            <w:gridSpan w:val="2"/>
            <w:tcBorders>
              <w:right w:val="nil"/>
            </w:tcBorders>
            <w:vAlign w:val="center"/>
          </w:tcPr>
          <w:p w:rsidR="007E303F" w:rsidRPr="003B6F95" w:rsidRDefault="007E303F" w:rsidP="003B6F95">
            <w:pPr>
              <w:pStyle w:val="Tabletext"/>
              <w:spacing w:before="0" w:after="40" w:line="240" w:lineRule="exact"/>
              <w:jc w:val="center"/>
              <w:rPr>
                <w:sz w:val="18"/>
                <w:szCs w:val="24"/>
              </w:rPr>
            </w:pPr>
            <w:r w:rsidRPr="003B6F95">
              <w:rPr>
                <w:rFonts w:hint="cs"/>
                <w:sz w:val="18"/>
                <w:szCs w:val="24"/>
                <w:rtl/>
              </w:rPr>
              <w:t xml:space="preserve">سوية الإشارة الفيديوية للرمادي: </w:t>
            </w:r>
            <w:r w:rsidRPr="003B6F95">
              <w:rPr>
                <w:rFonts w:eastAsia="MS PMincho"/>
                <w:sz w:val="18"/>
                <w:szCs w:val="24"/>
              </w:rPr>
              <w:t>512</w:t>
            </w:r>
          </w:p>
        </w:tc>
        <w:tc>
          <w:tcPr>
            <w:tcW w:w="4029" w:type="dxa"/>
            <w:gridSpan w:val="3"/>
            <w:tcBorders>
              <w:left w:val="nil"/>
            </w:tcBorders>
            <w:vAlign w:val="center"/>
          </w:tcPr>
          <w:p w:rsidR="007E303F" w:rsidRPr="003B6F95" w:rsidRDefault="007E303F" w:rsidP="003B6F95">
            <w:pPr>
              <w:pStyle w:val="Tabletext"/>
              <w:spacing w:before="0" w:after="40" w:line="240" w:lineRule="exact"/>
              <w:jc w:val="center"/>
              <w:rPr>
                <w:sz w:val="18"/>
                <w:szCs w:val="24"/>
                <w:lang w:bidi="ar-EG"/>
              </w:rPr>
            </w:pPr>
            <w:r w:rsidRPr="003B6F95">
              <w:rPr>
                <w:rFonts w:hint="cs"/>
                <w:sz w:val="18"/>
                <w:szCs w:val="24"/>
                <w:rtl/>
              </w:rPr>
              <w:t>السوية المكمّاة</w:t>
            </w:r>
            <w:r w:rsidRPr="003B6F95">
              <w:rPr>
                <w:rFonts w:hint="cs"/>
                <w:sz w:val="18"/>
                <w:szCs w:val="24"/>
                <w:rtl/>
                <w:lang w:bidi="ar-EG"/>
              </w:rPr>
              <w:t xml:space="preserve"> </w:t>
            </w:r>
            <w:r w:rsidRPr="003B6F95">
              <w:rPr>
                <w:rFonts w:eastAsia="MS PMincho"/>
                <w:sz w:val="18"/>
                <w:szCs w:val="24"/>
              </w:rPr>
              <w:t>897</w:t>
            </w:r>
          </w:p>
        </w:tc>
      </w:tr>
    </w:tbl>
    <w:p w:rsidR="00C9278B" w:rsidRDefault="00C9278B">
      <w:pPr>
        <w:overflowPunct/>
        <w:autoSpaceDE/>
        <w:autoSpaceDN/>
        <w:bidi w:val="0"/>
        <w:adjustRightInd/>
        <w:spacing w:before="0" w:line="240" w:lineRule="auto"/>
        <w:jc w:val="left"/>
        <w:textAlignment w:val="auto"/>
      </w:pPr>
      <w:r>
        <w:rPr>
          <w:rtl/>
        </w:rPr>
        <w:br w:type="page"/>
      </w:r>
    </w:p>
    <w:p w:rsidR="005F5FF3" w:rsidRDefault="005F5FF3" w:rsidP="00B76036">
      <w:pPr>
        <w:pStyle w:val="FigureNo"/>
        <w:rPr>
          <w:rtl/>
        </w:rPr>
      </w:pPr>
      <w:r>
        <w:rPr>
          <w:rFonts w:hint="cs"/>
          <w:rtl/>
        </w:rPr>
        <w:t>الش</w:t>
      </w:r>
      <w:r w:rsidR="00587DD8">
        <w:rPr>
          <w:rFonts w:hint="cs"/>
          <w:rtl/>
        </w:rPr>
        <w:t>ـ</w:t>
      </w:r>
      <w:r>
        <w:rPr>
          <w:rFonts w:hint="cs"/>
          <w:rtl/>
        </w:rPr>
        <w:t xml:space="preserve">كل </w:t>
      </w:r>
      <w:r>
        <w:t>10</w:t>
      </w:r>
    </w:p>
    <w:p w:rsidR="005F5FF3" w:rsidRPr="007712C7" w:rsidRDefault="005F5FF3" w:rsidP="00587DD8">
      <w:pPr>
        <w:pStyle w:val="FigureTitle"/>
        <w:rPr>
          <w:rtl/>
        </w:rPr>
      </w:pPr>
      <w:r>
        <w:rPr>
          <w:rFonts w:hint="cs"/>
          <w:rtl/>
        </w:rPr>
        <w:t xml:space="preserve">بنية الاعتيان في النظام </w:t>
      </w:r>
      <w:r w:rsidR="007712C7">
        <w:t>1 080/60/I</w:t>
      </w:r>
      <w:r w:rsidR="00587DD8">
        <w:rPr>
          <w:rFonts w:ascii="Times New Roman" w:hAnsi="Times New Roman" w:cs="Times New Roman" w:hint="cs"/>
          <w:rtl/>
          <w:lang w:val="en-US"/>
        </w:rPr>
        <w:t xml:space="preserve"> </w:t>
      </w:r>
      <w:r w:rsidR="007712C7">
        <w:rPr>
          <w:rFonts w:ascii="Times New Roman" w:hAnsi="Times New Roman" w:cs="Times New Roman"/>
        </w:rPr>
        <w:t>×</w:t>
      </w:r>
      <w:r w:rsidR="00587DD8">
        <w:rPr>
          <w:rFonts w:ascii="Times New Roman" w:hAnsi="Times New Roman" w:cs="Times New Roman" w:hint="cs"/>
          <w:rtl/>
          <w:lang w:val="en-US"/>
        </w:rPr>
        <w:t xml:space="preserve"> </w:t>
      </w:r>
      <w:r>
        <w:t>1 920</w:t>
      </w:r>
    </w:p>
    <w:p w:rsidR="005F5FF3" w:rsidRDefault="005D3CF2" w:rsidP="005F5FF3">
      <w:pPr>
        <w:jc w:val="center"/>
        <w:rPr>
          <w:rtl/>
          <w:lang w:bidi="ar-EG"/>
        </w:rPr>
      </w:pPr>
      <w:r>
        <w:rPr>
          <w:noProof/>
          <w:rtl/>
          <w:lang w:eastAsia="zh-CN"/>
        </w:rPr>
        <w:pict>
          <v:rect id="_x0000_s33536" style="position:absolute;left:0;text-align:left;margin-left:27.6pt;margin-top:215.55pt;width:108.65pt;height:44.2pt;z-index:252023296" filled="f" stroked="f">
            <v:textbox style="mso-next-textbox:#_x0000_s33536" inset="0,0,0,0">
              <w:txbxContent>
                <w:p w:rsidR="00F65EEF" w:rsidRPr="00B76036" w:rsidRDefault="00F65EEF" w:rsidP="008D3BAC">
                  <w:pPr>
                    <w:spacing w:before="40" w:after="40"/>
                    <w:rPr>
                      <w:b/>
                      <w:bCs/>
                      <w:color w:val="24282B"/>
                      <w:rtl/>
                    </w:rPr>
                  </w:pPr>
                  <w:r w:rsidRPr="00B76036">
                    <w:rPr>
                      <w:rFonts w:hint="cs"/>
                      <w:b/>
                      <w:bCs/>
                      <w:color w:val="24282B"/>
                      <w:rtl/>
                    </w:rPr>
                    <w:t>الدخل</w:t>
                  </w:r>
                </w:p>
                <w:p w:rsidR="00F65EEF" w:rsidRPr="00B76036" w:rsidRDefault="00F65EEF" w:rsidP="0055431E">
                  <w:pPr>
                    <w:spacing w:before="40" w:after="40"/>
                    <w:rPr>
                      <w:rtl/>
                      <w:lang w:bidi="ar-EG"/>
                    </w:rPr>
                  </w:pPr>
                  <w:r w:rsidRPr="00B76036">
                    <w:rPr>
                      <w:rFonts w:hint="cs"/>
                      <w:b/>
                      <w:bCs/>
                      <w:color w:val="24282B"/>
                      <w:rtl/>
                    </w:rPr>
                    <w:t>الفرق اللوني</w:t>
                  </w:r>
                  <w:r>
                    <w:rPr>
                      <w:rFonts w:hint="cs"/>
                      <w:b/>
                      <w:bCs/>
                      <w:color w:val="24282B"/>
                      <w:rtl/>
                      <w:lang w:bidi="ar-EG"/>
                    </w:rPr>
                    <w:t xml:space="preserve"> </w:t>
                  </w:r>
                  <w:r w:rsidRPr="00B76036">
                    <w:rPr>
                      <w:b/>
                      <w:bCs/>
                      <w:color w:val="24282B"/>
                    </w:rPr>
                    <w:t>C</w:t>
                  </w:r>
                  <w:r w:rsidRPr="00B76036">
                    <w:rPr>
                      <w:b/>
                      <w:bCs/>
                      <w:color w:val="24282B"/>
                      <w:vertAlign w:val="subscript"/>
                    </w:rPr>
                    <w:t>R</w:t>
                  </w:r>
                  <w:r w:rsidRPr="001D4B5B">
                    <w:rPr>
                      <w:b/>
                      <w:bCs/>
                      <w:color w:val="24282B"/>
                    </w:rPr>
                    <w:t>)</w:t>
                  </w:r>
                  <w:r>
                    <w:rPr>
                      <w:rFonts w:hint="cs"/>
                      <w:b/>
                      <w:bCs/>
                      <w:color w:val="24282B"/>
                      <w:rtl/>
                    </w:rPr>
                    <w:t>،</w:t>
                  </w:r>
                  <w:r>
                    <w:rPr>
                      <w:rFonts w:hint="cs"/>
                      <w:b/>
                      <w:bCs/>
                      <w:color w:val="24282B"/>
                      <w:rtl/>
                      <w:lang w:bidi="ar-EG"/>
                    </w:rPr>
                    <w:t xml:space="preserve"> </w:t>
                  </w:r>
                  <w:r>
                    <w:rPr>
                      <w:b/>
                      <w:bCs/>
                      <w:color w:val="24282B"/>
                    </w:rPr>
                    <w:t>(</w:t>
                  </w:r>
                  <w:r w:rsidRPr="00B76036">
                    <w:rPr>
                      <w:b/>
                      <w:bCs/>
                      <w:color w:val="24282B"/>
                    </w:rPr>
                    <w:t>C</w:t>
                  </w:r>
                  <w:r w:rsidRPr="00B76036">
                    <w:rPr>
                      <w:b/>
                      <w:bCs/>
                      <w:color w:val="24282B"/>
                      <w:vertAlign w:val="subscript"/>
                    </w:rPr>
                    <w:t>B</w:t>
                  </w:r>
                </w:p>
              </w:txbxContent>
            </v:textbox>
          </v:rect>
        </w:pict>
      </w:r>
      <w:r>
        <w:rPr>
          <w:rtl/>
        </w:rPr>
      </w:r>
      <w:r>
        <w:pict>
          <v:group id="_x0000_s28796" editas="canvas" style="width:423.85pt;height:525.85pt;mso-position-horizontal-relative:char;mso-position-vertical-relative:line" coordsize="8477,10517">
            <o:lock v:ext="edit" aspectratio="t"/>
            <v:shape id="_x0000_s28797" type="#_x0000_t75" style="position:absolute;width:8477;height:10517" o:preferrelative="f">
              <v:fill o:detectmouseclick="t"/>
              <v:path o:extrusionok="t" o:connecttype="none"/>
              <o:lock v:ext="edit" text="t"/>
            </v:shape>
            <v:rect id="_x0000_s33537" style="position:absolute;left:24;top:216;width:2324;height:1026" filled="f" stroked="f">
              <v:textbox style="mso-next-textbox:#_x0000_s33537" inset="0,0,0,0">
                <w:txbxContent>
                  <w:p w:rsidR="00F65EEF" w:rsidRPr="00B76036" w:rsidRDefault="00F65EEF" w:rsidP="0055431E">
                    <w:pPr>
                      <w:spacing w:before="40" w:after="40" w:line="144" w:lineRule="auto"/>
                      <w:ind w:left="403"/>
                      <w:rPr>
                        <w:rFonts w:ascii="Times New Roman Bold" w:hAnsi="Times New Roman Bold"/>
                        <w:rtl/>
                      </w:rPr>
                    </w:pPr>
                    <w:r w:rsidRPr="00B76036">
                      <w:rPr>
                        <w:rFonts w:ascii="Times New Roman Bold" w:hAnsi="Times New Roman Bold" w:hint="cs"/>
                        <w:b/>
                        <w:bCs/>
                        <w:color w:val="24282B"/>
                        <w:rtl/>
                      </w:rPr>
                      <w:t>الدخل</w:t>
                    </w:r>
                    <w:r>
                      <w:rPr>
                        <w:rFonts w:ascii="Times New Roman Bold" w:hAnsi="Times New Roman Bold"/>
                        <w:b/>
                        <w:bCs/>
                        <w:color w:val="24282B"/>
                        <w:rtl/>
                        <w:lang w:bidi="ar-EG"/>
                      </w:rPr>
                      <w:br/>
                    </w:r>
                    <w:r w:rsidRPr="00B76036">
                      <w:rPr>
                        <w:rFonts w:ascii="Times New Roman Bold" w:hAnsi="Times New Roman Bold" w:hint="cs"/>
                        <w:b/>
                        <w:bCs/>
                        <w:color w:val="24282B"/>
                        <w:rtl/>
                      </w:rPr>
                      <w:t>النصوع (</w:t>
                    </w:r>
                    <w:r w:rsidRPr="00B76036">
                      <w:rPr>
                        <w:rFonts w:ascii="Times New Roman Bold" w:hAnsi="Times New Roman Bold"/>
                        <w:b/>
                        <w:bCs/>
                        <w:color w:val="24282B"/>
                      </w:rPr>
                      <w:t>Y</w:t>
                    </w:r>
                    <w:r w:rsidRPr="00B76036">
                      <w:rPr>
                        <w:rFonts w:ascii="Times New Roman Bold" w:hAnsi="Times New Roman Bold" w:hint="cs"/>
                        <w:b/>
                        <w:bCs/>
                        <w:color w:val="24282B"/>
                        <w:rtl/>
                      </w:rPr>
                      <w:t>)</w:t>
                    </w:r>
                  </w:p>
                </w:txbxContent>
              </v:textbox>
            </v:rect>
            <v:group id="_x0000_s33565" style="position:absolute;left:4410;top:30;width:3740;height:10372" coordorigin="4408,444" coordsize="4121,9566">
              <v:rect id="_x0000_s33566" style="position:absolute;left:7952;top:9794;width:550;height:299" filled="f" stroked="f">
                <v:textbox style="mso-next-textbox:#_x0000_s33566" inset="0,0,0,0">
                  <w:txbxContent>
                    <w:p w:rsidR="00F65EEF" w:rsidRDefault="00F65EEF" w:rsidP="008D3BAC">
                      <w:r>
                        <w:rPr>
                          <w:color w:val="24211D"/>
                          <w:sz w:val="14"/>
                          <w:szCs w:val="14"/>
                        </w:rPr>
                        <w:t>1620-10</w:t>
                      </w:r>
                    </w:p>
                  </w:txbxContent>
                </v:textbox>
              </v:rect>
              <v:rect id="_x0000_s33567" style="position:absolute;left:5057;top:2532;width:36;height:36" fillcolor="#24282b" stroked="f"/>
              <v:rect id="_x0000_s33568" style="position:absolute;left:5057;top:2604;width:36;height:24" fillcolor="#24282b" stroked="f"/>
              <v:rect id="_x0000_s33569" style="position:absolute;left:5057;top:2664;width:36;height:36" fillcolor="#24282b" stroked="f"/>
              <v:rect id="_x0000_s33570" style="position:absolute;left:5057;top:2724;width:36;height:36" fillcolor="#24282b" stroked="f"/>
              <v:rect id="_x0000_s33571" style="position:absolute;left:5057;top:2796;width:36;height:24" fillcolor="#24282b" stroked="f"/>
              <v:rect id="_x0000_s33572" style="position:absolute;left:5057;top:2856;width:36;height:24" fillcolor="#24282b" stroked="f"/>
              <v:rect id="_x0000_s33573" style="position:absolute;left:5057;top:2916;width:36;height:36" fillcolor="#24282b" stroked="f"/>
              <v:rect id="_x0000_s33574" style="position:absolute;left:5057;top:2976;width:36;height:36" fillcolor="#24282b" stroked="f"/>
              <v:rect id="_x0000_s33575" style="position:absolute;left:5057;top:3048;width:36;height:24" fillcolor="#24282b" stroked="f"/>
              <v:rect id="_x0000_s33576" style="position:absolute;left:5057;top:3108;width:36;height:37" fillcolor="#24282b" stroked="f"/>
              <v:rect id="_x0000_s33577" style="position:absolute;left:5057;top:3169;width:36;height:36" fillcolor="#24282b" stroked="f"/>
              <v:rect id="_x0000_s33578" style="position:absolute;left:5057;top:3241;width:36;height:24" fillcolor="#24282b" stroked="f"/>
              <v:rect id="_x0000_s33579" style="position:absolute;left:5057;top:3301;width:36;height:36" fillcolor="#24282b" stroked="f"/>
              <v:rect id="_x0000_s33580" style="position:absolute;left:5057;top:3361;width:36;height:36" fillcolor="#24282b" stroked="f"/>
              <v:rect id="_x0000_s33581" style="position:absolute;left:5057;top:3433;width:36;height:24" fillcolor="#24282b" stroked="f"/>
              <v:rect id="_x0000_s33582" style="position:absolute;left:5057;top:3493;width:36;height:24" fillcolor="#24282b" stroked="f"/>
              <v:rect id="_x0000_s33583" style="position:absolute;left:5057;top:3553;width:36;height:36" fillcolor="#24282b" stroked="f"/>
              <v:rect id="_x0000_s33584" style="position:absolute;left:5057;top:3625;width:36;height:24" fillcolor="#24282b" stroked="f"/>
              <v:rect id="_x0000_s33585" style="position:absolute;left:5057;top:3685;width:36;height:36" fillcolor="#24282b" stroked="f"/>
              <v:rect id="_x0000_s33586" style="position:absolute;left:5057;top:3745;width:36;height:36" fillcolor="#24282b" stroked="f"/>
              <v:rect id="_x0000_s33587" style="position:absolute;left:5057;top:3817;width:36;height:24" fillcolor="#24282b" stroked="f"/>
              <v:rect id="_x0000_s33588" style="position:absolute;left:5057;top:3877;width:36;height:24" fillcolor="#24282b" stroked="f"/>
              <v:rect id="_x0000_s33589" style="position:absolute;left:5057;top:3937;width:36;height:36" fillcolor="#24282b" stroked="f"/>
              <v:rect id="_x0000_s33590" style="position:absolute;left:5057;top:3997;width:36;height:36" fillcolor="#24282b" stroked="f"/>
              <v:rect id="_x0000_s33591" style="position:absolute;left:5057;top:4069;width:36;height:24" fillcolor="#24282b" stroked="f"/>
              <v:rect id="_x0000_s33592" style="position:absolute;left:5057;top:4129;width:36;height:36" fillcolor="#24282b" stroked="f"/>
              <v:rect id="_x0000_s33593" style="position:absolute;left:4408;top:444;width:37;height:36" fillcolor="#24282b" stroked="f"/>
              <v:rect id="_x0000_s33594" style="position:absolute;left:4408;top:516;width:37;height:36" fillcolor="#24282b" stroked="f"/>
              <v:rect id="_x0000_s33595" style="position:absolute;left:4408;top:576;width:37;height:36" fillcolor="#24282b" stroked="f"/>
              <v:rect id="_x0000_s33596" style="position:absolute;left:4408;top:636;width:37;height:36" fillcolor="#24282b" stroked="f"/>
              <v:rect id="_x0000_s33597" style="position:absolute;left:4408;top:708;width:37;height:24" fillcolor="#24282b" stroked="f"/>
              <v:rect id="_x0000_s33598" style="position:absolute;left:4408;top:768;width:37;height:36" fillcolor="#24282b" stroked="f"/>
              <v:rect id="_x0000_s33599" style="position:absolute;left:4408;top:828;width:37;height:36" fillcolor="#24282b" stroked="f"/>
              <v:rect id="_x0000_s33600" style="position:absolute;left:4408;top:900;width:37;height:24" fillcolor="#24282b" stroked="f"/>
              <v:rect id="_x0000_s33601" style="position:absolute;left:4408;top:960;width:37;height:36" fillcolor="#24282b" stroked="f"/>
              <v:rect id="_x0000_s33602" style="position:absolute;left:4408;top:1020;width:37;height:36" fillcolor="#24282b" stroked="f"/>
              <v:rect id="_x0000_s33603" style="position:absolute;left:4408;top:1092;width:37;height:24" fillcolor="#24282b" stroked="f"/>
              <v:rect id="_x0000_s33604" style="position:absolute;left:4408;top:1152;width:37;height:36" fillcolor="#24282b" stroked="f"/>
              <v:rect id="_x0000_s33605" style="position:absolute;left:4408;top:1212;width:37;height:36" fillcolor="#24282b" stroked="f"/>
              <v:rect id="_x0000_s33606" style="position:absolute;left:4408;top:1284;width:37;height:24" fillcolor="#24282b" stroked="f"/>
              <v:rect id="_x0000_s33607" style="position:absolute;left:4408;top:1344;width:37;height:36" fillcolor="#24282b" stroked="f"/>
              <v:rect id="_x0000_s33608" style="position:absolute;left:4408;top:1404;width:37;height:36" fillcolor="#24282b" stroked="f"/>
              <v:rect id="_x0000_s33609" style="position:absolute;left:4408;top:1476;width:37;height:24" fillcolor="#24282b" stroked="f"/>
              <v:rect id="_x0000_s33610" style="position:absolute;left:4408;top:1536;width:37;height:36" fillcolor="#24282b" stroked="f"/>
              <v:rect id="_x0000_s33611" style="position:absolute;left:4408;top:1596;width:37;height:36" fillcolor="#24282b" stroked="f"/>
              <v:rect id="_x0000_s33612" style="position:absolute;left:4408;top:1656;width:37;height:36" fillcolor="#24282b" stroked="f"/>
              <v:rect id="_x0000_s33613" style="position:absolute;left:4408;top:1728;width:37;height:24" fillcolor="#24282b" stroked="f"/>
              <v:rect id="_x0000_s33614" style="position:absolute;left:4408;top:1788;width:37;height:36" fillcolor="#24282b" stroked="f"/>
              <v:rect id="_x0000_s33615" style="position:absolute;left:4408;top:1848;width:37;height:36" fillcolor="#24282b" stroked="f"/>
              <v:rect id="_x0000_s33616" style="position:absolute;left:4408;top:1920;width:37;height:24" fillcolor="#24282b" stroked="f"/>
              <v:rect id="_x0000_s33617" style="position:absolute;left:4408;top:1980;width:37;height:36" fillcolor="#24282b" stroked="f"/>
              <v:rect id="_x0000_s33618" style="position:absolute;left:4408;top:2040;width:37;height:36" fillcolor="#24282b" stroked="f"/>
              <v:rect id="_x0000_s33619" style="position:absolute;left:4408;top:2112;width:37;height:24" fillcolor="#24282b" stroked="f"/>
              <v:rect id="_x0000_s33620" style="position:absolute;left:4408;top:2172;width:37;height:36" fillcolor="#24282b" stroked="f"/>
              <v:rect id="_x0000_s33621" style="position:absolute;left:4408;top:2232;width:37;height:36" fillcolor="#24282b" stroked="f"/>
              <v:rect id="_x0000_s33622" style="position:absolute;left:4408;top:2292;width:37;height:36" fillcolor="#24282b" stroked="f"/>
              <v:rect id="_x0000_s33623" style="position:absolute;left:4408;top:2364;width:37;height:24" fillcolor="#24282b" stroked="f"/>
              <v:rect id="_x0000_s33624" style="position:absolute;left:4408;top:2424;width:37;height:36" fillcolor="#24282b" stroked="f"/>
              <v:rect id="_x0000_s33625" style="position:absolute;left:4408;top:2484;width:37;height:36" fillcolor="#24282b" stroked="f"/>
              <v:rect id="_x0000_s33626" style="position:absolute;left:4408;top:2556;width:37;height:24" fillcolor="#24282b" stroked="f"/>
              <v:rect id="_x0000_s33627" style="position:absolute;left:4408;top:2616;width:37;height:36" fillcolor="#24282b" stroked="f"/>
              <v:rect id="_x0000_s33628" style="position:absolute;left:4408;top:2676;width:37;height:36" fillcolor="#24282b" stroked="f"/>
              <v:rect id="_x0000_s33629" style="position:absolute;left:4408;top:2748;width:37;height:24" fillcolor="#24282b" stroked="f"/>
              <v:rect id="_x0000_s33630" style="position:absolute;left:4408;top:2808;width:37;height:36" fillcolor="#24282b" stroked="f"/>
              <v:rect id="_x0000_s33631" style="position:absolute;left:4408;top:2868;width:37;height:36" fillcolor="#24282b" stroked="f"/>
              <v:rect id="_x0000_s33632" style="position:absolute;left:4408;top:2928;width:37;height:36" fillcolor="#24282b" stroked="f"/>
              <v:rect id="_x0000_s33633" style="position:absolute;left:4408;top:3000;width:37;height:24" fillcolor="#24282b" stroked="f"/>
              <v:rect id="_x0000_s33634" style="position:absolute;left:4408;top:3060;width:37;height:36" fillcolor="#24282b" stroked="f"/>
              <v:rect id="_x0000_s33635" style="position:absolute;left:4408;top:3121;width:37;height:36" fillcolor="#24282b" stroked="f"/>
              <v:rect id="_x0000_s33636" style="position:absolute;left:4408;top:3193;width:37;height:24" fillcolor="#24282b" stroked="f"/>
              <v:rect id="_x0000_s33637" style="position:absolute;left:4408;top:3253;width:37;height:36" fillcolor="#24282b" stroked="f"/>
              <v:rect id="_x0000_s33638" style="position:absolute;left:4408;top:3313;width:37;height:36" fillcolor="#24282b" stroked="f"/>
              <v:rect id="_x0000_s33639" style="position:absolute;left:4408;top:3385;width:37;height:24" fillcolor="#24282b" stroked="f"/>
              <v:rect id="_x0000_s33640" style="position:absolute;left:4408;top:3445;width:37;height:36" fillcolor="#24282b" stroked="f"/>
              <v:rect id="_x0000_s33641" style="position:absolute;left:4408;top:3505;width:37;height:36" fillcolor="#24282b" stroked="f"/>
              <v:rect id="_x0000_s33642" style="position:absolute;left:4408;top:3565;width:37;height:36" fillcolor="#24282b" stroked="f"/>
              <v:rect id="_x0000_s33643" style="position:absolute;left:4408;top:3637;width:37;height:36" fillcolor="#24282b" stroked="f"/>
              <v:rect id="_x0000_s33644" style="position:absolute;left:4408;top:3697;width:37;height:36" fillcolor="#24282b" stroked="f"/>
              <v:rect id="_x0000_s33645" style="position:absolute;left:4408;top:3769;width:37;height:24" fillcolor="#24282b" stroked="f"/>
              <v:rect id="_x0000_s33646" style="position:absolute;left:4408;top:3829;width:37;height:36" fillcolor="#24282b" stroked="f"/>
              <v:rect id="_x0000_s33647" style="position:absolute;left:4408;top:3889;width:37;height:36" fillcolor="#24282b" stroked="f"/>
              <v:rect id="_x0000_s33648" style="position:absolute;left:4408;top:3949;width:37;height:36" fillcolor="#24282b" stroked="f"/>
              <v:rect id="_x0000_s33649" style="position:absolute;left:4408;top:4021;width:37;height:36" fillcolor="#24282b" stroked="f"/>
              <v:rect id="_x0000_s33650" style="position:absolute;left:4408;top:4081;width:37;height:36" fillcolor="#24282b" stroked="f"/>
              <v:rect id="_x0000_s33651" style="position:absolute;left:4408;top:4141;width:37;height:36" fillcolor="#24282b" stroked="f"/>
              <v:rect id="_x0000_s33652" style="position:absolute;left:4408;top:4213;width:37;height:24" fillcolor="#24282b" stroked="f"/>
              <v:rect id="_x0000_s33653" style="position:absolute;left:4408;top:4273;width:37;height:36" fillcolor="#24282b" stroked="f"/>
              <v:rect id="_x0000_s33654" style="position:absolute;left:4408;top:4333;width:37;height:36" fillcolor="#24282b" stroked="f"/>
              <v:rect id="_x0000_s33655" style="position:absolute;left:4408;top:4405;width:37;height:24" fillcolor="#24282b" stroked="f"/>
              <v:rect id="_x0000_s33656" style="position:absolute;left:4408;top:4465;width:37;height:36" fillcolor="#24282b" stroked="f"/>
              <v:rect id="_x0000_s33657" style="position:absolute;left:4408;top:4525;width:37;height:36" fillcolor="#24282b" stroked="f"/>
              <v:rect id="_x0000_s33658" style="position:absolute;left:4408;top:4585;width:37;height:36" fillcolor="#24282b" stroked="f"/>
              <v:rect id="_x0000_s33659" style="position:absolute;left:4408;top:4657;width:37;height:36" fillcolor="#24282b" stroked="f"/>
              <v:rect id="_x0000_s33660" style="position:absolute;left:4408;top:4717;width:37;height:36" fillcolor="#24282b" stroked="f"/>
              <v:rect id="_x0000_s33661" style="position:absolute;left:4408;top:4777;width:37;height:36" fillcolor="#24282b" stroked="f"/>
              <v:rect id="_x0000_s33662" style="position:absolute;left:4408;top:4849;width:37;height:12" fillcolor="#24282b" stroked="f"/>
              <v:rect id="_x0000_s33663" style="position:absolute;left:4408;top:4897;width:37;height:36" fillcolor="#24282b" stroked="f"/>
              <v:rect id="_x0000_s33664" style="position:absolute;left:4408;top:4957;width:37;height:36" fillcolor="#24282b" stroked="f"/>
              <v:rect id="_x0000_s33665" style="position:absolute;left:4408;top:5029;width:37;height:24" fillcolor="#24282b" stroked="f"/>
              <v:rect id="_x0000_s33666" style="position:absolute;left:4408;top:5089;width:37;height:36" fillcolor="#24282b" stroked="f"/>
              <v:rect id="_x0000_s33667" style="position:absolute;left:4408;top:5149;width:37;height:36" fillcolor="#24282b" stroked="f"/>
              <v:rect id="_x0000_s33668" style="position:absolute;left:4408;top:5209;width:37;height:36" fillcolor="#24282b" stroked="f"/>
              <v:rect id="_x0000_s33669" style="position:absolute;left:4408;top:5281;width:37;height:36" fillcolor="#24282b" stroked="f"/>
              <v:rect id="_x0000_s33670" style="position:absolute;left:4408;top:5341;width:37;height:36" fillcolor="#24282b" stroked="f"/>
              <v:rect id="_x0000_s33671" style="position:absolute;left:4408;top:5401;width:37;height:36" fillcolor="#24282b" stroked="f"/>
              <v:rect id="_x0000_s33672" style="position:absolute;left:4408;top:5473;width:37;height:24" fillcolor="#24282b" stroked="f"/>
              <v:rect id="_x0000_s33673" style="position:absolute;left:4408;top:5533;width:37;height:36" fillcolor="#24282b" stroked="f"/>
              <v:rect id="_x0000_s33674" style="position:absolute;left:4408;top:5593;width:37;height:36" fillcolor="#24282b" stroked="f"/>
              <v:rect id="_x0000_s33675" style="position:absolute;left:4408;top:5665;width:37;height:24" fillcolor="#24282b" stroked="f"/>
              <v:rect id="_x0000_s33676" style="position:absolute;left:4408;top:5725;width:37;height:36" fillcolor="#24282b" stroked="f"/>
              <v:rect id="_x0000_s33677" style="position:absolute;left:4408;top:5785;width:37;height:36" fillcolor="#24282b" stroked="f"/>
              <v:rect id="_x0000_s33678" style="position:absolute;left:4408;top:5845;width:37;height:36" fillcolor="#24282b" stroked="f"/>
              <v:rect id="_x0000_s33679" style="position:absolute;left:4408;top:5917;width:37;height:36" fillcolor="#24282b" stroked="f"/>
              <v:rect id="_x0000_s33680" style="position:absolute;left:4408;top:5977;width:37;height:36" fillcolor="#24282b" stroked="f"/>
              <v:rect id="_x0000_s33681" style="position:absolute;left:4408;top:6049;width:37;height:24" fillcolor="#24282b" stroked="f"/>
              <v:rect id="_x0000_s33682" style="position:absolute;left:4408;top:6109;width:37;height:36" fillcolor="#24282b" stroked="f"/>
              <v:rect id="_x0000_s33683" style="position:absolute;left:4408;top:6169;width:37;height:36" fillcolor="#24282b" stroked="f"/>
              <v:rect id="_x0000_s33684" style="position:absolute;left:4408;top:6241;width:37;height:24" fillcolor="#24282b" stroked="f"/>
              <v:rect id="_x0000_s33685" style="position:absolute;left:4408;top:6301;width:37;height:36" fillcolor="#24282b" stroked="f"/>
              <v:rect id="_x0000_s33686" style="position:absolute;left:4408;top:6361;width:37;height:36" fillcolor="#24282b" stroked="f"/>
              <v:rect id="_x0000_s33687" style="position:absolute;left:4408;top:6421;width:37;height:36" fillcolor="#24282b" stroked="f"/>
              <v:rect id="_x0000_s33688" style="position:absolute;left:4408;top:6493;width:37;height:24" fillcolor="#24282b" stroked="f"/>
              <v:rect id="_x0000_s33689" style="position:absolute;left:4408;top:6553;width:37;height:36" fillcolor="#24282b" stroked="f"/>
              <v:rect id="_x0000_s33690" style="position:absolute;left:4408;top:6613;width:37;height:36" fillcolor="#24282b" stroked="f"/>
              <v:rect id="_x0000_s33691" style="position:absolute;left:4408;top:6685;width:37;height:24" fillcolor="#24282b" stroked="f"/>
              <v:rect id="_x0000_s33692" style="position:absolute;left:4408;top:6745;width:37;height:36" fillcolor="#24282b" stroked="f"/>
              <v:rect id="_x0000_s33693" style="position:absolute;left:4408;top:6805;width:37;height:36" fillcolor="#24282b" stroked="f"/>
              <v:rect id="_x0000_s33694" style="position:absolute;left:4408;top:6877;width:37;height:24" fillcolor="#24282b" stroked="f"/>
              <v:rect id="_x0000_s33695" style="position:absolute;left:4408;top:6937;width:37;height:36" fillcolor="#24282b" stroked="f"/>
              <v:rect id="_x0000_s33696" style="position:absolute;left:4408;top:6997;width:37;height:36" fillcolor="#24282b" stroked="f"/>
              <v:rect id="_x0000_s33697" style="position:absolute;left:4408;top:7057;width:37;height:36" fillcolor="#24282b" stroked="f"/>
              <v:rect id="_x0000_s33698" style="position:absolute;left:4408;top:7129;width:37;height:24" fillcolor="#24282b" stroked="f"/>
              <v:rect id="_x0000_s33699" style="position:absolute;left:4408;top:7189;width:37;height:36" fillcolor="#24282b" stroked="f"/>
              <v:rect id="_x0000_s33700" style="position:absolute;left:4408;top:7249;width:37;height:36" fillcolor="#24282b" stroked="f"/>
              <v:rect id="_x0000_s33701" style="position:absolute;left:4408;top:7321;width:37;height:24" fillcolor="#24282b" stroked="f"/>
              <v:rect id="_x0000_s33702" style="position:absolute;left:4408;top:7381;width:37;height:36" fillcolor="#24282b" stroked="f"/>
              <v:rect id="_x0000_s33703" style="position:absolute;left:4408;top:7441;width:37;height:36" fillcolor="#24282b" stroked="f"/>
              <v:rect id="_x0000_s33704" style="position:absolute;left:4408;top:7513;width:37;height:24" fillcolor="#24282b" stroked="f"/>
              <v:rect id="_x0000_s33705" style="position:absolute;left:4408;top:7573;width:37;height:36" fillcolor="#24282b" stroked="f"/>
              <v:rect id="_x0000_s33706" style="position:absolute;left:4408;top:7633;width:37;height:36" fillcolor="#24282b" stroked="f"/>
              <v:rect id="_x0000_s33707" style="position:absolute;left:4408;top:7693;width:37;height:36" fillcolor="#24282b" stroked="f"/>
              <v:rect id="_x0000_s33708" style="position:absolute;left:4408;top:7765;width:37;height:24" fillcolor="#24282b" stroked="f"/>
              <v:rect id="_x0000_s33709" style="position:absolute;left:4408;top:7825;width:37;height:36" fillcolor="#24282b" stroked="f"/>
              <v:rect id="_x0000_s33710" style="position:absolute;left:4408;top:7885;width:37;height:36" fillcolor="#24282b" stroked="f"/>
              <v:rect id="_x0000_s33711" style="position:absolute;left:4408;top:7957;width:37;height:24" fillcolor="#24282b" stroked="f"/>
              <v:rect id="_x0000_s33712" style="position:absolute;left:4408;top:8017;width:37;height:36" fillcolor="#24282b" stroked="f"/>
              <v:rect id="_x0000_s33713" style="position:absolute;left:4408;top:8077;width:37;height:36" fillcolor="#24282b" stroked="f"/>
              <v:rect id="_x0000_s33714" style="position:absolute;left:4408;top:8149;width:37;height:24" fillcolor="#24282b" stroked="f"/>
              <v:rect id="_x0000_s33715" style="position:absolute;left:4408;top:8209;width:37;height:36" fillcolor="#24282b" stroked="f"/>
              <v:rect id="_x0000_s33716" style="position:absolute;left:4408;top:8269;width:37;height:36" fillcolor="#24282b" stroked="f"/>
              <v:rect id="_x0000_s33717" style="position:absolute;left:4408;top:8329;width:37;height:36" fillcolor="#24282b" stroked="f"/>
              <v:rect id="_x0000_s33718" style="position:absolute;left:4408;top:8401;width:37;height:36" fillcolor="#24282b" stroked="f"/>
              <v:rect id="_x0000_s33719" style="position:absolute;left:4408;top:8461;width:37;height:36" fillcolor="#24282b" stroked="f"/>
              <v:rect id="_x0000_s33720" style="position:absolute;left:4408;top:8533;width:37;height:24" fillcolor="#24282b" stroked="f"/>
              <v:rect id="_x0000_s33721" style="position:absolute;left:4408;top:8593;width:37;height:36" fillcolor="#24282b" stroked="f"/>
              <v:rect id="_x0000_s33722" style="position:absolute;left:4408;top:8653;width:37;height:36" fillcolor="#24282b" stroked="f"/>
              <v:rect id="_x0000_s33723" style="position:absolute;left:4408;top:8713;width:37;height:36" fillcolor="#24282b" stroked="f"/>
              <v:rect id="_x0000_s33724" style="position:absolute;left:4408;top:8785;width:37;height:36" fillcolor="#24282b" stroked="f"/>
              <v:rect id="_x0000_s33725" style="position:absolute;left:5694;top:444;width:36;height:36" fillcolor="#24282b" stroked="f"/>
              <v:rect id="_x0000_s33726" style="position:absolute;left:5694;top:516;width:36;height:36" fillcolor="#24282b" stroked="f"/>
              <v:rect id="_x0000_s33727" style="position:absolute;left:5694;top:576;width:36;height:36" fillcolor="#24282b" stroked="f"/>
              <v:rect id="_x0000_s33728" style="position:absolute;left:5694;top:636;width:36;height:36" fillcolor="#24282b" stroked="f"/>
              <v:rect id="_x0000_s33729" style="position:absolute;left:5694;top:708;width:36;height:24" fillcolor="#24282b" stroked="f"/>
              <v:rect id="_x0000_s33730" style="position:absolute;left:5694;top:768;width:36;height:36" fillcolor="#24282b" stroked="f"/>
              <v:rect id="_x0000_s33731" style="position:absolute;left:5694;top:828;width:36;height:36" fillcolor="#24282b" stroked="f"/>
              <v:rect id="_x0000_s33732" style="position:absolute;left:5694;top:900;width:36;height:24" fillcolor="#24282b" stroked="f"/>
              <v:rect id="_x0000_s33733" style="position:absolute;left:5694;top:960;width:36;height:36" fillcolor="#24282b" stroked="f"/>
              <v:rect id="_x0000_s33734" style="position:absolute;left:5694;top:1020;width:36;height:36" fillcolor="#24282b" stroked="f"/>
              <v:rect id="_x0000_s33735" style="position:absolute;left:5694;top:1092;width:36;height:24" fillcolor="#24282b" stroked="f"/>
              <v:rect id="_x0000_s33736" style="position:absolute;left:5694;top:1152;width:36;height:36" fillcolor="#24282b" stroked="f"/>
              <v:rect id="_x0000_s33737" style="position:absolute;left:5694;top:1212;width:36;height:36" fillcolor="#24282b" stroked="f"/>
              <v:rect id="_x0000_s33738" style="position:absolute;left:5694;top:1284;width:36;height:24" fillcolor="#24282b" stroked="f"/>
              <v:rect id="_x0000_s33739" style="position:absolute;left:5694;top:1344;width:36;height:36" fillcolor="#24282b" stroked="f"/>
              <v:rect id="_x0000_s33740" style="position:absolute;left:5694;top:1404;width:36;height:36" fillcolor="#24282b" stroked="f"/>
              <v:rect id="_x0000_s33741" style="position:absolute;left:5694;top:1476;width:36;height:24" fillcolor="#24282b" stroked="f"/>
              <v:rect id="_x0000_s33742" style="position:absolute;left:5694;top:1536;width:36;height:36" fillcolor="#24282b" stroked="f"/>
              <v:rect id="_x0000_s33743" style="position:absolute;left:5694;top:1596;width:36;height:36" fillcolor="#24282b" stroked="f"/>
              <v:rect id="_x0000_s33744" style="position:absolute;left:5694;top:1656;width:36;height:36" fillcolor="#24282b" stroked="f"/>
              <v:rect id="_x0000_s33745" style="position:absolute;left:5694;top:1728;width:36;height:24" fillcolor="#24282b" stroked="f"/>
              <v:rect id="_x0000_s33746" style="position:absolute;left:5694;top:1788;width:36;height:36" fillcolor="#24282b" stroked="f"/>
              <v:rect id="_x0000_s33747" style="position:absolute;left:5694;top:1848;width:36;height:36" fillcolor="#24282b" stroked="f"/>
              <v:rect id="_x0000_s33748" style="position:absolute;left:5694;top:1920;width:36;height:24" fillcolor="#24282b" stroked="f"/>
              <v:rect id="_x0000_s33749" style="position:absolute;left:5694;top:1980;width:36;height:36" fillcolor="#24282b" stroked="f"/>
              <v:rect id="_x0000_s33750" style="position:absolute;left:5694;top:2040;width:36;height:36" fillcolor="#24282b" stroked="f"/>
              <v:rect id="_x0000_s33751" style="position:absolute;left:5694;top:2112;width:36;height:24" fillcolor="#24282b" stroked="f"/>
              <v:rect id="_x0000_s33752" style="position:absolute;left:5694;top:2172;width:36;height:36" fillcolor="#24282b" stroked="f"/>
              <v:rect id="_x0000_s33753" style="position:absolute;left:5694;top:2232;width:36;height:36" fillcolor="#24282b" stroked="f"/>
              <v:rect id="_x0000_s33754" style="position:absolute;left:5694;top:2292;width:36;height:36" fillcolor="#24282b" stroked="f"/>
              <v:rect id="_x0000_s33755" style="position:absolute;left:5694;top:2364;width:36;height:24" fillcolor="#24282b" stroked="f"/>
              <v:rect id="_x0000_s33756" style="position:absolute;left:5694;top:2424;width:36;height:36" fillcolor="#24282b" stroked="f"/>
              <v:rect id="_x0000_s33757" style="position:absolute;left:5694;top:2484;width:36;height:36" fillcolor="#24282b" stroked="f"/>
              <v:rect id="_x0000_s33758" style="position:absolute;left:5694;top:2556;width:36;height:24" fillcolor="#24282b" stroked="f"/>
              <v:rect id="_x0000_s33759" style="position:absolute;left:5694;top:2616;width:36;height:36" fillcolor="#24282b" stroked="f"/>
              <v:rect id="_x0000_s33760" style="position:absolute;left:5694;top:2676;width:36;height:36" fillcolor="#24282b" stroked="f"/>
              <v:rect id="_x0000_s33761" style="position:absolute;left:5694;top:2748;width:36;height:24" fillcolor="#24282b" stroked="f"/>
              <v:rect id="_x0000_s33762" style="position:absolute;left:5694;top:2808;width:36;height:36" fillcolor="#24282b" stroked="f"/>
              <v:rect id="_x0000_s33763" style="position:absolute;left:5694;top:2868;width:36;height:36" fillcolor="#24282b" stroked="f"/>
              <v:rect id="_x0000_s33764" style="position:absolute;left:5694;top:2928;width:36;height:36" fillcolor="#24282b" stroked="f"/>
              <v:rect id="_x0000_s33765" style="position:absolute;left:5694;top:3000;width:36;height:24" fillcolor="#24282b" stroked="f"/>
            </v:group>
            <v:group id="_x0000_s76917" style="position:absolute;left:117;top:240;width:8269;height:9454" coordorigin="117,240" coordsize="8269,9454">
              <v:group id="_x0000_s28798" style="position:absolute;left:3111;top:444;width:3484;height:8377" coordorigin="3111,444" coordsize="3484,8377">
                <v:rect id="_x0000_s28799" style="position:absolute;left:5694;top:3060;width:36;height:36" fillcolor="#24282b" stroked="f"/>
                <v:rect id="_x0000_s28800" style="position:absolute;left:5694;top:3121;width:36;height:36" fillcolor="#24282b" stroked="f"/>
                <v:rect id="_x0000_s28801" style="position:absolute;left:5694;top:3193;width:36;height:24" fillcolor="#24282b" stroked="f"/>
                <v:rect id="_x0000_s28802" style="position:absolute;left:5694;top:3253;width:36;height:36" fillcolor="#24282b" stroked="f"/>
                <v:rect id="_x0000_s28803" style="position:absolute;left:5694;top:3313;width:36;height:36" fillcolor="#24282b" stroked="f"/>
                <v:rect id="_x0000_s28804" style="position:absolute;left:5694;top:3385;width:36;height:24" fillcolor="#24282b" stroked="f"/>
                <v:rect id="_x0000_s28805" style="position:absolute;left:5694;top:3445;width:36;height:36" fillcolor="#24282b" stroked="f"/>
                <v:rect id="_x0000_s28806" style="position:absolute;left:5694;top:3505;width:36;height:36" fillcolor="#24282b" stroked="f"/>
                <v:rect id="_x0000_s28807" style="position:absolute;left:5694;top:3565;width:36;height:36" fillcolor="#24282b" stroked="f"/>
                <v:rect id="_x0000_s28808" style="position:absolute;left:5694;top:3637;width:36;height:36" fillcolor="#24282b" stroked="f"/>
                <v:rect id="_x0000_s28809" style="position:absolute;left:5694;top:3697;width:36;height:36" fillcolor="#24282b" stroked="f"/>
                <v:rect id="_x0000_s28810" style="position:absolute;left:5694;top:3769;width:36;height:24" fillcolor="#24282b" stroked="f"/>
                <v:rect id="_x0000_s28811" style="position:absolute;left:5694;top:3829;width:36;height:36" fillcolor="#24282b" stroked="f"/>
                <v:rect id="_x0000_s28812" style="position:absolute;left:5694;top:3889;width:36;height:36" fillcolor="#24282b" stroked="f"/>
                <v:rect id="_x0000_s28813" style="position:absolute;left:5694;top:3949;width:36;height:36" fillcolor="#24282b" stroked="f"/>
                <v:rect id="_x0000_s28814" style="position:absolute;left:5694;top:4021;width:36;height:36" fillcolor="#24282b" stroked="f"/>
                <v:rect id="_x0000_s28815" style="position:absolute;left:5694;top:4081;width:36;height:36" fillcolor="#24282b" stroked="f"/>
                <v:rect id="_x0000_s28816" style="position:absolute;left:5694;top:4141;width:36;height:36" fillcolor="#24282b" stroked="f"/>
                <v:rect id="_x0000_s28817" style="position:absolute;left:5694;top:4213;width:36;height:24" fillcolor="#24282b" stroked="f"/>
                <v:rect id="_x0000_s28818" style="position:absolute;left:5694;top:4273;width:36;height:36" fillcolor="#24282b" stroked="f"/>
                <v:rect id="_x0000_s28819" style="position:absolute;left:5694;top:4333;width:36;height:36" fillcolor="#24282b" stroked="f"/>
                <v:rect id="_x0000_s28820" style="position:absolute;left:5694;top:4405;width:36;height:24" fillcolor="#24282b" stroked="f"/>
                <v:rect id="_x0000_s28821" style="position:absolute;left:5694;top:4465;width:36;height:36" fillcolor="#24282b" stroked="f"/>
                <v:rect id="_x0000_s28822" style="position:absolute;left:5694;top:4525;width:36;height:36" fillcolor="#24282b" stroked="f"/>
                <v:rect id="_x0000_s28823" style="position:absolute;left:5694;top:4585;width:36;height:36" fillcolor="#24282b" stroked="f"/>
                <v:rect id="_x0000_s28824" style="position:absolute;left:5694;top:4657;width:36;height:36" fillcolor="#24282b" stroked="f"/>
                <v:rect id="_x0000_s28825" style="position:absolute;left:5694;top:4717;width:36;height:36" fillcolor="#24282b" stroked="f"/>
                <v:rect id="_x0000_s28826" style="position:absolute;left:5694;top:4777;width:36;height:36" fillcolor="#24282b" stroked="f"/>
                <v:rect id="_x0000_s28827" style="position:absolute;left:5694;top:4849;width:36;height:12" fillcolor="#24282b" stroked="f"/>
                <v:rect id="_x0000_s28828" style="position:absolute;left:5694;top:4897;width:36;height:36" fillcolor="#24282b" stroked="f"/>
                <v:rect id="_x0000_s28829" style="position:absolute;left:5694;top:4957;width:36;height:36" fillcolor="#24282b" stroked="f"/>
                <v:rect id="_x0000_s28830" style="position:absolute;left:5694;top:5029;width:36;height:24" fillcolor="#24282b" stroked="f"/>
                <v:rect id="_x0000_s28831" style="position:absolute;left:5694;top:5089;width:36;height:36" fillcolor="#24282b" stroked="f"/>
                <v:rect id="_x0000_s28832" style="position:absolute;left:5694;top:5149;width:36;height:36" fillcolor="#24282b" stroked="f"/>
                <v:rect id="_x0000_s28833" style="position:absolute;left:5694;top:5209;width:36;height:36" fillcolor="#24282b" stroked="f"/>
                <v:rect id="_x0000_s28834" style="position:absolute;left:5694;top:5281;width:36;height:36" fillcolor="#24282b" stroked="f"/>
                <v:rect id="_x0000_s28835" style="position:absolute;left:5694;top:5341;width:36;height:36" fillcolor="#24282b" stroked="f"/>
                <v:rect id="_x0000_s28836" style="position:absolute;left:5694;top:5401;width:36;height:36" fillcolor="#24282b" stroked="f"/>
                <v:rect id="_x0000_s28837" style="position:absolute;left:5694;top:5473;width:36;height:24" fillcolor="#24282b" stroked="f"/>
                <v:rect id="_x0000_s28838" style="position:absolute;left:5694;top:5533;width:36;height:36" fillcolor="#24282b" stroked="f"/>
                <v:rect id="_x0000_s28839" style="position:absolute;left:5694;top:5593;width:36;height:36" fillcolor="#24282b" stroked="f"/>
                <v:rect id="_x0000_s28840" style="position:absolute;left:5694;top:5665;width:36;height:24" fillcolor="#24282b" stroked="f"/>
                <v:rect id="_x0000_s28841" style="position:absolute;left:5694;top:5725;width:36;height:36" fillcolor="#24282b" stroked="f"/>
                <v:rect id="_x0000_s28842" style="position:absolute;left:5694;top:5785;width:36;height:36" fillcolor="#24282b" stroked="f"/>
                <v:rect id="_x0000_s28843" style="position:absolute;left:5694;top:5845;width:36;height:36" fillcolor="#24282b" stroked="f"/>
                <v:rect id="_x0000_s28844" style="position:absolute;left:5694;top:5917;width:36;height:36" fillcolor="#24282b" stroked="f"/>
                <v:rect id="_x0000_s28845" style="position:absolute;left:5694;top:5977;width:36;height:36" fillcolor="#24282b" stroked="f"/>
                <v:rect id="_x0000_s28846" style="position:absolute;left:5694;top:6049;width:36;height:24" fillcolor="#24282b" stroked="f"/>
                <v:rect id="_x0000_s28847" style="position:absolute;left:5694;top:6109;width:36;height:36" fillcolor="#24282b" stroked="f"/>
                <v:rect id="_x0000_s28848" style="position:absolute;left:5694;top:6169;width:36;height:36" fillcolor="#24282b" stroked="f"/>
                <v:rect id="_x0000_s28849" style="position:absolute;left:5694;top:6241;width:36;height:24" fillcolor="#24282b" stroked="f"/>
                <v:rect id="_x0000_s28850" style="position:absolute;left:5694;top:6301;width:36;height:36" fillcolor="#24282b" stroked="f"/>
                <v:rect id="_x0000_s28851" style="position:absolute;left:5694;top:6361;width:36;height:36" fillcolor="#24282b" stroked="f"/>
                <v:rect id="_x0000_s28852" style="position:absolute;left:5694;top:6421;width:36;height:36" fillcolor="#24282b" stroked="f"/>
                <v:rect id="_x0000_s28853" style="position:absolute;left:5694;top:6493;width:36;height:24" fillcolor="#24282b" stroked="f"/>
                <v:rect id="_x0000_s28854" style="position:absolute;left:5694;top:6553;width:36;height:36" fillcolor="#24282b" stroked="f"/>
                <v:rect id="_x0000_s28855" style="position:absolute;left:5694;top:6613;width:36;height:36" fillcolor="#24282b" stroked="f"/>
                <v:rect id="_x0000_s28856" style="position:absolute;left:5694;top:6685;width:36;height:24" fillcolor="#24282b" stroked="f"/>
                <v:rect id="_x0000_s28857" style="position:absolute;left:5694;top:6745;width:36;height:36" fillcolor="#24282b" stroked="f"/>
                <v:rect id="_x0000_s28858" style="position:absolute;left:5694;top:6805;width:36;height:36" fillcolor="#24282b" stroked="f"/>
                <v:rect id="_x0000_s28859" style="position:absolute;left:5694;top:6877;width:36;height:24" fillcolor="#24282b" stroked="f"/>
                <v:rect id="_x0000_s28860" style="position:absolute;left:5694;top:6937;width:36;height:36" fillcolor="#24282b" stroked="f"/>
                <v:rect id="_x0000_s28861" style="position:absolute;left:5694;top:6997;width:36;height:36" fillcolor="#24282b" stroked="f"/>
                <v:rect id="_x0000_s28862" style="position:absolute;left:5694;top:7057;width:36;height:36" fillcolor="#24282b" stroked="f"/>
                <v:rect id="_x0000_s28863" style="position:absolute;left:5694;top:7129;width:36;height:24" fillcolor="#24282b" stroked="f"/>
                <v:rect id="_x0000_s28864" style="position:absolute;left:5694;top:7189;width:36;height:36" fillcolor="#24282b" stroked="f"/>
                <v:rect id="_x0000_s28865" style="position:absolute;left:5694;top:7249;width:36;height:36" fillcolor="#24282b" stroked="f"/>
                <v:rect id="_x0000_s28866" style="position:absolute;left:5694;top:7321;width:36;height:24" fillcolor="#24282b" stroked="f"/>
                <v:rect id="_x0000_s28867" style="position:absolute;left:5694;top:7381;width:36;height:36" fillcolor="#24282b" stroked="f"/>
                <v:rect id="_x0000_s28868" style="position:absolute;left:5694;top:7441;width:36;height:36" fillcolor="#24282b" stroked="f"/>
                <v:rect id="_x0000_s28869" style="position:absolute;left:5694;top:7513;width:36;height:24" fillcolor="#24282b" stroked="f"/>
                <v:rect id="_x0000_s28870" style="position:absolute;left:5694;top:7573;width:36;height:36" fillcolor="#24282b" stroked="f"/>
                <v:rect id="_x0000_s28871" style="position:absolute;left:5694;top:7633;width:36;height:36" fillcolor="#24282b" stroked="f"/>
                <v:rect id="_x0000_s28872" style="position:absolute;left:5694;top:7693;width:36;height:36" fillcolor="#24282b" stroked="f"/>
                <v:rect id="_x0000_s28873" style="position:absolute;left:5694;top:7765;width:36;height:24" fillcolor="#24282b" stroked="f"/>
                <v:rect id="_x0000_s28874" style="position:absolute;left:5694;top:7825;width:36;height:36" fillcolor="#24282b" stroked="f"/>
                <v:rect id="_x0000_s28875" style="position:absolute;left:5694;top:7885;width:36;height:36" fillcolor="#24282b" stroked="f"/>
                <v:rect id="_x0000_s28876" style="position:absolute;left:5694;top:7957;width:36;height:24" fillcolor="#24282b" stroked="f"/>
                <v:rect id="_x0000_s28877" style="position:absolute;left:5694;top:8017;width:36;height:36" fillcolor="#24282b" stroked="f"/>
                <v:rect id="_x0000_s28878" style="position:absolute;left:5694;top:8077;width:36;height:36" fillcolor="#24282b" stroked="f"/>
                <v:rect id="_x0000_s28879" style="position:absolute;left:5694;top:8149;width:36;height:24" fillcolor="#24282b" stroked="f"/>
                <v:rect id="_x0000_s28880" style="position:absolute;left:5694;top:8209;width:36;height:36" fillcolor="#24282b" stroked="f"/>
                <v:rect id="_x0000_s28881" style="position:absolute;left:5694;top:8269;width:36;height:36" fillcolor="#24282b" stroked="f"/>
                <v:rect id="_x0000_s28882" style="position:absolute;left:5694;top:8329;width:36;height:36" fillcolor="#24282b" stroked="f"/>
                <v:rect id="_x0000_s28883" style="position:absolute;left:5694;top:8401;width:36;height:36" fillcolor="#24282b" stroked="f"/>
                <v:rect id="_x0000_s28884" style="position:absolute;left:5694;top:8461;width:36;height:36" fillcolor="#24282b" stroked="f"/>
                <v:rect id="_x0000_s28885" style="position:absolute;left:5694;top:8533;width:36;height:24" fillcolor="#24282b" stroked="f"/>
                <v:rect id="_x0000_s28886" style="position:absolute;left:5694;top:8593;width:36;height:36" fillcolor="#24282b" stroked="f"/>
                <v:rect id="_x0000_s28887" style="position:absolute;left:5694;top:8653;width:36;height:36" fillcolor="#24282b" stroked="f"/>
                <v:rect id="_x0000_s28888" style="position:absolute;left:5694;top:8713;width:36;height:36" fillcolor="#24282b" stroked="f"/>
                <v:rect id="_x0000_s28889" style="position:absolute;left:5694;top:8785;width:36;height:36" fillcolor="#24282b" stroked="f"/>
                <v:rect id="_x0000_s28890" style="position:absolute;left:6571;top:444;width:24;height:36" fillcolor="#24282b" stroked="f"/>
                <v:rect id="_x0000_s28891" style="position:absolute;left:6571;top:516;width:24;height:36" fillcolor="#24282b" stroked="f"/>
                <v:rect id="_x0000_s28892" style="position:absolute;left:6571;top:576;width:24;height:36" fillcolor="#24282b" stroked="f"/>
                <v:rect id="_x0000_s28893" style="position:absolute;left:6571;top:636;width:24;height:36" fillcolor="#24282b" stroked="f"/>
                <v:rect id="_x0000_s28894" style="position:absolute;left:6571;top:708;width:24;height:24" fillcolor="#24282b" stroked="f"/>
                <v:rect id="_x0000_s28895" style="position:absolute;left:6571;top:768;width:24;height:36" fillcolor="#24282b" stroked="f"/>
                <v:rect id="_x0000_s28896" style="position:absolute;left:6571;top:828;width:24;height:36" fillcolor="#24282b" stroked="f"/>
                <v:rect id="_x0000_s28897" style="position:absolute;left:6571;top:900;width:24;height:24" fillcolor="#24282b" stroked="f"/>
                <v:rect id="_x0000_s28898" style="position:absolute;left:6571;top:960;width:24;height:36" fillcolor="#24282b" stroked="f"/>
                <v:rect id="_x0000_s28899" style="position:absolute;left:6571;top:1020;width:24;height:36" fillcolor="#24282b" stroked="f"/>
                <v:rect id="_x0000_s28900" style="position:absolute;left:6571;top:1092;width:24;height:24" fillcolor="#24282b" stroked="f"/>
                <v:rect id="_x0000_s28901" style="position:absolute;left:6571;top:1152;width:24;height:36" fillcolor="#24282b" stroked="f"/>
                <v:rect id="_x0000_s28902" style="position:absolute;left:6571;top:1212;width:24;height:36" fillcolor="#24282b" stroked="f"/>
                <v:rect id="_x0000_s28903" style="position:absolute;left:6571;top:1284;width:24;height:24" fillcolor="#24282b" stroked="f"/>
                <v:rect id="_x0000_s28904" style="position:absolute;left:6571;top:1344;width:24;height:36" fillcolor="#24282b" stroked="f"/>
                <v:rect id="_x0000_s28905" style="position:absolute;left:6571;top:1404;width:24;height:36" fillcolor="#24282b" stroked="f"/>
                <v:rect id="_x0000_s28906" style="position:absolute;left:6571;top:1476;width:24;height:24" fillcolor="#24282b" stroked="f"/>
                <v:rect id="_x0000_s28907" style="position:absolute;left:6571;top:1536;width:24;height:36" fillcolor="#24282b" stroked="f"/>
                <v:rect id="_x0000_s28908" style="position:absolute;left:6571;top:1596;width:24;height:36" fillcolor="#24282b" stroked="f"/>
                <v:rect id="_x0000_s28909" style="position:absolute;left:6571;top:1656;width:24;height:36" fillcolor="#24282b" stroked="f"/>
                <v:rect id="_x0000_s28910" style="position:absolute;left:6571;top:1728;width:24;height:24" fillcolor="#24282b" stroked="f"/>
                <v:rect id="_x0000_s28911" style="position:absolute;left:6571;top:1788;width:24;height:36" fillcolor="#24282b" stroked="f"/>
                <v:rect id="_x0000_s28912" style="position:absolute;left:6571;top:1848;width:24;height:36" fillcolor="#24282b" stroked="f"/>
                <v:rect id="_x0000_s28913" style="position:absolute;left:6571;top:1920;width:24;height:24" fillcolor="#24282b" stroked="f"/>
                <v:rect id="_x0000_s28914" style="position:absolute;left:6571;top:1980;width:24;height:36" fillcolor="#24282b" stroked="f"/>
                <v:rect id="_x0000_s28915" style="position:absolute;left:6571;top:2040;width:24;height:36" fillcolor="#24282b" stroked="f"/>
                <v:rect id="_x0000_s28916" style="position:absolute;left:6571;top:2112;width:24;height:24" fillcolor="#24282b" stroked="f"/>
                <v:rect id="_x0000_s28917" style="position:absolute;left:6571;top:2172;width:24;height:36" fillcolor="#24282b" stroked="f"/>
                <v:rect id="_x0000_s28918" style="position:absolute;left:6571;top:2232;width:24;height:36" fillcolor="#24282b" stroked="f"/>
                <v:rect id="_x0000_s28919" style="position:absolute;left:6571;top:2292;width:24;height:36" fillcolor="#24282b" stroked="f"/>
                <v:rect id="_x0000_s28920" style="position:absolute;left:6571;top:2364;width:24;height:24" fillcolor="#24282b" stroked="f"/>
                <v:rect id="_x0000_s28921" style="position:absolute;left:6571;top:2424;width:24;height:36" fillcolor="#24282b" stroked="f"/>
                <v:rect id="_x0000_s28922" style="position:absolute;left:6571;top:2484;width:24;height:36" fillcolor="#24282b" stroked="f"/>
                <v:rect id="_x0000_s28923" style="position:absolute;left:6571;top:2556;width:24;height:24" fillcolor="#24282b" stroked="f"/>
                <v:rect id="_x0000_s28924" style="position:absolute;left:6571;top:2616;width:24;height:36" fillcolor="#24282b" stroked="f"/>
                <v:rect id="_x0000_s28925" style="position:absolute;left:6571;top:2676;width:24;height:36" fillcolor="#24282b" stroked="f"/>
                <v:rect id="_x0000_s28926" style="position:absolute;left:6571;top:2748;width:24;height:24" fillcolor="#24282b" stroked="f"/>
                <v:rect id="_x0000_s28927" style="position:absolute;left:6571;top:2808;width:24;height:36" fillcolor="#24282b" stroked="f"/>
                <v:rect id="_x0000_s28928" style="position:absolute;left:6571;top:2868;width:24;height:36" fillcolor="#24282b" stroked="f"/>
                <v:rect id="_x0000_s28929" style="position:absolute;left:6571;top:2928;width:24;height:36" fillcolor="#24282b" stroked="f"/>
                <v:rect id="_x0000_s28930" style="position:absolute;left:6571;top:3000;width:24;height:24" fillcolor="#24282b" stroked="f"/>
                <v:rect id="_x0000_s28931" style="position:absolute;left:6571;top:3060;width:24;height:36" fillcolor="#24282b" stroked="f"/>
                <v:rect id="_x0000_s28932" style="position:absolute;left:6571;top:3121;width:24;height:36" fillcolor="#24282b" stroked="f"/>
                <v:rect id="_x0000_s28933" style="position:absolute;left:6571;top:3193;width:24;height:24" fillcolor="#24282b" stroked="f"/>
                <v:rect id="_x0000_s28934" style="position:absolute;left:6571;top:3253;width:24;height:36" fillcolor="#24282b" stroked="f"/>
                <v:rect id="_x0000_s28935" style="position:absolute;left:6571;top:3313;width:24;height:36" fillcolor="#24282b" stroked="f"/>
                <v:rect id="_x0000_s28936" style="position:absolute;left:6571;top:3385;width:24;height:24" fillcolor="#24282b" stroked="f"/>
                <v:rect id="_x0000_s28937" style="position:absolute;left:6571;top:3445;width:24;height:36" fillcolor="#24282b" stroked="f"/>
                <v:rect id="_x0000_s28938" style="position:absolute;left:6571;top:3505;width:24;height:36" fillcolor="#24282b" stroked="f"/>
                <v:rect id="_x0000_s28939" style="position:absolute;left:6571;top:3565;width:24;height:36" fillcolor="#24282b" stroked="f"/>
                <v:rect id="_x0000_s28940" style="position:absolute;left:6571;top:3637;width:24;height:36" fillcolor="#24282b" stroked="f"/>
                <v:rect id="_x0000_s28941" style="position:absolute;left:6571;top:3697;width:24;height:36" fillcolor="#24282b" stroked="f"/>
                <v:rect id="_x0000_s28942" style="position:absolute;left:6571;top:3769;width:24;height:24" fillcolor="#24282b" stroked="f"/>
                <v:rect id="_x0000_s28943" style="position:absolute;left:6571;top:3829;width:24;height:36" fillcolor="#24282b" stroked="f"/>
                <v:rect id="_x0000_s28944" style="position:absolute;left:6571;top:3889;width:24;height:36" fillcolor="#24282b" stroked="f"/>
                <v:rect id="_x0000_s28945" style="position:absolute;left:6571;top:3949;width:24;height:36" fillcolor="#24282b" stroked="f"/>
                <v:rect id="_x0000_s28946" style="position:absolute;left:6571;top:4021;width:24;height:36" fillcolor="#24282b" stroked="f"/>
                <v:rect id="_x0000_s28947" style="position:absolute;left:6571;top:4081;width:24;height:36" fillcolor="#24282b" stroked="f"/>
                <v:rect id="_x0000_s28948" style="position:absolute;left:6571;top:4141;width:24;height:36" fillcolor="#24282b" stroked="f"/>
                <v:rect id="_x0000_s28949" style="position:absolute;left:6571;top:4213;width:24;height:24" fillcolor="#24282b" stroked="f"/>
                <v:rect id="_x0000_s28950" style="position:absolute;left:6571;top:4273;width:24;height:36" fillcolor="#24282b" stroked="f"/>
                <v:rect id="_x0000_s28951" style="position:absolute;left:6571;top:4333;width:24;height:36" fillcolor="#24282b" stroked="f"/>
                <v:rect id="_x0000_s28952" style="position:absolute;left:6571;top:4405;width:24;height:24" fillcolor="#24282b" stroked="f"/>
                <v:rect id="_x0000_s28953" style="position:absolute;left:6571;top:4465;width:24;height:36" fillcolor="#24282b" stroked="f"/>
                <v:rect id="_x0000_s28954" style="position:absolute;left:6571;top:4525;width:24;height:36" fillcolor="#24282b" stroked="f"/>
                <v:rect id="_x0000_s28955" style="position:absolute;left:6571;top:4585;width:24;height:36" fillcolor="#24282b" stroked="f"/>
                <v:rect id="_x0000_s28956" style="position:absolute;left:6571;top:4657;width:24;height:36" fillcolor="#24282b" stroked="f"/>
                <v:rect id="_x0000_s28957" style="position:absolute;left:6571;top:4717;width:24;height:36" fillcolor="#24282b" stroked="f"/>
                <v:rect id="_x0000_s28958" style="position:absolute;left:6571;top:4777;width:24;height:36" fillcolor="#24282b" stroked="f"/>
                <v:rect id="_x0000_s28959" style="position:absolute;left:6571;top:4849;width:24;height:12" fillcolor="#24282b" stroked="f"/>
                <v:rect id="_x0000_s28960" style="position:absolute;left:6571;top:4897;width:24;height:36" fillcolor="#24282b" stroked="f"/>
                <v:rect id="_x0000_s28961" style="position:absolute;left:6571;top:4957;width:24;height:36" fillcolor="#24282b" stroked="f"/>
                <v:rect id="_x0000_s28962" style="position:absolute;left:6571;top:5029;width:24;height:24" fillcolor="#24282b" stroked="f"/>
                <v:rect id="_x0000_s28963" style="position:absolute;left:6571;top:5089;width:24;height:36" fillcolor="#24282b" stroked="f"/>
                <v:rect id="_x0000_s28964" style="position:absolute;left:6571;top:5149;width:24;height:36" fillcolor="#24282b" stroked="f"/>
                <v:rect id="_x0000_s28965" style="position:absolute;left:6571;top:5209;width:24;height:36" fillcolor="#24282b" stroked="f"/>
                <v:rect id="_x0000_s28966" style="position:absolute;left:6571;top:5281;width:24;height:36" fillcolor="#24282b" stroked="f"/>
                <v:rect id="_x0000_s28967" style="position:absolute;left:6571;top:5341;width:24;height:36" fillcolor="#24282b" stroked="f"/>
                <v:rect id="_x0000_s28968" style="position:absolute;left:6571;top:5401;width:24;height:36" fillcolor="#24282b" stroked="f"/>
                <v:rect id="_x0000_s28969" style="position:absolute;left:6571;top:5473;width:24;height:24" fillcolor="#24282b" stroked="f"/>
                <v:rect id="_x0000_s28970" style="position:absolute;left:6571;top:5533;width:24;height:36" fillcolor="#24282b" stroked="f"/>
                <v:rect id="_x0000_s28971" style="position:absolute;left:6571;top:5593;width:24;height:36" fillcolor="#24282b" stroked="f"/>
                <v:rect id="_x0000_s28972" style="position:absolute;left:6571;top:5665;width:24;height:24" fillcolor="#24282b" stroked="f"/>
                <v:rect id="_x0000_s28973" style="position:absolute;left:6571;top:5725;width:24;height:36" fillcolor="#24282b" stroked="f"/>
                <v:rect id="_x0000_s28974" style="position:absolute;left:6571;top:5785;width:24;height:36" fillcolor="#24282b" stroked="f"/>
                <v:rect id="_x0000_s28975" style="position:absolute;left:6571;top:5845;width:24;height:36" fillcolor="#24282b" stroked="f"/>
                <v:rect id="_x0000_s28976" style="position:absolute;left:6571;top:5917;width:24;height:36" fillcolor="#24282b" stroked="f"/>
                <v:rect id="_x0000_s28977" style="position:absolute;left:6571;top:5977;width:24;height:36" fillcolor="#24282b" stroked="f"/>
                <v:rect id="_x0000_s28978" style="position:absolute;left:6571;top:6049;width:24;height:24" fillcolor="#24282b" stroked="f"/>
                <v:rect id="_x0000_s28979" style="position:absolute;left:6571;top:6109;width:24;height:36" fillcolor="#24282b" stroked="f"/>
                <v:rect id="_x0000_s28980" style="position:absolute;left:6571;top:6169;width:24;height:36" fillcolor="#24282b" stroked="f"/>
                <v:rect id="_x0000_s28981" style="position:absolute;left:6571;top:6241;width:24;height:24" fillcolor="#24282b" stroked="f"/>
                <v:rect id="_x0000_s28982" style="position:absolute;left:6571;top:6301;width:24;height:36" fillcolor="#24282b" stroked="f"/>
                <v:rect id="_x0000_s28983" style="position:absolute;left:6571;top:6361;width:24;height:36" fillcolor="#24282b" stroked="f"/>
                <v:rect id="_x0000_s28984" style="position:absolute;left:6571;top:6421;width:24;height:36" fillcolor="#24282b" stroked="f"/>
                <v:rect id="_x0000_s28985" style="position:absolute;left:6571;top:6493;width:24;height:24" fillcolor="#24282b" stroked="f"/>
                <v:rect id="_x0000_s28986" style="position:absolute;left:6571;top:6553;width:24;height:36" fillcolor="#24282b" stroked="f"/>
                <v:rect id="_x0000_s28987" style="position:absolute;left:6571;top:6613;width:24;height:36" fillcolor="#24282b" stroked="f"/>
                <v:rect id="_x0000_s28988" style="position:absolute;left:6571;top:6685;width:24;height:24" fillcolor="#24282b" stroked="f"/>
                <v:rect id="_x0000_s28989" style="position:absolute;left:6571;top:6745;width:24;height:36" fillcolor="#24282b" stroked="f"/>
                <v:rect id="_x0000_s28990" style="position:absolute;left:6571;top:6805;width:24;height:36" fillcolor="#24282b" stroked="f"/>
                <v:rect id="_x0000_s28991" style="position:absolute;left:3111;top:480;width:36;height:36" fillcolor="#24282b" stroked="f"/>
                <v:rect id="_x0000_s28992" style="position:absolute;left:3111;top:540;width:36;height:36" fillcolor="#24282b" stroked="f"/>
                <v:rect id="_x0000_s28993" style="position:absolute;left:3111;top:600;width:36;height:36" fillcolor="#24282b" stroked="f"/>
                <v:rect id="_x0000_s28994" style="position:absolute;left:3111;top:672;width:36;height:24" fillcolor="#24282b" stroked="f"/>
                <v:rect id="_x0000_s28995" style="position:absolute;left:3111;top:732;width:36;height:36" fillcolor="#24282b" stroked="f"/>
                <v:rect id="_x0000_s28996" style="position:absolute;left:3111;top:792;width:36;height:36" fillcolor="#24282b" stroked="f"/>
                <v:rect id="_x0000_s28997" style="position:absolute;left:3111;top:864;width:36;height:24" fillcolor="#24282b" stroked="f"/>
                <v:rect id="_x0000_s28998" style="position:absolute;left:3111;top:924;width:36;height:36" fillcolor="#24282b" stroked="f"/>
              </v:group>
              <v:group id="_x0000_s28999" style="position:absolute;left:3111;top:444;width:889;height:8389" coordorigin="3111,444" coordsize="889,8389">
                <v:rect id="_x0000_s29000" style="position:absolute;left:3111;top:984;width:36;height:36" fillcolor="#24282b" stroked="f"/>
                <v:rect id="_x0000_s29001" style="position:absolute;left:3111;top:1056;width:36;height:24" fillcolor="#24282b" stroked="f"/>
                <v:rect id="_x0000_s29002" style="position:absolute;left:3111;top:1116;width:36;height:36" fillcolor="#24282b" stroked="f"/>
                <v:rect id="_x0000_s29003" style="position:absolute;left:3111;top:1188;width:36;height:24" fillcolor="#24282b" stroked="f"/>
                <v:rect id="_x0000_s29004" style="position:absolute;left:3111;top:1248;width:36;height:24" fillcolor="#24282b" stroked="f"/>
                <v:rect id="_x0000_s29005" style="position:absolute;left:3111;top:1308;width:36;height:36" fillcolor="#24282b" stroked="f"/>
                <v:rect id="_x0000_s29006" style="position:absolute;left:3111;top:1368;width:36;height:36" fillcolor="#24282b" stroked="f"/>
                <v:rect id="_x0000_s29007" style="position:absolute;left:3111;top:1440;width:36;height:24" fillcolor="#24282b" stroked="f"/>
                <v:rect id="_x0000_s29008" style="position:absolute;left:3111;top:1500;width:36;height:36" fillcolor="#24282b" stroked="f"/>
                <v:rect id="_x0000_s29009" style="position:absolute;left:3111;top:1560;width:36;height:36" fillcolor="#24282b" stroked="f"/>
                <v:rect id="_x0000_s29010" style="position:absolute;left:3111;top:1632;width:36;height:24" fillcolor="#24282b" stroked="f"/>
                <v:rect id="_x0000_s29011" style="position:absolute;left:3111;top:1692;width:36;height:36" fillcolor="#24282b" stroked="f"/>
                <v:rect id="_x0000_s29012" style="position:absolute;left:3111;top:1752;width:36;height:36" fillcolor="#24282b" stroked="f"/>
                <v:rect id="_x0000_s29013" style="position:absolute;left:3111;top:1824;width:36;height:24" fillcolor="#24282b" stroked="f"/>
                <v:rect id="_x0000_s29014" style="position:absolute;left:3111;top:1884;width:36;height:24" fillcolor="#24282b" stroked="f"/>
                <v:rect id="_x0000_s29015" style="position:absolute;left:3111;top:1944;width:36;height:36" fillcolor="#24282b" stroked="f"/>
                <v:rect id="_x0000_s29016" style="position:absolute;left:3111;top:2004;width:36;height:36" fillcolor="#24282b" stroked="f"/>
                <v:rect id="_x0000_s29017" style="position:absolute;left:3111;top:2076;width:36;height:24" fillcolor="#24282b" stroked="f"/>
                <v:rect id="_x0000_s29018" style="position:absolute;left:3111;top:2136;width:36;height:36" fillcolor="#24282b" stroked="f"/>
                <v:rect id="_x0000_s29019" style="position:absolute;left:3111;top:2196;width:36;height:36" fillcolor="#24282b" stroked="f"/>
                <v:rect id="_x0000_s29020" style="position:absolute;left:3111;top:2268;width:36;height:24" fillcolor="#24282b" stroked="f"/>
                <v:rect id="_x0000_s29021" style="position:absolute;left:3111;top:2328;width:36;height:36" fillcolor="#24282b" stroked="f"/>
                <v:rect id="_x0000_s29022" style="position:absolute;left:3111;top:2388;width:36;height:36" fillcolor="#24282b" stroked="f"/>
                <v:rect id="_x0000_s29023" style="position:absolute;left:3111;top:2460;width:36;height:24" fillcolor="#24282b" stroked="f"/>
                <v:rect id="_x0000_s29024" style="position:absolute;left:3111;top:2520;width:36;height:24" fillcolor="#24282b" stroked="f"/>
                <v:rect id="_x0000_s29025" style="position:absolute;left:3111;top:2580;width:36;height:36" fillcolor="#24282b" stroked="f"/>
                <v:rect id="_x0000_s29026" style="position:absolute;left:3111;top:2640;width:36;height:36" fillcolor="#24282b" stroked="f"/>
                <v:rect id="_x0000_s29027" style="position:absolute;left:3111;top:2712;width:36;height:24" fillcolor="#24282b" stroked="f"/>
                <v:rect id="_x0000_s29028" style="position:absolute;left:3111;top:2772;width:36;height:36" fillcolor="#24282b" stroked="f"/>
                <v:rect id="_x0000_s29029" style="position:absolute;left:3111;top:2832;width:36;height:36" fillcolor="#24282b" stroked="f"/>
                <v:rect id="_x0000_s29030" style="position:absolute;left:3111;top:2904;width:36;height:24" fillcolor="#24282b" stroked="f"/>
                <v:rect id="_x0000_s29031" style="position:absolute;left:3111;top:2964;width:36;height:36" fillcolor="#24282b" stroked="f"/>
                <v:rect id="_x0000_s29032" style="position:absolute;left:3111;top:3024;width:36;height:36" fillcolor="#24282b" stroked="f"/>
                <v:rect id="_x0000_s29033" style="position:absolute;left:3111;top:3096;width:36;height:25" fillcolor="#24282b" stroked="f"/>
                <v:rect id="_x0000_s29034" style="position:absolute;left:3111;top:3157;width:36;height:24" fillcolor="#24282b" stroked="f"/>
                <v:rect id="_x0000_s29035" style="position:absolute;left:3111;top:3217;width:36;height:36" fillcolor="#24282b" stroked="f"/>
                <v:rect id="_x0000_s29036" style="position:absolute;left:3111;top:3277;width:36;height:36" fillcolor="#24282b" stroked="f"/>
                <v:rect id="_x0000_s29037" style="position:absolute;left:3111;top:3349;width:36;height:24" fillcolor="#24282b" stroked="f"/>
                <v:rect id="_x0000_s29038" style="position:absolute;left:3111;top:3409;width:36;height:36" fillcolor="#24282b" stroked="f"/>
                <v:rect id="_x0000_s29039" style="position:absolute;left:3111;top:3469;width:36;height:36" fillcolor="#24282b" stroked="f"/>
                <v:rect id="_x0000_s29040" style="position:absolute;left:3111;top:3541;width:36;height:24" fillcolor="#24282b" stroked="f"/>
                <v:rect id="_x0000_s29041" style="position:absolute;left:3111;top:3601;width:36;height:36" fillcolor="#24282b" stroked="f"/>
                <v:rect id="_x0000_s29042" style="position:absolute;left:3111;top:3673;width:36;height:24" fillcolor="#24282b" stroked="f"/>
                <v:rect id="_x0000_s29043" style="position:absolute;left:3111;top:3733;width:36;height:24" fillcolor="#24282b" stroked="f"/>
                <v:rect id="_x0000_s29044" style="position:absolute;left:3111;top:3793;width:36;height:36" fillcolor="#24282b" stroked="f"/>
                <v:rect id="_x0000_s29045" style="position:absolute;left:3111;top:3853;width:36;height:36" fillcolor="#24282b" stroked="f"/>
                <v:rect id="_x0000_s29046" style="position:absolute;left:3111;top:3925;width:36;height:24" fillcolor="#24282b" stroked="f"/>
                <v:rect id="_x0000_s29047" style="position:absolute;left:3111;top:3985;width:36;height:36" fillcolor="#24282b" stroked="f"/>
                <v:rect id="_x0000_s29048" style="position:absolute;left:3111;top:4045;width:36;height:36" fillcolor="#24282b" stroked="f"/>
                <v:rect id="_x0000_s29049" style="position:absolute;left:3111;top:4117;width:36;height:24" fillcolor="#24282b" stroked="f"/>
                <v:rect id="_x0000_s29050" style="position:absolute;left:3111;top:4177;width:36;height:24" fillcolor="#24282b" stroked="f"/>
                <v:rect id="_x0000_s29051" style="position:absolute;left:3111;top:4237;width:36;height:36" fillcolor="#24282b" stroked="f"/>
                <v:rect id="_x0000_s29052" style="position:absolute;left:3111;top:4309;width:36;height:24" fillcolor="#24282b" stroked="f"/>
                <v:rect id="_x0000_s29053" style="position:absolute;left:3111;top:4369;width:36;height:24" fillcolor="#24282b" stroked="f"/>
                <v:rect id="_x0000_s29054" style="position:absolute;left:3111;top:4429;width:36;height:36" fillcolor="#24282b" stroked="f"/>
                <v:rect id="_x0000_s29055" style="position:absolute;left:3111;top:4489;width:36;height:36" fillcolor="#24282b" stroked="f"/>
                <v:rect id="_x0000_s29056" style="position:absolute;left:3111;top:4561;width:36;height:24" fillcolor="#24282b" stroked="f"/>
                <v:rect id="_x0000_s29057" style="position:absolute;left:3111;top:4621;width:36;height:36" fillcolor="#24282b" stroked="f"/>
                <v:rect id="_x0000_s29058" style="position:absolute;left:3111;top:4681;width:36;height:36" fillcolor="#24282b" stroked="f"/>
                <v:rect id="_x0000_s29059" style="position:absolute;left:3111;top:4753;width:36;height:24" fillcolor="#24282b" stroked="f"/>
                <v:rect id="_x0000_s29060" style="position:absolute;left:3111;top:4813;width:36;height:24" fillcolor="#24282b" stroked="f"/>
                <v:rect id="_x0000_s29061" style="position:absolute;left:3111;top:4861;width:36;height:36" fillcolor="#24282b" stroked="f"/>
                <v:rect id="_x0000_s29062" style="position:absolute;left:3111;top:4933;width:36;height:24" fillcolor="#24282b" stroked="f"/>
                <v:rect id="_x0000_s29063" style="position:absolute;left:3111;top:4993;width:36;height:24" fillcolor="#24282b" stroked="f"/>
                <v:rect id="_x0000_s29064" style="position:absolute;left:3111;top:5053;width:36;height:36" fillcolor="#24282b" stroked="f"/>
                <v:rect id="_x0000_s29065" style="position:absolute;left:3111;top:5113;width:36;height:36" fillcolor="#24282b" stroked="f"/>
                <v:rect id="_x0000_s29066" style="position:absolute;left:3111;top:5185;width:36;height:24" fillcolor="#24282b" stroked="f"/>
                <v:rect id="_x0000_s29067" style="position:absolute;left:3111;top:5245;width:36;height:36" fillcolor="#24282b" stroked="f"/>
                <v:rect id="_x0000_s29068" style="position:absolute;left:3111;top:5305;width:36;height:36" fillcolor="#24282b" stroked="f"/>
                <v:rect id="_x0000_s29069" style="position:absolute;left:3111;top:5377;width:36;height:24" fillcolor="#24282b" stroked="f"/>
                <v:rect id="_x0000_s29070" style="position:absolute;left:3111;top:5437;width:36;height:24" fillcolor="#24282b" stroked="f"/>
                <v:rect id="_x0000_s29071" style="position:absolute;left:3111;top:5497;width:36;height:36" fillcolor="#24282b" stroked="f"/>
                <v:rect id="_x0000_s29072" style="position:absolute;left:3111;top:5569;width:36;height:24" fillcolor="#24282b" stroked="f"/>
                <v:rect id="_x0000_s29073" style="position:absolute;left:3111;top:5629;width:36;height:24" fillcolor="#24282b" stroked="f"/>
                <v:rect id="_x0000_s29074" style="position:absolute;left:3111;top:5689;width:36;height:36" fillcolor="#24282b" stroked="f"/>
                <v:rect id="_x0000_s29075" style="position:absolute;left:3111;top:5749;width:36;height:36" fillcolor="#24282b" stroked="f"/>
                <v:rect id="_x0000_s29076" style="position:absolute;left:3111;top:5821;width:36;height:24" fillcolor="#24282b" stroked="f"/>
                <v:rect id="_x0000_s29077" style="position:absolute;left:3111;top:5881;width:36;height:36" fillcolor="#24282b" stroked="f"/>
                <v:rect id="_x0000_s29078" style="position:absolute;left:3111;top:5941;width:36;height:36" fillcolor="#24282b" stroked="f"/>
                <v:rect id="_x0000_s29079" style="position:absolute;left:3111;top:6013;width:36;height:24" fillcolor="#24282b" stroked="f"/>
                <v:rect id="_x0000_s29080" style="position:absolute;left:3111;top:6073;width:36;height:36" fillcolor="#24282b" stroked="f"/>
                <v:rect id="_x0000_s29081" style="position:absolute;left:3111;top:6133;width:36;height:36" fillcolor="#24282b" stroked="f"/>
                <v:rect id="_x0000_s29082" style="position:absolute;left:3111;top:6205;width:36;height:24" fillcolor="#24282b" stroked="f"/>
                <v:rect id="_x0000_s29083" style="position:absolute;left:3111;top:6265;width:36;height:36" fillcolor="#24282b" stroked="f"/>
                <v:rect id="_x0000_s29084" style="position:absolute;left:3111;top:6325;width:36;height:36" fillcolor="#24282b" stroked="f"/>
                <v:rect id="_x0000_s29085" style="position:absolute;left:3111;top:6397;width:36;height:24" fillcolor="#24282b" stroked="f"/>
                <v:rect id="_x0000_s29086" style="position:absolute;left:3111;top:6457;width:36;height:24" fillcolor="#24282b" stroked="f"/>
                <v:rect id="_x0000_s29087" style="position:absolute;left:3111;top:6517;width:36;height:36" fillcolor="#24282b" stroked="f"/>
                <v:rect id="_x0000_s29088" style="position:absolute;left:3111;top:6589;width:36;height:24" fillcolor="#24282b" stroked="f"/>
                <v:rect id="_x0000_s29089" style="position:absolute;left:3111;top:6649;width:36;height:24" fillcolor="#24282b" stroked="f"/>
                <v:rect id="_x0000_s29090" style="position:absolute;left:3111;top:6709;width:36;height:36" fillcolor="#24282b" stroked="f"/>
                <v:rect id="_x0000_s29091" style="position:absolute;left:3111;top:6769;width:36;height:36" fillcolor="#24282b" stroked="f"/>
                <v:rect id="_x0000_s29092" style="position:absolute;left:3111;top:6841;width:36;height:24" fillcolor="#24282b" stroked="f"/>
                <v:rect id="_x0000_s29093" style="position:absolute;left:3111;top:6901;width:36;height:36" fillcolor="#24282b" stroked="f"/>
                <v:rect id="_x0000_s29094" style="position:absolute;left:3111;top:6961;width:36;height:36" fillcolor="#24282b" stroked="f"/>
                <v:rect id="_x0000_s29095" style="position:absolute;left:3111;top:7033;width:36;height:24" fillcolor="#24282b" stroked="f"/>
                <v:rect id="_x0000_s29096" style="position:absolute;left:3111;top:7093;width:36;height:36" fillcolor="#24282b" stroked="f"/>
                <v:rect id="_x0000_s29097" style="position:absolute;left:3111;top:7153;width:36;height:36" fillcolor="#24282b" stroked="f"/>
                <v:rect id="_x0000_s29098" style="position:absolute;left:3111;top:7225;width:36;height:24" fillcolor="#24282b" stroked="f"/>
                <v:rect id="_x0000_s29099" style="position:absolute;left:3111;top:7285;width:36;height:24" fillcolor="#24282b" stroked="f"/>
                <v:rect id="_x0000_s29100" style="position:absolute;left:3111;top:7345;width:36;height:36" fillcolor="#24282b" stroked="f"/>
                <v:rect id="_x0000_s29101" style="position:absolute;left:3111;top:7405;width:36;height:36" fillcolor="#24282b" stroked="f"/>
                <v:rect id="_x0000_s29102" style="position:absolute;left:3111;top:7477;width:36;height:24" fillcolor="#24282b" stroked="f"/>
                <v:rect id="_x0000_s29103" style="position:absolute;left:3111;top:7537;width:36;height:36" fillcolor="#24282b" stroked="f"/>
                <v:rect id="_x0000_s29104" style="position:absolute;left:3111;top:7597;width:36;height:36" fillcolor="#24282b" stroked="f"/>
                <v:rect id="_x0000_s29105" style="position:absolute;left:3111;top:7669;width:36;height:24" fillcolor="#24282b" stroked="f"/>
                <v:rect id="_x0000_s29106" style="position:absolute;left:3111;top:7729;width:36;height:36" fillcolor="#24282b" stroked="f"/>
                <v:rect id="_x0000_s29107" style="position:absolute;left:3111;top:7789;width:36;height:36" fillcolor="#24282b" stroked="f"/>
                <v:rect id="_x0000_s29108" style="position:absolute;left:3111;top:7861;width:36;height:24" fillcolor="#24282b" stroked="f"/>
                <v:rect id="_x0000_s29109" style="position:absolute;left:3111;top:7921;width:36;height:24" fillcolor="#24282b" stroked="f"/>
                <v:rect id="_x0000_s29110" style="position:absolute;left:3111;top:7981;width:36;height:36" fillcolor="#24282b" stroked="f"/>
                <v:rect id="_x0000_s29111" style="position:absolute;left:3111;top:8041;width:36;height:36" fillcolor="#24282b" stroked="f"/>
                <v:rect id="_x0000_s29112" style="position:absolute;left:3111;top:8113;width:36;height:24" fillcolor="#24282b" stroked="f"/>
                <v:rect id="_x0000_s29113" style="position:absolute;left:3111;top:8173;width:36;height:36" fillcolor="#24282b" stroked="f"/>
                <v:rect id="_x0000_s29114" style="position:absolute;left:3111;top:8233;width:36;height:36" fillcolor="#24282b" stroked="f"/>
                <v:rect id="_x0000_s29115" style="position:absolute;left:3111;top:8305;width:36;height:24" fillcolor="#24282b" stroked="f"/>
                <v:rect id="_x0000_s29116" style="position:absolute;left:3111;top:8365;width:36;height:36" fillcolor="#24282b" stroked="f"/>
                <v:rect id="_x0000_s29117" style="position:absolute;left:3111;top:8425;width:36;height:36" fillcolor="#24282b" stroked="f"/>
                <v:rect id="_x0000_s29118" style="position:absolute;left:3111;top:8497;width:36;height:24" fillcolor="#24282b" stroked="f"/>
                <v:rect id="_x0000_s29119" style="position:absolute;left:3111;top:8557;width:36;height:36" fillcolor="#24282b" stroked="f"/>
                <v:rect id="_x0000_s29120" style="position:absolute;left:3111;top:8617;width:36;height:36" fillcolor="#24282b" stroked="f"/>
                <v:rect id="_x0000_s29121" style="position:absolute;left:3111;top:8689;width:36;height:24" fillcolor="#24282b" stroked="f"/>
                <v:rect id="_x0000_s29122" style="position:absolute;left:3111;top:8749;width:36;height:36" fillcolor="#24282b" stroked="f"/>
                <v:rect id="_x0000_s29123" style="position:absolute;left:3111;top:8809;width:36;height:24" fillcolor="#24282b" stroked="f"/>
                <v:rect id="_x0000_s29124" style="position:absolute;left:3544;top:444;width:36;height:36" fillcolor="#24282b" stroked="f"/>
                <v:rect id="_x0000_s29125" style="position:absolute;left:3544;top:516;width:36;height:36" fillcolor="#24282b" stroked="f"/>
                <v:rect id="_x0000_s29126" style="position:absolute;left:3544;top:576;width:36;height:36" fillcolor="#24282b" stroked="f"/>
                <v:rect id="_x0000_s29127" style="position:absolute;left:3544;top:636;width:36;height:36" fillcolor="#24282b" stroked="f"/>
                <v:rect id="_x0000_s29128" style="position:absolute;left:3544;top:708;width:36;height:24" fillcolor="#24282b" stroked="f"/>
                <v:rect id="_x0000_s29129" style="position:absolute;left:3544;top:768;width:36;height:36" fillcolor="#24282b" stroked="f"/>
                <v:rect id="_x0000_s29130" style="position:absolute;left:3544;top:828;width:36;height:36" fillcolor="#24282b" stroked="f"/>
                <v:rect id="_x0000_s29131" style="position:absolute;left:3544;top:900;width:36;height:24" fillcolor="#24282b" stroked="f"/>
                <v:rect id="_x0000_s29132" style="position:absolute;left:3544;top:960;width:36;height:36" fillcolor="#24282b" stroked="f"/>
                <v:rect id="_x0000_s29133" style="position:absolute;left:3544;top:1020;width:36;height:36" fillcolor="#24282b" stroked="f"/>
                <v:rect id="_x0000_s29134" style="position:absolute;left:3544;top:1092;width:36;height:24" fillcolor="#24282b" stroked="f"/>
                <v:rect id="_x0000_s29135" style="position:absolute;left:3544;top:1152;width:36;height:36" fillcolor="#24282b" stroked="f"/>
                <v:rect id="_x0000_s29136" style="position:absolute;left:3544;top:1212;width:36;height:36" fillcolor="#24282b" stroked="f"/>
                <v:rect id="_x0000_s29137" style="position:absolute;left:3544;top:1284;width:36;height:24" fillcolor="#24282b" stroked="f"/>
                <v:rect id="_x0000_s29138" style="position:absolute;left:3544;top:1344;width:36;height:36" fillcolor="#24282b" stroked="f"/>
                <v:rect id="_x0000_s29139" style="position:absolute;left:3544;top:1404;width:36;height:36" fillcolor="#24282b" stroked="f"/>
                <v:rect id="_x0000_s29140" style="position:absolute;left:3544;top:1476;width:36;height:24" fillcolor="#24282b" stroked="f"/>
                <v:rect id="_x0000_s29141" style="position:absolute;left:3544;top:1536;width:36;height:36" fillcolor="#24282b" stroked="f"/>
                <v:rect id="_x0000_s29142" style="position:absolute;left:3544;top:1596;width:36;height:36" fillcolor="#24282b" stroked="f"/>
                <v:rect id="_x0000_s29143" style="position:absolute;left:3544;top:1656;width:36;height:36" fillcolor="#24282b" stroked="f"/>
                <v:rect id="_x0000_s29144" style="position:absolute;left:3544;top:1728;width:36;height:24" fillcolor="#24282b" stroked="f"/>
                <v:rect id="_x0000_s29145" style="position:absolute;left:3544;top:1788;width:36;height:36" fillcolor="#24282b" stroked="f"/>
                <v:rect id="_x0000_s29146" style="position:absolute;left:3544;top:1848;width:36;height:36" fillcolor="#24282b" stroked="f"/>
                <v:rect id="_x0000_s29147" style="position:absolute;left:3544;top:1920;width:36;height:24" fillcolor="#24282b" stroked="f"/>
                <v:rect id="_x0000_s29148" style="position:absolute;left:3544;top:1980;width:36;height:36" fillcolor="#24282b" stroked="f"/>
                <v:rect id="_x0000_s29149" style="position:absolute;left:3544;top:2040;width:36;height:36" fillcolor="#24282b" stroked="f"/>
                <v:rect id="_x0000_s29150" style="position:absolute;left:3544;top:2112;width:36;height:24" fillcolor="#24282b" stroked="f"/>
                <v:rect id="_x0000_s29151" style="position:absolute;left:3544;top:2172;width:36;height:36" fillcolor="#24282b" stroked="f"/>
                <v:rect id="_x0000_s29152" style="position:absolute;left:3976;top:444;width:24;height:36" fillcolor="#24282b" stroked="f"/>
                <v:rect id="_x0000_s29153" style="position:absolute;left:3976;top:516;width:24;height:36" fillcolor="#24282b" stroked="f"/>
                <v:rect id="_x0000_s29154" style="position:absolute;left:3976;top:576;width:24;height:36" fillcolor="#24282b" stroked="f"/>
                <v:rect id="_x0000_s29155" style="position:absolute;left:3976;top:636;width:24;height:36" fillcolor="#24282b" stroked="f"/>
                <v:rect id="_x0000_s29156" style="position:absolute;left:3976;top:708;width:24;height:24" fillcolor="#24282b" stroked="f"/>
                <v:rect id="_x0000_s29157" style="position:absolute;left:3976;top:768;width:24;height:36" fillcolor="#24282b" stroked="f"/>
                <v:rect id="_x0000_s29158" style="position:absolute;left:3976;top:828;width:24;height:36" fillcolor="#24282b" stroked="f"/>
                <v:rect id="_x0000_s29159" style="position:absolute;left:3976;top:900;width:24;height:24" fillcolor="#24282b" stroked="f"/>
                <v:rect id="_x0000_s29160" style="position:absolute;left:3976;top:960;width:24;height:36" fillcolor="#24282b" stroked="f"/>
                <v:rect id="_x0000_s29161" style="position:absolute;left:3976;top:1020;width:24;height:36" fillcolor="#24282b" stroked="f"/>
                <v:rect id="_x0000_s29162" style="position:absolute;left:3976;top:1092;width:24;height:24" fillcolor="#24282b" stroked="f"/>
                <v:rect id="_x0000_s29163" style="position:absolute;left:3976;top:1152;width:24;height:36" fillcolor="#24282b" stroked="f"/>
                <v:rect id="_x0000_s29164" style="position:absolute;left:3976;top:1212;width:24;height:36" fillcolor="#24282b" stroked="f"/>
                <v:rect id="_x0000_s29165" style="position:absolute;left:3976;top:1284;width:24;height:24" fillcolor="#24282b" stroked="f"/>
                <v:rect id="_x0000_s29166" style="position:absolute;left:3976;top:1344;width:24;height:36" fillcolor="#24282b" stroked="f"/>
                <v:rect id="_x0000_s29167" style="position:absolute;left:3976;top:1404;width:24;height:36" fillcolor="#24282b" stroked="f"/>
                <v:rect id="_x0000_s29168" style="position:absolute;left:3976;top:1476;width:24;height:24" fillcolor="#24282b" stroked="f"/>
                <v:rect id="_x0000_s29169" style="position:absolute;left:3976;top:1536;width:24;height:36" fillcolor="#24282b" stroked="f"/>
                <v:rect id="_x0000_s29170" style="position:absolute;left:3976;top:1596;width:24;height:36" fillcolor="#24282b" stroked="f"/>
                <v:rect id="_x0000_s29171" style="position:absolute;left:3976;top:1656;width:24;height:36" fillcolor="#24282b" stroked="f"/>
                <v:rect id="_x0000_s29172" style="position:absolute;left:3976;top:1728;width:24;height:24" fillcolor="#24282b" stroked="f"/>
                <v:rect id="_x0000_s29173" style="position:absolute;left:3976;top:1788;width:24;height:36" fillcolor="#24282b" stroked="f"/>
                <v:rect id="_x0000_s29174" style="position:absolute;left:3976;top:1848;width:24;height:36" fillcolor="#24282b" stroked="f"/>
                <v:rect id="_x0000_s29175" style="position:absolute;left:3976;top:1920;width:24;height:24" fillcolor="#24282b" stroked="f"/>
                <v:rect id="_x0000_s29176" style="position:absolute;left:3976;top:1980;width:24;height:36" fillcolor="#24282b" stroked="f"/>
                <v:rect id="_x0000_s29177" style="position:absolute;left:3976;top:2040;width:24;height:36" fillcolor="#24282b" stroked="f"/>
                <v:rect id="_x0000_s29178" style="position:absolute;left:3976;top:2112;width:24;height:24" fillcolor="#24282b" stroked="f"/>
                <v:rect id="_x0000_s29179" style="position:absolute;left:3976;top:2172;width:24;height:36" fillcolor="#24282b" stroked="f"/>
                <v:rect id="_x0000_s29180" style="position:absolute;left:3976;top:2232;width:24;height:36" fillcolor="#24282b" stroked="f"/>
                <v:rect id="_x0000_s29181" style="position:absolute;left:3976;top:2292;width:24;height:36" fillcolor="#24282b" stroked="f"/>
                <v:rect id="_x0000_s29182" style="position:absolute;left:3976;top:2364;width:24;height:24" fillcolor="#24282b" stroked="f"/>
                <v:rect id="_x0000_s29183" style="position:absolute;left:3976;top:2424;width:24;height:36" fillcolor="#24282b" stroked="f"/>
                <v:rect id="_x0000_s29184" style="position:absolute;left:3976;top:2484;width:24;height:36" fillcolor="#24282b" stroked="f"/>
                <v:rect id="_x0000_s29185" style="position:absolute;left:3976;top:2556;width:24;height:24" fillcolor="#24282b" stroked="f"/>
                <v:rect id="_x0000_s29186" style="position:absolute;left:3976;top:2616;width:24;height:36" fillcolor="#24282b" stroked="f"/>
                <v:rect id="_x0000_s29187" style="position:absolute;left:3976;top:2676;width:24;height:36" fillcolor="#24282b" stroked="f"/>
                <v:rect id="_x0000_s29188" style="position:absolute;left:3976;top:2748;width:24;height:24" fillcolor="#24282b" stroked="f"/>
                <v:rect id="_x0000_s29189" style="position:absolute;left:3976;top:2808;width:24;height:36" fillcolor="#24282b" stroked="f"/>
                <v:rect id="_x0000_s29190" style="position:absolute;left:3976;top:2868;width:24;height:36" fillcolor="#24282b" stroked="f"/>
                <v:rect id="_x0000_s29191" style="position:absolute;left:3976;top:2928;width:24;height:36" fillcolor="#24282b" stroked="f"/>
                <v:rect id="_x0000_s29192" style="position:absolute;left:3976;top:3000;width:24;height:24" fillcolor="#24282b" stroked="f"/>
                <v:rect id="_x0000_s29193" style="position:absolute;left:3976;top:3060;width:24;height:36" fillcolor="#24282b" stroked="f"/>
                <v:rect id="_x0000_s29194" style="position:absolute;left:3976;top:3121;width:24;height:36" fillcolor="#24282b" stroked="f"/>
                <v:rect id="_x0000_s29195" style="position:absolute;left:3976;top:3193;width:24;height:24" fillcolor="#24282b" stroked="f"/>
                <v:rect id="_x0000_s29196" style="position:absolute;left:3976;top:3253;width:24;height:36" fillcolor="#24282b" stroked="f"/>
                <v:rect id="_x0000_s29197" style="position:absolute;left:3976;top:3313;width:24;height:36" fillcolor="#24282b" stroked="f"/>
                <v:rect id="_x0000_s29198" style="position:absolute;left:3976;top:3385;width:24;height:24" fillcolor="#24282b" stroked="f"/>
                <v:rect id="_x0000_s29199" style="position:absolute;left:3976;top:3445;width:24;height:36" fillcolor="#24282b" stroked="f"/>
              </v:group>
              <v:group id="_x0000_s29200" style="position:absolute;left:2150;top:444;width:5177;height:9063" coordorigin="2150,444" coordsize="5177,9063">
                <v:rect id="_x0000_s29201" style="position:absolute;left:3976;top:3505;width:24;height:36" fillcolor="#24282b" stroked="f"/>
                <v:rect id="_x0000_s29202" style="position:absolute;left:3976;top:3565;width:24;height:36" fillcolor="#24282b" stroked="f"/>
                <v:shape id="_x0000_s29203" style="position:absolute;left:3976;top:3637;width:36;height:36" coordsize="3,3" path="m2,l,,,3r3,l2,xe" fillcolor="#24282b" stroked="f">
                  <v:path arrowok="t"/>
                </v:shape>
                <v:rect id="_x0000_s29204" style="position:absolute;left:3976;top:3697;width:36;height:36" fillcolor="#24282b" stroked="f"/>
                <v:rect id="_x0000_s29205" style="position:absolute;left:3976;top:3769;width:36;height:24" fillcolor="#24282b" stroked="f"/>
                <v:rect id="_x0000_s29206" style="position:absolute;left:3976;top:3829;width:36;height:36" fillcolor="#24282b" stroked="f"/>
                <v:rect id="_x0000_s29207" style="position:absolute;left:3976;top:3889;width:36;height:36" fillcolor="#24282b" stroked="f"/>
                <v:rect id="_x0000_s29208" style="position:absolute;left:3976;top:3949;width:36;height:36" fillcolor="#24282b" stroked="f"/>
                <v:rect id="_x0000_s29209" style="position:absolute;left:3976;top:4021;width:36;height:36" fillcolor="#24282b" stroked="f"/>
                <v:rect id="_x0000_s29210" style="position:absolute;left:3976;top:4081;width:36;height:36" fillcolor="#24282b" stroked="f"/>
                <v:rect id="_x0000_s29211" style="position:absolute;left:3976;top:4141;width:36;height:36" fillcolor="#24282b" stroked="f"/>
                <v:rect id="_x0000_s29212" style="position:absolute;left:3976;top:4213;width:36;height:24" fillcolor="#24282b" stroked="f"/>
                <v:rect id="_x0000_s29213" style="position:absolute;left:3976;top:4273;width:36;height:36" fillcolor="#24282b" stroked="f"/>
                <v:rect id="_x0000_s29214" style="position:absolute;left:3976;top:4333;width:36;height:36" fillcolor="#24282b" stroked="f"/>
                <v:rect id="_x0000_s29215" style="position:absolute;left:3976;top:4405;width:36;height:24" fillcolor="#24282b" stroked="f"/>
                <v:rect id="_x0000_s29216" style="position:absolute;left:3976;top:4465;width:36;height:36" fillcolor="#24282b" stroked="f"/>
                <v:rect id="_x0000_s29217" style="position:absolute;left:3976;top:4525;width:36;height:36" fillcolor="#24282b" stroked="f"/>
                <v:rect id="_x0000_s29218" style="position:absolute;left:3976;top:4585;width:36;height:36" fillcolor="#24282b" stroked="f"/>
                <v:rect id="_x0000_s29219" style="position:absolute;left:3976;top:4657;width:36;height:36" fillcolor="#24282b" stroked="f"/>
                <v:rect id="_x0000_s29220" style="position:absolute;left:3976;top:4717;width:36;height:36" fillcolor="#24282b" stroked="f"/>
                <v:rect id="_x0000_s29221" style="position:absolute;left:3976;top:4777;width:36;height:36" fillcolor="#24282b" stroked="f"/>
                <v:rect id="_x0000_s29222" style="position:absolute;left:3976;top:4849;width:36;height:12" fillcolor="#24282b" stroked="f"/>
                <v:rect id="_x0000_s29223" style="position:absolute;left:3976;top:4897;width:36;height:36" fillcolor="#24282b" stroked="f"/>
                <v:rect id="_x0000_s29224" style="position:absolute;left:3976;top:4957;width:36;height:36" fillcolor="#24282b" stroked="f"/>
                <v:rect id="_x0000_s29225" style="position:absolute;left:3976;top:5029;width:36;height:24" fillcolor="#24282b" stroked="f"/>
                <v:rect id="_x0000_s29226" style="position:absolute;left:3976;top:5089;width:36;height:36" fillcolor="#24282b" stroked="f"/>
                <v:rect id="_x0000_s29227" style="position:absolute;left:3976;top:5149;width:36;height:36" fillcolor="#24282b" stroked="f"/>
                <v:rect id="_x0000_s29228" style="position:absolute;left:3976;top:5209;width:36;height:36" fillcolor="#24282b" stroked="f"/>
                <v:rect id="_x0000_s29229" style="position:absolute;left:3976;top:5281;width:36;height:36" fillcolor="#24282b" stroked="f"/>
                <v:rect id="_x0000_s29230" style="position:absolute;left:3976;top:5341;width:36;height:36" fillcolor="#24282b" stroked="f"/>
                <v:rect id="_x0000_s29231" style="position:absolute;left:3976;top:5401;width:36;height:36" fillcolor="#24282b" stroked="f"/>
                <v:rect id="_x0000_s29232" style="position:absolute;left:3976;top:5473;width:36;height:24" fillcolor="#24282b" stroked="f"/>
                <v:rect id="_x0000_s29233" style="position:absolute;left:3976;top:5533;width:36;height:36" fillcolor="#24282b" stroked="f"/>
                <v:rect id="_x0000_s29234" style="position:absolute;left:3976;top:5593;width:36;height:36" fillcolor="#24282b" stroked="f"/>
                <v:rect id="_x0000_s29235" style="position:absolute;left:3976;top:5665;width:36;height:24" fillcolor="#24282b" stroked="f"/>
                <v:rect id="_x0000_s29236" style="position:absolute;left:3976;top:5725;width:36;height:36" fillcolor="#24282b" stroked="f"/>
                <v:rect id="_x0000_s29237" style="position:absolute;left:3976;top:5785;width:36;height:36" fillcolor="#24282b" stroked="f"/>
                <v:rect id="_x0000_s29238" style="position:absolute;left:3976;top:5845;width:36;height:36" fillcolor="#24282b" stroked="f"/>
                <v:rect id="_x0000_s29239" style="position:absolute;left:3976;top:5917;width:36;height:36" fillcolor="#24282b" stroked="f"/>
                <v:rect id="_x0000_s29240" style="position:absolute;left:3976;top:5977;width:36;height:36" fillcolor="#24282b" stroked="f"/>
                <v:rect id="_x0000_s29241" style="position:absolute;left:3976;top:6049;width:36;height:24" fillcolor="#24282b" stroked="f"/>
                <v:rect id="_x0000_s29242" style="position:absolute;left:3976;top:6109;width:36;height:36" fillcolor="#24282b" stroked="f"/>
                <v:rect id="_x0000_s29243" style="position:absolute;left:3976;top:6169;width:36;height:36" fillcolor="#24282b" stroked="f"/>
                <v:rect id="_x0000_s29244" style="position:absolute;left:3976;top:6241;width:36;height:24" fillcolor="#24282b" stroked="f"/>
                <v:rect id="_x0000_s29245" style="position:absolute;left:3976;top:6301;width:36;height:36" fillcolor="#24282b" stroked="f"/>
                <v:rect id="_x0000_s29246" style="position:absolute;left:3976;top:6361;width:36;height:36" fillcolor="#24282b" stroked="f"/>
                <v:rect id="_x0000_s29247" style="position:absolute;left:3976;top:6421;width:36;height:36" fillcolor="#24282b" stroked="f"/>
                <v:rect id="_x0000_s29248" style="position:absolute;left:3976;top:6493;width:36;height:24" fillcolor="#24282b" stroked="f"/>
                <v:rect id="_x0000_s29249" style="position:absolute;left:3976;top:6553;width:36;height:36" fillcolor="#24282b" stroked="f"/>
                <v:rect id="_x0000_s29250" style="position:absolute;left:3976;top:6613;width:36;height:36" fillcolor="#24282b" stroked="f"/>
                <v:rect id="_x0000_s29251" style="position:absolute;left:3976;top:6685;width:36;height:24" fillcolor="#24282b" stroked="f"/>
                <v:rect id="_x0000_s29252" style="position:absolute;left:3976;top:6745;width:36;height:36" fillcolor="#24282b" stroked="f"/>
                <v:rect id="_x0000_s29253" style="position:absolute;left:3976;top:6805;width:36;height:36" fillcolor="#24282b" stroked="f"/>
                <v:line id="_x0000_s29254" style="position:absolute" from="3123,624" to="3544,636" strokecolor="#24282b" strokeweight=".6pt">
                  <v:stroke joinstyle="miter"/>
                </v:line>
                <v:shape id="_x0000_s29255" style="position:absolute;left:3123;top:576;width:108;height:108" coordsize="9,9" path="m9,l,4,9,9e" filled="f" strokecolor="#24282b" strokeweight=".6pt">
                  <v:stroke joinstyle="miter"/>
                  <v:path arrowok="t"/>
                </v:shape>
                <v:shape id="_x0000_s29256" style="position:absolute;left:3435;top:576;width:109;height:108" coordsize="9,9" path="m,9l9,4,,e" filled="f" strokecolor="#24282b" strokeweight=".6pt">
                  <v:stroke joinstyle="miter"/>
                  <v:path arrowok="t"/>
                </v:shape>
                <v:line id="_x0000_s29257" style="position:absolute" from="2150,876" to="2523,877" strokecolor="#24282b" strokeweight=".6pt">
                  <v:stroke joinstyle="miter"/>
                </v:line>
                <v:shape id="_x0000_s29258" style="position:absolute;left:2414;top:816;width:109;height:108" coordsize="9,9" path="m,9l9,5,,e" filled="f" strokecolor="#24282b" strokeweight=".6pt">
                  <v:stroke joinstyle="miter"/>
                  <v:path arrowok="t"/>
                </v:shape>
                <v:line id="_x0000_s29259" style="position:absolute;flip:y" from="3135,9001" to="3136,9494" strokecolor="#24282b" strokeweight=".6pt">
                  <v:stroke joinstyle="miter"/>
                </v:line>
                <v:shape id="_x0000_s29260" style="position:absolute;left:3075;top:9001;width:108;height:96" coordsize="9,8" path="m9,8l5,,,8e" filled="f" strokecolor="#24282b" strokeweight=".6pt">
                  <v:stroke joinstyle="miter"/>
                  <v:path arrowok="t"/>
                </v:shape>
                <v:line id="_x0000_s29261" style="position:absolute" from="3123,9506" to="3688,9507" strokecolor="#24282b" strokeweight=".6pt">
                  <v:stroke joinstyle="miter"/>
                </v:line>
                <v:line id="_x0000_s29262" style="position:absolute;flip:y" from="3315,444" to="3435,624" strokecolor="#24282b" strokeweight=".6pt">
                  <v:stroke joinstyle="miter"/>
                </v:line>
                <v:rect id="_x0000_s29263" style="position:absolute;left:3760;top:2532;width:36;height:36" fillcolor="#24282b" stroked="f"/>
                <v:rect id="_x0000_s29264" style="position:absolute;left:3760;top:2604;width:36;height:24" fillcolor="#24282b" stroked="f"/>
                <v:rect id="_x0000_s29265" style="position:absolute;left:3760;top:2664;width:36;height:36" fillcolor="#24282b" stroked="f"/>
                <v:rect id="_x0000_s29266" style="position:absolute;left:3760;top:2724;width:36;height:36" fillcolor="#24282b" stroked="f"/>
                <v:rect id="_x0000_s29267" style="position:absolute;left:3760;top:2796;width:36;height:24" fillcolor="#24282b" stroked="f"/>
                <v:rect id="_x0000_s29268" style="position:absolute;left:3760;top:2856;width:36;height:24" fillcolor="#24282b" stroked="f"/>
                <v:rect id="_x0000_s29269" style="position:absolute;left:3760;top:2916;width:36;height:36" fillcolor="#24282b" stroked="f"/>
                <v:rect id="_x0000_s29270" style="position:absolute;left:3760;top:2976;width:36;height:36" fillcolor="#24282b" stroked="f"/>
                <v:rect id="_x0000_s29271" style="position:absolute;left:3760;top:3048;width:36;height:24" fillcolor="#24282b" stroked="f"/>
                <v:rect id="_x0000_s29272" style="position:absolute;left:3760;top:3108;width:36;height:37" fillcolor="#24282b" stroked="f"/>
                <v:rect id="_x0000_s29273" style="position:absolute;left:3760;top:3169;width:36;height:36" fillcolor="#24282b" stroked="f"/>
                <v:rect id="_x0000_s29274" style="position:absolute;left:3760;top:3241;width:36;height:24" fillcolor="#24282b" stroked="f"/>
                <v:rect id="_x0000_s29275" style="position:absolute;left:3760;top:3301;width:36;height:36" fillcolor="#24282b" stroked="f"/>
                <v:rect id="_x0000_s29276" style="position:absolute;left:3760;top:3361;width:36;height:36" fillcolor="#24282b" stroked="f"/>
                <v:rect id="_x0000_s29277" style="position:absolute;left:3760;top:3433;width:36;height:24" fillcolor="#24282b" stroked="f"/>
                <v:rect id="_x0000_s29278" style="position:absolute;left:3760;top:3493;width:36;height:24" fillcolor="#24282b" stroked="f"/>
                <v:rect id="_x0000_s29279" style="position:absolute;left:3760;top:3553;width:36;height:36" fillcolor="#24282b" stroked="f"/>
                <v:rect id="_x0000_s29280" style="position:absolute;left:3760;top:3625;width:36;height:24" fillcolor="#24282b" stroked="f"/>
                <v:rect id="_x0000_s29281" style="position:absolute;left:3760;top:3685;width:36;height:36" fillcolor="#24282b" stroked="f"/>
                <v:rect id="_x0000_s29282" style="position:absolute;left:3760;top:3745;width:36;height:36" fillcolor="#24282b" stroked="f"/>
                <v:rect id="_x0000_s29283" style="position:absolute;left:3760;top:3817;width:36;height:24" fillcolor="#24282b" stroked="f"/>
                <v:rect id="_x0000_s29284" style="position:absolute;left:3760;top:3877;width:36;height:24" fillcolor="#24282b" stroked="f"/>
                <v:rect id="_x0000_s29285" style="position:absolute;left:3760;top:3937;width:36;height:36" fillcolor="#24282b" stroked="f"/>
                <v:rect id="_x0000_s29286" style="position:absolute;left:3760;top:3997;width:36;height:36" fillcolor="#24282b" stroked="f"/>
                <v:rect id="_x0000_s29287" style="position:absolute;left:3760;top:4069;width:36;height:24" fillcolor="#24282b" stroked="f"/>
                <v:rect id="_x0000_s29288" style="position:absolute;left:3760;top:4129;width:36;height:36" fillcolor="#24282b" stroked="f"/>
                <v:line id="_x0000_s29289" style="position:absolute" from="3135,2616" to="3772,2628" strokecolor="#24282b" strokeweight=".6pt">
                  <v:stroke joinstyle="miter"/>
                </v:line>
                <v:shape id="_x0000_s29290" style="position:absolute;left:3135;top:2568;width:96;height:108" coordsize="8,9" path="m8,l,4,8,9e" filled="f" strokecolor="#24282b" strokeweight=".6pt">
                  <v:stroke joinstyle="miter"/>
                  <v:path arrowok="t"/>
                </v:shape>
                <v:shape id="_x0000_s29291" style="position:absolute;left:3664;top:2568;width:108;height:108" coordsize="9,9" path="m,9l9,4,,e" filled="f" strokecolor="#24282b" strokeweight=".6pt">
                  <v:stroke joinstyle="miter"/>
                  <v:path arrowok="t"/>
                </v:shape>
                <v:line id="_x0000_s29292" style="position:absolute" from="2150,2808" to="2523,2809" strokecolor="#24282b" strokeweight=".6pt">
                  <v:stroke joinstyle="miter"/>
                </v:line>
                <v:shape id="_x0000_s29293" style="position:absolute;left:2414;top:2760;width:109;height:108" coordsize="9,9" path="m,9l9,4,,e" filled="f" strokecolor="#24282b" strokeweight=".6pt">
                  <v:stroke joinstyle="miter"/>
                  <v:path arrowok="t"/>
                </v:shape>
                <v:line id="_x0000_s29294" style="position:absolute;flip:y" from="3315,2436" to="3435,2616" strokecolor="#24282b" strokeweight=".6pt">
                  <v:stroke joinstyle="miter"/>
                </v:line>
                <v:rect id="_x0000_s29295" style="position:absolute;left:2799;top:852;width:4528;height:36" fillcolor="#24282b" stroked="f"/>
                <v:rect id="_x0000_s29296" style="position:absolute;left:2799;top:1224;width:36;height:36" fillcolor="#24282b" stroked="f"/>
                <v:rect id="_x0000_s29297" style="position:absolute;left:2871;top:1224;width:24;height:36" fillcolor="#24282b" stroked="f"/>
                <v:rect id="_x0000_s29298" style="position:absolute;left:2931;top:1224;width:36;height:36" fillcolor="#24282b" stroked="f"/>
                <v:rect id="_x0000_s29299" style="position:absolute;left:2991;top:1224;width:36;height:36" fillcolor="#24282b" stroked="f"/>
                <v:rect id="_x0000_s29300" style="position:absolute;left:3063;top:1224;width:36;height:36" fillcolor="#24282b" stroked="f"/>
                <v:rect id="_x0000_s29301" style="position:absolute;left:3123;top:1224;width:36;height:36" fillcolor="#24282b" stroked="f"/>
                <v:rect id="_x0000_s29302" style="position:absolute;left:3183;top:1224;width:36;height:36" fillcolor="#24282b" stroked="f"/>
                <v:rect id="_x0000_s29303" style="position:absolute;left:3255;top:1224;width:24;height:36" fillcolor="#24282b" stroked="f"/>
                <v:rect id="_x0000_s29304" style="position:absolute;left:3315;top:1224;width:36;height:36" fillcolor="#24282b" stroked="f"/>
                <v:rect id="_x0000_s29305" style="position:absolute;left:3375;top:1224;width:36;height:36" fillcolor="#24282b" stroked="f"/>
                <v:rect id="_x0000_s29306" style="position:absolute;left:3447;top:1224;width:25;height:36" fillcolor="#24282b" stroked="f"/>
                <v:rect id="_x0000_s29307" style="position:absolute;left:3508;top:1224;width:36;height:36" fillcolor="#24282b" stroked="f"/>
                <v:rect id="_x0000_s29308" style="position:absolute;left:3568;top:1224;width:36;height:36" fillcolor="#24282b" stroked="f"/>
                <v:rect id="_x0000_s29309" style="position:absolute;left:3628;top:1224;width:36;height:36" fillcolor="#24282b" stroked="f"/>
                <v:rect id="_x0000_s29310" style="position:absolute;left:3700;top:1224;width:24;height:36" fillcolor="#24282b" stroked="f"/>
                <v:rect id="_x0000_s29311" style="position:absolute;left:3760;top:1224;width:36;height:36" fillcolor="#24282b" stroked="f"/>
                <v:rect id="_x0000_s29312" style="position:absolute;left:3820;top:1224;width:36;height:36" fillcolor="#24282b" stroked="f"/>
                <v:rect id="_x0000_s29313" style="position:absolute;left:3892;top:1224;width:24;height:36" fillcolor="#24282b" stroked="f"/>
                <v:rect id="_x0000_s29314" style="position:absolute;left:3952;top:1224;width:36;height:36" fillcolor="#24282b" stroked="f"/>
                <v:rect id="_x0000_s29315" style="position:absolute;left:4012;top:1224;width:36;height:36" fillcolor="#24282b" stroked="f"/>
                <v:rect id="_x0000_s29316" style="position:absolute;left:4084;top:1224;width:24;height:36" fillcolor="#24282b" stroked="f"/>
                <v:rect id="_x0000_s29317" style="position:absolute;left:4144;top:1224;width:36;height:36" fillcolor="#24282b" stroked="f"/>
                <v:rect id="_x0000_s29318" style="position:absolute;left:4204;top:1224;width:36;height:36" fillcolor="#24282b" stroked="f"/>
                <v:rect id="_x0000_s29319" style="position:absolute;left:4276;top:1224;width:24;height:36" fillcolor="#24282b" stroked="f"/>
                <v:rect id="_x0000_s29320" style="position:absolute;left:4336;top:1224;width:36;height:36" fillcolor="#24282b" stroked="f"/>
                <v:rect id="_x0000_s29321" style="position:absolute;left:4396;top:1224;width:36;height:36" fillcolor="#24282b" stroked="f"/>
                <v:rect id="_x0000_s29322" style="position:absolute;left:4469;top:1224;width:24;height:36" fillcolor="#24282b" stroked="f"/>
                <v:rect id="_x0000_s29323" style="position:absolute;left:4529;top:1224;width:24;height:36" fillcolor="#24282b" stroked="f"/>
                <v:rect id="_x0000_s29324" style="position:absolute;left:4589;top:1224;width:36;height:36" fillcolor="#24282b" stroked="f"/>
                <v:rect id="_x0000_s29325" style="position:absolute;left:4661;top:1224;width:24;height:36" fillcolor="#24282b" stroked="f"/>
                <v:rect id="_x0000_s29326" style="position:absolute;left:4721;top:1224;width:24;height:36" fillcolor="#24282b" stroked="f"/>
                <v:rect id="_x0000_s29327" style="position:absolute;left:4781;top:1224;width:36;height:36" fillcolor="#24282b" stroked="f"/>
                <v:rect id="_x0000_s29328" style="position:absolute;left:4841;top:1224;width:36;height:36" fillcolor="#24282b" stroked="f"/>
                <v:rect id="_x0000_s29329" style="position:absolute;left:4913;top:1224;width:24;height:36" fillcolor="#24282b" stroked="f"/>
                <v:rect id="_x0000_s29330" style="position:absolute;left:4973;top:1224;width:36;height:36" fillcolor="#24282b" stroked="f"/>
                <v:rect id="_x0000_s29331" style="position:absolute;left:5033;top:1224;width:36;height:36" fillcolor="#24282b" stroked="f"/>
                <v:rect id="_x0000_s29332" style="position:absolute;left:5105;top:1224;width:24;height:36" fillcolor="#24282b" stroked="f"/>
                <v:rect id="_x0000_s29333" style="position:absolute;left:5165;top:1224;width:24;height:36" fillcolor="#24282b" stroked="f"/>
                <v:rect id="_x0000_s29334" style="position:absolute;left:5225;top:1224;width:36;height:36" fillcolor="#24282b" stroked="f"/>
                <v:rect id="_x0000_s29335" style="position:absolute;left:5285;top:1224;width:36;height:36" fillcolor="#24282b" stroked="f"/>
                <v:rect id="_x0000_s29336" style="position:absolute;left:5357;top:1224;width:24;height:36" fillcolor="#24282b" stroked="f"/>
                <v:rect id="_x0000_s29337" style="position:absolute;left:5417;top:1224;width:37;height:36" fillcolor="#24282b" stroked="f"/>
                <v:rect id="_x0000_s29338" style="position:absolute;left:5490;top:1224;width:24;height:36" fillcolor="#24282b" stroked="f"/>
                <v:rect id="_x0000_s29339" style="position:absolute;left:5538;top:1224;width:24;height:36" fillcolor="#24282b" stroked="f"/>
                <v:rect id="_x0000_s29340" style="position:absolute;left:5598;top:1224;width:36;height:36" fillcolor="#24282b" stroked="f"/>
                <v:rect id="_x0000_s29341" style="position:absolute;left:5658;top:1224;width:36;height:36" fillcolor="#24282b" stroked="f"/>
                <v:rect id="_x0000_s29342" style="position:absolute;left:5730;top:1224;width:24;height:36" fillcolor="#24282b" stroked="f"/>
                <v:rect id="_x0000_s29343" style="position:absolute;left:5790;top:1224;width:36;height:36" fillcolor="#24282b" stroked="f"/>
                <v:rect id="_x0000_s29344" style="position:absolute;left:5850;top:1224;width:36;height:36" fillcolor="#24282b" stroked="f"/>
                <v:rect id="_x0000_s29345" style="position:absolute;left:5922;top:1224;width:24;height:36" fillcolor="#24282b" stroked="f"/>
                <v:rect id="_x0000_s29346" style="position:absolute;left:5982;top:1224;width:24;height:36" fillcolor="#24282b" stroked="f"/>
                <v:rect id="_x0000_s29347" style="position:absolute;left:6042;top:1224;width:36;height:36" fillcolor="#24282b" stroked="f"/>
                <v:rect id="_x0000_s29348" style="position:absolute;left:6102;top:1224;width:36;height:36" fillcolor="#24282b" stroked="f"/>
                <v:rect id="_x0000_s29349" style="position:absolute;left:6174;top:1224;width:24;height:36" fillcolor="#24282b" stroked="f"/>
                <v:rect id="_x0000_s29350" style="position:absolute;left:6234;top:1224;width:36;height:36" fillcolor="#24282b" stroked="f"/>
                <v:rect id="_x0000_s29351" style="position:absolute;left:6294;top:1224;width:36;height:36" fillcolor="#24282b" stroked="f"/>
                <v:rect id="_x0000_s29352" style="position:absolute;left:6366;top:1224;width:24;height:36" fillcolor="#24282b" stroked="f"/>
                <v:rect id="_x0000_s29353" style="position:absolute;left:6427;top:1224;width:24;height:36" fillcolor="#24282b" stroked="f"/>
                <v:rect id="_x0000_s29354" style="position:absolute;left:6487;top:1224;width:36;height:36" fillcolor="#24282b" stroked="f"/>
                <v:rect id="_x0000_s29355" style="position:absolute;left:6559;top:1224;width:24;height:36" fillcolor="#24282b" stroked="f"/>
                <v:rect id="_x0000_s29356" style="position:absolute;left:6619;top:1224;width:36;height:36" fillcolor="#24282b" stroked="f"/>
                <v:rect id="_x0000_s29357" style="position:absolute;left:6679;top:1224;width:36;height:36" fillcolor="#24282b" stroked="f"/>
                <v:rect id="_x0000_s29358" style="position:absolute;left:6751;top:1224;width:24;height:36" fillcolor="#24282b" stroked="f"/>
                <v:rect id="_x0000_s29359" style="position:absolute;left:6811;top:1224;width:24;height:36" fillcolor="#24282b" stroked="f"/>
                <v:rect id="_x0000_s29360" style="position:absolute;left:6871;top:1224;width:36;height:36" fillcolor="#24282b" stroked="f"/>
                <v:rect id="_x0000_s29361" style="position:absolute;left:6943;top:1224;width:24;height:36" fillcolor="#24282b" stroked="f"/>
                <v:rect id="_x0000_s29362" style="position:absolute;left:7003;top:1224;width:24;height:36" fillcolor="#24282b" stroked="f"/>
                <v:rect id="_x0000_s29363" style="position:absolute;left:7063;top:1224;width:36;height:36" fillcolor="#24282b" stroked="f"/>
                <v:rect id="_x0000_s29364" style="position:absolute;left:7123;top:1224;width:36;height:36" fillcolor="#24282b" stroked="f"/>
                <v:rect id="_x0000_s29365" style="position:absolute;left:7195;top:1224;width:24;height:36" fillcolor="#24282b" stroked="f"/>
                <v:rect id="_x0000_s29366" style="position:absolute;left:7255;top:1224;width:36;height:36" fillcolor="#24282b" stroked="f"/>
                <v:rect id="_x0000_s29367" style="position:absolute;left:7315;top:1224;width:12;height:36" fillcolor="#24282b" stroked="f"/>
                <v:rect id="_x0000_s29368" style="position:absolute;left:2799;top:1584;width:4528;height:36" fillcolor="#24282b" stroked="f"/>
                <v:rect id="_x0000_s29369" style="position:absolute;left:2799;top:1956;width:36;height:24" fillcolor="#24282b" stroked="f"/>
                <v:rect id="_x0000_s29370" style="position:absolute;left:2871;top:1956;width:24;height:24" fillcolor="#24282b" stroked="f"/>
                <v:rect id="_x0000_s29371" style="position:absolute;left:2931;top:1956;width:36;height:24" fillcolor="#24282b" stroked="f"/>
                <v:rect id="_x0000_s29372" style="position:absolute;left:2991;top:1956;width:36;height:24" fillcolor="#24282b" stroked="f"/>
                <v:rect id="_x0000_s29373" style="position:absolute;left:3063;top:1956;width:36;height:24" fillcolor="#24282b" stroked="f"/>
                <v:rect id="_x0000_s29374" style="position:absolute;left:3123;top:1956;width:36;height:24" fillcolor="#24282b" stroked="f"/>
                <v:rect id="_x0000_s29375" style="position:absolute;left:3183;top:1956;width:36;height:24" fillcolor="#24282b" stroked="f"/>
                <v:rect id="_x0000_s29376" style="position:absolute;left:3255;top:1956;width:24;height:24" fillcolor="#24282b" stroked="f"/>
                <v:rect id="_x0000_s29377" style="position:absolute;left:3315;top:1956;width:36;height:24" fillcolor="#24282b" stroked="f"/>
                <v:rect id="_x0000_s29378" style="position:absolute;left:3375;top:1956;width:36;height:24" fillcolor="#24282b" stroked="f"/>
                <v:rect id="_x0000_s29379" style="position:absolute;left:3447;top:1956;width:25;height:24" fillcolor="#24282b" stroked="f"/>
                <v:rect id="_x0000_s29380" style="position:absolute;left:3508;top:1956;width:36;height:24" fillcolor="#24282b" stroked="f"/>
                <v:rect id="_x0000_s29381" style="position:absolute;left:3568;top:1956;width:36;height:24" fillcolor="#24282b" stroked="f"/>
                <v:rect id="_x0000_s29382" style="position:absolute;left:3628;top:1956;width:36;height:24" fillcolor="#24282b" stroked="f"/>
                <v:rect id="_x0000_s29383" style="position:absolute;left:3700;top:1956;width:24;height:24" fillcolor="#24282b" stroked="f"/>
                <v:rect id="_x0000_s29384" style="position:absolute;left:3760;top:1956;width:36;height:24" fillcolor="#24282b" stroked="f"/>
                <v:rect id="_x0000_s29385" style="position:absolute;left:3820;top:1956;width:36;height:24" fillcolor="#24282b" stroked="f"/>
                <v:rect id="_x0000_s29386" style="position:absolute;left:3892;top:1956;width:24;height:24" fillcolor="#24282b" stroked="f"/>
                <v:rect id="_x0000_s29387" style="position:absolute;left:3952;top:1956;width:36;height:24" fillcolor="#24282b" stroked="f"/>
                <v:rect id="_x0000_s29388" style="position:absolute;left:4012;top:1956;width:36;height:24" fillcolor="#24282b" stroked="f"/>
                <v:rect id="_x0000_s29389" style="position:absolute;left:4084;top:1956;width:24;height:24" fillcolor="#24282b" stroked="f"/>
                <v:rect id="_x0000_s29390" style="position:absolute;left:4144;top:1956;width:36;height:24" fillcolor="#24282b" stroked="f"/>
                <v:rect id="_x0000_s29391" style="position:absolute;left:4204;top:1956;width:36;height:24" fillcolor="#24282b" stroked="f"/>
                <v:rect id="_x0000_s29392" style="position:absolute;left:4276;top:1956;width:24;height:24" fillcolor="#24282b" stroked="f"/>
                <v:rect id="_x0000_s29393" style="position:absolute;left:4336;top:1956;width:36;height:24" fillcolor="#24282b" stroked="f"/>
                <v:rect id="_x0000_s29394" style="position:absolute;left:4396;top:1956;width:36;height:24" fillcolor="#24282b" stroked="f"/>
                <v:rect id="_x0000_s29395" style="position:absolute;left:4469;top:1956;width:24;height:24" fillcolor="#24282b" stroked="f"/>
                <v:rect id="_x0000_s29396" style="position:absolute;left:4529;top:1956;width:24;height:24" fillcolor="#24282b" stroked="f"/>
                <v:rect id="_x0000_s29397" style="position:absolute;left:4589;top:1956;width:36;height:24" fillcolor="#24282b" stroked="f"/>
                <v:rect id="_x0000_s29398" style="position:absolute;left:4661;top:1956;width:24;height:24" fillcolor="#24282b" stroked="f"/>
                <v:rect id="_x0000_s29399" style="position:absolute;left:4721;top:1956;width:24;height:24" fillcolor="#24282b" stroked="f"/>
                <v:rect id="_x0000_s29400" style="position:absolute;left:4781;top:1956;width:36;height:24" fillcolor="#24282b" stroked="f"/>
              </v:group>
              <v:group id="_x0000_s29401" style="position:absolute;left:2799;top:1956;width:4528;height:4513" coordorigin="2799,1956" coordsize="4528,4513">
                <v:rect id="_x0000_s29402" style="position:absolute;left:4841;top:1956;width:36;height:24" fillcolor="#24282b" stroked="f"/>
                <v:rect id="_x0000_s29403" style="position:absolute;left:4913;top:1956;width:24;height:24" fillcolor="#24282b" stroked="f"/>
                <v:rect id="_x0000_s29404" style="position:absolute;left:4973;top:1956;width:36;height:24" fillcolor="#24282b" stroked="f"/>
                <v:rect id="_x0000_s29405" style="position:absolute;left:5033;top:1956;width:36;height:24" fillcolor="#24282b" stroked="f"/>
                <v:rect id="_x0000_s29406" style="position:absolute;left:5105;top:1956;width:24;height:24" fillcolor="#24282b" stroked="f"/>
                <v:rect id="_x0000_s29407" style="position:absolute;left:5165;top:1956;width:24;height:24" fillcolor="#24282b" stroked="f"/>
                <v:rect id="_x0000_s29408" style="position:absolute;left:5225;top:1956;width:36;height:24" fillcolor="#24282b" stroked="f"/>
                <v:rect id="_x0000_s29409" style="position:absolute;left:5285;top:1956;width:36;height:24" fillcolor="#24282b" stroked="f"/>
                <v:rect id="_x0000_s29410" style="position:absolute;left:5357;top:1956;width:24;height:24" fillcolor="#24282b" stroked="f"/>
                <v:rect id="_x0000_s29411" style="position:absolute;left:5417;top:1956;width:37;height:24" fillcolor="#24282b" stroked="f"/>
                <v:rect id="_x0000_s29412" style="position:absolute;left:5490;top:1956;width:24;height:24" fillcolor="#24282b" stroked="f"/>
                <v:rect id="_x0000_s29413" style="position:absolute;left:5538;top:1956;width:24;height:24" fillcolor="#24282b" stroked="f"/>
                <v:rect id="_x0000_s29414" style="position:absolute;left:5598;top:1956;width:36;height:24" fillcolor="#24282b" stroked="f"/>
                <v:rect id="_x0000_s29415" style="position:absolute;left:5658;top:1956;width:36;height:24" fillcolor="#24282b" stroked="f"/>
                <v:rect id="_x0000_s29416" style="position:absolute;left:5730;top:1956;width:24;height:24" fillcolor="#24282b" stroked="f"/>
                <v:rect id="_x0000_s29417" style="position:absolute;left:5790;top:1956;width:36;height:24" fillcolor="#24282b" stroked="f"/>
                <v:rect id="_x0000_s29418" style="position:absolute;left:5850;top:1956;width:36;height:24" fillcolor="#24282b" stroked="f"/>
                <v:rect id="_x0000_s29419" style="position:absolute;left:5922;top:1956;width:24;height:24" fillcolor="#24282b" stroked="f"/>
                <v:rect id="_x0000_s29420" style="position:absolute;left:5982;top:1956;width:24;height:24" fillcolor="#24282b" stroked="f"/>
                <v:rect id="_x0000_s29421" style="position:absolute;left:6042;top:1956;width:36;height:24" fillcolor="#24282b" stroked="f"/>
                <v:rect id="_x0000_s29422" style="position:absolute;left:6102;top:1956;width:36;height:24" fillcolor="#24282b" stroked="f"/>
                <v:rect id="_x0000_s29423" style="position:absolute;left:6174;top:1956;width:24;height:24" fillcolor="#24282b" stroked="f"/>
                <v:rect id="_x0000_s29424" style="position:absolute;left:6234;top:1956;width:36;height:24" fillcolor="#24282b" stroked="f"/>
                <v:rect id="_x0000_s29425" style="position:absolute;left:6294;top:1956;width:36;height:24" fillcolor="#24282b" stroked="f"/>
                <v:rect id="_x0000_s29426" style="position:absolute;left:6366;top:1956;width:24;height:24" fillcolor="#24282b" stroked="f"/>
                <v:rect id="_x0000_s29427" style="position:absolute;left:6427;top:1956;width:24;height:24" fillcolor="#24282b" stroked="f"/>
                <v:rect id="_x0000_s29428" style="position:absolute;left:6487;top:1956;width:36;height:24" fillcolor="#24282b" stroked="f"/>
                <v:rect id="_x0000_s29429" style="position:absolute;left:6559;top:1956;width:24;height:24" fillcolor="#24282b" stroked="f"/>
                <v:rect id="_x0000_s29430" style="position:absolute;left:6619;top:1956;width:36;height:24" fillcolor="#24282b" stroked="f"/>
                <v:rect id="_x0000_s29431" style="position:absolute;left:6679;top:1956;width:36;height:24" fillcolor="#24282b" stroked="f"/>
                <v:rect id="_x0000_s29432" style="position:absolute;left:6751;top:1956;width:24;height:24" fillcolor="#24282b" stroked="f"/>
                <v:rect id="_x0000_s29433" style="position:absolute;left:6811;top:1956;width:24;height:24" fillcolor="#24282b" stroked="f"/>
                <v:rect id="_x0000_s29434" style="position:absolute;left:6871;top:1956;width:36;height:24" fillcolor="#24282b" stroked="f"/>
                <v:rect id="_x0000_s29435" style="position:absolute;left:6943;top:1956;width:24;height:24" fillcolor="#24282b" stroked="f"/>
                <v:rect id="_x0000_s29436" style="position:absolute;left:7003;top:1956;width:24;height:24" fillcolor="#24282b" stroked="f"/>
                <v:rect id="_x0000_s29437" style="position:absolute;left:7063;top:1956;width:36;height:24" fillcolor="#24282b" stroked="f"/>
                <v:rect id="_x0000_s29438" style="position:absolute;left:7123;top:1956;width:36;height:24" fillcolor="#24282b" stroked="f"/>
                <v:rect id="_x0000_s29439" style="position:absolute;left:7195;top:1956;width:24;height:24" fillcolor="#24282b" stroked="f"/>
                <v:rect id="_x0000_s29440" style="position:absolute;left:7255;top:1956;width:36;height:24" fillcolor="#24282b" stroked="f"/>
                <v:rect id="_x0000_s29441" style="position:absolute;left:7315;top:1956;width:12;height:24" fillcolor="#24282b" stroked="f"/>
                <v:rect id="_x0000_s29442" style="position:absolute;left:2799;top:6433;width:36;height:36" fillcolor="#24282b" stroked="f"/>
                <v:rect id="_x0000_s29443" style="position:absolute;left:2871;top:6433;width:24;height:36" fillcolor="#24282b" stroked="f"/>
                <v:rect id="_x0000_s29444" style="position:absolute;left:2931;top:6433;width:36;height:36" fillcolor="#24282b" stroked="f"/>
                <v:rect id="_x0000_s29445" style="position:absolute;left:2991;top:6433;width:36;height:36" fillcolor="#24282b" stroked="f"/>
                <v:rect id="_x0000_s29446" style="position:absolute;left:3063;top:6433;width:36;height:36" fillcolor="#24282b" stroked="f"/>
                <v:rect id="_x0000_s29447" style="position:absolute;left:3123;top:6433;width:36;height:36" fillcolor="#24282b" stroked="f"/>
                <v:rect id="_x0000_s29448" style="position:absolute;left:3195;top:6433;width:24;height:36" fillcolor="#24282b" stroked="f"/>
                <v:rect id="_x0000_s29449" style="position:absolute;left:3255;top:6433;width:24;height:36" fillcolor="#24282b" stroked="f"/>
                <v:rect id="_x0000_s29450" style="position:absolute;left:3315;top:6433;width:36;height:36" fillcolor="#24282b" stroked="f"/>
                <v:rect id="_x0000_s29451" style="position:absolute;left:3375;top:6433;width:36;height:36" fillcolor="#24282b" stroked="f"/>
                <v:rect id="_x0000_s29452" style="position:absolute;left:3447;top:6433;width:25;height:36" fillcolor="#24282b" stroked="f"/>
                <v:rect id="_x0000_s29453" style="position:absolute;left:3508;top:6433;width:36;height:36" fillcolor="#24282b" stroked="f"/>
                <v:rect id="_x0000_s29454" style="position:absolute;left:3568;top:6433;width:36;height:36" fillcolor="#24282b" stroked="f"/>
                <v:rect id="_x0000_s29455" style="position:absolute;left:3640;top:6433;width:24;height:36" fillcolor="#24282b" stroked="f"/>
                <v:rect id="_x0000_s29456" style="position:absolute;left:3700;top:6433;width:24;height:36" fillcolor="#24282b" stroked="f"/>
                <v:rect id="_x0000_s29457" style="position:absolute;left:3760;top:6433;width:36;height:36" fillcolor="#24282b" stroked="f"/>
                <v:rect id="_x0000_s29458" style="position:absolute;left:3832;top:6433;width:24;height:36" fillcolor="#24282b" stroked="f"/>
                <v:rect id="_x0000_s29459" style="position:absolute;left:3892;top:6433;width:24;height:36" fillcolor="#24282b" stroked="f"/>
                <v:rect id="_x0000_s29460" style="position:absolute;left:3952;top:6433;width:36;height:36" fillcolor="#24282b" stroked="f"/>
                <v:rect id="_x0000_s29461" style="position:absolute;left:4012;top:6433;width:36;height:36" fillcolor="#24282b" stroked="f"/>
                <v:rect id="_x0000_s29462" style="position:absolute;left:4084;top:6433;width:24;height:36" fillcolor="#24282b" stroked="f"/>
                <v:rect id="_x0000_s29463" style="position:absolute;left:4144;top:6433;width:36;height:36" fillcolor="#24282b" stroked="f"/>
                <v:rect id="_x0000_s29464" style="position:absolute;left:4204;top:6433;width:36;height:36" fillcolor="#24282b" stroked="f"/>
                <v:rect id="_x0000_s29465" style="position:absolute;left:4276;top:6433;width:24;height:36" fillcolor="#24282b" stroked="f"/>
                <v:rect id="_x0000_s29466" style="position:absolute;left:4336;top:6433;width:36;height:36" fillcolor="#24282b" stroked="f"/>
                <v:rect id="_x0000_s29467" style="position:absolute;left:4396;top:6433;width:36;height:36" fillcolor="#24282b" stroked="f"/>
                <v:rect id="_x0000_s29468" style="position:absolute;left:4469;top:6433;width:24;height:36" fillcolor="#24282b" stroked="f"/>
                <v:rect id="_x0000_s29469" style="position:absolute;left:4529;top:6433;width:24;height:36" fillcolor="#24282b" stroked="f"/>
                <v:rect id="_x0000_s29470" style="position:absolute;left:4589;top:6433;width:36;height:36" fillcolor="#24282b" stroked="f"/>
                <v:rect id="_x0000_s29471" style="position:absolute;left:4661;top:6433;width:24;height:36" fillcolor="#24282b" stroked="f"/>
                <v:rect id="_x0000_s29472" style="position:absolute;left:4721;top:6433;width:24;height:36" fillcolor="#24282b" stroked="f"/>
                <v:rect id="_x0000_s29473" style="position:absolute;left:4781;top:6433;width:36;height:36" fillcolor="#24282b" stroked="f"/>
                <v:rect id="_x0000_s29474" style="position:absolute;left:4841;top:6433;width:36;height:36" fillcolor="#24282b" stroked="f"/>
                <v:rect id="_x0000_s29475" style="position:absolute;left:4913;top:6433;width:24;height:36" fillcolor="#24282b" stroked="f"/>
                <v:rect id="_x0000_s29476" style="position:absolute;left:4973;top:6433;width:36;height:36" fillcolor="#24282b" stroked="f"/>
                <v:rect id="_x0000_s29477" style="position:absolute;left:5033;top:6433;width:36;height:36" fillcolor="#24282b" stroked="f"/>
                <v:rect id="_x0000_s29478" style="position:absolute;left:5105;top:6433;width:24;height:36" fillcolor="#24282b" stroked="f"/>
                <v:rect id="_x0000_s29479" style="position:absolute;left:5165;top:6433;width:24;height:36" fillcolor="#24282b" stroked="f"/>
                <v:rect id="_x0000_s29480" style="position:absolute;left:5225;top:6433;width:36;height:36" fillcolor="#24282b" stroked="f"/>
                <v:rect id="_x0000_s29481" style="position:absolute;left:5285;top:6433;width:36;height:36" fillcolor="#24282b" stroked="f"/>
                <v:rect id="_x0000_s29482" style="position:absolute;left:5357;top:6433;width:24;height:36" fillcolor="#24282b" stroked="f"/>
                <v:rect id="_x0000_s29483" style="position:absolute;left:5417;top:6433;width:37;height:36" fillcolor="#24282b" stroked="f"/>
                <v:rect id="_x0000_s29484" style="position:absolute;left:5490;top:6433;width:24;height:36" fillcolor="#24282b" stroked="f"/>
                <v:rect id="_x0000_s29485" style="position:absolute;left:5538;top:6433;width:24;height:36" fillcolor="#24282b" stroked="f"/>
                <v:rect id="_x0000_s29486" style="position:absolute;left:5598;top:6433;width:36;height:36" fillcolor="#24282b" stroked="f"/>
                <v:rect id="_x0000_s29487" style="position:absolute;left:5658;top:6433;width:36;height:36" fillcolor="#24282b" stroked="f"/>
                <v:rect id="_x0000_s29488" style="position:absolute;left:5730;top:6433;width:24;height:36" fillcolor="#24282b" stroked="f"/>
                <v:rect id="_x0000_s29489" style="position:absolute;left:5790;top:6433;width:36;height:36" fillcolor="#24282b" stroked="f"/>
                <v:rect id="_x0000_s29490" style="position:absolute;left:5850;top:6433;width:36;height:36" fillcolor="#24282b" stroked="f"/>
                <v:rect id="_x0000_s29491" style="position:absolute;left:5922;top:6433;width:24;height:36" fillcolor="#24282b" stroked="f"/>
                <v:rect id="_x0000_s29492" style="position:absolute;left:5982;top:6433;width:24;height:36" fillcolor="#24282b" stroked="f"/>
                <v:rect id="_x0000_s29493" style="position:absolute;left:6042;top:6433;width:36;height:36" fillcolor="#24282b" stroked="f"/>
                <v:rect id="_x0000_s29494" style="position:absolute;left:6102;top:6433;width:36;height:36" fillcolor="#24282b" stroked="f"/>
                <v:rect id="_x0000_s29495" style="position:absolute;left:6174;top:6433;width:24;height:36" fillcolor="#24282b" stroked="f"/>
                <v:rect id="_x0000_s29496" style="position:absolute;left:6234;top:6433;width:36;height:36" fillcolor="#24282b" stroked="f"/>
                <v:rect id="_x0000_s29497" style="position:absolute;left:6294;top:6433;width:36;height:36" fillcolor="#24282b" stroked="f"/>
                <v:rect id="_x0000_s29498" style="position:absolute;left:6366;top:6433;width:24;height:36" fillcolor="#24282b" stroked="f"/>
                <v:rect id="_x0000_s29499" style="position:absolute;left:6427;top:6433;width:24;height:36" fillcolor="#24282b" stroked="f"/>
                <v:rect id="_x0000_s29500" style="position:absolute;left:6487;top:6433;width:36;height:36" fillcolor="#24282b" stroked="f"/>
                <v:rect id="_x0000_s29501" style="position:absolute;left:6559;top:6433;width:24;height:36" fillcolor="#24282b" stroked="f"/>
                <v:rect id="_x0000_s29502" style="position:absolute;left:6619;top:6433;width:36;height:36" fillcolor="#24282b" stroked="f"/>
                <v:rect id="_x0000_s29503" style="position:absolute;left:6679;top:6433;width:36;height:36" fillcolor="#24282b" stroked="f"/>
                <v:rect id="_x0000_s29504" style="position:absolute;left:6751;top:6433;width:24;height:36" fillcolor="#24282b" stroked="f"/>
                <v:rect id="_x0000_s29505" style="position:absolute;left:6811;top:6433;width:24;height:36" fillcolor="#24282b" stroked="f"/>
                <v:rect id="_x0000_s29506" style="position:absolute;left:6871;top:6433;width:36;height:36" fillcolor="#24282b" stroked="f"/>
                <v:rect id="_x0000_s29507" style="position:absolute;left:6943;top:6433;width:24;height:36" fillcolor="#24282b" stroked="f"/>
                <v:rect id="_x0000_s29508" style="position:absolute;left:7003;top:6433;width:24;height:36" fillcolor="#24282b" stroked="f"/>
                <v:rect id="_x0000_s29509" style="position:absolute;left:7063;top:6433;width:36;height:36" fillcolor="#24282b" stroked="f"/>
                <v:rect id="_x0000_s29510" style="position:absolute;left:7123;top:6433;width:36;height:36" fillcolor="#24282b" stroked="f"/>
                <v:rect id="_x0000_s29511" style="position:absolute;left:7195;top:6433;width:24;height:36" fillcolor="#24282b" stroked="f"/>
                <v:rect id="_x0000_s29512" style="position:absolute;left:7255;top:6433;width:36;height:36" fillcolor="#24282b" stroked="f"/>
                <v:rect id="_x0000_s29513" style="position:absolute;left:7315;top:6433;width:12;height:36" fillcolor="#24282b" stroked="f"/>
                <v:rect id="_x0000_s29514" style="position:absolute;left:2799;top:5701;width:36;height:36" fillcolor="#24282b" stroked="f"/>
                <v:rect id="_x0000_s29515" style="position:absolute;left:2871;top:5701;width:24;height:36" fillcolor="#24282b" stroked="f"/>
                <v:rect id="_x0000_s29516" style="position:absolute;left:2931;top:5701;width:36;height:36" fillcolor="#24282b" stroked="f"/>
                <v:rect id="_x0000_s29517" style="position:absolute;left:2991;top:5701;width:36;height:36" fillcolor="#24282b" stroked="f"/>
                <v:rect id="_x0000_s29518" style="position:absolute;left:3063;top:5701;width:36;height:36" fillcolor="#24282b" stroked="f"/>
                <v:rect id="_x0000_s29519" style="position:absolute;left:3123;top:5701;width:36;height:36" fillcolor="#24282b" stroked="f"/>
                <v:rect id="_x0000_s29520" style="position:absolute;left:3195;top:5701;width:24;height:36" fillcolor="#24282b" stroked="f"/>
                <v:rect id="_x0000_s29521" style="position:absolute;left:3255;top:5701;width:24;height:36" fillcolor="#24282b" stroked="f"/>
                <v:rect id="_x0000_s29522" style="position:absolute;left:3315;top:5701;width:36;height:36" fillcolor="#24282b" stroked="f"/>
                <v:rect id="_x0000_s29523" style="position:absolute;left:3375;top:5701;width:36;height:36" fillcolor="#24282b" stroked="f"/>
                <v:rect id="_x0000_s29524" style="position:absolute;left:3447;top:5701;width:25;height:36" fillcolor="#24282b" stroked="f"/>
                <v:rect id="_x0000_s29525" style="position:absolute;left:3508;top:5701;width:36;height:36" fillcolor="#24282b" stroked="f"/>
                <v:rect id="_x0000_s29526" style="position:absolute;left:3568;top:5701;width:36;height:36" fillcolor="#24282b" stroked="f"/>
                <v:rect id="_x0000_s29527" style="position:absolute;left:3640;top:5701;width:24;height:36" fillcolor="#24282b" stroked="f"/>
                <v:rect id="_x0000_s29528" style="position:absolute;left:3700;top:5701;width:24;height:36" fillcolor="#24282b" stroked="f"/>
                <v:rect id="_x0000_s29529" style="position:absolute;left:3760;top:5701;width:36;height:36" fillcolor="#24282b" stroked="f"/>
                <v:rect id="_x0000_s29530" style="position:absolute;left:3832;top:5701;width:24;height:36" fillcolor="#24282b" stroked="f"/>
                <v:rect id="_x0000_s29531" style="position:absolute;left:3892;top:5701;width:24;height:36" fillcolor="#24282b" stroked="f"/>
                <v:rect id="_x0000_s29532" style="position:absolute;left:3952;top:5701;width:36;height:36" fillcolor="#24282b" stroked="f"/>
                <v:rect id="_x0000_s29533" style="position:absolute;left:4012;top:5701;width:36;height:36" fillcolor="#24282b" stroked="f"/>
                <v:rect id="_x0000_s29534" style="position:absolute;left:4084;top:5701;width:24;height:36" fillcolor="#24282b" stroked="f"/>
                <v:rect id="_x0000_s29535" style="position:absolute;left:4144;top:5701;width:36;height:36" fillcolor="#24282b" stroked="f"/>
                <v:rect id="_x0000_s29536" style="position:absolute;left:4204;top:5701;width:36;height:36" fillcolor="#24282b" stroked="f"/>
                <v:rect id="_x0000_s29537" style="position:absolute;left:4276;top:5701;width:24;height:36" fillcolor="#24282b" stroked="f"/>
                <v:rect id="_x0000_s29538" style="position:absolute;left:4336;top:5701;width:36;height:36" fillcolor="#24282b" stroked="f"/>
                <v:rect id="_x0000_s29539" style="position:absolute;left:4396;top:5701;width:36;height:36" fillcolor="#24282b" stroked="f"/>
                <v:rect id="_x0000_s29540" style="position:absolute;left:4469;top:5701;width:24;height:36" fillcolor="#24282b" stroked="f"/>
                <v:rect id="_x0000_s29541" style="position:absolute;left:4529;top:5701;width:24;height:36" fillcolor="#24282b" stroked="f"/>
                <v:rect id="_x0000_s29542" style="position:absolute;left:4589;top:5701;width:36;height:36" fillcolor="#24282b" stroked="f"/>
                <v:rect id="_x0000_s29543" style="position:absolute;left:4661;top:5701;width:24;height:36" fillcolor="#24282b" stroked="f"/>
                <v:rect id="_x0000_s29544" style="position:absolute;left:4721;top:5701;width:24;height:36" fillcolor="#24282b" stroked="f"/>
                <v:rect id="_x0000_s29545" style="position:absolute;left:4781;top:5701;width:36;height:36" fillcolor="#24282b" stroked="f"/>
                <v:rect id="_x0000_s29546" style="position:absolute;left:4841;top:5701;width:36;height:36" fillcolor="#24282b" stroked="f"/>
                <v:rect id="_x0000_s29547" style="position:absolute;left:4913;top:5701;width:24;height:36" fillcolor="#24282b" stroked="f"/>
                <v:rect id="_x0000_s29548" style="position:absolute;left:4973;top:5701;width:36;height:36" fillcolor="#24282b" stroked="f"/>
                <v:rect id="_x0000_s29549" style="position:absolute;left:5033;top:5701;width:36;height:36" fillcolor="#24282b" stroked="f"/>
                <v:rect id="_x0000_s29550" style="position:absolute;left:5105;top:5701;width:24;height:36" fillcolor="#24282b" stroked="f"/>
                <v:rect id="_x0000_s29551" style="position:absolute;left:5165;top:5701;width:24;height:36" fillcolor="#24282b" stroked="f"/>
                <v:rect id="_x0000_s29552" style="position:absolute;left:5225;top:5701;width:36;height:36" fillcolor="#24282b" stroked="f"/>
                <v:rect id="_x0000_s29553" style="position:absolute;left:5285;top:5701;width:36;height:36" fillcolor="#24282b" stroked="f"/>
                <v:rect id="_x0000_s29554" style="position:absolute;left:5357;top:5701;width:24;height:36" fillcolor="#24282b" stroked="f"/>
                <v:rect id="_x0000_s29555" style="position:absolute;left:5417;top:5701;width:37;height:36" fillcolor="#24282b" stroked="f"/>
                <v:rect id="_x0000_s29556" style="position:absolute;left:5490;top:5701;width:24;height:36" fillcolor="#24282b" stroked="f"/>
                <v:rect id="_x0000_s29557" style="position:absolute;left:5538;top:5701;width:24;height:36" fillcolor="#24282b" stroked="f"/>
                <v:rect id="_x0000_s29558" style="position:absolute;left:5598;top:5701;width:36;height:36" fillcolor="#24282b" stroked="f"/>
                <v:rect id="_x0000_s29559" style="position:absolute;left:5658;top:5701;width:36;height:36" fillcolor="#24282b" stroked="f"/>
                <v:rect id="_x0000_s29560" style="position:absolute;left:5730;top:5701;width:24;height:36" fillcolor="#24282b" stroked="f"/>
                <v:rect id="_x0000_s29561" style="position:absolute;left:5790;top:5701;width:36;height:36" fillcolor="#24282b" stroked="f"/>
                <v:rect id="_x0000_s29562" style="position:absolute;left:5850;top:5701;width:36;height:36" fillcolor="#24282b" stroked="f"/>
                <v:rect id="_x0000_s29563" style="position:absolute;left:5922;top:5701;width:24;height:36" fillcolor="#24282b" stroked="f"/>
                <v:rect id="_x0000_s29564" style="position:absolute;left:5982;top:5701;width:24;height:36" fillcolor="#24282b" stroked="f"/>
                <v:rect id="_x0000_s29565" style="position:absolute;left:6042;top:5701;width:36;height:36" fillcolor="#24282b" stroked="f"/>
                <v:rect id="_x0000_s29566" style="position:absolute;left:6102;top:5701;width:36;height:36" fillcolor="#24282b" stroked="f"/>
                <v:rect id="_x0000_s29567" style="position:absolute;left:6174;top:5701;width:24;height:36" fillcolor="#24282b" stroked="f"/>
                <v:rect id="_x0000_s29568" style="position:absolute;left:6234;top:5701;width:36;height:36" fillcolor="#24282b" stroked="f"/>
                <v:rect id="_x0000_s29569" style="position:absolute;left:6294;top:5701;width:36;height:36" fillcolor="#24282b" stroked="f"/>
                <v:rect id="_x0000_s29570" style="position:absolute;left:6366;top:5701;width:24;height:36" fillcolor="#24282b" stroked="f"/>
                <v:rect id="_x0000_s29571" style="position:absolute;left:6427;top:5701;width:24;height:36" fillcolor="#24282b" stroked="f"/>
                <v:rect id="_x0000_s29572" style="position:absolute;left:6487;top:5701;width:36;height:36" fillcolor="#24282b" stroked="f"/>
                <v:rect id="_x0000_s29573" style="position:absolute;left:6559;top:5701;width:24;height:36" fillcolor="#24282b" stroked="f"/>
                <v:rect id="_x0000_s29574" style="position:absolute;left:6619;top:5701;width:36;height:36" fillcolor="#24282b" stroked="f"/>
                <v:rect id="_x0000_s29575" style="position:absolute;left:6679;top:5701;width:36;height:36" fillcolor="#24282b" stroked="f"/>
                <v:rect id="_x0000_s29576" style="position:absolute;left:6751;top:5701;width:24;height:36" fillcolor="#24282b" stroked="f"/>
                <v:rect id="_x0000_s29577" style="position:absolute;left:6811;top:5701;width:24;height:36" fillcolor="#24282b" stroked="f"/>
                <v:rect id="_x0000_s29578" style="position:absolute;left:6871;top:5701;width:36;height:36" fillcolor="#24282b" stroked="f"/>
                <v:rect id="_x0000_s29579" style="position:absolute;left:6943;top:5701;width:24;height:36" fillcolor="#24282b" stroked="f"/>
                <v:rect id="_x0000_s29580" style="position:absolute;left:7003;top:5701;width:24;height:36" fillcolor="#24282b" stroked="f"/>
                <v:rect id="_x0000_s29581" style="position:absolute;left:7063;top:5701;width:36;height:36" fillcolor="#24282b" stroked="f"/>
                <v:rect id="_x0000_s29582" style="position:absolute;left:7123;top:5701;width:36;height:36" fillcolor="#24282b" stroked="f"/>
                <v:rect id="_x0000_s29583" style="position:absolute;left:7195;top:5701;width:24;height:36" fillcolor="#24282b" stroked="f"/>
                <v:rect id="_x0000_s29584" style="position:absolute;left:7255;top:5701;width:36;height:36" fillcolor="#24282b" stroked="f"/>
                <v:rect id="_x0000_s29585" style="position:absolute;left:7315;top:5701;width:12;height:36" fillcolor="#24282b" stroked="f"/>
                <v:rect id="_x0000_s29586" style="position:absolute;left:2799;top:6073;width:4528;height:24" fillcolor="#24282b" stroked="f"/>
                <v:rect id="_x0000_s29587" style="position:absolute;left:2799;top:5341;width:4528;height:36" fillcolor="#24282b" stroked="f"/>
                <v:rect id="_x0000_s29588" style="position:absolute;left:2799;top:2796;width:4528;height:24" fillcolor="#24282b" stroked="f"/>
                <v:rect id="_x0000_s29589" style="position:absolute;left:2799;top:3157;width:36;height:36" fillcolor="#24282b" stroked="f"/>
                <v:rect id="_x0000_s29590" style="position:absolute;left:2871;top:3157;width:24;height:36" fillcolor="#24282b" stroked="f"/>
                <v:rect id="_x0000_s29591" style="position:absolute;left:2931;top:3157;width:36;height:36" fillcolor="#24282b" stroked="f"/>
                <v:rect id="_x0000_s29592" style="position:absolute;left:2991;top:3157;width:36;height:36" fillcolor="#24282b" stroked="f"/>
                <v:rect id="_x0000_s29593" style="position:absolute;left:3063;top:3157;width:36;height:36" fillcolor="#24282b" stroked="f"/>
                <v:rect id="_x0000_s29594" style="position:absolute;left:3123;top:3157;width:36;height:36" fillcolor="#24282b" stroked="f"/>
                <v:rect id="_x0000_s29595" style="position:absolute;left:3183;top:3157;width:36;height:36" fillcolor="#24282b" stroked="f"/>
                <v:rect id="_x0000_s29596" style="position:absolute;left:3255;top:3157;width:24;height:36" fillcolor="#24282b" stroked="f"/>
                <v:rect id="_x0000_s29597" style="position:absolute;left:3315;top:3157;width:36;height:36" fillcolor="#24282b" stroked="f"/>
                <v:rect id="_x0000_s29598" style="position:absolute;left:3375;top:3157;width:36;height:36" fillcolor="#24282b" stroked="f"/>
                <v:rect id="_x0000_s29599" style="position:absolute;left:3447;top:3157;width:25;height:36" fillcolor="#24282b" stroked="f"/>
                <v:rect id="_x0000_s29600" style="position:absolute;left:3508;top:3157;width:36;height:36" fillcolor="#24282b" stroked="f"/>
                <v:rect id="_x0000_s29601" style="position:absolute;left:3568;top:3157;width:36;height:36" fillcolor="#24282b" stroked="f"/>
              </v:group>
              <v:group id="_x0000_s29602" style="position:absolute;left:2799;top:3157;width:4528;height:4512" coordorigin="2799,3157" coordsize="4528,4512">
                <v:rect id="_x0000_s29603" style="position:absolute;left:3628;top:3157;width:36;height:36" fillcolor="#24282b" stroked="f"/>
                <v:rect id="_x0000_s29604" style="position:absolute;left:3700;top:3157;width:24;height:36" fillcolor="#24282b" stroked="f"/>
                <v:rect id="_x0000_s29605" style="position:absolute;left:3760;top:3157;width:36;height:36" fillcolor="#24282b" stroked="f"/>
                <v:rect id="_x0000_s29606" style="position:absolute;left:3820;top:3157;width:36;height:36" fillcolor="#24282b" stroked="f"/>
                <v:rect id="_x0000_s29607" style="position:absolute;left:3892;top:3157;width:24;height:36" fillcolor="#24282b" stroked="f"/>
                <v:rect id="_x0000_s29608" style="position:absolute;left:3952;top:3157;width:36;height:36" fillcolor="#24282b" stroked="f"/>
                <v:rect id="_x0000_s29609" style="position:absolute;left:4012;top:3157;width:36;height:36" fillcolor="#24282b" stroked="f"/>
                <v:rect id="_x0000_s29610" style="position:absolute;left:4084;top:3157;width:24;height:36" fillcolor="#24282b" stroked="f"/>
                <v:rect id="_x0000_s29611" style="position:absolute;left:4144;top:3157;width:36;height:36" fillcolor="#24282b" stroked="f"/>
                <v:rect id="_x0000_s29612" style="position:absolute;left:4204;top:3157;width:36;height:36" fillcolor="#24282b" stroked="f"/>
                <v:rect id="_x0000_s29613" style="position:absolute;left:4276;top:3157;width:24;height:36" fillcolor="#24282b" stroked="f"/>
                <v:rect id="_x0000_s29614" style="position:absolute;left:4336;top:3157;width:36;height:36" fillcolor="#24282b" stroked="f"/>
                <v:rect id="_x0000_s29615" style="position:absolute;left:4396;top:3157;width:36;height:36" fillcolor="#24282b" stroked="f"/>
                <v:rect id="_x0000_s29616" style="position:absolute;left:4469;top:3157;width:24;height:36" fillcolor="#24282b" stroked="f"/>
                <v:rect id="_x0000_s29617" style="position:absolute;left:4529;top:3157;width:24;height:36" fillcolor="#24282b" stroked="f"/>
                <v:rect id="_x0000_s29618" style="position:absolute;left:4589;top:3157;width:36;height:36" fillcolor="#24282b" stroked="f"/>
                <v:rect id="_x0000_s29619" style="position:absolute;left:4661;top:3157;width:24;height:36" fillcolor="#24282b" stroked="f"/>
                <v:rect id="_x0000_s29620" style="position:absolute;left:4721;top:3157;width:24;height:36" fillcolor="#24282b" stroked="f"/>
                <v:rect id="_x0000_s29621" style="position:absolute;left:4781;top:3157;width:36;height:36" fillcolor="#24282b" stroked="f"/>
                <v:rect id="_x0000_s29622" style="position:absolute;left:4841;top:3157;width:36;height:36" fillcolor="#24282b" stroked="f"/>
                <v:rect id="_x0000_s29623" style="position:absolute;left:4913;top:3157;width:24;height:36" fillcolor="#24282b" stroked="f"/>
                <v:rect id="_x0000_s29624" style="position:absolute;left:4973;top:3157;width:36;height:36" fillcolor="#24282b" stroked="f"/>
                <v:rect id="_x0000_s29625" style="position:absolute;left:5033;top:3157;width:36;height:36" fillcolor="#24282b" stroked="f"/>
                <v:rect id="_x0000_s29626" style="position:absolute;left:5105;top:3157;width:24;height:36" fillcolor="#24282b" stroked="f"/>
                <v:rect id="_x0000_s29627" style="position:absolute;left:5165;top:3157;width:24;height:36" fillcolor="#24282b" stroked="f"/>
                <v:rect id="_x0000_s29628" style="position:absolute;left:5225;top:3157;width:36;height:36" fillcolor="#24282b" stroked="f"/>
                <v:rect id="_x0000_s29629" style="position:absolute;left:5285;top:3157;width:36;height:36" fillcolor="#24282b" stroked="f"/>
                <v:rect id="_x0000_s29630" style="position:absolute;left:5357;top:3157;width:24;height:36" fillcolor="#24282b" stroked="f"/>
                <v:rect id="_x0000_s29631" style="position:absolute;left:5417;top:3157;width:37;height:36" fillcolor="#24282b" stroked="f"/>
                <v:rect id="_x0000_s29632" style="position:absolute;left:5490;top:3157;width:24;height:36" fillcolor="#24282b" stroked="f"/>
                <v:rect id="_x0000_s29633" style="position:absolute;left:5538;top:3157;width:24;height:36" fillcolor="#24282b" stroked="f"/>
                <v:rect id="_x0000_s29634" style="position:absolute;left:5598;top:3157;width:36;height:36" fillcolor="#24282b" stroked="f"/>
                <v:rect id="_x0000_s29635" style="position:absolute;left:5658;top:3157;width:36;height:36" fillcolor="#24282b" stroked="f"/>
                <v:rect id="_x0000_s29636" style="position:absolute;left:5730;top:3157;width:24;height:36" fillcolor="#24282b" stroked="f"/>
                <v:rect id="_x0000_s29637" style="position:absolute;left:5790;top:3157;width:36;height:36" fillcolor="#24282b" stroked="f"/>
                <v:rect id="_x0000_s29638" style="position:absolute;left:5850;top:3157;width:36;height:36" fillcolor="#24282b" stroked="f"/>
                <v:rect id="_x0000_s29639" style="position:absolute;left:5922;top:3157;width:24;height:36" fillcolor="#24282b" stroked="f"/>
                <v:rect id="_x0000_s29640" style="position:absolute;left:5982;top:3157;width:24;height:36" fillcolor="#24282b" stroked="f"/>
                <v:rect id="_x0000_s29641" style="position:absolute;left:6042;top:3157;width:36;height:36" fillcolor="#24282b" stroked="f"/>
                <v:rect id="_x0000_s29642" style="position:absolute;left:6102;top:3157;width:36;height:36" fillcolor="#24282b" stroked="f"/>
                <v:rect id="_x0000_s29643" style="position:absolute;left:6174;top:3157;width:24;height:36" fillcolor="#24282b" stroked="f"/>
                <v:rect id="_x0000_s29644" style="position:absolute;left:6234;top:3157;width:36;height:36" fillcolor="#24282b" stroked="f"/>
                <v:rect id="_x0000_s29645" style="position:absolute;left:6294;top:3157;width:36;height:36" fillcolor="#24282b" stroked="f"/>
                <v:rect id="_x0000_s29646" style="position:absolute;left:6366;top:3157;width:24;height:36" fillcolor="#24282b" stroked="f"/>
                <v:rect id="_x0000_s29647" style="position:absolute;left:6427;top:3157;width:24;height:36" fillcolor="#24282b" stroked="f"/>
                <v:rect id="_x0000_s29648" style="position:absolute;left:6487;top:3157;width:36;height:36" fillcolor="#24282b" stroked="f"/>
                <v:rect id="_x0000_s29649" style="position:absolute;left:6559;top:3157;width:24;height:36" fillcolor="#24282b" stroked="f"/>
                <v:rect id="_x0000_s29650" style="position:absolute;left:6619;top:3157;width:36;height:36" fillcolor="#24282b" stroked="f"/>
                <v:rect id="_x0000_s29651" style="position:absolute;left:6679;top:3157;width:36;height:36" fillcolor="#24282b" stroked="f"/>
                <v:rect id="_x0000_s29652" style="position:absolute;left:6751;top:3157;width:24;height:36" fillcolor="#24282b" stroked="f"/>
                <v:rect id="_x0000_s29653" style="position:absolute;left:6811;top:3157;width:24;height:36" fillcolor="#24282b" stroked="f"/>
                <v:rect id="_x0000_s29654" style="position:absolute;left:6871;top:3157;width:36;height:36" fillcolor="#24282b" stroked="f"/>
                <v:rect id="_x0000_s29655" style="position:absolute;left:6943;top:3157;width:24;height:36" fillcolor="#24282b" stroked="f"/>
                <v:rect id="_x0000_s29656" style="position:absolute;left:7003;top:3157;width:24;height:36" fillcolor="#24282b" stroked="f"/>
                <v:rect id="_x0000_s29657" style="position:absolute;left:7063;top:3157;width:36;height:36" fillcolor="#24282b" stroked="f"/>
                <v:rect id="_x0000_s29658" style="position:absolute;left:7123;top:3157;width:36;height:36" fillcolor="#24282b" stroked="f"/>
                <v:rect id="_x0000_s29659" style="position:absolute;left:7195;top:3157;width:24;height:36" fillcolor="#24282b" stroked="f"/>
                <v:rect id="_x0000_s29660" style="position:absolute;left:7255;top:3157;width:36;height:36" fillcolor="#24282b" stroked="f"/>
                <v:rect id="_x0000_s29661" style="position:absolute;left:7315;top:3157;width:12;height:36" fillcolor="#24282b" stroked="f"/>
                <v:rect id="_x0000_s29662" style="position:absolute;left:2799;top:3517;width:4528;height:36" fillcolor="#24282b" stroked="f"/>
                <v:rect id="_x0000_s29663" style="position:absolute;left:2799;top:3889;width:36;height:36" fillcolor="#24282b" stroked="f"/>
                <v:rect id="_x0000_s29664" style="position:absolute;left:2871;top:3889;width:24;height:36" fillcolor="#24282b" stroked="f"/>
                <v:rect id="_x0000_s29665" style="position:absolute;left:2931;top:3889;width:36;height:36" fillcolor="#24282b" stroked="f"/>
                <v:rect id="_x0000_s29666" style="position:absolute;left:2991;top:3889;width:36;height:36" fillcolor="#24282b" stroked="f"/>
                <v:rect id="_x0000_s29667" style="position:absolute;left:3063;top:3889;width:36;height:36" fillcolor="#24282b" stroked="f"/>
                <v:rect id="_x0000_s29668" style="position:absolute;left:3123;top:3889;width:36;height:36" fillcolor="#24282b" stroked="f"/>
                <v:rect id="_x0000_s29669" style="position:absolute;left:3195;top:3889;width:24;height:36" fillcolor="#24282b" stroked="f"/>
                <v:rect id="_x0000_s29670" style="position:absolute;left:3255;top:3889;width:24;height:36" fillcolor="#24282b" stroked="f"/>
                <v:rect id="_x0000_s29671" style="position:absolute;left:3315;top:3889;width:36;height:36" fillcolor="#24282b" stroked="f"/>
                <v:rect id="_x0000_s29672" style="position:absolute;left:3375;top:3889;width:36;height:36" fillcolor="#24282b" stroked="f"/>
                <v:rect id="_x0000_s29673" style="position:absolute;left:3447;top:3889;width:25;height:36" fillcolor="#24282b" stroked="f"/>
                <v:rect id="_x0000_s29674" style="position:absolute;left:3508;top:3889;width:36;height:36" fillcolor="#24282b" stroked="f"/>
                <v:rect id="_x0000_s29675" style="position:absolute;left:3568;top:3889;width:36;height:36" fillcolor="#24282b" stroked="f"/>
                <v:rect id="_x0000_s29676" style="position:absolute;left:3640;top:3889;width:24;height:36" fillcolor="#24282b" stroked="f"/>
                <v:rect id="_x0000_s29677" style="position:absolute;left:3700;top:3889;width:24;height:36" fillcolor="#24282b" stroked="f"/>
                <v:rect id="_x0000_s29678" style="position:absolute;left:3760;top:3889;width:36;height:36" fillcolor="#24282b" stroked="f"/>
                <v:rect id="_x0000_s29679" style="position:absolute;left:3832;top:3889;width:24;height:36" fillcolor="#24282b" stroked="f"/>
                <v:rect id="_x0000_s29680" style="position:absolute;left:3892;top:3889;width:24;height:36" fillcolor="#24282b" stroked="f"/>
                <v:rect id="_x0000_s29681" style="position:absolute;left:3952;top:3889;width:36;height:36" fillcolor="#24282b" stroked="f"/>
                <v:rect id="_x0000_s29682" style="position:absolute;left:4012;top:3889;width:36;height:36" fillcolor="#24282b" stroked="f"/>
                <v:rect id="_x0000_s29683" style="position:absolute;left:4084;top:3889;width:24;height:36" fillcolor="#24282b" stroked="f"/>
                <v:rect id="_x0000_s29684" style="position:absolute;left:4144;top:3889;width:36;height:36" fillcolor="#24282b" stroked="f"/>
                <v:rect id="_x0000_s29685" style="position:absolute;left:4204;top:3889;width:36;height:36" fillcolor="#24282b" stroked="f"/>
                <v:rect id="_x0000_s29686" style="position:absolute;left:4276;top:3889;width:24;height:36" fillcolor="#24282b" stroked="f"/>
                <v:rect id="_x0000_s29687" style="position:absolute;left:4336;top:3889;width:36;height:36" fillcolor="#24282b" stroked="f"/>
                <v:rect id="_x0000_s29688" style="position:absolute;left:4396;top:3889;width:36;height:36" fillcolor="#24282b" stroked="f"/>
                <v:rect id="_x0000_s29689" style="position:absolute;left:4469;top:3889;width:24;height:36" fillcolor="#24282b" stroked="f"/>
                <v:rect id="_x0000_s29690" style="position:absolute;left:4529;top:3889;width:24;height:36" fillcolor="#24282b" stroked="f"/>
                <v:rect id="_x0000_s29691" style="position:absolute;left:4589;top:3889;width:36;height:36" fillcolor="#24282b" stroked="f"/>
                <v:rect id="_x0000_s29692" style="position:absolute;left:4661;top:3889;width:24;height:36" fillcolor="#24282b" stroked="f"/>
                <v:rect id="_x0000_s29693" style="position:absolute;left:4721;top:3889;width:24;height:36" fillcolor="#24282b" stroked="f"/>
                <v:rect id="_x0000_s29694" style="position:absolute;left:4781;top:3889;width:36;height:36" fillcolor="#24282b" stroked="f"/>
                <v:rect id="_x0000_s29695" style="position:absolute;left:4841;top:3889;width:36;height:36" fillcolor="#24282b" stroked="f"/>
                <v:rect id="_x0000_s29696" style="position:absolute;left:4913;top:3889;width:24;height:36" fillcolor="#24282b" stroked="f"/>
                <v:rect id="_x0000_s29697" style="position:absolute;left:4973;top:3889;width:36;height:36" fillcolor="#24282b" stroked="f"/>
                <v:rect id="_x0000_s29698" style="position:absolute;left:5033;top:3889;width:36;height:36" fillcolor="#24282b" stroked="f"/>
                <v:rect id="_x0000_s29699" style="position:absolute;left:5105;top:3889;width:24;height:36" fillcolor="#24282b" stroked="f"/>
                <v:rect id="_x0000_s29700" style="position:absolute;left:5165;top:3889;width:24;height:36" fillcolor="#24282b" stroked="f"/>
                <v:rect id="_x0000_s29701" style="position:absolute;left:5225;top:3889;width:36;height:36" fillcolor="#24282b" stroked="f"/>
                <v:rect id="_x0000_s29702" style="position:absolute;left:5285;top:3889;width:36;height:36" fillcolor="#24282b" stroked="f"/>
                <v:rect id="_x0000_s29703" style="position:absolute;left:5357;top:3889;width:24;height:36" fillcolor="#24282b" stroked="f"/>
                <v:rect id="_x0000_s29704" style="position:absolute;left:5417;top:3889;width:37;height:36" fillcolor="#24282b" stroked="f"/>
                <v:rect id="_x0000_s29705" style="position:absolute;left:5490;top:3889;width:24;height:36" fillcolor="#24282b" stroked="f"/>
                <v:rect id="_x0000_s29706" style="position:absolute;left:5538;top:3889;width:24;height:36" fillcolor="#24282b" stroked="f"/>
                <v:rect id="_x0000_s29707" style="position:absolute;left:5598;top:3889;width:36;height:36" fillcolor="#24282b" stroked="f"/>
                <v:rect id="_x0000_s29708" style="position:absolute;left:5658;top:3889;width:36;height:36" fillcolor="#24282b" stroked="f"/>
                <v:rect id="_x0000_s29709" style="position:absolute;left:5730;top:3889;width:24;height:36" fillcolor="#24282b" stroked="f"/>
                <v:rect id="_x0000_s29710" style="position:absolute;left:5790;top:3889;width:36;height:36" fillcolor="#24282b" stroked="f"/>
                <v:rect id="_x0000_s29711" style="position:absolute;left:5850;top:3889;width:36;height:36" fillcolor="#24282b" stroked="f"/>
                <v:rect id="_x0000_s29712" style="position:absolute;left:5922;top:3889;width:24;height:36" fillcolor="#24282b" stroked="f"/>
                <v:rect id="_x0000_s29713" style="position:absolute;left:5982;top:3889;width:24;height:36" fillcolor="#24282b" stroked="f"/>
                <v:rect id="_x0000_s29714" style="position:absolute;left:6042;top:3889;width:36;height:36" fillcolor="#24282b" stroked="f"/>
                <v:rect id="_x0000_s29715" style="position:absolute;left:6102;top:3889;width:36;height:36" fillcolor="#24282b" stroked="f"/>
                <v:rect id="_x0000_s29716" style="position:absolute;left:6174;top:3889;width:24;height:36" fillcolor="#24282b" stroked="f"/>
                <v:rect id="_x0000_s29717" style="position:absolute;left:6234;top:3889;width:36;height:36" fillcolor="#24282b" stroked="f"/>
                <v:rect id="_x0000_s29718" style="position:absolute;left:6294;top:3889;width:36;height:36" fillcolor="#24282b" stroked="f"/>
                <v:rect id="_x0000_s29719" style="position:absolute;left:6366;top:3889;width:24;height:36" fillcolor="#24282b" stroked="f"/>
                <v:rect id="_x0000_s29720" style="position:absolute;left:6427;top:3889;width:24;height:36" fillcolor="#24282b" stroked="f"/>
                <v:rect id="_x0000_s29721" style="position:absolute;left:6487;top:3889;width:36;height:36" fillcolor="#24282b" stroked="f"/>
                <v:rect id="_x0000_s29722" style="position:absolute;left:6559;top:3889;width:24;height:36" fillcolor="#24282b" stroked="f"/>
                <v:rect id="_x0000_s29723" style="position:absolute;left:6619;top:3889;width:36;height:36" fillcolor="#24282b" stroked="f"/>
                <v:rect id="_x0000_s29724" style="position:absolute;left:6679;top:3889;width:36;height:36" fillcolor="#24282b" stroked="f"/>
                <v:rect id="_x0000_s29725" style="position:absolute;left:6751;top:3889;width:24;height:36" fillcolor="#24282b" stroked="f"/>
                <v:rect id="_x0000_s29726" style="position:absolute;left:6811;top:3889;width:24;height:36" fillcolor="#24282b" stroked="f"/>
                <v:rect id="_x0000_s29727" style="position:absolute;left:6871;top:3889;width:36;height:36" fillcolor="#24282b" stroked="f"/>
                <v:rect id="_x0000_s29728" style="position:absolute;left:6943;top:3889;width:24;height:36" fillcolor="#24282b" stroked="f"/>
                <v:rect id="_x0000_s29729" style="position:absolute;left:7003;top:3889;width:24;height:36" fillcolor="#24282b" stroked="f"/>
                <v:rect id="_x0000_s29730" style="position:absolute;left:7063;top:3889;width:36;height:36" fillcolor="#24282b" stroked="f"/>
                <v:rect id="_x0000_s29731" style="position:absolute;left:7123;top:3889;width:36;height:36" fillcolor="#24282b" stroked="f"/>
                <v:rect id="_x0000_s29732" style="position:absolute;left:7195;top:3889;width:24;height:36" fillcolor="#24282b" stroked="f"/>
                <v:rect id="_x0000_s29733" style="position:absolute;left:7255;top:3889;width:36;height:36" fillcolor="#24282b" stroked="f"/>
                <v:rect id="_x0000_s29734" style="position:absolute;left:7315;top:3889;width:12;height:36" fillcolor="#24282b" stroked="f"/>
                <v:rect id="_x0000_s29735" style="position:absolute;left:2799;top:7273;width:4528;height:36" fillcolor="#24282b" stroked="f"/>
                <v:rect id="_x0000_s29736" style="position:absolute;left:2799;top:7645;width:36;height:24" fillcolor="#24282b" stroked="f"/>
                <v:rect id="_x0000_s29737" style="position:absolute;left:2871;top:7645;width:24;height:24" fillcolor="#24282b" stroked="f"/>
                <v:rect id="_x0000_s29738" style="position:absolute;left:2931;top:7645;width:36;height:24" fillcolor="#24282b" stroked="f"/>
                <v:rect id="_x0000_s29739" style="position:absolute;left:2991;top:7645;width:36;height:24" fillcolor="#24282b" stroked="f"/>
                <v:rect id="_x0000_s29740" style="position:absolute;left:3063;top:7645;width:36;height:24" fillcolor="#24282b" stroked="f"/>
                <v:rect id="_x0000_s29741" style="position:absolute;left:3123;top:7645;width:36;height:24" fillcolor="#24282b" stroked="f"/>
                <v:rect id="_x0000_s29742" style="position:absolute;left:3195;top:7645;width:24;height:24" fillcolor="#24282b" stroked="f"/>
                <v:rect id="_x0000_s29743" style="position:absolute;left:3255;top:7645;width:24;height:24" fillcolor="#24282b" stroked="f"/>
                <v:rect id="_x0000_s29744" style="position:absolute;left:3315;top:7645;width:36;height:24" fillcolor="#24282b" stroked="f"/>
                <v:rect id="_x0000_s29745" style="position:absolute;left:3375;top:7645;width:36;height:24" fillcolor="#24282b" stroked="f"/>
                <v:rect id="_x0000_s29746" style="position:absolute;left:3447;top:7645;width:25;height:24" fillcolor="#24282b" stroked="f"/>
                <v:rect id="_x0000_s29747" style="position:absolute;left:3508;top:7645;width:36;height:24" fillcolor="#24282b" stroked="f"/>
                <v:rect id="_x0000_s29748" style="position:absolute;left:3568;top:7645;width:36;height:24" fillcolor="#24282b" stroked="f"/>
                <v:rect id="_x0000_s29749" style="position:absolute;left:3640;top:7645;width:24;height:24" fillcolor="#24282b" stroked="f"/>
                <v:rect id="_x0000_s29750" style="position:absolute;left:3700;top:7645;width:24;height:24" fillcolor="#24282b" stroked="f"/>
                <v:rect id="_x0000_s29751" style="position:absolute;left:3760;top:7645;width:36;height:24" fillcolor="#24282b" stroked="f"/>
                <v:rect id="_x0000_s29752" style="position:absolute;left:3832;top:7645;width:24;height:24" fillcolor="#24282b" stroked="f"/>
                <v:rect id="_x0000_s29753" style="position:absolute;left:3892;top:7645;width:24;height:24" fillcolor="#24282b" stroked="f"/>
                <v:rect id="_x0000_s29754" style="position:absolute;left:3952;top:7645;width:36;height:24" fillcolor="#24282b" stroked="f"/>
                <v:rect id="_x0000_s29755" style="position:absolute;left:4012;top:7645;width:36;height:24" fillcolor="#24282b" stroked="f"/>
                <v:rect id="_x0000_s29756" style="position:absolute;left:4084;top:7645;width:24;height:24" fillcolor="#24282b" stroked="f"/>
                <v:rect id="_x0000_s29757" style="position:absolute;left:4144;top:7645;width:36;height:24" fillcolor="#24282b" stroked="f"/>
                <v:rect id="_x0000_s29758" style="position:absolute;left:4204;top:7645;width:36;height:24" fillcolor="#24282b" stroked="f"/>
                <v:rect id="_x0000_s29759" style="position:absolute;left:4276;top:7645;width:24;height:24" fillcolor="#24282b" stroked="f"/>
                <v:rect id="_x0000_s29760" style="position:absolute;left:4336;top:7645;width:36;height:24" fillcolor="#24282b" stroked="f"/>
                <v:rect id="_x0000_s29761" style="position:absolute;left:4396;top:7645;width:36;height:24" fillcolor="#24282b" stroked="f"/>
                <v:rect id="_x0000_s29762" style="position:absolute;left:4469;top:7645;width:24;height:24" fillcolor="#24282b" stroked="f"/>
                <v:rect id="_x0000_s29763" style="position:absolute;left:4529;top:7645;width:24;height:24" fillcolor="#24282b" stroked="f"/>
                <v:rect id="_x0000_s29764" style="position:absolute;left:4589;top:7645;width:36;height:24" fillcolor="#24282b" stroked="f"/>
                <v:rect id="_x0000_s29765" style="position:absolute;left:4661;top:7645;width:24;height:24" fillcolor="#24282b" stroked="f"/>
                <v:rect id="_x0000_s29766" style="position:absolute;left:4721;top:7645;width:24;height:24" fillcolor="#24282b" stroked="f"/>
                <v:rect id="_x0000_s29767" style="position:absolute;left:4781;top:7645;width:36;height:24" fillcolor="#24282b" stroked="f"/>
                <v:rect id="_x0000_s29768" style="position:absolute;left:4841;top:7645;width:36;height:24" fillcolor="#24282b" stroked="f"/>
                <v:rect id="_x0000_s29769" style="position:absolute;left:4913;top:7645;width:24;height:24" fillcolor="#24282b" stroked="f"/>
                <v:rect id="_x0000_s29770" style="position:absolute;left:4973;top:7645;width:36;height:24" fillcolor="#24282b" stroked="f"/>
                <v:rect id="_x0000_s29771" style="position:absolute;left:5033;top:7645;width:36;height:24" fillcolor="#24282b" stroked="f"/>
                <v:rect id="_x0000_s29772" style="position:absolute;left:5105;top:7645;width:24;height:24" fillcolor="#24282b" stroked="f"/>
                <v:rect id="_x0000_s29773" style="position:absolute;left:5165;top:7645;width:24;height:24" fillcolor="#24282b" stroked="f"/>
                <v:rect id="_x0000_s29774" style="position:absolute;left:5225;top:7645;width:36;height:24" fillcolor="#24282b" stroked="f"/>
                <v:rect id="_x0000_s29775" style="position:absolute;left:5285;top:7645;width:36;height:24" fillcolor="#24282b" stroked="f"/>
                <v:rect id="_x0000_s29776" style="position:absolute;left:5357;top:7645;width:24;height:24" fillcolor="#24282b" stroked="f"/>
                <v:rect id="_x0000_s29777" style="position:absolute;left:5417;top:7645;width:37;height:24" fillcolor="#24282b" stroked="f"/>
                <v:rect id="_x0000_s29778" style="position:absolute;left:5490;top:7645;width:24;height:24" fillcolor="#24282b" stroked="f"/>
                <v:rect id="_x0000_s29779" style="position:absolute;left:5538;top:7645;width:24;height:24" fillcolor="#24282b" stroked="f"/>
                <v:rect id="_x0000_s29780" style="position:absolute;left:5598;top:7645;width:36;height:24" fillcolor="#24282b" stroked="f"/>
                <v:rect id="_x0000_s29781" style="position:absolute;left:5658;top:7645;width:36;height:24" fillcolor="#24282b" stroked="f"/>
                <v:rect id="_x0000_s29782" style="position:absolute;left:5730;top:7645;width:24;height:24" fillcolor="#24282b" stroked="f"/>
                <v:rect id="_x0000_s29783" style="position:absolute;left:5790;top:7645;width:36;height:24" fillcolor="#24282b" stroked="f"/>
                <v:rect id="_x0000_s29784" style="position:absolute;left:5850;top:7645;width:36;height:24" fillcolor="#24282b" stroked="f"/>
                <v:rect id="_x0000_s29785" style="position:absolute;left:5922;top:7645;width:24;height:24" fillcolor="#24282b" stroked="f"/>
                <v:rect id="_x0000_s29786" style="position:absolute;left:5982;top:7645;width:24;height:24" fillcolor="#24282b" stroked="f"/>
                <v:rect id="_x0000_s29787" style="position:absolute;left:6042;top:7645;width:36;height:24" fillcolor="#24282b" stroked="f"/>
                <v:rect id="_x0000_s29788" style="position:absolute;left:6102;top:7645;width:36;height:24" fillcolor="#24282b" stroked="f"/>
                <v:rect id="_x0000_s29789" style="position:absolute;left:6174;top:7645;width:24;height:24" fillcolor="#24282b" stroked="f"/>
                <v:rect id="_x0000_s29790" style="position:absolute;left:6234;top:7645;width:36;height:24" fillcolor="#24282b" stroked="f"/>
                <v:rect id="_x0000_s29791" style="position:absolute;left:6294;top:7645;width:36;height:24" fillcolor="#24282b" stroked="f"/>
                <v:rect id="_x0000_s29792" style="position:absolute;left:6366;top:7645;width:24;height:24" fillcolor="#24282b" stroked="f"/>
                <v:rect id="_x0000_s29793" style="position:absolute;left:6427;top:7645;width:24;height:24" fillcolor="#24282b" stroked="f"/>
                <v:rect id="_x0000_s29794" style="position:absolute;left:6487;top:7645;width:36;height:24" fillcolor="#24282b" stroked="f"/>
                <v:rect id="_x0000_s29795" style="position:absolute;left:6559;top:7645;width:24;height:24" fillcolor="#24282b" stroked="f"/>
                <v:rect id="_x0000_s29796" style="position:absolute;left:6619;top:7645;width:36;height:24" fillcolor="#24282b" stroked="f"/>
                <v:rect id="_x0000_s29797" style="position:absolute;left:6679;top:7645;width:36;height:24" fillcolor="#24282b" stroked="f"/>
                <v:rect id="_x0000_s29798" style="position:absolute;left:6751;top:7645;width:24;height:24" fillcolor="#24282b" stroked="f"/>
                <v:rect id="_x0000_s29799" style="position:absolute;left:6811;top:7645;width:24;height:24" fillcolor="#24282b" stroked="f"/>
                <v:rect id="_x0000_s29800" style="position:absolute;left:6871;top:7645;width:36;height:24" fillcolor="#24282b" stroked="f"/>
                <v:rect id="_x0000_s29801" style="position:absolute;left:6943;top:7645;width:24;height:24" fillcolor="#24282b" stroked="f"/>
                <v:rect id="_x0000_s29802" style="position:absolute;left:7003;top:7645;width:24;height:24" fillcolor="#24282b" stroked="f"/>
              </v:group>
              <v:group id="_x0000_s29803" style="position:absolute;left:2150;top:444;width:5177;height:7957" coordorigin="2150,444" coordsize="5177,7957">
                <v:rect id="_x0000_s29804" style="position:absolute;left:7063;top:7645;width:36;height:24" fillcolor="#24282b" stroked="f"/>
                <v:rect id="_x0000_s29805" style="position:absolute;left:7123;top:7645;width:36;height:24" fillcolor="#24282b" stroked="f"/>
                <v:rect id="_x0000_s29806" style="position:absolute;left:7195;top:7645;width:24;height:24" fillcolor="#24282b" stroked="f"/>
                <v:rect id="_x0000_s29807" style="position:absolute;left:7255;top:7645;width:36;height:24" fillcolor="#24282b" stroked="f"/>
                <v:rect id="_x0000_s29808" style="position:absolute;left:7315;top:7645;width:12;height:24" fillcolor="#24282b" stroked="f"/>
                <v:rect id="_x0000_s29809" style="position:absolute;left:2799;top:8005;width:4528;height:36" fillcolor="#24282b" stroked="f"/>
                <v:rect id="_x0000_s29810" style="position:absolute;left:2799;top:8377;width:36;height:24" fillcolor="#24282b" stroked="f"/>
                <v:rect id="_x0000_s29811" style="position:absolute;left:2871;top:8377;width:24;height:24" fillcolor="#24282b" stroked="f"/>
                <v:rect id="_x0000_s29812" style="position:absolute;left:2931;top:8377;width:36;height:24" fillcolor="#24282b" stroked="f"/>
                <v:rect id="_x0000_s29813" style="position:absolute;left:2991;top:8377;width:36;height:24" fillcolor="#24282b" stroked="f"/>
                <v:rect id="_x0000_s29814" style="position:absolute;left:3063;top:8377;width:36;height:24" fillcolor="#24282b" stroked="f"/>
                <v:rect id="_x0000_s29815" style="position:absolute;left:3123;top:8377;width:36;height:24" fillcolor="#24282b" stroked="f"/>
                <v:rect id="_x0000_s29816" style="position:absolute;left:3195;top:8377;width:24;height:24" fillcolor="#24282b" stroked="f"/>
                <v:rect id="_x0000_s29817" style="position:absolute;left:3255;top:8377;width:24;height:24" fillcolor="#24282b" stroked="f"/>
                <v:rect id="_x0000_s29818" style="position:absolute;left:3315;top:8377;width:36;height:24" fillcolor="#24282b" stroked="f"/>
                <v:rect id="_x0000_s29819" style="position:absolute;left:3375;top:8377;width:36;height:24" fillcolor="#24282b" stroked="f"/>
                <v:rect id="_x0000_s29820" style="position:absolute;left:3447;top:8377;width:25;height:24" fillcolor="#24282b" stroked="f"/>
                <v:rect id="_x0000_s29821" style="position:absolute;left:3508;top:8377;width:36;height:24" fillcolor="#24282b" stroked="f"/>
                <v:rect id="_x0000_s29822" style="position:absolute;left:3568;top:8377;width:36;height:24" fillcolor="#24282b" stroked="f"/>
                <v:rect id="_x0000_s29823" style="position:absolute;left:3640;top:8377;width:24;height:24" fillcolor="#24282b" stroked="f"/>
                <v:rect id="_x0000_s29824" style="position:absolute;left:3700;top:8377;width:24;height:24" fillcolor="#24282b" stroked="f"/>
                <v:rect id="_x0000_s29825" style="position:absolute;left:3760;top:8377;width:36;height:24" fillcolor="#24282b" stroked="f"/>
                <v:rect id="_x0000_s29826" style="position:absolute;left:3832;top:8377;width:24;height:24" fillcolor="#24282b" stroked="f"/>
                <v:rect id="_x0000_s29827" style="position:absolute;left:3892;top:8377;width:24;height:24" fillcolor="#24282b" stroked="f"/>
                <v:rect id="_x0000_s29828" style="position:absolute;left:3952;top:8377;width:36;height:24" fillcolor="#24282b" stroked="f"/>
                <v:rect id="_x0000_s29829" style="position:absolute;left:4012;top:8377;width:36;height:24" fillcolor="#24282b" stroked="f"/>
                <v:rect id="_x0000_s29830" style="position:absolute;left:4084;top:8377;width:24;height:24" fillcolor="#24282b" stroked="f"/>
                <v:rect id="_x0000_s29831" style="position:absolute;left:4144;top:8377;width:36;height:24" fillcolor="#24282b" stroked="f"/>
                <v:rect id="_x0000_s29832" style="position:absolute;left:4204;top:8377;width:36;height:24" fillcolor="#24282b" stroked="f"/>
                <v:rect id="_x0000_s29833" style="position:absolute;left:4276;top:8377;width:24;height:24" fillcolor="#24282b" stroked="f"/>
                <v:rect id="_x0000_s29834" style="position:absolute;left:4336;top:8377;width:36;height:24" fillcolor="#24282b" stroked="f"/>
                <v:rect id="_x0000_s29835" style="position:absolute;left:4396;top:8377;width:36;height:24" fillcolor="#24282b" stroked="f"/>
                <v:rect id="_x0000_s29836" style="position:absolute;left:4469;top:8377;width:24;height:24" fillcolor="#24282b" stroked="f"/>
                <v:rect id="_x0000_s29837" style="position:absolute;left:4529;top:8377;width:24;height:24" fillcolor="#24282b" stroked="f"/>
                <v:rect id="_x0000_s29838" style="position:absolute;left:4589;top:8377;width:36;height:24" fillcolor="#24282b" stroked="f"/>
                <v:rect id="_x0000_s29839" style="position:absolute;left:4661;top:8377;width:24;height:24" fillcolor="#24282b" stroked="f"/>
                <v:rect id="_x0000_s29840" style="position:absolute;left:4721;top:8377;width:24;height:24" fillcolor="#24282b" stroked="f"/>
                <v:rect id="_x0000_s29841" style="position:absolute;left:4781;top:8377;width:36;height:24" fillcolor="#24282b" stroked="f"/>
                <v:rect id="_x0000_s29842" style="position:absolute;left:4841;top:8377;width:36;height:24" fillcolor="#24282b" stroked="f"/>
                <v:rect id="_x0000_s29843" style="position:absolute;left:4913;top:8377;width:24;height:24" fillcolor="#24282b" stroked="f"/>
                <v:rect id="_x0000_s29844" style="position:absolute;left:4973;top:8377;width:36;height:24" fillcolor="#24282b" stroked="f"/>
                <v:rect id="_x0000_s29845" style="position:absolute;left:5033;top:8377;width:36;height:24" fillcolor="#24282b" stroked="f"/>
                <v:rect id="_x0000_s29846" style="position:absolute;left:5105;top:8377;width:24;height:24" fillcolor="#24282b" stroked="f"/>
                <v:rect id="_x0000_s29847" style="position:absolute;left:5165;top:8377;width:24;height:24" fillcolor="#24282b" stroked="f"/>
                <v:rect id="_x0000_s29848" style="position:absolute;left:5225;top:8377;width:36;height:24" fillcolor="#24282b" stroked="f"/>
                <v:rect id="_x0000_s29849" style="position:absolute;left:5285;top:8377;width:36;height:24" fillcolor="#24282b" stroked="f"/>
                <v:rect id="_x0000_s29850" style="position:absolute;left:5357;top:8377;width:24;height:24" fillcolor="#24282b" stroked="f"/>
                <v:rect id="_x0000_s29851" style="position:absolute;left:5417;top:8377;width:37;height:24" fillcolor="#24282b" stroked="f"/>
                <v:rect id="_x0000_s29852" style="position:absolute;left:5490;top:8377;width:24;height:24" fillcolor="#24282b" stroked="f"/>
                <v:rect id="_x0000_s29853" style="position:absolute;left:5538;top:8377;width:24;height:24" fillcolor="#24282b" stroked="f"/>
                <v:rect id="_x0000_s29854" style="position:absolute;left:5598;top:8377;width:36;height:24" fillcolor="#24282b" stroked="f"/>
                <v:rect id="_x0000_s29855" style="position:absolute;left:5658;top:8377;width:36;height:24" fillcolor="#24282b" stroked="f"/>
                <v:rect id="_x0000_s29856" style="position:absolute;left:5730;top:8377;width:24;height:24" fillcolor="#24282b" stroked="f"/>
                <v:rect id="_x0000_s29857" style="position:absolute;left:5790;top:8377;width:36;height:24" fillcolor="#24282b" stroked="f"/>
                <v:rect id="_x0000_s29858" style="position:absolute;left:5850;top:8377;width:36;height:24" fillcolor="#24282b" stroked="f"/>
                <v:rect id="_x0000_s29859" style="position:absolute;left:5922;top:8377;width:24;height:24" fillcolor="#24282b" stroked="f"/>
                <v:rect id="_x0000_s29860" style="position:absolute;left:5982;top:8377;width:24;height:24" fillcolor="#24282b" stroked="f"/>
                <v:rect id="_x0000_s29861" style="position:absolute;left:6042;top:8377;width:36;height:24" fillcolor="#24282b" stroked="f"/>
                <v:rect id="_x0000_s29862" style="position:absolute;left:6102;top:8377;width:36;height:24" fillcolor="#24282b" stroked="f"/>
                <v:rect id="_x0000_s29863" style="position:absolute;left:6174;top:8377;width:24;height:24" fillcolor="#24282b" stroked="f"/>
                <v:rect id="_x0000_s29864" style="position:absolute;left:6234;top:8377;width:36;height:24" fillcolor="#24282b" stroked="f"/>
                <v:rect id="_x0000_s29865" style="position:absolute;left:6294;top:8377;width:36;height:24" fillcolor="#24282b" stroked="f"/>
                <v:rect id="_x0000_s29866" style="position:absolute;left:6366;top:8377;width:24;height:24" fillcolor="#24282b" stroked="f"/>
                <v:rect id="_x0000_s29867" style="position:absolute;left:6427;top:8377;width:24;height:24" fillcolor="#24282b" stroked="f"/>
                <v:rect id="_x0000_s29868" style="position:absolute;left:6487;top:8377;width:36;height:24" fillcolor="#24282b" stroked="f"/>
                <v:rect id="_x0000_s29869" style="position:absolute;left:6559;top:8377;width:24;height:24" fillcolor="#24282b" stroked="f"/>
                <v:rect id="_x0000_s29870" style="position:absolute;left:6619;top:8377;width:36;height:24" fillcolor="#24282b" stroked="f"/>
                <v:rect id="_x0000_s29871" style="position:absolute;left:6679;top:8377;width:36;height:24" fillcolor="#24282b" stroked="f"/>
                <v:rect id="_x0000_s29872" style="position:absolute;left:6751;top:8377;width:24;height:24" fillcolor="#24282b" stroked="f"/>
                <v:rect id="_x0000_s29873" style="position:absolute;left:6811;top:8377;width:24;height:24" fillcolor="#24282b" stroked="f"/>
                <v:rect id="_x0000_s29874" style="position:absolute;left:6871;top:8377;width:36;height:24" fillcolor="#24282b" stroked="f"/>
                <v:rect id="_x0000_s29875" style="position:absolute;left:6943;top:8377;width:24;height:24" fillcolor="#24282b" stroked="f"/>
                <v:rect id="_x0000_s29876" style="position:absolute;left:7003;top:8377;width:24;height:24" fillcolor="#24282b" stroked="f"/>
                <v:rect id="_x0000_s29877" style="position:absolute;left:7063;top:8377;width:36;height:24" fillcolor="#24282b" stroked="f"/>
                <v:rect id="_x0000_s29878" style="position:absolute;left:7123;top:8377;width:36;height:24" fillcolor="#24282b" stroked="f"/>
                <v:rect id="_x0000_s29879" style="position:absolute;left:7195;top:8377;width:24;height:24" fillcolor="#24282b" stroked="f"/>
                <v:rect id="_x0000_s29880" style="position:absolute;left:7255;top:8377;width:36;height:24" fillcolor="#24282b" stroked="f"/>
                <v:rect id="_x0000_s29881" style="position:absolute;left:7315;top:8377;width:12;height:24" fillcolor="#24282b" stroked="f"/>
                <v:line id="_x0000_s29882" style="position:absolute" from="2150,7297" to="2523,7298" strokecolor="#24282b" strokeweight=".6pt">
                  <v:stroke joinstyle="miter"/>
                </v:line>
                <v:shape id="_x0000_s29883" style="position:absolute;left:2414;top:7237;width:109;height:108" coordsize="9,9" path="m,9l9,5,,e" filled="f" strokecolor="#24282b" strokeweight=".6pt">
                  <v:stroke joinstyle="miter"/>
                  <v:path arrowok="t"/>
                </v:shape>
                <v:line id="_x0000_s29884" style="position:absolute" from="3135,7117" to="4420,7118" strokecolor="#24282b" strokeweight=".6pt">
                  <v:stroke joinstyle="miter"/>
                </v:line>
                <v:shape id="_x0000_s29885" style="position:absolute;left:3135;top:7057;width:96;height:120" coordsize="8,10" path="m8,l,5r8,5e" filled="f" strokecolor="#24282b" strokeweight=".6pt">
                  <v:stroke joinstyle="miter"/>
                  <v:path arrowok="t"/>
                </v:shape>
                <v:shape id="_x0000_s29886" style="position:absolute;left:4312;top:7069;width:108;height:108" coordsize="9,9" path="m,9l9,4,,e" filled="f" strokecolor="#24282b" strokeweight=".6pt">
                  <v:stroke joinstyle="miter"/>
                  <v:path arrowok="t"/>
                </v:shape>
                <v:rect id="_x0000_s29887" style="position:absolute;left:7003;top:444;width:36;height:36" fillcolor="#24282b" stroked="f"/>
                <v:rect id="_x0000_s29888" style="position:absolute;left:7003;top:516;width:36;height:36" fillcolor="#24282b" stroked="f"/>
                <v:rect id="_x0000_s29889" style="position:absolute;left:7003;top:576;width:36;height:36" fillcolor="#24282b" stroked="f"/>
                <v:rect id="_x0000_s29890" style="position:absolute;left:7003;top:636;width:36;height:36" fillcolor="#24282b" stroked="f"/>
                <v:rect id="_x0000_s29891" style="position:absolute;left:7003;top:708;width:36;height:24" fillcolor="#24282b" stroked="f"/>
                <v:rect id="_x0000_s29892" style="position:absolute;left:7003;top:768;width:36;height:36" fillcolor="#24282b" stroked="f"/>
                <v:rect id="_x0000_s29893" style="position:absolute;left:7003;top:828;width:36;height:36" fillcolor="#24282b" stroked="f"/>
                <v:rect id="_x0000_s29894" style="position:absolute;left:7003;top:900;width:36;height:24" fillcolor="#24282b" stroked="f"/>
                <v:rect id="_x0000_s29895" style="position:absolute;left:7003;top:960;width:36;height:36" fillcolor="#24282b" stroked="f"/>
                <v:rect id="_x0000_s29896" style="position:absolute;left:7003;top:1020;width:36;height:36" fillcolor="#24282b" stroked="f"/>
                <v:rect id="_x0000_s29897" style="position:absolute;left:7003;top:1092;width:36;height:24" fillcolor="#24282b" stroked="f"/>
                <v:rect id="_x0000_s29898" style="position:absolute;left:7003;top:1152;width:36;height:36" fillcolor="#24282b" stroked="f"/>
                <v:rect id="_x0000_s29899" style="position:absolute;left:7003;top:1212;width:36;height:36" fillcolor="#24282b" stroked="f"/>
                <v:rect id="_x0000_s29900" style="position:absolute;left:7003;top:1284;width:36;height:24" fillcolor="#24282b" stroked="f"/>
                <v:rect id="_x0000_s29901" style="position:absolute;left:7003;top:1344;width:36;height:36" fillcolor="#24282b" stroked="f"/>
                <v:rect id="_x0000_s29902" style="position:absolute;left:7003;top:1404;width:36;height:36" fillcolor="#24282b" stroked="f"/>
                <v:rect id="_x0000_s29903" style="position:absolute;left:7003;top:1476;width:36;height:24" fillcolor="#24282b" stroked="f"/>
                <v:rect id="_x0000_s29904" style="position:absolute;left:7003;top:1536;width:36;height:36" fillcolor="#24282b" stroked="f"/>
                <v:rect id="_x0000_s29905" style="position:absolute;left:7003;top:1596;width:36;height:36" fillcolor="#24282b" stroked="f"/>
                <v:rect id="_x0000_s29906" style="position:absolute;left:7003;top:1656;width:36;height:36" fillcolor="#24282b" stroked="f"/>
                <v:rect id="_x0000_s29907" style="position:absolute;left:7003;top:1728;width:36;height:24" fillcolor="#24282b" stroked="f"/>
                <v:rect id="_x0000_s29908" style="position:absolute;left:7003;top:1788;width:36;height:36" fillcolor="#24282b" stroked="f"/>
                <v:rect id="_x0000_s29909" style="position:absolute;left:7003;top:1848;width:36;height:36" fillcolor="#24282b" stroked="f"/>
                <v:rect id="_x0000_s29910" style="position:absolute;left:7003;top:1920;width:36;height:24" fillcolor="#24282b" stroked="f"/>
                <v:rect id="_x0000_s29911" style="position:absolute;left:7003;top:1980;width:36;height:36" fillcolor="#24282b" stroked="f"/>
                <v:rect id="_x0000_s29912" style="position:absolute;left:7003;top:2040;width:36;height:36" fillcolor="#24282b" stroked="f"/>
                <v:rect id="_x0000_s29913" style="position:absolute;left:7003;top:2112;width:36;height:24" fillcolor="#24282b" stroked="f"/>
                <v:rect id="_x0000_s29914" style="position:absolute;left:7003;top:2172;width:36;height:36" fillcolor="#24282b" stroked="f"/>
                <v:rect id="_x0000_s29915" style="position:absolute;left:7003;top:2232;width:36;height:36" fillcolor="#24282b" stroked="f"/>
                <v:rect id="_x0000_s29916" style="position:absolute;left:7003;top:2292;width:36;height:36" fillcolor="#24282b" stroked="f"/>
                <v:rect id="_x0000_s29917" style="position:absolute;left:7003;top:2364;width:36;height:24" fillcolor="#24282b" stroked="f"/>
                <v:rect id="_x0000_s29918" style="position:absolute;left:7003;top:2424;width:36;height:36" fillcolor="#24282b" stroked="f"/>
                <v:rect id="_x0000_s29919" style="position:absolute;left:7003;top:2484;width:36;height:36" fillcolor="#24282b" stroked="f"/>
                <v:rect id="_x0000_s29920" style="position:absolute;left:7003;top:2556;width:36;height:24" fillcolor="#24282b" stroked="f"/>
                <v:rect id="_x0000_s29921" style="position:absolute;left:7003;top:2616;width:36;height:36" fillcolor="#24282b" stroked="f"/>
                <v:rect id="_x0000_s29922" style="position:absolute;left:7003;top:2676;width:36;height:36" fillcolor="#24282b" stroked="f"/>
                <v:rect id="_x0000_s29923" style="position:absolute;left:7003;top:2748;width:36;height:24" fillcolor="#24282b" stroked="f"/>
                <v:rect id="_x0000_s29924" style="position:absolute;left:7003;top:2808;width:36;height:36" fillcolor="#24282b" stroked="f"/>
                <v:rect id="_x0000_s29925" style="position:absolute;left:7003;top:2868;width:36;height:36" fillcolor="#24282b" stroked="f"/>
                <v:rect id="_x0000_s29926" style="position:absolute;left:7003;top:2928;width:36;height:36" fillcolor="#24282b" stroked="f"/>
                <v:rect id="_x0000_s29927" style="position:absolute;left:7003;top:3000;width:36;height:24" fillcolor="#24282b" stroked="f"/>
                <v:rect id="_x0000_s29928" style="position:absolute;left:7003;top:3060;width:36;height:36" fillcolor="#24282b" stroked="f"/>
                <v:rect id="_x0000_s29929" style="position:absolute;left:7003;top:3121;width:36;height:36" fillcolor="#24282b" stroked="f"/>
                <v:rect id="_x0000_s29930" style="position:absolute;left:7003;top:3193;width:36;height:24" fillcolor="#24282b" stroked="f"/>
                <v:rect id="_x0000_s29931" style="position:absolute;left:7003;top:3253;width:36;height:36" fillcolor="#24282b" stroked="f"/>
                <v:rect id="_x0000_s29932" style="position:absolute;left:7003;top:3313;width:36;height:36" fillcolor="#24282b" stroked="f"/>
                <v:rect id="_x0000_s29933" style="position:absolute;left:7003;top:3385;width:36;height:24" fillcolor="#24282b" stroked="f"/>
                <v:rect id="_x0000_s29934" style="position:absolute;left:7003;top:3445;width:36;height:36" fillcolor="#24282b" stroked="f"/>
                <v:rect id="_x0000_s29935" style="position:absolute;left:7003;top:3505;width:36;height:36" fillcolor="#24282b" stroked="f"/>
                <v:rect id="_x0000_s29936" style="position:absolute;left:7003;top:3565;width:36;height:36" fillcolor="#24282b" stroked="f"/>
                <v:rect id="_x0000_s29937" style="position:absolute;left:7003;top:3637;width:36;height:36" fillcolor="#24282b" stroked="f"/>
                <v:rect id="_x0000_s29938" style="position:absolute;left:7003;top:3697;width:36;height:36" fillcolor="#24282b" stroked="f"/>
                <v:rect id="_x0000_s29939" style="position:absolute;left:7003;top:3769;width:36;height:24" fillcolor="#24282b" stroked="f"/>
                <v:rect id="_x0000_s29940" style="position:absolute;left:7003;top:3829;width:36;height:36" fillcolor="#24282b" stroked="f"/>
                <v:rect id="_x0000_s29941" style="position:absolute;left:7003;top:3889;width:36;height:36" fillcolor="#24282b" stroked="f"/>
                <v:rect id="_x0000_s29942" style="position:absolute;left:7003;top:3949;width:36;height:36" fillcolor="#24282b" stroked="f"/>
                <v:rect id="_x0000_s29943" style="position:absolute;left:7003;top:4021;width:36;height:36" fillcolor="#24282b" stroked="f"/>
                <v:rect id="_x0000_s29944" style="position:absolute;left:7003;top:4081;width:36;height:36" fillcolor="#24282b" stroked="f"/>
                <v:rect id="_x0000_s29945" style="position:absolute;left:7003;top:4141;width:36;height:36" fillcolor="#24282b" stroked="f"/>
                <v:rect id="_x0000_s29946" style="position:absolute;left:7003;top:4213;width:36;height:24" fillcolor="#24282b" stroked="f"/>
                <v:rect id="_x0000_s29947" style="position:absolute;left:7003;top:4273;width:36;height:36" fillcolor="#24282b" stroked="f"/>
                <v:rect id="_x0000_s29948" style="position:absolute;left:7003;top:4333;width:36;height:36" fillcolor="#24282b" stroked="f"/>
                <v:rect id="_x0000_s29949" style="position:absolute;left:7003;top:4405;width:36;height:24" fillcolor="#24282b" stroked="f"/>
                <v:rect id="_x0000_s29950" style="position:absolute;left:7003;top:4465;width:36;height:36" fillcolor="#24282b" stroked="f"/>
                <v:rect id="_x0000_s29951" style="position:absolute;left:7003;top:4525;width:36;height:36" fillcolor="#24282b" stroked="f"/>
                <v:rect id="_x0000_s29952" style="position:absolute;left:7003;top:4585;width:36;height:36" fillcolor="#24282b" stroked="f"/>
                <v:rect id="_x0000_s29953" style="position:absolute;left:7003;top:4657;width:36;height:36" fillcolor="#24282b" stroked="f"/>
                <v:rect id="_x0000_s29954" style="position:absolute;left:7003;top:4717;width:36;height:36" fillcolor="#24282b" stroked="f"/>
                <v:rect id="_x0000_s29955" style="position:absolute;left:7003;top:4777;width:36;height:36" fillcolor="#24282b" stroked="f"/>
                <v:rect id="_x0000_s29956" style="position:absolute;left:7003;top:4849;width:36;height:12" fillcolor="#24282b" stroked="f"/>
                <v:rect id="_x0000_s29957" style="position:absolute;left:7003;top:4897;width:36;height:36" fillcolor="#24282b" stroked="f"/>
                <v:rect id="_x0000_s29958" style="position:absolute;left:7003;top:4957;width:36;height:36" fillcolor="#24282b" stroked="f"/>
                <v:rect id="_x0000_s29959" style="position:absolute;left:7003;top:5029;width:36;height:24" fillcolor="#24282b" stroked="f"/>
                <v:rect id="_x0000_s29960" style="position:absolute;left:7003;top:5089;width:36;height:36" fillcolor="#24282b" stroked="f"/>
                <v:rect id="_x0000_s29961" style="position:absolute;left:7003;top:5149;width:36;height:36" fillcolor="#24282b" stroked="f"/>
                <v:rect id="_x0000_s29962" style="position:absolute;left:7003;top:5209;width:36;height:36" fillcolor="#24282b" stroked="f"/>
                <v:rect id="_x0000_s29963" style="position:absolute;left:7003;top:5281;width:36;height:36" fillcolor="#24282b" stroked="f"/>
                <v:rect id="_x0000_s29964" style="position:absolute;left:7003;top:5341;width:36;height:36" fillcolor="#24282b" stroked="f"/>
                <v:rect id="_x0000_s29965" style="position:absolute;left:7003;top:5401;width:36;height:36" fillcolor="#24282b" stroked="f"/>
                <v:rect id="_x0000_s29966" style="position:absolute;left:7003;top:5473;width:36;height:24" fillcolor="#24282b" stroked="f"/>
                <v:rect id="_x0000_s29967" style="position:absolute;left:7003;top:5533;width:36;height:36" fillcolor="#24282b" stroked="f"/>
                <v:rect id="_x0000_s29968" style="position:absolute;left:7003;top:5593;width:36;height:36" fillcolor="#24282b" stroked="f"/>
                <v:rect id="_x0000_s29969" style="position:absolute;left:7003;top:5665;width:36;height:24" fillcolor="#24282b" stroked="f"/>
                <v:rect id="_x0000_s29970" style="position:absolute;left:7003;top:5725;width:36;height:36" fillcolor="#24282b" stroked="f"/>
                <v:rect id="_x0000_s29971" style="position:absolute;left:7003;top:5785;width:36;height:36" fillcolor="#24282b" stroked="f"/>
                <v:rect id="_x0000_s29972" style="position:absolute;left:7003;top:5845;width:36;height:36" fillcolor="#24282b" stroked="f"/>
                <v:rect id="_x0000_s29973" style="position:absolute;left:7003;top:5917;width:36;height:36" fillcolor="#24282b" stroked="f"/>
                <v:rect id="_x0000_s29974" style="position:absolute;left:7003;top:5977;width:36;height:36" fillcolor="#24282b" stroked="f"/>
                <v:rect id="_x0000_s29975" style="position:absolute;left:7003;top:6049;width:36;height:24" fillcolor="#24282b" stroked="f"/>
                <v:rect id="_x0000_s29976" style="position:absolute;left:7003;top:6109;width:36;height:36" fillcolor="#24282b" stroked="f"/>
                <v:rect id="_x0000_s29977" style="position:absolute;left:7003;top:6169;width:36;height:36" fillcolor="#24282b" stroked="f"/>
                <v:rect id="_x0000_s29978" style="position:absolute;left:7003;top:6241;width:36;height:24" fillcolor="#24282b" stroked="f"/>
                <v:rect id="_x0000_s29979" style="position:absolute;left:7003;top:6301;width:36;height:36" fillcolor="#24282b" stroked="f"/>
                <v:rect id="_x0000_s29980" style="position:absolute;left:7003;top:6361;width:36;height:36" fillcolor="#24282b" stroked="f"/>
                <v:rect id="_x0000_s29981" style="position:absolute;left:7003;top:6421;width:36;height:36" fillcolor="#24282b" stroked="f"/>
                <v:rect id="_x0000_s29982" style="position:absolute;left:7003;top:6493;width:36;height:24" fillcolor="#24282b" stroked="f"/>
                <v:rect id="_x0000_s29983" style="position:absolute;left:7003;top:6553;width:36;height:36" fillcolor="#24282b" stroked="f"/>
                <v:rect id="_x0000_s29984" style="position:absolute;left:7003;top:6613;width:36;height:36" fillcolor="#24282b" stroked="f"/>
                <v:rect id="_x0000_s29985" style="position:absolute;left:7003;top:6685;width:36;height:24" fillcolor="#24282b" stroked="f"/>
                <v:rect id="_x0000_s29986" style="position:absolute;left:7003;top:6745;width:36;height:36" fillcolor="#24282b" stroked="f"/>
                <v:rect id="_x0000_s29987" style="position:absolute;left:7003;top:6805;width:36;height:36" fillcolor="#24282b" stroked="f"/>
                <v:rect id="_x0000_s29988" style="position:absolute;left:7003;top:6877;width:36;height:24" fillcolor="#24282b" stroked="f"/>
                <v:rect id="_x0000_s29989" style="position:absolute;left:7003;top:6937;width:36;height:36" fillcolor="#24282b" stroked="f"/>
                <v:rect id="_x0000_s29990" style="position:absolute;left:7003;top:6997;width:36;height:36" fillcolor="#24282b" stroked="f"/>
                <v:rect id="_x0000_s29991" style="position:absolute;left:7003;top:7057;width:36;height:36" fillcolor="#24282b" stroked="f"/>
                <v:rect id="_x0000_s29992" style="position:absolute;left:7003;top:7129;width:36;height:24" fillcolor="#24282b" stroked="f"/>
                <v:rect id="_x0000_s29993" style="position:absolute;left:7003;top:7189;width:36;height:36" fillcolor="#24282b" stroked="f"/>
                <v:rect id="_x0000_s29994" style="position:absolute;left:7003;top:7249;width:36;height:36" fillcolor="#24282b" stroked="f"/>
                <v:rect id="_x0000_s29995" style="position:absolute;left:7003;top:7321;width:36;height:24" fillcolor="#24282b" stroked="f"/>
                <v:rect id="_x0000_s29996" style="position:absolute;left:7003;top:7381;width:36;height:36" fillcolor="#24282b" stroked="f"/>
                <v:rect id="_x0000_s29997" style="position:absolute;left:7003;top:7441;width:36;height:36" fillcolor="#24282b" stroked="f"/>
                <v:rect id="_x0000_s29998" style="position:absolute;left:7003;top:7513;width:36;height:24" fillcolor="#24282b" stroked="f"/>
                <v:rect id="_x0000_s29999" style="position:absolute;left:7003;top:7573;width:36;height:36" fillcolor="#24282b" stroked="f"/>
                <v:rect id="_x0000_s30000" style="position:absolute;left:7003;top:7633;width:36;height:36" fillcolor="#24282b" stroked="f"/>
                <v:rect id="_x0000_s30001" style="position:absolute;left:7003;top:7693;width:36;height:36" fillcolor="#24282b" stroked="f"/>
                <v:rect id="_x0000_s30002" style="position:absolute;left:7003;top:7765;width:36;height:24" fillcolor="#24282b" stroked="f"/>
                <v:rect id="_x0000_s30003" style="position:absolute;left:7003;top:7825;width:36;height:36" fillcolor="#24282b" stroked="f"/>
              </v:group>
              <v:group id="_x0000_s30004" style="position:absolute;left:3135;top:444;width:3904;height:8377" coordorigin="3135,444" coordsize="3904,8377">
                <v:rect id="_x0000_s30005" style="position:absolute;left:7003;top:7885;width:36;height:36" fillcolor="#24282b" stroked="f"/>
                <v:rect id="_x0000_s30006" style="position:absolute;left:7003;top:7957;width:36;height:24" fillcolor="#24282b" stroked="f"/>
                <v:rect id="_x0000_s30007" style="position:absolute;left:7003;top:8017;width:36;height:36" fillcolor="#24282b" stroked="f"/>
                <v:rect id="_x0000_s30008" style="position:absolute;left:7003;top:8077;width:36;height:36" fillcolor="#24282b" stroked="f"/>
                <v:rect id="_x0000_s30009" style="position:absolute;left:7003;top:8149;width:36;height:24" fillcolor="#24282b" stroked="f"/>
                <v:rect id="_x0000_s30010" style="position:absolute;left:7003;top:8209;width:36;height:36" fillcolor="#24282b" stroked="f"/>
                <v:rect id="_x0000_s30011" style="position:absolute;left:7003;top:8269;width:36;height:36" fillcolor="#24282b" stroked="f"/>
                <v:rect id="_x0000_s30012" style="position:absolute;left:7003;top:8329;width:36;height:36" fillcolor="#24282b" stroked="f"/>
                <v:rect id="_x0000_s30013" style="position:absolute;left:7003;top:8401;width:36;height:36" fillcolor="#24282b" stroked="f"/>
                <v:rect id="_x0000_s30014" style="position:absolute;left:7003;top:8461;width:36;height:36" fillcolor="#24282b" stroked="f"/>
                <v:rect id="_x0000_s30015" style="position:absolute;left:7003;top:8533;width:36;height:24" fillcolor="#24282b" stroked="f"/>
                <v:rect id="_x0000_s30016" style="position:absolute;left:7003;top:8593;width:36;height:36" fillcolor="#24282b" stroked="f"/>
                <v:rect id="_x0000_s30017" style="position:absolute;left:7003;top:8653;width:36;height:36" fillcolor="#24282b" stroked="f"/>
                <v:rect id="_x0000_s30018" style="position:absolute;left:7003;top:8713;width:36;height:36" fillcolor="#24282b" stroked="f"/>
                <v:rect id="_x0000_s30019" style="position:absolute;left:7003;top:8785;width:36;height:36" fillcolor="#24282b" stroked="f"/>
                <v:rect id="_x0000_s30020" style="position:absolute;left:4841;top:480;width:36;height:36" fillcolor="#24282b" stroked="f"/>
                <v:rect id="_x0000_s30021" style="position:absolute;left:4841;top:540;width:36;height:36" fillcolor="#24282b" stroked="f"/>
                <v:rect id="_x0000_s30022" style="position:absolute;left:4841;top:612;width:36;height:24" fillcolor="#24282b" stroked="f"/>
                <v:rect id="_x0000_s30023" style="position:absolute;left:4841;top:672;width:36;height:24" fillcolor="#24282b" stroked="f"/>
                <v:rect id="_x0000_s30024" style="position:absolute;left:4841;top:732;width:36;height:36" fillcolor="#24282b" stroked="f"/>
                <v:rect id="_x0000_s30025" style="position:absolute;left:4841;top:804;width:36;height:24" fillcolor="#24282b" stroked="f"/>
                <v:rect id="_x0000_s30026" style="position:absolute;left:4841;top:864;width:36;height:24" fillcolor="#24282b" stroked="f"/>
                <v:rect id="_x0000_s30027" style="position:absolute;left:4841;top:924;width:36;height:36" fillcolor="#24282b" stroked="f"/>
                <v:rect id="_x0000_s30028" style="position:absolute;left:4841;top:984;width:36;height:36" fillcolor="#24282b" stroked="f"/>
                <v:rect id="_x0000_s30029" style="position:absolute;left:4841;top:1056;width:36;height:24" fillcolor="#24282b" stroked="f"/>
                <v:rect id="_x0000_s30030" style="position:absolute;left:4841;top:1116;width:36;height:36" fillcolor="#24282b" stroked="f"/>
                <v:rect id="_x0000_s30031" style="position:absolute;left:4841;top:1188;width:36;height:24" fillcolor="#24282b" stroked="f"/>
                <v:rect id="_x0000_s30032" style="position:absolute;left:4841;top:1248;width:36;height:24" fillcolor="#24282b" stroked="f"/>
                <v:rect id="_x0000_s30033" style="position:absolute;left:4841;top:1308;width:36;height:36" fillcolor="#24282b" stroked="f"/>
                <v:rect id="_x0000_s30034" style="position:absolute;left:4841;top:1368;width:36;height:36" fillcolor="#24282b" stroked="f"/>
                <v:rect id="_x0000_s30035" style="position:absolute;left:4841;top:1440;width:36;height:24" fillcolor="#24282b" stroked="f"/>
                <v:rect id="_x0000_s30036" style="position:absolute;left:4841;top:1500;width:36;height:36" fillcolor="#24282b" stroked="f"/>
                <v:rect id="_x0000_s30037" style="position:absolute;left:4841;top:1560;width:36;height:36" fillcolor="#24282b" stroked="f"/>
                <v:rect id="_x0000_s30038" style="position:absolute;left:4841;top:1632;width:36;height:24" fillcolor="#24282b" stroked="f"/>
                <v:rect id="_x0000_s30039" style="position:absolute;left:4841;top:1692;width:36;height:36" fillcolor="#24282b" stroked="f"/>
                <v:rect id="_x0000_s30040" style="position:absolute;left:4841;top:1752;width:36;height:36" fillcolor="#24282b" stroked="f"/>
                <v:rect id="_x0000_s30041" style="position:absolute;left:4841;top:1824;width:36;height:24" fillcolor="#24282b" stroked="f"/>
                <v:rect id="_x0000_s30042" style="position:absolute;left:4841;top:1884;width:36;height:24" fillcolor="#24282b" stroked="f"/>
                <v:rect id="_x0000_s30043" style="position:absolute;left:4841;top:1944;width:36;height:36" fillcolor="#24282b" stroked="f"/>
                <v:rect id="_x0000_s30044" style="position:absolute;left:4841;top:2004;width:36;height:36" fillcolor="#24282b" stroked="f"/>
                <v:rect id="_x0000_s30045" style="position:absolute;left:4841;top:2076;width:36;height:24" fillcolor="#24282b" stroked="f"/>
                <v:rect id="_x0000_s30046" style="position:absolute;left:4841;top:2136;width:36;height:36" fillcolor="#24282b" stroked="f"/>
                <v:rect id="_x0000_s30047" style="position:absolute;left:4841;top:2196;width:36;height:36" fillcolor="#24282b" stroked="f"/>
                <v:rect id="_x0000_s30048" style="position:absolute;left:4841;top:2268;width:36;height:24" fillcolor="#24282b" stroked="f"/>
                <v:rect id="_x0000_s30049" style="position:absolute;left:4841;top:2328;width:36;height:36" fillcolor="#24282b" stroked="f"/>
                <v:rect id="_x0000_s30050" style="position:absolute;left:4841;top:2388;width:36;height:36" fillcolor="#24282b" stroked="f"/>
                <v:rect id="_x0000_s30051" style="position:absolute;left:4841;top:2460;width:36;height:24" fillcolor="#24282b" stroked="f"/>
                <v:rect id="_x0000_s30052" style="position:absolute;left:4841;top:2520;width:36;height:24" fillcolor="#24282b" stroked="f"/>
                <v:rect id="_x0000_s30053" style="position:absolute;left:4841;top:2580;width:36;height:36" fillcolor="#24282b" stroked="f"/>
                <v:rect id="_x0000_s30054" style="position:absolute;left:4841;top:2640;width:36;height:36" fillcolor="#24282b" stroked="f"/>
                <v:rect id="_x0000_s30055" style="position:absolute;left:4841;top:2712;width:36;height:24" fillcolor="#24282b" stroked="f"/>
                <v:rect id="_x0000_s30056" style="position:absolute;left:4841;top:2772;width:36;height:36" fillcolor="#24282b" stroked="f"/>
                <v:rect id="_x0000_s30057" style="position:absolute;left:4841;top:2832;width:36;height:36" fillcolor="#24282b" stroked="f"/>
                <v:rect id="_x0000_s30058" style="position:absolute;left:4841;top:2904;width:36;height:24" fillcolor="#24282b" stroked="f"/>
                <v:rect id="_x0000_s30059" style="position:absolute;left:4841;top:2964;width:36;height:36" fillcolor="#24282b" stroked="f"/>
                <v:rect id="_x0000_s30060" style="position:absolute;left:4841;top:3024;width:36;height:36" fillcolor="#24282b" stroked="f"/>
                <v:rect id="_x0000_s30061" style="position:absolute;left:4841;top:3096;width:36;height:25" fillcolor="#24282b" stroked="f"/>
                <v:rect id="_x0000_s30062" style="position:absolute;left:4841;top:3157;width:36;height:24" fillcolor="#24282b" stroked="f"/>
                <v:rect id="_x0000_s30063" style="position:absolute;left:4841;top:3217;width:36;height:36" fillcolor="#24282b" stroked="f"/>
                <v:rect id="_x0000_s30064" style="position:absolute;left:4841;top:3277;width:36;height:36" fillcolor="#24282b" stroked="f"/>
                <v:rect id="_x0000_s30065" style="position:absolute;left:4841;top:3349;width:36;height:24" fillcolor="#24282b" stroked="f"/>
                <v:rect id="_x0000_s30066" style="position:absolute;left:4841;top:3409;width:36;height:36" fillcolor="#24282b" stroked="f"/>
                <v:rect id="_x0000_s30067" style="position:absolute;left:4841;top:3469;width:36;height:36" fillcolor="#24282b" stroked="f"/>
                <v:rect id="_x0000_s30068" style="position:absolute;left:4841;top:3541;width:36;height:24" fillcolor="#24282b" stroked="f"/>
                <v:rect id="_x0000_s30069" style="position:absolute;left:4841;top:3601;width:36;height:36" fillcolor="#24282b" stroked="f"/>
                <v:rect id="_x0000_s30070" style="position:absolute;left:4841;top:3673;width:36;height:24" fillcolor="#24282b" stroked="f"/>
                <v:rect id="_x0000_s30071" style="position:absolute;left:4841;top:3733;width:36;height:24" fillcolor="#24282b" stroked="f"/>
                <v:rect id="_x0000_s30072" style="position:absolute;left:4841;top:3793;width:36;height:36" fillcolor="#24282b" stroked="f"/>
                <v:rect id="_x0000_s30073" style="position:absolute;left:4841;top:3853;width:36;height:36" fillcolor="#24282b" stroked="f"/>
                <v:rect id="_x0000_s30074" style="position:absolute;left:4841;top:3925;width:36;height:24" fillcolor="#24282b" stroked="f"/>
                <v:rect id="_x0000_s30075" style="position:absolute;left:4841;top:3985;width:36;height:36" fillcolor="#24282b" stroked="f"/>
                <v:rect id="_x0000_s30076" style="position:absolute;left:4841;top:4045;width:36;height:36" fillcolor="#24282b" stroked="f"/>
                <v:rect id="_x0000_s30077" style="position:absolute;left:4841;top:4117;width:36;height:24" fillcolor="#24282b" stroked="f"/>
                <v:rect id="_x0000_s30078" style="position:absolute;left:4841;top:4177;width:36;height:24" fillcolor="#24282b" stroked="f"/>
                <v:rect id="_x0000_s30079" style="position:absolute;left:4841;top:4237;width:36;height:36" fillcolor="#24282b" stroked="f"/>
                <v:rect id="_x0000_s30080" style="position:absolute;left:4841;top:4309;width:36;height:24" fillcolor="#24282b" stroked="f"/>
                <v:rect id="_x0000_s30081" style="position:absolute;left:4841;top:4369;width:36;height:24" fillcolor="#24282b" stroked="f"/>
                <v:rect id="_x0000_s30082" style="position:absolute;left:4841;top:4429;width:36;height:36" fillcolor="#24282b" stroked="f"/>
                <v:rect id="_x0000_s30083" style="position:absolute;left:4841;top:4489;width:36;height:36" fillcolor="#24282b" stroked="f"/>
                <v:rect id="_x0000_s30084" style="position:absolute;left:4841;top:4561;width:36;height:24" fillcolor="#24282b" stroked="f"/>
                <v:rect id="_x0000_s30085" style="position:absolute;left:4841;top:4621;width:36;height:36" fillcolor="#24282b" stroked="f"/>
                <v:rect id="_x0000_s30086" style="position:absolute;left:4841;top:4681;width:36;height:36" fillcolor="#24282b" stroked="f"/>
                <v:rect id="_x0000_s30087" style="position:absolute;left:4841;top:4753;width:36;height:24" fillcolor="#24282b" stroked="f"/>
                <v:rect id="_x0000_s30088" style="position:absolute;left:4841;top:4813;width:36;height:24" fillcolor="#24282b" stroked="f"/>
                <v:rect id="_x0000_s30089" style="position:absolute;left:4841;top:4861;width:36;height:36" fillcolor="#24282b" stroked="f"/>
                <v:rect id="_x0000_s30090" style="position:absolute;left:4841;top:4933;width:36;height:24" fillcolor="#24282b" stroked="f"/>
                <v:rect id="_x0000_s30091" style="position:absolute;left:4841;top:4993;width:36;height:24" fillcolor="#24282b" stroked="f"/>
                <v:rect id="_x0000_s30092" style="position:absolute;left:4841;top:5053;width:36;height:36" fillcolor="#24282b" stroked="f"/>
                <v:rect id="_x0000_s30093" style="position:absolute;left:4841;top:5113;width:36;height:36" fillcolor="#24282b" stroked="f"/>
                <v:rect id="_x0000_s30094" style="position:absolute;left:4841;top:5185;width:36;height:24" fillcolor="#24282b" stroked="f"/>
                <v:rect id="_x0000_s30095" style="position:absolute;left:4841;top:5245;width:36;height:36" fillcolor="#24282b" stroked="f"/>
                <v:rect id="_x0000_s30096" style="position:absolute;left:4841;top:5305;width:36;height:36" fillcolor="#24282b" stroked="f"/>
                <v:rect id="_x0000_s30097" style="position:absolute;left:4841;top:5377;width:36;height:24" fillcolor="#24282b" stroked="f"/>
                <v:rect id="_x0000_s30098" style="position:absolute;left:4841;top:5437;width:36;height:24" fillcolor="#24282b" stroked="f"/>
                <v:rect id="_x0000_s30099" style="position:absolute;left:4841;top:5497;width:36;height:36" fillcolor="#24282b" stroked="f"/>
                <v:rect id="_x0000_s30100" style="position:absolute;left:4841;top:5569;width:36;height:24" fillcolor="#24282b" stroked="f"/>
                <v:rect id="_x0000_s30101" style="position:absolute;left:4841;top:5629;width:36;height:24" fillcolor="#24282b" stroked="f"/>
                <v:rect id="_x0000_s30102" style="position:absolute;left:4841;top:5689;width:36;height:36" fillcolor="#24282b" stroked="f"/>
                <v:rect id="_x0000_s30103" style="position:absolute;left:4841;top:5749;width:36;height:36" fillcolor="#24282b" stroked="f"/>
                <v:rect id="_x0000_s30104" style="position:absolute;left:4841;top:5821;width:36;height:24" fillcolor="#24282b" stroked="f"/>
                <v:rect id="_x0000_s30105" style="position:absolute;left:4841;top:5881;width:36;height:36" fillcolor="#24282b" stroked="f"/>
                <v:rect id="_x0000_s30106" style="position:absolute;left:4841;top:5941;width:36;height:36" fillcolor="#24282b" stroked="f"/>
                <v:rect id="_x0000_s30107" style="position:absolute;left:4841;top:6013;width:36;height:24" fillcolor="#24282b" stroked="f"/>
                <v:rect id="_x0000_s30108" style="position:absolute;left:4841;top:6073;width:36;height:36" fillcolor="#24282b" stroked="f"/>
                <v:rect id="_x0000_s30109" style="position:absolute;left:4841;top:6133;width:36;height:36" fillcolor="#24282b" stroked="f"/>
                <v:rect id="_x0000_s30110" style="position:absolute;left:4841;top:6205;width:36;height:24" fillcolor="#24282b" stroked="f"/>
                <v:rect id="_x0000_s30111" style="position:absolute;left:4841;top:6265;width:36;height:36" fillcolor="#24282b" stroked="f"/>
                <v:rect id="_x0000_s30112" style="position:absolute;left:4841;top:6325;width:36;height:36" fillcolor="#24282b" stroked="f"/>
                <v:rect id="_x0000_s30113" style="position:absolute;left:4841;top:6397;width:36;height:24" fillcolor="#24282b" stroked="f"/>
                <v:rect id="_x0000_s30114" style="position:absolute;left:4841;top:6457;width:36;height:24" fillcolor="#24282b" stroked="f"/>
                <v:rect id="_x0000_s30115" style="position:absolute;left:4841;top:6517;width:36;height:36" fillcolor="#24282b" stroked="f"/>
                <v:rect id="_x0000_s30116" style="position:absolute;left:4841;top:6589;width:36;height:24" fillcolor="#24282b" stroked="f"/>
                <v:rect id="_x0000_s30117" style="position:absolute;left:4841;top:6649;width:36;height:24" fillcolor="#24282b" stroked="f"/>
                <v:rect id="_x0000_s30118" style="position:absolute;left:4841;top:6709;width:36;height:36" fillcolor="#24282b" stroked="f"/>
                <v:rect id="_x0000_s30119" style="position:absolute;left:4841;top:6769;width:36;height:36" fillcolor="#24282b" stroked="f"/>
                <v:rect id="_x0000_s30120" style="position:absolute;left:4841;top:6841;width:36;height:1" fillcolor="#24282b" stroked="f"/>
                <v:rect id="_x0000_s30121" style="position:absolute;left:5273;top:480;width:36;height:36" fillcolor="#24282b" stroked="f"/>
                <v:rect id="_x0000_s30122" style="position:absolute;left:5273;top:540;width:36;height:36" fillcolor="#24282b" stroked="f"/>
                <v:rect id="_x0000_s30123" style="position:absolute;left:5273;top:612;width:36;height:24" fillcolor="#24282b" stroked="f"/>
                <v:rect id="_x0000_s30124" style="position:absolute;left:5273;top:672;width:36;height:24" fillcolor="#24282b" stroked="f"/>
                <v:rect id="_x0000_s30125" style="position:absolute;left:5273;top:732;width:36;height:36" fillcolor="#24282b" stroked="f"/>
                <v:rect id="_x0000_s30126" style="position:absolute;left:5273;top:804;width:36;height:24" fillcolor="#24282b" stroked="f"/>
                <v:rect id="_x0000_s30127" style="position:absolute;left:5273;top:864;width:36;height:24" fillcolor="#24282b" stroked="f"/>
                <v:rect id="_x0000_s30128" style="position:absolute;left:5273;top:924;width:36;height:36" fillcolor="#24282b" stroked="f"/>
                <v:rect id="_x0000_s30129" style="position:absolute;left:5273;top:984;width:36;height:36" fillcolor="#24282b" stroked="f"/>
                <v:rect id="_x0000_s30130" style="position:absolute;left:5273;top:1056;width:36;height:24" fillcolor="#24282b" stroked="f"/>
                <v:rect id="_x0000_s30131" style="position:absolute;left:5273;top:1116;width:36;height:36" fillcolor="#24282b" stroked="f"/>
                <v:rect id="_x0000_s30132" style="position:absolute;left:5273;top:1188;width:36;height:24" fillcolor="#24282b" stroked="f"/>
                <v:rect id="_x0000_s30133" style="position:absolute;left:5273;top:1248;width:36;height:24" fillcolor="#24282b" stroked="f"/>
                <v:rect id="_x0000_s30134" style="position:absolute;left:5273;top:1308;width:36;height:36" fillcolor="#24282b" stroked="f"/>
                <v:rect id="_x0000_s30135" style="position:absolute;left:5273;top:1368;width:36;height:36" fillcolor="#24282b" stroked="f"/>
                <v:rect id="_x0000_s30136" style="position:absolute;left:5273;top:1440;width:36;height:24" fillcolor="#24282b" stroked="f"/>
                <v:rect id="_x0000_s30137" style="position:absolute;left:5273;top:1500;width:36;height:36" fillcolor="#24282b" stroked="f"/>
                <v:rect id="_x0000_s30138" style="position:absolute;left:5273;top:1560;width:36;height:36" fillcolor="#24282b" stroked="f"/>
                <v:rect id="_x0000_s30139" style="position:absolute;left:5273;top:1632;width:36;height:24" fillcolor="#24282b" stroked="f"/>
                <v:rect id="_x0000_s30140" style="position:absolute;left:5273;top:1692;width:36;height:36" fillcolor="#24282b" stroked="f"/>
                <v:rect id="_x0000_s30141" style="position:absolute;left:5273;top:1752;width:36;height:36" fillcolor="#24282b" stroked="f"/>
                <v:rect id="_x0000_s30142" style="position:absolute;left:5273;top:1824;width:36;height:24" fillcolor="#24282b" stroked="f"/>
                <v:rect id="_x0000_s30143" style="position:absolute;left:5273;top:1884;width:36;height:24" fillcolor="#24282b" stroked="f"/>
                <v:rect id="_x0000_s30144" style="position:absolute;left:5273;top:1944;width:36;height:36" fillcolor="#24282b" stroked="f"/>
                <v:rect id="_x0000_s30145" style="position:absolute;left:5273;top:2004;width:36;height:36" fillcolor="#24282b" stroked="f"/>
                <v:rect id="_x0000_s30146" style="position:absolute;left:5273;top:2076;width:36;height:24" fillcolor="#24282b" stroked="f"/>
                <v:rect id="_x0000_s30147" style="position:absolute;left:5273;top:2136;width:36;height:36" fillcolor="#24282b" stroked="f"/>
                <v:rect id="_x0000_s30148" style="position:absolute;left:5273;top:2196;width:36;height:24" fillcolor="#24282b" stroked="f"/>
                <v:rect id="_x0000_s30149" style="position:absolute;left:6138;top:444;width:24;height:36" fillcolor="#24282b" stroked="f"/>
                <v:rect id="_x0000_s30150" style="position:absolute;left:6138;top:516;width:24;height:36" fillcolor="#24282b" stroked="f"/>
                <v:rect id="_x0000_s30151" style="position:absolute;left:6138;top:576;width:24;height:36" fillcolor="#24282b" stroked="f"/>
                <v:rect id="_x0000_s30152" style="position:absolute;left:6138;top:636;width:24;height:36" fillcolor="#24282b" stroked="f"/>
                <v:rect id="_x0000_s30153" style="position:absolute;left:6138;top:708;width:24;height:24" fillcolor="#24282b" stroked="f"/>
                <v:rect id="_x0000_s30154" style="position:absolute;left:6138;top:768;width:24;height:36" fillcolor="#24282b" stroked="f"/>
                <v:rect id="_x0000_s30155" style="position:absolute;left:6138;top:828;width:24;height:36" fillcolor="#24282b" stroked="f"/>
                <v:rect id="_x0000_s30156" style="position:absolute;left:6138;top:900;width:24;height:24" fillcolor="#24282b" stroked="f"/>
                <v:rect id="_x0000_s30157" style="position:absolute;left:6138;top:960;width:24;height:36" fillcolor="#24282b" stroked="f"/>
                <v:rect id="_x0000_s30158" style="position:absolute;left:6138;top:1020;width:24;height:36" fillcolor="#24282b" stroked="f"/>
                <v:rect id="_x0000_s30159" style="position:absolute;left:6138;top:1092;width:24;height:24" fillcolor="#24282b" stroked="f"/>
                <v:rect id="_x0000_s30160" style="position:absolute;left:6138;top:1152;width:24;height:36" fillcolor="#24282b" stroked="f"/>
                <v:rect id="_x0000_s30161" style="position:absolute;left:6138;top:1212;width:24;height:36" fillcolor="#24282b" stroked="f"/>
                <v:rect id="_x0000_s30162" style="position:absolute;left:6138;top:1284;width:24;height:24" fillcolor="#24282b" stroked="f"/>
                <v:rect id="_x0000_s30163" style="position:absolute;left:6138;top:1344;width:24;height:36" fillcolor="#24282b" stroked="f"/>
                <v:rect id="_x0000_s30164" style="position:absolute;left:6138;top:1404;width:24;height:36" fillcolor="#24282b" stroked="f"/>
                <v:rect id="_x0000_s30165" style="position:absolute;left:6138;top:1476;width:24;height:24" fillcolor="#24282b" stroked="f"/>
                <v:rect id="_x0000_s30166" style="position:absolute;left:6138;top:1536;width:24;height:36" fillcolor="#24282b" stroked="f"/>
                <v:rect id="_x0000_s30167" style="position:absolute;left:6138;top:1596;width:24;height:36" fillcolor="#24282b" stroked="f"/>
                <v:rect id="_x0000_s30168" style="position:absolute;left:6138;top:1656;width:24;height:36" fillcolor="#24282b" stroked="f"/>
                <v:rect id="_x0000_s30169" style="position:absolute;left:6138;top:1728;width:24;height:24" fillcolor="#24282b" stroked="f"/>
                <v:rect id="_x0000_s30170" style="position:absolute;left:6138;top:1788;width:24;height:36" fillcolor="#24282b" stroked="f"/>
                <v:rect id="_x0000_s30171" style="position:absolute;left:6138;top:1848;width:24;height:36" fillcolor="#24282b" stroked="f"/>
                <v:rect id="_x0000_s30172" style="position:absolute;left:6138;top:1920;width:24;height:24" fillcolor="#24282b" stroked="f"/>
                <v:rect id="_x0000_s30173" style="position:absolute;left:6138;top:1980;width:24;height:36" fillcolor="#24282b" stroked="f"/>
                <v:rect id="_x0000_s30174" style="position:absolute;left:6138;top:2040;width:24;height:36" fillcolor="#24282b" stroked="f"/>
                <v:rect id="_x0000_s30175" style="position:absolute;left:6138;top:2112;width:24;height:24" fillcolor="#24282b" stroked="f"/>
                <v:rect id="_x0000_s30176" style="position:absolute;left:6138;top:2172;width:24;height:36" fillcolor="#24282b" stroked="f"/>
                <v:rect id="_x0000_s30177" style="position:absolute;left:6342;top:2532;width:36;height:36" fillcolor="#24282b" stroked="f"/>
                <v:rect id="_x0000_s30178" style="position:absolute;left:6342;top:2604;width:36;height:24" fillcolor="#24282b" stroked="f"/>
                <v:rect id="_x0000_s30179" style="position:absolute;left:6342;top:2664;width:36;height:36" fillcolor="#24282b" stroked="f"/>
                <v:rect id="_x0000_s30180" style="position:absolute;left:6342;top:2724;width:36;height:36" fillcolor="#24282b" stroked="f"/>
                <v:rect id="_x0000_s30181" style="position:absolute;left:6342;top:2796;width:36;height:24" fillcolor="#24282b" stroked="f"/>
                <v:rect id="_x0000_s30182" style="position:absolute;left:6342;top:2856;width:36;height:24" fillcolor="#24282b" stroked="f"/>
                <v:rect id="_x0000_s30183" style="position:absolute;left:6342;top:2916;width:36;height:36" fillcolor="#24282b" stroked="f"/>
                <v:rect id="_x0000_s30184" style="position:absolute;left:6342;top:2976;width:36;height:36" fillcolor="#24282b" stroked="f"/>
                <v:rect id="_x0000_s30185" style="position:absolute;left:6342;top:3048;width:36;height:24" fillcolor="#24282b" stroked="f"/>
                <v:rect id="_x0000_s30186" style="position:absolute;left:6342;top:3108;width:36;height:37" fillcolor="#24282b" stroked="f"/>
                <v:rect id="_x0000_s30187" style="position:absolute;left:6342;top:3169;width:36;height:36" fillcolor="#24282b" stroked="f"/>
                <v:rect id="_x0000_s30188" style="position:absolute;left:6342;top:3241;width:36;height:24" fillcolor="#24282b" stroked="f"/>
                <v:rect id="_x0000_s30189" style="position:absolute;left:6342;top:3301;width:36;height:36" fillcolor="#24282b" stroked="f"/>
                <v:rect id="_x0000_s30190" style="position:absolute;left:6342;top:3361;width:36;height:36" fillcolor="#24282b" stroked="f"/>
                <v:rect id="_x0000_s30191" style="position:absolute;left:6342;top:3433;width:36;height:24" fillcolor="#24282b" stroked="f"/>
                <v:rect id="_x0000_s30192" style="position:absolute;left:6342;top:3493;width:36;height:24" fillcolor="#24282b" stroked="f"/>
                <v:rect id="_x0000_s30193" style="position:absolute;left:6342;top:3553;width:36;height:36" fillcolor="#24282b" stroked="f"/>
                <v:rect id="_x0000_s30194" style="position:absolute;left:6342;top:3625;width:36;height:24" fillcolor="#24282b" stroked="f"/>
                <v:rect id="_x0000_s30195" style="position:absolute;left:6342;top:3685;width:36;height:36" fillcolor="#24282b" stroked="f"/>
                <v:rect id="_x0000_s30196" style="position:absolute;left:6342;top:3745;width:36;height:36" fillcolor="#24282b" stroked="f"/>
                <v:rect id="_x0000_s30197" style="position:absolute;left:6342;top:3817;width:36;height:24" fillcolor="#24282b" stroked="f"/>
                <v:rect id="_x0000_s30198" style="position:absolute;left:6342;top:3877;width:36;height:24" fillcolor="#24282b" stroked="f"/>
                <v:rect id="_x0000_s30199" style="position:absolute;left:6342;top:3937;width:36;height:36" fillcolor="#24282b" stroked="f"/>
                <v:rect id="_x0000_s30200" style="position:absolute;left:6342;top:3997;width:36;height:36" fillcolor="#24282b" stroked="f"/>
                <v:rect id="_x0000_s30201" style="position:absolute;left:6342;top:4069;width:36;height:24" fillcolor="#24282b" stroked="f"/>
                <v:rect id="_x0000_s30202" style="position:absolute;left:6342;top:4129;width:36;height:36" fillcolor="#24282b" stroked="f"/>
                <v:line id="_x0000_s30203" style="position:absolute" from="3135,5173" to="3988,5185" strokecolor="#24282b" strokeweight=".6pt">
                  <v:stroke joinstyle="miter"/>
                </v:line>
                <v:shape id="_x0000_s30204" style="position:absolute;left:3135;top:5125;width:96;height:108" coordsize="8,9" path="m8,l,4,8,9e" filled="f" strokecolor="#24282b" strokeweight=".6pt">
                  <v:stroke joinstyle="miter"/>
                  <v:path arrowok="t"/>
                </v:shape>
              </v:group>
              <v:group id="_x0000_s30205" style="position:absolute;left:2150;top:444;width:2943;height:8377" coordorigin="2150,444" coordsize="2943,8377">
                <v:shape id="_x0000_s30206" style="position:absolute;left:3880;top:5125;width:108;height:108" coordsize="9,9" path="m,9l9,4,,e" filled="f" strokecolor="#24282b" strokeweight=".6pt">
                  <v:stroke joinstyle="miter"/>
                  <v:path arrowok="t"/>
                </v:shape>
                <v:line id="_x0000_s30207" style="position:absolute;flip:y" from="3520,6937" to="3652,7105" strokecolor="#24282b" strokeweight=".6pt">
                  <v:stroke joinstyle="miter"/>
                </v:line>
                <v:line id="_x0000_s30208" style="position:absolute;flip:y" from="3387,4993" to="3520,5161" strokecolor="#24282b" strokeweight=".6pt">
                  <v:stroke joinstyle="miter"/>
                </v:line>
                <v:line id="_x0000_s30209" style="position:absolute" from="2150,5725" to="2523,5726" strokecolor="#24282b" strokeweight=".6pt">
                  <v:stroke joinstyle="miter"/>
                </v:line>
                <v:shape id="_x0000_s30210" style="position:absolute;left:2414;top:5665;width:109;height:108" coordsize="9,9" path="m,9l9,5,,e" filled="f" strokecolor="#24282b" strokeweight=".6pt">
                  <v:stroke joinstyle="miter"/>
                  <v:path arrowok="t"/>
                </v:shape>
                <v:line id="_x0000_s30211" style="position:absolute" from="2150,7657" to="2523,7658" strokecolor="#24282b" strokeweight=".6pt">
                  <v:stroke joinstyle="miter"/>
                </v:line>
                <v:shape id="_x0000_s30212" style="position:absolute;left:2414;top:7609;width:109;height:96" coordsize="9,8" path="m,8l9,4,,e" filled="f" strokecolor="#24282b" strokeweight=".6pt">
                  <v:stroke joinstyle="miter"/>
                  <v:path arrowok="t"/>
                </v:shape>
                <v:line id="_x0000_s30213" style="position:absolute" from="2150,1236" to="2523,1237" strokecolor="#24282b" strokeweight=".6pt">
                  <v:stroke joinstyle="miter"/>
                </v:line>
                <v:shape id="_x0000_s30214" style="position:absolute;left:2414;top:1188;width:109;height:108" coordsize="9,9" path="m,9l9,4,,e" filled="f" strokecolor="#24282b" strokeweight=".6pt">
                  <v:stroke joinstyle="miter"/>
                  <v:path arrowok="t"/>
                </v:shape>
                <v:rect id="_x0000_s30215" style="position:absolute;left:5057;top:2532;width:36;height:36" fillcolor="#24282b" stroked="f"/>
                <v:rect id="_x0000_s30216" style="position:absolute;left:5057;top:2604;width:36;height:24" fillcolor="#24282b" stroked="f"/>
                <v:rect id="_x0000_s30217" style="position:absolute;left:5057;top:2664;width:36;height:36" fillcolor="#24282b" stroked="f"/>
                <v:rect id="_x0000_s30218" style="position:absolute;left:5057;top:2724;width:36;height:36" fillcolor="#24282b" stroked="f"/>
                <v:rect id="_x0000_s30219" style="position:absolute;left:5057;top:2796;width:36;height:24" fillcolor="#24282b" stroked="f"/>
                <v:rect id="_x0000_s30220" style="position:absolute;left:5057;top:2856;width:36;height:24" fillcolor="#24282b" stroked="f"/>
                <v:rect id="_x0000_s30221" style="position:absolute;left:5057;top:2916;width:36;height:36" fillcolor="#24282b" stroked="f"/>
                <v:rect id="_x0000_s30222" style="position:absolute;left:5057;top:2976;width:36;height:36" fillcolor="#24282b" stroked="f"/>
                <v:rect id="_x0000_s30223" style="position:absolute;left:5057;top:3048;width:36;height:24" fillcolor="#24282b" stroked="f"/>
                <v:rect id="_x0000_s30224" style="position:absolute;left:5057;top:3108;width:36;height:37" fillcolor="#24282b" stroked="f"/>
                <v:rect id="_x0000_s30225" style="position:absolute;left:5057;top:3169;width:36;height:36" fillcolor="#24282b" stroked="f"/>
                <v:rect id="_x0000_s30226" style="position:absolute;left:5057;top:3241;width:36;height:24" fillcolor="#24282b" stroked="f"/>
                <v:rect id="_x0000_s30227" style="position:absolute;left:5057;top:3301;width:36;height:36" fillcolor="#24282b" stroked="f"/>
                <v:rect id="_x0000_s30228" style="position:absolute;left:5057;top:3361;width:36;height:36" fillcolor="#24282b" stroked="f"/>
                <v:rect id="_x0000_s30229" style="position:absolute;left:5057;top:3433;width:36;height:24" fillcolor="#24282b" stroked="f"/>
                <v:rect id="_x0000_s30230" style="position:absolute;left:5057;top:3493;width:36;height:24" fillcolor="#24282b" stroked="f"/>
                <v:rect id="_x0000_s30231" style="position:absolute;left:5057;top:3553;width:36;height:36" fillcolor="#24282b" stroked="f"/>
                <v:rect id="_x0000_s30232" style="position:absolute;left:5057;top:3625;width:36;height:24" fillcolor="#24282b" stroked="f"/>
                <v:rect id="_x0000_s30233" style="position:absolute;left:5057;top:3685;width:36;height:36" fillcolor="#24282b" stroked="f"/>
                <v:rect id="_x0000_s30234" style="position:absolute;left:5057;top:3745;width:36;height:36" fillcolor="#24282b" stroked="f"/>
                <v:rect id="_x0000_s30235" style="position:absolute;left:5057;top:3817;width:36;height:24" fillcolor="#24282b" stroked="f"/>
                <v:rect id="_x0000_s30236" style="position:absolute;left:5057;top:3877;width:36;height:24" fillcolor="#24282b" stroked="f"/>
                <v:rect id="_x0000_s30237" style="position:absolute;left:5057;top:3937;width:36;height:36" fillcolor="#24282b" stroked="f"/>
                <v:rect id="_x0000_s30238" style="position:absolute;left:5057;top:3997;width:36;height:36" fillcolor="#24282b" stroked="f"/>
                <v:rect id="_x0000_s30239" style="position:absolute;left:5057;top:4069;width:36;height:24" fillcolor="#24282b" stroked="f"/>
                <v:rect id="_x0000_s30240" style="position:absolute;left:5057;top:4129;width:36;height:36" fillcolor="#24282b" stroked="f"/>
                <v:rect id="_x0000_s30241" style="position:absolute;left:5057;top:2532;width:36;height:36" fillcolor="#24282b" stroked="f"/>
                <v:rect id="_x0000_s30242" style="position:absolute;left:5057;top:2604;width:36;height:24" fillcolor="#24282b" stroked="f"/>
                <v:rect id="_x0000_s30243" style="position:absolute;left:5057;top:2664;width:36;height:36" fillcolor="#24282b" stroked="f"/>
                <v:rect id="_x0000_s30244" style="position:absolute;left:5057;top:2724;width:36;height:36" fillcolor="#24282b" stroked="f"/>
                <v:rect id="_x0000_s30245" style="position:absolute;left:5057;top:2796;width:36;height:24" fillcolor="#24282b" stroked="f"/>
                <v:rect id="_x0000_s30246" style="position:absolute;left:5057;top:2856;width:36;height:24" fillcolor="#24282b" stroked="f"/>
                <v:rect id="_x0000_s30247" style="position:absolute;left:5057;top:2916;width:36;height:36" fillcolor="#24282b" stroked="f"/>
                <v:rect id="_x0000_s30248" style="position:absolute;left:5057;top:2976;width:36;height:36" fillcolor="#24282b" stroked="f"/>
                <v:rect id="_x0000_s30249" style="position:absolute;left:5057;top:3048;width:36;height:24" fillcolor="#24282b" stroked="f"/>
                <v:rect id="_x0000_s30250" style="position:absolute;left:5057;top:3108;width:36;height:37" fillcolor="#24282b" stroked="f"/>
                <v:rect id="_x0000_s30251" style="position:absolute;left:5057;top:3169;width:36;height:36" fillcolor="#24282b" stroked="f"/>
                <v:rect id="_x0000_s30252" style="position:absolute;left:5057;top:3241;width:36;height:24" fillcolor="#24282b" stroked="f"/>
                <v:rect id="_x0000_s30253" style="position:absolute;left:5057;top:3301;width:36;height:36" fillcolor="#24282b" stroked="f"/>
                <v:rect id="_x0000_s30254" style="position:absolute;left:5057;top:3361;width:36;height:36" fillcolor="#24282b" stroked="f"/>
                <v:rect id="_x0000_s30255" style="position:absolute;left:5057;top:3433;width:36;height:24" fillcolor="#24282b" stroked="f"/>
                <v:rect id="_x0000_s30256" style="position:absolute;left:5057;top:3493;width:36;height:24" fillcolor="#24282b" stroked="f"/>
                <v:rect id="_x0000_s30257" style="position:absolute;left:5057;top:3553;width:36;height:36" fillcolor="#24282b" stroked="f"/>
                <v:rect id="_x0000_s30258" style="position:absolute;left:5057;top:3625;width:36;height:24" fillcolor="#24282b" stroked="f"/>
                <v:rect id="_x0000_s30259" style="position:absolute;left:5057;top:3685;width:36;height:36" fillcolor="#24282b" stroked="f"/>
                <v:rect id="_x0000_s30260" style="position:absolute;left:5057;top:3745;width:36;height:36" fillcolor="#24282b" stroked="f"/>
                <v:rect id="_x0000_s30261" style="position:absolute;left:5057;top:3817;width:36;height:24" fillcolor="#24282b" stroked="f"/>
                <v:rect id="_x0000_s30262" style="position:absolute;left:5057;top:3877;width:36;height:24" fillcolor="#24282b" stroked="f"/>
                <v:rect id="_x0000_s30263" style="position:absolute;left:5057;top:3937;width:36;height:36" fillcolor="#24282b" stroked="f"/>
                <v:rect id="_x0000_s30264" style="position:absolute;left:5057;top:3997;width:36;height:36" fillcolor="#24282b" stroked="f"/>
                <v:rect id="_x0000_s30265" style="position:absolute;left:5057;top:4069;width:36;height:24" fillcolor="#24282b" stroked="f"/>
                <v:rect id="_x0000_s30266" style="position:absolute;left:5057;top:4129;width:36;height:36" fillcolor="#24282b" stroked="f"/>
                <v:rect id="_x0000_s30267" style="position:absolute;left:4408;top:444;width:37;height:36" fillcolor="#24282b" stroked="f"/>
                <v:rect id="_x0000_s30268" style="position:absolute;left:4408;top:516;width:37;height:36" fillcolor="#24282b" stroked="f"/>
                <v:rect id="_x0000_s30269" style="position:absolute;left:4408;top:576;width:37;height:36" fillcolor="#24282b" stroked="f"/>
                <v:rect id="_x0000_s30270" style="position:absolute;left:4408;top:636;width:37;height:36" fillcolor="#24282b" stroked="f"/>
                <v:rect id="_x0000_s30271" style="position:absolute;left:4408;top:708;width:37;height:24" fillcolor="#24282b" stroked="f"/>
                <v:rect id="_x0000_s30272" style="position:absolute;left:4408;top:768;width:37;height:36" fillcolor="#24282b" stroked="f"/>
                <v:rect id="_x0000_s30273" style="position:absolute;left:4408;top:828;width:37;height:36" fillcolor="#24282b" stroked="f"/>
                <v:rect id="_x0000_s30274" style="position:absolute;left:4408;top:900;width:37;height:24" fillcolor="#24282b" stroked="f"/>
                <v:rect id="_x0000_s30275" style="position:absolute;left:4408;top:960;width:37;height:36" fillcolor="#24282b" stroked="f"/>
                <v:rect id="_x0000_s30276" style="position:absolute;left:4408;top:1020;width:37;height:36" fillcolor="#24282b" stroked="f"/>
                <v:rect id="_x0000_s30277" style="position:absolute;left:4408;top:1092;width:37;height:24" fillcolor="#24282b" stroked="f"/>
                <v:rect id="_x0000_s30278" style="position:absolute;left:4408;top:1152;width:37;height:36" fillcolor="#24282b" stroked="f"/>
                <v:rect id="_x0000_s30279" style="position:absolute;left:4408;top:1212;width:37;height:36" fillcolor="#24282b" stroked="f"/>
                <v:rect id="_x0000_s30280" style="position:absolute;left:4408;top:1284;width:37;height:24" fillcolor="#24282b" stroked="f"/>
                <v:rect id="_x0000_s30281" style="position:absolute;left:4408;top:1344;width:37;height:36" fillcolor="#24282b" stroked="f"/>
                <v:rect id="_x0000_s30282" style="position:absolute;left:4408;top:1404;width:37;height:36" fillcolor="#24282b" stroked="f"/>
                <v:rect id="_x0000_s30283" style="position:absolute;left:4408;top:1476;width:37;height:24" fillcolor="#24282b" stroked="f"/>
                <v:rect id="_x0000_s30284" style="position:absolute;left:4408;top:1536;width:37;height:36" fillcolor="#24282b" stroked="f"/>
                <v:rect id="_x0000_s30285" style="position:absolute;left:4408;top:1596;width:37;height:36" fillcolor="#24282b" stroked="f"/>
                <v:rect id="_x0000_s30286" style="position:absolute;left:4408;top:1656;width:37;height:36" fillcolor="#24282b" stroked="f"/>
                <v:rect id="_x0000_s30287" style="position:absolute;left:4408;top:1728;width:37;height:24" fillcolor="#24282b" stroked="f"/>
                <v:rect id="_x0000_s30288" style="position:absolute;left:4408;top:1788;width:37;height:36" fillcolor="#24282b" stroked="f"/>
                <v:rect id="_x0000_s30289" style="position:absolute;left:4408;top:1848;width:37;height:36" fillcolor="#24282b" stroked="f"/>
                <v:rect id="_x0000_s30290" style="position:absolute;left:4408;top:1920;width:37;height:24" fillcolor="#24282b" stroked="f"/>
                <v:rect id="_x0000_s30291" style="position:absolute;left:4408;top:1980;width:37;height:36" fillcolor="#24282b" stroked="f"/>
                <v:rect id="_x0000_s30292" style="position:absolute;left:4408;top:2040;width:37;height:36" fillcolor="#24282b" stroked="f"/>
                <v:rect id="_x0000_s30293" style="position:absolute;left:4408;top:2112;width:37;height:24" fillcolor="#24282b" stroked="f"/>
                <v:rect id="_x0000_s30294" style="position:absolute;left:4408;top:2172;width:37;height:36" fillcolor="#24282b" stroked="f"/>
                <v:rect id="_x0000_s30295" style="position:absolute;left:4408;top:2232;width:37;height:36" fillcolor="#24282b" stroked="f"/>
                <v:rect id="_x0000_s30296" style="position:absolute;left:4408;top:2292;width:37;height:36" fillcolor="#24282b" stroked="f"/>
                <v:rect id="_x0000_s30297" style="position:absolute;left:4408;top:2364;width:37;height:24" fillcolor="#24282b" stroked="f"/>
                <v:rect id="_x0000_s30298" style="position:absolute;left:4408;top:2424;width:37;height:36" fillcolor="#24282b" stroked="f"/>
                <v:rect id="_x0000_s30299" style="position:absolute;left:4408;top:2484;width:37;height:36" fillcolor="#24282b" stroked="f"/>
                <v:rect id="_x0000_s30300" style="position:absolute;left:4408;top:2556;width:37;height:24" fillcolor="#24282b" stroked="f"/>
                <v:rect id="_x0000_s30301" style="position:absolute;left:4408;top:2616;width:37;height:36" fillcolor="#24282b" stroked="f"/>
                <v:rect id="_x0000_s30302" style="position:absolute;left:4408;top:2676;width:37;height:36" fillcolor="#24282b" stroked="f"/>
                <v:rect id="_x0000_s30303" style="position:absolute;left:4408;top:2748;width:37;height:24" fillcolor="#24282b" stroked="f"/>
                <v:rect id="_x0000_s30304" style="position:absolute;left:4408;top:2808;width:37;height:36" fillcolor="#24282b" stroked="f"/>
                <v:rect id="_x0000_s30305" style="position:absolute;left:4408;top:2868;width:37;height:36" fillcolor="#24282b" stroked="f"/>
                <v:rect id="_x0000_s30306" style="position:absolute;left:4408;top:2928;width:37;height:36" fillcolor="#24282b" stroked="f"/>
                <v:rect id="_x0000_s30307" style="position:absolute;left:4408;top:3000;width:37;height:24" fillcolor="#24282b" stroked="f"/>
                <v:rect id="_x0000_s30308" style="position:absolute;left:4408;top:3060;width:37;height:36" fillcolor="#24282b" stroked="f"/>
                <v:rect id="_x0000_s30309" style="position:absolute;left:4408;top:3121;width:37;height:36" fillcolor="#24282b" stroked="f"/>
                <v:rect id="_x0000_s30310" style="position:absolute;left:4408;top:3193;width:37;height:24" fillcolor="#24282b" stroked="f"/>
                <v:rect id="_x0000_s30311" style="position:absolute;left:4408;top:3253;width:37;height:36" fillcolor="#24282b" stroked="f"/>
                <v:rect id="_x0000_s30312" style="position:absolute;left:4408;top:3313;width:37;height:36" fillcolor="#24282b" stroked="f"/>
                <v:rect id="_x0000_s30313" style="position:absolute;left:4408;top:3385;width:37;height:24" fillcolor="#24282b" stroked="f"/>
                <v:rect id="_x0000_s30314" style="position:absolute;left:4408;top:3445;width:37;height:36" fillcolor="#24282b" stroked="f"/>
                <v:rect id="_x0000_s30315" style="position:absolute;left:4408;top:3505;width:37;height:36" fillcolor="#24282b" stroked="f"/>
                <v:rect id="_x0000_s30316" style="position:absolute;left:4408;top:3565;width:37;height:36" fillcolor="#24282b" stroked="f"/>
                <v:rect id="_x0000_s30317" style="position:absolute;left:4408;top:3637;width:37;height:36" fillcolor="#24282b" stroked="f"/>
                <v:rect id="_x0000_s30318" style="position:absolute;left:4408;top:3697;width:37;height:36" fillcolor="#24282b" stroked="f"/>
                <v:rect id="_x0000_s30319" style="position:absolute;left:4408;top:3769;width:37;height:24" fillcolor="#24282b" stroked="f"/>
                <v:rect id="_x0000_s30320" style="position:absolute;left:4408;top:3829;width:37;height:36" fillcolor="#24282b" stroked="f"/>
                <v:rect id="_x0000_s30321" style="position:absolute;left:4408;top:3889;width:37;height:36" fillcolor="#24282b" stroked="f"/>
                <v:rect id="_x0000_s30322" style="position:absolute;left:4408;top:3949;width:37;height:36" fillcolor="#24282b" stroked="f"/>
                <v:rect id="_x0000_s30323" style="position:absolute;left:4408;top:4021;width:37;height:36" fillcolor="#24282b" stroked="f"/>
                <v:rect id="_x0000_s30324" style="position:absolute;left:4408;top:4081;width:37;height:36" fillcolor="#24282b" stroked="f"/>
                <v:rect id="_x0000_s30325" style="position:absolute;left:4408;top:4141;width:37;height:36" fillcolor="#24282b" stroked="f"/>
                <v:rect id="_x0000_s30326" style="position:absolute;left:4408;top:4213;width:37;height:24" fillcolor="#24282b" stroked="f"/>
                <v:rect id="_x0000_s30327" style="position:absolute;left:4408;top:4273;width:37;height:36" fillcolor="#24282b" stroked="f"/>
                <v:rect id="_x0000_s30328" style="position:absolute;left:4408;top:4333;width:37;height:36" fillcolor="#24282b" stroked="f"/>
                <v:rect id="_x0000_s30329" style="position:absolute;left:4408;top:4405;width:37;height:24" fillcolor="#24282b" stroked="f"/>
                <v:rect id="_x0000_s30330" style="position:absolute;left:4408;top:4465;width:37;height:36" fillcolor="#24282b" stroked="f"/>
                <v:rect id="_x0000_s30331" style="position:absolute;left:4408;top:4525;width:37;height:36" fillcolor="#24282b" stroked="f"/>
                <v:rect id="_x0000_s30332" style="position:absolute;left:4408;top:4585;width:37;height:36" fillcolor="#24282b" stroked="f"/>
                <v:rect id="_x0000_s30333" style="position:absolute;left:4408;top:4657;width:37;height:36" fillcolor="#24282b" stroked="f"/>
                <v:rect id="_x0000_s30334" style="position:absolute;left:4408;top:4717;width:37;height:36" fillcolor="#24282b" stroked="f"/>
                <v:rect id="_x0000_s30335" style="position:absolute;left:4408;top:4777;width:37;height:36" fillcolor="#24282b" stroked="f"/>
                <v:rect id="_x0000_s30336" style="position:absolute;left:4408;top:4849;width:37;height:12" fillcolor="#24282b" stroked="f"/>
                <v:rect id="_x0000_s30337" style="position:absolute;left:4408;top:4897;width:37;height:36" fillcolor="#24282b" stroked="f"/>
                <v:rect id="_x0000_s30338" style="position:absolute;left:4408;top:4957;width:37;height:36" fillcolor="#24282b" stroked="f"/>
                <v:rect id="_x0000_s30339" style="position:absolute;left:4408;top:5029;width:37;height:24" fillcolor="#24282b" stroked="f"/>
                <v:rect id="_x0000_s30340" style="position:absolute;left:4408;top:5089;width:37;height:36" fillcolor="#24282b" stroked="f"/>
                <v:rect id="_x0000_s30341" style="position:absolute;left:4408;top:5149;width:37;height:36" fillcolor="#24282b" stroked="f"/>
                <v:rect id="_x0000_s30342" style="position:absolute;left:4408;top:5209;width:37;height:36" fillcolor="#24282b" stroked="f"/>
                <v:rect id="_x0000_s30343" style="position:absolute;left:4408;top:5281;width:37;height:36" fillcolor="#24282b" stroked="f"/>
                <v:rect id="_x0000_s30344" style="position:absolute;left:4408;top:5341;width:37;height:36" fillcolor="#24282b" stroked="f"/>
                <v:rect id="_x0000_s30345" style="position:absolute;left:4408;top:5401;width:37;height:36" fillcolor="#24282b" stroked="f"/>
                <v:rect id="_x0000_s30346" style="position:absolute;left:4408;top:5473;width:37;height:24" fillcolor="#24282b" stroked="f"/>
                <v:rect id="_x0000_s30347" style="position:absolute;left:4408;top:5533;width:37;height:36" fillcolor="#24282b" stroked="f"/>
                <v:rect id="_x0000_s30348" style="position:absolute;left:4408;top:5593;width:37;height:36" fillcolor="#24282b" stroked="f"/>
                <v:rect id="_x0000_s30349" style="position:absolute;left:4408;top:5665;width:37;height:24" fillcolor="#24282b" stroked="f"/>
                <v:rect id="_x0000_s30350" style="position:absolute;left:4408;top:5725;width:37;height:36" fillcolor="#24282b" stroked="f"/>
                <v:rect id="_x0000_s30351" style="position:absolute;left:4408;top:5785;width:37;height:36" fillcolor="#24282b" stroked="f"/>
                <v:rect id="_x0000_s30352" style="position:absolute;left:4408;top:5845;width:37;height:36" fillcolor="#24282b" stroked="f"/>
                <v:rect id="_x0000_s30353" style="position:absolute;left:4408;top:5917;width:37;height:36" fillcolor="#24282b" stroked="f"/>
                <v:rect id="_x0000_s30354" style="position:absolute;left:4408;top:5977;width:37;height:36" fillcolor="#24282b" stroked="f"/>
                <v:rect id="_x0000_s30355" style="position:absolute;left:4408;top:6049;width:37;height:24" fillcolor="#24282b" stroked="f"/>
                <v:rect id="_x0000_s30356" style="position:absolute;left:4408;top:6109;width:37;height:36" fillcolor="#24282b" stroked="f"/>
                <v:rect id="_x0000_s30357" style="position:absolute;left:4408;top:6169;width:37;height:36" fillcolor="#24282b" stroked="f"/>
                <v:rect id="_x0000_s30358" style="position:absolute;left:4408;top:6241;width:37;height:24" fillcolor="#24282b" stroked="f"/>
                <v:rect id="_x0000_s30359" style="position:absolute;left:4408;top:6301;width:37;height:36" fillcolor="#24282b" stroked="f"/>
                <v:rect id="_x0000_s30360" style="position:absolute;left:4408;top:6361;width:37;height:36" fillcolor="#24282b" stroked="f"/>
                <v:rect id="_x0000_s30361" style="position:absolute;left:4408;top:6421;width:37;height:36" fillcolor="#24282b" stroked="f"/>
                <v:rect id="_x0000_s30362" style="position:absolute;left:4408;top:6493;width:37;height:24" fillcolor="#24282b" stroked="f"/>
                <v:rect id="_x0000_s30363" style="position:absolute;left:4408;top:6553;width:37;height:36" fillcolor="#24282b" stroked="f"/>
                <v:rect id="_x0000_s30364" style="position:absolute;left:4408;top:6613;width:37;height:36" fillcolor="#24282b" stroked="f"/>
                <v:rect id="_x0000_s30365" style="position:absolute;left:4408;top:6685;width:37;height:24" fillcolor="#24282b" stroked="f"/>
                <v:rect id="_x0000_s30366" style="position:absolute;left:4408;top:6745;width:37;height:36" fillcolor="#24282b" stroked="f"/>
                <v:rect id="_x0000_s30367" style="position:absolute;left:4408;top:6805;width:37;height:36" fillcolor="#24282b" stroked="f"/>
                <v:rect id="_x0000_s30368" style="position:absolute;left:4408;top:6877;width:37;height:24" fillcolor="#24282b" stroked="f"/>
                <v:rect id="_x0000_s30369" style="position:absolute;left:4408;top:6937;width:37;height:36" fillcolor="#24282b" stroked="f"/>
                <v:rect id="_x0000_s30370" style="position:absolute;left:4408;top:6997;width:37;height:36" fillcolor="#24282b" stroked="f"/>
                <v:rect id="_x0000_s30371" style="position:absolute;left:4408;top:7057;width:37;height:36" fillcolor="#24282b" stroked="f"/>
                <v:rect id="_x0000_s30372" style="position:absolute;left:4408;top:7129;width:37;height:24" fillcolor="#24282b" stroked="f"/>
                <v:rect id="_x0000_s30373" style="position:absolute;left:4408;top:7189;width:37;height:36" fillcolor="#24282b" stroked="f"/>
                <v:rect id="_x0000_s30374" style="position:absolute;left:4408;top:7249;width:37;height:36" fillcolor="#24282b" stroked="f"/>
                <v:rect id="_x0000_s30375" style="position:absolute;left:4408;top:7321;width:37;height:24" fillcolor="#24282b" stroked="f"/>
                <v:rect id="_x0000_s30376" style="position:absolute;left:4408;top:7381;width:37;height:36" fillcolor="#24282b" stroked="f"/>
                <v:rect id="_x0000_s30377" style="position:absolute;left:4408;top:7441;width:37;height:36" fillcolor="#24282b" stroked="f"/>
                <v:rect id="_x0000_s30378" style="position:absolute;left:4408;top:7513;width:37;height:24" fillcolor="#24282b" stroked="f"/>
                <v:rect id="_x0000_s30379" style="position:absolute;left:4408;top:7573;width:37;height:36" fillcolor="#24282b" stroked="f"/>
                <v:rect id="_x0000_s30380" style="position:absolute;left:4408;top:7633;width:37;height:36" fillcolor="#24282b" stroked="f"/>
                <v:rect id="_x0000_s30381" style="position:absolute;left:4408;top:7693;width:37;height:36" fillcolor="#24282b" stroked="f"/>
                <v:rect id="_x0000_s30382" style="position:absolute;left:4408;top:7765;width:37;height:24" fillcolor="#24282b" stroked="f"/>
                <v:rect id="_x0000_s30383" style="position:absolute;left:4408;top:7825;width:37;height:36" fillcolor="#24282b" stroked="f"/>
                <v:rect id="_x0000_s30384" style="position:absolute;left:4408;top:7885;width:37;height:36" fillcolor="#24282b" stroked="f"/>
                <v:rect id="_x0000_s30385" style="position:absolute;left:4408;top:7957;width:37;height:24" fillcolor="#24282b" stroked="f"/>
                <v:rect id="_x0000_s30386" style="position:absolute;left:4408;top:8017;width:37;height:36" fillcolor="#24282b" stroked="f"/>
                <v:rect id="_x0000_s30387" style="position:absolute;left:4408;top:8077;width:37;height:36" fillcolor="#24282b" stroked="f"/>
                <v:rect id="_x0000_s30388" style="position:absolute;left:4408;top:8149;width:37;height:24" fillcolor="#24282b" stroked="f"/>
                <v:rect id="_x0000_s30389" style="position:absolute;left:4408;top:8209;width:37;height:36" fillcolor="#24282b" stroked="f"/>
                <v:rect id="_x0000_s30390" style="position:absolute;left:4408;top:8269;width:37;height:36" fillcolor="#24282b" stroked="f"/>
                <v:rect id="_x0000_s30391" style="position:absolute;left:4408;top:8329;width:37;height:36" fillcolor="#24282b" stroked="f"/>
                <v:rect id="_x0000_s30392" style="position:absolute;left:4408;top:8401;width:37;height:36" fillcolor="#24282b" stroked="f"/>
                <v:rect id="_x0000_s30393" style="position:absolute;left:4408;top:8461;width:37;height:36" fillcolor="#24282b" stroked="f"/>
                <v:rect id="_x0000_s30394" style="position:absolute;left:4408;top:8533;width:37;height:24" fillcolor="#24282b" stroked="f"/>
                <v:rect id="_x0000_s30395" style="position:absolute;left:4408;top:8593;width:37;height:36" fillcolor="#24282b" stroked="f"/>
                <v:rect id="_x0000_s30396" style="position:absolute;left:4408;top:8653;width:37;height:36" fillcolor="#24282b" stroked="f"/>
                <v:rect id="_x0000_s30397" style="position:absolute;left:4408;top:8713;width:37;height:36" fillcolor="#24282b" stroked="f"/>
                <v:rect id="_x0000_s30398" style="position:absolute;left:4408;top:8785;width:37;height:36" fillcolor="#24282b" stroked="f"/>
                <v:rect id="_x0000_s30399" style="position:absolute;left:4408;top:444;width:37;height:36" fillcolor="#24282b" stroked="f"/>
                <v:rect id="_x0000_s30400" style="position:absolute;left:4408;top:516;width:37;height:36" fillcolor="#24282b" stroked="f"/>
                <v:rect id="_x0000_s30401" style="position:absolute;left:4408;top:576;width:37;height:36" fillcolor="#24282b" stroked="f"/>
                <v:rect id="_x0000_s30402" style="position:absolute;left:4408;top:636;width:37;height:36" fillcolor="#24282b" stroked="f"/>
                <v:rect id="_x0000_s30403" style="position:absolute;left:4408;top:708;width:37;height:24" fillcolor="#24282b" stroked="f"/>
                <v:rect id="_x0000_s30404" style="position:absolute;left:4408;top:768;width:37;height:36" fillcolor="#24282b" stroked="f"/>
                <v:rect id="_x0000_s30405" style="position:absolute;left:4408;top:828;width:37;height:36" fillcolor="#24282b" stroked="f"/>
              </v:group>
              <v:group id="_x0000_s30406" style="position:absolute;left:4408;top:444;width:1322;height:8377" coordorigin="4408,444" coordsize="1322,8377">
                <v:rect id="_x0000_s30407" style="position:absolute;left:4408;top:900;width:37;height:24" fillcolor="#24282b" stroked="f"/>
                <v:rect id="_x0000_s30408" style="position:absolute;left:4408;top:960;width:37;height:36" fillcolor="#24282b" stroked="f"/>
                <v:rect id="_x0000_s30409" style="position:absolute;left:4408;top:1020;width:37;height:36" fillcolor="#24282b" stroked="f"/>
                <v:rect id="_x0000_s30410" style="position:absolute;left:4408;top:1092;width:37;height:24" fillcolor="#24282b" stroked="f"/>
                <v:rect id="_x0000_s30411" style="position:absolute;left:4408;top:1152;width:37;height:36" fillcolor="#24282b" stroked="f"/>
                <v:rect id="_x0000_s30412" style="position:absolute;left:4408;top:1212;width:37;height:36" fillcolor="#24282b" stroked="f"/>
                <v:rect id="_x0000_s30413" style="position:absolute;left:4408;top:1284;width:37;height:24" fillcolor="#24282b" stroked="f"/>
                <v:rect id="_x0000_s30414" style="position:absolute;left:4408;top:1344;width:37;height:36" fillcolor="#24282b" stroked="f"/>
                <v:rect id="_x0000_s30415" style="position:absolute;left:4408;top:1404;width:37;height:36" fillcolor="#24282b" stroked="f"/>
                <v:rect id="_x0000_s30416" style="position:absolute;left:4408;top:1476;width:37;height:24" fillcolor="#24282b" stroked="f"/>
                <v:rect id="_x0000_s30417" style="position:absolute;left:4408;top:1536;width:37;height:36" fillcolor="#24282b" stroked="f"/>
                <v:rect id="_x0000_s30418" style="position:absolute;left:4408;top:1596;width:37;height:36" fillcolor="#24282b" stroked="f"/>
                <v:rect id="_x0000_s30419" style="position:absolute;left:4408;top:1656;width:37;height:36" fillcolor="#24282b" stroked="f"/>
                <v:rect id="_x0000_s30420" style="position:absolute;left:4408;top:1728;width:37;height:24" fillcolor="#24282b" stroked="f"/>
                <v:rect id="_x0000_s30421" style="position:absolute;left:4408;top:1788;width:37;height:36" fillcolor="#24282b" stroked="f"/>
                <v:rect id="_x0000_s30422" style="position:absolute;left:4408;top:1848;width:37;height:36" fillcolor="#24282b" stroked="f"/>
                <v:rect id="_x0000_s30423" style="position:absolute;left:4408;top:1920;width:37;height:24" fillcolor="#24282b" stroked="f"/>
                <v:rect id="_x0000_s30424" style="position:absolute;left:4408;top:1980;width:37;height:36" fillcolor="#24282b" stroked="f"/>
                <v:rect id="_x0000_s30425" style="position:absolute;left:4408;top:2040;width:37;height:36" fillcolor="#24282b" stroked="f"/>
                <v:rect id="_x0000_s30426" style="position:absolute;left:4408;top:2112;width:37;height:24" fillcolor="#24282b" stroked="f"/>
                <v:rect id="_x0000_s30427" style="position:absolute;left:4408;top:2172;width:37;height:36" fillcolor="#24282b" stroked="f"/>
                <v:rect id="_x0000_s30428" style="position:absolute;left:4408;top:2232;width:37;height:36" fillcolor="#24282b" stroked="f"/>
                <v:rect id="_x0000_s30429" style="position:absolute;left:4408;top:2292;width:37;height:36" fillcolor="#24282b" stroked="f"/>
                <v:rect id="_x0000_s30430" style="position:absolute;left:4408;top:2364;width:37;height:24" fillcolor="#24282b" stroked="f"/>
                <v:rect id="_x0000_s30431" style="position:absolute;left:4408;top:2424;width:37;height:36" fillcolor="#24282b" stroked="f"/>
                <v:rect id="_x0000_s30432" style="position:absolute;left:4408;top:2484;width:37;height:36" fillcolor="#24282b" stroked="f"/>
                <v:rect id="_x0000_s30433" style="position:absolute;left:4408;top:2556;width:37;height:24" fillcolor="#24282b" stroked="f"/>
                <v:rect id="_x0000_s30434" style="position:absolute;left:4408;top:2616;width:37;height:36" fillcolor="#24282b" stroked="f"/>
                <v:rect id="_x0000_s30435" style="position:absolute;left:4408;top:2676;width:37;height:36" fillcolor="#24282b" stroked="f"/>
                <v:rect id="_x0000_s30436" style="position:absolute;left:4408;top:2748;width:37;height:24" fillcolor="#24282b" stroked="f"/>
                <v:rect id="_x0000_s30437" style="position:absolute;left:4408;top:2808;width:37;height:36" fillcolor="#24282b" stroked="f"/>
                <v:rect id="_x0000_s30438" style="position:absolute;left:4408;top:2868;width:37;height:36" fillcolor="#24282b" stroked="f"/>
                <v:rect id="_x0000_s30439" style="position:absolute;left:4408;top:2928;width:37;height:36" fillcolor="#24282b" stroked="f"/>
                <v:rect id="_x0000_s30440" style="position:absolute;left:4408;top:3000;width:37;height:24" fillcolor="#24282b" stroked="f"/>
                <v:rect id="_x0000_s30441" style="position:absolute;left:4408;top:3060;width:37;height:36" fillcolor="#24282b" stroked="f"/>
                <v:rect id="_x0000_s30442" style="position:absolute;left:4408;top:3121;width:37;height:36" fillcolor="#24282b" stroked="f"/>
                <v:rect id="_x0000_s30443" style="position:absolute;left:4408;top:3193;width:37;height:24" fillcolor="#24282b" stroked="f"/>
                <v:rect id="_x0000_s30444" style="position:absolute;left:4408;top:3253;width:37;height:36" fillcolor="#24282b" stroked="f"/>
                <v:rect id="_x0000_s30445" style="position:absolute;left:4408;top:3313;width:37;height:36" fillcolor="#24282b" stroked="f"/>
                <v:rect id="_x0000_s30446" style="position:absolute;left:4408;top:3385;width:37;height:24" fillcolor="#24282b" stroked="f"/>
                <v:rect id="_x0000_s30447" style="position:absolute;left:4408;top:3445;width:37;height:36" fillcolor="#24282b" stroked="f"/>
                <v:rect id="_x0000_s30448" style="position:absolute;left:4408;top:3505;width:37;height:36" fillcolor="#24282b" stroked="f"/>
                <v:rect id="_x0000_s30449" style="position:absolute;left:4408;top:3565;width:37;height:36" fillcolor="#24282b" stroked="f"/>
                <v:rect id="_x0000_s30450" style="position:absolute;left:4408;top:3637;width:37;height:36" fillcolor="#24282b" stroked="f"/>
                <v:rect id="_x0000_s30451" style="position:absolute;left:4408;top:3697;width:37;height:36" fillcolor="#24282b" stroked="f"/>
                <v:rect id="_x0000_s30452" style="position:absolute;left:4408;top:3769;width:37;height:24" fillcolor="#24282b" stroked="f"/>
                <v:rect id="_x0000_s30453" style="position:absolute;left:4408;top:3829;width:37;height:36" fillcolor="#24282b" stroked="f"/>
                <v:rect id="_x0000_s30454" style="position:absolute;left:4408;top:3889;width:37;height:36" fillcolor="#24282b" stroked="f"/>
                <v:rect id="_x0000_s30455" style="position:absolute;left:4408;top:3949;width:37;height:36" fillcolor="#24282b" stroked="f"/>
                <v:rect id="_x0000_s30456" style="position:absolute;left:4408;top:4021;width:37;height:36" fillcolor="#24282b" stroked="f"/>
                <v:rect id="_x0000_s30457" style="position:absolute;left:4408;top:4081;width:37;height:36" fillcolor="#24282b" stroked="f"/>
                <v:rect id="_x0000_s30458" style="position:absolute;left:4408;top:4141;width:37;height:36" fillcolor="#24282b" stroked="f"/>
                <v:rect id="_x0000_s30459" style="position:absolute;left:4408;top:4213;width:37;height:24" fillcolor="#24282b" stroked="f"/>
                <v:rect id="_x0000_s30460" style="position:absolute;left:4408;top:4273;width:37;height:36" fillcolor="#24282b" stroked="f"/>
                <v:rect id="_x0000_s30461" style="position:absolute;left:4408;top:4333;width:37;height:36" fillcolor="#24282b" stroked="f"/>
                <v:rect id="_x0000_s30462" style="position:absolute;left:4408;top:4405;width:37;height:24" fillcolor="#24282b" stroked="f"/>
                <v:rect id="_x0000_s30463" style="position:absolute;left:4408;top:4465;width:37;height:36" fillcolor="#24282b" stroked="f"/>
                <v:rect id="_x0000_s30464" style="position:absolute;left:4408;top:4525;width:37;height:36" fillcolor="#24282b" stroked="f"/>
                <v:rect id="_x0000_s30465" style="position:absolute;left:4408;top:4585;width:37;height:36" fillcolor="#24282b" stroked="f"/>
                <v:rect id="_x0000_s30466" style="position:absolute;left:4408;top:4657;width:37;height:36" fillcolor="#24282b" stroked="f"/>
                <v:rect id="_x0000_s30467" style="position:absolute;left:4408;top:4717;width:37;height:36" fillcolor="#24282b" stroked="f"/>
                <v:rect id="_x0000_s30468" style="position:absolute;left:4408;top:4777;width:37;height:36" fillcolor="#24282b" stroked="f"/>
                <v:rect id="_x0000_s30469" style="position:absolute;left:4408;top:4849;width:37;height:12" fillcolor="#24282b" stroked="f"/>
                <v:rect id="_x0000_s30470" style="position:absolute;left:4408;top:4897;width:37;height:36" fillcolor="#24282b" stroked="f"/>
                <v:rect id="_x0000_s30471" style="position:absolute;left:4408;top:4957;width:37;height:36" fillcolor="#24282b" stroked="f"/>
                <v:rect id="_x0000_s30472" style="position:absolute;left:4408;top:5029;width:37;height:24" fillcolor="#24282b" stroked="f"/>
                <v:rect id="_x0000_s30473" style="position:absolute;left:4408;top:5089;width:37;height:36" fillcolor="#24282b" stroked="f"/>
                <v:rect id="_x0000_s30474" style="position:absolute;left:4408;top:5149;width:37;height:36" fillcolor="#24282b" stroked="f"/>
                <v:rect id="_x0000_s30475" style="position:absolute;left:4408;top:5209;width:37;height:36" fillcolor="#24282b" stroked="f"/>
                <v:rect id="_x0000_s30476" style="position:absolute;left:4408;top:5281;width:37;height:36" fillcolor="#24282b" stroked="f"/>
                <v:rect id="_x0000_s30477" style="position:absolute;left:4408;top:5341;width:37;height:36" fillcolor="#24282b" stroked="f"/>
                <v:rect id="_x0000_s30478" style="position:absolute;left:4408;top:5401;width:37;height:36" fillcolor="#24282b" stroked="f"/>
                <v:rect id="_x0000_s30479" style="position:absolute;left:4408;top:5473;width:37;height:24" fillcolor="#24282b" stroked="f"/>
                <v:rect id="_x0000_s30480" style="position:absolute;left:4408;top:5533;width:37;height:36" fillcolor="#24282b" stroked="f"/>
                <v:rect id="_x0000_s30481" style="position:absolute;left:4408;top:5593;width:37;height:36" fillcolor="#24282b" stroked="f"/>
                <v:rect id="_x0000_s30482" style="position:absolute;left:4408;top:5665;width:37;height:24" fillcolor="#24282b" stroked="f"/>
                <v:rect id="_x0000_s30483" style="position:absolute;left:4408;top:5725;width:37;height:36" fillcolor="#24282b" stroked="f"/>
                <v:rect id="_x0000_s30484" style="position:absolute;left:4408;top:5785;width:37;height:36" fillcolor="#24282b" stroked="f"/>
                <v:rect id="_x0000_s30485" style="position:absolute;left:4408;top:5845;width:37;height:36" fillcolor="#24282b" stroked="f"/>
                <v:rect id="_x0000_s30486" style="position:absolute;left:4408;top:5917;width:37;height:36" fillcolor="#24282b" stroked="f"/>
                <v:rect id="_x0000_s30487" style="position:absolute;left:4408;top:5977;width:37;height:36" fillcolor="#24282b" stroked="f"/>
                <v:rect id="_x0000_s30488" style="position:absolute;left:4408;top:6049;width:37;height:24" fillcolor="#24282b" stroked="f"/>
                <v:rect id="_x0000_s30489" style="position:absolute;left:4408;top:6109;width:37;height:36" fillcolor="#24282b" stroked="f"/>
                <v:rect id="_x0000_s30490" style="position:absolute;left:4408;top:6169;width:37;height:36" fillcolor="#24282b" stroked="f"/>
                <v:rect id="_x0000_s30491" style="position:absolute;left:4408;top:6241;width:37;height:24" fillcolor="#24282b" stroked="f"/>
                <v:rect id="_x0000_s30492" style="position:absolute;left:4408;top:6301;width:37;height:36" fillcolor="#24282b" stroked="f"/>
                <v:rect id="_x0000_s30493" style="position:absolute;left:4408;top:6361;width:37;height:36" fillcolor="#24282b" stroked="f"/>
                <v:rect id="_x0000_s30494" style="position:absolute;left:4408;top:6421;width:37;height:36" fillcolor="#24282b" stroked="f"/>
                <v:rect id="_x0000_s30495" style="position:absolute;left:4408;top:6493;width:37;height:24" fillcolor="#24282b" stroked="f"/>
                <v:rect id="_x0000_s30496" style="position:absolute;left:4408;top:6553;width:37;height:36" fillcolor="#24282b" stroked="f"/>
                <v:rect id="_x0000_s30497" style="position:absolute;left:4408;top:6613;width:37;height:36" fillcolor="#24282b" stroked="f"/>
                <v:rect id="_x0000_s30498" style="position:absolute;left:4408;top:6685;width:37;height:24" fillcolor="#24282b" stroked="f"/>
                <v:rect id="_x0000_s30499" style="position:absolute;left:4408;top:6745;width:37;height:36" fillcolor="#24282b" stroked="f"/>
                <v:rect id="_x0000_s30500" style="position:absolute;left:4408;top:6805;width:37;height:36" fillcolor="#24282b" stroked="f"/>
                <v:rect id="_x0000_s30501" style="position:absolute;left:4408;top:6877;width:37;height:24" fillcolor="#24282b" stroked="f"/>
                <v:rect id="_x0000_s30502" style="position:absolute;left:4408;top:6937;width:37;height:36" fillcolor="#24282b" stroked="f"/>
                <v:rect id="_x0000_s30503" style="position:absolute;left:4408;top:6997;width:37;height:36" fillcolor="#24282b" stroked="f"/>
                <v:rect id="_x0000_s30504" style="position:absolute;left:4408;top:7057;width:37;height:36" fillcolor="#24282b" stroked="f"/>
                <v:rect id="_x0000_s30505" style="position:absolute;left:4408;top:7129;width:37;height:24" fillcolor="#24282b" stroked="f"/>
                <v:rect id="_x0000_s30506" style="position:absolute;left:4408;top:7189;width:37;height:36" fillcolor="#24282b" stroked="f"/>
                <v:rect id="_x0000_s30507" style="position:absolute;left:4408;top:7249;width:37;height:36" fillcolor="#24282b" stroked="f"/>
                <v:rect id="_x0000_s30508" style="position:absolute;left:4408;top:7321;width:37;height:24" fillcolor="#24282b" stroked="f"/>
                <v:rect id="_x0000_s30509" style="position:absolute;left:4408;top:7381;width:37;height:36" fillcolor="#24282b" stroked="f"/>
                <v:rect id="_x0000_s30510" style="position:absolute;left:4408;top:7441;width:37;height:36" fillcolor="#24282b" stroked="f"/>
                <v:rect id="_x0000_s30511" style="position:absolute;left:4408;top:7513;width:37;height:24" fillcolor="#24282b" stroked="f"/>
                <v:rect id="_x0000_s30512" style="position:absolute;left:4408;top:7573;width:37;height:36" fillcolor="#24282b" stroked="f"/>
                <v:rect id="_x0000_s30513" style="position:absolute;left:4408;top:7633;width:37;height:36" fillcolor="#24282b" stroked="f"/>
                <v:rect id="_x0000_s30514" style="position:absolute;left:4408;top:7693;width:37;height:36" fillcolor="#24282b" stroked="f"/>
                <v:rect id="_x0000_s30515" style="position:absolute;left:4408;top:7765;width:37;height:24" fillcolor="#24282b" stroked="f"/>
                <v:rect id="_x0000_s30516" style="position:absolute;left:4408;top:7825;width:37;height:36" fillcolor="#24282b" stroked="f"/>
                <v:rect id="_x0000_s30517" style="position:absolute;left:4408;top:7885;width:37;height:36" fillcolor="#24282b" stroked="f"/>
                <v:rect id="_x0000_s30518" style="position:absolute;left:4408;top:7957;width:37;height:24" fillcolor="#24282b" stroked="f"/>
                <v:rect id="_x0000_s30519" style="position:absolute;left:4408;top:8017;width:37;height:36" fillcolor="#24282b" stroked="f"/>
                <v:rect id="_x0000_s30520" style="position:absolute;left:4408;top:8077;width:37;height:36" fillcolor="#24282b" stroked="f"/>
                <v:rect id="_x0000_s30521" style="position:absolute;left:4408;top:8149;width:37;height:24" fillcolor="#24282b" stroked="f"/>
                <v:rect id="_x0000_s30522" style="position:absolute;left:4408;top:8209;width:37;height:36" fillcolor="#24282b" stroked="f"/>
                <v:rect id="_x0000_s30523" style="position:absolute;left:4408;top:8269;width:37;height:36" fillcolor="#24282b" stroked="f"/>
                <v:rect id="_x0000_s30524" style="position:absolute;left:4408;top:8329;width:37;height:36" fillcolor="#24282b" stroked="f"/>
                <v:rect id="_x0000_s30525" style="position:absolute;left:4408;top:8401;width:37;height:36" fillcolor="#24282b" stroked="f"/>
                <v:rect id="_x0000_s30526" style="position:absolute;left:4408;top:8461;width:37;height:36" fillcolor="#24282b" stroked="f"/>
                <v:rect id="_x0000_s30527" style="position:absolute;left:4408;top:8533;width:37;height:24" fillcolor="#24282b" stroked="f"/>
                <v:rect id="_x0000_s30528" style="position:absolute;left:4408;top:8593;width:37;height:36" fillcolor="#24282b" stroked="f"/>
                <v:rect id="_x0000_s30529" style="position:absolute;left:4408;top:8653;width:37;height:36" fillcolor="#24282b" stroked="f"/>
                <v:rect id="_x0000_s30530" style="position:absolute;left:4408;top:8713;width:37;height:36" fillcolor="#24282b" stroked="f"/>
                <v:rect id="_x0000_s30531" style="position:absolute;left:4408;top:8785;width:37;height:36" fillcolor="#24282b" stroked="f"/>
                <v:rect id="_x0000_s30532" style="position:absolute;left:5694;top:444;width:36;height:36" fillcolor="#24282b" stroked="f"/>
                <v:rect id="_x0000_s30533" style="position:absolute;left:5694;top:516;width:36;height:36" fillcolor="#24282b" stroked="f"/>
                <v:rect id="_x0000_s30534" style="position:absolute;left:5694;top:576;width:36;height:36" fillcolor="#24282b" stroked="f"/>
                <v:rect id="_x0000_s30535" style="position:absolute;left:5694;top:636;width:36;height:36" fillcolor="#24282b" stroked="f"/>
                <v:rect id="_x0000_s30536" style="position:absolute;left:5694;top:708;width:36;height:24" fillcolor="#24282b" stroked="f"/>
                <v:rect id="_x0000_s30537" style="position:absolute;left:5694;top:768;width:36;height:36" fillcolor="#24282b" stroked="f"/>
                <v:rect id="_x0000_s30538" style="position:absolute;left:5694;top:828;width:36;height:36" fillcolor="#24282b" stroked="f"/>
                <v:rect id="_x0000_s30539" style="position:absolute;left:5694;top:900;width:36;height:24" fillcolor="#24282b" stroked="f"/>
                <v:rect id="_x0000_s30540" style="position:absolute;left:5694;top:960;width:36;height:36" fillcolor="#24282b" stroked="f"/>
                <v:rect id="_x0000_s30541" style="position:absolute;left:5694;top:1020;width:36;height:36" fillcolor="#24282b" stroked="f"/>
                <v:rect id="_x0000_s30542" style="position:absolute;left:5694;top:1092;width:36;height:24" fillcolor="#24282b" stroked="f"/>
                <v:rect id="_x0000_s30543" style="position:absolute;left:5694;top:1152;width:36;height:36" fillcolor="#24282b" stroked="f"/>
                <v:rect id="_x0000_s30544" style="position:absolute;left:5694;top:1212;width:36;height:36" fillcolor="#24282b" stroked="f"/>
                <v:rect id="_x0000_s30545" style="position:absolute;left:5694;top:1284;width:36;height:24" fillcolor="#24282b" stroked="f"/>
                <v:rect id="_x0000_s30546" style="position:absolute;left:5694;top:1344;width:36;height:36" fillcolor="#24282b" stroked="f"/>
                <v:rect id="_x0000_s30547" style="position:absolute;left:5694;top:1404;width:36;height:36" fillcolor="#24282b" stroked="f"/>
                <v:rect id="_x0000_s30548" style="position:absolute;left:5694;top:1476;width:36;height:24" fillcolor="#24282b" stroked="f"/>
                <v:rect id="_x0000_s30549" style="position:absolute;left:5694;top:1536;width:36;height:36" fillcolor="#24282b" stroked="f"/>
                <v:rect id="_x0000_s30550" style="position:absolute;left:5694;top:1596;width:36;height:36" fillcolor="#24282b" stroked="f"/>
                <v:rect id="_x0000_s30551" style="position:absolute;left:5694;top:1656;width:36;height:36" fillcolor="#24282b" stroked="f"/>
                <v:rect id="_x0000_s30552" style="position:absolute;left:5694;top:1728;width:36;height:24" fillcolor="#24282b" stroked="f"/>
                <v:rect id="_x0000_s30553" style="position:absolute;left:5694;top:1788;width:36;height:36" fillcolor="#24282b" stroked="f"/>
                <v:rect id="_x0000_s30554" style="position:absolute;left:5694;top:1848;width:36;height:36" fillcolor="#24282b" stroked="f"/>
                <v:rect id="_x0000_s30555" style="position:absolute;left:5694;top:1920;width:36;height:24" fillcolor="#24282b" stroked="f"/>
                <v:rect id="_x0000_s30556" style="position:absolute;left:5694;top:1980;width:36;height:36" fillcolor="#24282b" stroked="f"/>
                <v:rect id="_x0000_s30557" style="position:absolute;left:5694;top:2040;width:36;height:36" fillcolor="#24282b" stroked="f"/>
                <v:rect id="_x0000_s30558" style="position:absolute;left:5694;top:2112;width:36;height:24" fillcolor="#24282b" stroked="f"/>
                <v:rect id="_x0000_s30559" style="position:absolute;left:5694;top:2172;width:36;height:36" fillcolor="#24282b" stroked="f"/>
                <v:rect id="_x0000_s30560" style="position:absolute;left:5694;top:2232;width:36;height:36" fillcolor="#24282b" stroked="f"/>
                <v:rect id="_x0000_s30561" style="position:absolute;left:5694;top:2292;width:36;height:36" fillcolor="#24282b" stroked="f"/>
                <v:rect id="_x0000_s30562" style="position:absolute;left:5694;top:2364;width:36;height:24" fillcolor="#24282b" stroked="f"/>
                <v:rect id="_x0000_s30563" style="position:absolute;left:5694;top:2424;width:36;height:36" fillcolor="#24282b" stroked="f"/>
                <v:rect id="_x0000_s30564" style="position:absolute;left:5694;top:2484;width:36;height:36" fillcolor="#24282b" stroked="f"/>
                <v:rect id="_x0000_s30565" style="position:absolute;left:5694;top:2556;width:36;height:24" fillcolor="#24282b" stroked="f"/>
                <v:rect id="_x0000_s30566" style="position:absolute;left:5694;top:2616;width:36;height:36" fillcolor="#24282b" stroked="f"/>
                <v:rect id="_x0000_s30567" style="position:absolute;left:5694;top:2676;width:36;height:36" fillcolor="#24282b" stroked="f"/>
                <v:rect id="_x0000_s30568" style="position:absolute;left:5694;top:2748;width:36;height:24" fillcolor="#24282b" stroked="f"/>
                <v:rect id="_x0000_s30569" style="position:absolute;left:5694;top:2808;width:36;height:36" fillcolor="#24282b" stroked="f"/>
                <v:rect id="_x0000_s30570" style="position:absolute;left:5694;top:2868;width:36;height:36" fillcolor="#24282b" stroked="f"/>
                <v:rect id="_x0000_s30571" style="position:absolute;left:5694;top:2928;width:36;height:36" fillcolor="#24282b" stroked="f"/>
                <v:rect id="_x0000_s30572" style="position:absolute;left:5694;top:3000;width:36;height:24" fillcolor="#24282b" stroked="f"/>
                <v:rect id="_x0000_s30573" style="position:absolute;left:5694;top:3060;width:36;height:36" fillcolor="#24282b" stroked="f"/>
                <v:rect id="_x0000_s30574" style="position:absolute;left:5694;top:3121;width:36;height:36" fillcolor="#24282b" stroked="f"/>
                <v:rect id="_x0000_s30575" style="position:absolute;left:5694;top:3193;width:36;height:24" fillcolor="#24282b" stroked="f"/>
                <v:rect id="_x0000_s30576" style="position:absolute;left:5694;top:3253;width:36;height:36" fillcolor="#24282b" stroked="f"/>
                <v:rect id="_x0000_s30577" style="position:absolute;left:5694;top:3313;width:36;height:36" fillcolor="#24282b" stroked="f"/>
                <v:rect id="_x0000_s30578" style="position:absolute;left:5694;top:3385;width:36;height:24" fillcolor="#24282b" stroked="f"/>
                <v:rect id="_x0000_s30579" style="position:absolute;left:5694;top:3445;width:36;height:36" fillcolor="#24282b" stroked="f"/>
                <v:rect id="_x0000_s30580" style="position:absolute;left:5694;top:3505;width:36;height:36" fillcolor="#24282b" stroked="f"/>
                <v:rect id="_x0000_s30581" style="position:absolute;left:5694;top:3565;width:36;height:36" fillcolor="#24282b" stroked="f"/>
                <v:rect id="_x0000_s30582" style="position:absolute;left:5694;top:3637;width:36;height:36" fillcolor="#24282b" stroked="f"/>
                <v:rect id="_x0000_s30583" style="position:absolute;left:5694;top:3697;width:36;height:36" fillcolor="#24282b" stroked="f"/>
                <v:rect id="_x0000_s30584" style="position:absolute;left:5694;top:3769;width:36;height:24" fillcolor="#24282b" stroked="f"/>
                <v:rect id="_x0000_s30585" style="position:absolute;left:5694;top:3829;width:36;height:36" fillcolor="#24282b" stroked="f"/>
                <v:rect id="_x0000_s30586" style="position:absolute;left:5694;top:3889;width:36;height:36" fillcolor="#24282b" stroked="f"/>
                <v:rect id="_x0000_s30587" style="position:absolute;left:5694;top:3949;width:36;height:36" fillcolor="#24282b" stroked="f"/>
                <v:rect id="_x0000_s30588" style="position:absolute;left:5694;top:4021;width:36;height:36" fillcolor="#24282b" stroked="f"/>
                <v:rect id="_x0000_s30589" style="position:absolute;left:5694;top:4081;width:36;height:36" fillcolor="#24282b" stroked="f"/>
                <v:rect id="_x0000_s30590" style="position:absolute;left:5694;top:4141;width:36;height:36" fillcolor="#24282b" stroked="f"/>
                <v:rect id="_x0000_s30591" style="position:absolute;left:5694;top:4213;width:36;height:24" fillcolor="#24282b" stroked="f"/>
                <v:rect id="_x0000_s30592" style="position:absolute;left:5694;top:4273;width:36;height:36" fillcolor="#24282b" stroked="f"/>
                <v:rect id="_x0000_s30593" style="position:absolute;left:5694;top:4333;width:36;height:36" fillcolor="#24282b" stroked="f"/>
                <v:rect id="_x0000_s30594" style="position:absolute;left:5694;top:4405;width:36;height:24" fillcolor="#24282b" stroked="f"/>
                <v:rect id="_x0000_s30595" style="position:absolute;left:5694;top:4465;width:36;height:36" fillcolor="#24282b" stroked="f"/>
                <v:rect id="_x0000_s30596" style="position:absolute;left:5694;top:4525;width:36;height:36" fillcolor="#24282b" stroked="f"/>
                <v:rect id="_x0000_s30597" style="position:absolute;left:5694;top:4585;width:36;height:36" fillcolor="#24282b" stroked="f"/>
                <v:rect id="_x0000_s30598" style="position:absolute;left:5694;top:4657;width:36;height:36" fillcolor="#24282b" stroked="f"/>
                <v:rect id="_x0000_s30599" style="position:absolute;left:5694;top:4717;width:36;height:36" fillcolor="#24282b" stroked="f"/>
                <v:rect id="_x0000_s30600" style="position:absolute;left:5694;top:4777;width:36;height:36" fillcolor="#24282b" stroked="f"/>
                <v:rect id="_x0000_s30601" style="position:absolute;left:5694;top:4849;width:36;height:12" fillcolor="#24282b" stroked="f"/>
                <v:rect id="_x0000_s30602" style="position:absolute;left:5694;top:4897;width:36;height:36" fillcolor="#24282b" stroked="f"/>
                <v:rect id="_x0000_s30603" style="position:absolute;left:5694;top:4957;width:36;height:36" fillcolor="#24282b" stroked="f"/>
                <v:rect id="_x0000_s30604" style="position:absolute;left:5694;top:5029;width:36;height:24" fillcolor="#24282b" stroked="f"/>
                <v:rect id="_x0000_s30605" style="position:absolute;left:5694;top:5089;width:36;height:36" fillcolor="#24282b" stroked="f"/>
                <v:rect id="_x0000_s30606" style="position:absolute;left:5694;top:5149;width:36;height:36" fillcolor="#24282b" stroked="f"/>
              </v:group>
              <v:group id="_x0000_s30607" style="position:absolute;left:5694;top:444;width:901;height:8377" coordorigin="5694,444" coordsize="901,8377">
                <v:rect id="_x0000_s30608" style="position:absolute;left:5694;top:5209;width:36;height:36" fillcolor="#24282b" stroked="f"/>
                <v:rect id="_x0000_s30609" style="position:absolute;left:5694;top:5281;width:36;height:36" fillcolor="#24282b" stroked="f"/>
                <v:rect id="_x0000_s30610" style="position:absolute;left:5694;top:5341;width:36;height:36" fillcolor="#24282b" stroked="f"/>
                <v:rect id="_x0000_s30611" style="position:absolute;left:5694;top:5401;width:36;height:36" fillcolor="#24282b" stroked="f"/>
                <v:rect id="_x0000_s30612" style="position:absolute;left:5694;top:5473;width:36;height:24" fillcolor="#24282b" stroked="f"/>
                <v:rect id="_x0000_s30613" style="position:absolute;left:5694;top:5533;width:36;height:36" fillcolor="#24282b" stroked="f"/>
                <v:rect id="_x0000_s30614" style="position:absolute;left:5694;top:5593;width:36;height:36" fillcolor="#24282b" stroked="f"/>
                <v:rect id="_x0000_s30615" style="position:absolute;left:5694;top:5665;width:36;height:24" fillcolor="#24282b" stroked="f"/>
                <v:rect id="_x0000_s30616" style="position:absolute;left:5694;top:5725;width:36;height:36" fillcolor="#24282b" stroked="f"/>
                <v:rect id="_x0000_s30617" style="position:absolute;left:5694;top:5785;width:36;height:36" fillcolor="#24282b" stroked="f"/>
                <v:rect id="_x0000_s30618" style="position:absolute;left:5694;top:5845;width:36;height:36" fillcolor="#24282b" stroked="f"/>
                <v:rect id="_x0000_s30619" style="position:absolute;left:5694;top:5917;width:36;height:36" fillcolor="#24282b" stroked="f"/>
                <v:rect id="_x0000_s30620" style="position:absolute;left:5694;top:5977;width:36;height:36" fillcolor="#24282b" stroked="f"/>
                <v:rect id="_x0000_s30621" style="position:absolute;left:5694;top:6049;width:36;height:24" fillcolor="#24282b" stroked="f"/>
                <v:rect id="_x0000_s30622" style="position:absolute;left:5694;top:6109;width:36;height:36" fillcolor="#24282b" stroked="f"/>
                <v:rect id="_x0000_s30623" style="position:absolute;left:5694;top:6169;width:36;height:36" fillcolor="#24282b" stroked="f"/>
                <v:rect id="_x0000_s30624" style="position:absolute;left:5694;top:6241;width:36;height:24" fillcolor="#24282b" stroked="f"/>
                <v:rect id="_x0000_s30625" style="position:absolute;left:5694;top:6301;width:36;height:36" fillcolor="#24282b" stroked="f"/>
                <v:rect id="_x0000_s30626" style="position:absolute;left:5694;top:6361;width:36;height:36" fillcolor="#24282b" stroked="f"/>
                <v:rect id="_x0000_s30627" style="position:absolute;left:5694;top:6421;width:36;height:36" fillcolor="#24282b" stroked="f"/>
                <v:rect id="_x0000_s30628" style="position:absolute;left:5694;top:6493;width:36;height:24" fillcolor="#24282b" stroked="f"/>
                <v:rect id="_x0000_s30629" style="position:absolute;left:5694;top:6553;width:36;height:36" fillcolor="#24282b" stroked="f"/>
                <v:rect id="_x0000_s30630" style="position:absolute;left:5694;top:6613;width:36;height:36" fillcolor="#24282b" stroked="f"/>
                <v:rect id="_x0000_s30631" style="position:absolute;left:5694;top:6685;width:36;height:24" fillcolor="#24282b" stroked="f"/>
                <v:rect id="_x0000_s30632" style="position:absolute;left:5694;top:6745;width:36;height:36" fillcolor="#24282b" stroked="f"/>
                <v:rect id="_x0000_s30633" style="position:absolute;left:5694;top:6805;width:36;height:36" fillcolor="#24282b" stroked="f"/>
                <v:rect id="_x0000_s30634" style="position:absolute;left:5694;top:6877;width:36;height:24" fillcolor="#24282b" stroked="f"/>
                <v:rect id="_x0000_s30635" style="position:absolute;left:5694;top:6937;width:36;height:36" fillcolor="#24282b" stroked="f"/>
                <v:rect id="_x0000_s30636" style="position:absolute;left:5694;top:6997;width:36;height:36" fillcolor="#24282b" stroked="f"/>
                <v:rect id="_x0000_s30637" style="position:absolute;left:5694;top:7057;width:36;height:36" fillcolor="#24282b" stroked="f"/>
                <v:rect id="_x0000_s30638" style="position:absolute;left:5694;top:7129;width:36;height:24" fillcolor="#24282b" stroked="f"/>
                <v:rect id="_x0000_s30639" style="position:absolute;left:5694;top:7189;width:36;height:36" fillcolor="#24282b" stroked="f"/>
                <v:rect id="_x0000_s30640" style="position:absolute;left:5694;top:7249;width:36;height:36" fillcolor="#24282b" stroked="f"/>
                <v:rect id="_x0000_s30641" style="position:absolute;left:5694;top:7321;width:36;height:24" fillcolor="#24282b" stroked="f"/>
                <v:rect id="_x0000_s30642" style="position:absolute;left:5694;top:7381;width:36;height:36" fillcolor="#24282b" stroked="f"/>
                <v:rect id="_x0000_s30643" style="position:absolute;left:5694;top:7441;width:36;height:36" fillcolor="#24282b" stroked="f"/>
                <v:rect id="_x0000_s30644" style="position:absolute;left:5694;top:7513;width:36;height:24" fillcolor="#24282b" stroked="f"/>
                <v:rect id="_x0000_s30645" style="position:absolute;left:5694;top:7573;width:36;height:36" fillcolor="#24282b" stroked="f"/>
                <v:rect id="_x0000_s30646" style="position:absolute;left:5694;top:7633;width:36;height:36" fillcolor="#24282b" stroked="f"/>
                <v:rect id="_x0000_s30647" style="position:absolute;left:5694;top:7693;width:36;height:36" fillcolor="#24282b" stroked="f"/>
                <v:rect id="_x0000_s30648" style="position:absolute;left:5694;top:7765;width:36;height:24" fillcolor="#24282b" stroked="f"/>
                <v:rect id="_x0000_s30649" style="position:absolute;left:5694;top:7825;width:36;height:36" fillcolor="#24282b" stroked="f"/>
                <v:rect id="_x0000_s30650" style="position:absolute;left:5694;top:7885;width:36;height:36" fillcolor="#24282b" stroked="f"/>
                <v:rect id="_x0000_s30651" style="position:absolute;left:5694;top:7957;width:36;height:24" fillcolor="#24282b" stroked="f"/>
                <v:rect id="_x0000_s30652" style="position:absolute;left:5694;top:8017;width:36;height:36" fillcolor="#24282b" stroked="f"/>
                <v:rect id="_x0000_s30653" style="position:absolute;left:5694;top:8077;width:36;height:36" fillcolor="#24282b" stroked="f"/>
                <v:rect id="_x0000_s30654" style="position:absolute;left:5694;top:8149;width:36;height:24" fillcolor="#24282b" stroked="f"/>
                <v:rect id="_x0000_s30655" style="position:absolute;left:5694;top:8209;width:36;height:36" fillcolor="#24282b" stroked="f"/>
                <v:rect id="_x0000_s30656" style="position:absolute;left:5694;top:8269;width:36;height:36" fillcolor="#24282b" stroked="f"/>
                <v:rect id="_x0000_s30657" style="position:absolute;left:5694;top:8329;width:36;height:36" fillcolor="#24282b" stroked="f"/>
                <v:rect id="_x0000_s30658" style="position:absolute;left:5694;top:8401;width:36;height:36" fillcolor="#24282b" stroked="f"/>
                <v:rect id="_x0000_s30659" style="position:absolute;left:5694;top:8461;width:36;height:36" fillcolor="#24282b" stroked="f"/>
                <v:rect id="_x0000_s30660" style="position:absolute;left:5694;top:8533;width:36;height:24" fillcolor="#24282b" stroked="f"/>
                <v:rect id="_x0000_s30661" style="position:absolute;left:5694;top:8593;width:36;height:36" fillcolor="#24282b" stroked="f"/>
                <v:rect id="_x0000_s30662" style="position:absolute;left:5694;top:8653;width:36;height:36" fillcolor="#24282b" stroked="f"/>
                <v:rect id="_x0000_s30663" style="position:absolute;left:5694;top:8713;width:36;height:36" fillcolor="#24282b" stroked="f"/>
                <v:rect id="_x0000_s30664" style="position:absolute;left:5694;top:8785;width:36;height:36" fillcolor="#24282b" stroked="f"/>
                <v:rect id="_x0000_s30665" style="position:absolute;left:5694;top:444;width:36;height:36" fillcolor="#24282b" stroked="f"/>
                <v:rect id="_x0000_s30666" style="position:absolute;left:5694;top:516;width:36;height:36" fillcolor="#24282b" stroked="f"/>
                <v:rect id="_x0000_s30667" style="position:absolute;left:5694;top:576;width:36;height:36" fillcolor="#24282b" stroked="f"/>
                <v:rect id="_x0000_s30668" style="position:absolute;left:5694;top:636;width:36;height:36" fillcolor="#24282b" stroked="f"/>
                <v:rect id="_x0000_s30669" style="position:absolute;left:5694;top:708;width:36;height:24" fillcolor="#24282b" stroked="f"/>
                <v:rect id="_x0000_s30670" style="position:absolute;left:5694;top:768;width:36;height:36" fillcolor="#24282b" stroked="f"/>
                <v:rect id="_x0000_s30671" style="position:absolute;left:5694;top:828;width:36;height:36" fillcolor="#24282b" stroked="f"/>
                <v:rect id="_x0000_s30672" style="position:absolute;left:5694;top:900;width:36;height:24" fillcolor="#24282b" stroked="f"/>
                <v:rect id="_x0000_s30673" style="position:absolute;left:5694;top:960;width:36;height:36" fillcolor="#24282b" stroked="f"/>
                <v:rect id="_x0000_s30674" style="position:absolute;left:5694;top:1020;width:36;height:36" fillcolor="#24282b" stroked="f"/>
                <v:rect id="_x0000_s30675" style="position:absolute;left:5694;top:1092;width:36;height:24" fillcolor="#24282b" stroked="f"/>
                <v:rect id="_x0000_s30676" style="position:absolute;left:5694;top:1152;width:36;height:36" fillcolor="#24282b" stroked="f"/>
                <v:rect id="_x0000_s30677" style="position:absolute;left:5694;top:1212;width:36;height:36" fillcolor="#24282b" stroked="f"/>
                <v:rect id="_x0000_s30678" style="position:absolute;left:5694;top:1284;width:36;height:24" fillcolor="#24282b" stroked="f"/>
                <v:rect id="_x0000_s30679" style="position:absolute;left:5694;top:1344;width:36;height:36" fillcolor="#24282b" stroked="f"/>
                <v:rect id="_x0000_s30680" style="position:absolute;left:5694;top:1404;width:36;height:36" fillcolor="#24282b" stroked="f"/>
                <v:rect id="_x0000_s30681" style="position:absolute;left:5694;top:1476;width:36;height:24" fillcolor="#24282b" stroked="f"/>
                <v:rect id="_x0000_s30682" style="position:absolute;left:5694;top:1536;width:36;height:36" fillcolor="#24282b" stroked="f"/>
                <v:rect id="_x0000_s30683" style="position:absolute;left:5694;top:1596;width:36;height:36" fillcolor="#24282b" stroked="f"/>
                <v:rect id="_x0000_s30684" style="position:absolute;left:5694;top:1656;width:36;height:36" fillcolor="#24282b" stroked="f"/>
                <v:rect id="_x0000_s30685" style="position:absolute;left:5694;top:1728;width:36;height:24" fillcolor="#24282b" stroked="f"/>
                <v:rect id="_x0000_s30686" style="position:absolute;left:5694;top:1788;width:36;height:36" fillcolor="#24282b" stroked="f"/>
                <v:rect id="_x0000_s30687" style="position:absolute;left:5694;top:1848;width:36;height:36" fillcolor="#24282b" stroked="f"/>
                <v:rect id="_x0000_s30688" style="position:absolute;left:5694;top:1920;width:36;height:24" fillcolor="#24282b" stroked="f"/>
                <v:rect id="_x0000_s30689" style="position:absolute;left:5694;top:1980;width:36;height:36" fillcolor="#24282b" stroked="f"/>
                <v:rect id="_x0000_s30690" style="position:absolute;left:5694;top:2040;width:36;height:36" fillcolor="#24282b" stroked="f"/>
                <v:rect id="_x0000_s30691" style="position:absolute;left:5694;top:2112;width:36;height:24" fillcolor="#24282b" stroked="f"/>
                <v:rect id="_x0000_s30692" style="position:absolute;left:5694;top:2172;width:36;height:36" fillcolor="#24282b" stroked="f"/>
                <v:rect id="_x0000_s30693" style="position:absolute;left:5694;top:2232;width:36;height:36" fillcolor="#24282b" stroked="f"/>
                <v:rect id="_x0000_s30694" style="position:absolute;left:5694;top:2292;width:36;height:36" fillcolor="#24282b" stroked="f"/>
                <v:rect id="_x0000_s30695" style="position:absolute;left:5694;top:2364;width:36;height:24" fillcolor="#24282b" stroked="f"/>
                <v:rect id="_x0000_s30696" style="position:absolute;left:5694;top:2424;width:36;height:36" fillcolor="#24282b" stroked="f"/>
                <v:rect id="_x0000_s30697" style="position:absolute;left:5694;top:2484;width:36;height:36" fillcolor="#24282b" stroked="f"/>
                <v:rect id="_x0000_s30698" style="position:absolute;left:5694;top:2556;width:36;height:24" fillcolor="#24282b" stroked="f"/>
                <v:rect id="_x0000_s30699" style="position:absolute;left:5694;top:2616;width:36;height:36" fillcolor="#24282b" stroked="f"/>
                <v:rect id="_x0000_s30700" style="position:absolute;left:5694;top:2676;width:36;height:36" fillcolor="#24282b" stroked="f"/>
                <v:rect id="_x0000_s30701" style="position:absolute;left:5694;top:2748;width:36;height:24" fillcolor="#24282b" stroked="f"/>
                <v:rect id="_x0000_s30702" style="position:absolute;left:5694;top:2808;width:36;height:36" fillcolor="#24282b" stroked="f"/>
                <v:rect id="_x0000_s30703" style="position:absolute;left:5694;top:2868;width:36;height:36" fillcolor="#24282b" stroked="f"/>
                <v:rect id="_x0000_s30704" style="position:absolute;left:5694;top:2928;width:36;height:36" fillcolor="#24282b" stroked="f"/>
                <v:rect id="_x0000_s30705" style="position:absolute;left:5694;top:3000;width:36;height:24" fillcolor="#24282b" stroked="f"/>
                <v:rect id="_x0000_s30706" style="position:absolute;left:5694;top:3060;width:36;height:36" fillcolor="#24282b" stroked="f"/>
                <v:rect id="_x0000_s30707" style="position:absolute;left:5694;top:3121;width:36;height:36" fillcolor="#24282b" stroked="f"/>
                <v:rect id="_x0000_s30708" style="position:absolute;left:5694;top:3193;width:36;height:24" fillcolor="#24282b" stroked="f"/>
                <v:rect id="_x0000_s30709" style="position:absolute;left:5694;top:3253;width:36;height:36" fillcolor="#24282b" stroked="f"/>
                <v:rect id="_x0000_s30710" style="position:absolute;left:5694;top:3313;width:36;height:36" fillcolor="#24282b" stroked="f"/>
                <v:rect id="_x0000_s30711" style="position:absolute;left:5694;top:3385;width:36;height:24" fillcolor="#24282b" stroked="f"/>
                <v:rect id="_x0000_s30712" style="position:absolute;left:5694;top:3445;width:36;height:36" fillcolor="#24282b" stroked="f"/>
                <v:rect id="_x0000_s30713" style="position:absolute;left:5694;top:3505;width:36;height:36" fillcolor="#24282b" stroked="f"/>
                <v:rect id="_x0000_s30714" style="position:absolute;left:5694;top:3565;width:36;height:36" fillcolor="#24282b" stroked="f"/>
                <v:rect id="_x0000_s30715" style="position:absolute;left:5694;top:3637;width:36;height:36" fillcolor="#24282b" stroked="f"/>
                <v:rect id="_x0000_s30716" style="position:absolute;left:5694;top:3697;width:36;height:36" fillcolor="#24282b" stroked="f"/>
                <v:rect id="_x0000_s30717" style="position:absolute;left:5694;top:3769;width:36;height:24" fillcolor="#24282b" stroked="f"/>
                <v:rect id="_x0000_s30718" style="position:absolute;left:5694;top:3829;width:36;height:36" fillcolor="#24282b" stroked="f"/>
                <v:rect id="_x0000_s30719" style="position:absolute;left:5694;top:3889;width:36;height:36" fillcolor="#24282b" stroked="f"/>
                <v:rect id="_x0000_s30720" style="position:absolute;left:5694;top:3949;width:36;height:36" fillcolor="#24282b" stroked="f"/>
                <v:rect id="_x0000_s30721" style="position:absolute;left:5694;top:4021;width:36;height:36" fillcolor="#24282b" stroked="f"/>
                <v:rect id="_x0000_s30722" style="position:absolute;left:5694;top:4081;width:36;height:36" fillcolor="#24282b" stroked="f"/>
                <v:rect id="_x0000_s30723" style="position:absolute;left:5694;top:4141;width:36;height:36" fillcolor="#24282b" stroked="f"/>
                <v:rect id="_x0000_s30724" style="position:absolute;left:5694;top:4213;width:36;height:24" fillcolor="#24282b" stroked="f"/>
                <v:rect id="_x0000_s30725" style="position:absolute;left:5694;top:4273;width:36;height:36" fillcolor="#24282b" stroked="f"/>
                <v:rect id="_x0000_s30726" style="position:absolute;left:5694;top:4333;width:36;height:36" fillcolor="#24282b" stroked="f"/>
                <v:rect id="_x0000_s30727" style="position:absolute;left:5694;top:4405;width:36;height:24" fillcolor="#24282b" stroked="f"/>
                <v:rect id="_x0000_s30728" style="position:absolute;left:5694;top:4465;width:36;height:36" fillcolor="#24282b" stroked="f"/>
                <v:rect id="_x0000_s30729" style="position:absolute;left:5694;top:4525;width:36;height:36" fillcolor="#24282b" stroked="f"/>
                <v:rect id="_x0000_s30730" style="position:absolute;left:5694;top:4585;width:36;height:36" fillcolor="#24282b" stroked="f"/>
                <v:rect id="_x0000_s30731" style="position:absolute;left:5694;top:4657;width:36;height:36" fillcolor="#24282b" stroked="f"/>
                <v:rect id="_x0000_s30732" style="position:absolute;left:5694;top:4717;width:36;height:36" fillcolor="#24282b" stroked="f"/>
                <v:rect id="_x0000_s30733" style="position:absolute;left:5694;top:4777;width:36;height:36" fillcolor="#24282b" stroked="f"/>
                <v:rect id="_x0000_s30734" style="position:absolute;left:5694;top:4849;width:36;height:12" fillcolor="#24282b" stroked="f"/>
                <v:rect id="_x0000_s30735" style="position:absolute;left:5694;top:4897;width:36;height:36" fillcolor="#24282b" stroked="f"/>
                <v:rect id="_x0000_s30736" style="position:absolute;left:5694;top:4957;width:36;height:36" fillcolor="#24282b" stroked="f"/>
                <v:rect id="_x0000_s30737" style="position:absolute;left:5694;top:5029;width:36;height:24" fillcolor="#24282b" stroked="f"/>
                <v:rect id="_x0000_s30738" style="position:absolute;left:5694;top:5089;width:36;height:36" fillcolor="#24282b" stroked="f"/>
                <v:rect id="_x0000_s30739" style="position:absolute;left:5694;top:5149;width:36;height:36" fillcolor="#24282b" stroked="f"/>
                <v:rect id="_x0000_s30740" style="position:absolute;left:5694;top:5209;width:36;height:36" fillcolor="#24282b" stroked="f"/>
                <v:rect id="_x0000_s30741" style="position:absolute;left:5694;top:5281;width:36;height:36" fillcolor="#24282b" stroked="f"/>
                <v:rect id="_x0000_s30742" style="position:absolute;left:5694;top:5341;width:36;height:36" fillcolor="#24282b" stroked="f"/>
                <v:rect id="_x0000_s30743" style="position:absolute;left:5694;top:5401;width:36;height:36" fillcolor="#24282b" stroked="f"/>
                <v:rect id="_x0000_s30744" style="position:absolute;left:5694;top:5473;width:36;height:24" fillcolor="#24282b" stroked="f"/>
                <v:rect id="_x0000_s30745" style="position:absolute;left:5694;top:5533;width:36;height:36" fillcolor="#24282b" stroked="f"/>
                <v:rect id="_x0000_s30746" style="position:absolute;left:5694;top:5593;width:36;height:36" fillcolor="#24282b" stroked="f"/>
                <v:rect id="_x0000_s30747" style="position:absolute;left:5694;top:5665;width:36;height:24" fillcolor="#24282b" stroked="f"/>
                <v:rect id="_x0000_s30748" style="position:absolute;left:5694;top:5725;width:36;height:36" fillcolor="#24282b" stroked="f"/>
                <v:rect id="_x0000_s30749" style="position:absolute;left:5694;top:5785;width:36;height:36" fillcolor="#24282b" stroked="f"/>
                <v:rect id="_x0000_s30750" style="position:absolute;left:5694;top:5845;width:36;height:36" fillcolor="#24282b" stroked="f"/>
                <v:rect id="_x0000_s30751" style="position:absolute;left:5694;top:5917;width:36;height:36" fillcolor="#24282b" stroked="f"/>
                <v:rect id="_x0000_s30752" style="position:absolute;left:5694;top:5977;width:36;height:36" fillcolor="#24282b" stroked="f"/>
                <v:rect id="_x0000_s30753" style="position:absolute;left:5694;top:6049;width:36;height:24" fillcolor="#24282b" stroked="f"/>
                <v:rect id="_x0000_s30754" style="position:absolute;left:5694;top:6109;width:36;height:36" fillcolor="#24282b" stroked="f"/>
                <v:rect id="_x0000_s30755" style="position:absolute;left:5694;top:6169;width:36;height:36" fillcolor="#24282b" stroked="f"/>
                <v:rect id="_x0000_s30756" style="position:absolute;left:5694;top:6241;width:36;height:24" fillcolor="#24282b" stroked="f"/>
                <v:rect id="_x0000_s30757" style="position:absolute;left:5694;top:6301;width:36;height:36" fillcolor="#24282b" stroked="f"/>
                <v:rect id="_x0000_s30758" style="position:absolute;left:5694;top:6361;width:36;height:36" fillcolor="#24282b" stroked="f"/>
                <v:rect id="_x0000_s30759" style="position:absolute;left:5694;top:6421;width:36;height:36" fillcolor="#24282b" stroked="f"/>
                <v:rect id="_x0000_s30760" style="position:absolute;left:5694;top:6493;width:36;height:24" fillcolor="#24282b" stroked="f"/>
                <v:rect id="_x0000_s30761" style="position:absolute;left:5694;top:6553;width:36;height:36" fillcolor="#24282b" stroked="f"/>
                <v:rect id="_x0000_s30762" style="position:absolute;left:5694;top:6613;width:36;height:36" fillcolor="#24282b" stroked="f"/>
                <v:rect id="_x0000_s30763" style="position:absolute;left:5694;top:6685;width:36;height:24" fillcolor="#24282b" stroked="f"/>
                <v:rect id="_x0000_s30764" style="position:absolute;left:5694;top:6745;width:36;height:36" fillcolor="#24282b" stroked="f"/>
                <v:rect id="_x0000_s30765" style="position:absolute;left:5694;top:6805;width:36;height:36" fillcolor="#24282b" stroked="f"/>
                <v:rect id="_x0000_s30766" style="position:absolute;left:5694;top:6877;width:36;height:24" fillcolor="#24282b" stroked="f"/>
                <v:rect id="_x0000_s30767" style="position:absolute;left:5694;top:6937;width:36;height:36" fillcolor="#24282b" stroked="f"/>
                <v:rect id="_x0000_s30768" style="position:absolute;left:5694;top:6997;width:36;height:36" fillcolor="#24282b" stroked="f"/>
                <v:rect id="_x0000_s30769" style="position:absolute;left:5694;top:7057;width:36;height:36" fillcolor="#24282b" stroked="f"/>
                <v:rect id="_x0000_s30770" style="position:absolute;left:5694;top:7129;width:36;height:24" fillcolor="#24282b" stroked="f"/>
                <v:rect id="_x0000_s30771" style="position:absolute;left:5694;top:7189;width:36;height:36" fillcolor="#24282b" stroked="f"/>
                <v:rect id="_x0000_s30772" style="position:absolute;left:5694;top:7249;width:36;height:36" fillcolor="#24282b" stroked="f"/>
                <v:rect id="_x0000_s30773" style="position:absolute;left:5694;top:7321;width:36;height:24" fillcolor="#24282b" stroked="f"/>
                <v:rect id="_x0000_s30774" style="position:absolute;left:5694;top:7381;width:36;height:36" fillcolor="#24282b" stroked="f"/>
                <v:rect id="_x0000_s30775" style="position:absolute;left:5694;top:7441;width:36;height:36" fillcolor="#24282b" stroked="f"/>
                <v:rect id="_x0000_s30776" style="position:absolute;left:5694;top:7513;width:36;height:24" fillcolor="#24282b" stroked="f"/>
                <v:rect id="_x0000_s30777" style="position:absolute;left:5694;top:7573;width:36;height:36" fillcolor="#24282b" stroked="f"/>
                <v:rect id="_x0000_s30778" style="position:absolute;left:5694;top:7633;width:36;height:36" fillcolor="#24282b" stroked="f"/>
                <v:rect id="_x0000_s30779" style="position:absolute;left:5694;top:7693;width:36;height:36" fillcolor="#24282b" stroked="f"/>
                <v:rect id="_x0000_s30780" style="position:absolute;left:5694;top:7765;width:36;height:24" fillcolor="#24282b" stroked="f"/>
                <v:rect id="_x0000_s30781" style="position:absolute;left:5694;top:7825;width:36;height:36" fillcolor="#24282b" stroked="f"/>
                <v:rect id="_x0000_s30782" style="position:absolute;left:5694;top:7885;width:36;height:36" fillcolor="#24282b" stroked="f"/>
                <v:rect id="_x0000_s30783" style="position:absolute;left:5694;top:7957;width:36;height:24" fillcolor="#24282b" stroked="f"/>
                <v:rect id="_x0000_s30784" style="position:absolute;left:5694;top:8017;width:36;height:36" fillcolor="#24282b" stroked="f"/>
                <v:rect id="_x0000_s30785" style="position:absolute;left:5694;top:8077;width:36;height:36" fillcolor="#24282b" stroked="f"/>
                <v:rect id="_x0000_s30786" style="position:absolute;left:5694;top:8149;width:36;height:24" fillcolor="#24282b" stroked="f"/>
                <v:rect id="_x0000_s30787" style="position:absolute;left:5694;top:8209;width:36;height:36" fillcolor="#24282b" stroked="f"/>
                <v:rect id="_x0000_s30788" style="position:absolute;left:5694;top:8269;width:36;height:36" fillcolor="#24282b" stroked="f"/>
                <v:rect id="_x0000_s30789" style="position:absolute;left:5694;top:8329;width:36;height:36" fillcolor="#24282b" stroked="f"/>
                <v:rect id="_x0000_s30790" style="position:absolute;left:5694;top:8401;width:36;height:36" fillcolor="#24282b" stroked="f"/>
                <v:rect id="_x0000_s30791" style="position:absolute;left:5694;top:8461;width:36;height:36" fillcolor="#24282b" stroked="f"/>
                <v:rect id="_x0000_s30792" style="position:absolute;left:5694;top:8533;width:36;height:24" fillcolor="#24282b" stroked="f"/>
                <v:rect id="_x0000_s30793" style="position:absolute;left:5694;top:8593;width:36;height:36" fillcolor="#24282b" stroked="f"/>
                <v:rect id="_x0000_s30794" style="position:absolute;left:5694;top:8653;width:36;height:36" fillcolor="#24282b" stroked="f"/>
                <v:rect id="_x0000_s30795" style="position:absolute;left:5694;top:8713;width:36;height:36" fillcolor="#24282b" stroked="f"/>
                <v:rect id="_x0000_s30796" style="position:absolute;left:5694;top:8785;width:36;height:36" fillcolor="#24282b" stroked="f"/>
                <v:rect id="_x0000_s30797" style="position:absolute;left:6571;top:444;width:24;height:36" fillcolor="#24282b" stroked="f"/>
                <v:rect id="_x0000_s30798" style="position:absolute;left:6571;top:516;width:24;height:36" fillcolor="#24282b" stroked="f"/>
                <v:rect id="_x0000_s30799" style="position:absolute;left:6571;top:576;width:24;height:36" fillcolor="#24282b" stroked="f"/>
                <v:rect id="_x0000_s30800" style="position:absolute;left:6571;top:636;width:24;height:36" fillcolor="#24282b" stroked="f"/>
                <v:rect id="_x0000_s30801" style="position:absolute;left:6571;top:708;width:24;height:24" fillcolor="#24282b" stroked="f"/>
                <v:rect id="_x0000_s30802" style="position:absolute;left:6571;top:768;width:24;height:36" fillcolor="#24282b" stroked="f"/>
                <v:rect id="_x0000_s30803" style="position:absolute;left:6571;top:828;width:24;height:36" fillcolor="#24282b" stroked="f"/>
                <v:rect id="_x0000_s30804" style="position:absolute;left:6571;top:900;width:24;height:24" fillcolor="#24282b" stroked="f"/>
                <v:rect id="_x0000_s30805" style="position:absolute;left:6571;top:960;width:24;height:36" fillcolor="#24282b" stroked="f"/>
                <v:rect id="_x0000_s30806" style="position:absolute;left:6571;top:1020;width:24;height:36" fillcolor="#24282b" stroked="f"/>
                <v:rect id="_x0000_s30807" style="position:absolute;left:6571;top:1092;width:24;height:24" fillcolor="#24282b" stroked="f"/>
              </v:group>
              <v:group id="_x0000_s30808" style="position:absolute;left:3111;top:444;width:3484;height:6397" coordorigin="3111,444" coordsize="3484,6397">
                <v:rect id="_x0000_s30809" style="position:absolute;left:6571;top:1152;width:24;height:36" fillcolor="#24282b" stroked="f"/>
                <v:rect id="_x0000_s30810" style="position:absolute;left:6571;top:1212;width:24;height:36" fillcolor="#24282b" stroked="f"/>
                <v:rect id="_x0000_s30811" style="position:absolute;left:6571;top:1284;width:24;height:24" fillcolor="#24282b" stroked="f"/>
                <v:rect id="_x0000_s30812" style="position:absolute;left:6571;top:1344;width:24;height:36" fillcolor="#24282b" stroked="f"/>
                <v:rect id="_x0000_s30813" style="position:absolute;left:6571;top:1404;width:24;height:36" fillcolor="#24282b" stroked="f"/>
                <v:rect id="_x0000_s30814" style="position:absolute;left:6571;top:1476;width:24;height:24" fillcolor="#24282b" stroked="f"/>
                <v:rect id="_x0000_s30815" style="position:absolute;left:6571;top:1536;width:24;height:36" fillcolor="#24282b" stroked="f"/>
                <v:rect id="_x0000_s30816" style="position:absolute;left:6571;top:1596;width:24;height:36" fillcolor="#24282b" stroked="f"/>
                <v:rect id="_x0000_s30817" style="position:absolute;left:6571;top:1656;width:24;height:36" fillcolor="#24282b" stroked="f"/>
                <v:rect id="_x0000_s30818" style="position:absolute;left:6571;top:1728;width:24;height:24" fillcolor="#24282b" stroked="f"/>
                <v:rect id="_x0000_s30819" style="position:absolute;left:6571;top:1788;width:24;height:36" fillcolor="#24282b" stroked="f"/>
                <v:rect id="_x0000_s30820" style="position:absolute;left:6571;top:1848;width:24;height:36" fillcolor="#24282b" stroked="f"/>
                <v:rect id="_x0000_s30821" style="position:absolute;left:6571;top:1920;width:24;height:24" fillcolor="#24282b" stroked="f"/>
                <v:rect id="_x0000_s30822" style="position:absolute;left:6571;top:1980;width:24;height:36" fillcolor="#24282b" stroked="f"/>
                <v:rect id="_x0000_s30823" style="position:absolute;left:6571;top:2040;width:24;height:36" fillcolor="#24282b" stroked="f"/>
                <v:rect id="_x0000_s30824" style="position:absolute;left:6571;top:2112;width:24;height:24" fillcolor="#24282b" stroked="f"/>
                <v:rect id="_x0000_s30825" style="position:absolute;left:6571;top:2172;width:24;height:36" fillcolor="#24282b" stroked="f"/>
                <v:rect id="_x0000_s30826" style="position:absolute;left:6571;top:2232;width:24;height:36" fillcolor="#24282b" stroked="f"/>
                <v:rect id="_x0000_s30827" style="position:absolute;left:6571;top:2292;width:24;height:36" fillcolor="#24282b" stroked="f"/>
                <v:rect id="_x0000_s30828" style="position:absolute;left:6571;top:2364;width:24;height:24" fillcolor="#24282b" stroked="f"/>
                <v:rect id="_x0000_s30829" style="position:absolute;left:6571;top:2424;width:24;height:36" fillcolor="#24282b" stroked="f"/>
                <v:rect id="_x0000_s30830" style="position:absolute;left:6571;top:2484;width:24;height:36" fillcolor="#24282b" stroked="f"/>
                <v:rect id="_x0000_s30831" style="position:absolute;left:6571;top:2556;width:24;height:24" fillcolor="#24282b" stroked="f"/>
                <v:rect id="_x0000_s30832" style="position:absolute;left:6571;top:2616;width:24;height:36" fillcolor="#24282b" stroked="f"/>
                <v:rect id="_x0000_s30833" style="position:absolute;left:6571;top:2676;width:24;height:36" fillcolor="#24282b" stroked="f"/>
                <v:rect id="_x0000_s30834" style="position:absolute;left:6571;top:2748;width:24;height:24" fillcolor="#24282b" stroked="f"/>
                <v:rect id="_x0000_s30835" style="position:absolute;left:6571;top:2808;width:24;height:36" fillcolor="#24282b" stroked="f"/>
                <v:rect id="_x0000_s30836" style="position:absolute;left:6571;top:2868;width:24;height:36" fillcolor="#24282b" stroked="f"/>
                <v:rect id="_x0000_s30837" style="position:absolute;left:6571;top:2928;width:24;height:36" fillcolor="#24282b" stroked="f"/>
                <v:rect id="_x0000_s30838" style="position:absolute;left:6571;top:3000;width:24;height:24" fillcolor="#24282b" stroked="f"/>
                <v:rect id="_x0000_s30839" style="position:absolute;left:6571;top:3060;width:24;height:36" fillcolor="#24282b" stroked="f"/>
                <v:rect id="_x0000_s30840" style="position:absolute;left:6571;top:3121;width:24;height:36" fillcolor="#24282b" stroked="f"/>
                <v:rect id="_x0000_s30841" style="position:absolute;left:6571;top:3193;width:24;height:24" fillcolor="#24282b" stroked="f"/>
                <v:rect id="_x0000_s30842" style="position:absolute;left:6571;top:3253;width:24;height:36" fillcolor="#24282b" stroked="f"/>
                <v:rect id="_x0000_s30843" style="position:absolute;left:6571;top:3313;width:24;height:36" fillcolor="#24282b" stroked="f"/>
                <v:rect id="_x0000_s30844" style="position:absolute;left:6571;top:3385;width:24;height:24" fillcolor="#24282b" stroked="f"/>
                <v:rect id="_x0000_s30845" style="position:absolute;left:6571;top:3445;width:24;height:36" fillcolor="#24282b" stroked="f"/>
                <v:rect id="_x0000_s30846" style="position:absolute;left:6571;top:3505;width:24;height:36" fillcolor="#24282b" stroked="f"/>
                <v:rect id="_x0000_s30847" style="position:absolute;left:6571;top:3565;width:24;height:36" fillcolor="#24282b" stroked="f"/>
                <v:rect id="_x0000_s30848" style="position:absolute;left:6571;top:3637;width:24;height:36" fillcolor="#24282b" stroked="f"/>
                <v:rect id="_x0000_s30849" style="position:absolute;left:6571;top:3697;width:24;height:36" fillcolor="#24282b" stroked="f"/>
                <v:rect id="_x0000_s30850" style="position:absolute;left:6571;top:3769;width:24;height:24" fillcolor="#24282b" stroked="f"/>
                <v:rect id="_x0000_s30851" style="position:absolute;left:6571;top:3829;width:24;height:36" fillcolor="#24282b" stroked="f"/>
                <v:rect id="_x0000_s30852" style="position:absolute;left:6571;top:3889;width:24;height:36" fillcolor="#24282b" stroked="f"/>
                <v:rect id="_x0000_s30853" style="position:absolute;left:6571;top:3949;width:24;height:36" fillcolor="#24282b" stroked="f"/>
                <v:rect id="_x0000_s30854" style="position:absolute;left:6571;top:4021;width:24;height:36" fillcolor="#24282b" stroked="f"/>
                <v:rect id="_x0000_s30855" style="position:absolute;left:6571;top:4081;width:24;height:36" fillcolor="#24282b" stroked="f"/>
                <v:rect id="_x0000_s30856" style="position:absolute;left:6571;top:4141;width:24;height:36" fillcolor="#24282b" stroked="f"/>
                <v:rect id="_x0000_s30857" style="position:absolute;left:6571;top:4213;width:24;height:24" fillcolor="#24282b" stroked="f"/>
                <v:rect id="_x0000_s30858" style="position:absolute;left:6571;top:4273;width:24;height:36" fillcolor="#24282b" stroked="f"/>
                <v:rect id="_x0000_s30859" style="position:absolute;left:6571;top:4333;width:24;height:36" fillcolor="#24282b" stroked="f"/>
                <v:rect id="_x0000_s30860" style="position:absolute;left:6571;top:4405;width:24;height:24" fillcolor="#24282b" stroked="f"/>
                <v:rect id="_x0000_s30861" style="position:absolute;left:6571;top:4465;width:24;height:36" fillcolor="#24282b" stroked="f"/>
                <v:rect id="_x0000_s30862" style="position:absolute;left:6571;top:4525;width:24;height:36" fillcolor="#24282b" stroked="f"/>
                <v:rect id="_x0000_s30863" style="position:absolute;left:6571;top:4585;width:24;height:36" fillcolor="#24282b" stroked="f"/>
                <v:rect id="_x0000_s30864" style="position:absolute;left:6571;top:4657;width:24;height:36" fillcolor="#24282b" stroked="f"/>
                <v:rect id="_x0000_s30865" style="position:absolute;left:6571;top:4717;width:24;height:36" fillcolor="#24282b" stroked="f"/>
                <v:rect id="_x0000_s30866" style="position:absolute;left:6571;top:4777;width:24;height:36" fillcolor="#24282b" stroked="f"/>
                <v:rect id="_x0000_s30867" style="position:absolute;left:6571;top:4849;width:24;height:12" fillcolor="#24282b" stroked="f"/>
                <v:rect id="_x0000_s30868" style="position:absolute;left:6571;top:4897;width:24;height:36" fillcolor="#24282b" stroked="f"/>
                <v:rect id="_x0000_s30869" style="position:absolute;left:6571;top:4957;width:24;height:36" fillcolor="#24282b" stroked="f"/>
                <v:rect id="_x0000_s30870" style="position:absolute;left:6571;top:5029;width:24;height:24" fillcolor="#24282b" stroked="f"/>
                <v:rect id="_x0000_s30871" style="position:absolute;left:6571;top:5089;width:24;height:36" fillcolor="#24282b" stroked="f"/>
                <v:rect id="_x0000_s30872" style="position:absolute;left:6571;top:5149;width:24;height:36" fillcolor="#24282b" stroked="f"/>
                <v:rect id="_x0000_s30873" style="position:absolute;left:6571;top:5209;width:24;height:36" fillcolor="#24282b" stroked="f"/>
                <v:rect id="_x0000_s30874" style="position:absolute;left:6571;top:5281;width:24;height:36" fillcolor="#24282b" stroked="f"/>
                <v:rect id="_x0000_s30875" style="position:absolute;left:6571;top:5341;width:24;height:36" fillcolor="#24282b" stroked="f"/>
                <v:rect id="_x0000_s30876" style="position:absolute;left:6571;top:5401;width:24;height:36" fillcolor="#24282b" stroked="f"/>
                <v:rect id="_x0000_s30877" style="position:absolute;left:6571;top:5473;width:24;height:24" fillcolor="#24282b" stroked="f"/>
                <v:rect id="_x0000_s30878" style="position:absolute;left:6571;top:5533;width:24;height:36" fillcolor="#24282b" stroked="f"/>
                <v:rect id="_x0000_s30879" style="position:absolute;left:6571;top:5593;width:24;height:36" fillcolor="#24282b" stroked="f"/>
                <v:rect id="_x0000_s30880" style="position:absolute;left:6571;top:5665;width:24;height:24" fillcolor="#24282b" stroked="f"/>
                <v:rect id="_x0000_s30881" style="position:absolute;left:6571;top:5725;width:24;height:36" fillcolor="#24282b" stroked="f"/>
                <v:rect id="_x0000_s30882" style="position:absolute;left:6571;top:5785;width:24;height:36" fillcolor="#24282b" stroked="f"/>
                <v:rect id="_x0000_s30883" style="position:absolute;left:6571;top:5845;width:24;height:36" fillcolor="#24282b" stroked="f"/>
                <v:rect id="_x0000_s30884" style="position:absolute;left:6571;top:5917;width:24;height:36" fillcolor="#24282b" stroked="f"/>
                <v:rect id="_x0000_s30885" style="position:absolute;left:6571;top:5977;width:24;height:36" fillcolor="#24282b" stroked="f"/>
                <v:rect id="_x0000_s30886" style="position:absolute;left:6571;top:6049;width:24;height:24" fillcolor="#24282b" stroked="f"/>
                <v:rect id="_x0000_s30887" style="position:absolute;left:6571;top:6109;width:24;height:36" fillcolor="#24282b" stroked="f"/>
                <v:rect id="_x0000_s30888" style="position:absolute;left:6571;top:6169;width:24;height:36" fillcolor="#24282b" stroked="f"/>
                <v:rect id="_x0000_s30889" style="position:absolute;left:6571;top:6241;width:24;height:24" fillcolor="#24282b" stroked="f"/>
                <v:rect id="_x0000_s30890" style="position:absolute;left:6571;top:6301;width:24;height:36" fillcolor="#24282b" stroked="f"/>
                <v:rect id="_x0000_s30891" style="position:absolute;left:6571;top:6361;width:24;height:36" fillcolor="#24282b" stroked="f"/>
                <v:rect id="_x0000_s30892" style="position:absolute;left:6571;top:6421;width:24;height:36" fillcolor="#24282b" stroked="f"/>
                <v:rect id="_x0000_s30893" style="position:absolute;left:6571;top:6493;width:24;height:24" fillcolor="#24282b" stroked="f"/>
                <v:rect id="_x0000_s30894" style="position:absolute;left:6571;top:6553;width:24;height:36" fillcolor="#24282b" stroked="f"/>
                <v:rect id="_x0000_s30895" style="position:absolute;left:6571;top:6613;width:24;height:36" fillcolor="#24282b" stroked="f"/>
                <v:rect id="_x0000_s30896" style="position:absolute;left:6571;top:6685;width:24;height:24" fillcolor="#24282b" stroked="f"/>
                <v:rect id="_x0000_s30897" style="position:absolute;left:6571;top:6745;width:24;height:36" fillcolor="#24282b" stroked="f"/>
                <v:rect id="_x0000_s30898" style="position:absolute;left:6571;top:6805;width:24;height:36" fillcolor="#24282b" stroked="f"/>
                <v:rect id="_x0000_s30899" style="position:absolute;left:6571;top:444;width:24;height:36" fillcolor="#24282b" stroked="f"/>
                <v:rect id="_x0000_s30900" style="position:absolute;left:6571;top:516;width:24;height:36" fillcolor="#24282b" stroked="f"/>
                <v:rect id="_x0000_s30901" style="position:absolute;left:6571;top:576;width:24;height:36" fillcolor="#24282b" stroked="f"/>
                <v:rect id="_x0000_s30902" style="position:absolute;left:6571;top:636;width:24;height:36" fillcolor="#24282b" stroked="f"/>
                <v:rect id="_x0000_s30903" style="position:absolute;left:6571;top:708;width:24;height:24" fillcolor="#24282b" stroked="f"/>
                <v:rect id="_x0000_s30904" style="position:absolute;left:6571;top:768;width:24;height:36" fillcolor="#24282b" stroked="f"/>
                <v:rect id="_x0000_s30905" style="position:absolute;left:6571;top:828;width:24;height:36" fillcolor="#24282b" stroked="f"/>
                <v:rect id="_x0000_s30906" style="position:absolute;left:6571;top:900;width:24;height:24" fillcolor="#24282b" stroked="f"/>
                <v:rect id="_x0000_s30907" style="position:absolute;left:6571;top:960;width:24;height:36" fillcolor="#24282b" stroked="f"/>
                <v:rect id="_x0000_s30908" style="position:absolute;left:6571;top:1020;width:24;height:36" fillcolor="#24282b" stroked="f"/>
                <v:rect id="_x0000_s30909" style="position:absolute;left:6571;top:1092;width:24;height:24" fillcolor="#24282b" stroked="f"/>
                <v:rect id="_x0000_s30910" style="position:absolute;left:6571;top:1152;width:24;height:36" fillcolor="#24282b" stroked="f"/>
                <v:rect id="_x0000_s30911" style="position:absolute;left:6571;top:1212;width:24;height:36" fillcolor="#24282b" stroked="f"/>
                <v:rect id="_x0000_s30912" style="position:absolute;left:6571;top:1284;width:24;height:24" fillcolor="#24282b" stroked="f"/>
                <v:rect id="_x0000_s30913" style="position:absolute;left:6571;top:1344;width:24;height:36" fillcolor="#24282b" stroked="f"/>
                <v:rect id="_x0000_s30914" style="position:absolute;left:6571;top:1404;width:24;height:36" fillcolor="#24282b" stroked="f"/>
                <v:rect id="_x0000_s30915" style="position:absolute;left:6571;top:1476;width:24;height:24" fillcolor="#24282b" stroked="f"/>
                <v:rect id="_x0000_s30916" style="position:absolute;left:6571;top:1536;width:24;height:36" fillcolor="#24282b" stroked="f"/>
                <v:rect id="_x0000_s30917" style="position:absolute;left:6571;top:1596;width:24;height:36" fillcolor="#24282b" stroked="f"/>
                <v:rect id="_x0000_s30918" style="position:absolute;left:6571;top:1656;width:24;height:36" fillcolor="#24282b" stroked="f"/>
                <v:rect id="_x0000_s30919" style="position:absolute;left:6571;top:1728;width:24;height:24" fillcolor="#24282b" stroked="f"/>
                <v:rect id="_x0000_s30920" style="position:absolute;left:6571;top:1788;width:24;height:36" fillcolor="#24282b" stroked="f"/>
                <v:rect id="_x0000_s30921" style="position:absolute;left:6571;top:1848;width:24;height:36" fillcolor="#24282b" stroked="f"/>
                <v:rect id="_x0000_s30922" style="position:absolute;left:6571;top:1920;width:24;height:24" fillcolor="#24282b" stroked="f"/>
                <v:rect id="_x0000_s30923" style="position:absolute;left:6571;top:1980;width:24;height:36" fillcolor="#24282b" stroked="f"/>
                <v:rect id="_x0000_s30924" style="position:absolute;left:6571;top:2040;width:24;height:36" fillcolor="#24282b" stroked="f"/>
                <v:rect id="_x0000_s30925" style="position:absolute;left:6571;top:2112;width:24;height:24" fillcolor="#24282b" stroked="f"/>
                <v:rect id="_x0000_s30926" style="position:absolute;left:6571;top:2172;width:24;height:36" fillcolor="#24282b" stroked="f"/>
                <v:rect id="_x0000_s30927" style="position:absolute;left:6571;top:2232;width:24;height:36" fillcolor="#24282b" stroked="f"/>
                <v:rect id="_x0000_s30928" style="position:absolute;left:6571;top:2292;width:24;height:36" fillcolor="#24282b" stroked="f"/>
                <v:rect id="_x0000_s30929" style="position:absolute;left:6571;top:2364;width:24;height:24" fillcolor="#24282b" stroked="f"/>
                <v:rect id="_x0000_s30930" style="position:absolute;left:6571;top:2424;width:24;height:36" fillcolor="#24282b" stroked="f"/>
                <v:rect id="_x0000_s30931" style="position:absolute;left:6571;top:2484;width:24;height:36" fillcolor="#24282b" stroked="f"/>
                <v:rect id="_x0000_s30932" style="position:absolute;left:6571;top:2556;width:24;height:24" fillcolor="#24282b" stroked="f"/>
                <v:rect id="_x0000_s30933" style="position:absolute;left:6571;top:2616;width:24;height:36" fillcolor="#24282b" stroked="f"/>
                <v:rect id="_x0000_s30934" style="position:absolute;left:6571;top:2676;width:24;height:36" fillcolor="#24282b" stroked="f"/>
                <v:rect id="_x0000_s30935" style="position:absolute;left:6571;top:2748;width:24;height:24" fillcolor="#24282b" stroked="f"/>
                <v:rect id="_x0000_s30936" style="position:absolute;left:6571;top:2808;width:24;height:36" fillcolor="#24282b" stroked="f"/>
                <v:rect id="_x0000_s30937" style="position:absolute;left:6571;top:2868;width:24;height:36" fillcolor="#24282b" stroked="f"/>
                <v:rect id="_x0000_s30938" style="position:absolute;left:6571;top:2928;width:24;height:36" fillcolor="#24282b" stroked="f"/>
                <v:rect id="_x0000_s30939" style="position:absolute;left:6571;top:3000;width:24;height:24" fillcolor="#24282b" stroked="f"/>
                <v:rect id="_x0000_s30940" style="position:absolute;left:6571;top:3060;width:24;height:36" fillcolor="#24282b" stroked="f"/>
                <v:rect id="_x0000_s30941" style="position:absolute;left:6571;top:3121;width:24;height:36" fillcolor="#24282b" stroked="f"/>
                <v:rect id="_x0000_s30942" style="position:absolute;left:6571;top:3193;width:24;height:24" fillcolor="#24282b" stroked="f"/>
                <v:rect id="_x0000_s30943" style="position:absolute;left:6571;top:3253;width:24;height:36" fillcolor="#24282b" stroked="f"/>
                <v:rect id="_x0000_s30944" style="position:absolute;left:6571;top:3313;width:24;height:36" fillcolor="#24282b" stroked="f"/>
                <v:rect id="_x0000_s30945" style="position:absolute;left:6571;top:3385;width:24;height:24" fillcolor="#24282b" stroked="f"/>
                <v:rect id="_x0000_s30946" style="position:absolute;left:6571;top:3445;width:24;height:36" fillcolor="#24282b" stroked="f"/>
                <v:rect id="_x0000_s30947" style="position:absolute;left:6571;top:3505;width:24;height:36" fillcolor="#24282b" stroked="f"/>
                <v:rect id="_x0000_s30948" style="position:absolute;left:6571;top:3565;width:24;height:36" fillcolor="#24282b" stroked="f"/>
                <v:rect id="_x0000_s30949" style="position:absolute;left:6571;top:3637;width:24;height:36" fillcolor="#24282b" stroked="f"/>
                <v:rect id="_x0000_s30950" style="position:absolute;left:6571;top:3697;width:24;height:36" fillcolor="#24282b" stroked="f"/>
                <v:rect id="_x0000_s30951" style="position:absolute;left:6571;top:3769;width:24;height:24" fillcolor="#24282b" stroked="f"/>
                <v:rect id="_x0000_s30952" style="position:absolute;left:6571;top:3829;width:24;height:36" fillcolor="#24282b" stroked="f"/>
                <v:rect id="_x0000_s30953" style="position:absolute;left:6571;top:3889;width:24;height:36" fillcolor="#24282b" stroked="f"/>
                <v:rect id="_x0000_s30954" style="position:absolute;left:6571;top:3949;width:24;height:36" fillcolor="#24282b" stroked="f"/>
                <v:rect id="_x0000_s30955" style="position:absolute;left:6571;top:4021;width:24;height:36" fillcolor="#24282b" stroked="f"/>
                <v:rect id="_x0000_s30956" style="position:absolute;left:6571;top:4081;width:24;height:36" fillcolor="#24282b" stroked="f"/>
                <v:rect id="_x0000_s30957" style="position:absolute;left:6571;top:4141;width:24;height:36" fillcolor="#24282b" stroked="f"/>
                <v:rect id="_x0000_s30958" style="position:absolute;left:6571;top:4213;width:24;height:24" fillcolor="#24282b" stroked="f"/>
                <v:rect id="_x0000_s30959" style="position:absolute;left:6571;top:4273;width:24;height:36" fillcolor="#24282b" stroked="f"/>
                <v:rect id="_x0000_s30960" style="position:absolute;left:6571;top:4333;width:24;height:36" fillcolor="#24282b" stroked="f"/>
                <v:rect id="_x0000_s30961" style="position:absolute;left:6571;top:4405;width:24;height:24" fillcolor="#24282b" stroked="f"/>
                <v:rect id="_x0000_s30962" style="position:absolute;left:6571;top:4465;width:24;height:36" fillcolor="#24282b" stroked="f"/>
                <v:rect id="_x0000_s30963" style="position:absolute;left:6571;top:4525;width:24;height:36" fillcolor="#24282b" stroked="f"/>
                <v:rect id="_x0000_s30964" style="position:absolute;left:6571;top:4585;width:24;height:36" fillcolor="#24282b" stroked="f"/>
                <v:rect id="_x0000_s30965" style="position:absolute;left:6571;top:4657;width:24;height:36" fillcolor="#24282b" stroked="f"/>
                <v:rect id="_x0000_s30966" style="position:absolute;left:6571;top:4717;width:24;height:36" fillcolor="#24282b" stroked="f"/>
                <v:rect id="_x0000_s30967" style="position:absolute;left:6571;top:4777;width:24;height:36" fillcolor="#24282b" stroked="f"/>
                <v:rect id="_x0000_s30968" style="position:absolute;left:6571;top:4849;width:24;height:12" fillcolor="#24282b" stroked="f"/>
                <v:rect id="_x0000_s30969" style="position:absolute;left:6571;top:4897;width:24;height:36" fillcolor="#24282b" stroked="f"/>
                <v:rect id="_x0000_s30970" style="position:absolute;left:6571;top:4957;width:24;height:36" fillcolor="#24282b" stroked="f"/>
                <v:rect id="_x0000_s30971" style="position:absolute;left:6571;top:5029;width:24;height:24" fillcolor="#24282b" stroked="f"/>
                <v:rect id="_x0000_s30972" style="position:absolute;left:6571;top:5089;width:24;height:36" fillcolor="#24282b" stroked="f"/>
                <v:rect id="_x0000_s30973" style="position:absolute;left:6571;top:5149;width:24;height:36" fillcolor="#24282b" stroked="f"/>
                <v:rect id="_x0000_s30974" style="position:absolute;left:6571;top:5209;width:24;height:36" fillcolor="#24282b" stroked="f"/>
                <v:rect id="_x0000_s30975" style="position:absolute;left:6571;top:5281;width:24;height:36" fillcolor="#24282b" stroked="f"/>
                <v:rect id="_x0000_s30976" style="position:absolute;left:6571;top:5341;width:24;height:36" fillcolor="#24282b" stroked="f"/>
                <v:rect id="_x0000_s30977" style="position:absolute;left:6571;top:5401;width:24;height:36" fillcolor="#24282b" stroked="f"/>
                <v:rect id="_x0000_s30978" style="position:absolute;left:6571;top:5473;width:24;height:24" fillcolor="#24282b" stroked="f"/>
                <v:rect id="_x0000_s30979" style="position:absolute;left:6571;top:5533;width:24;height:36" fillcolor="#24282b" stroked="f"/>
                <v:rect id="_x0000_s30980" style="position:absolute;left:6571;top:5593;width:24;height:36" fillcolor="#24282b" stroked="f"/>
                <v:rect id="_x0000_s30981" style="position:absolute;left:6571;top:5665;width:24;height:24" fillcolor="#24282b" stroked="f"/>
                <v:rect id="_x0000_s30982" style="position:absolute;left:6571;top:5725;width:24;height:36" fillcolor="#24282b" stroked="f"/>
                <v:rect id="_x0000_s30983" style="position:absolute;left:6571;top:5785;width:24;height:36" fillcolor="#24282b" stroked="f"/>
                <v:rect id="_x0000_s30984" style="position:absolute;left:6571;top:5845;width:24;height:36" fillcolor="#24282b" stroked="f"/>
                <v:rect id="_x0000_s30985" style="position:absolute;left:6571;top:5917;width:24;height:36" fillcolor="#24282b" stroked="f"/>
                <v:rect id="_x0000_s30986" style="position:absolute;left:6571;top:5977;width:24;height:36" fillcolor="#24282b" stroked="f"/>
                <v:rect id="_x0000_s30987" style="position:absolute;left:6571;top:6049;width:24;height:24" fillcolor="#24282b" stroked="f"/>
                <v:rect id="_x0000_s30988" style="position:absolute;left:6571;top:6109;width:24;height:36" fillcolor="#24282b" stroked="f"/>
                <v:rect id="_x0000_s30989" style="position:absolute;left:6571;top:6169;width:24;height:36" fillcolor="#24282b" stroked="f"/>
                <v:rect id="_x0000_s30990" style="position:absolute;left:6571;top:6241;width:24;height:24" fillcolor="#24282b" stroked="f"/>
                <v:rect id="_x0000_s30991" style="position:absolute;left:6571;top:6301;width:24;height:36" fillcolor="#24282b" stroked="f"/>
                <v:rect id="_x0000_s30992" style="position:absolute;left:6571;top:6361;width:24;height:36" fillcolor="#24282b" stroked="f"/>
                <v:rect id="_x0000_s30993" style="position:absolute;left:6571;top:6421;width:24;height:36" fillcolor="#24282b" stroked="f"/>
                <v:rect id="_x0000_s30994" style="position:absolute;left:6571;top:6493;width:24;height:24" fillcolor="#24282b" stroked="f"/>
                <v:rect id="_x0000_s30995" style="position:absolute;left:6571;top:6553;width:24;height:36" fillcolor="#24282b" stroked="f"/>
                <v:rect id="_x0000_s30996" style="position:absolute;left:6571;top:6613;width:24;height:36" fillcolor="#24282b" stroked="f"/>
                <v:rect id="_x0000_s30997" style="position:absolute;left:6571;top:6685;width:24;height:24" fillcolor="#24282b" stroked="f"/>
                <v:rect id="_x0000_s30998" style="position:absolute;left:6571;top:6745;width:24;height:36" fillcolor="#24282b" stroked="f"/>
                <v:rect id="_x0000_s30999" style="position:absolute;left:6571;top:6805;width:24;height:36" fillcolor="#24282b" stroked="f"/>
                <v:rect id="_x0000_s31000" style="position:absolute;left:3111;top:480;width:36;height:36" fillcolor="#24282b" stroked="f"/>
                <v:rect id="_x0000_s31001" style="position:absolute;left:3111;top:540;width:36;height:36" fillcolor="#24282b" stroked="f"/>
                <v:rect id="_x0000_s31002" style="position:absolute;left:3111;top:600;width:36;height:36" fillcolor="#24282b" stroked="f"/>
                <v:rect id="_x0000_s31003" style="position:absolute;left:3111;top:672;width:36;height:24" fillcolor="#24282b" stroked="f"/>
                <v:rect id="_x0000_s31004" style="position:absolute;left:3111;top:732;width:36;height:36" fillcolor="#24282b" stroked="f"/>
                <v:rect id="_x0000_s31005" style="position:absolute;left:3111;top:792;width:36;height:36" fillcolor="#24282b" stroked="f"/>
                <v:rect id="_x0000_s31006" style="position:absolute;left:3111;top:864;width:36;height:24" fillcolor="#24282b" stroked="f"/>
                <v:rect id="_x0000_s31007" style="position:absolute;left:3111;top:924;width:36;height:36" fillcolor="#24282b" stroked="f"/>
                <v:rect id="_x0000_s31008" style="position:absolute;left:3111;top:984;width:36;height:36" fillcolor="#24282b" stroked="f"/>
              </v:group>
              <v:group id="_x0000_s31009" style="position:absolute;left:3111;top:480;width:36;height:8353" coordorigin="3111,480" coordsize="36,8353">
                <v:rect id="_x0000_s31010" style="position:absolute;left:3111;top:1056;width:36;height:24" fillcolor="#24282b" stroked="f"/>
                <v:rect id="_x0000_s31011" style="position:absolute;left:3111;top:1116;width:36;height:36" fillcolor="#24282b" stroked="f"/>
                <v:rect id="_x0000_s31012" style="position:absolute;left:3111;top:1188;width:36;height:24" fillcolor="#24282b" stroked="f"/>
                <v:rect id="_x0000_s31013" style="position:absolute;left:3111;top:1248;width:36;height:24" fillcolor="#24282b" stroked="f"/>
                <v:rect id="_x0000_s31014" style="position:absolute;left:3111;top:1308;width:36;height:36" fillcolor="#24282b" stroked="f"/>
                <v:rect id="_x0000_s31015" style="position:absolute;left:3111;top:1368;width:36;height:36" fillcolor="#24282b" stroked="f"/>
                <v:rect id="_x0000_s31016" style="position:absolute;left:3111;top:1440;width:36;height:24" fillcolor="#24282b" stroked="f"/>
                <v:rect id="_x0000_s31017" style="position:absolute;left:3111;top:1500;width:36;height:36" fillcolor="#24282b" stroked="f"/>
                <v:rect id="_x0000_s31018" style="position:absolute;left:3111;top:1560;width:36;height:36" fillcolor="#24282b" stroked="f"/>
                <v:rect id="_x0000_s31019" style="position:absolute;left:3111;top:1632;width:36;height:24" fillcolor="#24282b" stroked="f"/>
                <v:rect id="_x0000_s31020" style="position:absolute;left:3111;top:1692;width:36;height:36" fillcolor="#24282b" stroked="f"/>
                <v:rect id="_x0000_s31021" style="position:absolute;left:3111;top:1752;width:36;height:36" fillcolor="#24282b" stroked="f"/>
                <v:rect id="_x0000_s31022" style="position:absolute;left:3111;top:1824;width:36;height:24" fillcolor="#24282b" stroked="f"/>
                <v:rect id="_x0000_s31023" style="position:absolute;left:3111;top:1884;width:36;height:24" fillcolor="#24282b" stroked="f"/>
                <v:rect id="_x0000_s31024" style="position:absolute;left:3111;top:1944;width:36;height:36" fillcolor="#24282b" stroked="f"/>
                <v:rect id="_x0000_s31025" style="position:absolute;left:3111;top:2004;width:36;height:36" fillcolor="#24282b" stroked="f"/>
                <v:rect id="_x0000_s31026" style="position:absolute;left:3111;top:2076;width:36;height:24" fillcolor="#24282b" stroked="f"/>
                <v:rect id="_x0000_s31027" style="position:absolute;left:3111;top:2136;width:36;height:36" fillcolor="#24282b" stroked="f"/>
                <v:rect id="_x0000_s31028" style="position:absolute;left:3111;top:2196;width:36;height:36" fillcolor="#24282b" stroked="f"/>
                <v:rect id="_x0000_s31029" style="position:absolute;left:3111;top:2268;width:36;height:24" fillcolor="#24282b" stroked="f"/>
                <v:rect id="_x0000_s31030" style="position:absolute;left:3111;top:2328;width:36;height:36" fillcolor="#24282b" stroked="f"/>
                <v:rect id="_x0000_s31031" style="position:absolute;left:3111;top:2388;width:36;height:36" fillcolor="#24282b" stroked="f"/>
                <v:rect id="_x0000_s31032" style="position:absolute;left:3111;top:2460;width:36;height:24" fillcolor="#24282b" stroked="f"/>
                <v:rect id="_x0000_s31033" style="position:absolute;left:3111;top:2520;width:36;height:24" fillcolor="#24282b" stroked="f"/>
                <v:rect id="_x0000_s31034" style="position:absolute;left:3111;top:2580;width:36;height:36" fillcolor="#24282b" stroked="f"/>
                <v:rect id="_x0000_s31035" style="position:absolute;left:3111;top:2640;width:36;height:36" fillcolor="#24282b" stroked="f"/>
                <v:rect id="_x0000_s31036" style="position:absolute;left:3111;top:2712;width:36;height:24" fillcolor="#24282b" stroked="f"/>
                <v:rect id="_x0000_s31037" style="position:absolute;left:3111;top:2772;width:36;height:36" fillcolor="#24282b" stroked="f"/>
                <v:rect id="_x0000_s31038" style="position:absolute;left:3111;top:2832;width:36;height:36" fillcolor="#24282b" stroked="f"/>
                <v:rect id="_x0000_s31039" style="position:absolute;left:3111;top:2904;width:36;height:24" fillcolor="#24282b" stroked="f"/>
                <v:rect id="_x0000_s31040" style="position:absolute;left:3111;top:2964;width:36;height:36" fillcolor="#24282b" stroked="f"/>
                <v:rect id="_x0000_s31041" style="position:absolute;left:3111;top:3024;width:36;height:36" fillcolor="#24282b" stroked="f"/>
                <v:rect id="_x0000_s31042" style="position:absolute;left:3111;top:3096;width:36;height:25" fillcolor="#24282b" stroked="f"/>
                <v:rect id="_x0000_s31043" style="position:absolute;left:3111;top:3157;width:36;height:24" fillcolor="#24282b" stroked="f"/>
                <v:rect id="_x0000_s31044" style="position:absolute;left:3111;top:3217;width:36;height:36" fillcolor="#24282b" stroked="f"/>
                <v:rect id="_x0000_s31045" style="position:absolute;left:3111;top:3277;width:36;height:36" fillcolor="#24282b" stroked="f"/>
                <v:rect id="_x0000_s31046" style="position:absolute;left:3111;top:3349;width:36;height:24" fillcolor="#24282b" stroked="f"/>
                <v:rect id="_x0000_s31047" style="position:absolute;left:3111;top:3409;width:36;height:36" fillcolor="#24282b" stroked="f"/>
                <v:rect id="_x0000_s31048" style="position:absolute;left:3111;top:3469;width:36;height:36" fillcolor="#24282b" stroked="f"/>
                <v:rect id="_x0000_s31049" style="position:absolute;left:3111;top:3541;width:36;height:24" fillcolor="#24282b" stroked="f"/>
                <v:rect id="_x0000_s31050" style="position:absolute;left:3111;top:3601;width:36;height:36" fillcolor="#24282b" stroked="f"/>
                <v:rect id="_x0000_s31051" style="position:absolute;left:3111;top:3673;width:36;height:24" fillcolor="#24282b" stroked="f"/>
                <v:rect id="_x0000_s31052" style="position:absolute;left:3111;top:3733;width:36;height:24" fillcolor="#24282b" stroked="f"/>
                <v:rect id="_x0000_s31053" style="position:absolute;left:3111;top:3793;width:36;height:36" fillcolor="#24282b" stroked="f"/>
                <v:rect id="_x0000_s31054" style="position:absolute;left:3111;top:3853;width:36;height:36" fillcolor="#24282b" stroked="f"/>
                <v:rect id="_x0000_s31055" style="position:absolute;left:3111;top:3925;width:36;height:24" fillcolor="#24282b" stroked="f"/>
                <v:rect id="_x0000_s31056" style="position:absolute;left:3111;top:3985;width:36;height:36" fillcolor="#24282b" stroked="f"/>
                <v:rect id="_x0000_s31057" style="position:absolute;left:3111;top:4045;width:36;height:36" fillcolor="#24282b" stroked="f"/>
                <v:rect id="_x0000_s31058" style="position:absolute;left:3111;top:4117;width:36;height:24" fillcolor="#24282b" stroked="f"/>
                <v:rect id="_x0000_s31059" style="position:absolute;left:3111;top:4177;width:36;height:24" fillcolor="#24282b" stroked="f"/>
                <v:rect id="_x0000_s31060" style="position:absolute;left:3111;top:4237;width:36;height:36" fillcolor="#24282b" stroked="f"/>
                <v:rect id="_x0000_s31061" style="position:absolute;left:3111;top:4309;width:36;height:24" fillcolor="#24282b" stroked="f"/>
                <v:rect id="_x0000_s31062" style="position:absolute;left:3111;top:4369;width:36;height:24" fillcolor="#24282b" stroked="f"/>
                <v:rect id="_x0000_s31063" style="position:absolute;left:3111;top:4429;width:36;height:36" fillcolor="#24282b" stroked="f"/>
                <v:rect id="_x0000_s31064" style="position:absolute;left:3111;top:4489;width:36;height:36" fillcolor="#24282b" stroked="f"/>
                <v:rect id="_x0000_s31065" style="position:absolute;left:3111;top:4561;width:36;height:24" fillcolor="#24282b" stroked="f"/>
                <v:rect id="_x0000_s31066" style="position:absolute;left:3111;top:4621;width:36;height:36" fillcolor="#24282b" stroked="f"/>
                <v:rect id="_x0000_s31067" style="position:absolute;left:3111;top:4681;width:36;height:36" fillcolor="#24282b" stroked="f"/>
                <v:rect id="_x0000_s31068" style="position:absolute;left:3111;top:4753;width:36;height:24" fillcolor="#24282b" stroked="f"/>
                <v:rect id="_x0000_s31069" style="position:absolute;left:3111;top:4813;width:36;height:24" fillcolor="#24282b" stroked="f"/>
                <v:rect id="_x0000_s31070" style="position:absolute;left:3111;top:4861;width:36;height:36" fillcolor="#24282b" stroked="f"/>
                <v:rect id="_x0000_s31071" style="position:absolute;left:3111;top:4933;width:36;height:24" fillcolor="#24282b" stroked="f"/>
                <v:rect id="_x0000_s31072" style="position:absolute;left:3111;top:4993;width:36;height:24" fillcolor="#24282b" stroked="f"/>
                <v:rect id="_x0000_s31073" style="position:absolute;left:3111;top:5053;width:36;height:36" fillcolor="#24282b" stroked="f"/>
                <v:rect id="_x0000_s31074" style="position:absolute;left:3111;top:5113;width:36;height:36" fillcolor="#24282b" stroked="f"/>
                <v:rect id="_x0000_s31075" style="position:absolute;left:3111;top:5185;width:36;height:24" fillcolor="#24282b" stroked="f"/>
                <v:rect id="_x0000_s31076" style="position:absolute;left:3111;top:5245;width:36;height:36" fillcolor="#24282b" stroked="f"/>
                <v:rect id="_x0000_s31077" style="position:absolute;left:3111;top:5305;width:36;height:36" fillcolor="#24282b" stroked="f"/>
                <v:rect id="_x0000_s31078" style="position:absolute;left:3111;top:5377;width:36;height:24" fillcolor="#24282b" stroked="f"/>
                <v:rect id="_x0000_s31079" style="position:absolute;left:3111;top:5437;width:36;height:24" fillcolor="#24282b" stroked="f"/>
                <v:rect id="_x0000_s31080" style="position:absolute;left:3111;top:5497;width:36;height:36" fillcolor="#24282b" stroked="f"/>
                <v:rect id="_x0000_s31081" style="position:absolute;left:3111;top:5569;width:36;height:24" fillcolor="#24282b" stroked="f"/>
                <v:rect id="_x0000_s31082" style="position:absolute;left:3111;top:5629;width:36;height:24" fillcolor="#24282b" stroked="f"/>
                <v:rect id="_x0000_s31083" style="position:absolute;left:3111;top:5689;width:36;height:36" fillcolor="#24282b" stroked="f"/>
                <v:rect id="_x0000_s31084" style="position:absolute;left:3111;top:5749;width:36;height:36" fillcolor="#24282b" stroked="f"/>
                <v:rect id="_x0000_s31085" style="position:absolute;left:3111;top:5821;width:36;height:24" fillcolor="#24282b" stroked="f"/>
                <v:rect id="_x0000_s31086" style="position:absolute;left:3111;top:5881;width:36;height:36" fillcolor="#24282b" stroked="f"/>
                <v:rect id="_x0000_s31087" style="position:absolute;left:3111;top:5941;width:36;height:36" fillcolor="#24282b" stroked="f"/>
                <v:rect id="_x0000_s31088" style="position:absolute;left:3111;top:6013;width:36;height:24" fillcolor="#24282b" stroked="f"/>
                <v:rect id="_x0000_s31089" style="position:absolute;left:3111;top:6073;width:36;height:36" fillcolor="#24282b" stroked="f"/>
                <v:rect id="_x0000_s31090" style="position:absolute;left:3111;top:6133;width:36;height:36" fillcolor="#24282b" stroked="f"/>
                <v:rect id="_x0000_s31091" style="position:absolute;left:3111;top:6205;width:36;height:24" fillcolor="#24282b" stroked="f"/>
                <v:rect id="_x0000_s31092" style="position:absolute;left:3111;top:6265;width:36;height:36" fillcolor="#24282b" stroked="f"/>
                <v:rect id="_x0000_s31093" style="position:absolute;left:3111;top:6325;width:36;height:36" fillcolor="#24282b" stroked="f"/>
                <v:rect id="_x0000_s31094" style="position:absolute;left:3111;top:6397;width:36;height:24" fillcolor="#24282b" stroked="f"/>
                <v:rect id="_x0000_s31095" style="position:absolute;left:3111;top:6457;width:36;height:24" fillcolor="#24282b" stroked="f"/>
                <v:rect id="_x0000_s31096" style="position:absolute;left:3111;top:6517;width:36;height:36" fillcolor="#24282b" stroked="f"/>
                <v:rect id="_x0000_s31097" style="position:absolute;left:3111;top:6589;width:36;height:24" fillcolor="#24282b" stroked="f"/>
                <v:rect id="_x0000_s31098" style="position:absolute;left:3111;top:6649;width:36;height:24" fillcolor="#24282b" stroked="f"/>
                <v:rect id="_x0000_s31099" style="position:absolute;left:3111;top:6709;width:36;height:36" fillcolor="#24282b" stroked="f"/>
                <v:rect id="_x0000_s31100" style="position:absolute;left:3111;top:6769;width:36;height:36" fillcolor="#24282b" stroked="f"/>
                <v:rect id="_x0000_s31101" style="position:absolute;left:3111;top:6841;width:36;height:24" fillcolor="#24282b" stroked="f"/>
                <v:rect id="_x0000_s31102" style="position:absolute;left:3111;top:6901;width:36;height:36" fillcolor="#24282b" stroked="f"/>
                <v:rect id="_x0000_s31103" style="position:absolute;left:3111;top:6961;width:36;height:36" fillcolor="#24282b" stroked="f"/>
                <v:rect id="_x0000_s31104" style="position:absolute;left:3111;top:7033;width:36;height:24" fillcolor="#24282b" stroked="f"/>
                <v:rect id="_x0000_s31105" style="position:absolute;left:3111;top:7093;width:36;height:36" fillcolor="#24282b" stroked="f"/>
                <v:rect id="_x0000_s31106" style="position:absolute;left:3111;top:7153;width:36;height:36" fillcolor="#24282b" stroked="f"/>
                <v:rect id="_x0000_s31107" style="position:absolute;left:3111;top:7225;width:36;height:24" fillcolor="#24282b" stroked="f"/>
                <v:rect id="_x0000_s31108" style="position:absolute;left:3111;top:7285;width:36;height:24" fillcolor="#24282b" stroked="f"/>
                <v:rect id="_x0000_s31109" style="position:absolute;left:3111;top:7345;width:36;height:36" fillcolor="#24282b" stroked="f"/>
                <v:rect id="_x0000_s31110" style="position:absolute;left:3111;top:7405;width:36;height:36" fillcolor="#24282b" stroked="f"/>
                <v:rect id="_x0000_s31111" style="position:absolute;left:3111;top:7477;width:36;height:24" fillcolor="#24282b" stroked="f"/>
                <v:rect id="_x0000_s31112" style="position:absolute;left:3111;top:7537;width:36;height:36" fillcolor="#24282b" stroked="f"/>
                <v:rect id="_x0000_s31113" style="position:absolute;left:3111;top:7597;width:36;height:36" fillcolor="#24282b" stroked="f"/>
                <v:rect id="_x0000_s31114" style="position:absolute;left:3111;top:7669;width:36;height:24" fillcolor="#24282b" stroked="f"/>
                <v:rect id="_x0000_s31115" style="position:absolute;left:3111;top:7729;width:36;height:36" fillcolor="#24282b" stroked="f"/>
                <v:rect id="_x0000_s31116" style="position:absolute;left:3111;top:7789;width:36;height:36" fillcolor="#24282b" stroked="f"/>
                <v:rect id="_x0000_s31117" style="position:absolute;left:3111;top:7861;width:36;height:24" fillcolor="#24282b" stroked="f"/>
                <v:rect id="_x0000_s31118" style="position:absolute;left:3111;top:7921;width:36;height:24" fillcolor="#24282b" stroked="f"/>
                <v:rect id="_x0000_s31119" style="position:absolute;left:3111;top:7981;width:36;height:36" fillcolor="#24282b" stroked="f"/>
                <v:rect id="_x0000_s31120" style="position:absolute;left:3111;top:8041;width:36;height:36" fillcolor="#24282b" stroked="f"/>
                <v:rect id="_x0000_s31121" style="position:absolute;left:3111;top:8113;width:36;height:24" fillcolor="#24282b" stroked="f"/>
                <v:rect id="_x0000_s31122" style="position:absolute;left:3111;top:8173;width:36;height:36" fillcolor="#24282b" stroked="f"/>
                <v:rect id="_x0000_s31123" style="position:absolute;left:3111;top:8233;width:36;height:36" fillcolor="#24282b" stroked="f"/>
                <v:rect id="_x0000_s31124" style="position:absolute;left:3111;top:8305;width:36;height:24" fillcolor="#24282b" stroked="f"/>
                <v:rect id="_x0000_s31125" style="position:absolute;left:3111;top:8365;width:36;height:36" fillcolor="#24282b" stroked="f"/>
                <v:rect id="_x0000_s31126" style="position:absolute;left:3111;top:8425;width:36;height:36" fillcolor="#24282b" stroked="f"/>
                <v:rect id="_x0000_s31127" style="position:absolute;left:3111;top:8497;width:36;height:24" fillcolor="#24282b" stroked="f"/>
                <v:rect id="_x0000_s31128" style="position:absolute;left:3111;top:8557;width:36;height:36" fillcolor="#24282b" stroked="f"/>
                <v:rect id="_x0000_s31129" style="position:absolute;left:3111;top:8689;width:36;height:24" fillcolor="#24282b" stroked="f"/>
                <v:rect id="_x0000_s31130" style="position:absolute;left:3111;top:8749;width:36;height:36" fillcolor="#24282b" stroked="f"/>
                <v:rect id="_x0000_s31131" style="position:absolute;left:3111;top:8809;width:36;height:24" fillcolor="#24282b" stroked="f"/>
                <v:rect id="_x0000_s31132" style="position:absolute;left:3111;top:480;width:36;height:36" fillcolor="#24282b" stroked="f"/>
                <v:rect id="_x0000_s31133" style="position:absolute;left:3111;top:540;width:36;height:36" fillcolor="#24282b" stroked="f"/>
                <v:rect id="_x0000_s31134" style="position:absolute;left:3111;top:600;width:36;height:36" fillcolor="#24282b" stroked="f"/>
                <v:rect id="_x0000_s31135" style="position:absolute;left:3111;top:672;width:36;height:24" fillcolor="#24282b" stroked="f"/>
                <v:rect id="_x0000_s31136" style="position:absolute;left:3111;top:732;width:36;height:36" fillcolor="#24282b" stroked="f"/>
                <v:rect id="_x0000_s31137" style="position:absolute;left:3111;top:792;width:36;height:36" fillcolor="#24282b" stroked="f"/>
                <v:rect id="_x0000_s31138" style="position:absolute;left:3111;top:864;width:36;height:24" fillcolor="#24282b" stroked="f"/>
                <v:rect id="_x0000_s31139" style="position:absolute;left:3111;top:924;width:36;height:36" fillcolor="#24282b" stroked="f"/>
                <v:rect id="_x0000_s31140" style="position:absolute;left:3111;top:984;width:36;height:36" fillcolor="#24282b" stroked="f"/>
                <v:rect id="_x0000_s31141" style="position:absolute;left:3111;top:1056;width:36;height:24" fillcolor="#24282b" stroked="f"/>
                <v:rect id="_x0000_s31142" style="position:absolute;left:3111;top:1116;width:36;height:36" fillcolor="#24282b" stroked="f"/>
                <v:rect id="_x0000_s31143" style="position:absolute;left:3111;top:1188;width:36;height:24" fillcolor="#24282b" stroked="f"/>
                <v:rect id="_x0000_s31144" style="position:absolute;left:3111;top:1248;width:36;height:24" fillcolor="#24282b" stroked="f"/>
                <v:rect id="_x0000_s31145" style="position:absolute;left:3111;top:1308;width:36;height:36" fillcolor="#24282b" stroked="f"/>
                <v:rect id="_x0000_s31146" style="position:absolute;left:3111;top:1368;width:36;height:36" fillcolor="#24282b" stroked="f"/>
                <v:rect id="_x0000_s31147" style="position:absolute;left:3111;top:1440;width:36;height:24" fillcolor="#24282b" stroked="f"/>
                <v:rect id="_x0000_s31148" style="position:absolute;left:3111;top:1500;width:36;height:36" fillcolor="#24282b" stroked="f"/>
                <v:rect id="_x0000_s31149" style="position:absolute;left:3111;top:1560;width:36;height:36" fillcolor="#24282b" stroked="f"/>
                <v:rect id="_x0000_s31150" style="position:absolute;left:3111;top:1632;width:36;height:24" fillcolor="#24282b" stroked="f"/>
                <v:rect id="_x0000_s31151" style="position:absolute;left:3111;top:1692;width:36;height:36" fillcolor="#24282b" stroked="f"/>
                <v:rect id="_x0000_s31152" style="position:absolute;left:3111;top:1752;width:36;height:36" fillcolor="#24282b" stroked="f"/>
                <v:rect id="_x0000_s31153" style="position:absolute;left:3111;top:1824;width:36;height:24" fillcolor="#24282b" stroked="f"/>
                <v:rect id="_x0000_s31154" style="position:absolute;left:3111;top:1884;width:36;height:24" fillcolor="#24282b" stroked="f"/>
                <v:rect id="_x0000_s31155" style="position:absolute;left:3111;top:1944;width:36;height:36" fillcolor="#24282b" stroked="f"/>
                <v:rect id="_x0000_s31156" style="position:absolute;left:3111;top:2004;width:36;height:36" fillcolor="#24282b" stroked="f"/>
                <v:rect id="_x0000_s31157" style="position:absolute;left:3111;top:2076;width:36;height:24" fillcolor="#24282b" stroked="f"/>
                <v:rect id="_x0000_s31158" style="position:absolute;left:3111;top:2136;width:36;height:36" fillcolor="#24282b" stroked="f"/>
                <v:rect id="_x0000_s31159" style="position:absolute;left:3111;top:2196;width:36;height:36" fillcolor="#24282b" stroked="f"/>
                <v:rect id="_x0000_s31160" style="position:absolute;left:3111;top:2268;width:36;height:24" fillcolor="#24282b" stroked="f"/>
                <v:rect id="_x0000_s31161" style="position:absolute;left:3111;top:2328;width:36;height:36" fillcolor="#24282b" stroked="f"/>
                <v:rect id="_x0000_s31162" style="position:absolute;left:3111;top:2388;width:36;height:36" fillcolor="#24282b" stroked="f"/>
                <v:rect id="_x0000_s31163" style="position:absolute;left:3111;top:2460;width:36;height:24" fillcolor="#24282b" stroked="f"/>
                <v:rect id="_x0000_s31164" style="position:absolute;left:3111;top:2520;width:36;height:24" fillcolor="#24282b" stroked="f"/>
                <v:rect id="_x0000_s31165" style="position:absolute;left:3111;top:2580;width:36;height:36" fillcolor="#24282b" stroked="f"/>
                <v:rect id="_x0000_s31166" style="position:absolute;left:3111;top:2640;width:36;height:36" fillcolor="#24282b" stroked="f"/>
                <v:rect id="_x0000_s31167" style="position:absolute;left:3111;top:2712;width:36;height:24" fillcolor="#24282b" stroked="f"/>
                <v:rect id="_x0000_s31168" style="position:absolute;left:3111;top:2772;width:36;height:36" fillcolor="#24282b" stroked="f"/>
                <v:rect id="_x0000_s31169" style="position:absolute;left:3111;top:2832;width:36;height:36" fillcolor="#24282b" stroked="f"/>
                <v:rect id="_x0000_s31170" style="position:absolute;left:3111;top:2904;width:36;height:24" fillcolor="#24282b" stroked="f"/>
                <v:rect id="_x0000_s31171" style="position:absolute;left:3111;top:2964;width:36;height:36" fillcolor="#24282b" stroked="f"/>
                <v:rect id="_x0000_s31172" style="position:absolute;left:3111;top:3024;width:36;height:36" fillcolor="#24282b" stroked="f"/>
                <v:rect id="_x0000_s31173" style="position:absolute;left:3111;top:3096;width:36;height:25" fillcolor="#24282b" stroked="f"/>
                <v:rect id="_x0000_s31174" style="position:absolute;left:3111;top:3157;width:36;height:24" fillcolor="#24282b" stroked="f"/>
                <v:rect id="_x0000_s31175" style="position:absolute;left:3111;top:3217;width:36;height:36" fillcolor="#24282b" stroked="f"/>
                <v:rect id="_x0000_s31176" style="position:absolute;left:3111;top:3277;width:36;height:36" fillcolor="#24282b" stroked="f"/>
                <v:rect id="_x0000_s31177" style="position:absolute;left:3111;top:3349;width:36;height:24" fillcolor="#24282b" stroked="f"/>
                <v:rect id="_x0000_s31178" style="position:absolute;left:3111;top:3409;width:36;height:36" fillcolor="#24282b" stroked="f"/>
                <v:rect id="_x0000_s31179" style="position:absolute;left:3111;top:3469;width:36;height:36" fillcolor="#24282b" stroked="f"/>
                <v:rect id="_x0000_s31180" style="position:absolute;left:3111;top:3541;width:36;height:24" fillcolor="#24282b" stroked="f"/>
                <v:rect id="_x0000_s31181" style="position:absolute;left:3111;top:3601;width:36;height:36" fillcolor="#24282b" stroked="f"/>
                <v:rect id="_x0000_s31182" style="position:absolute;left:3111;top:3673;width:36;height:24" fillcolor="#24282b" stroked="f"/>
                <v:rect id="_x0000_s31183" style="position:absolute;left:3111;top:3733;width:36;height:24" fillcolor="#24282b" stroked="f"/>
                <v:rect id="_x0000_s31184" style="position:absolute;left:3111;top:3793;width:36;height:36" fillcolor="#24282b" stroked="f"/>
                <v:rect id="_x0000_s31185" style="position:absolute;left:3111;top:3853;width:36;height:36" fillcolor="#24282b" stroked="f"/>
                <v:rect id="_x0000_s31186" style="position:absolute;left:3111;top:3925;width:36;height:24" fillcolor="#24282b" stroked="f"/>
                <v:rect id="_x0000_s31187" style="position:absolute;left:3111;top:3985;width:36;height:36" fillcolor="#24282b" stroked="f"/>
                <v:rect id="_x0000_s31188" style="position:absolute;left:3111;top:4045;width:36;height:36" fillcolor="#24282b" stroked="f"/>
                <v:rect id="_x0000_s31189" style="position:absolute;left:3111;top:4117;width:36;height:24" fillcolor="#24282b" stroked="f"/>
                <v:rect id="_x0000_s31190" style="position:absolute;left:3111;top:4177;width:36;height:24" fillcolor="#24282b" stroked="f"/>
                <v:rect id="_x0000_s31191" style="position:absolute;left:3111;top:4237;width:36;height:36" fillcolor="#24282b" stroked="f"/>
                <v:rect id="_x0000_s31192" style="position:absolute;left:3111;top:4309;width:36;height:24" fillcolor="#24282b" stroked="f"/>
                <v:rect id="_x0000_s31193" style="position:absolute;left:3111;top:4369;width:36;height:24" fillcolor="#24282b" stroked="f"/>
                <v:rect id="_x0000_s31194" style="position:absolute;left:3111;top:4429;width:36;height:36" fillcolor="#24282b" stroked="f"/>
                <v:rect id="_x0000_s31195" style="position:absolute;left:3111;top:4489;width:36;height:36" fillcolor="#24282b" stroked="f"/>
                <v:rect id="_x0000_s31196" style="position:absolute;left:3111;top:4561;width:36;height:24" fillcolor="#24282b" stroked="f"/>
                <v:rect id="_x0000_s31197" style="position:absolute;left:3111;top:4621;width:36;height:36" fillcolor="#24282b" stroked="f"/>
                <v:rect id="_x0000_s31198" style="position:absolute;left:3111;top:4681;width:36;height:36" fillcolor="#24282b" stroked="f"/>
                <v:rect id="_x0000_s31199" style="position:absolute;left:3111;top:4753;width:36;height:24" fillcolor="#24282b" stroked="f"/>
                <v:rect id="_x0000_s31200" style="position:absolute;left:3111;top:4813;width:36;height:24" fillcolor="#24282b" stroked="f"/>
                <v:rect id="_x0000_s31201" style="position:absolute;left:3111;top:4861;width:36;height:36" fillcolor="#24282b" stroked="f"/>
                <v:rect id="_x0000_s31202" style="position:absolute;left:3111;top:4933;width:36;height:24" fillcolor="#24282b" stroked="f"/>
                <v:rect id="_x0000_s31203" style="position:absolute;left:3111;top:4993;width:36;height:24" fillcolor="#24282b" stroked="f"/>
                <v:rect id="_x0000_s31204" style="position:absolute;left:3111;top:5053;width:36;height:36" fillcolor="#24282b" stroked="f"/>
                <v:rect id="_x0000_s31205" style="position:absolute;left:3111;top:5113;width:36;height:36" fillcolor="#24282b" stroked="f"/>
                <v:rect id="_x0000_s31206" style="position:absolute;left:3111;top:5185;width:36;height:24" fillcolor="#24282b" stroked="f"/>
                <v:rect id="_x0000_s31207" style="position:absolute;left:3111;top:5245;width:36;height:36" fillcolor="#24282b" stroked="f"/>
                <v:rect id="_x0000_s31208" style="position:absolute;left:3111;top:5305;width:36;height:36" fillcolor="#24282b" stroked="f"/>
                <v:rect id="_x0000_s31209" style="position:absolute;left:3111;top:5377;width:36;height:24" fillcolor="#24282b" stroked="f"/>
              </v:group>
              <v:group id="_x0000_s31210" style="position:absolute;left:3111;top:444;width:901;height:8389" coordorigin="3111,444" coordsize="901,8389">
                <v:rect id="_x0000_s31211" style="position:absolute;left:3111;top:5437;width:36;height:24" fillcolor="#24282b" stroked="f"/>
                <v:rect id="_x0000_s31212" style="position:absolute;left:3111;top:5497;width:36;height:36" fillcolor="#24282b" stroked="f"/>
                <v:rect id="_x0000_s31213" style="position:absolute;left:3111;top:5569;width:36;height:24" fillcolor="#24282b" stroked="f"/>
                <v:rect id="_x0000_s31214" style="position:absolute;left:3111;top:5629;width:36;height:24" fillcolor="#24282b" stroked="f"/>
                <v:rect id="_x0000_s31215" style="position:absolute;left:3111;top:5689;width:36;height:36" fillcolor="#24282b" stroked="f"/>
                <v:rect id="_x0000_s31216" style="position:absolute;left:3111;top:5749;width:36;height:36" fillcolor="#24282b" stroked="f"/>
                <v:rect id="_x0000_s31217" style="position:absolute;left:3111;top:5821;width:36;height:24" fillcolor="#24282b" stroked="f"/>
                <v:rect id="_x0000_s31218" style="position:absolute;left:3111;top:5881;width:36;height:36" fillcolor="#24282b" stroked="f"/>
                <v:rect id="_x0000_s31219" style="position:absolute;left:3111;top:5941;width:36;height:36" fillcolor="#24282b" stroked="f"/>
                <v:rect id="_x0000_s31220" style="position:absolute;left:3111;top:6013;width:36;height:24" fillcolor="#24282b" stroked="f"/>
                <v:rect id="_x0000_s31221" style="position:absolute;left:3111;top:6073;width:36;height:36" fillcolor="#24282b" stroked="f"/>
                <v:rect id="_x0000_s31222" style="position:absolute;left:3111;top:6133;width:36;height:36" fillcolor="#24282b" stroked="f"/>
                <v:rect id="_x0000_s31223" style="position:absolute;left:3111;top:6205;width:36;height:24" fillcolor="#24282b" stroked="f"/>
                <v:rect id="_x0000_s31224" style="position:absolute;left:3111;top:6265;width:36;height:36" fillcolor="#24282b" stroked="f"/>
                <v:rect id="_x0000_s31225" style="position:absolute;left:3111;top:6325;width:36;height:36" fillcolor="#24282b" stroked="f"/>
                <v:rect id="_x0000_s31226" style="position:absolute;left:3111;top:6397;width:36;height:24" fillcolor="#24282b" stroked="f"/>
                <v:rect id="_x0000_s31227" style="position:absolute;left:3111;top:6457;width:36;height:24" fillcolor="#24282b" stroked="f"/>
                <v:rect id="_x0000_s31228" style="position:absolute;left:3111;top:6517;width:36;height:36" fillcolor="#24282b" stroked="f"/>
                <v:rect id="_x0000_s31229" style="position:absolute;left:3111;top:6589;width:36;height:24" fillcolor="#24282b" stroked="f"/>
                <v:rect id="_x0000_s31230" style="position:absolute;left:3111;top:6649;width:36;height:24" fillcolor="#24282b" stroked="f"/>
                <v:rect id="_x0000_s31231" style="position:absolute;left:3111;top:6709;width:36;height:36" fillcolor="#24282b" stroked="f"/>
                <v:rect id="_x0000_s31232" style="position:absolute;left:3111;top:6769;width:36;height:36" fillcolor="#24282b" stroked="f"/>
                <v:rect id="_x0000_s31233" style="position:absolute;left:3111;top:6841;width:36;height:24" fillcolor="#24282b" stroked="f"/>
                <v:rect id="_x0000_s31234" style="position:absolute;left:3111;top:6901;width:36;height:36" fillcolor="#24282b" stroked="f"/>
                <v:rect id="_x0000_s31235" style="position:absolute;left:3111;top:6961;width:36;height:36" fillcolor="#24282b" stroked="f"/>
                <v:rect id="_x0000_s31236" style="position:absolute;left:3111;top:7033;width:36;height:24" fillcolor="#24282b" stroked="f"/>
                <v:rect id="_x0000_s31237" style="position:absolute;left:3111;top:7093;width:36;height:36" fillcolor="#24282b" stroked="f"/>
                <v:rect id="_x0000_s31238" style="position:absolute;left:3111;top:7153;width:36;height:36" fillcolor="#24282b" stroked="f"/>
                <v:rect id="_x0000_s31239" style="position:absolute;left:3111;top:7225;width:36;height:24" fillcolor="#24282b" stroked="f"/>
                <v:rect id="_x0000_s31240" style="position:absolute;left:3111;top:7285;width:36;height:24" fillcolor="#24282b" stroked="f"/>
                <v:rect id="_x0000_s31241" style="position:absolute;left:3111;top:7345;width:36;height:36" fillcolor="#24282b" stroked="f"/>
                <v:rect id="_x0000_s31242" style="position:absolute;left:3111;top:7405;width:36;height:36" fillcolor="#24282b" stroked="f"/>
                <v:rect id="_x0000_s31243" style="position:absolute;left:3111;top:7477;width:36;height:24" fillcolor="#24282b" stroked="f"/>
                <v:rect id="_x0000_s31244" style="position:absolute;left:3111;top:7537;width:36;height:36" fillcolor="#24282b" stroked="f"/>
                <v:rect id="_x0000_s31245" style="position:absolute;left:3111;top:7597;width:36;height:36" fillcolor="#24282b" stroked="f"/>
                <v:rect id="_x0000_s31246" style="position:absolute;left:3111;top:7669;width:36;height:24" fillcolor="#24282b" stroked="f"/>
                <v:rect id="_x0000_s31247" style="position:absolute;left:3111;top:7729;width:36;height:36" fillcolor="#24282b" stroked="f"/>
                <v:rect id="_x0000_s31248" style="position:absolute;left:3111;top:7789;width:36;height:36" fillcolor="#24282b" stroked="f"/>
                <v:rect id="_x0000_s31249" style="position:absolute;left:3111;top:7861;width:36;height:24" fillcolor="#24282b" stroked="f"/>
                <v:rect id="_x0000_s31250" style="position:absolute;left:3111;top:7921;width:36;height:24" fillcolor="#24282b" stroked="f"/>
                <v:rect id="_x0000_s31251" style="position:absolute;left:3111;top:7981;width:36;height:36" fillcolor="#24282b" stroked="f"/>
                <v:rect id="_x0000_s31252" style="position:absolute;left:3111;top:8041;width:36;height:36" fillcolor="#24282b" stroked="f"/>
                <v:rect id="_x0000_s31253" style="position:absolute;left:3111;top:8113;width:36;height:24" fillcolor="#24282b" stroked="f"/>
                <v:rect id="_x0000_s31254" style="position:absolute;left:3111;top:8173;width:36;height:36" fillcolor="#24282b" stroked="f"/>
                <v:rect id="_x0000_s31255" style="position:absolute;left:3111;top:8233;width:36;height:36" fillcolor="#24282b" stroked="f"/>
                <v:rect id="_x0000_s31256" style="position:absolute;left:3111;top:8305;width:36;height:24" fillcolor="#24282b" stroked="f"/>
                <v:rect id="_x0000_s31257" style="position:absolute;left:3111;top:8365;width:36;height:36" fillcolor="#24282b" stroked="f"/>
                <v:rect id="_x0000_s31258" style="position:absolute;left:3111;top:8425;width:36;height:36" fillcolor="#24282b" stroked="f"/>
                <v:rect id="_x0000_s31259" style="position:absolute;left:3111;top:8497;width:36;height:24" fillcolor="#24282b" stroked="f"/>
                <v:rect id="_x0000_s31260" style="position:absolute;left:3111;top:8557;width:36;height:36" fillcolor="#24282b" stroked="f"/>
                <v:rect id="_x0000_s31261" style="position:absolute;left:3111;top:8689;width:36;height:24" fillcolor="#24282b" stroked="f"/>
                <v:rect id="_x0000_s31262" style="position:absolute;left:3111;top:8749;width:36;height:36" fillcolor="#24282b" stroked="f"/>
                <v:rect id="_x0000_s31263" style="position:absolute;left:3111;top:8809;width:36;height:24" fillcolor="#24282b" stroked="f"/>
                <v:rect id="_x0000_s31264" style="position:absolute;left:3544;top:444;width:36;height:36" fillcolor="#24282b" stroked="f"/>
                <v:rect id="_x0000_s31265" style="position:absolute;left:3544;top:516;width:36;height:36" fillcolor="#24282b" stroked="f"/>
                <v:rect id="_x0000_s31266" style="position:absolute;left:3544;top:576;width:36;height:36" fillcolor="#24282b" stroked="f"/>
                <v:rect id="_x0000_s31267" style="position:absolute;left:3544;top:636;width:36;height:36" fillcolor="#24282b" stroked="f"/>
                <v:rect id="_x0000_s31268" style="position:absolute;left:3544;top:708;width:36;height:24" fillcolor="#24282b" stroked="f"/>
                <v:rect id="_x0000_s31269" style="position:absolute;left:3544;top:768;width:36;height:36" fillcolor="#24282b" stroked="f"/>
                <v:rect id="_x0000_s31270" style="position:absolute;left:3544;top:828;width:36;height:36" fillcolor="#24282b" stroked="f"/>
                <v:rect id="_x0000_s31271" style="position:absolute;left:3544;top:900;width:36;height:24" fillcolor="#24282b" stroked="f"/>
                <v:rect id="_x0000_s31272" style="position:absolute;left:3544;top:960;width:36;height:36" fillcolor="#24282b" stroked="f"/>
                <v:rect id="_x0000_s31273" style="position:absolute;left:3544;top:1020;width:36;height:36" fillcolor="#24282b" stroked="f"/>
                <v:rect id="_x0000_s31274" style="position:absolute;left:3544;top:1092;width:36;height:24" fillcolor="#24282b" stroked="f"/>
                <v:rect id="_x0000_s31275" style="position:absolute;left:3544;top:1152;width:36;height:36" fillcolor="#24282b" stroked="f"/>
                <v:rect id="_x0000_s31276" style="position:absolute;left:3544;top:1212;width:36;height:36" fillcolor="#24282b" stroked="f"/>
                <v:rect id="_x0000_s31277" style="position:absolute;left:3544;top:1284;width:36;height:24" fillcolor="#24282b" stroked="f"/>
                <v:rect id="_x0000_s31278" style="position:absolute;left:3544;top:1344;width:36;height:36" fillcolor="#24282b" stroked="f"/>
                <v:rect id="_x0000_s31279" style="position:absolute;left:3544;top:1404;width:36;height:36" fillcolor="#24282b" stroked="f"/>
                <v:rect id="_x0000_s31280" style="position:absolute;left:3544;top:1476;width:36;height:24" fillcolor="#24282b" stroked="f"/>
                <v:rect id="_x0000_s31281" style="position:absolute;left:3544;top:1536;width:36;height:36" fillcolor="#24282b" stroked="f"/>
                <v:rect id="_x0000_s31282" style="position:absolute;left:3544;top:1596;width:36;height:36" fillcolor="#24282b" stroked="f"/>
                <v:rect id="_x0000_s31283" style="position:absolute;left:3544;top:1656;width:36;height:36" fillcolor="#24282b" stroked="f"/>
                <v:rect id="_x0000_s31284" style="position:absolute;left:3544;top:1728;width:36;height:24" fillcolor="#24282b" stroked="f"/>
                <v:rect id="_x0000_s31285" style="position:absolute;left:3544;top:1788;width:36;height:36" fillcolor="#24282b" stroked="f"/>
                <v:rect id="_x0000_s31286" style="position:absolute;left:3544;top:1848;width:36;height:36" fillcolor="#24282b" stroked="f"/>
                <v:rect id="_x0000_s31287" style="position:absolute;left:3544;top:1920;width:36;height:24" fillcolor="#24282b" stroked="f"/>
                <v:rect id="_x0000_s31288" style="position:absolute;left:3544;top:1980;width:36;height:36" fillcolor="#24282b" stroked="f"/>
                <v:rect id="_x0000_s31289" style="position:absolute;left:3544;top:2040;width:36;height:36" fillcolor="#24282b" stroked="f"/>
                <v:rect id="_x0000_s31290" style="position:absolute;left:3544;top:2112;width:36;height:24" fillcolor="#24282b" stroked="f"/>
                <v:rect id="_x0000_s31291" style="position:absolute;left:3544;top:2172;width:36;height:36" fillcolor="#24282b" stroked="f"/>
                <v:rect id="_x0000_s31292" style="position:absolute;left:3544;top:444;width:36;height:36" fillcolor="#24282b" stroked="f"/>
                <v:rect id="_x0000_s31293" style="position:absolute;left:3544;top:516;width:36;height:36" fillcolor="#24282b" stroked="f"/>
                <v:rect id="_x0000_s31294" style="position:absolute;left:3544;top:576;width:36;height:36" fillcolor="#24282b" stroked="f"/>
                <v:rect id="_x0000_s31295" style="position:absolute;left:3544;top:636;width:36;height:36" fillcolor="#24282b" stroked="f"/>
                <v:rect id="_x0000_s31296" style="position:absolute;left:3544;top:708;width:36;height:24" fillcolor="#24282b" stroked="f"/>
                <v:rect id="_x0000_s31297" style="position:absolute;left:3544;top:768;width:36;height:36" fillcolor="#24282b" stroked="f"/>
                <v:rect id="_x0000_s31298" style="position:absolute;left:3544;top:828;width:36;height:36" fillcolor="#24282b" stroked="f"/>
                <v:rect id="_x0000_s31299" style="position:absolute;left:3544;top:900;width:36;height:24" fillcolor="#24282b" stroked="f"/>
                <v:rect id="_x0000_s31300" style="position:absolute;left:3544;top:960;width:36;height:36" fillcolor="#24282b" stroked="f"/>
                <v:rect id="_x0000_s31301" style="position:absolute;left:3544;top:1020;width:36;height:36" fillcolor="#24282b" stroked="f"/>
                <v:rect id="_x0000_s31302" style="position:absolute;left:3544;top:1092;width:36;height:24" fillcolor="#24282b" stroked="f"/>
                <v:rect id="_x0000_s31303" style="position:absolute;left:3544;top:1152;width:36;height:36" fillcolor="#24282b" stroked="f"/>
                <v:rect id="_x0000_s31304" style="position:absolute;left:3544;top:1212;width:36;height:36" fillcolor="#24282b" stroked="f"/>
                <v:rect id="_x0000_s31305" style="position:absolute;left:3544;top:1284;width:36;height:24" fillcolor="#24282b" stroked="f"/>
                <v:rect id="_x0000_s31306" style="position:absolute;left:3544;top:1344;width:36;height:36" fillcolor="#24282b" stroked="f"/>
                <v:rect id="_x0000_s31307" style="position:absolute;left:3544;top:1404;width:36;height:36" fillcolor="#24282b" stroked="f"/>
                <v:rect id="_x0000_s31308" style="position:absolute;left:3544;top:1476;width:36;height:24" fillcolor="#24282b" stroked="f"/>
                <v:rect id="_x0000_s31309" style="position:absolute;left:3544;top:1536;width:36;height:36" fillcolor="#24282b" stroked="f"/>
                <v:rect id="_x0000_s31310" style="position:absolute;left:3544;top:1596;width:36;height:36" fillcolor="#24282b" stroked="f"/>
                <v:rect id="_x0000_s31311" style="position:absolute;left:3544;top:1656;width:36;height:36" fillcolor="#24282b" stroked="f"/>
                <v:rect id="_x0000_s31312" style="position:absolute;left:3544;top:1728;width:36;height:24" fillcolor="#24282b" stroked="f"/>
                <v:rect id="_x0000_s31313" style="position:absolute;left:3544;top:1788;width:36;height:36" fillcolor="#24282b" stroked="f"/>
                <v:rect id="_x0000_s31314" style="position:absolute;left:3544;top:1848;width:36;height:36" fillcolor="#24282b" stroked="f"/>
                <v:rect id="_x0000_s31315" style="position:absolute;left:3544;top:1920;width:36;height:24" fillcolor="#24282b" stroked="f"/>
                <v:rect id="_x0000_s31316" style="position:absolute;left:3544;top:1980;width:36;height:36" fillcolor="#24282b" stroked="f"/>
                <v:rect id="_x0000_s31317" style="position:absolute;left:3544;top:2040;width:36;height:36" fillcolor="#24282b" stroked="f"/>
                <v:rect id="_x0000_s31318" style="position:absolute;left:3544;top:2112;width:36;height:24" fillcolor="#24282b" stroked="f"/>
                <v:rect id="_x0000_s31319" style="position:absolute;left:3544;top:2172;width:36;height:36" fillcolor="#24282b" stroked="f"/>
                <v:rect id="_x0000_s31320" style="position:absolute;left:3976;top:444;width:24;height:36" fillcolor="#24282b" stroked="f"/>
                <v:rect id="_x0000_s31321" style="position:absolute;left:3976;top:516;width:24;height:36" fillcolor="#24282b" stroked="f"/>
                <v:rect id="_x0000_s31322" style="position:absolute;left:3976;top:576;width:24;height:36" fillcolor="#24282b" stroked="f"/>
                <v:rect id="_x0000_s31323" style="position:absolute;left:3976;top:636;width:24;height:36" fillcolor="#24282b" stroked="f"/>
                <v:rect id="_x0000_s31324" style="position:absolute;left:3976;top:708;width:24;height:24" fillcolor="#24282b" stroked="f"/>
                <v:rect id="_x0000_s31325" style="position:absolute;left:3976;top:768;width:24;height:36" fillcolor="#24282b" stroked="f"/>
                <v:rect id="_x0000_s31326" style="position:absolute;left:3976;top:828;width:24;height:36" fillcolor="#24282b" stroked="f"/>
                <v:rect id="_x0000_s31327" style="position:absolute;left:3976;top:900;width:24;height:24" fillcolor="#24282b" stroked="f"/>
                <v:rect id="_x0000_s31328" style="position:absolute;left:3976;top:960;width:24;height:36" fillcolor="#24282b" stroked="f"/>
                <v:rect id="_x0000_s31329" style="position:absolute;left:3976;top:1020;width:24;height:36" fillcolor="#24282b" stroked="f"/>
                <v:rect id="_x0000_s31330" style="position:absolute;left:3976;top:1092;width:24;height:24" fillcolor="#24282b" stroked="f"/>
                <v:rect id="_x0000_s31331" style="position:absolute;left:3976;top:1152;width:24;height:36" fillcolor="#24282b" stroked="f"/>
                <v:rect id="_x0000_s31332" style="position:absolute;left:3976;top:1212;width:24;height:36" fillcolor="#24282b" stroked="f"/>
                <v:rect id="_x0000_s31333" style="position:absolute;left:3976;top:1284;width:24;height:24" fillcolor="#24282b" stroked="f"/>
                <v:rect id="_x0000_s31334" style="position:absolute;left:3976;top:1344;width:24;height:36" fillcolor="#24282b" stroked="f"/>
                <v:rect id="_x0000_s31335" style="position:absolute;left:3976;top:1404;width:24;height:36" fillcolor="#24282b" stroked="f"/>
                <v:rect id="_x0000_s31336" style="position:absolute;left:3976;top:1476;width:24;height:24" fillcolor="#24282b" stroked="f"/>
                <v:rect id="_x0000_s31337" style="position:absolute;left:3976;top:1536;width:24;height:36" fillcolor="#24282b" stroked="f"/>
                <v:rect id="_x0000_s31338" style="position:absolute;left:3976;top:1596;width:24;height:36" fillcolor="#24282b" stroked="f"/>
                <v:rect id="_x0000_s31339" style="position:absolute;left:3976;top:1656;width:24;height:36" fillcolor="#24282b" stroked="f"/>
                <v:rect id="_x0000_s31340" style="position:absolute;left:3976;top:1728;width:24;height:24" fillcolor="#24282b" stroked="f"/>
                <v:rect id="_x0000_s31341" style="position:absolute;left:3976;top:1788;width:24;height:36" fillcolor="#24282b" stroked="f"/>
                <v:rect id="_x0000_s31342" style="position:absolute;left:3976;top:1848;width:24;height:36" fillcolor="#24282b" stroked="f"/>
                <v:rect id="_x0000_s31343" style="position:absolute;left:3976;top:1920;width:24;height:24" fillcolor="#24282b" stroked="f"/>
                <v:rect id="_x0000_s31344" style="position:absolute;left:3976;top:1980;width:24;height:36" fillcolor="#24282b" stroked="f"/>
                <v:rect id="_x0000_s31345" style="position:absolute;left:3976;top:2040;width:24;height:36" fillcolor="#24282b" stroked="f"/>
                <v:rect id="_x0000_s31346" style="position:absolute;left:3976;top:2112;width:24;height:24" fillcolor="#24282b" stroked="f"/>
                <v:rect id="_x0000_s31347" style="position:absolute;left:3976;top:2172;width:24;height:36" fillcolor="#24282b" stroked="f"/>
                <v:rect id="_x0000_s31348" style="position:absolute;left:3976;top:2232;width:24;height:36" fillcolor="#24282b" stroked="f"/>
                <v:rect id="_x0000_s31349" style="position:absolute;left:3976;top:2292;width:24;height:36" fillcolor="#24282b" stroked="f"/>
                <v:rect id="_x0000_s31350" style="position:absolute;left:3976;top:2364;width:24;height:24" fillcolor="#24282b" stroked="f"/>
                <v:rect id="_x0000_s31351" style="position:absolute;left:3976;top:2424;width:24;height:36" fillcolor="#24282b" stroked="f"/>
                <v:rect id="_x0000_s31352" style="position:absolute;left:3976;top:2484;width:24;height:36" fillcolor="#24282b" stroked="f"/>
                <v:rect id="_x0000_s31353" style="position:absolute;left:3976;top:2556;width:24;height:24" fillcolor="#24282b" stroked="f"/>
                <v:rect id="_x0000_s31354" style="position:absolute;left:3976;top:2616;width:24;height:36" fillcolor="#24282b" stroked="f"/>
                <v:rect id="_x0000_s31355" style="position:absolute;left:3976;top:2676;width:24;height:36" fillcolor="#24282b" stroked="f"/>
                <v:rect id="_x0000_s31356" style="position:absolute;left:3976;top:2748;width:24;height:24" fillcolor="#24282b" stroked="f"/>
                <v:rect id="_x0000_s31357" style="position:absolute;left:3976;top:2808;width:24;height:36" fillcolor="#24282b" stroked="f"/>
                <v:rect id="_x0000_s31358" style="position:absolute;left:3976;top:2868;width:24;height:36" fillcolor="#24282b" stroked="f"/>
                <v:rect id="_x0000_s31359" style="position:absolute;left:3976;top:2928;width:24;height:36" fillcolor="#24282b" stroked="f"/>
                <v:rect id="_x0000_s31360" style="position:absolute;left:3976;top:3000;width:24;height:24" fillcolor="#24282b" stroked="f"/>
                <v:rect id="_x0000_s31361" style="position:absolute;left:3976;top:3060;width:24;height:36" fillcolor="#24282b" stroked="f"/>
                <v:rect id="_x0000_s31362" style="position:absolute;left:3976;top:3121;width:24;height:36" fillcolor="#24282b" stroked="f"/>
                <v:rect id="_x0000_s31363" style="position:absolute;left:3976;top:3193;width:24;height:24" fillcolor="#24282b" stroked="f"/>
                <v:rect id="_x0000_s31364" style="position:absolute;left:3976;top:3253;width:24;height:36" fillcolor="#24282b" stroked="f"/>
                <v:rect id="_x0000_s31365" style="position:absolute;left:3976;top:3313;width:24;height:36" fillcolor="#24282b" stroked="f"/>
                <v:rect id="_x0000_s31366" style="position:absolute;left:3976;top:3385;width:24;height:24" fillcolor="#24282b" stroked="f"/>
                <v:rect id="_x0000_s31367" style="position:absolute;left:3976;top:3445;width:24;height:36" fillcolor="#24282b" stroked="f"/>
                <v:rect id="_x0000_s31368" style="position:absolute;left:3976;top:3505;width:24;height:36" fillcolor="#24282b" stroked="f"/>
                <v:rect id="_x0000_s31369" style="position:absolute;left:3976;top:3565;width:24;height:36" fillcolor="#24282b" stroked="f"/>
                <v:shape id="_x0000_s31370" style="position:absolute;left:3976;top:3637;width:36;height:36" coordsize="3,3" path="m2,l,,,3r3,l2,xe" fillcolor="#24282b" stroked="f">
                  <v:path arrowok="t"/>
                </v:shape>
                <v:rect id="_x0000_s31371" style="position:absolute;left:3976;top:3697;width:36;height:36" fillcolor="#24282b" stroked="f"/>
                <v:rect id="_x0000_s31372" style="position:absolute;left:3976;top:3769;width:36;height:24" fillcolor="#24282b" stroked="f"/>
                <v:rect id="_x0000_s31373" style="position:absolute;left:3976;top:3829;width:36;height:36" fillcolor="#24282b" stroked="f"/>
                <v:rect id="_x0000_s31374" style="position:absolute;left:3976;top:3889;width:36;height:36" fillcolor="#24282b" stroked="f"/>
                <v:rect id="_x0000_s31375" style="position:absolute;left:3976;top:3949;width:36;height:36" fillcolor="#24282b" stroked="f"/>
                <v:rect id="_x0000_s31376" style="position:absolute;left:3976;top:4021;width:36;height:36" fillcolor="#24282b" stroked="f"/>
                <v:rect id="_x0000_s31377" style="position:absolute;left:3976;top:4081;width:36;height:36" fillcolor="#24282b" stroked="f"/>
                <v:rect id="_x0000_s31378" style="position:absolute;left:3976;top:4141;width:36;height:36" fillcolor="#24282b" stroked="f"/>
                <v:rect id="_x0000_s31379" style="position:absolute;left:3976;top:4213;width:36;height:24" fillcolor="#24282b" stroked="f"/>
                <v:rect id="_x0000_s31380" style="position:absolute;left:3976;top:4273;width:36;height:36" fillcolor="#24282b" stroked="f"/>
                <v:rect id="_x0000_s31381" style="position:absolute;left:3976;top:4333;width:36;height:36" fillcolor="#24282b" stroked="f"/>
                <v:rect id="_x0000_s31382" style="position:absolute;left:3976;top:4405;width:36;height:24" fillcolor="#24282b" stroked="f"/>
                <v:rect id="_x0000_s31383" style="position:absolute;left:3976;top:4465;width:36;height:36" fillcolor="#24282b" stroked="f"/>
                <v:rect id="_x0000_s31384" style="position:absolute;left:3976;top:4525;width:36;height:36" fillcolor="#24282b" stroked="f"/>
                <v:rect id="_x0000_s31385" style="position:absolute;left:3976;top:4585;width:36;height:36" fillcolor="#24282b" stroked="f"/>
                <v:rect id="_x0000_s31386" style="position:absolute;left:3976;top:4657;width:36;height:36" fillcolor="#24282b" stroked="f"/>
                <v:rect id="_x0000_s31387" style="position:absolute;left:3976;top:4717;width:36;height:36" fillcolor="#24282b" stroked="f"/>
                <v:rect id="_x0000_s31388" style="position:absolute;left:3976;top:4777;width:36;height:36" fillcolor="#24282b" stroked="f"/>
                <v:rect id="_x0000_s31389" style="position:absolute;left:3976;top:4849;width:36;height:12" fillcolor="#24282b" stroked="f"/>
                <v:rect id="_x0000_s31390" style="position:absolute;left:3976;top:4897;width:36;height:36" fillcolor="#24282b" stroked="f"/>
                <v:rect id="_x0000_s31391" style="position:absolute;left:3976;top:4957;width:36;height:36" fillcolor="#24282b" stroked="f"/>
                <v:rect id="_x0000_s31392" style="position:absolute;left:3976;top:5029;width:36;height:24" fillcolor="#24282b" stroked="f"/>
                <v:rect id="_x0000_s31393" style="position:absolute;left:3976;top:5089;width:36;height:36" fillcolor="#24282b" stroked="f"/>
                <v:rect id="_x0000_s31394" style="position:absolute;left:3976;top:5149;width:36;height:36" fillcolor="#24282b" stroked="f"/>
                <v:rect id="_x0000_s31395" style="position:absolute;left:3976;top:5209;width:36;height:36" fillcolor="#24282b" stroked="f"/>
                <v:rect id="_x0000_s31396" style="position:absolute;left:3976;top:5281;width:36;height:36" fillcolor="#24282b" stroked="f"/>
                <v:rect id="_x0000_s31397" style="position:absolute;left:3976;top:5341;width:36;height:36" fillcolor="#24282b" stroked="f"/>
                <v:rect id="_x0000_s31398" style="position:absolute;left:3976;top:5401;width:36;height:36" fillcolor="#24282b" stroked="f"/>
                <v:rect id="_x0000_s31399" style="position:absolute;left:3976;top:5473;width:36;height:24" fillcolor="#24282b" stroked="f"/>
                <v:rect id="_x0000_s31400" style="position:absolute;left:3976;top:5533;width:36;height:36" fillcolor="#24282b" stroked="f"/>
                <v:rect id="_x0000_s31401" style="position:absolute;left:3976;top:5593;width:36;height:36" fillcolor="#24282b" stroked="f"/>
                <v:rect id="_x0000_s31402" style="position:absolute;left:3976;top:5665;width:36;height:24" fillcolor="#24282b" stroked="f"/>
                <v:rect id="_x0000_s31403" style="position:absolute;left:3976;top:5725;width:36;height:36" fillcolor="#24282b" stroked="f"/>
                <v:rect id="_x0000_s31404" style="position:absolute;left:3976;top:5785;width:36;height:36" fillcolor="#24282b" stroked="f"/>
                <v:rect id="_x0000_s31405" style="position:absolute;left:3976;top:5845;width:36;height:36" fillcolor="#24282b" stroked="f"/>
                <v:rect id="_x0000_s31406" style="position:absolute;left:3976;top:5917;width:36;height:36" fillcolor="#24282b" stroked="f"/>
                <v:rect id="_x0000_s31407" style="position:absolute;left:3976;top:5977;width:36;height:36" fillcolor="#24282b" stroked="f"/>
                <v:rect id="_x0000_s31408" style="position:absolute;left:3976;top:6049;width:36;height:24" fillcolor="#24282b" stroked="f"/>
                <v:rect id="_x0000_s31409" style="position:absolute;left:3976;top:6109;width:36;height:36" fillcolor="#24282b" stroked="f"/>
                <v:rect id="_x0000_s31410" style="position:absolute;left:3976;top:6169;width:36;height:36" fillcolor="#24282b" stroked="f"/>
              </v:group>
              <v:group id="_x0000_s31411" style="position:absolute;left:2150;top:444;width:5177;height:9074" coordorigin="2150,444" coordsize="5177,9074">
                <v:rect id="_x0000_s31412" style="position:absolute;left:3976;top:6241;width:36;height:24" fillcolor="#24282b" stroked="f"/>
                <v:rect id="_x0000_s31413" style="position:absolute;left:3976;top:6301;width:36;height:36" fillcolor="#24282b" stroked="f"/>
                <v:rect id="_x0000_s31414" style="position:absolute;left:3976;top:6361;width:36;height:36" fillcolor="#24282b" stroked="f"/>
                <v:rect id="_x0000_s31415" style="position:absolute;left:3976;top:6421;width:36;height:36" fillcolor="#24282b" stroked="f"/>
                <v:rect id="_x0000_s31416" style="position:absolute;left:3976;top:6493;width:36;height:24" fillcolor="#24282b" stroked="f"/>
                <v:rect id="_x0000_s31417" style="position:absolute;left:3976;top:6553;width:36;height:36" fillcolor="#24282b" stroked="f"/>
                <v:rect id="_x0000_s31418" style="position:absolute;left:3976;top:6613;width:36;height:36" fillcolor="#24282b" stroked="f"/>
                <v:rect id="_x0000_s31419" style="position:absolute;left:3976;top:6685;width:36;height:24" fillcolor="#24282b" stroked="f"/>
                <v:rect id="_x0000_s31420" style="position:absolute;left:3976;top:6745;width:36;height:36" fillcolor="#24282b" stroked="f"/>
                <v:rect id="_x0000_s31421" style="position:absolute;left:3976;top:6805;width:36;height:36" fillcolor="#24282b" stroked="f"/>
                <v:rect id="_x0000_s31422" style="position:absolute;left:3976;top:444;width:24;height:36" fillcolor="#24282b" stroked="f"/>
                <v:rect id="_x0000_s31423" style="position:absolute;left:3976;top:516;width:24;height:36" fillcolor="#24282b" stroked="f"/>
                <v:rect id="_x0000_s31424" style="position:absolute;left:3976;top:576;width:24;height:36" fillcolor="#24282b" stroked="f"/>
                <v:rect id="_x0000_s31425" style="position:absolute;left:3976;top:636;width:24;height:36" fillcolor="#24282b" stroked="f"/>
                <v:rect id="_x0000_s31426" style="position:absolute;left:3976;top:708;width:24;height:24" fillcolor="#24282b" stroked="f"/>
                <v:rect id="_x0000_s31427" style="position:absolute;left:3976;top:768;width:24;height:36" fillcolor="#24282b" stroked="f"/>
                <v:rect id="_x0000_s31428" style="position:absolute;left:3976;top:828;width:24;height:36" fillcolor="#24282b" stroked="f"/>
                <v:rect id="_x0000_s31429" style="position:absolute;left:3976;top:900;width:24;height:24" fillcolor="#24282b" stroked="f"/>
                <v:rect id="_x0000_s31430" style="position:absolute;left:3976;top:960;width:24;height:36" fillcolor="#24282b" stroked="f"/>
                <v:rect id="_x0000_s31431" style="position:absolute;left:3976;top:1020;width:24;height:36" fillcolor="#24282b" stroked="f"/>
                <v:rect id="_x0000_s31432" style="position:absolute;left:3976;top:1092;width:24;height:24" fillcolor="#24282b" stroked="f"/>
                <v:rect id="_x0000_s31433" style="position:absolute;left:3976;top:1152;width:24;height:36" fillcolor="#24282b" stroked="f"/>
                <v:rect id="_x0000_s31434" style="position:absolute;left:3976;top:1212;width:24;height:36" fillcolor="#24282b" stroked="f"/>
                <v:rect id="_x0000_s31435" style="position:absolute;left:3976;top:1284;width:24;height:24" fillcolor="#24282b" stroked="f"/>
                <v:rect id="_x0000_s31436" style="position:absolute;left:3976;top:1344;width:24;height:36" fillcolor="#24282b" stroked="f"/>
                <v:rect id="_x0000_s31437" style="position:absolute;left:3976;top:1404;width:24;height:36" fillcolor="#24282b" stroked="f"/>
                <v:rect id="_x0000_s31438" style="position:absolute;left:3976;top:1476;width:24;height:24" fillcolor="#24282b" stroked="f"/>
                <v:rect id="_x0000_s31439" style="position:absolute;left:3976;top:1536;width:24;height:36" fillcolor="#24282b" stroked="f"/>
                <v:rect id="_x0000_s31440" style="position:absolute;left:3976;top:1596;width:24;height:36" fillcolor="#24282b" stroked="f"/>
                <v:rect id="_x0000_s31441" style="position:absolute;left:3976;top:1656;width:24;height:36" fillcolor="#24282b" stroked="f"/>
                <v:rect id="_x0000_s31442" style="position:absolute;left:3976;top:1728;width:24;height:24" fillcolor="#24282b" stroked="f"/>
                <v:rect id="_x0000_s31443" style="position:absolute;left:3976;top:1788;width:24;height:36" fillcolor="#24282b" stroked="f"/>
                <v:rect id="_x0000_s31444" style="position:absolute;left:3976;top:1848;width:24;height:36" fillcolor="#24282b" stroked="f"/>
                <v:rect id="_x0000_s31445" style="position:absolute;left:3976;top:1920;width:24;height:24" fillcolor="#24282b" stroked="f"/>
                <v:rect id="_x0000_s31446" style="position:absolute;left:3976;top:1980;width:24;height:36" fillcolor="#24282b" stroked="f"/>
                <v:rect id="_x0000_s31447" style="position:absolute;left:3976;top:2040;width:24;height:36" fillcolor="#24282b" stroked="f"/>
                <v:rect id="_x0000_s31448" style="position:absolute;left:3976;top:2112;width:24;height:24" fillcolor="#24282b" stroked="f"/>
                <v:rect id="_x0000_s31449" style="position:absolute;left:3976;top:2172;width:24;height:36" fillcolor="#24282b" stroked="f"/>
                <v:rect id="_x0000_s31450" style="position:absolute;left:3976;top:2232;width:24;height:36" fillcolor="#24282b" stroked="f"/>
                <v:rect id="_x0000_s31451" style="position:absolute;left:3976;top:2292;width:24;height:36" fillcolor="#24282b" stroked="f"/>
                <v:rect id="_x0000_s31452" style="position:absolute;left:3976;top:2364;width:24;height:24" fillcolor="#24282b" stroked="f"/>
                <v:rect id="_x0000_s31453" style="position:absolute;left:3976;top:2424;width:24;height:36" fillcolor="#24282b" stroked="f"/>
                <v:rect id="_x0000_s31454" style="position:absolute;left:3976;top:2484;width:24;height:36" fillcolor="#24282b" stroked="f"/>
                <v:rect id="_x0000_s31455" style="position:absolute;left:3976;top:2556;width:24;height:24" fillcolor="#24282b" stroked="f"/>
                <v:rect id="_x0000_s31456" style="position:absolute;left:3976;top:2616;width:24;height:36" fillcolor="#24282b" stroked="f"/>
                <v:rect id="_x0000_s31457" style="position:absolute;left:3976;top:2676;width:24;height:36" fillcolor="#24282b" stroked="f"/>
                <v:rect id="_x0000_s31458" style="position:absolute;left:3976;top:2748;width:24;height:24" fillcolor="#24282b" stroked="f"/>
                <v:rect id="_x0000_s31459" style="position:absolute;left:3976;top:2808;width:24;height:36" fillcolor="#24282b" stroked="f"/>
                <v:rect id="_x0000_s31460" style="position:absolute;left:3976;top:2868;width:24;height:36" fillcolor="#24282b" stroked="f"/>
                <v:rect id="_x0000_s31461" style="position:absolute;left:3976;top:2928;width:24;height:36" fillcolor="#24282b" stroked="f"/>
                <v:rect id="_x0000_s31462" style="position:absolute;left:3976;top:3000;width:24;height:24" fillcolor="#24282b" stroked="f"/>
                <v:rect id="_x0000_s31463" style="position:absolute;left:3976;top:3060;width:24;height:36" fillcolor="#24282b" stroked="f"/>
                <v:rect id="_x0000_s31464" style="position:absolute;left:3976;top:3121;width:24;height:36" fillcolor="#24282b" stroked="f"/>
                <v:rect id="_x0000_s31465" style="position:absolute;left:3976;top:3193;width:24;height:24" fillcolor="#24282b" stroked="f"/>
                <v:rect id="_x0000_s31466" style="position:absolute;left:3976;top:3253;width:24;height:36" fillcolor="#24282b" stroked="f"/>
                <v:rect id="_x0000_s31467" style="position:absolute;left:3976;top:3313;width:24;height:36" fillcolor="#24282b" stroked="f"/>
                <v:rect id="_x0000_s31468" style="position:absolute;left:3976;top:3385;width:24;height:24" fillcolor="#24282b" stroked="f"/>
                <v:rect id="_x0000_s31469" style="position:absolute;left:3976;top:3445;width:24;height:36" fillcolor="#24282b" stroked="f"/>
                <v:rect id="_x0000_s31470" style="position:absolute;left:3976;top:3505;width:24;height:36" fillcolor="#24282b" stroked="f"/>
                <v:rect id="_x0000_s31471" style="position:absolute;left:3976;top:3565;width:24;height:36" fillcolor="#24282b" stroked="f"/>
                <v:shape id="_x0000_s31472" style="position:absolute;left:3976;top:3637;width:36;height:36" coordsize="3,3" path="m2,l,,,3r3,l2,xe" fillcolor="#24282b" stroked="f">
                  <v:path arrowok="t"/>
                </v:shape>
                <v:rect id="_x0000_s31473" style="position:absolute;left:3976;top:3697;width:36;height:36" fillcolor="#24282b" stroked="f"/>
                <v:rect id="_x0000_s31474" style="position:absolute;left:3976;top:3769;width:36;height:24" fillcolor="#24282b" stroked="f"/>
                <v:rect id="_x0000_s31475" style="position:absolute;left:3976;top:3829;width:36;height:36" fillcolor="#24282b" stroked="f"/>
                <v:rect id="_x0000_s31476" style="position:absolute;left:3976;top:3889;width:36;height:36" fillcolor="#24282b" stroked="f"/>
                <v:rect id="_x0000_s31477" style="position:absolute;left:3976;top:3949;width:36;height:36" fillcolor="#24282b" stroked="f"/>
                <v:rect id="_x0000_s31478" style="position:absolute;left:3976;top:4021;width:36;height:36" fillcolor="#24282b" stroked="f"/>
                <v:rect id="_x0000_s31479" style="position:absolute;left:3976;top:4081;width:36;height:36" fillcolor="#24282b" stroked="f"/>
                <v:rect id="_x0000_s31480" style="position:absolute;left:3976;top:4141;width:36;height:36" fillcolor="#24282b" stroked="f"/>
                <v:rect id="_x0000_s31481" style="position:absolute;left:3976;top:4213;width:36;height:24" fillcolor="#24282b" stroked="f"/>
                <v:rect id="_x0000_s31482" style="position:absolute;left:3976;top:4273;width:36;height:36" fillcolor="#24282b" stroked="f"/>
                <v:rect id="_x0000_s31483" style="position:absolute;left:3976;top:4333;width:36;height:36" fillcolor="#24282b" stroked="f"/>
                <v:rect id="_x0000_s31484" style="position:absolute;left:3976;top:4405;width:36;height:24" fillcolor="#24282b" stroked="f"/>
                <v:rect id="_x0000_s31485" style="position:absolute;left:3976;top:4465;width:36;height:36" fillcolor="#24282b" stroked="f"/>
                <v:rect id="_x0000_s31486" style="position:absolute;left:3976;top:4525;width:36;height:36" fillcolor="#24282b" stroked="f"/>
                <v:rect id="_x0000_s31487" style="position:absolute;left:3976;top:4585;width:36;height:36" fillcolor="#24282b" stroked="f"/>
                <v:rect id="_x0000_s31488" style="position:absolute;left:3976;top:4657;width:36;height:36" fillcolor="#24282b" stroked="f"/>
                <v:rect id="_x0000_s31489" style="position:absolute;left:3976;top:4717;width:36;height:36" fillcolor="#24282b" stroked="f"/>
                <v:rect id="_x0000_s31490" style="position:absolute;left:3976;top:4777;width:36;height:36" fillcolor="#24282b" stroked="f"/>
                <v:rect id="_x0000_s31491" style="position:absolute;left:3976;top:4849;width:36;height:12" fillcolor="#24282b" stroked="f"/>
                <v:rect id="_x0000_s31492" style="position:absolute;left:3976;top:4897;width:36;height:36" fillcolor="#24282b" stroked="f"/>
                <v:rect id="_x0000_s31493" style="position:absolute;left:3976;top:4957;width:36;height:36" fillcolor="#24282b" stroked="f"/>
                <v:rect id="_x0000_s31494" style="position:absolute;left:3976;top:5029;width:36;height:24" fillcolor="#24282b" stroked="f"/>
                <v:rect id="_x0000_s31495" style="position:absolute;left:3976;top:5089;width:36;height:36" fillcolor="#24282b" stroked="f"/>
                <v:rect id="_x0000_s31496" style="position:absolute;left:3976;top:5149;width:36;height:36" fillcolor="#24282b" stroked="f"/>
                <v:rect id="_x0000_s31497" style="position:absolute;left:3976;top:5209;width:36;height:36" fillcolor="#24282b" stroked="f"/>
                <v:rect id="_x0000_s31498" style="position:absolute;left:3976;top:5281;width:36;height:36" fillcolor="#24282b" stroked="f"/>
                <v:rect id="_x0000_s31499" style="position:absolute;left:3976;top:5341;width:36;height:36" fillcolor="#24282b" stroked="f"/>
                <v:rect id="_x0000_s31500" style="position:absolute;left:3976;top:5401;width:36;height:36" fillcolor="#24282b" stroked="f"/>
                <v:rect id="_x0000_s31501" style="position:absolute;left:3976;top:5473;width:36;height:24" fillcolor="#24282b" stroked="f"/>
                <v:rect id="_x0000_s31502" style="position:absolute;left:3976;top:5533;width:36;height:36" fillcolor="#24282b" stroked="f"/>
                <v:rect id="_x0000_s31503" style="position:absolute;left:3976;top:5593;width:36;height:36" fillcolor="#24282b" stroked="f"/>
                <v:rect id="_x0000_s31504" style="position:absolute;left:3976;top:5665;width:36;height:24" fillcolor="#24282b" stroked="f"/>
                <v:rect id="_x0000_s31505" style="position:absolute;left:3976;top:5725;width:36;height:36" fillcolor="#24282b" stroked="f"/>
                <v:rect id="_x0000_s31506" style="position:absolute;left:3976;top:5785;width:36;height:36" fillcolor="#24282b" stroked="f"/>
                <v:rect id="_x0000_s31507" style="position:absolute;left:3976;top:5845;width:36;height:36" fillcolor="#24282b" stroked="f"/>
                <v:rect id="_x0000_s31508" style="position:absolute;left:3976;top:5917;width:36;height:36" fillcolor="#24282b" stroked="f"/>
                <v:rect id="_x0000_s31509" style="position:absolute;left:3976;top:5977;width:36;height:36" fillcolor="#24282b" stroked="f"/>
                <v:rect id="_x0000_s31510" style="position:absolute;left:3976;top:6049;width:36;height:24" fillcolor="#24282b" stroked="f"/>
                <v:rect id="_x0000_s31511" style="position:absolute;left:3976;top:6109;width:36;height:36" fillcolor="#24282b" stroked="f"/>
                <v:rect id="_x0000_s31512" style="position:absolute;left:3976;top:6169;width:36;height:36" fillcolor="#24282b" stroked="f"/>
                <v:rect id="_x0000_s31513" style="position:absolute;left:3976;top:6241;width:36;height:24" fillcolor="#24282b" stroked="f"/>
                <v:rect id="_x0000_s31514" style="position:absolute;left:3976;top:6301;width:36;height:36" fillcolor="#24282b" stroked="f"/>
                <v:rect id="_x0000_s31515" style="position:absolute;left:3976;top:6361;width:36;height:36" fillcolor="#24282b" stroked="f"/>
                <v:rect id="_x0000_s31516" style="position:absolute;left:3976;top:6421;width:36;height:36" fillcolor="#24282b" stroked="f"/>
                <v:rect id="_x0000_s31517" style="position:absolute;left:3976;top:6493;width:36;height:24" fillcolor="#24282b" stroked="f"/>
                <v:rect id="_x0000_s31518" style="position:absolute;left:3976;top:6553;width:36;height:36" fillcolor="#24282b" stroked="f"/>
                <v:rect id="_x0000_s31519" style="position:absolute;left:3976;top:6613;width:36;height:36" fillcolor="#24282b" stroked="f"/>
                <v:rect id="_x0000_s31520" style="position:absolute;left:3976;top:6685;width:36;height:24" fillcolor="#24282b" stroked="f"/>
                <v:rect id="_x0000_s31521" style="position:absolute;left:3976;top:6745;width:36;height:36" fillcolor="#24282b" stroked="f"/>
                <v:rect id="_x0000_s31522" style="position:absolute;left:3976;top:6805;width:36;height:36" fillcolor="#24282b" stroked="f"/>
                <v:line id="_x0000_s31523" style="position:absolute" from="3123,624" to="3544,636" strokecolor="#24282b" strokeweight=".6pt">
                  <v:stroke joinstyle="miter"/>
                </v:line>
                <v:shape id="_x0000_s31524" style="position:absolute;left:3123;top:576;width:108;height:108" coordsize="9,9" path="m9,l,4,9,9e" filled="f" strokecolor="#24282b" strokeweight=".6pt">
                  <v:stroke joinstyle="miter"/>
                  <v:path arrowok="t"/>
                </v:shape>
                <v:shape id="_x0000_s31525" style="position:absolute;left:3435;top:576;width:109;height:108" coordsize="9,9" path="m,9l9,4,,e" filled="f" strokecolor="#24282b" strokeweight=".6pt">
                  <v:stroke joinstyle="miter"/>
                  <v:path arrowok="t"/>
                </v:shape>
                <v:line id="_x0000_s31526" style="position:absolute" from="2150,876" to="2523,877" strokecolor="#24282b" strokeweight=".6pt">
                  <v:stroke joinstyle="miter"/>
                </v:line>
                <v:shape id="_x0000_s31527" style="position:absolute;left:2414;top:816;width:109;height:108" coordsize="9,9" path="m,9l9,5,,e" filled="f" strokecolor="#24282b" strokeweight=".6pt">
                  <v:stroke joinstyle="miter"/>
                  <v:path arrowok="t"/>
                </v:shape>
                <v:line id="_x0000_s31528" style="position:absolute" from="2150,876" to="2523,877" strokecolor="#24282b" strokeweight=".6pt">
                  <v:stroke joinstyle="miter"/>
                </v:line>
                <v:shape id="_x0000_s31529" style="position:absolute;left:2414;top:816;width:109;height:108" coordsize="9,9" path="m,9l9,5,,e" filled="f" strokecolor="#24282b" strokeweight=".6pt">
                  <v:stroke joinstyle="miter"/>
                  <v:path arrowok="t"/>
                </v:shape>
                <v:line id="_x0000_s31530" style="position:absolute;flip:y" from="3135,9001" to="3136,9518" strokecolor="#24282b" strokeweight=".6pt">
                  <v:stroke joinstyle="miter"/>
                </v:line>
                <v:shape id="_x0000_s31531" style="position:absolute;left:3075;top:9001;width:108;height:96" coordsize="9,8" path="m9,8l5,,,8e" filled="f" strokecolor="#24282b" strokeweight=".6pt">
                  <v:stroke joinstyle="miter"/>
                  <v:path arrowok="t"/>
                </v:shape>
                <v:shape id="_x0000_s31532" style="position:absolute;left:3075;top:9001;width:108;height:96" coordsize="9,8" path="m9,8l5,,,8e" filled="f" strokecolor="#24282b" strokeweight=".6pt">
                  <v:stroke joinstyle="miter"/>
                  <v:path arrowok="t"/>
                </v:shape>
                <v:rect id="_x0000_s31533" style="position:absolute;left:3760;top:2532;width:36;height:36" fillcolor="#24282b" stroked="f"/>
                <v:rect id="_x0000_s31534" style="position:absolute;left:3760;top:2604;width:36;height:24" fillcolor="#24282b" stroked="f"/>
                <v:rect id="_x0000_s31535" style="position:absolute;left:3760;top:2664;width:36;height:36" fillcolor="#24282b" stroked="f"/>
                <v:rect id="_x0000_s31536" style="position:absolute;left:3760;top:2724;width:36;height:36" fillcolor="#24282b" stroked="f"/>
                <v:rect id="_x0000_s31537" style="position:absolute;left:3760;top:2796;width:36;height:24" fillcolor="#24282b" stroked="f"/>
                <v:rect id="_x0000_s31538" style="position:absolute;left:3760;top:2856;width:36;height:24" fillcolor="#24282b" stroked="f"/>
                <v:rect id="_x0000_s31539" style="position:absolute;left:3760;top:2916;width:36;height:36" fillcolor="#24282b" stroked="f"/>
                <v:rect id="_x0000_s31540" style="position:absolute;left:3760;top:2976;width:36;height:36" fillcolor="#24282b" stroked="f"/>
                <v:rect id="_x0000_s31541" style="position:absolute;left:3760;top:3048;width:36;height:24" fillcolor="#24282b" stroked="f"/>
                <v:rect id="_x0000_s31542" style="position:absolute;left:3760;top:3108;width:36;height:37" fillcolor="#24282b" stroked="f"/>
                <v:rect id="_x0000_s31543" style="position:absolute;left:3760;top:3169;width:36;height:36" fillcolor="#24282b" stroked="f"/>
                <v:rect id="_x0000_s31544" style="position:absolute;left:3760;top:3241;width:36;height:24" fillcolor="#24282b" stroked="f"/>
                <v:rect id="_x0000_s31545" style="position:absolute;left:3760;top:3301;width:36;height:36" fillcolor="#24282b" stroked="f"/>
                <v:rect id="_x0000_s31546" style="position:absolute;left:3760;top:3361;width:36;height:36" fillcolor="#24282b" stroked="f"/>
                <v:rect id="_x0000_s31547" style="position:absolute;left:3760;top:3433;width:36;height:24" fillcolor="#24282b" stroked="f"/>
                <v:rect id="_x0000_s31548" style="position:absolute;left:3760;top:3493;width:36;height:24" fillcolor="#24282b" stroked="f"/>
                <v:rect id="_x0000_s31549" style="position:absolute;left:3760;top:3553;width:36;height:36" fillcolor="#24282b" stroked="f"/>
                <v:rect id="_x0000_s31550" style="position:absolute;left:3760;top:3625;width:36;height:24" fillcolor="#24282b" stroked="f"/>
                <v:rect id="_x0000_s31551" style="position:absolute;left:3760;top:3685;width:36;height:36" fillcolor="#24282b" stroked="f"/>
                <v:rect id="_x0000_s31552" style="position:absolute;left:3760;top:3745;width:36;height:36" fillcolor="#24282b" stroked="f"/>
                <v:rect id="_x0000_s31553" style="position:absolute;left:3760;top:3817;width:36;height:24" fillcolor="#24282b" stroked="f"/>
                <v:rect id="_x0000_s31554" style="position:absolute;left:3760;top:3877;width:36;height:24" fillcolor="#24282b" stroked="f"/>
                <v:rect id="_x0000_s31555" style="position:absolute;left:3760;top:3937;width:36;height:36" fillcolor="#24282b" stroked="f"/>
                <v:rect id="_x0000_s31556" style="position:absolute;left:3760;top:3997;width:36;height:36" fillcolor="#24282b" stroked="f"/>
                <v:rect id="_x0000_s31557" style="position:absolute;left:3760;top:4069;width:36;height:24" fillcolor="#24282b" stroked="f"/>
                <v:rect id="_x0000_s31558" style="position:absolute;left:3760;top:4129;width:36;height:36" fillcolor="#24282b" stroked="f"/>
                <v:rect id="_x0000_s31559" style="position:absolute;left:3760;top:2532;width:36;height:36" fillcolor="#24282b" stroked="f"/>
                <v:rect id="_x0000_s31560" style="position:absolute;left:3760;top:2604;width:36;height:24" fillcolor="#24282b" stroked="f"/>
                <v:rect id="_x0000_s31561" style="position:absolute;left:3760;top:2664;width:36;height:36" fillcolor="#24282b" stroked="f"/>
                <v:rect id="_x0000_s31562" style="position:absolute;left:3760;top:2724;width:36;height:36" fillcolor="#24282b" stroked="f"/>
                <v:rect id="_x0000_s31563" style="position:absolute;left:3760;top:2796;width:36;height:24" fillcolor="#24282b" stroked="f"/>
                <v:rect id="_x0000_s31564" style="position:absolute;left:3760;top:2856;width:36;height:24" fillcolor="#24282b" stroked="f"/>
                <v:rect id="_x0000_s31565" style="position:absolute;left:3760;top:2916;width:36;height:36" fillcolor="#24282b" stroked="f"/>
                <v:rect id="_x0000_s31566" style="position:absolute;left:3760;top:2976;width:36;height:36" fillcolor="#24282b" stroked="f"/>
                <v:rect id="_x0000_s31567" style="position:absolute;left:3760;top:3048;width:36;height:24" fillcolor="#24282b" stroked="f"/>
                <v:rect id="_x0000_s31568" style="position:absolute;left:3760;top:3108;width:36;height:37" fillcolor="#24282b" stroked="f"/>
                <v:rect id="_x0000_s31569" style="position:absolute;left:3760;top:3169;width:36;height:36" fillcolor="#24282b" stroked="f"/>
                <v:rect id="_x0000_s31570" style="position:absolute;left:3760;top:3241;width:36;height:24" fillcolor="#24282b" stroked="f"/>
                <v:rect id="_x0000_s31571" style="position:absolute;left:3760;top:3301;width:36;height:36" fillcolor="#24282b" stroked="f"/>
                <v:rect id="_x0000_s31572" style="position:absolute;left:3760;top:3361;width:36;height:36" fillcolor="#24282b" stroked="f"/>
                <v:rect id="_x0000_s31573" style="position:absolute;left:3760;top:3433;width:36;height:24" fillcolor="#24282b" stroked="f"/>
                <v:rect id="_x0000_s31574" style="position:absolute;left:3760;top:3493;width:36;height:24" fillcolor="#24282b" stroked="f"/>
                <v:rect id="_x0000_s31575" style="position:absolute;left:3760;top:3553;width:36;height:36" fillcolor="#24282b" stroked="f"/>
                <v:rect id="_x0000_s31576" style="position:absolute;left:3760;top:3625;width:36;height:24" fillcolor="#24282b" stroked="f"/>
                <v:rect id="_x0000_s31577" style="position:absolute;left:3760;top:3685;width:36;height:36" fillcolor="#24282b" stroked="f"/>
                <v:rect id="_x0000_s31578" style="position:absolute;left:3760;top:3745;width:36;height:36" fillcolor="#24282b" stroked="f"/>
                <v:rect id="_x0000_s31579" style="position:absolute;left:3760;top:3817;width:36;height:24" fillcolor="#24282b" stroked="f"/>
                <v:rect id="_x0000_s31580" style="position:absolute;left:3760;top:3877;width:36;height:24" fillcolor="#24282b" stroked="f"/>
                <v:rect id="_x0000_s31581" style="position:absolute;left:3760;top:3937;width:36;height:36" fillcolor="#24282b" stroked="f"/>
                <v:rect id="_x0000_s31582" style="position:absolute;left:3760;top:3997;width:36;height:36" fillcolor="#24282b" stroked="f"/>
                <v:rect id="_x0000_s31583" style="position:absolute;left:3760;top:4069;width:36;height:24" fillcolor="#24282b" stroked="f"/>
                <v:rect id="_x0000_s31584" style="position:absolute;left:3760;top:4129;width:36;height:36" fillcolor="#24282b" stroked="f"/>
                <v:line id="_x0000_s31585" style="position:absolute" from="3135,2616" to="3772,2628" strokecolor="#24282b" strokeweight=".6pt">
                  <v:stroke joinstyle="miter"/>
                </v:line>
                <v:shape id="_x0000_s31586" style="position:absolute;left:3135;top:2568;width:96;height:108" coordsize="8,9" path="m8,l,4,8,9e" filled="f" strokecolor="#24282b" strokeweight=".6pt">
                  <v:stroke joinstyle="miter"/>
                  <v:path arrowok="t"/>
                </v:shape>
                <v:shape id="_x0000_s31587" style="position:absolute;left:3664;top:2568;width:108;height:108" coordsize="9,9" path="m,9l9,4,,e" filled="f" strokecolor="#24282b" strokeweight=".6pt">
                  <v:stroke joinstyle="miter"/>
                  <v:path arrowok="t"/>
                </v:shape>
                <v:shape id="_x0000_s31588" style="position:absolute;left:3135;top:2568;width:96;height:108" coordsize="8,9" path="m8,l,4,8,9e" filled="f" strokecolor="#24282b" strokeweight=".6pt">
                  <v:stroke joinstyle="miter"/>
                  <v:path arrowok="t"/>
                </v:shape>
                <v:shape id="_x0000_s31589" style="position:absolute;left:3664;top:2568;width:108;height:108" coordsize="9,9" path="m,9l9,4,,e" filled="f" strokecolor="#24282b" strokeweight=".6pt">
                  <v:stroke joinstyle="miter"/>
                  <v:path arrowok="t"/>
                </v:shape>
                <v:line id="_x0000_s31590" style="position:absolute" from="2150,2808" to="2523,2809" strokecolor="#24282b" strokeweight=".6pt">
                  <v:stroke joinstyle="miter"/>
                </v:line>
                <v:shape id="_x0000_s31591" style="position:absolute;left:2414;top:2760;width:109;height:108" coordsize="9,9" path="m,9l9,4,,e" filled="f" strokecolor="#24282b" strokeweight=".6pt">
                  <v:stroke joinstyle="miter"/>
                  <v:path arrowok="t"/>
                </v:shape>
                <v:line id="_x0000_s31592" style="position:absolute" from="2150,2808" to="2523,2809" strokecolor="#24282b" strokeweight=".6pt">
                  <v:stroke joinstyle="miter"/>
                </v:line>
                <v:shape id="_x0000_s31593" style="position:absolute;left:2414;top:2760;width:109;height:108" coordsize="9,9" path="m,9l9,4,,e" filled="f" strokecolor="#24282b" strokeweight=".6pt">
                  <v:stroke joinstyle="miter"/>
                  <v:path arrowok="t"/>
                </v:shape>
                <v:rect id="_x0000_s31594" style="position:absolute;left:2799;top:852;width:4528;height:36" fillcolor="#24282b" stroked="f"/>
                <v:rect id="_x0000_s31595" style="position:absolute;left:2799;top:1224;width:36;height:36" fillcolor="#24282b" stroked="f"/>
                <v:rect id="_x0000_s31596" style="position:absolute;left:2871;top:1224;width:24;height:36" fillcolor="#24282b" stroked="f"/>
                <v:rect id="_x0000_s31597" style="position:absolute;left:2931;top:1224;width:36;height:36" fillcolor="#24282b" stroked="f"/>
                <v:rect id="_x0000_s31598" style="position:absolute;left:2991;top:1224;width:36;height:36" fillcolor="#24282b" stroked="f"/>
                <v:rect id="_x0000_s31599" style="position:absolute;left:3063;top:1224;width:36;height:36" fillcolor="#24282b" stroked="f"/>
                <v:rect id="_x0000_s31600" style="position:absolute;left:3123;top:1224;width:36;height:36" fillcolor="#24282b" stroked="f"/>
                <v:rect id="_x0000_s31601" style="position:absolute;left:3183;top:1224;width:36;height:36" fillcolor="#24282b" stroked="f"/>
                <v:rect id="_x0000_s31602" style="position:absolute;left:3255;top:1224;width:24;height:36" fillcolor="#24282b" stroked="f"/>
                <v:rect id="_x0000_s31603" style="position:absolute;left:3315;top:1224;width:36;height:36" fillcolor="#24282b" stroked="f"/>
                <v:rect id="_x0000_s31604" style="position:absolute;left:3375;top:1224;width:36;height:36" fillcolor="#24282b" stroked="f"/>
                <v:rect id="_x0000_s31605" style="position:absolute;left:3447;top:1224;width:25;height:36" fillcolor="#24282b" stroked="f"/>
                <v:rect id="_x0000_s31606" style="position:absolute;left:3508;top:1224;width:36;height:36" fillcolor="#24282b" stroked="f"/>
                <v:rect id="_x0000_s31607" style="position:absolute;left:3568;top:1224;width:36;height:36" fillcolor="#24282b" stroked="f"/>
                <v:rect id="_x0000_s31608" style="position:absolute;left:3628;top:1224;width:36;height:36" fillcolor="#24282b" stroked="f"/>
                <v:rect id="_x0000_s31609" style="position:absolute;left:3700;top:1224;width:24;height:36" fillcolor="#24282b" stroked="f"/>
                <v:rect id="_x0000_s31610" style="position:absolute;left:3760;top:1224;width:36;height:36" fillcolor="#24282b" stroked="f"/>
                <v:rect id="_x0000_s31611" style="position:absolute;left:3820;top:1224;width:36;height:36" fillcolor="#24282b" stroked="f"/>
              </v:group>
              <v:group id="_x0000_s31612" style="position:absolute;left:2799;top:1224;width:4528;height:756" coordorigin="2799,1224" coordsize="4528,756">
                <v:rect id="_x0000_s31613" style="position:absolute;left:3892;top:1224;width:24;height:36" fillcolor="#24282b" stroked="f"/>
                <v:rect id="_x0000_s31614" style="position:absolute;left:3952;top:1224;width:36;height:36" fillcolor="#24282b" stroked="f"/>
                <v:rect id="_x0000_s31615" style="position:absolute;left:4012;top:1224;width:36;height:36" fillcolor="#24282b" stroked="f"/>
                <v:rect id="_x0000_s31616" style="position:absolute;left:4084;top:1224;width:24;height:36" fillcolor="#24282b" stroked="f"/>
                <v:rect id="_x0000_s31617" style="position:absolute;left:4144;top:1224;width:36;height:36" fillcolor="#24282b" stroked="f"/>
                <v:rect id="_x0000_s31618" style="position:absolute;left:4204;top:1224;width:36;height:36" fillcolor="#24282b" stroked="f"/>
                <v:rect id="_x0000_s31619" style="position:absolute;left:4276;top:1224;width:24;height:36" fillcolor="#24282b" stroked="f"/>
                <v:rect id="_x0000_s31620" style="position:absolute;left:4336;top:1224;width:36;height:36" fillcolor="#24282b" stroked="f"/>
                <v:rect id="_x0000_s31621" style="position:absolute;left:4396;top:1224;width:36;height:36" fillcolor="#24282b" stroked="f"/>
                <v:rect id="_x0000_s31622" style="position:absolute;left:4469;top:1224;width:24;height:36" fillcolor="#24282b" stroked="f"/>
                <v:rect id="_x0000_s31623" style="position:absolute;left:4529;top:1224;width:24;height:36" fillcolor="#24282b" stroked="f"/>
                <v:rect id="_x0000_s31624" style="position:absolute;left:4589;top:1224;width:36;height:36" fillcolor="#24282b" stroked="f"/>
                <v:rect id="_x0000_s31625" style="position:absolute;left:4661;top:1224;width:24;height:36" fillcolor="#24282b" stroked="f"/>
                <v:rect id="_x0000_s31626" style="position:absolute;left:4721;top:1224;width:24;height:36" fillcolor="#24282b" stroked="f"/>
                <v:rect id="_x0000_s31627" style="position:absolute;left:4781;top:1224;width:36;height:36" fillcolor="#24282b" stroked="f"/>
                <v:rect id="_x0000_s31628" style="position:absolute;left:4841;top:1224;width:36;height:36" fillcolor="#24282b" stroked="f"/>
                <v:rect id="_x0000_s31629" style="position:absolute;left:4913;top:1224;width:24;height:36" fillcolor="#24282b" stroked="f"/>
                <v:rect id="_x0000_s31630" style="position:absolute;left:4973;top:1224;width:36;height:36" fillcolor="#24282b" stroked="f"/>
                <v:rect id="_x0000_s31631" style="position:absolute;left:5033;top:1224;width:36;height:36" fillcolor="#24282b" stroked="f"/>
                <v:rect id="_x0000_s31632" style="position:absolute;left:5105;top:1224;width:24;height:36" fillcolor="#24282b" stroked="f"/>
                <v:rect id="_x0000_s31633" style="position:absolute;left:5165;top:1224;width:24;height:36" fillcolor="#24282b" stroked="f"/>
                <v:rect id="_x0000_s31634" style="position:absolute;left:5225;top:1224;width:36;height:36" fillcolor="#24282b" stroked="f"/>
                <v:rect id="_x0000_s31635" style="position:absolute;left:5285;top:1224;width:36;height:36" fillcolor="#24282b" stroked="f"/>
                <v:rect id="_x0000_s31636" style="position:absolute;left:5357;top:1224;width:24;height:36" fillcolor="#24282b" stroked="f"/>
                <v:rect id="_x0000_s31637" style="position:absolute;left:5417;top:1224;width:37;height:36" fillcolor="#24282b" stroked="f"/>
                <v:rect id="_x0000_s31638" style="position:absolute;left:5490;top:1224;width:24;height:36" fillcolor="#24282b" stroked="f"/>
                <v:rect id="_x0000_s31639" style="position:absolute;left:5538;top:1224;width:24;height:36" fillcolor="#24282b" stroked="f"/>
                <v:rect id="_x0000_s31640" style="position:absolute;left:5598;top:1224;width:36;height:36" fillcolor="#24282b" stroked="f"/>
                <v:rect id="_x0000_s31641" style="position:absolute;left:5658;top:1224;width:36;height:36" fillcolor="#24282b" stroked="f"/>
                <v:rect id="_x0000_s31642" style="position:absolute;left:5730;top:1224;width:24;height:36" fillcolor="#24282b" stroked="f"/>
                <v:rect id="_x0000_s31643" style="position:absolute;left:5790;top:1224;width:36;height:36" fillcolor="#24282b" stroked="f"/>
                <v:rect id="_x0000_s31644" style="position:absolute;left:5850;top:1224;width:36;height:36" fillcolor="#24282b" stroked="f"/>
                <v:rect id="_x0000_s31645" style="position:absolute;left:5922;top:1224;width:24;height:36" fillcolor="#24282b" stroked="f"/>
                <v:rect id="_x0000_s31646" style="position:absolute;left:5982;top:1224;width:24;height:36" fillcolor="#24282b" stroked="f"/>
                <v:rect id="_x0000_s31647" style="position:absolute;left:6042;top:1224;width:36;height:36" fillcolor="#24282b" stroked="f"/>
                <v:rect id="_x0000_s31648" style="position:absolute;left:6102;top:1224;width:36;height:36" fillcolor="#24282b" stroked="f"/>
                <v:rect id="_x0000_s31649" style="position:absolute;left:6174;top:1224;width:24;height:36" fillcolor="#24282b" stroked="f"/>
                <v:rect id="_x0000_s31650" style="position:absolute;left:6234;top:1224;width:36;height:36" fillcolor="#24282b" stroked="f"/>
                <v:rect id="_x0000_s31651" style="position:absolute;left:6294;top:1224;width:36;height:36" fillcolor="#24282b" stroked="f"/>
                <v:rect id="_x0000_s31652" style="position:absolute;left:6366;top:1224;width:24;height:36" fillcolor="#24282b" stroked="f"/>
                <v:rect id="_x0000_s31653" style="position:absolute;left:6427;top:1224;width:24;height:36" fillcolor="#24282b" stroked="f"/>
                <v:rect id="_x0000_s31654" style="position:absolute;left:6487;top:1224;width:36;height:36" fillcolor="#24282b" stroked="f"/>
                <v:rect id="_x0000_s31655" style="position:absolute;left:6559;top:1224;width:24;height:36" fillcolor="#24282b" stroked="f"/>
                <v:rect id="_x0000_s31656" style="position:absolute;left:6619;top:1224;width:36;height:36" fillcolor="#24282b" stroked="f"/>
                <v:rect id="_x0000_s31657" style="position:absolute;left:6679;top:1224;width:36;height:36" fillcolor="#24282b" stroked="f"/>
                <v:rect id="_x0000_s31658" style="position:absolute;left:6751;top:1224;width:24;height:36" fillcolor="#24282b" stroked="f"/>
                <v:rect id="_x0000_s31659" style="position:absolute;left:6811;top:1224;width:24;height:36" fillcolor="#24282b" stroked="f"/>
                <v:rect id="_x0000_s31660" style="position:absolute;left:6871;top:1224;width:36;height:36" fillcolor="#24282b" stroked="f"/>
                <v:rect id="_x0000_s31661" style="position:absolute;left:6943;top:1224;width:24;height:36" fillcolor="#24282b" stroked="f"/>
                <v:rect id="_x0000_s31662" style="position:absolute;left:7003;top:1224;width:24;height:36" fillcolor="#24282b" stroked="f"/>
                <v:rect id="_x0000_s31663" style="position:absolute;left:7063;top:1224;width:36;height:36" fillcolor="#24282b" stroked="f"/>
                <v:rect id="_x0000_s31664" style="position:absolute;left:7123;top:1224;width:36;height:36" fillcolor="#24282b" stroked="f"/>
                <v:rect id="_x0000_s31665" style="position:absolute;left:7195;top:1224;width:24;height:36" fillcolor="#24282b" stroked="f"/>
                <v:rect id="_x0000_s31666" style="position:absolute;left:7255;top:1224;width:36;height:36" fillcolor="#24282b" stroked="f"/>
                <v:rect id="_x0000_s31667" style="position:absolute;left:7315;top:1224;width:12;height:36" fillcolor="#24282b" stroked="f"/>
                <v:rect id="_x0000_s31668" style="position:absolute;left:2799;top:1224;width:36;height:36" fillcolor="#24282b" stroked="f"/>
                <v:rect id="_x0000_s31669" style="position:absolute;left:2871;top:1224;width:24;height:36" fillcolor="#24282b" stroked="f"/>
                <v:rect id="_x0000_s31670" style="position:absolute;left:2931;top:1224;width:36;height:36" fillcolor="#24282b" stroked="f"/>
                <v:rect id="_x0000_s31671" style="position:absolute;left:2991;top:1224;width:36;height:36" fillcolor="#24282b" stroked="f"/>
                <v:rect id="_x0000_s31672" style="position:absolute;left:3063;top:1224;width:36;height:36" fillcolor="#24282b" stroked="f"/>
                <v:rect id="_x0000_s31673" style="position:absolute;left:3123;top:1224;width:36;height:36" fillcolor="#24282b" stroked="f"/>
                <v:rect id="_x0000_s31674" style="position:absolute;left:3183;top:1224;width:36;height:36" fillcolor="#24282b" stroked="f"/>
                <v:rect id="_x0000_s31675" style="position:absolute;left:3255;top:1224;width:24;height:36" fillcolor="#24282b" stroked="f"/>
                <v:rect id="_x0000_s31676" style="position:absolute;left:3315;top:1224;width:36;height:36" fillcolor="#24282b" stroked="f"/>
                <v:rect id="_x0000_s31677" style="position:absolute;left:3375;top:1224;width:36;height:36" fillcolor="#24282b" stroked="f"/>
                <v:rect id="_x0000_s31678" style="position:absolute;left:3447;top:1224;width:25;height:36" fillcolor="#24282b" stroked="f"/>
                <v:rect id="_x0000_s31679" style="position:absolute;left:3508;top:1224;width:36;height:36" fillcolor="#24282b" stroked="f"/>
                <v:rect id="_x0000_s31680" style="position:absolute;left:3568;top:1224;width:36;height:36" fillcolor="#24282b" stroked="f"/>
                <v:rect id="_x0000_s31681" style="position:absolute;left:3628;top:1224;width:36;height:36" fillcolor="#24282b" stroked="f"/>
                <v:rect id="_x0000_s31682" style="position:absolute;left:3700;top:1224;width:24;height:36" fillcolor="#24282b" stroked="f"/>
                <v:rect id="_x0000_s31683" style="position:absolute;left:3760;top:1224;width:36;height:36" fillcolor="#24282b" stroked="f"/>
                <v:rect id="_x0000_s31684" style="position:absolute;left:3820;top:1224;width:36;height:36" fillcolor="#24282b" stroked="f"/>
                <v:rect id="_x0000_s31685" style="position:absolute;left:3892;top:1224;width:24;height:36" fillcolor="#24282b" stroked="f"/>
                <v:rect id="_x0000_s31686" style="position:absolute;left:3952;top:1224;width:36;height:36" fillcolor="#24282b" stroked="f"/>
                <v:rect id="_x0000_s31687" style="position:absolute;left:4012;top:1224;width:36;height:36" fillcolor="#24282b" stroked="f"/>
                <v:rect id="_x0000_s31688" style="position:absolute;left:4084;top:1224;width:24;height:36" fillcolor="#24282b" stroked="f"/>
                <v:rect id="_x0000_s31689" style="position:absolute;left:4144;top:1224;width:36;height:36" fillcolor="#24282b" stroked="f"/>
                <v:rect id="_x0000_s31690" style="position:absolute;left:4204;top:1224;width:36;height:36" fillcolor="#24282b" stroked="f"/>
                <v:rect id="_x0000_s31691" style="position:absolute;left:4276;top:1224;width:24;height:36" fillcolor="#24282b" stroked="f"/>
                <v:rect id="_x0000_s31692" style="position:absolute;left:4336;top:1224;width:36;height:36" fillcolor="#24282b" stroked="f"/>
                <v:rect id="_x0000_s31693" style="position:absolute;left:4396;top:1224;width:36;height:36" fillcolor="#24282b" stroked="f"/>
                <v:rect id="_x0000_s31694" style="position:absolute;left:4469;top:1224;width:24;height:36" fillcolor="#24282b" stroked="f"/>
                <v:rect id="_x0000_s31695" style="position:absolute;left:4529;top:1224;width:24;height:36" fillcolor="#24282b" stroked="f"/>
                <v:rect id="_x0000_s31696" style="position:absolute;left:4589;top:1224;width:36;height:36" fillcolor="#24282b" stroked="f"/>
                <v:rect id="_x0000_s31697" style="position:absolute;left:4661;top:1224;width:24;height:36" fillcolor="#24282b" stroked="f"/>
                <v:rect id="_x0000_s31698" style="position:absolute;left:4721;top:1224;width:24;height:36" fillcolor="#24282b" stroked="f"/>
                <v:rect id="_x0000_s31699" style="position:absolute;left:4781;top:1224;width:36;height:36" fillcolor="#24282b" stroked="f"/>
                <v:rect id="_x0000_s31700" style="position:absolute;left:4841;top:1224;width:36;height:36" fillcolor="#24282b" stroked="f"/>
                <v:rect id="_x0000_s31701" style="position:absolute;left:4913;top:1224;width:24;height:36" fillcolor="#24282b" stroked="f"/>
                <v:rect id="_x0000_s31702" style="position:absolute;left:4973;top:1224;width:36;height:36" fillcolor="#24282b" stroked="f"/>
                <v:rect id="_x0000_s31703" style="position:absolute;left:5033;top:1224;width:36;height:36" fillcolor="#24282b" stroked="f"/>
                <v:rect id="_x0000_s31704" style="position:absolute;left:5105;top:1224;width:24;height:36" fillcolor="#24282b" stroked="f"/>
                <v:rect id="_x0000_s31705" style="position:absolute;left:5165;top:1224;width:24;height:36" fillcolor="#24282b" stroked="f"/>
                <v:rect id="_x0000_s31706" style="position:absolute;left:5225;top:1224;width:36;height:36" fillcolor="#24282b" stroked="f"/>
                <v:rect id="_x0000_s31707" style="position:absolute;left:5285;top:1224;width:36;height:36" fillcolor="#24282b" stroked="f"/>
                <v:rect id="_x0000_s31708" style="position:absolute;left:5357;top:1224;width:24;height:36" fillcolor="#24282b" stroked="f"/>
                <v:rect id="_x0000_s31709" style="position:absolute;left:5417;top:1224;width:37;height:36" fillcolor="#24282b" stroked="f"/>
                <v:rect id="_x0000_s31710" style="position:absolute;left:5490;top:1224;width:24;height:36" fillcolor="#24282b" stroked="f"/>
                <v:rect id="_x0000_s31711" style="position:absolute;left:5538;top:1224;width:24;height:36" fillcolor="#24282b" stroked="f"/>
                <v:rect id="_x0000_s31712" style="position:absolute;left:5598;top:1224;width:36;height:36" fillcolor="#24282b" stroked="f"/>
                <v:rect id="_x0000_s31713" style="position:absolute;left:5658;top:1224;width:36;height:36" fillcolor="#24282b" stroked="f"/>
                <v:rect id="_x0000_s31714" style="position:absolute;left:5730;top:1224;width:24;height:36" fillcolor="#24282b" stroked="f"/>
                <v:rect id="_x0000_s31715" style="position:absolute;left:5790;top:1224;width:36;height:36" fillcolor="#24282b" stroked="f"/>
                <v:rect id="_x0000_s31716" style="position:absolute;left:5850;top:1224;width:36;height:36" fillcolor="#24282b" stroked="f"/>
                <v:rect id="_x0000_s31717" style="position:absolute;left:5922;top:1224;width:24;height:36" fillcolor="#24282b" stroked="f"/>
                <v:rect id="_x0000_s31718" style="position:absolute;left:5982;top:1224;width:24;height:36" fillcolor="#24282b" stroked="f"/>
                <v:rect id="_x0000_s31719" style="position:absolute;left:6042;top:1224;width:36;height:36" fillcolor="#24282b" stroked="f"/>
                <v:rect id="_x0000_s31720" style="position:absolute;left:6102;top:1224;width:36;height:36" fillcolor="#24282b" stroked="f"/>
                <v:rect id="_x0000_s31721" style="position:absolute;left:6174;top:1224;width:24;height:36" fillcolor="#24282b" stroked="f"/>
                <v:rect id="_x0000_s31722" style="position:absolute;left:6234;top:1224;width:36;height:36" fillcolor="#24282b" stroked="f"/>
                <v:rect id="_x0000_s31723" style="position:absolute;left:6294;top:1224;width:36;height:36" fillcolor="#24282b" stroked="f"/>
                <v:rect id="_x0000_s31724" style="position:absolute;left:6366;top:1224;width:24;height:36" fillcolor="#24282b" stroked="f"/>
                <v:rect id="_x0000_s31725" style="position:absolute;left:6427;top:1224;width:24;height:36" fillcolor="#24282b" stroked="f"/>
                <v:rect id="_x0000_s31726" style="position:absolute;left:6487;top:1224;width:36;height:36" fillcolor="#24282b" stroked="f"/>
                <v:rect id="_x0000_s31727" style="position:absolute;left:6559;top:1224;width:24;height:36" fillcolor="#24282b" stroked="f"/>
                <v:rect id="_x0000_s31728" style="position:absolute;left:6619;top:1224;width:36;height:36" fillcolor="#24282b" stroked="f"/>
                <v:rect id="_x0000_s31729" style="position:absolute;left:6679;top:1224;width:36;height:36" fillcolor="#24282b" stroked="f"/>
                <v:rect id="_x0000_s31730" style="position:absolute;left:6751;top:1224;width:24;height:36" fillcolor="#24282b" stroked="f"/>
                <v:rect id="_x0000_s31731" style="position:absolute;left:6811;top:1224;width:24;height:36" fillcolor="#24282b" stroked="f"/>
                <v:rect id="_x0000_s31732" style="position:absolute;left:6871;top:1224;width:36;height:36" fillcolor="#24282b" stroked="f"/>
                <v:rect id="_x0000_s31733" style="position:absolute;left:6943;top:1224;width:24;height:36" fillcolor="#24282b" stroked="f"/>
                <v:rect id="_x0000_s31734" style="position:absolute;left:7003;top:1224;width:24;height:36" fillcolor="#24282b" stroked="f"/>
                <v:rect id="_x0000_s31735" style="position:absolute;left:7063;top:1224;width:36;height:36" fillcolor="#24282b" stroked="f"/>
                <v:rect id="_x0000_s31736" style="position:absolute;left:7123;top:1224;width:36;height:36" fillcolor="#24282b" stroked="f"/>
                <v:rect id="_x0000_s31737" style="position:absolute;left:7195;top:1224;width:24;height:36" fillcolor="#24282b" stroked="f"/>
                <v:rect id="_x0000_s31738" style="position:absolute;left:7255;top:1224;width:36;height:36" fillcolor="#24282b" stroked="f"/>
                <v:rect id="_x0000_s31739" style="position:absolute;left:7315;top:1224;width:12;height:36" fillcolor="#24282b" stroked="f"/>
                <v:rect id="_x0000_s31740" style="position:absolute;left:2799;top:1584;width:4528;height:36" fillcolor="#24282b" stroked="f"/>
                <v:rect id="_x0000_s31741" style="position:absolute;left:2799;top:1956;width:36;height:24" fillcolor="#24282b" stroked="f"/>
                <v:rect id="_x0000_s31742" style="position:absolute;left:2871;top:1956;width:24;height:24" fillcolor="#24282b" stroked="f"/>
                <v:rect id="_x0000_s31743" style="position:absolute;left:2931;top:1956;width:36;height:24" fillcolor="#24282b" stroked="f"/>
                <v:rect id="_x0000_s31744" style="position:absolute;left:2991;top:1956;width:36;height:24" fillcolor="#24282b" stroked="f"/>
                <v:rect id="_x0000_s31745" style="position:absolute;left:3063;top:1956;width:36;height:24" fillcolor="#24282b" stroked="f"/>
                <v:rect id="_x0000_s31746" style="position:absolute;left:3123;top:1956;width:36;height:24" fillcolor="#24282b" stroked="f"/>
                <v:rect id="_x0000_s31747" style="position:absolute;left:3183;top:1956;width:36;height:24" fillcolor="#24282b" stroked="f"/>
                <v:rect id="_x0000_s31748" style="position:absolute;left:3255;top:1956;width:24;height:24" fillcolor="#24282b" stroked="f"/>
                <v:rect id="_x0000_s31749" style="position:absolute;left:3315;top:1956;width:36;height:24" fillcolor="#24282b" stroked="f"/>
                <v:rect id="_x0000_s31750" style="position:absolute;left:3375;top:1956;width:36;height:24" fillcolor="#24282b" stroked="f"/>
                <v:rect id="_x0000_s31751" style="position:absolute;left:3447;top:1956;width:25;height:24" fillcolor="#24282b" stroked="f"/>
                <v:rect id="_x0000_s31752" style="position:absolute;left:3508;top:1956;width:36;height:24" fillcolor="#24282b" stroked="f"/>
                <v:rect id="_x0000_s31753" style="position:absolute;left:3568;top:1956;width:36;height:24" fillcolor="#24282b" stroked="f"/>
                <v:rect id="_x0000_s31754" style="position:absolute;left:3628;top:1956;width:36;height:24" fillcolor="#24282b" stroked="f"/>
                <v:rect id="_x0000_s31755" style="position:absolute;left:3700;top:1956;width:24;height:24" fillcolor="#24282b" stroked="f"/>
                <v:rect id="_x0000_s31756" style="position:absolute;left:3760;top:1956;width:36;height:24" fillcolor="#24282b" stroked="f"/>
                <v:rect id="_x0000_s31757" style="position:absolute;left:3820;top:1956;width:36;height:24" fillcolor="#24282b" stroked="f"/>
                <v:rect id="_x0000_s31758" style="position:absolute;left:3892;top:1956;width:24;height:24" fillcolor="#24282b" stroked="f"/>
                <v:rect id="_x0000_s31759" style="position:absolute;left:3952;top:1956;width:36;height:24" fillcolor="#24282b" stroked="f"/>
                <v:rect id="_x0000_s31760" style="position:absolute;left:4012;top:1956;width:36;height:24" fillcolor="#24282b" stroked="f"/>
                <v:rect id="_x0000_s31761" style="position:absolute;left:4084;top:1956;width:24;height:24" fillcolor="#24282b" stroked="f"/>
                <v:rect id="_x0000_s31762" style="position:absolute;left:4144;top:1956;width:36;height:24" fillcolor="#24282b" stroked="f"/>
                <v:rect id="_x0000_s31763" style="position:absolute;left:4204;top:1956;width:36;height:24" fillcolor="#24282b" stroked="f"/>
                <v:rect id="_x0000_s31764" style="position:absolute;left:4276;top:1956;width:24;height:24" fillcolor="#24282b" stroked="f"/>
                <v:rect id="_x0000_s31765" style="position:absolute;left:4336;top:1956;width:36;height:24" fillcolor="#24282b" stroked="f"/>
                <v:rect id="_x0000_s31766" style="position:absolute;left:4396;top:1956;width:36;height:24" fillcolor="#24282b" stroked="f"/>
                <v:rect id="_x0000_s31767" style="position:absolute;left:4469;top:1956;width:24;height:24" fillcolor="#24282b" stroked="f"/>
                <v:rect id="_x0000_s31768" style="position:absolute;left:4529;top:1956;width:24;height:24" fillcolor="#24282b" stroked="f"/>
                <v:rect id="_x0000_s31769" style="position:absolute;left:4589;top:1956;width:36;height:24" fillcolor="#24282b" stroked="f"/>
                <v:rect id="_x0000_s31770" style="position:absolute;left:4661;top:1956;width:24;height:24" fillcolor="#24282b" stroked="f"/>
                <v:rect id="_x0000_s31771" style="position:absolute;left:4721;top:1956;width:24;height:24" fillcolor="#24282b" stroked="f"/>
                <v:rect id="_x0000_s31772" style="position:absolute;left:4781;top:1956;width:36;height:24" fillcolor="#24282b" stroked="f"/>
                <v:rect id="_x0000_s31773" style="position:absolute;left:4841;top:1956;width:36;height:24" fillcolor="#24282b" stroked="f"/>
                <v:rect id="_x0000_s31774" style="position:absolute;left:4913;top:1956;width:24;height:24" fillcolor="#24282b" stroked="f"/>
                <v:rect id="_x0000_s31775" style="position:absolute;left:4973;top:1956;width:36;height:24" fillcolor="#24282b" stroked="f"/>
                <v:rect id="_x0000_s31776" style="position:absolute;left:5033;top:1956;width:36;height:24" fillcolor="#24282b" stroked="f"/>
                <v:rect id="_x0000_s31777" style="position:absolute;left:5105;top:1956;width:24;height:24" fillcolor="#24282b" stroked="f"/>
                <v:rect id="_x0000_s31778" style="position:absolute;left:5165;top:1956;width:24;height:24" fillcolor="#24282b" stroked="f"/>
                <v:rect id="_x0000_s31779" style="position:absolute;left:5225;top:1956;width:36;height:24" fillcolor="#24282b" stroked="f"/>
                <v:rect id="_x0000_s31780" style="position:absolute;left:5285;top:1956;width:36;height:24" fillcolor="#24282b" stroked="f"/>
                <v:rect id="_x0000_s31781" style="position:absolute;left:5357;top:1956;width:24;height:24" fillcolor="#24282b" stroked="f"/>
                <v:rect id="_x0000_s31782" style="position:absolute;left:5417;top:1956;width:37;height:24" fillcolor="#24282b" stroked="f"/>
                <v:rect id="_x0000_s31783" style="position:absolute;left:5490;top:1956;width:24;height:24" fillcolor="#24282b" stroked="f"/>
                <v:rect id="_x0000_s31784" style="position:absolute;left:5538;top:1956;width:24;height:24" fillcolor="#24282b" stroked="f"/>
                <v:rect id="_x0000_s31785" style="position:absolute;left:5598;top:1956;width:36;height:24" fillcolor="#24282b" stroked="f"/>
                <v:rect id="_x0000_s31786" style="position:absolute;left:5658;top:1956;width:36;height:24" fillcolor="#24282b" stroked="f"/>
                <v:rect id="_x0000_s31787" style="position:absolute;left:5730;top:1956;width:24;height:24" fillcolor="#24282b" stroked="f"/>
                <v:rect id="_x0000_s31788" style="position:absolute;left:5790;top:1956;width:36;height:24" fillcolor="#24282b" stroked="f"/>
                <v:rect id="_x0000_s31789" style="position:absolute;left:5850;top:1956;width:36;height:24" fillcolor="#24282b" stroked="f"/>
                <v:rect id="_x0000_s31790" style="position:absolute;left:5922;top:1956;width:24;height:24" fillcolor="#24282b" stroked="f"/>
                <v:rect id="_x0000_s31791" style="position:absolute;left:5982;top:1956;width:24;height:24" fillcolor="#24282b" stroked="f"/>
                <v:rect id="_x0000_s31792" style="position:absolute;left:6042;top:1956;width:36;height:24" fillcolor="#24282b" stroked="f"/>
                <v:rect id="_x0000_s31793" style="position:absolute;left:6102;top:1956;width:36;height:24" fillcolor="#24282b" stroked="f"/>
                <v:rect id="_x0000_s31794" style="position:absolute;left:6174;top:1956;width:24;height:24" fillcolor="#24282b" stroked="f"/>
                <v:rect id="_x0000_s31795" style="position:absolute;left:6234;top:1956;width:36;height:24" fillcolor="#24282b" stroked="f"/>
                <v:rect id="_x0000_s31796" style="position:absolute;left:6294;top:1956;width:36;height:24" fillcolor="#24282b" stroked="f"/>
                <v:rect id="_x0000_s31797" style="position:absolute;left:6366;top:1956;width:24;height:24" fillcolor="#24282b" stroked="f"/>
                <v:rect id="_x0000_s31798" style="position:absolute;left:6427;top:1956;width:24;height:24" fillcolor="#24282b" stroked="f"/>
                <v:rect id="_x0000_s31799" style="position:absolute;left:6487;top:1956;width:36;height:24" fillcolor="#24282b" stroked="f"/>
                <v:rect id="_x0000_s31800" style="position:absolute;left:6559;top:1956;width:24;height:24" fillcolor="#24282b" stroked="f"/>
                <v:rect id="_x0000_s31801" style="position:absolute;left:6619;top:1956;width:36;height:24" fillcolor="#24282b" stroked="f"/>
                <v:rect id="_x0000_s31802" style="position:absolute;left:6679;top:1956;width:36;height:24" fillcolor="#24282b" stroked="f"/>
                <v:rect id="_x0000_s31803" style="position:absolute;left:6751;top:1956;width:24;height:24" fillcolor="#24282b" stroked="f"/>
                <v:rect id="_x0000_s31804" style="position:absolute;left:6811;top:1956;width:24;height:24" fillcolor="#24282b" stroked="f"/>
                <v:rect id="_x0000_s31805" style="position:absolute;left:6871;top:1956;width:36;height:24" fillcolor="#24282b" stroked="f"/>
                <v:rect id="_x0000_s31806" style="position:absolute;left:6943;top:1956;width:24;height:24" fillcolor="#24282b" stroked="f"/>
                <v:rect id="_x0000_s31807" style="position:absolute;left:7003;top:1956;width:24;height:24" fillcolor="#24282b" stroked="f"/>
                <v:rect id="_x0000_s31808" style="position:absolute;left:7063;top:1956;width:36;height:24" fillcolor="#24282b" stroked="f"/>
                <v:rect id="_x0000_s31809" style="position:absolute;left:7123;top:1956;width:36;height:24" fillcolor="#24282b" stroked="f"/>
                <v:rect id="_x0000_s31810" style="position:absolute;left:7195;top:1956;width:24;height:24" fillcolor="#24282b" stroked="f"/>
                <v:rect id="_x0000_s31811" style="position:absolute;left:7255;top:1956;width:36;height:24" fillcolor="#24282b" stroked="f"/>
                <v:rect id="_x0000_s31812" style="position:absolute;left:7315;top:1956;width:12;height:24" fillcolor="#24282b" stroked="f"/>
              </v:group>
              <v:group id="_x0000_s31813" style="position:absolute;left:2799;top:1956;width:4528;height:4513" coordorigin="2799,1956" coordsize="4528,4513">
                <v:rect id="_x0000_s31814" style="position:absolute;left:2799;top:1956;width:36;height:24" fillcolor="#24282b" stroked="f"/>
                <v:rect id="_x0000_s31815" style="position:absolute;left:2871;top:1956;width:24;height:24" fillcolor="#24282b" stroked="f"/>
                <v:rect id="_x0000_s31816" style="position:absolute;left:2931;top:1956;width:36;height:24" fillcolor="#24282b" stroked="f"/>
                <v:rect id="_x0000_s31817" style="position:absolute;left:2991;top:1956;width:36;height:24" fillcolor="#24282b" stroked="f"/>
                <v:rect id="_x0000_s31818" style="position:absolute;left:3063;top:1956;width:36;height:24" fillcolor="#24282b" stroked="f"/>
                <v:rect id="_x0000_s31819" style="position:absolute;left:3123;top:1956;width:36;height:24" fillcolor="#24282b" stroked="f"/>
                <v:rect id="_x0000_s31820" style="position:absolute;left:3183;top:1956;width:36;height:24" fillcolor="#24282b" stroked="f"/>
                <v:rect id="_x0000_s31821" style="position:absolute;left:3255;top:1956;width:24;height:24" fillcolor="#24282b" stroked="f"/>
                <v:rect id="_x0000_s31822" style="position:absolute;left:3315;top:1956;width:36;height:24" fillcolor="#24282b" stroked="f"/>
                <v:rect id="_x0000_s31823" style="position:absolute;left:3375;top:1956;width:36;height:24" fillcolor="#24282b" stroked="f"/>
                <v:rect id="_x0000_s31824" style="position:absolute;left:3447;top:1956;width:25;height:24" fillcolor="#24282b" stroked="f"/>
                <v:rect id="_x0000_s31825" style="position:absolute;left:3508;top:1956;width:36;height:24" fillcolor="#24282b" stroked="f"/>
                <v:rect id="_x0000_s31826" style="position:absolute;left:3568;top:1956;width:36;height:24" fillcolor="#24282b" stroked="f"/>
                <v:rect id="_x0000_s31827" style="position:absolute;left:3628;top:1956;width:36;height:24" fillcolor="#24282b" stroked="f"/>
                <v:rect id="_x0000_s31828" style="position:absolute;left:3700;top:1956;width:24;height:24" fillcolor="#24282b" stroked="f"/>
                <v:rect id="_x0000_s31829" style="position:absolute;left:3760;top:1956;width:36;height:24" fillcolor="#24282b" stroked="f"/>
                <v:rect id="_x0000_s31830" style="position:absolute;left:3820;top:1956;width:36;height:24" fillcolor="#24282b" stroked="f"/>
                <v:rect id="_x0000_s31831" style="position:absolute;left:3892;top:1956;width:24;height:24" fillcolor="#24282b" stroked="f"/>
                <v:rect id="_x0000_s31832" style="position:absolute;left:3952;top:1956;width:36;height:24" fillcolor="#24282b" stroked="f"/>
                <v:rect id="_x0000_s31833" style="position:absolute;left:4012;top:1956;width:36;height:24" fillcolor="#24282b" stroked="f"/>
                <v:rect id="_x0000_s31834" style="position:absolute;left:4084;top:1956;width:24;height:24" fillcolor="#24282b" stroked="f"/>
                <v:rect id="_x0000_s31835" style="position:absolute;left:4144;top:1956;width:36;height:24" fillcolor="#24282b" stroked="f"/>
                <v:rect id="_x0000_s31836" style="position:absolute;left:4204;top:1956;width:36;height:24" fillcolor="#24282b" stroked="f"/>
                <v:rect id="_x0000_s31837" style="position:absolute;left:4276;top:1956;width:24;height:24" fillcolor="#24282b" stroked="f"/>
                <v:rect id="_x0000_s31838" style="position:absolute;left:4336;top:1956;width:36;height:24" fillcolor="#24282b" stroked="f"/>
                <v:rect id="_x0000_s31839" style="position:absolute;left:4396;top:1956;width:36;height:24" fillcolor="#24282b" stroked="f"/>
                <v:rect id="_x0000_s31840" style="position:absolute;left:4469;top:1956;width:24;height:24" fillcolor="#24282b" stroked="f"/>
                <v:rect id="_x0000_s31841" style="position:absolute;left:4529;top:1956;width:24;height:24" fillcolor="#24282b" stroked="f"/>
                <v:rect id="_x0000_s31842" style="position:absolute;left:4589;top:1956;width:36;height:24" fillcolor="#24282b" stroked="f"/>
                <v:rect id="_x0000_s31843" style="position:absolute;left:4661;top:1956;width:24;height:24" fillcolor="#24282b" stroked="f"/>
                <v:rect id="_x0000_s31844" style="position:absolute;left:4721;top:1956;width:24;height:24" fillcolor="#24282b" stroked="f"/>
                <v:rect id="_x0000_s31845" style="position:absolute;left:4781;top:1956;width:36;height:24" fillcolor="#24282b" stroked="f"/>
                <v:rect id="_x0000_s31846" style="position:absolute;left:4841;top:1956;width:36;height:24" fillcolor="#24282b" stroked="f"/>
                <v:rect id="_x0000_s31847" style="position:absolute;left:4913;top:1956;width:24;height:24" fillcolor="#24282b" stroked="f"/>
                <v:rect id="_x0000_s31848" style="position:absolute;left:4973;top:1956;width:36;height:24" fillcolor="#24282b" stroked="f"/>
                <v:rect id="_x0000_s31849" style="position:absolute;left:5033;top:1956;width:36;height:24" fillcolor="#24282b" stroked="f"/>
                <v:rect id="_x0000_s31850" style="position:absolute;left:5105;top:1956;width:24;height:24" fillcolor="#24282b" stroked="f"/>
                <v:rect id="_x0000_s31851" style="position:absolute;left:5165;top:1956;width:24;height:24" fillcolor="#24282b" stroked="f"/>
                <v:rect id="_x0000_s31852" style="position:absolute;left:5225;top:1956;width:36;height:24" fillcolor="#24282b" stroked="f"/>
                <v:rect id="_x0000_s31853" style="position:absolute;left:5285;top:1956;width:36;height:24" fillcolor="#24282b" stroked="f"/>
                <v:rect id="_x0000_s31854" style="position:absolute;left:5357;top:1956;width:24;height:24" fillcolor="#24282b" stroked="f"/>
                <v:rect id="_x0000_s31855" style="position:absolute;left:5417;top:1956;width:37;height:24" fillcolor="#24282b" stroked="f"/>
                <v:rect id="_x0000_s31856" style="position:absolute;left:5490;top:1956;width:24;height:24" fillcolor="#24282b" stroked="f"/>
                <v:rect id="_x0000_s31857" style="position:absolute;left:5538;top:1956;width:24;height:24" fillcolor="#24282b" stroked="f"/>
                <v:rect id="_x0000_s31858" style="position:absolute;left:5598;top:1956;width:36;height:24" fillcolor="#24282b" stroked="f"/>
                <v:rect id="_x0000_s31859" style="position:absolute;left:5658;top:1956;width:36;height:24" fillcolor="#24282b" stroked="f"/>
                <v:rect id="_x0000_s31860" style="position:absolute;left:5730;top:1956;width:24;height:24" fillcolor="#24282b" stroked="f"/>
                <v:rect id="_x0000_s31861" style="position:absolute;left:5790;top:1956;width:36;height:24" fillcolor="#24282b" stroked="f"/>
                <v:rect id="_x0000_s31862" style="position:absolute;left:5850;top:1956;width:36;height:24" fillcolor="#24282b" stroked="f"/>
                <v:rect id="_x0000_s31863" style="position:absolute;left:5922;top:1956;width:24;height:24" fillcolor="#24282b" stroked="f"/>
                <v:rect id="_x0000_s31864" style="position:absolute;left:5982;top:1956;width:24;height:24" fillcolor="#24282b" stroked="f"/>
                <v:rect id="_x0000_s31865" style="position:absolute;left:6042;top:1956;width:36;height:24" fillcolor="#24282b" stroked="f"/>
                <v:rect id="_x0000_s31866" style="position:absolute;left:6102;top:1956;width:36;height:24" fillcolor="#24282b" stroked="f"/>
                <v:rect id="_x0000_s31867" style="position:absolute;left:6174;top:1956;width:24;height:24" fillcolor="#24282b" stroked="f"/>
                <v:rect id="_x0000_s31868" style="position:absolute;left:6234;top:1956;width:36;height:24" fillcolor="#24282b" stroked="f"/>
                <v:rect id="_x0000_s31869" style="position:absolute;left:6294;top:1956;width:36;height:24" fillcolor="#24282b" stroked="f"/>
                <v:rect id="_x0000_s31870" style="position:absolute;left:6366;top:1956;width:24;height:24" fillcolor="#24282b" stroked="f"/>
                <v:rect id="_x0000_s31871" style="position:absolute;left:6427;top:1956;width:24;height:24" fillcolor="#24282b" stroked="f"/>
                <v:rect id="_x0000_s31872" style="position:absolute;left:6487;top:1956;width:36;height:24" fillcolor="#24282b" stroked="f"/>
                <v:rect id="_x0000_s31873" style="position:absolute;left:6559;top:1956;width:24;height:24" fillcolor="#24282b" stroked="f"/>
                <v:rect id="_x0000_s31874" style="position:absolute;left:6619;top:1956;width:36;height:24" fillcolor="#24282b" stroked="f"/>
                <v:rect id="_x0000_s31875" style="position:absolute;left:6679;top:1956;width:36;height:24" fillcolor="#24282b" stroked="f"/>
                <v:rect id="_x0000_s31876" style="position:absolute;left:6751;top:1956;width:24;height:24" fillcolor="#24282b" stroked="f"/>
                <v:rect id="_x0000_s31877" style="position:absolute;left:6811;top:1956;width:24;height:24" fillcolor="#24282b" stroked="f"/>
                <v:rect id="_x0000_s31878" style="position:absolute;left:6871;top:1956;width:36;height:24" fillcolor="#24282b" stroked="f"/>
                <v:rect id="_x0000_s31879" style="position:absolute;left:6943;top:1956;width:24;height:24" fillcolor="#24282b" stroked="f"/>
                <v:rect id="_x0000_s31880" style="position:absolute;left:7003;top:1956;width:24;height:24" fillcolor="#24282b" stroked="f"/>
                <v:rect id="_x0000_s31881" style="position:absolute;left:7063;top:1956;width:36;height:24" fillcolor="#24282b" stroked="f"/>
                <v:rect id="_x0000_s31882" style="position:absolute;left:7123;top:1956;width:36;height:24" fillcolor="#24282b" stroked="f"/>
                <v:rect id="_x0000_s31883" style="position:absolute;left:7195;top:1956;width:24;height:24" fillcolor="#24282b" stroked="f"/>
                <v:rect id="_x0000_s31884" style="position:absolute;left:7255;top:1956;width:36;height:24" fillcolor="#24282b" stroked="f"/>
                <v:rect id="_x0000_s31885" style="position:absolute;left:7315;top:1956;width:12;height:24" fillcolor="#24282b" stroked="f"/>
                <v:rect id="_x0000_s31886" style="position:absolute;left:2799;top:6433;width:36;height:36" fillcolor="#24282b" stroked="f"/>
                <v:rect id="_x0000_s31887" style="position:absolute;left:2871;top:6433;width:24;height:36" fillcolor="#24282b" stroked="f"/>
                <v:rect id="_x0000_s31888" style="position:absolute;left:2931;top:6433;width:36;height:36" fillcolor="#24282b" stroked="f"/>
                <v:rect id="_x0000_s31889" style="position:absolute;left:2991;top:6433;width:36;height:36" fillcolor="#24282b" stroked="f"/>
                <v:rect id="_x0000_s31890" style="position:absolute;left:3063;top:6433;width:36;height:36" fillcolor="#24282b" stroked="f"/>
                <v:rect id="_x0000_s31891" style="position:absolute;left:3123;top:6433;width:36;height:36" fillcolor="#24282b" stroked="f"/>
                <v:rect id="_x0000_s31892" style="position:absolute;left:3195;top:6433;width:24;height:36" fillcolor="#24282b" stroked="f"/>
                <v:rect id="_x0000_s31893" style="position:absolute;left:3255;top:6433;width:24;height:36" fillcolor="#24282b" stroked="f"/>
                <v:rect id="_x0000_s31894" style="position:absolute;left:3315;top:6433;width:36;height:36" fillcolor="#24282b" stroked="f"/>
                <v:rect id="_x0000_s31895" style="position:absolute;left:3375;top:6433;width:36;height:36" fillcolor="#24282b" stroked="f"/>
                <v:rect id="_x0000_s31896" style="position:absolute;left:3447;top:6433;width:25;height:36" fillcolor="#24282b" stroked="f"/>
                <v:rect id="_x0000_s31897" style="position:absolute;left:3508;top:6433;width:36;height:36" fillcolor="#24282b" stroked="f"/>
                <v:rect id="_x0000_s31898" style="position:absolute;left:3568;top:6433;width:36;height:36" fillcolor="#24282b" stroked="f"/>
                <v:rect id="_x0000_s31899" style="position:absolute;left:3640;top:6433;width:24;height:36" fillcolor="#24282b" stroked="f"/>
                <v:rect id="_x0000_s31900" style="position:absolute;left:3700;top:6433;width:24;height:36" fillcolor="#24282b" stroked="f"/>
                <v:rect id="_x0000_s31901" style="position:absolute;left:3760;top:6433;width:36;height:36" fillcolor="#24282b" stroked="f"/>
                <v:rect id="_x0000_s31902" style="position:absolute;left:3832;top:6433;width:24;height:36" fillcolor="#24282b" stroked="f"/>
                <v:rect id="_x0000_s31903" style="position:absolute;left:3892;top:6433;width:24;height:36" fillcolor="#24282b" stroked="f"/>
                <v:rect id="_x0000_s31904" style="position:absolute;left:3952;top:6433;width:36;height:36" fillcolor="#24282b" stroked="f"/>
                <v:rect id="_x0000_s31905" style="position:absolute;left:4012;top:6433;width:36;height:36" fillcolor="#24282b" stroked="f"/>
                <v:rect id="_x0000_s31906" style="position:absolute;left:4084;top:6433;width:24;height:36" fillcolor="#24282b" stroked="f"/>
                <v:rect id="_x0000_s31907" style="position:absolute;left:4144;top:6433;width:36;height:36" fillcolor="#24282b" stroked="f"/>
                <v:rect id="_x0000_s31908" style="position:absolute;left:4204;top:6433;width:36;height:36" fillcolor="#24282b" stroked="f"/>
                <v:rect id="_x0000_s31909" style="position:absolute;left:4276;top:6433;width:24;height:36" fillcolor="#24282b" stroked="f"/>
                <v:rect id="_x0000_s31910" style="position:absolute;left:4336;top:6433;width:36;height:36" fillcolor="#24282b" stroked="f"/>
                <v:rect id="_x0000_s31911" style="position:absolute;left:4396;top:6433;width:36;height:36" fillcolor="#24282b" stroked="f"/>
                <v:rect id="_x0000_s31912" style="position:absolute;left:4469;top:6433;width:24;height:36" fillcolor="#24282b" stroked="f"/>
                <v:rect id="_x0000_s31913" style="position:absolute;left:4529;top:6433;width:24;height:36" fillcolor="#24282b" stroked="f"/>
                <v:rect id="_x0000_s31914" style="position:absolute;left:4589;top:6433;width:36;height:36" fillcolor="#24282b" stroked="f"/>
                <v:rect id="_x0000_s31915" style="position:absolute;left:4661;top:6433;width:24;height:36" fillcolor="#24282b" stroked="f"/>
                <v:rect id="_x0000_s31916" style="position:absolute;left:4721;top:6433;width:24;height:36" fillcolor="#24282b" stroked="f"/>
                <v:rect id="_x0000_s31917" style="position:absolute;left:4781;top:6433;width:36;height:36" fillcolor="#24282b" stroked="f"/>
                <v:rect id="_x0000_s31918" style="position:absolute;left:4841;top:6433;width:36;height:36" fillcolor="#24282b" stroked="f"/>
                <v:rect id="_x0000_s31919" style="position:absolute;left:4913;top:6433;width:24;height:36" fillcolor="#24282b" stroked="f"/>
                <v:rect id="_x0000_s31920" style="position:absolute;left:4973;top:6433;width:36;height:36" fillcolor="#24282b" stroked="f"/>
                <v:rect id="_x0000_s31921" style="position:absolute;left:5033;top:6433;width:36;height:36" fillcolor="#24282b" stroked="f"/>
                <v:rect id="_x0000_s31922" style="position:absolute;left:5105;top:6433;width:24;height:36" fillcolor="#24282b" stroked="f"/>
                <v:rect id="_x0000_s31923" style="position:absolute;left:5165;top:6433;width:24;height:36" fillcolor="#24282b" stroked="f"/>
                <v:rect id="_x0000_s31924" style="position:absolute;left:5225;top:6433;width:36;height:36" fillcolor="#24282b" stroked="f"/>
                <v:rect id="_x0000_s31925" style="position:absolute;left:5285;top:6433;width:36;height:36" fillcolor="#24282b" stroked="f"/>
                <v:rect id="_x0000_s31926" style="position:absolute;left:5357;top:6433;width:24;height:36" fillcolor="#24282b" stroked="f"/>
                <v:rect id="_x0000_s31927" style="position:absolute;left:5417;top:6433;width:37;height:36" fillcolor="#24282b" stroked="f"/>
                <v:rect id="_x0000_s31928" style="position:absolute;left:5490;top:6433;width:24;height:36" fillcolor="#24282b" stroked="f"/>
                <v:rect id="_x0000_s31929" style="position:absolute;left:5538;top:6433;width:24;height:36" fillcolor="#24282b" stroked="f"/>
                <v:rect id="_x0000_s31930" style="position:absolute;left:5598;top:6433;width:36;height:36" fillcolor="#24282b" stroked="f"/>
                <v:rect id="_x0000_s31931" style="position:absolute;left:5658;top:6433;width:36;height:36" fillcolor="#24282b" stroked="f"/>
                <v:rect id="_x0000_s31932" style="position:absolute;left:5730;top:6433;width:24;height:36" fillcolor="#24282b" stroked="f"/>
                <v:rect id="_x0000_s31933" style="position:absolute;left:5790;top:6433;width:36;height:36" fillcolor="#24282b" stroked="f"/>
                <v:rect id="_x0000_s31934" style="position:absolute;left:5850;top:6433;width:36;height:36" fillcolor="#24282b" stroked="f"/>
                <v:rect id="_x0000_s31935" style="position:absolute;left:5922;top:6433;width:24;height:36" fillcolor="#24282b" stroked="f"/>
                <v:rect id="_x0000_s31936" style="position:absolute;left:5982;top:6433;width:24;height:36" fillcolor="#24282b" stroked="f"/>
                <v:rect id="_x0000_s31937" style="position:absolute;left:6042;top:6433;width:36;height:36" fillcolor="#24282b" stroked="f"/>
                <v:rect id="_x0000_s31938" style="position:absolute;left:6102;top:6433;width:36;height:36" fillcolor="#24282b" stroked="f"/>
                <v:rect id="_x0000_s31939" style="position:absolute;left:6174;top:6433;width:24;height:36" fillcolor="#24282b" stroked="f"/>
                <v:rect id="_x0000_s31940" style="position:absolute;left:6234;top:6433;width:36;height:36" fillcolor="#24282b" stroked="f"/>
                <v:rect id="_x0000_s31941" style="position:absolute;left:6294;top:6433;width:36;height:36" fillcolor="#24282b" stroked="f"/>
                <v:rect id="_x0000_s31942" style="position:absolute;left:6366;top:6433;width:24;height:36" fillcolor="#24282b" stroked="f"/>
                <v:rect id="_x0000_s31943" style="position:absolute;left:6427;top:6433;width:24;height:36" fillcolor="#24282b" stroked="f"/>
                <v:rect id="_x0000_s31944" style="position:absolute;left:6487;top:6433;width:36;height:36" fillcolor="#24282b" stroked="f"/>
                <v:rect id="_x0000_s31945" style="position:absolute;left:6559;top:6433;width:24;height:36" fillcolor="#24282b" stroked="f"/>
                <v:rect id="_x0000_s31946" style="position:absolute;left:6619;top:6433;width:36;height:36" fillcolor="#24282b" stroked="f"/>
                <v:rect id="_x0000_s31947" style="position:absolute;left:6679;top:6433;width:36;height:36" fillcolor="#24282b" stroked="f"/>
                <v:rect id="_x0000_s31948" style="position:absolute;left:6751;top:6433;width:24;height:36" fillcolor="#24282b" stroked="f"/>
                <v:rect id="_x0000_s31949" style="position:absolute;left:6811;top:6433;width:24;height:36" fillcolor="#24282b" stroked="f"/>
                <v:rect id="_x0000_s31950" style="position:absolute;left:6871;top:6433;width:36;height:36" fillcolor="#24282b" stroked="f"/>
                <v:rect id="_x0000_s31951" style="position:absolute;left:6943;top:6433;width:24;height:36" fillcolor="#24282b" stroked="f"/>
                <v:rect id="_x0000_s31952" style="position:absolute;left:7003;top:6433;width:24;height:36" fillcolor="#24282b" stroked="f"/>
                <v:rect id="_x0000_s31953" style="position:absolute;left:7063;top:6433;width:36;height:36" fillcolor="#24282b" stroked="f"/>
                <v:rect id="_x0000_s31954" style="position:absolute;left:7123;top:6433;width:36;height:36" fillcolor="#24282b" stroked="f"/>
                <v:rect id="_x0000_s31955" style="position:absolute;left:7195;top:6433;width:24;height:36" fillcolor="#24282b" stroked="f"/>
                <v:rect id="_x0000_s31956" style="position:absolute;left:7255;top:6433;width:36;height:36" fillcolor="#24282b" stroked="f"/>
                <v:rect id="_x0000_s31957" style="position:absolute;left:7315;top:6433;width:12;height:36" fillcolor="#24282b" stroked="f"/>
                <v:rect id="_x0000_s31958" style="position:absolute;left:2799;top:6433;width:36;height:36" fillcolor="#24282b" stroked="f"/>
                <v:rect id="_x0000_s31959" style="position:absolute;left:2871;top:6433;width:24;height:36" fillcolor="#24282b" stroked="f"/>
                <v:rect id="_x0000_s31960" style="position:absolute;left:2931;top:6433;width:36;height:36" fillcolor="#24282b" stroked="f"/>
                <v:rect id="_x0000_s31961" style="position:absolute;left:2991;top:6433;width:36;height:36" fillcolor="#24282b" stroked="f"/>
                <v:rect id="_x0000_s31962" style="position:absolute;left:3063;top:6433;width:36;height:36" fillcolor="#24282b" stroked="f"/>
                <v:rect id="_x0000_s31963" style="position:absolute;left:3123;top:6433;width:36;height:36" fillcolor="#24282b" stroked="f"/>
                <v:rect id="_x0000_s31964" style="position:absolute;left:3195;top:6433;width:24;height:36" fillcolor="#24282b" stroked="f"/>
                <v:rect id="_x0000_s31965" style="position:absolute;left:3255;top:6433;width:24;height:36" fillcolor="#24282b" stroked="f"/>
                <v:rect id="_x0000_s31966" style="position:absolute;left:3315;top:6433;width:36;height:36" fillcolor="#24282b" stroked="f"/>
                <v:rect id="_x0000_s31967" style="position:absolute;left:3375;top:6433;width:36;height:36" fillcolor="#24282b" stroked="f"/>
                <v:rect id="_x0000_s31968" style="position:absolute;left:3447;top:6433;width:25;height:36" fillcolor="#24282b" stroked="f"/>
                <v:rect id="_x0000_s31969" style="position:absolute;left:3508;top:6433;width:36;height:36" fillcolor="#24282b" stroked="f"/>
                <v:rect id="_x0000_s31970" style="position:absolute;left:3568;top:6433;width:36;height:36" fillcolor="#24282b" stroked="f"/>
                <v:rect id="_x0000_s31971" style="position:absolute;left:3640;top:6433;width:24;height:36" fillcolor="#24282b" stroked="f"/>
                <v:rect id="_x0000_s31972" style="position:absolute;left:3700;top:6433;width:24;height:36" fillcolor="#24282b" stroked="f"/>
                <v:rect id="_x0000_s31973" style="position:absolute;left:3760;top:6433;width:36;height:36" fillcolor="#24282b" stroked="f"/>
                <v:rect id="_x0000_s31974" style="position:absolute;left:3832;top:6433;width:24;height:36" fillcolor="#24282b" stroked="f"/>
                <v:rect id="_x0000_s31975" style="position:absolute;left:3892;top:6433;width:24;height:36" fillcolor="#24282b" stroked="f"/>
                <v:rect id="_x0000_s31976" style="position:absolute;left:3952;top:6433;width:36;height:36" fillcolor="#24282b" stroked="f"/>
                <v:rect id="_x0000_s31977" style="position:absolute;left:4012;top:6433;width:36;height:36" fillcolor="#24282b" stroked="f"/>
                <v:rect id="_x0000_s31978" style="position:absolute;left:4084;top:6433;width:24;height:36" fillcolor="#24282b" stroked="f"/>
                <v:rect id="_x0000_s31979" style="position:absolute;left:4144;top:6433;width:36;height:36" fillcolor="#24282b" stroked="f"/>
                <v:rect id="_x0000_s31980" style="position:absolute;left:4204;top:6433;width:36;height:36" fillcolor="#24282b" stroked="f"/>
                <v:rect id="_x0000_s31981" style="position:absolute;left:4276;top:6433;width:24;height:36" fillcolor="#24282b" stroked="f"/>
                <v:rect id="_x0000_s31982" style="position:absolute;left:4336;top:6433;width:36;height:36" fillcolor="#24282b" stroked="f"/>
                <v:rect id="_x0000_s31983" style="position:absolute;left:4396;top:6433;width:36;height:36" fillcolor="#24282b" stroked="f"/>
                <v:rect id="_x0000_s31984" style="position:absolute;left:4469;top:6433;width:24;height:36" fillcolor="#24282b" stroked="f"/>
                <v:rect id="_x0000_s31985" style="position:absolute;left:4529;top:6433;width:24;height:36" fillcolor="#24282b" stroked="f"/>
                <v:rect id="_x0000_s31986" style="position:absolute;left:4589;top:6433;width:36;height:36" fillcolor="#24282b" stroked="f"/>
                <v:rect id="_x0000_s31987" style="position:absolute;left:4661;top:6433;width:24;height:36" fillcolor="#24282b" stroked="f"/>
                <v:rect id="_x0000_s31988" style="position:absolute;left:4721;top:6433;width:24;height:36" fillcolor="#24282b" stroked="f"/>
                <v:rect id="_x0000_s31989" style="position:absolute;left:4781;top:6433;width:36;height:36" fillcolor="#24282b" stroked="f"/>
                <v:rect id="_x0000_s31990" style="position:absolute;left:4841;top:6433;width:36;height:36" fillcolor="#24282b" stroked="f"/>
                <v:rect id="_x0000_s31991" style="position:absolute;left:4913;top:6433;width:24;height:36" fillcolor="#24282b" stroked="f"/>
                <v:rect id="_x0000_s31992" style="position:absolute;left:4973;top:6433;width:36;height:36" fillcolor="#24282b" stroked="f"/>
                <v:rect id="_x0000_s31993" style="position:absolute;left:5033;top:6433;width:36;height:36" fillcolor="#24282b" stroked="f"/>
                <v:rect id="_x0000_s31994" style="position:absolute;left:5105;top:6433;width:24;height:36" fillcolor="#24282b" stroked="f"/>
                <v:rect id="_x0000_s31995" style="position:absolute;left:5165;top:6433;width:24;height:36" fillcolor="#24282b" stroked="f"/>
                <v:rect id="_x0000_s31996" style="position:absolute;left:5225;top:6433;width:36;height:36" fillcolor="#24282b" stroked="f"/>
                <v:rect id="_x0000_s31997" style="position:absolute;left:5285;top:6433;width:36;height:36" fillcolor="#24282b" stroked="f"/>
                <v:rect id="_x0000_s31998" style="position:absolute;left:5357;top:6433;width:24;height:36" fillcolor="#24282b" stroked="f"/>
                <v:rect id="_x0000_s31999" style="position:absolute;left:5417;top:6433;width:37;height:36" fillcolor="#24282b" stroked="f"/>
                <v:rect id="_x0000_s32000" style="position:absolute;left:5490;top:6433;width:24;height:36" fillcolor="#24282b" stroked="f"/>
                <v:rect id="_x0000_s32001" style="position:absolute;left:5538;top:6433;width:24;height:36" fillcolor="#24282b" stroked="f"/>
                <v:rect id="_x0000_s32002" style="position:absolute;left:5598;top:6433;width:36;height:36" fillcolor="#24282b" stroked="f"/>
                <v:rect id="_x0000_s32003" style="position:absolute;left:5658;top:6433;width:36;height:36" fillcolor="#24282b" stroked="f"/>
                <v:rect id="_x0000_s32004" style="position:absolute;left:5730;top:6433;width:24;height:36" fillcolor="#24282b" stroked="f"/>
                <v:rect id="_x0000_s32005" style="position:absolute;left:5790;top:6433;width:36;height:36" fillcolor="#24282b" stroked="f"/>
                <v:rect id="_x0000_s32006" style="position:absolute;left:5850;top:6433;width:36;height:36" fillcolor="#24282b" stroked="f"/>
                <v:rect id="_x0000_s32007" style="position:absolute;left:5922;top:6433;width:24;height:36" fillcolor="#24282b" stroked="f"/>
                <v:rect id="_x0000_s32008" style="position:absolute;left:5982;top:6433;width:24;height:36" fillcolor="#24282b" stroked="f"/>
                <v:rect id="_x0000_s32009" style="position:absolute;left:6042;top:6433;width:36;height:36" fillcolor="#24282b" stroked="f"/>
                <v:rect id="_x0000_s32010" style="position:absolute;left:6102;top:6433;width:36;height:36" fillcolor="#24282b" stroked="f"/>
                <v:rect id="_x0000_s32011" style="position:absolute;left:6174;top:6433;width:24;height:36" fillcolor="#24282b" stroked="f"/>
                <v:rect id="_x0000_s32012" style="position:absolute;left:6234;top:6433;width:36;height:36" fillcolor="#24282b" stroked="f"/>
                <v:rect id="_x0000_s32013" style="position:absolute;left:6294;top:6433;width:36;height:36" fillcolor="#24282b" stroked="f"/>
              </v:group>
              <v:group id="_x0000_s32014" style="position:absolute;left:2799;top:2796;width:4528;height:3673" coordorigin="2799,2796" coordsize="4528,3673">
                <v:rect id="_x0000_s32015" style="position:absolute;left:6366;top:6433;width:24;height:36" fillcolor="#24282b" stroked="f"/>
                <v:rect id="_x0000_s32016" style="position:absolute;left:6427;top:6433;width:24;height:36" fillcolor="#24282b" stroked="f"/>
                <v:rect id="_x0000_s32017" style="position:absolute;left:6487;top:6433;width:36;height:36" fillcolor="#24282b" stroked="f"/>
                <v:rect id="_x0000_s32018" style="position:absolute;left:6559;top:6433;width:24;height:36" fillcolor="#24282b" stroked="f"/>
                <v:rect id="_x0000_s32019" style="position:absolute;left:6619;top:6433;width:36;height:36" fillcolor="#24282b" stroked="f"/>
                <v:rect id="_x0000_s32020" style="position:absolute;left:6679;top:6433;width:36;height:36" fillcolor="#24282b" stroked="f"/>
                <v:rect id="_x0000_s32021" style="position:absolute;left:6751;top:6433;width:24;height:36" fillcolor="#24282b" stroked="f"/>
                <v:rect id="_x0000_s32022" style="position:absolute;left:6811;top:6433;width:24;height:36" fillcolor="#24282b" stroked="f"/>
                <v:rect id="_x0000_s32023" style="position:absolute;left:6871;top:6433;width:36;height:36" fillcolor="#24282b" stroked="f"/>
                <v:rect id="_x0000_s32024" style="position:absolute;left:6943;top:6433;width:24;height:36" fillcolor="#24282b" stroked="f"/>
                <v:rect id="_x0000_s32025" style="position:absolute;left:7003;top:6433;width:24;height:36" fillcolor="#24282b" stroked="f"/>
                <v:rect id="_x0000_s32026" style="position:absolute;left:7063;top:6433;width:36;height:36" fillcolor="#24282b" stroked="f"/>
                <v:rect id="_x0000_s32027" style="position:absolute;left:7123;top:6433;width:36;height:36" fillcolor="#24282b" stroked="f"/>
                <v:rect id="_x0000_s32028" style="position:absolute;left:7195;top:6433;width:24;height:36" fillcolor="#24282b" stroked="f"/>
                <v:rect id="_x0000_s32029" style="position:absolute;left:7255;top:6433;width:36;height:36" fillcolor="#24282b" stroked="f"/>
                <v:rect id="_x0000_s32030" style="position:absolute;left:7315;top:6433;width:12;height:36" fillcolor="#24282b" stroked="f"/>
                <v:rect id="_x0000_s32031" style="position:absolute;left:2799;top:5701;width:36;height:36" fillcolor="#24282b" stroked="f"/>
                <v:rect id="_x0000_s32032" style="position:absolute;left:2871;top:5701;width:24;height:36" fillcolor="#24282b" stroked="f"/>
                <v:rect id="_x0000_s32033" style="position:absolute;left:2931;top:5701;width:36;height:36" fillcolor="#24282b" stroked="f"/>
                <v:rect id="_x0000_s32034" style="position:absolute;left:2991;top:5701;width:36;height:36" fillcolor="#24282b" stroked="f"/>
                <v:rect id="_x0000_s32035" style="position:absolute;left:3063;top:5701;width:36;height:36" fillcolor="#24282b" stroked="f"/>
                <v:rect id="_x0000_s32036" style="position:absolute;left:3123;top:5701;width:36;height:36" fillcolor="#24282b" stroked="f"/>
                <v:rect id="_x0000_s32037" style="position:absolute;left:3195;top:5701;width:24;height:36" fillcolor="#24282b" stroked="f"/>
                <v:rect id="_x0000_s32038" style="position:absolute;left:3255;top:5701;width:24;height:36" fillcolor="#24282b" stroked="f"/>
                <v:rect id="_x0000_s32039" style="position:absolute;left:3315;top:5701;width:36;height:36" fillcolor="#24282b" stroked="f"/>
                <v:rect id="_x0000_s32040" style="position:absolute;left:3375;top:5701;width:36;height:36" fillcolor="#24282b" stroked="f"/>
                <v:rect id="_x0000_s32041" style="position:absolute;left:3447;top:5701;width:25;height:36" fillcolor="#24282b" stroked="f"/>
                <v:rect id="_x0000_s32042" style="position:absolute;left:3508;top:5701;width:36;height:36" fillcolor="#24282b" stroked="f"/>
                <v:rect id="_x0000_s32043" style="position:absolute;left:3568;top:5701;width:36;height:36" fillcolor="#24282b" stroked="f"/>
                <v:rect id="_x0000_s32044" style="position:absolute;left:3640;top:5701;width:24;height:36" fillcolor="#24282b" stroked="f"/>
                <v:rect id="_x0000_s32045" style="position:absolute;left:3700;top:5701;width:24;height:36" fillcolor="#24282b" stroked="f"/>
                <v:rect id="_x0000_s32046" style="position:absolute;left:3760;top:5701;width:36;height:36" fillcolor="#24282b" stroked="f"/>
                <v:rect id="_x0000_s32047" style="position:absolute;left:3832;top:5701;width:24;height:36" fillcolor="#24282b" stroked="f"/>
                <v:rect id="_x0000_s32048" style="position:absolute;left:3892;top:5701;width:24;height:36" fillcolor="#24282b" stroked="f"/>
                <v:rect id="_x0000_s32049" style="position:absolute;left:3952;top:5701;width:36;height:36" fillcolor="#24282b" stroked="f"/>
                <v:rect id="_x0000_s32050" style="position:absolute;left:4012;top:5701;width:36;height:36" fillcolor="#24282b" stroked="f"/>
                <v:rect id="_x0000_s32051" style="position:absolute;left:4084;top:5701;width:24;height:36" fillcolor="#24282b" stroked="f"/>
                <v:rect id="_x0000_s32052" style="position:absolute;left:4144;top:5701;width:36;height:36" fillcolor="#24282b" stroked="f"/>
                <v:rect id="_x0000_s32053" style="position:absolute;left:4204;top:5701;width:36;height:36" fillcolor="#24282b" stroked="f"/>
                <v:rect id="_x0000_s32054" style="position:absolute;left:4276;top:5701;width:24;height:36" fillcolor="#24282b" stroked="f"/>
                <v:rect id="_x0000_s32055" style="position:absolute;left:4336;top:5701;width:36;height:36" fillcolor="#24282b" stroked="f"/>
                <v:rect id="_x0000_s32056" style="position:absolute;left:4396;top:5701;width:36;height:36" fillcolor="#24282b" stroked="f"/>
                <v:rect id="_x0000_s32057" style="position:absolute;left:4469;top:5701;width:24;height:36" fillcolor="#24282b" stroked="f"/>
                <v:rect id="_x0000_s32058" style="position:absolute;left:4529;top:5701;width:24;height:36" fillcolor="#24282b" stroked="f"/>
                <v:rect id="_x0000_s32059" style="position:absolute;left:4589;top:5701;width:36;height:36" fillcolor="#24282b" stroked="f"/>
                <v:rect id="_x0000_s32060" style="position:absolute;left:4661;top:5701;width:24;height:36" fillcolor="#24282b" stroked="f"/>
                <v:rect id="_x0000_s32061" style="position:absolute;left:4721;top:5701;width:24;height:36" fillcolor="#24282b" stroked="f"/>
                <v:rect id="_x0000_s32062" style="position:absolute;left:4781;top:5701;width:36;height:36" fillcolor="#24282b" stroked="f"/>
                <v:rect id="_x0000_s32063" style="position:absolute;left:4841;top:5701;width:36;height:36" fillcolor="#24282b" stroked="f"/>
                <v:rect id="_x0000_s32064" style="position:absolute;left:4913;top:5701;width:24;height:36" fillcolor="#24282b" stroked="f"/>
                <v:rect id="_x0000_s32065" style="position:absolute;left:4973;top:5701;width:36;height:36" fillcolor="#24282b" stroked="f"/>
                <v:rect id="_x0000_s32066" style="position:absolute;left:5033;top:5701;width:36;height:36" fillcolor="#24282b" stroked="f"/>
                <v:rect id="_x0000_s32067" style="position:absolute;left:5105;top:5701;width:24;height:36" fillcolor="#24282b" stroked="f"/>
                <v:rect id="_x0000_s32068" style="position:absolute;left:5165;top:5701;width:24;height:36" fillcolor="#24282b" stroked="f"/>
                <v:rect id="_x0000_s32069" style="position:absolute;left:5225;top:5701;width:36;height:36" fillcolor="#24282b" stroked="f"/>
                <v:rect id="_x0000_s32070" style="position:absolute;left:5285;top:5701;width:36;height:36" fillcolor="#24282b" stroked="f"/>
                <v:rect id="_x0000_s32071" style="position:absolute;left:5357;top:5701;width:24;height:36" fillcolor="#24282b" stroked="f"/>
                <v:rect id="_x0000_s32072" style="position:absolute;left:5417;top:5701;width:37;height:36" fillcolor="#24282b" stroked="f"/>
                <v:rect id="_x0000_s32073" style="position:absolute;left:5490;top:5701;width:24;height:36" fillcolor="#24282b" stroked="f"/>
                <v:rect id="_x0000_s32074" style="position:absolute;left:5538;top:5701;width:24;height:36" fillcolor="#24282b" stroked="f"/>
                <v:rect id="_x0000_s32075" style="position:absolute;left:5598;top:5701;width:36;height:36" fillcolor="#24282b" stroked="f"/>
                <v:rect id="_x0000_s32076" style="position:absolute;left:5658;top:5701;width:36;height:36" fillcolor="#24282b" stroked="f"/>
                <v:rect id="_x0000_s32077" style="position:absolute;left:5730;top:5701;width:24;height:36" fillcolor="#24282b" stroked="f"/>
                <v:rect id="_x0000_s32078" style="position:absolute;left:5790;top:5701;width:36;height:36" fillcolor="#24282b" stroked="f"/>
                <v:rect id="_x0000_s32079" style="position:absolute;left:5850;top:5701;width:36;height:36" fillcolor="#24282b" stroked="f"/>
                <v:rect id="_x0000_s32080" style="position:absolute;left:5922;top:5701;width:24;height:36" fillcolor="#24282b" stroked="f"/>
                <v:rect id="_x0000_s32081" style="position:absolute;left:5982;top:5701;width:24;height:36" fillcolor="#24282b" stroked="f"/>
                <v:rect id="_x0000_s32082" style="position:absolute;left:6042;top:5701;width:36;height:36" fillcolor="#24282b" stroked="f"/>
                <v:rect id="_x0000_s32083" style="position:absolute;left:6102;top:5701;width:36;height:36" fillcolor="#24282b" stroked="f"/>
                <v:rect id="_x0000_s32084" style="position:absolute;left:6174;top:5701;width:24;height:36" fillcolor="#24282b" stroked="f"/>
                <v:rect id="_x0000_s32085" style="position:absolute;left:6234;top:5701;width:36;height:36" fillcolor="#24282b" stroked="f"/>
                <v:rect id="_x0000_s32086" style="position:absolute;left:6294;top:5701;width:36;height:36" fillcolor="#24282b" stroked="f"/>
                <v:rect id="_x0000_s32087" style="position:absolute;left:6366;top:5701;width:24;height:36" fillcolor="#24282b" stroked="f"/>
                <v:rect id="_x0000_s32088" style="position:absolute;left:6427;top:5701;width:24;height:36" fillcolor="#24282b" stroked="f"/>
                <v:rect id="_x0000_s32089" style="position:absolute;left:6487;top:5701;width:36;height:36" fillcolor="#24282b" stroked="f"/>
                <v:rect id="_x0000_s32090" style="position:absolute;left:6559;top:5701;width:24;height:36" fillcolor="#24282b" stroked="f"/>
                <v:rect id="_x0000_s32091" style="position:absolute;left:6619;top:5701;width:36;height:36" fillcolor="#24282b" stroked="f"/>
                <v:rect id="_x0000_s32092" style="position:absolute;left:6679;top:5701;width:36;height:36" fillcolor="#24282b" stroked="f"/>
                <v:rect id="_x0000_s32093" style="position:absolute;left:6751;top:5701;width:24;height:36" fillcolor="#24282b" stroked="f"/>
                <v:rect id="_x0000_s32094" style="position:absolute;left:6811;top:5701;width:24;height:36" fillcolor="#24282b" stroked="f"/>
                <v:rect id="_x0000_s32095" style="position:absolute;left:6871;top:5701;width:36;height:36" fillcolor="#24282b" stroked="f"/>
                <v:rect id="_x0000_s32096" style="position:absolute;left:6943;top:5701;width:24;height:36" fillcolor="#24282b" stroked="f"/>
                <v:rect id="_x0000_s32097" style="position:absolute;left:7003;top:5701;width:24;height:36" fillcolor="#24282b" stroked="f"/>
                <v:rect id="_x0000_s32098" style="position:absolute;left:7063;top:5701;width:36;height:36" fillcolor="#24282b" stroked="f"/>
                <v:rect id="_x0000_s32099" style="position:absolute;left:7123;top:5701;width:36;height:36" fillcolor="#24282b" stroked="f"/>
                <v:rect id="_x0000_s32100" style="position:absolute;left:7195;top:5701;width:24;height:36" fillcolor="#24282b" stroked="f"/>
                <v:rect id="_x0000_s32101" style="position:absolute;left:7255;top:5701;width:36;height:36" fillcolor="#24282b" stroked="f"/>
                <v:rect id="_x0000_s32102" style="position:absolute;left:7315;top:5701;width:12;height:36" fillcolor="#24282b" stroked="f"/>
                <v:rect id="_x0000_s32103" style="position:absolute;left:2799;top:5701;width:36;height:36" fillcolor="#24282b" stroked="f"/>
                <v:rect id="_x0000_s32104" style="position:absolute;left:2871;top:5701;width:24;height:36" fillcolor="#24282b" stroked="f"/>
                <v:rect id="_x0000_s32105" style="position:absolute;left:2931;top:5701;width:36;height:36" fillcolor="#24282b" stroked="f"/>
                <v:rect id="_x0000_s32106" style="position:absolute;left:2991;top:5701;width:36;height:36" fillcolor="#24282b" stroked="f"/>
                <v:rect id="_x0000_s32107" style="position:absolute;left:3063;top:5701;width:36;height:36" fillcolor="#24282b" stroked="f"/>
                <v:rect id="_x0000_s32108" style="position:absolute;left:3123;top:5701;width:36;height:36" fillcolor="#24282b" stroked="f"/>
                <v:rect id="_x0000_s32109" style="position:absolute;left:3195;top:5701;width:24;height:36" fillcolor="#24282b" stroked="f"/>
                <v:rect id="_x0000_s32110" style="position:absolute;left:3255;top:5701;width:24;height:36" fillcolor="#24282b" stroked="f"/>
                <v:rect id="_x0000_s32111" style="position:absolute;left:3315;top:5701;width:36;height:36" fillcolor="#24282b" stroked="f"/>
                <v:rect id="_x0000_s32112" style="position:absolute;left:3375;top:5701;width:36;height:36" fillcolor="#24282b" stroked="f"/>
                <v:rect id="_x0000_s32113" style="position:absolute;left:3447;top:5701;width:25;height:36" fillcolor="#24282b" stroked="f"/>
                <v:rect id="_x0000_s32114" style="position:absolute;left:3508;top:5701;width:36;height:36" fillcolor="#24282b" stroked="f"/>
                <v:rect id="_x0000_s32115" style="position:absolute;left:3568;top:5701;width:36;height:36" fillcolor="#24282b" stroked="f"/>
                <v:rect id="_x0000_s32116" style="position:absolute;left:3640;top:5701;width:24;height:36" fillcolor="#24282b" stroked="f"/>
                <v:rect id="_x0000_s32117" style="position:absolute;left:3700;top:5701;width:24;height:36" fillcolor="#24282b" stroked="f"/>
                <v:rect id="_x0000_s32118" style="position:absolute;left:3760;top:5701;width:36;height:36" fillcolor="#24282b" stroked="f"/>
                <v:rect id="_x0000_s32119" style="position:absolute;left:3832;top:5701;width:24;height:36" fillcolor="#24282b" stroked="f"/>
                <v:rect id="_x0000_s32120" style="position:absolute;left:3892;top:5701;width:24;height:36" fillcolor="#24282b" stroked="f"/>
                <v:rect id="_x0000_s32121" style="position:absolute;left:3952;top:5701;width:36;height:36" fillcolor="#24282b" stroked="f"/>
                <v:rect id="_x0000_s32122" style="position:absolute;left:4012;top:5701;width:36;height:36" fillcolor="#24282b" stroked="f"/>
                <v:rect id="_x0000_s32123" style="position:absolute;left:4084;top:5701;width:24;height:36" fillcolor="#24282b" stroked="f"/>
                <v:rect id="_x0000_s32124" style="position:absolute;left:4144;top:5701;width:36;height:36" fillcolor="#24282b" stroked="f"/>
                <v:rect id="_x0000_s32125" style="position:absolute;left:4204;top:5701;width:36;height:36" fillcolor="#24282b" stroked="f"/>
                <v:rect id="_x0000_s32126" style="position:absolute;left:4276;top:5701;width:24;height:36" fillcolor="#24282b" stroked="f"/>
                <v:rect id="_x0000_s32127" style="position:absolute;left:4336;top:5701;width:36;height:36" fillcolor="#24282b" stroked="f"/>
                <v:rect id="_x0000_s32128" style="position:absolute;left:4396;top:5701;width:36;height:36" fillcolor="#24282b" stroked="f"/>
                <v:rect id="_x0000_s32129" style="position:absolute;left:4469;top:5701;width:24;height:36" fillcolor="#24282b" stroked="f"/>
                <v:rect id="_x0000_s32130" style="position:absolute;left:4529;top:5701;width:24;height:36" fillcolor="#24282b" stroked="f"/>
                <v:rect id="_x0000_s32131" style="position:absolute;left:4589;top:5701;width:36;height:36" fillcolor="#24282b" stroked="f"/>
                <v:rect id="_x0000_s32132" style="position:absolute;left:4661;top:5701;width:24;height:36" fillcolor="#24282b" stroked="f"/>
                <v:rect id="_x0000_s32133" style="position:absolute;left:4721;top:5701;width:24;height:36" fillcolor="#24282b" stroked="f"/>
                <v:rect id="_x0000_s32134" style="position:absolute;left:4781;top:5701;width:36;height:36" fillcolor="#24282b" stroked="f"/>
                <v:rect id="_x0000_s32135" style="position:absolute;left:4841;top:5701;width:36;height:36" fillcolor="#24282b" stroked="f"/>
                <v:rect id="_x0000_s32136" style="position:absolute;left:4913;top:5701;width:24;height:36" fillcolor="#24282b" stroked="f"/>
                <v:rect id="_x0000_s32137" style="position:absolute;left:4973;top:5701;width:36;height:36" fillcolor="#24282b" stroked="f"/>
                <v:rect id="_x0000_s32138" style="position:absolute;left:5033;top:5701;width:36;height:36" fillcolor="#24282b" stroked="f"/>
                <v:rect id="_x0000_s32139" style="position:absolute;left:5105;top:5701;width:24;height:36" fillcolor="#24282b" stroked="f"/>
                <v:rect id="_x0000_s32140" style="position:absolute;left:5165;top:5701;width:24;height:36" fillcolor="#24282b" stroked="f"/>
                <v:rect id="_x0000_s32141" style="position:absolute;left:5225;top:5701;width:36;height:36" fillcolor="#24282b" stroked="f"/>
                <v:rect id="_x0000_s32142" style="position:absolute;left:5285;top:5701;width:36;height:36" fillcolor="#24282b" stroked="f"/>
                <v:rect id="_x0000_s32143" style="position:absolute;left:5357;top:5701;width:24;height:36" fillcolor="#24282b" stroked="f"/>
                <v:rect id="_x0000_s32144" style="position:absolute;left:5417;top:5701;width:37;height:36" fillcolor="#24282b" stroked="f"/>
                <v:rect id="_x0000_s32145" style="position:absolute;left:5490;top:5701;width:24;height:36" fillcolor="#24282b" stroked="f"/>
                <v:rect id="_x0000_s32146" style="position:absolute;left:5538;top:5701;width:24;height:36" fillcolor="#24282b" stroked="f"/>
                <v:rect id="_x0000_s32147" style="position:absolute;left:5598;top:5701;width:36;height:36" fillcolor="#24282b" stroked="f"/>
                <v:rect id="_x0000_s32148" style="position:absolute;left:5658;top:5701;width:36;height:36" fillcolor="#24282b" stroked="f"/>
                <v:rect id="_x0000_s32149" style="position:absolute;left:5730;top:5701;width:24;height:36" fillcolor="#24282b" stroked="f"/>
                <v:rect id="_x0000_s32150" style="position:absolute;left:5790;top:5701;width:36;height:36" fillcolor="#24282b" stroked="f"/>
                <v:rect id="_x0000_s32151" style="position:absolute;left:5850;top:5701;width:36;height:36" fillcolor="#24282b" stroked="f"/>
                <v:rect id="_x0000_s32152" style="position:absolute;left:5922;top:5701;width:24;height:36" fillcolor="#24282b" stroked="f"/>
                <v:rect id="_x0000_s32153" style="position:absolute;left:5982;top:5701;width:24;height:36" fillcolor="#24282b" stroked="f"/>
                <v:rect id="_x0000_s32154" style="position:absolute;left:6042;top:5701;width:36;height:36" fillcolor="#24282b" stroked="f"/>
                <v:rect id="_x0000_s32155" style="position:absolute;left:6102;top:5701;width:36;height:36" fillcolor="#24282b" stroked="f"/>
                <v:rect id="_x0000_s32156" style="position:absolute;left:6174;top:5701;width:24;height:36" fillcolor="#24282b" stroked="f"/>
                <v:rect id="_x0000_s32157" style="position:absolute;left:6234;top:5701;width:36;height:36" fillcolor="#24282b" stroked="f"/>
                <v:rect id="_x0000_s32158" style="position:absolute;left:6294;top:5701;width:36;height:36" fillcolor="#24282b" stroked="f"/>
                <v:rect id="_x0000_s32159" style="position:absolute;left:6366;top:5701;width:24;height:36" fillcolor="#24282b" stroked="f"/>
                <v:rect id="_x0000_s32160" style="position:absolute;left:6427;top:5701;width:24;height:36" fillcolor="#24282b" stroked="f"/>
                <v:rect id="_x0000_s32161" style="position:absolute;left:6487;top:5701;width:36;height:36" fillcolor="#24282b" stroked="f"/>
                <v:rect id="_x0000_s32162" style="position:absolute;left:6559;top:5701;width:24;height:36" fillcolor="#24282b" stroked="f"/>
                <v:rect id="_x0000_s32163" style="position:absolute;left:6619;top:5701;width:36;height:36" fillcolor="#24282b" stroked="f"/>
                <v:rect id="_x0000_s32164" style="position:absolute;left:6679;top:5701;width:36;height:36" fillcolor="#24282b" stroked="f"/>
                <v:rect id="_x0000_s32165" style="position:absolute;left:6751;top:5701;width:24;height:36" fillcolor="#24282b" stroked="f"/>
                <v:rect id="_x0000_s32166" style="position:absolute;left:6811;top:5701;width:24;height:36" fillcolor="#24282b" stroked="f"/>
                <v:rect id="_x0000_s32167" style="position:absolute;left:6871;top:5701;width:36;height:36" fillcolor="#24282b" stroked="f"/>
                <v:rect id="_x0000_s32168" style="position:absolute;left:6943;top:5701;width:24;height:36" fillcolor="#24282b" stroked="f"/>
                <v:rect id="_x0000_s32169" style="position:absolute;left:7003;top:5701;width:24;height:36" fillcolor="#24282b" stroked="f"/>
                <v:rect id="_x0000_s32170" style="position:absolute;left:7063;top:5701;width:36;height:36" fillcolor="#24282b" stroked="f"/>
                <v:rect id="_x0000_s32171" style="position:absolute;left:7123;top:5701;width:36;height:36" fillcolor="#24282b" stroked="f"/>
                <v:rect id="_x0000_s32172" style="position:absolute;left:7195;top:5701;width:24;height:36" fillcolor="#24282b" stroked="f"/>
                <v:rect id="_x0000_s32173" style="position:absolute;left:7255;top:5701;width:36;height:36" fillcolor="#24282b" stroked="f"/>
                <v:rect id="_x0000_s32174" style="position:absolute;left:7315;top:5701;width:12;height:36" fillcolor="#24282b" stroked="f"/>
                <v:rect id="_x0000_s32175" style="position:absolute;left:2799;top:6073;width:4528;height:24" fillcolor="#24282b" stroked="f"/>
                <v:rect id="_x0000_s32176" style="position:absolute;left:2799;top:5341;width:4528;height:36" fillcolor="#24282b" stroked="f"/>
                <v:rect id="_x0000_s32177" style="position:absolute;left:2799;top:2796;width:4528;height:24" fillcolor="#24282b" stroked="f"/>
                <v:rect id="_x0000_s32178" style="position:absolute;left:2799;top:3157;width:36;height:36" fillcolor="#24282b" stroked="f"/>
                <v:rect id="_x0000_s32179" style="position:absolute;left:2871;top:3157;width:24;height:36" fillcolor="#24282b" stroked="f"/>
                <v:rect id="_x0000_s32180" style="position:absolute;left:2931;top:3157;width:36;height:36" fillcolor="#24282b" stroked="f"/>
                <v:rect id="_x0000_s32181" style="position:absolute;left:2991;top:3157;width:36;height:36" fillcolor="#24282b" stroked="f"/>
                <v:rect id="_x0000_s32182" style="position:absolute;left:3063;top:3157;width:36;height:36" fillcolor="#24282b" stroked="f"/>
                <v:rect id="_x0000_s32183" style="position:absolute;left:3123;top:3157;width:36;height:36" fillcolor="#24282b" stroked="f"/>
                <v:rect id="_x0000_s32184" style="position:absolute;left:3183;top:3157;width:36;height:36" fillcolor="#24282b" stroked="f"/>
                <v:rect id="_x0000_s32185" style="position:absolute;left:3255;top:3157;width:24;height:36" fillcolor="#24282b" stroked="f"/>
                <v:rect id="_x0000_s32186" style="position:absolute;left:3315;top:3157;width:36;height:36" fillcolor="#24282b" stroked="f"/>
                <v:rect id="_x0000_s32187" style="position:absolute;left:3375;top:3157;width:36;height:36" fillcolor="#24282b" stroked="f"/>
                <v:rect id="_x0000_s32188" style="position:absolute;left:3447;top:3157;width:25;height:36" fillcolor="#24282b" stroked="f"/>
                <v:rect id="_x0000_s32189" style="position:absolute;left:3508;top:3157;width:36;height:36" fillcolor="#24282b" stroked="f"/>
                <v:rect id="_x0000_s32190" style="position:absolute;left:3568;top:3157;width:36;height:36" fillcolor="#24282b" stroked="f"/>
                <v:rect id="_x0000_s32191" style="position:absolute;left:3628;top:3157;width:36;height:36" fillcolor="#24282b" stroked="f"/>
                <v:rect id="_x0000_s32192" style="position:absolute;left:3700;top:3157;width:24;height:36" fillcolor="#24282b" stroked="f"/>
                <v:rect id="_x0000_s32193" style="position:absolute;left:3760;top:3157;width:36;height:36" fillcolor="#24282b" stroked="f"/>
                <v:rect id="_x0000_s32194" style="position:absolute;left:3820;top:3157;width:36;height:36" fillcolor="#24282b" stroked="f"/>
                <v:rect id="_x0000_s32195" style="position:absolute;left:3892;top:3157;width:24;height:36" fillcolor="#24282b" stroked="f"/>
                <v:rect id="_x0000_s32196" style="position:absolute;left:3952;top:3157;width:36;height:36" fillcolor="#24282b" stroked="f"/>
                <v:rect id="_x0000_s32197" style="position:absolute;left:4012;top:3157;width:36;height:36" fillcolor="#24282b" stroked="f"/>
                <v:rect id="_x0000_s32198" style="position:absolute;left:4084;top:3157;width:24;height:36" fillcolor="#24282b" stroked="f"/>
                <v:rect id="_x0000_s32199" style="position:absolute;left:4144;top:3157;width:36;height:36" fillcolor="#24282b" stroked="f"/>
                <v:rect id="_x0000_s32200" style="position:absolute;left:4204;top:3157;width:36;height:36" fillcolor="#24282b" stroked="f"/>
                <v:rect id="_x0000_s32201" style="position:absolute;left:4276;top:3157;width:24;height:36" fillcolor="#24282b" stroked="f"/>
                <v:rect id="_x0000_s32202" style="position:absolute;left:4336;top:3157;width:36;height:36" fillcolor="#24282b" stroked="f"/>
                <v:rect id="_x0000_s32203" style="position:absolute;left:4396;top:3157;width:36;height:36" fillcolor="#24282b" stroked="f"/>
                <v:rect id="_x0000_s32204" style="position:absolute;left:4469;top:3157;width:24;height:36" fillcolor="#24282b" stroked="f"/>
                <v:rect id="_x0000_s32205" style="position:absolute;left:4529;top:3157;width:24;height:36" fillcolor="#24282b" stroked="f"/>
                <v:rect id="_x0000_s32206" style="position:absolute;left:4589;top:3157;width:36;height:36" fillcolor="#24282b" stroked="f"/>
                <v:rect id="_x0000_s32207" style="position:absolute;left:4661;top:3157;width:24;height:36" fillcolor="#24282b" stroked="f"/>
                <v:rect id="_x0000_s32208" style="position:absolute;left:4721;top:3157;width:24;height:36" fillcolor="#24282b" stroked="f"/>
                <v:rect id="_x0000_s32209" style="position:absolute;left:4781;top:3157;width:36;height:36" fillcolor="#24282b" stroked="f"/>
                <v:rect id="_x0000_s32210" style="position:absolute;left:4841;top:3157;width:36;height:36" fillcolor="#24282b" stroked="f"/>
                <v:rect id="_x0000_s32211" style="position:absolute;left:4913;top:3157;width:24;height:36" fillcolor="#24282b" stroked="f"/>
                <v:rect id="_x0000_s32212" style="position:absolute;left:4973;top:3157;width:36;height:36" fillcolor="#24282b" stroked="f"/>
                <v:rect id="_x0000_s32213" style="position:absolute;left:5033;top:3157;width:36;height:36" fillcolor="#24282b" stroked="f"/>
                <v:rect id="_x0000_s32214" style="position:absolute;left:5105;top:3157;width:24;height:36" fillcolor="#24282b" stroked="f"/>
              </v:group>
              <v:group id="_x0000_s32215" style="position:absolute;left:2799;top:3157;width:4528;height:768" coordorigin="2799,3157" coordsize="4528,768">
                <v:rect id="_x0000_s32216" style="position:absolute;left:5165;top:3157;width:24;height:36" fillcolor="#24282b" stroked="f"/>
                <v:rect id="_x0000_s32217" style="position:absolute;left:5225;top:3157;width:36;height:36" fillcolor="#24282b" stroked="f"/>
                <v:rect id="_x0000_s32218" style="position:absolute;left:5285;top:3157;width:36;height:36" fillcolor="#24282b" stroked="f"/>
                <v:rect id="_x0000_s32219" style="position:absolute;left:5357;top:3157;width:24;height:36" fillcolor="#24282b" stroked="f"/>
                <v:rect id="_x0000_s32220" style="position:absolute;left:5417;top:3157;width:37;height:36" fillcolor="#24282b" stroked="f"/>
                <v:rect id="_x0000_s32221" style="position:absolute;left:5490;top:3157;width:24;height:36" fillcolor="#24282b" stroked="f"/>
                <v:rect id="_x0000_s32222" style="position:absolute;left:5538;top:3157;width:24;height:36" fillcolor="#24282b" stroked="f"/>
                <v:rect id="_x0000_s32223" style="position:absolute;left:5598;top:3157;width:36;height:36" fillcolor="#24282b" stroked="f"/>
                <v:rect id="_x0000_s32224" style="position:absolute;left:5658;top:3157;width:36;height:36" fillcolor="#24282b" stroked="f"/>
                <v:rect id="_x0000_s32225" style="position:absolute;left:5730;top:3157;width:24;height:36" fillcolor="#24282b" stroked="f"/>
                <v:rect id="_x0000_s32226" style="position:absolute;left:5790;top:3157;width:36;height:36" fillcolor="#24282b" stroked="f"/>
                <v:rect id="_x0000_s32227" style="position:absolute;left:5850;top:3157;width:36;height:36" fillcolor="#24282b" stroked="f"/>
                <v:rect id="_x0000_s32228" style="position:absolute;left:5922;top:3157;width:24;height:36" fillcolor="#24282b" stroked="f"/>
                <v:rect id="_x0000_s32229" style="position:absolute;left:5982;top:3157;width:24;height:36" fillcolor="#24282b" stroked="f"/>
                <v:rect id="_x0000_s32230" style="position:absolute;left:6042;top:3157;width:36;height:36" fillcolor="#24282b" stroked="f"/>
                <v:rect id="_x0000_s32231" style="position:absolute;left:6102;top:3157;width:36;height:36" fillcolor="#24282b" stroked="f"/>
                <v:rect id="_x0000_s32232" style="position:absolute;left:6174;top:3157;width:24;height:36" fillcolor="#24282b" stroked="f"/>
                <v:rect id="_x0000_s32233" style="position:absolute;left:6234;top:3157;width:36;height:36" fillcolor="#24282b" stroked="f"/>
                <v:rect id="_x0000_s32234" style="position:absolute;left:6294;top:3157;width:36;height:36" fillcolor="#24282b" stroked="f"/>
                <v:rect id="_x0000_s32235" style="position:absolute;left:6366;top:3157;width:24;height:36" fillcolor="#24282b" stroked="f"/>
                <v:rect id="_x0000_s32236" style="position:absolute;left:6427;top:3157;width:24;height:36" fillcolor="#24282b" stroked="f"/>
                <v:rect id="_x0000_s32237" style="position:absolute;left:6487;top:3157;width:36;height:36" fillcolor="#24282b" stroked="f"/>
                <v:rect id="_x0000_s32238" style="position:absolute;left:6559;top:3157;width:24;height:36" fillcolor="#24282b" stroked="f"/>
                <v:rect id="_x0000_s32239" style="position:absolute;left:6619;top:3157;width:36;height:36" fillcolor="#24282b" stroked="f"/>
                <v:rect id="_x0000_s32240" style="position:absolute;left:6679;top:3157;width:36;height:36" fillcolor="#24282b" stroked="f"/>
                <v:rect id="_x0000_s32241" style="position:absolute;left:6751;top:3157;width:24;height:36" fillcolor="#24282b" stroked="f"/>
                <v:rect id="_x0000_s32242" style="position:absolute;left:6811;top:3157;width:24;height:36" fillcolor="#24282b" stroked="f"/>
                <v:rect id="_x0000_s32243" style="position:absolute;left:6871;top:3157;width:36;height:36" fillcolor="#24282b" stroked="f"/>
                <v:rect id="_x0000_s32244" style="position:absolute;left:6943;top:3157;width:24;height:36" fillcolor="#24282b" stroked="f"/>
                <v:rect id="_x0000_s32245" style="position:absolute;left:7003;top:3157;width:24;height:36" fillcolor="#24282b" stroked="f"/>
                <v:rect id="_x0000_s32246" style="position:absolute;left:7063;top:3157;width:36;height:36" fillcolor="#24282b" stroked="f"/>
                <v:rect id="_x0000_s32247" style="position:absolute;left:7123;top:3157;width:36;height:36" fillcolor="#24282b" stroked="f"/>
                <v:rect id="_x0000_s32248" style="position:absolute;left:7195;top:3157;width:24;height:36" fillcolor="#24282b" stroked="f"/>
                <v:rect id="_x0000_s32249" style="position:absolute;left:7255;top:3157;width:36;height:36" fillcolor="#24282b" stroked="f"/>
                <v:rect id="_x0000_s32250" style="position:absolute;left:7315;top:3157;width:12;height:36" fillcolor="#24282b" stroked="f"/>
                <v:rect id="_x0000_s32251" style="position:absolute;left:2799;top:3157;width:36;height:36" fillcolor="#24282b" stroked="f"/>
                <v:rect id="_x0000_s32252" style="position:absolute;left:2871;top:3157;width:24;height:36" fillcolor="#24282b" stroked="f"/>
                <v:rect id="_x0000_s32253" style="position:absolute;left:2931;top:3157;width:36;height:36" fillcolor="#24282b" stroked="f"/>
                <v:rect id="_x0000_s32254" style="position:absolute;left:2991;top:3157;width:36;height:36" fillcolor="#24282b" stroked="f"/>
                <v:rect id="_x0000_s32255" style="position:absolute;left:3063;top:3157;width:36;height:36" fillcolor="#24282b" stroked="f"/>
                <v:rect id="_x0000_s32256" style="position:absolute;left:3123;top:3157;width:36;height:36" fillcolor="#24282b" stroked="f"/>
                <v:rect id="_x0000_s32257" style="position:absolute;left:3183;top:3157;width:36;height:36" fillcolor="#24282b" stroked="f"/>
                <v:rect id="_x0000_s32258" style="position:absolute;left:3255;top:3157;width:24;height:36" fillcolor="#24282b" stroked="f"/>
                <v:rect id="_x0000_s32259" style="position:absolute;left:3315;top:3157;width:36;height:36" fillcolor="#24282b" stroked="f"/>
                <v:rect id="_x0000_s32260" style="position:absolute;left:3375;top:3157;width:36;height:36" fillcolor="#24282b" stroked="f"/>
                <v:rect id="_x0000_s32261" style="position:absolute;left:3447;top:3157;width:25;height:36" fillcolor="#24282b" stroked="f"/>
                <v:rect id="_x0000_s32262" style="position:absolute;left:3508;top:3157;width:36;height:36" fillcolor="#24282b" stroked="f"/>
                <v:rect id="_x0000_s32263" style="position:absolute;left:3568;top:3157;width:36;height:36" fillcolor="#24282b" stroked="f"/>
                <v:rect id="_x0000_s32264" style="position:absolute;left:3628;top:3157;width:36;height:36" fillcolor="#24282b" stroked="f"/>
                <v:rect id="_x0000_s32265" style="position:absolute;left:3700;top:3157;width:24;height:36" fillcolor="#24282b" stroked="f"/>
                <v:rect id="_x0000_s32266" style="position:absolute;left:3760;top:3157;width:36;height:36" fillcolor="#24282b" stroked="f"/>
                <v:rect id="_x0000_s32267" style="position:absolute;left:3820;top:3157;width:36;height:36" fillcolor="#24282b" stroked="f"/>
                <v:rect id="_x0000_s32268" style="position:absolute;left:3892;top:3157;width:24;height:36" fillcolor="#24282b" stroked="f"/>
                <v:rect id="_x0000_s32269" style="position:absolute;left:3952;top:3157;width:36;height:36" fillcolor="#24282b" stroked="f"/>
                <v:rect id="_x0000_s32270" style="position:absolute;left:4012;top:3157;width:36;height:36" fillcolor="#24282b" stroked="f"/>
                <v:rect id="_x0000_s32271" style="position:absolute;left:4084;top:3157;width:24;height:36" fillcolor="#24282b" stroked="f"/>
                <v:rect id="_x0000_s32272" style="position:absolute;left:4144;top:3157;width:36;height:36" fillcolor="#24282b" stroked="f"/>
                <v:rect id="_x0000_s32273" style="position:absolute;left:4204;top:3157;width:36;height:36" fillcolor="#24282b" stroked="f"/>
                <v:rect id="_x0000_s32274" style="position:absolute;left:4276;top:3157;width:24;height:36" fillcolor="#24282b" stroked="f"/>
                <v:rect id="_x0000_s32275" style="position:absolute;left:4336;top:3157;width:36;height:36" fillcolor="#24282b" stroked="f"/>
                <v:rect id="_x0000_s32276" style="position:absolute;left:4396;top:3157;width:36;height:36" fillcolor="#24282b" stroked="f"/>
                <v:rect id="_x0000_s32277" style="position:absolute;left:4469;top:3157;width:24;height:36" fillcolor="#24282b" stroked="f"/>
                <v:rect id="_x0000_s32278" style="position:absolute;left:4529;top:3157;width:24;height:36" fillcolor="#24282b" stroked="f"/>
                <v:rect id="_x0000_s32279" style="position:absolute;left:4589;top:3157;width:36;height:36" fillcolor="#24282b" stroked="f"/>
                <v:rect id="_x0000_s32280" style="position:absolute;left:4661;top:3157;width:24;height:36" fillcolor="#24282b" stroked="f"/>
                <v:rect id="_x0000_s32281" style="position:absolute;left:4721;top:3157;width:24;height:36" fillcolor="#24282b" stroked="f"/>
                <v:rect id="_x0000_s32282" style="position:absolute;left:4781;top:3157;width:36;height:36" fillcolor="#24282b" stroked="f"/>
                <v:rect id="_x0000_s32283" style="position:absolute;left:4841;top:3157;width:36;height:36" fillcolor="#24282b" stroked="f"/>
                <v:rect id="_x0000_s32284" style="position:absolute;left:4913;top:3157;width:24;height:36" fillcolor="#24282b" stroked="f"/>
                <v:rect id="_x0000_s32285" style="position:absolute;left:4973;top:3157;width:36;height:36" fillcolor="#24282b" stroked="f"/>
                <v:rect id="_x0000_s32286" style="position:absolute;left:5033;top:3157;width:36;height:36" fillcolor="#24282b" stroked="f"/>
                <v:rect id="_x0000_s32287" style="position:absolute;left:5105;top:3157;width:24;height:36" fillcolor="#24282b" stroked="f"/>
                <v:rect id="_x0000_s32288" style="position:absolute;left:5165;top:3157;width:24;height:36" fillcolor="#24282b" stroked="f"/>
                <v:rect id="_x0000_s32289" style="position:absolute;left:5225;top:3157;width:36;height:36" fillcolor="#24282b" stroked="f"/>
                <v:rect id="_x0000_s32290" style="position:absolute;left:5285;top:3157;width:36;height:36" fillcolor="#24282b" stroked="f"/>
                <v:rect id="_x0000_s32291" style="position:absolute;left:5357;top:3157;width:24;height:36" fillcolor="#24282b" stroked="f"/>
                <v:rect id="_x0000_s32292" style="position:absolute;left:5417;top:3157;width:37;height:36" fillcolor="#24282b" stroked="f"/>
                <v:rect id="_x0000_s32293" style="position:absolute;left:5490;top:3157;width:24;height:36" fillcolor="#24282b" stroked="f"/>
                <v:rect id="_x0000_s32294" style="position:absolute;left:5538;top:3157;width:24;height:36" fillcolor="#24282b" stroked="f"/>
                <v:rect id="_x0000_s32295" style="position:absolute;left:5598;top:3157;width:36;height:36" fillcolor="#24282b" stroked="f"/>
                <v:rect id="_x0000_s32296" style="position:absolute;left:5658;top:3157;width:36;height:36" fillcolor="#24282b" stroked="f"/>
                <v:rect id="_x0000_s32297" style="position:absolute;left:5730;top:3157;width:24;height:36" fillcolor="#24282b" stroked="f"/>
                <v:rect id="_x0000_s32298" style="position:absolute;left:5790;top:3157;width:36;height:36" fillcolor="#24282b" stroked="f"/>
                <v:rect id="_x0000_s32299" style="position:absolute;left:5850;top:3157;width:36;height:36" fillcolor="#24282b" stroked="f"/>
                <v:rect id="_x0000_s32300" style="position:absolute;left:5922;top:3157;width:24;height:36" fillcolor="#24282b" stroked="f"/>
                <v:rect id="_x0000_s32301" style="position:absolute;left:5982;top:3157;width:24;height:36" fillcolor="#24282b" stroked="f"/>
                <v:rect id="_x0000_s32302" style="position:absolute;left:6042;top:3157;width:36;height:36" fillcolor="#24282b" stroked="f"/>
                <v:rect id="_x0000_s32303" style="position:absolute;left:6102;top:3157;width:36;height:36" fillcolor="#24282b" stroked="f"/>
                <v:rect id="_x0000_s32304" style="position:absolute;left:6174;top:3157;width:24;height:36" fillcolor="#24282b" stroked="f"/>
                <v:rect id="_x0000_s32305" style="position:absolute;left:6234;top:3157;width:36;height:36" fillcolor="#24282b" stroked="f"/>
                <v:rect id="_x0000_s32306" style="position:absolute;left:6294;top:3157;width:36;height:36" fillcolor="#24282b" stroked="f"/>
                <v:rect id="_x0000_s32307" style="position:absolute;left:6366;top:3157;width:24;height:36" fillcolor="#24282b" stroked="f"/>
                <v:rect id="_x0000_s32308" style="position:absolute;left:6427;top:3157;width:24;height:36" fillcolor="#24282b" stroked="f"/>
                <v:rect id="_x0000_s32309" style="position:absolute;left:6487;top:3157;width:36;height:36" fillcolor="#24282b" stroked="f"/>
                <v:rect id="_x0000_s32310" style="position:absolute;left:6559;top:3157;width:24;height:36" fillcolor="#24282b" stroked="f"/>
                <v:rect id="_x0000_s32311" style="position:absolute;left:6619;top:3157;width:36;height:36" fillcolor="#24282b" stroked="f"/>
                <v:rect id="_x0000_s32312" style="position:absolute;left:6679;top:3157;width:36;height:36" fillcolor="#24282b" stroked="f"/>
                <v:rect id="_x0000_s32313" style="position:absolute;left:6751;top:3157;width:24;height:36" fillcolor="#24282b" stroked="f"/>
                <v:rect id="_x0000_s32314" style="position:absolute;left:6811;top:3157;width:24;height:36" fillcolor="#24282b" stroked="f"/>
                <v:rect id="_x0000_s32315" style="position:absolute;left:6871;top:3157;width:36;height:36" fillcolor="#24282b" stroked="f"/>
                <v:rect id="_x0000_s32316" style="position:absolute;left:6943;top:3157;width:24;height:36" fillcolor="#24282b" stroked="f"/>
                <v:rect id="_x0000_s32317" style="position:absolute;left:7003;top:3157;width:24;height:36" fillcolor="#24282b" stroked="f"/>
                <v:rect id="_x0000_s32318" style="position:absolute;left:7063;top:3157;width:36;height:36" fillcolor="#24282b" stroked="f"/>
                <v:rect id="_x0000_s32319" style="position:absolute;left:7123;top:3157;width:36;height:36" fillcolor="#24282b" stroked="f"/>
                <v:rect id="_x0000_s32320" style="position:absolute;left:7195;top:3157;width:24;height:36" fillcolor="#24282b" stroked="f"/>
                <v:rect id="_x0000_s32321" style="position:absolute;left:7255;top:3157;width:36;height:36" fillcolor="#24282b" stroked="f"/>
                <v:rect id="_x0000_s32322" style="position:absolute;left:7315;top:3157;width:12;height:36" fillcolor="#24282b" stroked="f"/>
                <v:rect id="_x0000_s32323" style="position:absolute;left:2799;top:3517;width:4528;height:36" fillcolor="#24282b" stroked="f"/>
                <v:rect id="_x0000_s32324" style="position:absolute;left:2799;top:3889;width:36;height:36" fillcolor="#24282b" stroked="f"/>
                <v:rect id="_x0000_s32325" style="position:absolute;left:2871;top:3889;width:24;height:36" fillcolor="#24282b" stroked="f"/>
                <v:rect id="_x0000_s32326" style="position:absolute;left:2931;top:3889;width:36;height:36" fillcolor="#24282b" stroked="f"/>
                <v:rect id="_x0000_s32327" style="position:absolute;left:2991;top:3889;width:36;height:36" fillcolor="#24282b" stroked="f"/>
                <v:rect id="_x0000_s32328" style="position:absolute;left:3063;top:3889;width:36;height:36" fillcolor="#24282b" stroked="f"/>
                <v:rect id="_x0000_s32329" style="position:absolute;left:3123;top:3889;width:36;height:36" fillcolor="#24282b" stroked="f"/>
                <v:rect id="_x0000_s32330" style="position:absolute;left:3195;top:3889;width:24;height:36" fillcolor="#24282b" stroked="f"/>
                <v:rect id="_x0000_s32331" style="position:absolute;left:3255;top:3889;width:24;height:36" fillcolor="#24282b" stroked="f"/>
                <v:rect id="_x0000_s32332" style="position:absolute;left:3315;top:3889;width:36;height:36" fillcolor="#24282b" stroked="f"/>
                <v:rect id="_x0000_s32333" style="position:absolute;left:3375;top:3889;width:36;height:36" fillcolor="#24282b" stroked="f"/>
                <v:rect id="_x0000_s32334" style="position:absolute;left:3447;top:3889;width:25;height:36" fillcolor="#24282b" stroked="f"/>
                <v:rect id="_x0000_s32335" style="position:absolute;left:3508;top:3889;width:36;height:36" fillcolor="#24282b" stroked="f"/>
                <v:rect id="_x0000_s32336" style="position:absolute;left:3568;top:3889;width:36;height:36" fillcolor="#24282b" stroked="f"/>
                <v:rect id="_x0000_s32337" style="position:absolute;left:3640;top:3889;width:24;height:36" fillcolor="#24282b" stroked="f"/>
                <v:rect id="_x0000_s32338" style="position:absolute;left:3700;top:3889;width:24;height:36" fillcolor="#24282b" stroked="f"/>
                <v:rect id="_x0000_s32339" style="position:absolute;left:3760;top:3889;width:36;height:36" fillcolor="#24282b" stroked="f"/>
                <v:rect id="_x0000_s32340" style="position:absolute;left:3832;top:3889;width:24;height:36" fillcolor="#24282b" stroked="f"/>
                <v:rect id="_x0000_s32341" style="position:absolute;left:3892;top:3889;width:24;height:36" fillcolor="#24282b" stroked="f"/>
                <v:rect id="_x0000_s32342" style="position:absolute;left:3952;top:3889;width:36;height:36" fillcolor="#24282b" stroked="f"/>
                <v:rect id="_x0000_s32343" style="position:absolute;left:4012;top:3889;width:36;height:36" fillcolor="#24282b" stroked="f"/>
                <v:rect id="_x0000_s32344" style="position:absolute;left:4084;top:3889;width:24;height:36" fillcolor="#24282b" stroked="f"/>
                <v:rect id="_x0000_s32345" style="position:absolute;left:4144;top:3889;width:36;height:36" fillcolor="#24282b" stroked="f"/>
                <v:rect id="_x0000_s32346" style="position:absolute;left:4204;top:3889;width:36;height:36" fillcolor="#24282b" stroked="f"/>
                <v:rect id="_x0000_s32347" style="position:absolute;left:4276;top:3889;width:24;height:36" fillcolor="#24282b" stroked="f"/>
                <v:rect id="_x0000_s32348" style="position:absolute;left:4336;top:3889;width:36;height:36" fillcolor="#24282b" stroked="f"/>
                <v:rect id="_x0000_s32349" style="position:absolute;left:4396;top:3889;width:36;height:36" fillcolor="#24282b" stroked="f"/>
                <v:rect id="_x0000_s32350" style="position:absolute;left:4469;top:3889;width:24;height:36" fillcolor="#24282b" stroked="f"/>
                <v:rect id="_x0000_s32351" style="position:absolute;left:4529;top:3889;width:24;height:36" fillcolor="#24282b" stroked="f"/>
                <v:rect id="_x0000_s32352" style="position:absolute;left:4589;top:3889;width:36;height:36" fillcolor="#24282b" stroked="f"/>
                <v:rect id="_x0000_s32353" style="position:absolute;left:4661;top:3889;width:24;height:36" fillcolor="#24282b" stroked="f"/>
                <v:rect id="_x0000_s32354" style="position:absolute;left:4721;top:3889;width:24;height:36" fillcolor="#24282b" stroked="f"/>
                <v:rect id="_x0000_s32355" style="position:absolute;left:4781;top:3889;width:36;height:36" fillcolor="#24282b" stroked="f"/>
                <v:rect id="_x0000_s32356" style="position:absolute;left:4841;top:3889;width:36;height:36" fillcolor="#24282b" stroked="f"/>
                <v:rect id="_x0000_s32357" style="position:absolute;left:4913;top:3889;width:24;height:36" fillcolor="#24282b" stroked="f"/>
                <v:rect id="_x0000_s32358" style="position:absolute;left:4973;top:3889;width:36;height:36" fillcolor="#24282b" stroked="f"/>
                <v:rect id="_x0000_s32359" style="position:absolute;left:5033;top:3889;width:36;height:36" fillcolor="#24282b" stroked="f"/>
                <v:rect id="_x0000_s32360" style="position:absolute;left:5105;top:3889;width:24;height:36" fillcolor="#24282b" stroked="f"/>
                <v:rect id="_x0000_s32361" style="position:absolute;left:5165;top:3889;width:24;height:36" fillcolor="#24282b" stroked="f"/>
                <v:rect id="_x0000_s32362" style="position:absolute;left:5225;top:3889;width:36;height:36" fillcolor="#24282b" stroked="f"/>
                <v:rect id="_x0000_s32363" style="position:absolute;left:5285;top:3889;width:36;height:36" fillcolor="#24282b" stroked="f"/>
                <v:rect id="_x0000_s32364" style="position:absolute;left:5357;top:3889;width:24;height:36" fillcolor="#24282b" stroked="f"/>
                <v:rect id="_x0000_s32365" style="position:absolute;left:5417;top:3889;width:37;height:36" fillcolor="#24282b" stroked="f"/>
                <v:rect id="_x0000_s32366" style="position:absolute;left:5490;top:3889;width:24;height:36" fillcolor="#24282b" stroked="f"/>
                <v:rect id="_x0000_s32367" style="position:absolute;left:5538;top:3889;width:24;height:36" fillcolor="#24282b" stroked="f"/>
                <v:rect id="_x0000_s32368" style="position:absolute;left:5598;top:3889;width:36;height:36" fillcolor="#24282b" stroked="f"/>
                <v:rect id="_x0000_s32369" style="position:absolute;left:5658;top:3889;width:36;height:36" fillcolor="#24282b" stroked="f"/>
                <v:rect id="_x0000_s32370" style="position:absolute;left:5730;top:3889;width:24;height:36" fillcolor="#24282b" stroked="f"/>
                <v:rect id="_x0000_s32371" style="position:absolute;left:5790;top:3889;width:36;height:36" fillcolor="#24282b" stroked="f"/>
                <v:rect id="_x0000_s32372" style="position:absolute;left:5850;top:3889;width:36;height:36" fillcolor="#24282b" stroked="f"/>
                <v:rect id="_x0000_s32373" style="position:absolute;left:5922;top:3889;width:24;height:36" fillcolor="#24282b" stroked="f"/>
                <v:rect id="_x0000_s32374" style="position:absolute;left:5982;top:3889;width:24;height:36" fillcolor="#24282b" stroked="f"/>
                <v:rect id="_x0000_s32375" style="position:absolute;left:6042;top:3889;width:36;height:36" fillcolor="#24282b" stroked="f"/>
                <v:rect id="_x0000_s32376" style="position:absolute;left:6102;top:3889;width:36;height:36" fillcolor="#24282b" stroked="f"/>
                <v:rect id="_x0000_s32377" style="position:absolute;left:6174;top:3889;width:24;height:36" fillcolor="#24282b" stroked="f"/>
                <v:rect id="_x0000_s32378" style="position:absolute;left:6234;top:3889;width:36;height:36" fillcolor="#24282b" stroked="f"/>
                <v:rect id="_x0000_s32379" style="position:absolute;left:6294;top:3889;width:36;height:36" fillcolor="#24282b" stroked="f"/>
                <v:rect id="_x0000_s32380" style="position:absolute;left:6366;top:3889;width:24;height:36" fillcolor="#24282b" stroked="f"/>
                <v:rect id="_x0000_s32381" style="position:absolute;left:6427;top:3889;width:24;height:36" fillcolor="#24282b" stroked="f"/>
                <v:rect id="_x0000_s32382" style="position:absolute;left:6487;top:3889;width:36;height:36" fillcolor="#24282b" stroked="f"/>
                <v:rect id="_x0000_s32383" style="position:absolute;left:6559;top:3889;width:24;height:36" fillcolor="#24282b" stroked="f"/>
                <v:rect id="_x0000_s32384" style="position:absolute;left:6619;top:3889;width:36;height:36" fillcolor="#24282b" stroked="f"/>
                <v:rect id="_x0000_s32385" style="position:absolute;left:6679;top:3889;width:36;height:36" fillcolor="#24282b" stroked="f"/>
                <v:rect id="_x0000_s32386" style="position:absolute;left:6751;top:3889;width:24;height:36" fillcolor="#24282b" stroked="f"/>
                <v:rect id="_x0000_s32387" style="position:absolute;left:6811;top:3889;width:24;height:36" fillcolor="#24282b" stroked="f"/>
                <v:rect id="_x0000_s32388" style="position:absolute;left:6871;top:3889;width:36;height:36" fillcolor="#24282b" stroked="f"/>
                <v:rect id="_x0000_s32389" style="position:absolute;left:6943;top:3889;width:24;height:36" fillcolor="#24282b" stroked="f"/>
                <v:rect id="_x0000_s32390" style="position:absolute;left:7003;top:3889;width:24;height:36" fillcolor="#24282b" stroked="f"/>
                <v:rect id="_x0000_s32391" style="position:absolute;left:7063;top:3889;width:36;height:36" fillcolor="#24282b" stroked="f"/>
                <v:rect id="_x0000_s32392" style="position:absolute;left:7123;top:3889;width:36;height:36" fillcolor="#24282b" stroked="f"/>
                <v:rect id="_x0000_s32393" style="position:absolute;left:7195;top:3889;width:24;height:36" fillcolor="#24282b" stroked="f"/>
                <v:rect id="_x0000_s32394" style="position:absolute;left:7255;top:3889;width:36;height:36" fillcolor="#24282b" stroked="f"/>
                <v:rect id="_x0000_s32395" style="position:absolute;left:7315;top:3889;width:12;height:36" fillcolor="#24282b" stroked="f"/>
                <v:rect id="_x0000_s32396" style="position:absolute;left:2799;top:3889;width:36;height:36" fillcolor="#24282b" stroked="f"/>
                <v:rect id="_x0000_s32397" style="position:absolute;left:2871;top:3889;width:24;height:36" fillcolor="#24282b" stroked="f"/>
                <v:rect id="_x0000_s32398" style="position:absolute;left:2931;top:3889;width:36;height:36" fillcolor="#24282b" stroked="f"/>
                <v:rect id="_x0000_s32399" style="position:absolute;left:2991;top:3889;width:36;height:36" fillcolor="#24282b" stroked="f"/>
                <v:rect id="_x0000_s32400" style="position:absolute;left:3063;top:3889;width:36;height:36" fillcolor="#24282b" stroked="f"/>
                <v:rect id="_x0000_s32401" style="position:absolute;left:3123;top:3889;width:36;height:36" fillcolor="#24282b" stroked="f"/>
                <v:rect id="_x0000_s32402" style="position:absolute;left:3195;top:3889;width:24;height:36" fillcolor="#24282b" stroked="f"/>
                <v:rect id="_x0000_s32403" style="position:absolute;left:3255;top:3889;width:24;height:36" fillcolor="#24282b" stroked="f"/>
                <v:rect id="_x0000_s32404" style="position:absolute;left:3315;top:3889;width:36;height:36" fillcolor="#24282b" stroked="f"/>
                <v:rect id="_x0000_s32405" style="position:absolute;left:3375;top:3889;width:36;height:36" fillcolor="#24282b" stroked="f"/>
                <v:rect id="_x0000_s32406" style="position:absolute;left:3447;top:3889;width:25;height:36" fillcolor="#24282b" stroked="f"/>
                <v:rect id="_x0000_s32407" style="position:absolute;left:3508;top:3889;width:36;height:36" fillcolor="#24282b" stroked="f"/>
                <v:rect id="_x0000_s32408" style="position:absolute;left:3568;top:3889;width:36;height:36" fillcolor="#24282b" stroked="f"/>
                <v:rect id="_x0000_s32409" style="position:absolute;left:3640;top:3889;width:24;height:36" fillcolor="#24282b" stroked="f"/>
                <v:rect id="_x0000_s32410" style="position:absolute;left:3700;top:3889;width:24;height:36" fillcolor="#24282b" stroked="f"/>
                <v:rect id="_x0000_s32411" style="position:absolute;left:3760;top:3889;width:36;height:36" fillcolor="#24282b" stroked="f"/>
                <v:rect id="_x0000_s32412" style="position:absolute;left:3832;top:3889;width:24;height:36" fillcolor="#24282b" stroked="f"/>
                <v:rect id="_x0000_s32413" style="position:absolute;left:3892;top:3889;width:24;height:36" fillcolor="#24282b" stroked="f"/>
                <v:rect id="_x0000_s32414" style="position:absolute;left:3952;top:3889;width:36;height:36" fillcolor="#24282b" stroked="f"/>
                <v:rect id="_x0000_s32415" style="position:absolute;left:4012;top:3889;width:36;height:36" fillcolor="#24282b" stroked="f"/>
              </v:group>
              <v:group id="_x0000_s32416" style="position:absolute;left:2799;top:3889;width:4528;height:4512" coordorigin="2799,3889" coordsize="4528,4512">
                <v:rect id="_x0000_s32417" style="position:absolute;left:4084;top:3889;width:24;height:36" fillcolor="#24282b" stroked="f"/>
                <v:rect id="_x0000_s32418" style="position:absolute;left:4144;top:3889;width:36;height:36" fillcolor="#24282b" stroked="f"/>
                <v:rect id="_x0000_s32419" style="position:absolute;left:4204;top:3889;width:36;height:36" fillcolor="#24282b" stroked="f"/>
                <v:rect id="_x0000_s32420" style="position:absolute;left:4276;top:3889;width:24;height:36" fillcolor="#24282b" stroked="f"/>
                <v:rect id="_x0000_s32421" style="position:absolute;left:4336;top:3889;width:36;height:36" fillcolor="#24282b" stroked="f"/>
                <v:rect id="_x0000_s32422" style="position:absolute;left:4396;top:3889;width:36;height:36" fillcolor="#24282b" stroked="f"/>
                <v:rect id="_x0000_s32423" style="position:absolute;left:4469;top:3889;width:24;height:36" fillcolor="#24282b" stroked="f"/>
                <v:rect id="_x0000_s32424" style="position:absolute;left:4529;top:3889;width:24;height:36" fillcolor="#24282b" stroked="f"/>
                <v:rect id="_x0000_s32425" style="position:absolute;left:4589;top:3889;width:36;height:36" fillcolor="#24282b" stroked="f"/>
                <v:rect id="_x0000_s32426" style="position:absolute;left:4661;top:3889;width:24;height:36" fillcolor="#24282b" stroked="f"/>
                <v:rect id="_x0000_s32427" style="position:absolute;left:4721;top:3889;width:24;height:36" fillcolor="#24282b" stroked="f"/>
                <v:rect id="_x0000_s32428" style="position:absolute;left:4781;top:3889;width:36;height:36" fillcolor="#24282b" stroked="f"/>
                <v:rect id="_x0000_s32429" style="position:absolute;left:4841;top:3889;width:36;height:36" fillcolor="#24282b" stroked="f"/>
                <v:rect id="_x0000_s32430" style="position:absolute;left:4913;top:3889;width:24;height:36" fillcolor="#24282b" stroked="f"/>
                <v:rect id="_x0000_s32431" style="position:absolute;left:4973;top:3889;width:36;height:36" fillcolor="#24282b" stroked="f"/>
                <v:rect id="_x0000_s32432" style="position:absolute;left:5033;top:3889;width:36;height:36" fillcolor="#24282b" stroked="f"/>
                <v:rect id="_x0000_s32433" style="position:absolute;left:5105;top:3889;width:24;height:36" fillcolor="#24282b" stroked="f"/>
                <v:rect id="_x0000_s32434" style="position:absolute;left:5165;top:3889;width:24;height:36" fillcolor="#24282b" stroked="f"/>
                <v:rect id="_x0000_s32435" style="position:absolute;left:5225;top:3889;width:36;height:36" fillcolor="#24282b" stroked="f"/>
                <v:rect id="_x0000_s32436" style="position:absolute;left:5285;top:3889;width:36;height:36" fillcolor="#24282b" stroked="f"/>
                <v:rect id="_x0000_s32437" style="position:absolute;left:5357;top:3889;width:24;height:36" fillcolor="#24282b" stroked="f"/>
                <v:rect id="_x0000_s32438" style="position:absolute;left:5417;top:3889;width:37;height:36" fillcolor="#24282b" stroked="f"/>
                <v:rect id="_x0000_s32439" style="position:absolute;left:5490;top:3889;width:24;height:36" fillcolor="#24282b" stroked="f"/>
                <v:rect id="_x0000_s32440" style="position:absolute;left:5538;top:3889;width:24;height:36" fillcolor="#24282b" stroked="f"/>
                <v:rect id="_x0000_s32441" style="position:absolute;left:5598;top:3889;width:36;height:36" fillcolor="#24282b" stroked="f"/>
                <v:rect id="_x0000_s32442" style="position:absolute;left:5658;top:3889;width:36;height:36" fillcolor="#24282b" stroked="f"/>
                <v:rect id="_x0000_s32443" style="position:absolute;left:5730;top:3889;width:24;height:36" fillcolor="#24282b" stroked="f"/>
                <v:rect id="_x0000_s32444" style="position:absolute;left:5790;top:3889;width:36;height:36" fillcolor="#24282b" stroked="f"/>
                <v:rect id="_x0000_s32445" style="position:absolute;left:5850;top:3889;width:36;height:36" fillcolor="#24282b" stroked="f"/>
                <v:rect id="_x0000_s32446" style="position:absolute;left:5922;top:3889;width:24;height:36" fillcolor="#24282b" stroked="f"/>
                <v:rect id="_x0000_s32447" style="position:absolute;left:5982;top:3889;width:24;height:36" fillcolor="#24282b" stroked="f"/>
                <v:rect id="_x0000_s32448" style="position:absolute;left:6042;top:3889;width:36;height:36" fillcolor="#24282b" stroked="f"/>
                <v:rect id="_x0000_s32449" style="position:absolute;left:6102;top:3889;width:36;height:36" fillcolor="#24282b" stroked="f"/>
                <v:rect id="_x0000_s32450" style="position:absolute;left:6174;top:3889;width:24;height:36" fillcolor="#24282b" stroked="f"/>
                <v:rect id="_x0000_s32451" style="position:absolute;left:6234;top:3889;width:36;height:36" fillcolor="#24282b" stroked="f"/>
                <v:rect id="_x0000_s32452" style="position:absolute;left:6294;top:3889;width:36;height:36" fillcolor="#24282b" stroked="f"/>
                <v:rect id="_x0000_s32453" style="position:absolute;left:6366;top:3889;width:24;height:36" fillcolor="#24282b" stroked="f"/>
                <v:rect id="_x0000_s32454" style="position:absolute;left:6427;top:3889;width:24;height:36" fillcolor="#24282b" stroked="f"/>
                <v:rect id="_x0000_s32455" style="position:absolute;left:6487;top:3889;width:36;height:36" fillcolor="#24282b" stroked="f"/>
                <v:rect id="_x0000_s32456" style="position:absolute;left:6559;top:3889;width:24;height:36" fillcolor="#24282b" stroked="f"/>
                <v:rect id="_x0000_s32457" style="position:absolute;left:6619;top:3889;width:36;height:36" fillcolor="#24282b" stroked="f"/>
                <v:rect id="_x0000_s32458" style="position:absolute;left:6679;top:3889;width:36;height:36" fillcolor="#24282b" stroked="f"/>
                <v:rect id="_x0000_s32459" style="position:absolute;left:6751;top:3889;width:24;height:36" fillcolor="#24282b" stroked="f"/>
                <v:rect id="_x0000_s32460" style="position:absolute;left:6811;top:3889;width:24;height:36" fillcolor="#24282b" stroked="f"/>
                <v:rect id="_x0000_s32461" style="position:absolute;left:6871;top:3889;width:36;height:36" fillcolor="#24282b" stroked="f"/>
                <v:rect id="_x0000_s32462" style="position:absolute;left:6943;top:3889;width:24;height:36" fillcolor="#24282b" stroked="f"/>
                <v:rect id="_x0000_s32463" style="position:absolute;left:7003;top:3889;width:24;height:36" fillcolor="#24282b" stroked="f"/>
                <v:rect id="_x0000_s32464" style="position:absolute;left:7063;top:3889;width:36;height:36" fillcolor="#24282b" stroked="f"/>
                <v:rect id="_x0000_s32465" style="position:absolute;left:7123;top:3889;width:36;height:36" fillcolor="#24282b" stroked="f"/>
                <v:rect id="_x0000_s32466" style="position:absolute;left:7195;top:3889;width:24;height:36" fillcolor="#24282b" stroked="f"/>
                <v:rect id="_x0000_s32467" style="position:absolute;left:7255;top:3889;width:36;height:36" fillcolor="#24282b" stroked="f"/>
                <v:rect id="_x0000_s32468" style="position:absolute;left:7315;top:3889;width:12;height:36" fillcolor="#24282b" stroked="f"/>
                <v:rect id="_x0000_s32469" style="position:absolute;left:2799;top:7273;width:4528;height:36" fillcolor="#24282b" stroked="f"/>
                <v:rect id="_x0000_s32470" style="position:absolute;left:2799;top:7645;width:36;height:24" fillcolor="#24282b" stroked="f"/>
                <v:rect id="_x0000_s32471" style="position:absolute;left:2871;top:7645;width:24;height:24" fillcolor="#24282b" stroked="f"/>
                <v:rect id="_x0000_s32472" style="position:absolute;left:2931;top:7645;width:36;height:24" fillcolor="#24282b" stroked="f"/>
                <v:rect id="_x0000_s32473" style="position:absolute;left:2991;top:7645;width:36;height:24" fillcolor="#24282b" stroked="f"/>
                <v:rect id="_x0000_s32474" style="position:absolute;left:3063;top:7645;width:36;height:24" fillcolor="#24282b" stroked="f"/>
                <v:rect id="_x0000_s32475" style="position:absolute;left:3123;top:7645;width:36;height:24" fillcolor="#24282b" stroked="f"/>
                <v:rect id="_x0000_s32476" style="position:absolute;left:3195;top:7645;width:24;height:24" fillcolor="#24282b" stroked="f"/>
                <v:rect id="_x0000_s32477" style="position:absolute;left:3255;top:7645;width:24;height:24" fillcolor="#24282b" stroked="f"/>
                <v:rect id="_x0000_s32478" style="position:absolute;left:3315;top:7645;width:36;height:24" fillcolor="#24282b" stroked="f"/>
                <v:rect id="_x0000_s32479" style="position:absolute;left:3375;top:7645;width:36;height:24" fillcolor="#24282b" stroked="f"/>
                <v:rect id="_x0000_s32480" style="position:absolute;left:3447;top:7645;width:25;height:24" fillcolor="#24282b" stroked="f"/>
                <v:rect id="_x0000_s32481" style="position:absolute;left:3508;top:7645;width:36;height:24" fillcolor="#24282b" stroked="f"/>
                <v:rect id="_x0000_s32482" style="position:absolute;left:3568;top:7645;width:36;height:24" fillcolor="#24282b" stroked="f"/>
                <v:rect id="_x0000_s32483" style="position:absolute;left:3640;top:7645;width:24;height:24" fillcolor="#24282b" stroked="f"/>
                <v:rect id="_x0000_s32484" style="position:absolute;left:3700;top:7645;width:24;height:24" fillcolor="#24282b" stroked="f"/>
                <v:rect id="_x0000_s32485" style="position:absolute;left:3760;top:7645;width:36;height:24" fillcolor="#24282b" stroked="f"/>
                <v:rect id="_x0000_s32486" style="position:absolute;left:3832;top:7645;width:24;height:24" fillcolor="#24282b" stroked="f"/>
                <v:rect id="_x0000_s32487" style="position:absolute;left:3892;top:7645;width:24;height:24" fillcolor="#24282b" stroked="f"/>
                <v:rect id="_x0000_s32488" style="position:absolute;left:3952;top:7645;width:36;height:24" fillcolor="#24282b" stroked="f"/>
                <v:rect id="_x0000_s32489" style="position:absolute;left:4012;top:7645;width:36;height:24" fillcolor="#24282b" stroked="f"/>
                <v:rect id="_x0000_s32490" style="position:absolute;left:4084;top:7645;width:24;height:24" fillcolor="#24282b" stroked="f"/>
                <v:rect id="_x0000_s32491" style="position:absolute;left:4144;top:7645;width:36;height:24" fillcolor="#24282b" stroked="f"/>
                <v:rect id="_x0000_s32492" style="position:absolute;left:4204;top:7645;width:36;height:24" fillcolor="#24282b" stroked="f"/>
                <v:rect id="_x0000_s32493" style="position:absolute;left:4276;top:7645;width:24;height:24" fillcolor="#24282b" stroked="f"/>
                <v:rect id="_x0000_s32494" style="position:absolute;left:4336;top:7645;width:36;height:24" fillcolor="#24282b" stroked="f"/>
                <v:rect id="_x0000_s32495" style="position:absolute;left:4396;top:7645;width:36;height:24" fillcolor="#24282b" stroked="f"/>
                <v:rect id="_x0000_s32496" style="position:absolute;left:4469;top:7645;width:24;height:24" fillcolor="#24282b" stroked="f"/>
                <v:rect id="_x0000_s32497" style="position:absolute;left:4529;top:7645;width:24;height:24" fillcolor="#24282b" stroked="f"/>
                <v:rect id="_x0000_s32498" style="position:absolute;left:4589;top:7645;width:36;height:24" fillcolor="#24282b" stroked="f"/>
                <v:rect id="_x0000_s32499" style="position:absolute;left:4661;top:7645;width:24;height:24" fillcolor="#24282b" stroked="f"/>
                <v:rect id="_x0000_s32500" style="position:absolute;left:4721;top:7645;width:24;height:24" fillcolor="#24282b" stroked="f"/>
                <v:rect id="_x0000_s32501" style="position:absolute;left:4781;top:7645;width:36;height:24" fillcolor="#24282b" stroked="f"/>
                <v:rect id="_x0000_s32502" style="position:absolute;left:4841;top:7645;width:36;height:24" fillcolor="#24282b" stroked="f"/>
                <v:rect id="_x0000_s32503" style="position:absolute;left:4913;top:7645;width:24;height:24" fillcolor="#24282b" stroked="f"/>
                <v:rect id="_x0000_s32504" style="position:absolute;left:4973;top:7645;width:36;height:24" fillcolor="#24282b" stroked="f"/>
                <v:rect id="_x0000_s32505" style="position:absolute;left:5033;top:7645;width:36;height:24" fillcolor="#24282b" stroked="f"/>
                <v:rect id="_x0000_s32506" style="position:absolute;left:5105;top:7645;width:24;height:24" fillcolor="#24282b" stroked="f"/>
                <v:rect id="_x0000_s32507" style="position:absolute;left:5165;top:7645;width:24;height:24" fillcolor="#24282b" stroked="f"/>
                <v:rect id="_x0000_s32508" style="position:absolute;left:5225;top:7645;width:36;height:24" fillcolor="#24282b" stroked="f"/>
                <v:rect id="_x0000_s32509" style="position:absolute;left:5285;top:7645;width:36;height:24" fillcolor="#24282b" stroked="f"/>
                <v:rect id="_x0000_s32510" style="position:absolute;left:5357;top:7645;width:24;height:24" fillcolor="#24282b" stroked="f"/>
                <v:rect id="_x0000_s32511" style="position:absolute;left:5417;top:7645;width:37;height:24" fillcolor="#24282b" stroked="f"/>
                <v:rect id="_x0000_s32512" style="position:absolute;left:5490;top:7645;width:24;height:24" fillcolor="#24282b" stroked="f"/>
                <v:rect id="_x0000_s32513" style="position:absolute;left:5538;top:7645;width:24;height:24" fillcolor="#24282b" stroked="f"/>
                <v:rect id="_x0000_s32514" style="position:absolute;left:5598;top:7645;width:36;height:24" fillcolor="#24282b" stroked="f"/>
                <v:rect id="_x0000_s32515" style="position:absolute;left:5658;top:7645;width:36;height:24" fillcolor="#24282b" stroked="f"/>
                <v:rect id="_x0000_s32516" style="position:absolute;left:5730;top:7645;width:24;height:24" fillcolor="#24282b" stroked="f"/>
                <v:rect id="_x0000_s32517" style="position:absolute;left:5790;top:7645;width:36;height:24" fillcolor="#24282b" stroked="f"/>
                <v:rect id="_x0000_s32518" style="position:absolute;left:5850;top:7645;width:36;height:24" fillcolor="#24282b" stroked="f"/>
                <v:rect id="_x0000_s32519" style="position:absolute;left:5922;top:7645;width:24;height:24" fillcolor="#24282b" stroked="f"/>
                <v:rect id="_x0000_s32520" style="position:absolute;left:5982;top:7645;width:24;height:24" fillcolor="#24282b" stroked="f"/>
                <v:rect id="_x0000_s32521" style="position:absolute;left:6042;top:7645;width:36;height:24" fillcolor="#24282b" stroked="f"/>
                <v:rect id="_x0000_s32522" style="position:absolute;left:6102;top:7645;width:36;height:24" fillcolor="#24282b" stroked="f"/>
                <v:rect id="_x0000_s32523" style="position:absolute;left:6174;top:7645;width:24;height:24" fillcolor="#24282b" stroked="f"/>
                <v:rect id="_x0000_s32524" style="position:absolute;left:6234;top:7645;width:36;height:24" fillcolor="#24282b" stroked="f"/>
                <v:rect id="_x0000_s32525" style="position:absolute;left:6294;top:7645;width:36;height:24" fillcolor="#24282b" stroked="f"/>
                <v:rect id="_x0000_s32526" style="position:absolute;left:6366;top:7645;width:24;height:24" fillcolor="#24282b" stroked="f"/>
                <v:rect id="_x0000_s32527" style="position:absolute;left:6427;top:7645;width:24;height:24" fillcolor="#24282b" stroked="f"/>
                <v:rect id="_x0000_s32528" style="position:absolute;left:6487;top:7645;width:36;height:24" fillcolor="#24282b" stroked="f"/>
                <v:rect id="_x0000_s32529" style="position:absolute;left:6559;top:7645;width:24;height:24" fillcolor="#24282b" stroked="f"/>
                <v:rect id="_x0000_s32530" style="position:absolute;left:6619;top:7645;width:36;height:24" fillcolor="#24282b" stroked="f"/>
                <v:rect id="_x0000_s32531" style="position:absolute;left:6679;top:7645;width:36;height:24" fillcolor="#24282b" stroked="f"/>
                <v:rect id="_x0000_s32532" style="position:absolute;left:6751;top:7645;width:24;height:24" fillcolor="#24282b" stroked="f"/>
                <v:rect id="_x0000_s32533" style="position:absolute;left:6811;top:7645;width:24;height:24" fillcolor="#24282b" stroked="f"/>
                <v:rect id="_x0000_s32534" style="position:absolute;left:6871;top:7645;width:36;height:24" fillcolor="#24282b" stroked="f"/>
                <v:rect id="_x0000_s32535" style="position:absolute;left:6943;top:7645;width:24;height:24" fillcolor="#24282b" stroked="f"/>
                <v:rect id="_x0000_s32536" style="position:absolute;left:7003;top:7645;width:24;height:24" fillcolor="#24282b" stroked="f"/>
                <v:rect id="_x0000_s32537" style="position:absolute;left:7063;top:7645;width:36;height:24" fillcolor="#24282b" stroked="f"/>
                <v:rect id="_x0000_s32538" style="position:absolute;left:7123;top:7645;width:36;height:24" fillcolor="#24282b" stroked="f"/>
                <v:rect id="_x0000_s32539" style="position:absolute;left:7195;top:7645;width:24;height:24" fillcolor="#24282b" stroked="f"/>
                <v:rect id="_x0000_s32540" style="position:absolute;left:7255;top:7645;width:36;height:24" fillcolor="#24282b" stroked="f"/>
                <v:rect id="_x0000_s32541" style="position:absolute;left:7315;top:7645;width:12;height:24" fillcolor="#24282b" stroked="f"/>
                <v:rect id="_x0000_s32542" style="position:absolute;left:2799;top:7645;width:36;height:24" fillcolor="#24282b" stroked="f"/>
                <v:rect id="_x0000_s32543" style="position:absolute;left:2871;top:7645;width:24;height:24" fillcolor="#24282b" stroked="f"/>
                <v:rect id="_x0000_s32544" style="position:absolute;left:2931;top:7645;width:36;height:24" fillcolor="#24282b" stroked="f"/>
                <v:rect id="_x0000_s32545" style="position:absolute;left:2991;top:7645;width:36;height:24" fillcolor="#24282b" stroked="f"/>
                <v:rect id="_x0000_s32546" style="position:absolute;left:3063;top:7645;width:36;height:24" fillcolor="#24282b" stroked="f"/>
                <v:rect id="_x0000_s32547" style="position:absolute;left:3123;top:7645;width:36;height:24" fillcolor="#24282b" stroked="f"/>
                <v:rect id="_x0000_s32548" style="position:absolute;left:3195;top:7645;width:24;height:24" fillcolor="#24282b" stroked="f"/>
                <v:rect id="_x0000_s32549" style="position:absolute;left:3255;top:7645;width:24;height:24" fillcolor="#24282b" stroked="f"/>
                <v:rect id="_x0000_s32550" style="position:absolute;left:3315;top:7645;width:36;height:24" fillcolor="#24282b" stroked="f"/>
                <v:rect id="_x0000_s32551" style="position:absolute;left:3375;top:7645;width:36;height:24" fillcolor="#24282b" stroked="f"/>
                <v:rect id="_x0000_s32552" style="position:absolute;left:3447;top:7645;width:25;height:24" fillcolor="#24282b" stroked="f"/>
                <v:rect id="_x0000_s32553" style="position:absolute;left:3508;top:7645;width:36;height:24" fillcolor="#24282b" stroked="f"/>
                <v:rect id="_x0000_s32554" style="position:absolute;left:3568;top:7645;width:36;height:24" fillcolor="#24282b" stroked="f"/>
                <v:rect id="_x0000_s32555" style="position:absolute;left:3640;top:7645;width:24;height:24" fillcolor="#24282b" stroked="f"/>
                <v:rect id="_x0000_s32556" style="position:absolute;left:3700;top:7645;width:24;height:24" fillcolor="#24282b" stroked="f"/>
                <v:rect id="_x0000_s32557" style="position:absolute;left:3760;top:7645;width:36;height:24" fillcolor="#24282b" stroked="f"/>
                <v:rect id="_x0000_s32558" style="position:absolute;left:3832;top:7645;width:24;height:24" fillcolor="#24282b" stroked="f"/>
                <v:rect id="_x0000_s32559" style="position:absolute;left:3892;top:7645;width:24;height:24" fillcolor="#24282b" stroked="f"/>
                <v:rect id="_x0000_s32560" style="position:absolute;left:3952;top:7645;width:36;height:24" fillcolor="#24282b" stroked="f"/>
                <v:rect id="_x0000_s32561" style="position:absolute;left:4012;top:7645;width:36;height:24" fillcolor="#24282b" stroked="f"/>
                <v:rect id="_x0000_s32562" style="position:absolute;left:4084;top:7645;width:24;height:24" fillcolor="#24282b" stroked="f"/>
                <v:rect id="_x0000_s32563" style="position:absolute;left:4144;top:7645;width:36;height:24" fillcolor="#24282b" stroked="f"/>
                <v:rect id="_x0000_s32564" style="position:absolute;left:4204;top:7645;width:36;height:24" fillcolor="#24282b" stroked="f"/>
                <v:rect id="_x0000_s32565" style="position:absolute;left:4276;top:7645;width:24;height:24" fillcolor="#24282b" stroked="f"/>
                <v:rect id="_x0000_s32566" style="position:absolute;left:4336;top:7645;width:36;height:24" fillcolor="#24282b" stroked="f"/>
                <v:rect id="_x0000_s32567" style="position:absolute;left:4396;top:7645;width:36;height:24" fillcolor="#24282b" stroked="f"/>
                <v:rect id="_x0000_s32568" style="position:absolute;left:4469;top:7645;width:24;height:24" fillcolor="#24282b" stroked="f"/>
                <v:rect id="_x0000_s32569" style="position:absolute;left:4529;top:7645;width:24;height:24" fillcolor="#24282b" stroked="f"/>
                <v:rect id="_x0000_s32570" style="position:absolute;left:4589;top:7645;width:36;height:24" fillcolor="#24282b" stroked="f"/>
                <v:rect id="_x0000_s32571" style="position:absolute;left:4661;top:7645;width:24;height:24" fillcolor="#24282b" stroked="f"/>
                <v:rect id="_x0000_s32572" style="position:absolute;left:4721;top:7645;width:24;height:24" fillcolor="#24282b" stroked="f"/>
                <v:rect id="_x0000_s32573" style="position:absolute;left:4781;top:7645;width:36;height:24" fillcolor="#24282b" stroked="f"/>
                <v:rect id="_x0000_s32574" style="position:absolute;left:4841;top:7645;width:36;height:24" fillcolor="#24282b" stroked="f"/>
                <v:rect id="_x0000_s32575" style="position:absolute;left:4913;top:7645;width:24;height:24" fillcolor="#24282b" stroked="f"/>
                <v:rect id="_x0000_s32576" style="position:absolute;left:4973;top:7645;width:36;height:24" fillcolor="#24282b" stroked="f"/>
                <v:rect id="_x0000_s32577" style="position:absolute;left:5033;top:7645;width:36;height:24" fillcolor="#24282b" stroked="f"/>
                <v:rect id="_x0000_s32578" style="position:absolute;left:5105;top:7645;width:24;height:24" fillcolor="#24282b" stroked="f"/>
                <v:rect id="_x0000_s32579" style="position:absolute;left:5165;top:7645;width:24;height:24" fillcolor="#24282b" stroked="f"/>
                <v:rect id="_x0000_s32580" style="position:absolute;left:5225;top:7645;width:36;height:24" fillcolor="#24282b" stroked="f"/>
                <v:rect id="_x0000_s32581" style="position:absolute;left:5285;top:7645;width:36;height:24" fillcolor="#24282b" stroked="f"/>
                <v:rect id="_x0000_s32582" style="position:absolute;left:5357;top:7645;width:24;height:24" fillcolor="#24282b" stroked="f"/>
                <v:rect id="_x0000_s32583" style="position:absolute;left:5417;top:7645;width:37;height:24" fillcolor="#24282b" stroked="f"/>
                <v:rect id="_x0000_s32584" style="position:absolute;left:5490;top:7645;width:24;height:24" fillcolor="#24282b" stroked="f"/>
                <v:rect id="_x0000_s32585" style="position:absolute;left:5538;top:7645;width:24;height:24" fillcolor="#24282b" stroked="f"/>
                <v:rect id="_x0000_s32586" style="position:absolute;left:5598;top:7645;width:36;height:24" fillcolor="#24282b" stroked="f"/>
                <v:rect id="_x0000_s32587" style="position:absolute;left:5658;top:7645;width:36;height:24" fillcolor="#24282b" stroked="f"/>
                <v:rect id="_x0000_s32588" style="position:absolute;left:5730;top:7645;width:24;height:24" fillcolor="#24282b" stroked="f"/>
                <v:rect id="_x0000_s32589" style="position:absolute;left:5790;top:7645;width:36;height:24" fillcolor="#24282b" stroked="f"/>
                <v:rect id="_x0000_s32590" style="position:absolute;left:5850;top:7645;width:36;height:24" fillcolor="#24282b" stroked="f"/>
                <v:rect id="_x0000_s32591" style="position:absolute;left:5922;top:7645;width:24;height:24" fillcolor="#24282b" stroked="f"/>
                <v:rect id="_x0000_s32592" style="position:absolute;left:5982;top:7645;width:24;height:24" fillcolor="#24282b" stroked="f"/>
                <v:rect id="_x0000_s32593" style="position:absolute;left:6042;top:7645;width:36;height:24" fillcolor="#24282b" stroked="f"/>
                <v:rect id="_x0000_s32594" style="position:absolute;left:6102;top:7645;width:36;height:24" fillcolor="#24282b" stroked="f"/>
                <v:rect id="_x0000_s32595" style="position:absolute;left:6174;top:7645;width:24;height:24" fillcolor="#24282b" stroked="f"/>
                <v:rect id="_x0000_s32596" style="position:absolute;left:6234;top:7645;width:36;height:24" fillcolor="#24282b" stroked="f"/>
                <v:rect id="_x0000_s32597" style="position:absolute;left:6294;top:7645;width:36;height:24" fillcolor="#24282b" stroked="f"/>
                <v:rect id="_x0000_s32598" style="position:absolute;left:6366;top:7645;width:24;height:24" fillcolor="#24282b" stroked="f"/>
                <v:rect id="_x0000_s32599" style="position:absolute;left:6427;top:7645;width:24;height:24" fillcolor="#24282b" stroked="f"/>
                <v:rect id="_x0000_s32600" style="position:absolute;left:6487;top:7645;width:36;height:24" fillcolor="#24282b" stroked="f"/>
                <v:rect id="_x0000_s32601" style="position:absolute;left:6559;top:7645;width:24;height:24" fillcolor="#24282b" stroked="f"/>
                <v:rect id="_x0000_s32602" style="position:absolute;left:6619;top:7645;width:36;height:24" fillcolor="#24282b" stroked="f"/>
                <v:rect id="_x0000_s32603" style="position:absolute;left:6679;top:7645;width:36;height:24" fillcolor="#24282b" stroked="f"/>
                <v:rect id="_x0000_s32604" style="position:absolute;left:6751;top:7645;width:24;height:24" fillcolor="#24282b" stroked="f"/>
                <v:rect id="_x0000_s32605" style="position:absolute;left:6811;top:7645;width:24;height:24" fillcolor="#24282b" stroked="f"/>
                <v:rect id="_x0000_s32606" style="position:absolute;left:6871;top:7645;width:36;height:24" fillcolor="#24282b" stroked="f"/>
                <v:rect id="_x0000_s32607" style="position:absolute;left:6943;top:7645;width:24;height:24" fillcolor="#24282b" stroked="f"/>
                <v:rect id="_x0000_s32608" style="position:absolute;left:7003;top:7645;width:24;height:24" fillcolor="#24282b" stroked="f"/>
                <v:rect id="_x0000_s32609" style="position:absolute;left:7063;top:7645;width:36;height:24" fillcolor="#24282b" stroked="f"/>
                <v:rect id="_x0000_s32610" style="position:absolute;left:7123;top:7645;width:36;height:24" fillcolor="#24282b" stroked="f"/>
                <v:rect id="_x0000_s32611" style="position:absolute;left:7195;top:7645;width:24;height:24" fillcolor="#24282b" stroked="f"/>
                <v:rect id="_x0000_s32612" style="position:absolute;left:7255;top:7645;width:36;height:24" fillcolor="#24282b" stroked="f"/>
                <v:rect id="_x0000_s32613" style="position:absolute;left:7315;top:7645;width:12;height:24" fillcolor="#24282b" stroked="f"/>
                <v:rect id="_x0000_s32614" style="position:absolute;left:2799;top:8005;width:4528;height:36" fillcolor="#24282b" stroked="f"/>
                <v:rect id="_x0000_s32615" style="position:absolute;left:2799;top:8377;width:36;height:24" fillcolor="#24282b" stroked="f"/>
                <v:rect id="_x0000_s32616" style="position:absolute;left:2871;top:8377;width:24;height:24" fillcolor="#24282b" stroked="f"/>
              </v:group>
              <v:group id="_x0000_s32617" style="position:absolute;left:2150;top:444;width:5177;height:7957" coordorigin="2150,444" coordsize="5177,7957">
                <v:rect id="_x0000_s32618" style="position:absolute;left:2931;top:8377;width:36;height:24" fillcolor="#24282b" stroked="f"/>
                <v:rect id="_x0000_s32619" style="position:absolute;left:2991;top:8377;width:36;height:24" fillcolor="#24282b" stroked="f"/>
                <v:rect id="_x0000_s32620" style="position:absolute;left:3063;top:8377;width:36;height:24" fillcolor="#24282b" stroked="f"/>
                <v:rect id="_x0000_s32621" style="position:absolute;left:3123;top:8377;width:36;height:24" fillcolor="#24282b" stroked="f"/>
                <v:rect id="_x0000_s32622" style="position:absolute;left:3195;top:8377;width:24;height:24" fillcolor="#24282b" stroked="f"/>
                <v:rect id="_x0000_s32623" style="position:absolute;left:3255;top:8377;width:24;height:24" fillcolor="#24282b" stroked="f"/>
                <v:rect id="_x0000_s32624" style="position:absolute;left:3315;top:8377;width:36;height:24" fillcolor="#24282b" stroked="f"/>
                <v:rect id="_x0000_s32625" style="position:absolute;left:3375;top:8377;width:36;height:24" fillcolor="#24282b" stroked="f"/>
                <v:rect id="_x0000_s32626" style="position:absolute;left:3447;top:8377;width:25;height:24" fillcolor="#24282b" stroked="f"/>
                <v:rect id="_x0000_s32627" style="position:absolute;left:3508;top:8377;width:36;height:24" fillcolor="#24282b" stroked="f"/>
                <v:rect id="_x0000_s32628" style="position:absolute;left:3568;top:8377;width:36;height:24" fillcolor="#24282b" stroked="f"/>
                <v:rect id="_x0000_s32629" style="position:absolute;left:3640;top:8377;width:24;height:24" fillcolor="#24282b" stroked="f"/>
                <v:rect id="_x0000_s32630" style="position:absolute;left:3700;top:8377;width:24;height:24" fillcolor="#24282b" stroked="f"/>
                <v:rect id="_x0000_s32631" style="position:absolute;left:3760;top:8377;width:36;height:24" fillcolor="#24282b" stroked="f"/>
                <v:rect id="_x0000_s32632" style="position:absolute;left:3832;top:8377;width:24;height:24" fillcolor="#24282b" stroked="f"/>
                <v:rect id="_x0000_s32633" style="position:absolute;left:3892;top:8377;width:24;height:24" fillcolor="#24282b" stroked="f"/>
                <v:rect id="_x0000_s32634" style="position:absolute;left:3952;top:8377;width:36;height:24" fillcolor="#24282b" stroked="f"/>
                <v:rect id="_x0000_s32635" style="position:absolute;left:4012;top:8377;width:36;height:24" fillcolor="#24282b" stroked="f"/>
                <v:rect id="_x0000_s32636" style="position:absolute;left:4084;top:8377;width:24;height:24" fillcolor="#24282b" stroked="f"/>
                <v:rect id="_x0000_s32637" style="position:absolute;left:4144;top:8377;width:36;height:24" fillcolor="#24282b" stroked="f"/>
                <v:rect id="_x0000_s32638" style="position:absolute;left:4204;top:8377;width:36;height:24" fillcolor="#24282b" stroked="f"/>
                <v:rect id="_x0000_s32639" style="position:absolute;left:4276;top:8377;width:24;height:24" fillcolor="#24282b" stroked="f"/>
                <v:rect id="_x0000_s32640" style="position:absolute;left:4336;top:8377;width:36;height:24" fillcolor="#24282b" stroked="f"/>
                <v:rect id="_x0000_s32641" style="position:absolute;left:4396;top:8377;width:36;height:24" fillcolor="#24282b" stroked="f"/>
                <v:rect id="_x0000_s32642" style="position:absolute;left:4469;top:8377;width:24;height:24" fillcolor="#24282b" stroked="f"/>
                <v:rect id="_x0000_s32643" style="position:absolute;left:4529;top:8377;width:24;height:24" fillcolor="#24282b" stroked="f"/>
                <v:rect id="_x0000_s32644" style="position:absolute;left:4589;top:8377;width:36;height:24" fillcolor="#24282b" stroked="f"/>
                <v:rect id="_x0000_s32645" style="position:absolute;left:4661;top:8377;width:24;height:24" fillcolor="#24282b" stroked="f"/>
                <v:rect id="_x0000_s32646" style="position:absolute;left:4721;top:8377;width:24;height:24" fillcolor="#24282b" stroked="f"/>
                <v:rect id="_x0000_s32647" style="position:absolute;left:4781;top:8377;width:36;height:24" fillcolor="#24282b" stroked="f"/>
                <v:rect id="_x0000_s32648" style="position:absolute;left:4841;top:8377;width:36;height:24" fillcolor="#24282b" stroked="f"/>
                <v:rect id="_x0000_s32649" style="position:absolute;left:4913;top:8377;width:24;height:24" fillcolor="#24282b" stroked="f"/>
                <v:rect id="_x0000_s32650" style="position:absolute;left:4973;top:8377;width:36;height:24" fillcolor="#24282b" stroked="f"/>
                <v:rect id="_x0000_s32651" style="position:absolute;left:5033;top:8377;width:36;height:24" fillcolor="#24282b" stroked="f"/>
                <v:rect id="_x0000_s32652" style="position:absolute;left:5105;top:8377;width:24;height:24" fillcolor="#24282b" stroked="f"/>
                <v:rect id="_x0000_s32653" style="position:absolute;left:5165;top:8377;width:24;height:24" fillcolor="#24282b" stroked="f"/>
                <v:rect id="_x0000_s32654" style="position:absolute;left:5225;top:8377;width:36;height:24" fillcolor="#24282b" stroked="f"/>
                <v:rect id="_x0000_s32655" style="position:absolute;left:5285;top:8377;width:36;height:24" fillcolor="#24282b" stroked="f"/>
                <v:rect id="_x0000_s32656" style="position:absolute;left:5357;top:8377;width:24;height:24" fillcolor="#24282b" stroked="f"/>
                <v:rect id="_x0000_s32657" style="position:absolute;left:5417;top:8377;width:37;height:24" fillcolor="#24282b" stroked="f"/>
                <v:rect id="_x0000_s32658" style="position:absolute;left:5490;top:8377;width:24;height:24" fillcolor="#24282b" stroked="f"/>
                <v:rect id="_x0000_s32659" style="position:absolute;left:5538;top:8377;width:24;height:24" fillcolor="#24282b" stroked="f"/>
                <v:rect id="_x0000_s32660" style="position:absolute;left:5598;top:8377;width:36;height:24" fillcolor="#24282b" stroked="f"/>
                <v:rect id="_x0000_s32661" style="position:absolute;left:5658;top:8377;width:36;height:24" fillcolor="#24282b" stroked="f"/>
                <v:rect id="_x0000_s32662" style="position:absolute;left:5730;top:8377;width:24;height:24" fillcolor="#24282b" stroked="f"/>
                <v:rect id="_x0000_s32663" style="position:absolute;left:5790;top:8377;width:36;height:24" fillcolor="#24282b" stroked="f"/>
                <v:rect id="_x0000_s32664" style="position:absolute;left:5850;top:8377;width:36;height:24" fillcolor="#24282b" stroked="f"/>
                <v:rect id="_x0000_s32665" style="position:absolute;left:5922;top:8377;width:24;height:24" fillcolor="#24282b" stroked="f"/>
                <v:rect id="_x0000_s32666" style="position:absolute;left:5982;top:8377;width:24;height:24" fillcolor="#24282b" stroked="f"/>
                <v:rect id="_x0000_s32667" style="position:absolute;left:6042;top:8377;width:36;height:24" fillcolor="#24282b" stroked="f"/>
                <v:rect id="_x0000_s32668" style="position:absolute;left:6102;top:8377;width:36;height:24" fillcolor="#24282b" stroked="f"/>
                <v:rect id="_x0000_s32669" style="position:absolute;left:6174;top:8377;width:24;height:24" fillcolor="#24282b" stroked="f"/>
                <v:rect id="_x0000_s32670" style="position:absolute;left:6234;top:8377;width:36;height:24" fillcolor="#24282b" stroked="f"/>
                <v:rect id="_x0000_s32671" style="position:absolute;left:6294;top:8377;width:36;height:24" fillcolor="#24282b" stroked="f"/>
                <v:rect id="_x0000_s32672" style="position:absolute;left:6366;top:8377;width:24;height:24" fillcolor="#24282b" stroked="f"/>
                <v:rect id="_x0000_s32673" style="position:absolute;left:6427;top:8377;width:24;height:24" fillcolor="#24282b" stroked="f"/>
                <v:rect id="_x0000_s32674" style="position:absolute;left:6487;top:8377;width:36;height:24" fillcolor="#24282b" stroked="f"/>
                <v:rect id="_x0000_s32675" style="position:absolute;left:6559;top:8377;width:24;height:24" fillcolor="#24282b" stroked="f"/>
                <v:rect id="_x0000_s32676" style="position:absolute;left:6619;top:8377;width:36;height:24" fillcolor="#24282b" stroked="f"/>
                <v:rect id="_x0000_s32677" style="position:absolute;left:6679;top:8377;width:36;height:24" fillcolor="#24282b" stroked="f"/>
                <v:rect id="_x0000_s32678" style="position:absolute;left:6751;top:8377;width:24;height:24" fillcolor="#24282b" stroked="f"/>
                <v:rect id="_x0000_s32679" style="position:absolute;left:6811;top:8377;width:24;height:24" fillcolor="#24282b" stroked="f"/>
                <v:rect id="_x0000_s32680" style="position:absolute;left:6871;top:8377;width:36;height:24" fillcolor="#24282b" stroked="f"/>
                <v:rect id="_x0000_s32681" style="position:absolute;left:6943;top:8377;width:24;height:24" fillcolor="#24282b" stroked="f"/>
                <v:rect id="_x0000_s32682" style="position:absolute;left:7003;top:8377;width:24;height:24" fillcolor="#24282b" stroked="f"/>
                <v:rect id="_x0000_s32683" style="position:absolute;left:7063;top:8377;width:36;height:24" fillcolor="#24282b" stroked="f"/>
                <v:rect id="_x0000_s32684" style="position:absolute;left:7123;top:8377;width:36;height:24" fillcolor="#24282b" stroked="f"/>
                <v:rect id="_x0000_s32685" style="position:absolute;left:7195;top:8377;width:24;height:24" fillcolor="#24282b" stroked="f"/>
                <v:rect id="_x0000_s32686" style="position:absolute;left:7255;top:8377;width:36;height:24" fillcolor="#24282b" stroked="f"/>
                <v:rect id="_x0000_s32687" style="position:absolute;left:7315;top:8377;width:12;height:24" fillcolor="#24282b" stroked="f"/>
                <v:rect id="_x0000_s32688" style="position:absolute;left:2799;top:8377;width:36;height:24" fillcolor="#24282b" stroked="f"/>
                <v:rect id="_x0000_s32689" style="position:absolute;left:2871;top:8377;width:24;height:24" fillcolor="#24282b" stroked="f"/>
                <v:rect id="_x0000_s32690" style="position:absolute;left:2931;top:8377;width:36;height:24" fillcolor="#24282b" stroked="f"/>
                <v:rect id="_x0000_s32691" style="position:absolute;left:2991;top:8377;width:36;height:24" fillcolor="#24282b" stroked="f"/>
                <v:rect id="_x0000_s32692" style="position:absolute;left:3063;top:8377;width:36;height:24" fillcolor="#24282b" stroked="f"/>
                <v:rect id="_x0000_s32693" style="position:absolute;left:3123;top:8377;width:36;height:24" fillcolor="#24282b" stroked="f"/>
                <v:rect id="_x0000_s32694" style="position:absolute;left:3195;top:8377;width:24;height:24" fillcolor="#24282b" stroked="f"/>
                <v:rect id="_x0000_s32695" style="position:absolute;left:3255;top:8377;width:24;height:24" fillcolor="#24282b" stroked="f"/>
                <v:rect id="_x0000_s32696" style="position:absolute;left:3315;top:8377;width:36;height:24" fillcolor="#24282b" stroked="f"/>
                <v:rect id="_x0000_s32697" style="position:absolute;left:3375;top:8377;width:36;height:24" fillcolor="#24282b" stroked="f"/>
                <v:rect id="_x0000_s32698" style="position:absolute;left:3447;top:8377;width:25;height:24" fillcolor="#24282b" stroked="f"/>
                <v:rect id="_x0000_s32699" style="position:absolute;left:3508;top:8377;width:36;height:24" fillcolor="#24282b" stroked="f"/>
                <v:rect id="_x0000_s32700" style="position:absolute;left:3568;top:8377;width:36;height:24" fillcolor="#24282b" stroked="f"/>
                <v:rect id="_x0000_s32701" style="position:absolute;left:3640;top:8377;width:24;height:24" fillcolor="#24282b" stroked="f"/>
                <v:rect id="_x0000_s32702" style="position:absolute;left:3700;top:8377;width:24;height:24" fillcolor="#24282b" stroked="f"/>
                <v:rect id="_x0000_s32703" style="position:absolute;left:3760;top:8377;width:36;height:24" fillcolor="#24282b" stroked="f"/>
                <v:rect id="_x0000_s32704" style="position:absolute;left:3832;top:8377;width:24;height:24" fillcolor="#24282b" stroked="f"/>
                <v:rect id="_x0000_s32705" style="position:absolute;left:3892;top:8377;width:24;height:24" fillcolor="#24282b" stroked="f"/>
                <v:rect id="_x0000_s32706" style="position:absolute;left:3952;top:8377;width:36;height:24" fillcolor="#24282b" stroked="f"/>
                <v:rect id="_x0000_s32707" style="position:absolute;left:4012;top:8377;width:36;height:24" fillcolor="#24282b" stroked="f"/>
                <v:rect id="_x0000_s32708" style="position:absolute;left:4084;top:8377;width:24;height:24" fillcolor="#24282b" stroked="f"/>
                <v:rect id="_x0000_s32709" style="position:absolute;left:4144;top:8377;width:36;height:24" fillcolor="#24282b" stroked="f"/>
                <v:rect id="_x0000_s32710" style="position:absolute;left:4204;top:8377;width:36;height:24" fillcolor="#24282b" stroked="f"/>
                <v:rect id="_x0000_s32711" style="position:absolute;left:4276;top:8377;width:24;height:24" fillcolor="#24282b" stroked="f"/>
                <v:rect id="_x0000_s32712" style="position:absolute;left:4336;top:8377;width:36;height:24" fillcolor="#24282b" stroked="f"/>
                <v:rect id="_x0000_s32713" style="position:absolute;left:4396;top:8377;width:36;height:24" fillcolor="#24282b" stroked="f"/>
                <v:rect id="_x0000_s32714" style="position:absolute;left:4469;top:8377;width:24;height:24" fillcolor="#24282b" stroked="f"/>
                <v:rect id="_x0000_s32715" style="position:absolute;left:4529;top:8377;width:24;height:24" fillcolor="#24282b" stroked="f"/>
                <v:rect id="_x0000_s32716" style="position:absolute;left:4589;top:8377;width:36;height:24" fillcolor="#24282b" stroked="f"/>
                <v:rect id="_x0000_s32717" style="position:absolute;left:4661;top:8377;width:24;height:24" fillcolor="#24282b" stroked="f"/>
                <v:rect id="_x0000_s32718" style="position:absolute;left:4721;top:8377;width:24;height:24" fillcolor="#24282b" stroked="f"/>
                <v:rect id="_x0000_s32719" style="position:absolute;left:4781;top:8377;width:36;height:24" fillcolor="#24282b" stroked="f"/>
                <v:rect id="_x0000_s32720" style="position:absolute;left:4841;top:8377;width:36;height:24" fillcolor="#24282b" stroked="f"/>
                <v:rect id="_x0000_s32721" style="position:absolute;left:4913;top:8377;width:24;height:24" fillcolor="#24282b" stroked="f"/>
                <v:rect id="_x0000_s32722" style="position:absolute;left:4973;top:8377;width:36;height:24" fillcolor="#24282b" stroked="f"/>
                <v:rect id="_x0000_s32723" style="position:absolute;left:5033;top:8377;width:36;height:24" fillcolor="#24282b" stroked="f"/>
                <v:rect id="_x0000_s32724" style="position:absolute;left:5105;top:8377;width:24;height:24" fillcolor="#24282b" stroked="f"/>
                <v:rect id="_x0000_s32725" style="position:absolute;left:5165;top:8377;width:24;height:24" fillcolor="#24282b" stroked="f"/>
                <v:rect id="_x0000_s32726" style="position:absolute;left:5225;top:8377;width:36;height:24" fillcolor="#24282b" stroked="f"/>
                <v:rect id="_x0000_s32727" style="position:absolute;left:5285;top:8377;width:36;height:24" fillcolor="#24282b" stroked="f"/>
                <v:rect id="_x0000_s32728" style="position:absolute;left:5357;top:8377;width:24;height:24" fillcolor="#24282b" stroked="f"/>
                <v:rect id="_x0000_s32729" style="position:absolute;left:5417;top:8377;width:37;height:24" fillcolor="#24282b" stroked="f"/>
                <v:rect id="_x0000_s32730" style="position:absolute;left:5490;top:8377;width:24;height:24" fillcolor="#24282b" stroked="f"/>
                <v:rect id="_x0000_s32731" style="position:absolute;left:5538;top:8377;width:24;height:24" fillcolor="#24282b" stroked="f"/>
                <v:rect id="_x0000_s32732" style="position:absolute;left:5598;top:8377;width:36;height:24" fillcolor="#24282b" stroked="f"/>
                <v:rect id="_x0000_s32733" style="position:absolute;left:5658;top:8377;width:36;height:24" fillcolor="#24282b" stroked="f"/>
                <v:rect id="_x0000_s32734" style="position:absolute;left:5730;top:8377;width:24;height:24" fillcolor="#24282b" stroked="f"/>
                <v:rect id="_x0000_s32735" style="position:absolute;left:5790;top:8377;width:36;height:24" fillcolor="#24282b" stroked="f"/>
                <v:rect id="_x0000_s32736" style="position:absolute;left:5850;top:8377;width:36;height:24" fillcolor="#24282b" stroked="f"/>
                <v:rect id="_x0000_s32737" style="position:absolute;left:5922;top:8377;width:24;height:24" fillcolor="#24282b" stroked="f"/>
                <v:rect id="_x0000_s32738" style="position:absolute;left:5982;top:8377;width:24;height:24" fillcolor="#24282b" stroked="f"/>
                <v:rect id="_x0000_s32739" style="position:absolute;left:6042;top:8377;width:36;height:24" fillcolor="#24282b" stroked="f"/>
                <v:rect id="_x0000_s32740" style="position:absolute;left:6102;top:8377;width:36;height:24" fillcolor="#24282b" stroked="f"/>
                <v:rect id="_x0000_s32741" style="position:absolute;left:6174;top:8377;width:24;height:24" fillcolor="#24282b" stroked="f"/>
                <v:rect id="_x0000_s32742" style="position:absolute;left:6234;top:8377;width:36;height:24" fillcolor="#24282b" stroked="f"/>
                <v:rect id="_x0000_s32743" style="position:absolute;left:6294;top:8377;width:36;height:24" fillcolor="#24282b" stroked="f"/>
                <v:rect id="_x0000_s32744" style="position:absolute;left:6366;top:8377;width:24;height:24" fillcolor="#24282b" stroked="f"/>
                <v:rect id="_x0000_s32745" style="position:absolute;left:6427;top:8377;width:24;height:24" fillcolor="#24282b" stroked="f"/>
                <v:rect id="_x0000_s32746" style="position:absolute;left:6487;top:8377;width:36;height:24" fillcolor="#24282b" stroked="f"/>
                <v:rect id="_x0000_s32747" style="position:absolute;left:6559;top:8377;width:24;height:24" fillcolor="#24282b" stroked="f"/>
                <v:rect id="_x0000_s32748" style="position:absolute;left:6619;top:8377;width:36;height:24" fillcolor="#24282b" stroked="f"/>
                <v:rect id="_x0000_s32749" style="position:absolute;left:6679;top:8377;width:36;height:24" fillcolor="#24282b" stroked="f"/>
                <v:rect id="_x0000_s32750" style="position:absolute;left:6751;top:8377;width:24;height:24" fillcolor="#24282b" stroked="f"/>
                <v:rect id="_x0000_s32751" style="position:absolute;left:6811;top:8377;width:24;height:24" fillcolor="#24282b" stroked="f"/>
                <v:rect id="_x0000_s32752" style="position:absolute;left:6871;top:8377;width:36;height:24" fillcolor="#24282b" stroked="f"/>
                <v:rect id="_x0000_s32753" style="position:absolute;left:6943;top:8377;width:24;height:24" fillcolor="#24282b" stroked="f"/>
                <v:rect id="_x0000_s32754" style="position:absolute;left:7003;top:8377;width:24;height:24" fillcolor="#24282b" stroked="f"/>
                <v:rect id="_x0000_s32755" style="position:absolute;left:7063;top:8377;width:36;height:24" fillcolor="#24282b" stroked="f"/>
                <v:rect id="_x0000_s32756" style="position:absolute;left:7123;top:8377;width:36;height:24" fillcolor="#24282b" stroked="f"/>
                <v:rect id="_x0000_s32757" style="position:absolute;left:7195;top:8377;width:24;height:24" fillcolor="#24282b" stroked="f"/>
                <v:rect id="_x0000_s32758" style="position:absolute;left:7255;top:8377;width:36;height:24" fillcolor="#24282b" stroked="f"/>
                <v:rect id="_x0000_s32759" style="position:absolute;left:7315;top:8377;width:12;height:24" fillcolor="#24282b" stroked="f"/>
                <v:line id="_x0000_s32760" style="position:absolute" from="2150,7297" to="2523,7298" strokecolor="#24282b" strokeweight=".6pt">
                  <v:stroke joinstyle="miter"/>
                </v:line>
                <v:shape id="_x0000_s32761" style="position:absolute;left:2414;top:7237;width:109;height:108" coordsize="9,9" path="m,9l9,5,,e" filled="f" strokecolor="#24282b" strokeweight=".6pt">
                  <v:stroke joinstyle="miter"/>
                  <v:path arrowok="t"/>
                </v:shape>
                <v:line id="_x0000_s32762" style="position:absolute" from="2150,7297" to="2523,7298" strokecolor="#24282b" strokeweight=".6pt">
                  <v:stroke joinstyle="miter"/>
                </v:line>
                <v:shape id="_x0000_s32763" style="position:absolute;left:2414;top:7237;width:109;height:108" coordsize="9,9" path="m,9l9,5,,e" filled="f" strokecolor="#24282b" strokeweight=".6pt">
                  <v:stroke joinstyle="miter"/>
                  <v:path arrowok="t"/>
                </v:shape>
                <v:line id="_x0000_s32764" style="position:absolute" from="3135,7117" to="4420,7118" strokecolor="#24282b" strokeweight=".6pt">
                  <v:stroke joinstyle="miter"/>
                </v:line>
                <v:shape id="_x0000_s32765" style="position:absolute;left:3135;top:7057;width:96;height:120" coordsize="8,10" path="m8,l,5r8,5e" filled="f" strokecolor="#24282b" strokeweight=".6pt">
                  <v:stroke joinstyle="miter"/>
                  <v:path arrowok="t"/>
                </v:shape>
                <v:shape id="_x0000_s32766" style="position:absolute;left:4312;top:7069;width:108;height:108" coordsize="9,9" path="m,9l9,4,,e" filled="f" strokecolor="#24282b" strokeweight=".6pt">
                  <v:stroke joinstyle="miter"/>
                  <v:path arrowok="t"/>
                </v:shape>
                <v:line id="_x0000_s32767" style="position:absolute" from="3135,7117" to="4420,7118" strokecolor="#24282b" strokeweight=".6pt">
                  <v:stroke joinstyle="miter"/>
                </v:line>
                <v:shape id="_x0000_s32768" style="position:absolute;left:3135;top:7057;width:96;height:120" coordsize="8,10" path="m8,l,5r8,5e" filled="f" strokecolor="#24282b" strokeweight=".6pt">
                  <v:stroke joinstyle="miter"/>
                  <v:path arrowok="t"/>
                </v:shape>
                <v:shape id="_x0000_s32769" style="position:absolute;left:4312;top:7069;width:108;height:108" coordsize="9,9" path="m,9l9,4,,e" filled="f" strokecolor="#24282b" strokeweight=".6pt">
                  <v:stroke joinstyle="miter"/>
                  <v:path arrowok="t"/>
                </v:shape>
                <v:rect id="_x0000_s32770" style="position:absolute;left:7003;top:444;width:36;height:36" fillcolor="#24282b" stroked="f"/>
                <v:rect id="_x0000_s32771" style="position:absolute;left:7003;top:516;width:36;height:36" fillcolor="#24282b" stroked="f"/>
                <v:rect id="_x0000_s32772" style="position:absolute;left:7003;top:576;width:36;height:36" fillcolor="#24282b" stroked="f"/>
                <v:rect id="_x0000_s32773" style="position:absolute;left:7003;top:636;width:36;height:36" fillcolor="#24282b" stroked="f"/>
                <v:rect id="_x0000_s32774" style="position:absolute;left:7003;top:708;width:36;height:24" fillcolor="#24282b" stroked="f"/>
                <v:rect id="_x0000_s32775" style="position:absolute;left:7003;top:768;width:36;height:36" fillcolor="#24282b" stroked="f"/>
                <v:rect id="_x0000_s32776" style="position:absolute;left:7003;top:828;width:36;height:36" fillcolor="#24282b" stroked="f"/>
                <v:rect id="_x0000_s32777" style="position:absolute;left:7003;top:900;width:36;height:24" fillcolor="#24282b" stroked="f"/>
                <v:rect id="_x0000_s32778" style="position:absolute;left:7003;top:960;width:36;height:36" fillcolor="#24282b" stroked="f"/>
                <v:rect id="_x0000_s32779" style="position:absolute;left:7003;top:1020;width:36;height:36" fillcolor="#24282b" stroked="f"/>
                <v:rect id="_x0000_s32780" style="position:absolute;left:7003;top:1092;width:36;height:24" fillcolor="#24282b" stroked="f"/>
                <v:rect id="_x0000_s32781" style="position:absolute;left:7003;top:1152;width:36;height:36" fillcolor="#24282b" stroked="f"/>
                <v:rect id="_x0000_s32782" style="position:absolute;left:7003;top:1212;width:36;height:36" fillcolor="#24282b" stroked="f"/>
                <v:rect id="_x0000_s32783" style="position:absolute;left:7003;top:1284;width:36;height:24" fillcolor="#24282b" stroked="f"/>
                <v:rect id="_x0000_s32784" style="position:absolute;left:7003;top:1344;width:36;height:36" fillcolor="#24282b" stroked="f"/>
                <v:rect id="_x0000_s32785" style="position:absolute;left:7003;top:1404;width:36;height:36" fillcolor="#24282b" stroked="f"/>
                <v:rect id="_x0000_s32786" style="position:absolute;left:7003;top:1476;width:36;height:24" fillcolor="#24282b" stroked="f"/>
                <v:rect id="_x0000_s32787" style="position:absolute;left:7003;top:1536;width:36;height:36" fillcolor="#24282b" stroked="f"/>
                <v:rect id="_x0000_s32788" style="position:absolute;left:7003;top:1596;width:36;height:36" fillcolor="#24282b" stroked="f"/>
                <v:rect id="_x0000_s32789" style="position:absolute;left:7003;top:1656;width:36;height:36" fillcolor="#24282b" stroked="f"/>
                <v:rect id="_x0000_s32790" style="position:absolute;left:7003;top:1728;width:36;height:24" fillcolor="#24282b" stroked="f"/>
                <v:rect id="_x0000_s32791" style="position:absolute;left:7003;top:1788;width:36;height:36" fillcolor="#24282b" stroked="f"/>
                <v:rect id="_x0000_s32792" style="position:absolute;left:7003;top:1848;width:36;height:36" fillcolor="#24282b" stroked="f"/>
                <v:rect id="_x0000_s32793" style="position:absolute;left:7003;top:1920;width:36;height:24" fillcolor="#24282b" stroked="f"/>
                <v:rect id="_x0000_s32794" style="position:absolute;left:7003;top:1980;width:36;height:36" fillcolor="#24282b" stroked="f"/>
                <v:rect id="_x0000_s32795" style="position:absolute;left:7003;top:2040;width:36;height:36" fillcolor="#24282b" stroked="f"/>
                <v:rect id="_x0000_s32796" style="position:absolute;left:7003;top:2112;width:36;height:24" fillcolor="#24282b" stroked="f"/>
                <v:rect id="_x0000_s32797" style="position:absolute;left:7003;top:2172;width:36;height:36" fillcolor="#24282b" stroked="f"/>
                <v:rect id="_x0000_s32798" style="position:absolute;left:7003;top:2232;width:36;height:36" fillcolor="#24282b" stroked="f"/>
                <v:rect id="_x0000_s32799" style="position:absolute;left:7003;top:2292;width:36;height:36" fillcolor="#24282b" stroked="f"/>
                <v:rect id="_x0000_s32800" style="position:absolute;left:7003;top:2364;width:36;height:24" fillcolor="#24282b" stroked="f"/>
                <v:rect id="_x0000_s32801" style="position:absolute;left:7003;top:2424;width:36;height:36" fillcolor="#24282b" stroked="f"/>
                <v:rect id="_x0000_s32802" style="position:absolute;left:7003;top:2484;width:36;height:36" fillcolor="#24282b" stroked="f"/>
                <v:rect id="_x0000_s32803" style="position:absolute;left:7003;top:2556;width:36;height:24" fillcolor="#24282b" stroked="f"/>
                <v:rect id="_x0000_s32804" style="position:absolute;left:7003;top:2616;width:36;height:36" fillcolor="#24282b" stroked="f"/>
                <v:rect id="_x0000_s32805" style="position:absolute;left:7003;top:2676;width:36;height:36" fillcolor="#24282b" stroked="f"/>
                <v:rect id="_x0000_s32806" style="position:absolute;left:7003;top:2748;width:36;height:24" fillcolor="#24282b" stroked="f"/>
                <v:rect id="_x0000_s32807" style="position:absolute;left:7003;top:2808;width:36;height:36" fillcolor="#24282b" stroked="f"/>
                <v:rect id="_x0000_s32808" style="position:absolute;left:7003;top:2868;width:36;height:36" fillcolor="#24282b" stroked="f"/>
                <v:rect id="_x0000_s32809" style="position:absolute;left:7003;top:2928;width:36;height:36" fillcolor="#24282b" stroked="f"/>
                <v:rect id="_x0000_s32810" style="position:absolute;left:7003;top:3000;width:36;height:24" fillcolor="#24282b" stroked="f"/>
                <v:rect id="_x0000_s32811" style="position:absolute;left:7003;top:3060;width:36;height:36" fillcolor="#24282b" stroked="f"/>
                <v:rect id="_x0000_s32812" style="position:absolute;left:7003;top:3121;width:36;height:36" fillcolor="#24282b" stroked="f"/>
                <v:rect id="_x0000_s32813" style="position:absolute;left:7003;top:3193;width:36;height:24" fillcolor="#24282b" stroked="f"/>
                <v:rect id="_x0000_s32814" style="position:absolute;left:7003;top:3253;width:36;height:36" fillcolor="#24282b" stroked="f"/>
                <v:rect id="_x0000_s32815" style="position:absolute;left:7003;top:3313;width:36;height:36" fillcolor="#24282b" stroked="f"/>
                <v:rect id="_x0000_s32816" style="position:absolute;left:7003;top:3385;width:36;height:24" fillcolor="#24282b" stroked="f"/>
                <v:rect id="_x0000_s32817" style="position:absolute;left:7003;top:3445;width:36;height:36" fillcolor="#24282b" stroked="f"/>
              </v:group>
              <v:group id="_x0000_s32818" style="position:absolute;left:7003;top:444;width:36;height:8377" coordorigin="7003,444" coordsize="36,8377">
                <v:rect id="_x0000_s32819" style="position:absolute;left:7003;top:3505;width:36;height:36" fillcolor="#24282b" stroked="f"/>
                <v:rect id="_x0000_s32820" style="position:absolute;left:7003;top:3565;width:36;height:36" fillcolor="#24282b" stroked="f"/>
                <v:rect id="_x0000_s32821" style="position:absolute;left:7003;top:3637;width:36;height:36" fillcolor="#24282b" stroked="f"/>
                <v:rect id="_x0000_s32822" style="position:absolute;left:7003;top:3697;width:36;height:36" fillcolor="#24282b" stroked="f"/>
                <v:rect id="_x0000_s32823" style="position:absolute;left:7003;top:3769;width:36;height:24" fillcolor="#24282b" stroked="f"/>
                <v:rect id="_x0000_s32824" style="position:absolute;left:7003;top:3829;width:36;height:36" fillcolor="#24282b" stroked="f"/>
                <v:rect id="_x0000_s32825" style="position:absolute;left:7003;top:3889;width:36;height:36" fillcolor="#24282b" stroked="f"/>
                <v:rect id="_x0000_s32826" style="position:absolute;left:7003;top:3949;width:36;height:36" fillcolor="#24282b" stroked="f"/>
                <v:rect id="_x0000_s32827" style="position:absolute;left:7003;top:4021;width:36;height:36" fillcolor="#24282b" stroked="f"/>
                <v:rect id="_x0000_s32828" style="position:absolute;left:7003;top:4081;width:36;height:36" fillcolor="#24282b" stroked="f"/>
                <v:rect id="_x0000_s32829" style="position:absolute;left:7003;top:4141;width:36;height:36" fillcolor="#24282b" stroked="f"/>
                <v:rect id="_x0000_s32830" style="position:absolute;left:7003;top:4213;width:36;height:24" fillcolor="#24282b" stroked="f"/>
                <v:rect id="_x0000_s32831" style="position:absolute;left:7003;top:4273;width:36;height:36" fillcolor="#24282b" stroked="f"/>
                <v:rect id="_x0000_s32832" style="position:absolute;left:7003;top:4333;width:36;height:36" fillcolor="#24282b" stroked="f"/>
                <v:rect id="_x0000_s32833" style="position:absolute;left:7003;top:4405;width:36;height:24" fillcolor="#24282b" stroked="f"/>
                <v:rect id="_x0000_s32834" style="position:absolute;left:7003;top:4465;width:36;height:36" fillcolor="#24282b" stroked="f"/>
                <v:rect id="_x0000_s32835" style="position:absolute;left:7003;top:4525;width:36;height:36" fillcolor="#24282b" stroked="f"/>
                <v:rect id="_x0000_s32836" style="position:absolute;left:7003;top:4585;width:36;height:36" fillcolor="#24282b" stroked="f"/>
                <v:rect id="_x0000_s32837" style="position:absolute;left:7003;top:4657;width:36;height:36" fillcolor="#24282b" stroked="f"/>
                <v:rect id="_x0000_s32838" style="position:absolute;left:7003;top:4717;width:36;height:36" fillcolor="#24282b" stroked="f"/>
                <v:rect id="_x0000_s32839" style="position:absolute;left:7003;top:4777;width:36;height:36" fillcolor="#24282b" stroked="f"/>
                <v:rect id="_x0000_s32840" style="position:absolute;left:7003;top:4849;width:36;height:12" fillcolor="#24282b" stroked="f"/>
                <v:rect id="_x0000_s32841" style="position:absolute;left:7003;top:4897;width:36;height:36" fillcolor="#24282b" stroked="f"/>
                <v:rect id="_x0000_s32842" style="position:absolute;left:7003;top:4957;width:36;height:36" fillcolor="#24282b" stroked="f"/>
                <v:rect id="_x0000_s32843" style="position:absolute;left:7003;top:5029;width:36;height:24" fillcolor="#24282b" stroked="f"/>
                <v:rect id="_x0000_s32844" style="position:absolute;left:7003;top:5089;width:36;height:36" fillcolor="#24282b" stroked="f"/>
                <v:rect id="_x0000_s32845" style="position:absolute;left:7003;top:5149;width:36;height:36" fillcolor="#24282b" stroked="f"/>
                <v:rect id="_x0000_s32846" style="position:absolute;left:7003;top:5209;width:36;height:36" fillcolor="#24282b" stroked="f"/>
                <v:rect id="_x0000_s32847" style="position:absolute;left:7003;top:5281;width:36;height:36" fillcolor="#24282b" stroked="f"/>
                <v:rect id="_x0000_s32848" style="position:absolute;left:7003;top:5341;width:36;height:36" fillcolor="#24282b" stroked="f"/>
                <v:rect id="_x0000_s32849" style="position:absolute;left:7003;top:5401;width:36;height:36" fillcolor="#24282b" stroked="f"/>
                <v:rect id="_x0000_s32850" style="position:absolute;left:7003;top:5473;width:36;height:24" fillcolor="#24282b" stroked="f"/>
                <v:rect id="_x0000_s32851" style="position:absolute;left:7003;top:5533;width:36;height:36" fillcolor="#24282b" stroked="f"/>
                <v:rect id="_x0000_s32852" style="position:absolute;left:7003;top:5593;width:36;height:36" fillcolor="#24282b" stroked="f"/>
                <v:rect id="_x0000_s32853" style="position:absolute;left:7003;top:5665;width:36;height:24" fillcolor="#24282b" stroked="f"/>
                <v:rect id="_x0000_s32854" style="position:absolute;left:7003;top:5725;width:36;height:36" fillcolor="#24282b" stroked="f"/>
                <v:rect id="_x0000_s32855" style="position:absolute;left:7003;top:5785;width:36;height:36" fillcolor="#24282b" stroked="f"/>
                <v:rect id="_x0000_s32856" style="position:absolute;left:7003;top:5845;width:36;height:36" fillcolor="#24282b" stroked="f"/>
                <v:rect id="_x0000_s32857" style="position:absolute;left:7003;top:5917;width:36;height:36" fillcolor="#24282b" stroked="f"/>
                <v:rect id="_x0000_s32858" style="position:absolute;left:7003;top:5977;width:36;height:36" fillcolor="#24282b" stroked="f"/>
                <v:rect id="_x0000_s32859" style="position:absolute;left:7003;top:6049;width:36;height:24" fillcolor="#24282b" stroked="f"/>
                <v:rect id="_x0000_s32860" style="position:absolute;left:7003;top:6109;width:36;height:36" fillcolor="#24282b" stroked="f"/>
                <v:rect id="_x0000_s32861" style="position:absolute;left:7003;top:6169;width:36;height:36" fillcolor="#24282b" stroked="f"/>
                <v:rect id="_x0000_s32862" style="position:absolute;left:7003;top:6241;width:36;height:24" fillcolor="#24282b" stroked="f"/>
                <v:rect id="_x0000_s32863" style="position:absolute;left:7003;top:6301;width:36;height:36" fillcolor="#24282b" stroked="f"/>
                <v:rect id="_x0000_s32864" style="position:absolute;left:7003;top:6361;width:36;height:36" fillcolor="#24282b" stroked="f"/>
                <v:rect id="_x0000_s32865" style="position:absolute;left:7003;top:6421;width:36;height:36" fillcolor="#24282b" stroked="f"/>
                <v:rect id="_x0000_s32866" style="position:absolute;left:7003;top:6493;width:36;height:24" fillcolor="#24282b" stroked="f"/>
                <v:rect id="_x0000_s32867" style="position:absolute;left:7003;top:6553;width:36;height:36" fillcolor="#24282b" stroked="f"/>
                <v:rect id="_x0000_s32868" style="position:absolute;left:7003;top:6613;width:36;height:36" fillcolor="#24282b" stroked="f"/>
                <v:rect id="_x0000_s32869" style="position:absolute;left:7003;top:6685;width:36;height:24" fillcolor="#24282b" stroked="f"/>
                <v:rect id="_x0000_s32870" style="position:absolute;left:7003;top:6745;width:36;height:36" fillcolor="#24282b" stroked="f"/>
                <v:rect id="_x0000_s32871" style="position:absolute;left:7003;top:6805;width:36;height:36" fillcolor="#24282b" stroked="f"/>
                <v:rect id="_x0000_s32872" style="position:absolute;left:7003;top:6877;width:36;height:24" fillcolor="#24282b" stroked="f"/>
                <v:rect id="_x0000_s32873" style="position:absolute;left:7003;top:6937;width:36;height:36" fillcolor="#24282b" stroked="f"/>
                <v:rect id="_x0000_s32874" style="position:absolute;left:7003;top:6997;width:36;height:36" fillcolor="#24282b" stroked="f"/>
                <v:rect id="_x0000_s32875" style="position:absolute;left:7003;top:7057;width:36;height:36" fillcolor="#24282b" stroked="f"/>
                <v:rect id="_x0000_s32876" style="position:absolute;left:7003;top:7129;width:36;height:24" fillcolor="#24282b" stroked="f"/>
                <v:rect id="_x0000_s32877" style="position:absolute;left:7003;top:7189;width:36;height:36" fillcolor="#24282b" stroked="f"/>
                <v:rect id="_x0000_s32878" style="position:absolute;left:7003;top:7249;width:36;height:36" fillcolor="#24282b" stroked="f"/>
                <v:rect id="_x0000_s32879" style="position:absolute;left:7003;top:7321;width:36;height:24" fillcolor="#24282b" stroked="f"/>
                <v:rect id="_x0000_s32880" style="position:absolute;left:7003;top:7381;width:36;height:36" fillcolor="#24282b" stroked="f"/>
                <v:rect id="_x0000_s32881" style="position:absolute;left:7003;top:7441;width:36;height:36" fillcolor="#24282b" stroked="f"/>
                <v:rect id="_x0000_s32882" style="position:absolute;left:7003;top:7513;width:36;height:24" fillcolor="#24282b" stroked="f"/>
                <v:rect id="_x0000_s32883" style="position:absolute;left:7003;top:7573;width:36;height:36" fillcolor="#24282b" stroked="f"/>
                <v:rect id="_x0000_s32884" style="position:absolute;left:7003;top:7633;width:36;height:36" fillcolor="#24282b" stroked="f"/>
                <v:rect id="_x0000_s32885" style="position:absolute;left:7003;top:7693;width:36;height:36" fillcolor="#24282b" stroked="f"/>
                <v:rect id="_x0000_s32886" style="position:absolute;left:7003;top:7765;width:36;height:24" fillcolor="#24282b" stroked="f"/>
                <v:rect id="_x0000_s32887" style="position:absolute;left:7003;top:7825;width:36;height:36" fillcolor="#24282b" stroked="f"/>
                <v:rect id="_x0000_s32888" style="position:absolute;left:7003;top:7885;width:36;height:36" fillcolor="#24282b" stroked="f"/>
                <v:rect id="_x0000_s32889" style="position:absolute;left:7003;top:7957;width:36;height:24" fillcolor="#24282b" stroked="f"/>
                <v:rect id="_x0000_s32890" style="position:absolute;left:7003;top:8017;width:36;height:36" fillcolor="#24282b" stroked="f"/>
                <v:rect id="_x0000_s32891" style="position:absolute;left:7003;top:8077;width:36;height:36" fillcolor="#24282b" stroked="f"/>
                <v:rect id="_x0000_s32892" style="position:absolute;left:7003;top:8149;width:36;height:24" fillcolor="#24282b" stroked="f"/>
                <v:rect id="_x0000_s32893" style="position:absolute;left:7003;top:8209;width:36;height:36" fillcolor="#24282b" stroked="f"/>
                <v:rect id="_x0000_s32894" style="position:absolute;left:7003;top:8269;width:36;height:36" fillcolor="#24282b" stroked="f"/>
                <v:rect id="_x0000_s32895" style="position:absolute;left:7003;top:8329;width:36;height:36" fillcolor="#24282b" stroked="f"/>
                <v:rect id="_x0000_s32896" style="position:absolute;left:7003;top:8401;width:36;height:36" fillcolor="#24282b" stroked="f"/>
                <v:rect id="_x0000_s32897" style="position:absolute;left:7003;top:8461;width:36;height:36" fillcolor="#24282b" stroked="f"/>
                <v:rect id="_x0000_s32898" style="position:absolute;left:7003;top:8533;width:36;height:24" fillcolor="#24282b" stroked="f"/>
                <v:rect id="_x0000_s32899" style="position:absolute;left:7003;top:8593;width:36;height:36" fillcolor="#24282b" stroked="f"/>
                <v:rect id="_x0000_s32900" style="position:absolute;left:7003;top:8653;width:36;height:36" fillcolor="#24282b" stroked="f"/>
                <v:rect id="_x0000_s32901" style="position:absolute;left:7003;top:8713;width:36;height:36" fillcolor="#24282b" stroked="f"/>
                <v:rect id="_x0000_s32902" style="position:absolute;left:7003;top:8785;width:36;height:36" fillcolor="#24282b" stroked="f"/>
                <v:rect id="_x0000_s32903" style="position:absolute;left:7003;top:444;width:36;height:36" fillcolor="#24282b" stroked="f"/>
                <v:rect id="_x0000_s32904" style="position:absolute;left:7003;top:516;width:36;height:36" fillcolor="#24282b" stroked="f"/>
                <v:rect id="_x0000_s32905" style="position:absolute;left:7003;top:576;width:36;height:36" fillcolor="#24282b" stroked="f"/>
                <v:rect id="_x0000_s32906" style="position:absolute;left:7003;top:636;width:36;height:36" fillcolor="#24282b" stroked="f"/>
                <v:rect id="_x0000_s32907" style="position:absolute;left:7003;top:708;width:36;height:24" fillcolor="#24282b" stroked="f"/>
                <v:rect id="_x0000_s32908" style="position:absolute;left:7003;top:768;width:36;height:36" fillcolor="#24282b" stroked="f"/>
                <v:rect id="_x0000_s32909" style="position:absolute;left:7003;top:828;width:36;height:36" fillcolor="#24282b" stroked="f"/>
                <v:rect id="_x0000_s32910" style="position:absolute;left:7003;top:900;width:36;height:24" fillcolor="#24282b" stroked="f"/>
                <v:rect id="_x0000_s32911" style="position:absolute;left:7003;top:960;width:36;height:36" fillcolor="#24282b" stroked="f"/>
                <v:rect id="_x0000_s32912" style="position:absolute;left:7003;top:1020;width:36;height:36" fillcolor="#24282b" stroked="f"/>
                <v:rect id="_x0000_s32913" style="position:absolute;left:7003;top:1092;width:36;height:24" fillcolor="#24282b" stroked="f"/>
                <v:rect id="_x0000_s32914" style="position:absolute;left:7003;top:1152;width:36;height:36" fillcolor="#24282b" stroked="f"/>
                <v:rect id="_x0000_s32915" style="position:absolute;left:7003;top:1212;width:36;height:36" fillcolor="#24282b" stroked="f"/>
                <v:rect id="_x0000_s32916" style="position:absolute;left:7003;top:1284;width:36;height:24" fillcolor="#24282b" stroked="f"/>
                <v:rect id="_x0000_s32917" style="position:absolute;left:7003;top:1344;width:36;height:36" fillcolor="#24282b" stroked="f"/>
                <v:rect id="_x0000_s32918" style="position:absolute;left:7003;top:1404;width:36;height:36" fillcolor="#24282b" stroked="f"/>
                <v:rect id="_x0000_s32919" style="position:absolute;left:7003;top:1476;width:36;height:24" fillcolor="#24282b" stroked="f"/>
                <v:rect id="_x0000_s32920" style="position:absolute;left:7003;top:1536;width:36;height:36" fillcolor="#24282b" stroked="f"/>
                <v:rect id="_x0000_s32921" style="position:absolute;left:7003;top:1596;width:36;height:36" fillcolor="#24282b" stroked="f"/>
                <v:rect id="_x0000_s32922" style="position:absolute;left:7003;top:1656;width:36;height:36" fillcolor="#24282b" stroked="f"/>
                <v:rect id="_x0000_s32923" style="position:absolute;left:7003;top:1728;width:36;height:24" fillcolor="#24282b" stroked="f"/>
                <v:rect id="_x0000_s32924" style="position:absolute;left:7003;top:1788;width:36;height:36" fillcolor="#24282b" stroked="f"/>
                <v:rect id="_x0000_s32925" style="position:absolute;left:7003;top:1848;width:36;height:36" fillcolor="#24282b" stroked="f"/>
                <v:rect id="_x0000_s32926" style="position:absolute;left:7003;top:1920;width:36;height:24" fillcolor="#24282b" stroked="f"/>
                <v:rect id="_x0000_s32927" style="position:absolute;left:7003;top:1980;width:36;height:36" fillcolor="#24282b" stroked="f"/>
                <v:rect id="_x0000_s32928" style="position:absolute;left:7003;top:2040;width:36;height:36" fillcolor="#24282b" stroked="f"/>
                <v:rect id="_x0000_s32929" style="position:absolute;left:7003;top:2112;width:36;height:24" fillcolor="#24282b" stroked="f"/>
                <v:rect id="_x0000_s32930" style="position:absolute;left:7003;top:2172;width:36;height:36" fillcolor="#24282b" stroked="f"/>
                <v:rect id="_x0000_s32931" style="position:absolute;left:7003;top:2232;width:36;height:36" fillcolor="#24282b" stroked="f"/>
                <v:rect id="_x0000_s32932" style="position:absolute;left:7003;top:2292;width:36;height:36" fillcolor="#24282b" stroked="f"/>
                <v:rect id="_x0000_s32933" style="position:absolute;left:7003;top:2364;width:36;height:24" fillcolor="#24282b" stroked="f"/>
                <v:rect id="_x0000_s32934" style="position:absolute;left:7003;top:2424;width:36;height:36" fillcolor="#24282b" stroked="f"/>
                <v:rect id="_x0000_s32935" style="position:absolute;left:7003;top:2484;width:36;height:36" fillcolor="#24282b" stroked="f"/>
                <v:rect id="_x0000_s32936" style="position:absolute;left:7003;top:2556;width:36;height:24" fillcolor="#24282b" stroked="f"/>
                <v:rect id="_x0000_s32937" style="position:absolute;left:7003;top:2616;width:36;height:36" fillcolor="#24282b" stroked="f"/>
                <v:rect id="_x0000_s32938" style="position:absolute;left:7003;top:2676;width:36;height:36" fillcolor="#24282b" stroked="f"/>
                <v:rect id="_x0000_s32939" style="position:absolute;left:7003;top:2748;width:36;height:24" fillcolor="#24282b" stroked="f"/>
                <v:rect id="_x0000_s32940" style="position:absolute;left:7003;top:2808;width:36;height:36" fillcolor="#24282b" stroked="f"/>
                <v:rect id="_x0000_s32941" style="position:absolute;left:7003;top:2868;width:36;height:36" fillcolor="#24282b" stroked="f"/>
                <v:rect id="_x0000_s32942" style="position:absolute;left:7003;top:2928;width:36;height:36" fillcolor="#24282b" stroked="f"/>
                <v:rect id="_x0000_s32943" style="position:absolute;left:7003;top:3000;width:36;height:24" fillcolor="#24282b" stroked="f"/>
                <v:rect id="_x0000_s32944" style="position:absolute;left:7003;top:3060;width:36;height:36" fillcolor="#24282b" stroked="f"/>
                <v:rect id="_x0000_s32945" style="position:absolute;left:7003;top:3121;width:36;height:36" fillcolor="#24282b" stroked="f"/>
                <v:rect id="_x0000_s32946" style="position:absolute;left:7003;top:3193;width:36;height:24" fillcolor="#24282b" stroked="f"/>
                <v:rect id="_x0000_s32947" style="position:absolute;left:7003;top:3253;width:36;height:36" fillcolor="#24282b" stroked="f"/>
                <v:rect id="_x0000_s32948" style="position:absolute;left:7003;top:3313;width:36;height:36" fillcolor="#24282b" stroked="f"/>
                <v:rect id="_x0000_s32949" style="position:absolute;left:7003;top:3385;width:36;height:24" fillcolor="#24282b" stroked="f"/>
                <v:rect id="_x0000_s32950" style="position:absolute;left:7003;top:3445;width:36;height:36" fillcolor="#24282b" stroked="f"/>
                <v:rect id="_x0000_s32951" style="position:absolute;left:7003;top:3505;width:36;height:36" fillcolor="#24282b" stroked="f"/>
                <v:rect id="_x0000_s32952" style="position:absolute;left:7003;top:3565;width:36;height:36" fillcolor="#24282b" stroked="f"/>
                <v:rect id="_x0000_s32953" style="position:absolute;left:7003;top:3637;width:36;height:36" fillcolor="#24282b" stroked="f"/>
                <v:rect id="_x0000_s32954" style="position:absolute;left:7003;top:3697;width:36;height:36" fillcolor="#24282b" stroked="f"/>
                <v:rect id="_x0000_s32955" style="position:absolute;left:7003;top:3769;width:36;height:24" fillcolor="#24282b" stroked="f"/>
                <v:rect id="_x0000_s32956" style="position:absolute;left:7003;top:3829;width:36;height:36" fillcolor="#24282b" stroked="f"/>
                <v:rect id="_x0000_s32957" style="position:absolute;left:7003;top:3889;width:36;height:36" fillcolor="#24282b" stroked="f"/>
                <v:rect id="_x0000_s32958" style="position:absolute;left:7003;top:3949;width:36;height:36" fillcolor="#24282b" stroked="f"/>
                <v:rect id="_x0000_s32959" style="position:absolute;left:7003;top:4021;width:36;height:36" fillcolor="#24282b" stroked="f"/>
                <v:rect id="_x0000_s32960" style="position:absolute;left:7003;top:4081;width:36;height:36" fillcolor="#24282b" stroked="f"/>
                <v:rect id="_x0000_s32961" style="position:absolute;left:7003;top:4141;width:36;height:36" fillcolor="#24282b" stroked="f"/>
                <v:rect id="_x0000_s32962" style="position:absolute;left:7003;top:4213;width:36;height:24" fillcolor="#24282b" stroked="f"/>
                <v:rect id="_x0000_s32963" style="position:absolute;left:7003;top:4273;width:36;height:36" fillcolor="#24282b" stroked="f"/>
                <v:rect id="_x0000_s32964" style="position:absolute;left:7003;top:4333;width:36;height:36" fillcolor="#24282b" stroked="f"/>
                <v:rect id="_x0000_s32965" style="position:absolute;left:7003;top:4405;width:36;height:24" fillcolor="#24282b" stroked="f"/>
                <v:rect id="_x0000_s32966" style="position:absolute;left:7003;top:4465;width:36;height:36" fillcolor="#24282b" stroked="f"/>
                <v:rect id="_x0000_s32967" style="position:absolute;left:7003;top:4525;width:36;height:36" fillcolor="#24282b" stroked="f"/>
                <v:rect id="_x0000_s32968" style="position:absolute;left:7003;top:4585;width:36;height:36" fillcolor="#24282b" stroked="f"/>
                <v:rect id="_x0000_s32969" style="position:absolute;left:7003;top:4657;width:36;height:36" fillcolor="#24282b" stroked="f"/>
                <v:rect id="_x0000_s32970" style="position:absolute;left:7003;top:4717;width:36;height:36" fillcolor="#24282b" stroked="f"/>
                <v:rect id="_x0000_s32971" style="position:absolute;left:7003;top:4777;width:36;height:36" fillcolor="#24282b" stroked="f"/>
                <v:rect id="_x0000_s32972" style="position:absolute;left:7003;top:4849;width:36;height:12" fillcolor="#24282b" stroked="f"/>
                <v:rect id="_x0000_s32973" style="position:absolute;left:7003;top:4897;width:36;height:36" fillcolor="#24282b" stroked="f"/>
                <v:rect id="_x0000_s32974" style="position:absolute;left:7003;top:4957;width:36;height:36" fillcolor="#24282b" stroked="f"/>
                <v:rect id="_x0000_s32975" style="position:absolute;left:7003;top:5029;width:36;height:24" fillcolor="#24282b" stroked="f"/>
                <v:rect id="_x0000_s32976" style="position:absolute;left:7003;top:5089;width:36;height:36" fillcolor="#24282b" stroked="f"/>
                <v:rect id="_x0000_s32977" style="position:absolute;left:7003;top:5149;width:36;height:36" fillcolor="#24282b" stroked="f"/>
                <v:rect id="_x0000_s32978" style="position:absolute;left:7003;top:5209;width:36;height:36" fillcolor="#24282b" stroked="f"/>
                <v:rect id="_x0000_s32979" style="position:absolute;left:7003;top:5281;width:36;height:36" fillcolor="#24282b" stroked="f"/>
                <v:rect id="_x0000_s32980" style="position:absolute;left:7003;top:5341;width:36;height:36" fillcolor="#24282b" stroked="f"/>
                <v:rect id="_x0000_s32981" style="position:absolute;left:7003;top:5401;width:36;height:36" fillcolor="#24282b" stroked="f"/>
                <v:rect id="_x0000_s32982" style="position:absolute;left:7003;top:5473;width:36;height:24" fillcolor="#24282b" stroked="f"/>
                <v:rect id="_x0000_s32983" style="position:absolute;left:7003;top:5533;width:36;height:36" fillcolor="#24282b" stroked="f"/>
                <v:rect id="_x0000_s32984" style="position:absolute;left:7003;top:5593;width:36;height:36" fillcolor="#24282b" stroked="f"/>
                <v:rect id="_x0000_s32985" style="position:absolute;left:7003;top:5665;width:36;height:24" fillcolor="#24282b" stroked="f"/>
                <v:rect id="_x0000_s32986" style="position:absolute;left:7003;top:5725;width:36;height:36" fillcolor="#24282b" stroked="f"/>
                <v:rect id="_x0000_s32987" style="position:absolute;left:7003;top:5785;width:36;height:36" fillcolor="#24282b" stroked="f"/>
                <v:rect id="_x0000_s32988" style="position:absolute;left:7003;top:5845;width:36;height:36" fillcolor="#24282b" stroked="f"/>
                <v:rect id="_x0000_s32989" style="position:absolute;left:7003;top:5917;width:36;height:36" fillcolor="#24282b" stroked="f"/>
                <v:rect id="_x0000_s32990" style="position:absolute;left:7003;top:5977;width:36;height:36" fillcolor="#24282b" stroked="f"/>
                <v:rect id="_x0000_s32991" style="position:absolute;left:7003;top:6049;width:36;height:24" fillcolor="#24282b" stroked="f"/>
                <v:rect id="_x0000_s32992" style="position:absolute;left:7003;top:6109;width:36;height:36" fillcolor="#24282b" stroked="f"/>
                <v:rect id="_x0000_s32993" style="position:absolute;left:7003;top:6169;width:36;height:36" fillcolor="#24282b" stroked="f"/>
                <v:rect id="_x0000_s32994" style="position:absolute;left:7003;top:6241;width:36;height:24" fillcolor="#24282b" stroked="f"/>
                <v:rect id="_x0000_s32995" style="position:absolute;left:7003;top:6301;width:36;height:36" fillcolor="#24282b" stroked="f"/>
                <v:rect id="_x0000_s32996" style="position:absolute;left:7003;top:6361;width:36;height:36" fillcolor="#24282b" stroked="f"/>
                <v:rect id="_x0000_s32997" style="position:absolute;left:7003;top:6421;width:36;height:36" fillcolor="#24282b" stroked="f"/>
                <v:rect id="_x0000_s32998" style="position:absolute;left:7003;top:6493;width:36;height:24" fillcolor="#24282b" stroked="f"/>
                <v:rect id="_x0000_s32999" style="position:absolute;left:7003;top:6553;width:36;height:36" fillcolor="#24282b" stroked="f"/>
                <v:rect id="_x0000_s33000" style="position:absolute;left:7003;top:6613;width:36;height:36" fillcolor="#24282b" stroked="f"/>
                <v:rect id="_x0000_s33001" style="position:absolute;left:7003;top:6685;width:36;height:24" fillcolor="#24282b" stroked="f"/>
                <v:rect id="_x0000_s33002" style="position:absolute;left:7003;top:6745;width:36;height:36" fillcolor="#24282b" stroked="f"/>
                <v:rect id="_x0000_s33003" style="position:absolute;left:7003;top:6805;width:36;height:36" fillcolor="#24282b" stroked="f"/>
                <v:rect id="_x0000_s33004" style="position:absolute;left:7003;top:6877;width:36;height:24" fillcolor="#24282b" stroked="f"/>
                <v:rect id="_x0000_s33005" style="position:absolute;left:7003;top:6937;width:36;height:36" fillcolor="#24282b" stroked="f"/>
                <v:rect id="_x0000_s33006" style="position:absolute;left:7003;top:6997;width:36;height:36" fillcolor="#24282b" stroked="f"/>
                <v:rect id="_x0000_s33007" style="position:absolute;left:7003;top:7057;width:36;height:36" fillcolor="#24282b" stroked="f"/>
                <v:rect id="_x0000_s33008" style="position:absolute;left:7003;top:7129;width:36;height:24" fillcolor="#24282b" stroked="f"/>
                <v:rect id="_x0000_s33009" style="position:absolute;left:7003;top:7189;width:36;height:36" fillcolor="#24282b" stroked="f"/>
                <v:rect id="_x0000_s33010" style="position:absolute;left:7003;top:7249;width:36;height:36" fillcolor="#24282b" stroked="f"/>
                <v:rect id="_x0000_s33011" style="position:absolute;left:7003;top:7321;width:36;height:24" fillcolor="#24282b" stroked="f"/>
                <v:rect id="_x0000_s33012" style="position:absolute;left:7003;top:7381;width:36;height:36" fillcolor="#24282b" stroked="f"/>
                <v:rect id="_x0000_s33013" style="position:absolute;left:7003;top:7441;width:36;height:36" fillcolor="#24282b" stroked="f"/>
                <v:rect id="_x0000_s33014" style="position:absolute;left:7003;top:7513;width:36;height:24" fillcolor="#24282b" stroked="f"/>
                <v:rect id="_x0000_s33015" style="position:absolute;left:7003;top:7573;width:36;height:36" fillcolor="#24282b" stroked="f"/>
                <v:rect id="_x0000_s33016" style="position:absolute;left:7003;top:7633;width:36;height:36" fillcolor="#24282b" stroked="f"/>
                <v:rect id="_x0000_s33017" style="position:absolute;left:7003;top:7693;width:36;height:36" fillcolor="#24282b" stroked="f"/>
                <v:rect id="_x0000_s33018" style="position:absolute;left:7003;top:7765;width:36;height:24" fillcolor="#24282b" stroked="f"/>
              </v:group>
              <v:group id="_x0000_s33019" style="position:absolute;left:4841;top:480;width:2198;height:8341" coordorigin="4841,480" coordsize="2198,8341">
                <v:rect id="_x0000_s33020" style="position:absolute;left:7003;top:7825;width:36;height:36" fillcolor="#24282b" stroked="f"/>
                <v:rect id="_x0000_s33021" style="position:absolute;left:7003;top:7885;width:36;height:36" fillcolor="#24282b" stroked="f"/>
                <v:rect id="_x0000_s33022" style="position:absolute;left:7003;top:7957;width:36;height:24" fillcolor="#24282b" stroked="f"/>
                <v:rect id="_x0000_s33023" style="position:absolute;left:7003;top:8017;width:36;height:36" fillcolor="#24282b" stroked="f"/>
                <v:rect id="_x0000_s33024" style="position:absolute;left:7003;top:8077;width:36;height:36" fillcolor="#24282b" stroked="f"/>
                <v:rect id="_x0000_s33025" style="position:absolute;left:7003;top:8149;width:36;height:24" fillcolor="#24282b" stroked="f"/>
                <v:rect id="_x0000_s33026" style="position:absolute;left:7003;top:8209;width:36;height:36" fillcolor="#24282b" stroked="f"/>
                <v:rect id="_x0000_s33027" style="position:absolute;left:7003;top:8269;width:36;height:36" fillcolor="#24282b" stroked="f"/>
                <v:rect id="_x0000_s33028" style="position:absolute;left:7003;top:8329;width:36;height:36" fillcolor="#24282b" stroked="f"/>
                <v:rect id="_x0000_s33029" style="position:absolute;left:7003;top:8401;width:36;height:36" fillcolor="#24282b" stroked="f"/>
                <v:rect id="_x0000_s33030" style="position:absolute;left:7003;top:8461;width:36;height:36" fillcolor="#24282b" stroked="f"/>
                <v:rect id="_x0000_s33031" style="position:absolute;left:7003;top:8533;width:36;height:24" fillcolor="#24282b" stroked="f"/>
                <v:rect id="_x0000_s33032" style="position:absolute;left:7003;top:8593;width:36;height:36" fillcolor="#24282b" stroked="f"/>
                <v:rect id="_x0000_s33033" style="position:absolute;left:7003;top:8653;width:36;height:36" fillcolor="#24282b" stroked="f"/>
                <v:rect id="_x0000_s33034" style="position:absolute;left:7003;top:8713;width:36;height:36" fillcolor="#24282b" stroked="f"/>
                <v:rect id="_x0000_s33035" style="position:absolute;left:7003;top:8785;width:36;height:36" fillcolor="#24282b" stroked="f"/>
                <v:rect id="_x0000_s33036" style="position:absolute;left:4841;top:480;width:36;height:36" fillcolor="#24282b" stroked="f"/>
                <v:rect id="_x0000_s33037" style="position:absolute;left:4841;top:540;width:36;height:36" fillcolor="#24282b" stroked="f"/>
                <v:rect id="_x0000_s33038" style="position:absolute;left:4841;top:612;width:36;height:24" fillcolor="#24282b" stroked="f"/>
                <v:rect id="_x0000_s33039" style="position:absolute;left:4841;top:672;width:36;height:24" fillcolor="#24282b" stroked="f"/>
                <v:rect id="_x0000_s33040" style="position:absolute;left:4841;top:732;width:36;height:36" fillcolor="#24282b" stroked="f"/>
                <v:rect id="_x0000_s33041" style="position:absolute;left:4841;top:804;width:36;height:24" fillcolor="#24282b" stroked="f"/>
                <v:rect id="_x0000_s33042" style="position:absolute;left:4841;top:864;width:36;height:24" fillcolor="#24282b" stroked="f"/>
                <v:rect id="_x0000_s33043" style="position:absolute;left:4841;top:924;width:36;height:36" fillcolor="#24282b" stroked="f"/>
                <v:rect id="_x0000_s33044" style="position:absolute;left:4841;top:984;width:36;height:36" fillcolor="#24282b" stroked="f"/>
                <v:rect id="_x0000_s33045" style="position:absolute;left:4841;top:1056;width:36;height:24" fillcolor="#24282b" stroked="f"/>
                <v:rect id="_x0000_s33046" style="position:absolute;left:4841;top:1116;width:36;height:36" fillcolor="#24282b" stroked="f"/>
                <v:rect id="_x0000_s33047" style="position:absolute;left:4841;top:1188;width:36;height:24" fillcolor="#24282b" stroked="f"/>
                <v:rect id="_x0000_s33048" style="position:absolute;left:4841;top:1248;width:36;height:24" fillcolor="#24282b" stroked="f"/>
                <v:rect id="_x0000_s33049" style="position:absolute;left:4841;top:1308;width:36;height:36" fillcolor="#24282b" stroked="f"/>
                <v:rect id="_x0000_s33050" style="position:absolute;left:4841;top:1368;width:36;height:36" fillcolor="#24282b" stroked="f"/>
                <v:rect id="_x0000_s33051" style="position:absolute;left:4841;top:1440;width:36;height:24" fillcolor="#24282b" stroked="f"/>
                <v:rect id="_x0000_s33052" style="position:absolute;left:4841;top:1500;width:36;height:36" fillcolor="#24282b" stroked="f"/>
                <v:rect id="_x0000_s33053" style="position:absolute;left:4841;top:1560;width:36;height:36" fillcolor="#24282b" stroked="f"/>
                <v:rect id="_x0000_s33054" style="position:absolute;left:4841;top:1632;width:36;height:24" fillcolor="#24282b" stroked="f"/>
                <v:rect id="_x0000_s33055" style="position:absolute;left:4841;top:1692;width:36;height:36" fillcolor="#24282b" stroked="f"/>
                <v:rect id="_x0000_s33056" style="position:absolute;left:4841;top:1752;width:36;height:36" fillcolor="#24282b" stroked="f"/>
                <v:rect id="_x0000_s33057" style="position:absolute;left:4841;top:1824;width:36;height:24" fillcolor="#24282b" stroked="f"/>
                <v:rect id="_x0000_s33058" style="position:absolute;left:4841;top:1884;width:36;height:24" fillcolor="#24282b" stroked="f"/>
                <v:rect id="_x0000_s33059" style="position:absolute;left:4841;top:1944;width:36;height:36" fillcolor="#24282b" stroked="f"/>
                <v:rect id="_x0000_s33060" style="position:absolute;left:4841;top:2004;width:36;height:36" fillcolor="#24282b" stroked="f"/>
                <v:rect id="_x0000_s33061" style="position:absolute;left:4841;top:2076;width:36;height:24" fillcolor="#24282b" stroked="f"/>
                <v:rect id="_x0000_s33062" style="position:absolute;left:4841;top:2136;width:36;height:36" fillcolor="#24282b" stroked="f"/>
                <v:rect id="_x0000_s33063" style="position:absolute;left:4841;top:2196;width:36;height:36" fillcolor="#24282b" stroked="f"/>
                <v:rect id="_x0000_s33064" style="position:absolute;left:4841;top:2268;width:36;height:24" fillcolor="#24282b" stroked="f"/>
                <v:rect id="_x0000_s33065" style="position:absolute;left:4841;top:2328;width:36;height:36" fillcolor="#24282b" stroked="f"/>
                <v:rect id="_x0000_s33066" style="position:absolute;left:4841;top:2388;width:36;height:36" fillcolor="#24282b" stroked="f"/>
                <v:rect id="_x0000_s33067" style="position:absolute;left:4841;top:2460;width:36;height:24" fillcolor="#24282b" stroked="f"/>
                <v:rect id="_x0000_s33068" style="position:absolute;left:4841;top:2520;width:36;height:24" fillcolor="#24282b" stroked="f"/>
                <v:rect id="_x0000_s33069" style="position:absolute;left:4841;top:2580;width:36;height:36" fillcolor="#24282b" stroked="f"/>
                <v:rect id="_x0000_s33070" style="position:absolute;left:4841;top:2640;width:36;height:36" fillcolor="#24282b" stroked="f"/>
                <v:rect id="_x0000_s33071" style="position:absolute;left:4841;top:2712;width:36;height:24" fillcolor="#24282b" stroked="f"/>
                <v:rect id="_x0000_s33072" style="position:absolute;left:4841;top:2772;width:36;height:36" fillcolor="#24282b" stroked="f"/>
                <v:rect id="_x0000_s33073" style="position:absolute;left:4841;top:2832;width:36;height:36" fillcolor="#24282b" stroked="f"/>
                <v:rect id="_x0000_s33074" style="position:absolute;left:4841;top:2904;width:36;height:24" fillcolor="#24282b" stroked="f"/>
                <v:rect id="_x0000_s33075" style="position:absolute;left:4841;top:2964;width:36;height:36" fillcolor="#24282b" stroked="f"/>
                <v:rect id="_x0000_s33076" style="position:absolute;left:4841;top:3024;width:36;height:36" fillcolor="#24282b" stroked="f"/>
                <v:rect id="_x0000_s33077" style="position:absolute;left:4841;top:3096;width:36;height:25" fillcolor="#24282b" stroked="f"/>
                <v:rect id="_x0000_s33078" style="position:absolute;left:4841;top:3157;width:36;height:24" fillcolor="#24282b" stroked="f"/>
                <v:rect id="_x0000_s33079" style="position:absolute;left:4841;top:3217;width:36;height:36" fillcolor="#24282b" stroked="f"/>
                <v:rect id="_x0000_s33080" style="position:absolute;left:4841;top:3277;width:36;height:36" fillcolor="#24282b" stroked="f"/>
                <v:rect id="_x0000_s33081" style="position:absolute;left:4841;top:3349;width:36;height:24" fillcolor="#24282b" stroked="f"/>
                <v:rect id="_x0000_s33082" style="position:absolute;left:4841;top:3409;width:36;height:36" fillcolor="#24282b" stroked="f"/>
                <v:rect id="_x0000_s33083" style="position:absolute;left:4841;top:3469;width:36;height:36" fillcolor="#24282b" stroked="f"/>
                <v:rect id="_x0000_s33084" style="position:absolute;left:4841;top:3541;width:36;height:24" fillcolor="#24282b" stroked="f"/>
                <v:rect id="_x0000_s33085" style="position:absolute;left:4841;top:3601;width:36;height:36" fillcolor="#24282b" stroked="f"/>
                <v:rect id="_x0000_s33086" style="position:absolute;left:4841;top:3673;width:36;height:24" fillcolor="#24282b" stroked="f"/>
                <v:rect id="_x0000_s33087" style="position:absolute;left:4841;top:3733;width:36;height:24" fillcolor="#24282b" stroked="f"/>
                <v:rect id="_x0000_s33088" style="position:absolute;left:4841;top:3793;width:36;height:36" fillcolor="#24282b" stroked="f"/>
                <v:rect id="_x0000_s33089" style="position:absolute;left:4841;top:3853;width:36;height:36" fillcolor="#24282b" stroked="f"/>
                <v:rect id="_x0000_s33090" style="position:absolute;left:4841;top:3925;width:36;height:24" fillcolor="#24282b" stroked="f"/>
                <v:rect id="_x0000_s33091" style="position:absolute;left:4841;top:3985;width:36;height:36" fillcolor="#24282b" stroked="f"/>
                <v:rect id="_x0000_s33092" style="position:absolute;left:4841;top:4045;width:36;height:36" fillcolor="#24282b" stroked="f"/>
                <v:rect id="_x0000_s33093" style="position:absolute;left:4841;top:4117;width:36;height:24" fillcolor="#24282b" stroked="f"/>
                <v:rect id="_x0000_s33094" style="position:absolute;left:4841;top:4177;width:36;height:24" fillcolor="#24282b" stroked="f"/>
                <v:rect id="_x0000_s33095" style="position:absolute;left:4841;top:4237;width:36;height:36" fillcolor="#24282b" stroked="f"/>
                <v:rect id="_x0000_s33096" style="position:absolute;left:4841;top:4309;width:36;height:24" fillcolor="#24282b" stroked="f"/>
                <v:rect id="_x0000_s33097" style="position:absolute;left:4841;top:4369;width:36;height:24" fillcolor="#24282b" stroked="f"/>
                <v:rect id="_x0000_s33098" style="position:absolute;left:4841;top:4429;width:36;height:36" fillcolor="#24282b" stroked="f"/>
                <v:rect id="_x0000_s33099" style="position:absolute;left:4841;top:4489;width:36;height:36" fillcolor="#24282b" stroked="f"/>
                <v:rect id="_x0000_s33100" style="position:absolute;left:4841;top:4561;width:36;height:24" fillcolor="#24282b" stroked="f"/>
                <v:rect id="_x0000_s33101" style="position:absolute;left:4841;top:4621;width:36;height:36" fillcolor="#24282b" stroked="f"/>
                <v:rect id="_x0000_s33102" style="position:absolute;left:4841;top:4681;width:36;height:36" fillcolor="#24282b" stroked="f"/>
                <v:rect id="_x0000_s33103" style="position:absolute;left:4841;top:4753;width:36;height:24" fillcolor="#24282b" stroked="f"/>
                <v:rect id="_x0000_s33104" style="position:absolute;left:4841;top:4813;width:36;height:24" fillcolor="#24282b" stroked="f"/>
                <v:rect id="_x0000_s33105" style="position:absolute;left:4841;top:4861;width:36;height:36" fillcolor="#24282b" stroked="f"/>
                <v:rect id="_x0000_s33106" style="position:absolute;left:4841;top:4933;width:36;height:24" fillcolor="#24282b" stroked="f"/>
                <v:rect id="_x0000_s33107" style="position:absolute;left:4841;top:4993;width:36;height:24" fillcolor="#24282b" stroked="f"/>
                <v:rect id="_x0000_s33108" style="position:absolute;left:4841;top:5053;width:36;height:36" fillcolor="#24282b" stroked="f"/>
                <v:rect id="_x0000_s33109" style="position:absolute;left:4841;top:5113;width:36;height:36" fillcolor="#24282b" stroked="f"/>
                <v:rect id="_x0000_s33110" style="position:absolute;left:4841;top:5185;width:36;height:24" fillcolor="#24282b" stroked="f"/>
                <v:rect id="_x0000_s33111" style="position:absolute;left:4841;top:5245;width:36;height:36" fillcolor="#24282b" stroked="f"/>
                <v:rect id="_x0000_s33112" style="position:absolute;left:4841;top:5305;width:36;height:36" fillcolor="#24282b" stroked="f"/>
                <v:rect id="_x0000_s33113" style="position:absolute;left:4841;top:5377;width:36;height:24" fillcolor="#24282b" stroked="f"/>
                <v:rect id="_x0000_s33114" style="position:absolute;left:4841;top:5437;width:36;height:24" fillcolor="#24282b" stroked="f"/>
                <v:rect id="_x0000_s33115" style="position:absolute;left:4841;top:5497;width:36;height:36" fillcolor="#24282b" stroked="f"/>
                <v:rect id="_x0000_s33116" style="position:absolute;left:4841;top:5569;width:36;height:24" fillcolor="#24282b" stroked="f"/>
                <v:rect id="_x0000_s33117" style="position:absolute;left:4841;top:5629;width:36;height:24" fillcolor="#24282b" stroked="f"/>
                <v:rect id="_x0000_s33118" style="position:absolute;left:4841;top:5689;width:36;height:36" fillcolor="#24282b" stroked="f"/>
                <v:rect id="_x0000_s33119" style="position:absolute;left:4841;top:5749;width:36;height:36" fillcolor="#24282b" stroked="f"/>
                <v:rect id="_x0000_s33120" style="position:absolute;left:4841;top:5821;width:36;height:24" fillcolor="#24282b" stroked="f"/>
                <v:rect id="_x0000_s33121" style="position:absolute;left:4841;top:5881;width:36;height:36" fillcolor="#24282b" stroked="f"/>
                <v:rect id="_x0000_s33122" style="position:absolute;left:4841;top:5941;width:36;height:36" fillcolor="#24282b" stroked="f"/>
                <v:rect id="_x0000_s33123" style="position:absolute;left:4841;top:6013;width:36;height:24" fillcolor="#24282b" stroked="f"/>
                <v:rect id="_x0000_s33124" style="position:absolute;left:4841;top:6073;width:36;height:36" fillcolor="#24282b" stroked="f"/>
                <v:rect id="_x0000_s33125" style="position:absolute;left:4841;top:6133;width:36;height:36" fillcolor="#24282b" stroked="f"/>
                <v:rect id="_x0000_s33126" style="position:absolute;left:4841;top:6205;width:36;height:24" fillcolor="#24282b" stroked="f"/>
                <v:rect id="_x0000_s33127" style="position:absolute;left:4841;top:6265;width:36;height:36" fillcolor="#24282b" stroked="f"/>
                <v:rect id="_x0000_s33128" style="position:absolute;left:4841;top:6325;width:36;height:36" fillcolor="#24282b" stroked="f"/>
                <v:rect id="_x0000_s33129" style="position:absolute;left:4841;top:6397;width:36;height:24" fillcolor="#24282b" stroked="f"/>
                <v:rect id="_x0000_s33130" style="position:absolute;left:4841;top:6457;width:36;height:24" fillcolor="#24282b" stroked="f"/>
                <v:rect id="_x0000_s33131" style="position:absolute;left:4841;top:6517;width:36;height:36" fillcolor="#24282b" stroked="f"/>
                <v:rect id="_x0000_s33132" style="position:absolute;left:4841;top:6589;width:36;height:24" fillcolor="#24282b" stroked="f"/>
                <v:rect id="_x0000_s33133" style="position:absolute;left:4841;top:6649;width:36;height:24" fillcolor="#24282b" stroked="f"/>
                <v:rect id="_x0000_s33134" style="position:absolute;left:4841;top:6709;width:36;height:36" fillcolor="#24282b" stroked="f"/>
                <v:rect id="_x0000_s33135" style="position:absolute;left:4841;top:6769;width:36;height:36" fillcolor="#24282b" stroked="f"/>
                <v:rect id="_x0000_s33136" style="position:absolute;left:4841;top:6841;width:36;height:1" fillcolor="#24282b" stroked="f"/>
                <v:rect id="_x0000_s33137" style="position:absolute;left:4841;top:480;width:36;height:36" fillcolor="#24282b" stroked="f"/>
                <v:rect id="_x0000_s33138" style="position:absolute;left:4841;top:540;width:36;height:36" fillcolor="#24282b" stroked="f"/>
                <v:rect id="_x0000_s33139" style="position:absolute;left:4841;top:612;width:36;height:24" fillcolor="#24282b" stroked="f"/>
                <v:rect id="_x0000_s33140" style="position:absolute;left:4841;top:672;width:36;height:24" fillcolor="#24282b" stroked="f"/>
                <v:rect id="_x0000_s33141" style="position:absolute;left:4841;top:732;width:36;height:36" fillcolor="#24282b" stroked="f"/>
                <v:rect id="_x0000_s33142" style="position:absolute;left:4841;top:804;width:36;height:24" fillcolor="#24282b" stroked="f"/>
                <v:rect id="_x0000_s33143" style="position:absolute;left:4841;top:864;width:36;height:24" fillcolor="#24282b" stroked="f"/>
                <v:rect id="_x0000_s33144" style="position:absolute;left:4841;top:924;width:36;height:36" fillcolor="#24282b" stroked="f"/>
                <v:rect id="_x0000_s33145" style="position:absolute;left:4841;top:984;width:36;height:36" fillcolor="#24282b" stroked="f"/>
                <v:rect id="_x0000_s33146" style="position:absolute;left:4841;top:1056;width:36;height:24" fillcolor="#24282b" stroked="f"/>
                <v:rect id="_x0000_s33147" style="position:absolute;left:4841;top:1116;width:36;height:36" fillcolor="#24282b" stroked="f"/>
                <v:rect id="_x0000_s33148" style="position:absolute;left:4841;top:1188;width:36;height:24" fillcolor="#24282b" stroked="f"/>
                <v:rect id="_x0000_s33149" style="position:absolute;left:4841;top:1248;width:36;height:24" fillcolor="#24282b" stroked="f"/>
                <v:rect id="_x0000_s33150" style="position:absolute;left:4841;top:1308;width:36;height:36" fillcolor="#24282b" stroked="f"/>
                <v:rect id="_x0000_s33151" style="position:absolute;left:4841;top:1368;width:36;height:36" fillcolor="#24282b" stroked="f"/>
                <v:rect id="_x0000_s33152" style="position:absolute;left:4841;top:1440;width:36;height:24" fillcolor="#24282b" stroked="f"/>
                <v:rect id="_x0000_s33153" style="position:absolute;left:4841;top:1500;width:36;height:36" fillcolor="#24282b" stroked="f"/>
                <v:rect id="_x0000_s33154" style="position:absolute;left:4841;top:1560;width:36;height:36" fillcolor="#24282b" stroked="f"/>
                <v:rect id="_x0000_s33155" style="position:absolute;left:4841;top:1632;width:36;height:24" fillcolor="#24282b" stroked="f"/>
                <v:rect id="_x0000_s33156" style="position:absolute;left:4841;top:1692;width:36;height:36" fillcolor="#24282b" stroked="f"/>
                <v:rect id="_x0000_s33157" style="position:absolute;left:4841;top:1752;width:36;height:36" fillcolor="#24282b" stroked="f"/>
                <v:rect id="_x0000_s33158" style="position:absolute;left:4841;top:1824;width:36;height:24" fillcolor="#24282b" stroked="f"/>
                <v:rect id="_x0000_s33159" style="position:absolute;left:4841;top:1884;width:36;height:24" fillcolor="#24282b" stroked="f"/>
                <v:rect id="_x0000_s33160" style="position:absolute;left:4841;top:1944;width:36;height:36" fillcolor="#24282b" stroked="f"/>
                <v:rect id="_x0000_s33161" style="position:absolute;left:4841;top:2004;width:36;height:36" fillcolor="#24282b" stroked="f"/>
                <v:rect id="_x0000_s33162" style="position:absolute;left:4841;top:2076;width:36;height:24" fillcolor="#24282b" stroked="f"/>
                <v:rect id="_x0000_s33163" style="position:absolute;left:4841;top:2136;width:36;height:36" fillcolor="#24282b" stroked="f"/>
                <v:rect id="_x0000_s33164" style="position:absolute;left:4841;top:2196;width:36;height:36" fillcolor="#24282b" stroked="f"/>
                <v:rect id="_x0000_s33165" style="position:absolute;left:4841;top:2268;width:36;height:24" fillcolor="#24282b" stroked="f"/>
                <v:rect id="_x0000_s33166" style="position:absolute;left:4841;top:2328;width:36;height:36" fillcolor="#24282b" stroked="f"/>
                <v:rect id="_x0000_s33167" style="position:absolute;left:4841;top:2388;width:36;height:36" fillcolor="#24282b" stroked="f"/>
                <v:rect id="_x0000_s33168" style="position:absolute;left:4841;top:2460;width:36;height:24" fillcolor="#24282b" stroked="f"/>
                <v:rect id="_x0000_s33169" style="position:absolute;left:4841;top:2520;width:36;height:24" fillcolor="#24282b" stroked="f"/>
                <v:rect id="_x0000_s33170" style="position:absolute;left:4841;top:2580;width:36;height:36" fillcolor="#24282b" stroked="f"/>
                <v:rect id="_x0000_s33171" style="position:absolute;left:4841;top:2640;width:36;height:36" fillcolor="#24282b" stroked="f"/>
                <v:rect id="_x0000_s33172" style="position:absolute;left:4841;top:2712;width:36;height:24" fillcolor="#24282b" stroked="f"/>
                <v:rect id="_x0000_s33173" style="position:absolute;left:4841;top:2772;width:36;height:36" fillcolor="#24282b" stroked="f"/>
                <v:rect id="_x0000_s33174" style="position:absolute;left:4841;top:2832;width:36;height:36" fillcolor="#24282b" stroked="f"/>
                <v:rect id="_x0000_s33175" style="position:absolute;left:4841;top:2904;width:36;height:24" fillcolor="#24282b" stroked="f"/>
                <v:rect id="_x0000_s33176" style="position:absolute;left:4841;top:2964;width:36;height:36" fillcolor="#24282b" stroked="f"/>
                <v:rect id="_x0000_s33177" style="position:absolute;left:4841;top:3024;width:36;height:36" fillcolor="#24282b" stroked="f"/>
                <v:rect id="_x0000_s33178" style="position:absolute;left:4841;top:3096;width:36;height:25" fillcolor="#24282b" stroked="f"/>
                <v:rect id="_x0000_s33179" style="position:absolute;left:4841;top:3157;width:36;height:24" fillcolor="#24282b" stroked="f"/>
                <v:rect id="_x0000_s33180" style="position:absolute;left:4841;top:3217;width:36;height:36" fillcolor="#24282b" stroked="f"/>
                <v:rect id="_x0000_s33181" style="position:absolute;left:4841;top:3277;width:36;height:36" fillcolor="#24282b" stroked="f"/>
                <v:rect id="_x0000_s33182" style="position:absolute;left:4841;top:3349;width:36;height:24" fillcolor="#24282b" stroked="f"/>
                <v:rect id="_x0000_s33183" style="position:absolute;left:4841;top:3409;width:36;height:36" fillcolor="#24282b" stroked="f"/>
                <v:rect id="_x0000_s33184" style="position:absolute;left:4841;top:3469;width:36;height:36" fillcolor="#24282b" stroked="f"/>
                <v:rect id="_x0000_s33185" style="position:absolute;left:4841;top:3541;width:36;height:24" fillcolor="#24282b" stroked="f"/>
                <v:rect id="_x0000_s33186" style="position:absolute;left:4841;top:3601;width:36;height:36" fillcolor="#24282b" stroked="f"/>
                <v:rect id="_x0000_s33187" style="position:absolute;left:4841;top:3673;width:36;height:24" fillcolor="#24282b" stroked="f"/>
                <v:rect id="_x0000_s33188" style="position:absolute;left:4841;top:3733;width:36;height:24" fillcolor="#24282b" stroked="f"/>
                <v:rect id="_x0000_s33189" style="position:absolute;left:4841;top:3793;width:36;height:36" fillcolor="#24282b" stroked="f"/>
                <v:rect id="_x0000_s33190" style="position:absolute;left:4841;top:3853;width:36;height:36" fillcolor="#24282b" stroked="f"/>
                <v:rect id="_x0000_s33191" style="position:absolute;left:4841;top:3925;width:36;height:24" fillcolor="#24282b" stroked="f"/>
                <v:rect id="_x0000_s33192" style="position:absolute;left:4841;top:3985;width:36;height:36" fillcolor="#24282b" stroked="f"/>
                <v:rect id="_x0000_s33193" style="position:absolute;left:4841;top:4045;width:36;height:36" fillcolor="#24282b" stroked="f"/>
                <v:rect id="_x0000_s33194" style="position:absolute;left:4841;top:4117;width:36;height:24" fillcolor="#24282b" stroked="f"/>
                <v:rect id="_x0000_s33195" style="position:absolute;left:4841;top:4177;width:36;height:24" fillcolor="#24282b" stroked="f"/>
                <v:rect id="_x0000_s33196" style="position:absolute;left:4841;top:4237;width:36;height:36" fillcolor="#24282b" stroked="f"/>
                <v:rect id="_x0000_s33197" style="position:absolute;left:4841;top:4309;width:36;height:24" fillcolor="#24282b" stroked="f"/>
                <v:rect id="_x0000_s33198" style="position:absolute;left:4841;top:4369;width:36;height:24" fillcolor="#24282b" stroked="f"/>
                <v:rect id="_x0000_s33199" style="position:absolute;left:4841;top:4429;width:36;height:36" fillcolor="#24282b" stroked="f"/>
                <v:rect id="_x0000_s33200" style="position:absolute;left:4841;top:4489;width:36;height:36" fillcolor="#24282b" stroked="f"/>
                <v:rect id="_x0000_s33201" style="position:absolute;left:4841;top:4561;width:36;height:24" fillcolor="#24282b" stroked="f"/>
                <v:rect id="_x0000_s33202" style="position:absolute;left:4841;top:4621;width:36;height:36" fillcolor="#24282b" stroked="f"/>
                <v:rect id="_x0000_s33203" style="position:absolute;left:4841;top:4681;width:36;height:36" fillcolor="#24282b" stroked="f"/>
                <v:rect id="_x0000_s33204" style="position:absolute;left:4841;top:4753;width:36;height:24" fillcolor="#24282b" stroked="f"/>
                <v:rect id="_x0000_s33205" style="position:absolute;left:4841;top:4813;width:36;height:24" fillcolor="#24282b" stroked="f"/>
                <v:rect id="_x0000_s33206" style="position:absolute;left:4841;top:4861;width:36;height:36" fillcolor="#24282b" stroked="f"/>
                <v:rect id="_x0000_s33207" style="position:absolute;left:4841;top:4933;width:36;height:24" fillcolor="#24282b" stroked="f"/>
                <v:rect id="_x0000_s33208" style="position:absolute;left:4841;top:4993;width:36;height:24" fillcolor="#24282b" stroked="f"/>
                <v:rect id="_x0000_s33209" style="position:absolute;left:4841;top:5053;width:36;height:36" fillcolor="#24282b" stroked="f"/>
                <v:rect id="_x0000_s33210" style="position:absolute;left:4841;top:5113;width:36;height:36" fillcolor="#24282b" stroked="f"/>
                <v:rect id="_x0000_s33211" style="position:absolute;left:4841;top:5185;width:36;height:24" fillcolor="#24282b" stroked="f"/>
                <v:rect id="_x0000_s33212" style="position:absolute;left:4841;top:5245;width:36;height:36" fillcolor="#24282b" stroked="f"/>
                <v:rect id="_x0000_s33213" style="position:absolute;left:4841;top:5305;width:36;height:36" fillcolor="#24282b" stroked="f"/>
                <v:rect id="_x0000_s33214" style="position:absolute;left:4841;top:5377;width:36;height:24" fillcolor="#24282b" stroked="f"/>
                <v:rect id="_x0000_s33215" style="position:absolute;left:4841;top:5437;width:36;height:24" fillcolor="#24282b" stroked="f"/>
                <v:rect id="_x0000_s33216" style="position:absolute;left:4841;top:5497;width:36;height:36" fillcolor="#24282b" stroked="f"/>
                <v:rect id="_x0000_s33217" style="position:absolute;left:4841;top:5569;width:36;height:24" fillcolor="#24282b" stroked="f"/>
                <v:rect id="_x0000_s33218" style="position:absolute;left:4841;top:5629;width:36;height:24" fillcolor="#24282b" stroked="f"/>
                <v:rect id="_x0000_s33219" style="position:absolute;left:4841;top:5689;width:36;height:36" fillcolor="#24282b" stroked="f"/>
              </v:group>
              <v:group id="_x0000_s33220" style="position:absolute;left:2150;top:444;width:4228;height:7261" coordorigin="2150,444" coordsize="4228,7261">
                <v:rect id="_x0000_s33221" style="position:absolute;left:4841;top:5749;width:36;height:36" fillcolor="#24282b" stroked="f"/>
                <v:rect id="_x0000_s33222" style="position:absolute;left:4841;top:5821;width:36;height:24" fillcolor="#24282b" stroked="f"/>
                <v:rect id="_x0000_s33223" style="position:absolute;left:4841;top:5881;width:36;height:36" fillcolor="#24282b" stroked="f"/>
                <v:rect id="_x0000_s33224" style="position:absolute;left:4841;top:5941;width:36;height:36" fillcolor="#24282b" stroked="f"/>
                <v:rect id="_x0000_s33225" style="position:absolute;left:4841;top:6013;width:36;height:24" fillcolor="#24282b" stroked="f"/>
                <v:rect id="_x0000_s33226" style="position:absolute;left:4841;top:6073;width:36;height:36" fillcolor="#24282b" stroked="f"/>
                <v:rect id="_x0000_s33227" style="position:absolute;left:4841;top:6133;width:36;height:36" fillcolor="#24282b" stroked="f"/>
                <v:rect id="_x0000_s33228" style="position:absolute;left:4841;top:6205;width:36;height:24" fillcolor="#24282b" stroked="f"/>
                <v:rect id="_x0000_s33229" style="position:absolute;left:4841;top:6265;width:36;height:36" fillcolor="#24282b" stroked="f"/>
                <v:rect id="_x0000_s33230" style="position:absolute;left:4841;top:6325;width:36;height:36" fillcolor="#24282b" stroked="f"/>
                <v:rect id="_x0000_s33231" style="position:absolute;left:4841;top:6397;width:36;height:24" fillcolor="#24282b" stroked="f"/>
                <v:rect id="_x0000_s33232" style="position:absolute;left:4841;top:6457;width:36;height:24" fillcolor="#24282b" stroked="f"/>
                <v:rect id="_x0000_s33233" style="position:absolute;left:4841;top:6517;width:36;height:36" fillcolor="#24282b" stroked="f"/>
                <v:rect id="_x0000_s33234" style="position:absolute;left:4841;top:6589;width:36;height:24" fillcolor="#24282b" stroked="f"/>
                <v:rect id="_x0000_s33235" style="position:absolute;left:4841;top:6649;width:36;height:24" fillcolor="#24282b" stroked="f"/>
                <v:rect id="_x0000_s33236" style="position:absolute;left:4841;top:6709;width:36;height:36" fillcolor="#24282b" stroked="f"/>
                <v:rect id="_x0000_s33237" style="position:absolute;left:4841;top:6769;width:36;height:36" fillcolor="#24282b" stroked="f"/>
                <v:rect id="_x0000_s33238" style="position:absolute;left:4841;top:6841;width:36;height:1" fillcolor="#24282b" stroked="f"/>
                <v:rect id="_x0000_s33239" style="position:absolute;left:5273;top:480;width:36;height:36" fillcolor="#24282b" stroked="f"/>
                <v:rect id="_x0000_s33240" style="position:absolute;left:5273;top:540;width:36;height:36" fillcolor="#24282b" stroked="f"/>
                <v:rect id="_x0000_s33241" style="position:absolute;left:5273;top:612;width:36;height:24" fillcolor="#24282b" stroked="f"/>
                <v:rect id="_x0000_s33242" style="position:absolute;left:5273;top:672;width:36;height:24" fillcolor="#24282b" stroked="f"/>
                <v:rect id="_x0000_s33243" style="position:absolute;left:5273;top:732;width:36;height:36" fillcolor="#24282b" stroked="f"/>
                <v:rect id="_x0000_s33244" style="position:absolute;left:5273;top:804;width:36;height:24" fillcolor="#24282b" stroked="f"/>
                <v:rect id="_x0000_s33245" style="position:absolute;left:5273;top:864;width:36;height:24" fillcolor="#24282b" stroked="f"/>
                <v:rect id="_x0000_s33246" style="position:absolute;left:5273;top:924;width:36;height:36" fillcolor="#24282b" stroked="f"/>
                <v:rect id="_x0000_s33247" style="position:absolute;left:5273;top:984;width:36;height:36" fillcolor="#24282b" stroked="f"/>
                <v:rect id="_x0000_s33248" style="position:absolute;left:5273;top:1056;width:36;height:24" fillcolor="#24282b" stroked="f"/>
                <v:rect id="_x0000_s33249" style="position:absolute;left:5273;top:1116;width:36;height:36" fillcolor="#24282b" stroked="f"/>
                <v:rect id="_x0000_s33250" style="position:absolute;left:5273;top:1188;width:36;height:24" fillcolor="#24282b" stroked="f"/>
                <v:rect id="_x0000_s33251" style="position:absolute;left:5273;top:1248;width:36;height:24" fillcolor="#24282b" stroked="f"/>
                <v:rect id="_x0000_s33252" style="position:absolute;left:5273;top:1308;width:36;height:36" fillcolor="#24282b" stroked="f"/>
                <v:rect id="_x0000_s33253" style="position:absolute;left:5273;top:1368;width:36;height:36" fillcolor="#24282b" stroked="f"/>
                <v:rect id="_x0000_s33254" style="position:absolute;left:5273;top:1440;width:36;height:24" fillcolor="#24282b" stroked="f"/>
                <v:rect id="_x0000_s33255" style="position:absolute;left:5273;top:1500;width:36;height:36" fillcolor="#24282b" stroked="f"/>
                <v:rect id="_x0000_s33256" style="position:absolute;left:5273;top:1560;width:36;height:36" fillcolor="#24282b" stroked="f"/>
                <v:rect id="_x0000_s33257" style="position:absolute;left:5273;top:1632;width:36;height:24" fillcolor="#24282b" stroked="f"/>
                <v:rect id="_x0000_s33258" style="position:absolute;left:5273;top:1692;width:36;height:36" fillcolor="#24282b" stroked="f"/>
                <v:rect id="_x0000_s33259" style="position:absolute;left:5273;top:1752;width:36;height:36" fillcolor="#24282b" stroked="f"/>
                <v:rect id="_x0000_s33260" style="position:absolute;left:5273;top:1824;width:36;height:24" fillcolor="#24282b" stroked="f"/>
                <v:rect id="_x0000_s33261" style="position:absolute;left:5273;top:1884;width:36;height:24" fillcolor="#24282b" stroked="f"/>
                <v:rect id="_x0000_s33262" style="position:absolute;left:5273;top:1944;width:36;height:36" fillcolor="#24282b" stroked="f"/>
                <v:rect id="_x0000_s33263" style="position:absolute;left:5273;top:2004;width:36;height:36" fillcolor="#24282b" stroked="f"/>
                <v:rect id="_x0000_s33264" style="position:absolute;left:5273;top:2076;width:36;height:24" fillcolor="#24282b" stroked="f"/>
                <v:rect id="_x0000_s33265" style="position:absolute;left:5273;top:2136;width:36;height:36" fillcolor="#24282b" stroked="f"/>
                <v:rect id="_x0000_s33266" style="position:absolute;left:5273;top:2196;width:36;height:24" fillcolor="#24282b" stroked="f"/>
                <v:rect id="_x0000_s33267" style="position:absolute;left:5273;top:480;width:36;height:36" fillcolor="#24282b" stroked="f"/>
                <v:rect id="_x0000_s33268" style="position:absolute;left:5273;top:540;width:36;height:36" fillcolor="#24282b" stroked="f"/>
                <v:rect id="_x0000_s33269" style="position:absolute;left:5273;top:612;width:36;height:24" fillcolor="#24282b" stroked="f"/>
                <v:rect id="_x0000_s33270" style="position:absolute;left:5273;top:672;width:36;height:24" fillcolor="#24282b" stroked="f"/>
                <v:rect id="_x0000_s33271" style="position:absolute;left:5273;top:732;width:36;height:36" fillcolor="#24282b" stroked="f"/>
                <v:rect id="_x0000_s33272" style="position:absolute;left:5273;top:804;width:36;height:24" fillcolor="#24282b" stroked="f"/>
                <v:rect id="_x0000_s33273" style="position:absolute;left:5273;top:864;width:36;height:24" fillcolor="#24282b" stroked="f"/>
                <v:rect id="_x0000_s33274" style="position:absolute;left:5273;top:924;width:36;height:36" fillcolor="#24282b" stroked="f"/>
                <v:rect id="_x0000_s33275" style="position:absolute;left:5273;top:984;width:36;height:36" fillcolor="#24282b" stroked="f"/>
                <v:rect id="_x0000_s33276" style="position:absolute;left:5273;top:1056;width:36;height:24" fillcolor="#24282b" stroked="f"/>
                <v:rect id="_x0000_s33277" style="position:absolute;left:5273;top:1116;width:36;height:36" fillcolor="#24282b" stroked="f"/>
                <v:rect id="_x0000_s33278" style="position:absolute;left:5273;top:1188;width:36;height:24" fillcolor="#24282b" stroked="f"/>
                <v:rect id="_x0000_s33279" style="position:absolute;left:5273;top:1248;width:36;height:24" fillcolor="#24282b" stroked="f"/>
                <v:rect id="_x0000_s33280" style="position:absolute;left:5273;top:1308;width:36;height:36" fillcolor="#24282b" stroked="f"/>
                <v:rect id="_x0000_s33281" style="position:absolute;left:5273;top:1368;width:36;height:36" fillcolor="#24282b" stroked="f"/>
                <v:rect id="_x0000_s33282" style="position:absolute;left:5273;top:1440;width:36;height:24" fillcolor="#24282b" stroked="f"/>
                <v:rect id="_x0000_s33283" style="position:absolute;left:5273;top:1500;width:36;height:36" fillcolor="#24282b" stroked="f"/>
                <v:rect id="_x0000_s33284" style="position:absolute;left:5273;top:1560;width:36;height:36" fillcolor="#24282b" stroked="f"/>
                <v:rect id="_x0000_s33285" style="position:absolute;left:5273;top:1632;width:36;height:24" fillcolor="#24282b" stroked="f"/>
                <v:rect id="_x0000_s33286" style="position:absolute;left:5273;top:1692;width:36;height:36" fillcolor="#24282b" stroked="f"/>
                <v:rect id="_x0000_s33287" style="position:absolute;left:5273;top:1752;width:36;height:36" fillcolor="#24282b" stroked="f"/>
                <v:rect id="_x0000_s33288" style="position:absolute;left:5273;top:1824;width:36;height:24" fillcolor="#24282b" stroked="f"/>
                <v:rect id="_x0000_s33289" style="position:absolute;left:5273;top:1884;width:36;height:24" fillcolor="#24282b" stroked="f"/>
                <v:rect id="_x0000_s33290" style="position:absolute;left:5273;top:1944;width:36;height:36" fillcolor="#24282b" stroked="f"/>
                <v:rect id="_x0000_s33291" style="position:absolute;left:5273;top:2004;width:36;height:36" fillcolor="#24282b" stroked="f"/>
                <v:rect id="_x0000_s33292" style="position:absolute;left:5273;top:2076;width:36;height:24" fillcolor="#24282b" stroked="f"/>
                <v:rect id="_x0000_s33293" style="position:absolute;left:5273;top:2136;width:36;height:36" fillcolor="#24282b" stroked="f"/>
                <v:rect id="_x0000_s33294" style="position:absolute;left:5273;top:2196;width:36;height:24" fillcolor="#24282b" stroked="f"/>
                <v:rect id="_x0000_s33295" style="position:absolute;left:6138;top:444;width:24;height:36" fillcolor="#24282b" stroked="f"/>
                <v:rect id="_x0000_s33296" style="position:absolute;left:6138;top:516;width:24;height:36" fillcolor="#24282b" stroked="f"/>
                <v:rect id="_x0000_s33297" style="position:absolute;left:6138;top:576;width:24;height:36" fillcolor="#24282b" stroked="f"/>
                <v:rect id="_x0000_s33298" style="position:absolute;left:6138;top:636;width:24;height:36" fillcolor="#24282b" stroked="f"/>
                <v:rect id="_x0000_s33299" style="position:absolute;left:6138;top:708;width:24;height:24" fillcolor="#24282b" stroked="f"/>
                <v:rect id="_x0000_s33300" style="position:absolute;left:6138;top:768;width:24;height:36" fillcolor="#24282b" stroked="f"/>
                <v:rect id="_x0000_s33301" style="position:absolute;left:6138;top:828;width:24;height:36" fillcolor="#24282b" stroked="f"/>
                <v:rect id="_x0000_s33302" style="position:absolute;left:6138;top:900;width:24;height:24" fillcolor="#24282b" stroked="f"/>
                <v:rect id="_x0000_s33303" style="position:absolute;left:6138;top:960;width:24;height:36" fillcolor="#24282b" stroked="f"/>
                <v:rect id="_x0000_s33304" style="position:absolute;left:6138;top:1020;width:24;height:36" fillcolor="#24282b" stroked="f"/>
                <v:rect id="_x0000_s33305" style="position:absolute;left:6138;top:1092;width:24;height:24" fillcolor="#24282b" stroked="f"/>
                <v:rect id="_x0000_s33306" style="position:absolute;left:6138;top:1152;width:24;height:36" fillcolor="#24282b" stroked="f"/>
                <v:rect id="_x0000_s33307" style="position:absolute;left:6138;top:1212;width:24;height:36" fillcolor="#24282b" stroked="f"/>
                <v:rect id="_x0000_s33308" style="position:absolute;left:6138;top:1284;width:24;height:24" fillcolor="#24282b" stroked="f"/>
                <v:rect id="_x0000_s33309" style="position:absolute;left:6138;top:1344;width:24;height:36" fillcolor="#24282b" stroked="f"/>
                <v:rect id="_x0000_s33310" style="position:absolute;left:6138;top:1404;width:24;height:36" fillcolor="#24282b" stroked="f"/>
                <v:rect id="_x0000_s33311" style="position:absolute;left:6138;top:1476;width:24;height:24" fillcolor="#24282b" stroked="f"/>
                <v:rect id="_x0000_s33312" style="position:absolute;left:6138;top:1536;width:24;height:36" fillcolor="#24282b" stroked="f"/>
                <v:rect id="_x0000_s33313" style="position:absolute;left:6138;top:1596;width:24;height:36" fillcolor="#24282b" stroked="f"/>
                <v:rect id="_x0000_s33314" style="position:absolute;left:6138;top:1656;width:24;height:36" fillcolor="#24282b" stroked="f"/>
                <v:rect id="_x0000_s33315" style="position:absolute;left:6138;top:1728;width:24;height:24" fillcolor="#24282b" stroked="f"/>
                <v:rect id="_x0000_s33316" style="position:absolute;left:6138;top:1788;width:24;height:36" fillcolor="#24282b" stroked="f"/>
                <v:rect id="_x0000_s33317" style="position:absolute;left:6138;top:1848;width:24;height:36" fillcolor="#24282b" stroked="f"/>
                <v:rect id="_x0000_s33318" style="position:absolute;left:6138;top:1920;width:24;height:24" fillcolor="#24282b" stroked="f"/>
                <v:rect id="_x0000_s33319" style="position:absolute;left:6138;top:1980;width:24;height:36" fillcolor="#24282b" stroked="f"/>
                <v:rect id="_x0000_s33320" style="position:absolute;left:6138;top:2040;width:24;height:36" fillcolor="#24282b" stroked="f"/>
                <v:rect id="_x0000_s33321" style="position:absolute;left:6138;top:2112;width:24;height:24" fillcolor="#24282b" stroked="f"/>
                <v:rect id="_x0000_s33322" style="position:absolute;left:6138;top:2172;width:24;height:36" fillcolor="#24282b" stroked="f"/>
                <v:rect id="_x0000_s33323" style="position:absolute;left:6138;top:444;width:24;height:36" fillcolor="#24282b" stroked="f"/>
                <v:rect id="_x0000_s33324" style="position:absolute;left:6138;top:516;width:24;height:36" fillcolor="#24282b" stroked="f"/>
                <v:rect id="_x0000_s33325" style="position:absolute;left:6138;top:576;width:24;height:36" fillcolor="#24282b" stroked="f"/>
                <v:rect id="_x0000_s33326" style="position:absolute;left:6138;top:636;width:24;height:36" fillcolor="#24282b" stroked="f"/>
                <v:rect id="_x0000_s33327" style="position:absolute;left:6138;top:708;width:24;height:24" fillcolor="#24282b" stroked="f"/>
                <v:rect id="_x0000_s33328" style="position:absolute;left:6138;top:768;width:24;height:36" fillcolor="#24282b" stroked="f"/>
                <v:rect id="_x0000_s33329" style="position:absolute;left:6138;top:828;width:24;height:36" fillcolor="#24282b" stroked="f"/>
                <v:rect id="_x0000_s33330" style="position:absolute;left:6138;top:900;width:24;height:24" fillcolor="#24282b" stroked="f"/>
                <v:rect id="_x0000_s33331" style="position:absolute;left:6138;top:960;width:24;height:36" fillcolor="#24282b" stroked="f"/>
                <v:rect id="_x0000_s33332" style="position:absolute;left:6138;top:1020;width:24;height:36" fillcolor="#24282b" stroked="f"/>
                <v:rect id="_x0000_s33333" style="position:absolute;left:6138;top:1092;width:24;height:24" fillcolor="#24282b" stroked="f"/>
                <v:rect id="_x0000_s33334" style="position:absolute;left:6138;top:1152;width:24;height:36" fillcolor="#24282b" stroked="f"/>
                <v:rect id="_x0000_s33335" style="position:absolute;left:6138;top:1212;width:24;height:36" fillcolor="#24282b" stroked="f"/>
                <v:rect id="_x0000_s33336" style="position:absolute;left:6138;top:1284;width:24;height:24" fillcolor="#24282b" stroked="f"/>
                <v:rect id="_x0000_s33337" style="position:absolute;left:6138;top:1344;width:24;height:36" fillcolor="#24282b" stroked="f"/>
                <v:rect id="_x0000_s33338" style="position:absolute;left:6138;top:1404;width:24;height:36" fillcolor="#24282b" stroked="f"/>
                <v:rect id="_x0000_s33339" style="position:absolute;left:6138;top:1476;width:24;height:24" fillcolor="#24282b" stroked="f"/>
                <v:rect id="_x0000_s33340" style="position:absolute;left:6138;top:1536;width:24;height:36" fillcolor="#24282b" stroked="f"/>
                <v:rect id="_x0000_s33341" style="position:absolute;left:6138;top:1596;width:24;height:36" fillcolor="#24282b" stroked="f"/>
                <v:rect id="_x0000_s33342" style="position:absolute;left:6138;top:1656;width:24;height:36" fillcolor="#24282b" stroked="f"/>
                <v:rect id="_x0000_s33343" style="position:absolute;left:6138;top:1728;width:24;height:24" fillcolor="#24282b" stroked="f"/>
                <v:rect id="_x0000_s33344" style="position:absolute;left:6138;top:1788;width:24;height:36" fillcolor="#24282b" stroked="f"/>
                <v:rect id="_x0000_s33345" style="position:absolute;left:6138;top:1848;width:24;height:36" fillcolor="#24282b" stroked="f"/>
                <v:rect id="_x0000_s33346" style="position:absolute;left:6138;top:1920;width:24;height:24" fillcolor="#24282b" stroked="f"/>
                <v:rect id="_x0000_s33347" style="position:absolute;left:6138;top:1980;width:24;height:36" fillcolor="#24282b" stroked="f"/>
                <v:rect id="_x0000_s33348" style="position:absolute;left:6138;top:2040;width:24;height:36" fillcolor="#24282b" stroked="f"/>
                <v:rect id="_x0000_s33349" style="position:absolute;left:6138;top:2112;width:24;height:24" fillcolor="#24282b" stroked="f"/>
                <v:rect id="_x0000_s33350" style="position:absolute;left:6138;top:2172;width:24;height:36" fillcolor="#24282b" stroked="f"/>
                <v:rect id="_x0000_s33351" style="position:absolute;left:6342;top:2532;width:36;height:36" fillcolor="#24282b" stroked="f"/>
                <v:rect id="_x0000_s33352" style="position:absolute;left:6342;top:2604;width:36;height:24" fillcolor="#24282b" stroked="f"/>
                <v:rect id="_x0000_s33353" style="position:absolute;left:6342;top:2664;width:36;height:36" fillcolor="#24282b" stroked="f"/>
                <v:rect id="_x0000_s33354" style="position:absolute;left:6342;top:2724;width:36;height:36" fillcolor="#24282b" stroked="f"/>
                <v:rect id="_x0000_s33355" style="position:absolute;left:6342;top:2796;width:36;height:24" fillcolor="#24282b" stroked="f"/>
                <v:rect id="_x0000_s33356" style="position:absolute;left:6342;top:2856;width:36;height:24" fillcolor="#24282b" stroked="f"/>
                <v:rect id="_x0000_s33357" style="position:absolute;left:6342;top:2916;width:36;height:36" fillcolor="#24282b" stroked="f"/>
                <v:rect id="_x0000_s33358" style="position:absolute;left:6342;top:2976;width:36;height:36" fillcolor="#24282b" stroked="f"/>
                <v:rect id="_x0000_s33359" style="position:absolute;left:6342;top:3048;width:36;height:24" fillcolor="#24282b" stroked="f"/>
                <v:rect id="_x0000_s33360" style="position:absolute;left:6342;top:3108;width:36;height:37" fillcolor="#24282b" stroked="f"/>
                <v:rect id="_x0000_s33361" style="position:absolute;left:6342;top:3169;width:36;height:36" fillcolor="#24282b" stroked="f"/>
                <v:rect id="_x0000_s33362" style="position:absolute;left:6342;top:3241;width:36;height:24" fillcolor="#24282b" stroked="f"/>
                <v:rect id="_x0000_s33363" style="position:absolute;left:6342;top:3301;width:36;height:36" fillcolor="#24282b" stroked="f"/>
                <v:rect id="_x0000_s33364" style="position:absolute;left:6342;top:3361;width:36;height:36" fillcolor="#24282b" stroked="f"/>
                <v:rect id="_x0000_s33365" style="position:absolute;left:6342;top:3433;width:36;height:24" fillcolor="#24282b" stroked="f"/>
                <v:rect id="_x0000_s33366" style="position:absolute;left:6342;top:3493;width:36;height:24" fillcolor="#24282b" stroked="f"/>
                <v:rect id="_x0000_s33367" style="position:absolute;left:6342;top:3553;width:36;height:36" fillcolor="#24282b" stroked="f"/>
                <v:rect id="_x0000_s33368" style="position:absolute;left:6342;top:3625;width:36;height:24" fillcolor="#24282b" stroked="f"/>
                <v:rect id="_x0000_s33369" style="position:absolute;left:6342;top:3685;width:36;height:36" fillcolor="#24282b" stroked="f"/>
                <v:rect id="_x0000_s33370" style="position:absolute;left:6342;top:3745;width:36;height:36" fillcolor="#24282b" stroked="f"/>
                <v:rect id="_x0000_s33371" style="position:absolute;left:6342;top:3817;width:36;height:24" fillcolor="#24282b" stroked="f"/>
                <v:rect id="_x0000_s33372" style="position:absolute;left:6342;top:3877;width:36;height:24" fillcolor="#24282b" stroked="f"/>
                <v:rect id="_x0000_s33373" style="position:absolute;left:6342;top:3937;width:36;height:36" fillcolor="#24282b" stroked="f"/>
                <v:rect id="_x0000_s33374" style="position:absolute;left:6342;top:3997;width:36;height:36" fillcolor="#24282b" stroked="f"/>
                <v:rect id="_x0000_s33375" style="position:absolute;left:6342;top:4069;width:36;height:24" fillcolor="#24282b" stroked="f"/>
                <v:rect id="_x0000_s33376" style="position:absolute;left:6342;top:4129;width:36;height:36" fillcolor="#24282b" stroked="f"/>
                <v:rect id="_x0000_s33377" style="position:absolute;left:6342;top:2532;width:36;height:36" fillcolor="#24282b" stroked="f"/>
                <v:rect id="_x0000_s33378" style="position:absolute;left:6342;top:2604;width:36;height:24" fillcolor="#24282b" stroked="f"/>
                <v:rect id="_x0000_s33379" style="position:absolute;left:6342;top:2664;width:36;height:36" fillcolor="#24282b" stroked="f"/>
                <v:rect id="_x0000_s33380" style="position:absolute;left:6342;top:2724;width:36;height:36" fillcolor="#24282b" stroked="f"/>
                <v:rect id="_x0000_s33381" style="position:absolute;left:6342;top:2796;width:36;height:24" fillcolor="#24282b" stroked="f"/>
                <v:rect id="_x0000_s33382" style="position:absolute;left:6342;top:2856;width:36;height:24" fillcolor="#24282b" stroked="f"/>
                <v:rect id="_x0000_s33383" style="position:absolute;left:6342;top:2916;width:36;height:36" fillcolor="#24282b" stroked="f"/>
                <v:rect id="_x0000_s33384" style="position:absolute;left:6342;top:2976;width:36;height:36" fillcolor="#24282b" stroked="f"/>
                <v:rect id="_x0000_s33385" style="position:absolute;left:6342;top:3048;width:36;height:24" fillcolor="#24282b" stroked="f"/>
                <v:rect id="_x0000_s33386" style="position:absolute;left:6342;top:3108;width:36;height:37" fillcolor="#24282b" stroked="f"/>
                <v:rect id="_x0000_s33387" style="position:absolute;left:6342;top:3169;width:36;height:36" fillcolor="#24282b" stroked="f"/>
                <v:rect id="_x0000_s33388" style="position:absolute;left:6342;top:3241;width:36;height:24" fillcolor="#24282b" stroked="f"/>
                <v:rect id="_x0000_s33389" style="position:absolute;left:6342;top:3301;width:36;height:36" fillcolor="#24282b" stroked="f"/>
                <v:rect id="_x0000_s33390" style="position:absolute;left:6342;top:3361;width:36;height:36" fillcolor="#24282b" stroked="f"/>
                <v:rect id="_x0000_s33391" style="position:absolute;left:6342;top:3433;width:36;height:24" fillcolor="#24282b" stroked="f"/>
                <v:rect id="_x0000_s33392" style="position:absolute;left:6342;top:3493;width:36;height:24" fillcolor="#24282b" stroked="f"/>
                <v:rect id="_x0000_s33393" style="position:absolute;left:6342;top:3553;width:36;height:36" fillcolor="#24282b" stroked="f"/>
                <v:rect id="_x0000_s33394" style="position:absolute;left:6342;top:3625;width:36;height:24" fillcolor="#24282b" stroked="f"/>
                <v:rect id="_x0000_s33395" style="position:absolute;left:6342;top:3685;width:36;height:36" fillcolor="#24282b" stroked="f"/>
                <v:rect id="_x0000_s33396" style="position:absolute;left:6342;top:3745;width:36;height:36" fillcolor="#24282b" stroked="f"/>
                <v:rect id="_x0000_s33397" style="position:absolute;left:6342;top:3817;width:36;height:24" fillcolor="#24282b" stroked="f"/>
                <v:rect id="_x0000_s33398" style="position:absolute;left:6342;top:3877;width:36;height:24" fillcolor="#24282b" stroked="f"/>
                <v:rect id="_x0000_s33399" style="position:absolute;left:6342;top:3937;width:36;height:36" fillcolor="#24282b" stroked="f"/>
                <v:rect id="_x0000_s33400" style="position:absolute;left:6342;top:3997;width:36;height:36" fillcolor="#24282b" stroked="f"/>
                <v:rect id="_x0000_s33401" style="position:absolute;left:6342;top:4069;width:36;height:24" fillcolor="#24282b" stroked="f"/>
                <v:rect id="_x0000_s33402" style="position:absolute;left:6342;top:4129;width:36;height:36" fillcolor="#24282b" stroked="f"/>
                <v:line id="_x0000_s33403" style="position:absolute" from="3135,5173" to="3988,5185" strokecolor="#24282b" strokeweight=".6pt">
                  <v:stroke joinstyle="miter"/>
                </v:line>
                <v:shape id="_x0000_s33404" style="position:absolute;left:3135;top:5125;width:96;height:108" coordsize="8,9" path="m8,l,4,8,9e" filled="f" strokecolor="#24282b" strokeweight=".6pt">
                  <v:stroke joinstyle="miter"/>
                  <v:path arrowok="t"/>
                </v:shape>
                <v:shape id="_x0000_s33405" style="position:absolute;left:3880;top:5125;width:108;height:108" coordsize="9,9" path="m,9l9,4,,e" filled="f" strokecolor="#24282b" strokeweight=".6pt">
                  <v:stroke joinstyle="miter"/>
                  <v:path arrowok="t"/>
                </v:shape>
                <v:shape id="_x0000_s33406" style="position:absolute;left:3135;top:5125;width:96;height:108" coordsize="8,9" path="m8,l,4,8,9e" filled="f" strokecolor="#24282b" strokeweight=".6pt">
                  <v:stroke joinstyle="miter"/>
                  <v:path arrowok="t"/>
                </v:shape>
                <v:shape id="_x0000_s33407" style="position:absolute;left:3880;top:5125;width:108;height:108" coordsize="9,9" path="m,9l9,4,,e" filled="f" strokecolor="#24282b" strokeweight=".6pt">
                  <v:stroke joinstyle="miter"/>
                  <v:path arrowok="t"/>
                </v:shape>
                <v:line id="_x0000_s33408" style="position:absolute;flip:y" from="3520,6937" to="3652,7105" strokecolor="#24282b" strokeweight=".6pt">
                  <v:stroke joinstyle="miter"/>
                </v:line>
                <v:line id="_x0000_s33409" style="position:absolute" from="2150,5725" to="2523,5726" strokecolor="#24282b" strokeweight=".6pt">
                  <v:stroke joinstyle="miter"/>
                </v:line>
                <v:shape id="_x0000_s33410" style="position:absolute;left:2414;top:5665;width:109;height:108" coordsize="9,9" path="m,9l9,5,,e" filled="f" strokecolor="#24282b" strokeweight=".6pt">
                  <v:stroke joinstyle="miter"/>
                  <v:path arrowok="t"/>
                </v:shape>
                <v:line id="_x0000_s33411" style="position:absolute" from="2150,5725" to="2523,5726" strokecolor="#24282b" strokeweight=".6pt">
                  <v:stroke joinstyle="miter"/>
                </v:line>
                <v:shape id="_x0000_s33412" style="position:absolute;left:2414;top:5665;width:109;height:108" coordsize="9,9" path="m,9l9,5,,e" filled="f" strokecolor="#24282b" strokeweight=".6pt">
                  <v:stroke joinstyle="miter"/>
                  <v:path arrowok="t"/>
                </v:shape>
                <v:line id="_x0000_s33413" style="position:absolute" from="2150,7657" to="2523,7658" strokecolor="#24282b" strokeweight=".6pt">
                  <v:stroke joinstyle="miter"/>
                </v:line>
                <v:shape id="_x0000_s33414" style="position:absolute;left:2414;top:7609;width:109;height:96" coordsize="9,8" path="m,8l9,4,,e" filled="f" strokecolor="#24282b" strokeweight=".6pt">
                  <v:stroke joinstyle="miter"/>
                  <v:path arrowok="t"/>
                </v:shape>
                <v:line id="_x0000_s33415" style="position:absolute" from="2150,7657" to="2523,7658" strokecolor="#24282b" strokeweight=".6pt">
                  <v:stroke joinstyle="miter"/>
                </v:line>
                <v:shape id="_x0000_s33416" style="position:absolute;left:2414;top:7609;width:109;height:96" coordsize="9,8" path="m,8l9,4,,e" filled="f" strokecolor="#24282b" strokeweight=".6pt">
                  <v:stroke joinstyle="miter"/>
                  <v:path arrowok="t"/>
                </v:shape>
                <v:line id="_x0000_s33417" style="position:absolute" from="2150,1236" to="2523,1237" strokecolor="#24282b" strokeweight=".6pt">
                  <v:stroke joinstyle="miter"/>
                </v:line>
                <v:shape id="_x0000_s33418" style="position:absolute;left:2414;top:1188;width:109;height:108" coordsize="9,9" path="m,9l9,4,,e" filled="f" strokecolor="#24282b" strokeweight=".6pt">
                  <v:stroke joinstyle="miter"/>
                  <v:path arrowok="t"/>
                </v:shape>
                <v:line id="_x0000_s33419" style="position:absolute" from="2150,1236" to="2523,1237" strokecolor="#24282b" strokeweight=".6pt">
                  <v:stroke joinstyle="miter"/>
                </v:line>
                <v:shape id="_x0000_s33420" style="position:absolute;left:2414;top:1188;width:109;height:108" coordsize="9,9" path="m,9l9,4,,e" filled="f" strokecolor="#24282b" strokeweight=".6pt">
                  <v:stroke joinstyle="miter"/>
                  <v:path arrowok="t"/>
                </v:shape>
              </v:group>
              <v:oval id="_x0000_s33421" style="position:absolute;left:3039;top:780;width:180;height:180" strokecolor="#24211d" strokeweight="1.2pt">
                <v:stroke joinstyle="miter"/>
              </v:oval>
              <v:oval id="_x0000_s33422" style="position:absolute;left:3460;top:780;width:180;height:180" strokecolor="#24211d" strokeweight="1.2pt">
                <v:stroke joinstyle="miter"/>
              </v:oval>
              <v:oval id="_x0000_s33423" style="position:absolute;left:3892;top:780;width:180;height:180" strokecolor="#24211d" strokeweight="1.2pt">
                <v:stroke joinstyle="miter"/>
              </v:oval>
              <v:oval id="_x0000_s33424" style="position:absolute;left:4336;top:780;width:181;height:180" strokecolor="#24211d" strokeweight="1.2pt">
                <v:stroke joinstyle="miter"/>
              </v:oval>
              <v:oval id="_x0000_s33425" style="position:absolute;left:4769;top:780;width:180;height:180" strokecolor="#24211d" strokeweight="1.2pt">
                <v:stroke joinstyle="miter"/>
              </v:oval>
              <v:oval id="_x0000_s33426" style="position:absolute;left:5201;top:780;width:168;height:180" strokecolor="#24211d" strokeweight="1.2pt">
                <v:stroke joinstyle="miter"/>
              </v:oval>
              <v:oval id="_x0000_s33427" style="position:absolute;left:5622;top:780;width:180;height:180" strokecolor="#24211d" strokeweight="1.2pt">
                <v:stroke joinstyle="miter"/>
              </v:oval>
              <v:oval id="_x0000_s33428" style="position:absolute;left:6066;top:780;width:180;height:180" strokecolor="#24211d" strokeweight="1.2pt">
                <v:stroke joinstyle="miter"/>
              </v:oval>
              <v:oval id="_x0000_s33429" style="position:absolute;left:6499;top:780;width:180;height:180" strokecolor="#24211d" strokeweight="1.2pt">
                <v:stroke joinstyle="miter"/>
              </v:oval>
              <v:oval id="_x0000_s33430" style="position:absolute;left:6931;top:780;width:180;height:180" strokecolor="#24211d" strokeweight="1.2pt">
                <v:stroke joinstyle="miter"/>
              </v:oval>
              <v:oval id="_x0000_s33431" style="position:absolute;left:3039;top:1152;width:180;height:180" strokecolor="#24211d" strokeweight="1.2pt">
                <v:stroke joinstyle="miter"/>
              </v:oval>
              <v:oval id="_x0000_s33432" style="position:absolute;left:3460;top:1152;width:180;height:180" strokecolor="#24211d" strokeweight="1.2pt">
                <v:stroke joinstyle="miter"/>
              </v:oval>
              <v:oval id="_x0000_s33433" style="position:absolute;left:3892;top:1152;width:180;height:180" strokecolor="#24211d" strokeweight="1.2pt">
                <v:stroke joinstyle="miter"/>
              </v:oval>
              <v:oval id="_x0000_s33434" style="position:absolute;left:4336;top:1152;width:181;height:180" strokecolor="#24211d" strokeweight="1.2pt">
                <v:stroke joinstyle="miter"/>
              </v:oval>
              <v:oval id="_x0000_s33435" style="position:absolute;left:4769;top:1152;width:180;height:180" strokecolor="#24211d" strokeweight="1.2pt">
                <v:stroke joinstyle="miter"/>
              </v:oval>
              <v:oval id="_x0000_s33436" style="position:absolute;left:5201;top:1152;width:168;height:180" strokecolor="#24211d" strokeweight="1.2pt">
                <v:stroke joinstyle="miter"/>
              </v:oval>
              <v:oval id="_x0000_s33437" style="position:absolute;left:5622;top:1152;width:180;height:180" strokecolor="#24211d" strokeweight="1.2pt">
                <v:stroke joinstyle="miter"/>
              </v:oval>
              <v:oval id="_x0000_s33438" style="position:absolute;left:6066;top:1152;width:180;height:180" strokecolor="#24211d" strokeweight="1.2pt">
                <v:stroke joinstyle="miter"/>
              </v:oval>
              <v:oval id="_x0000_s33439" style="position:absolute;left:6499;top:1152;width:180;height:180" strokecolor="#24211d" strokeweight="1.2pt">
                <v:stroke joinstyle="miter"/>
              </v:oval>
              <v:oval id="_x0000_s33440" style="position:absolute;left:6931;top:1152;width:180;height:180" strokecolor="#24211d" strokeweight="1.2pt">
                <v:stroke joinstyle="miter"/>
              </v:oval>
              <v:oval id="_x0000_s33441" style="position:absolute;left:3039;top:1512;width:180;height:180" strokecolor="#24211d" strokeweight="1.2pt">
                <v:stroke joinstyle="miter"/>
              </v:oval>
              <v:oval id="_x0000_s33442" style="position:absolute;left:3460;top:1512;width:180;height:180" strokecolor="#24211d" strokeweight="1.2pt">
                <v:stroke joinstyle="miter"/>
              </v:oval>
              <v:oval id="_x0000_s33443" style="position:absolute;left:3892;top:1512;width:180;height:180" strokecolor="#24211d" strokeweight="1.2pt">
                <v:stroke joinstyle="miter"/>
              </v:oval>
              <v:oval id="_x0000_s33444" style="position:absolute;left:4336;top:1512;width:181;height:180" strokecolor="#24211d" strokeweight="1.2pt">
                <v:stroke joinstyle="miter"/>
              </v:oval>
              <v:oval id="_x0000_s33445" style="position:absolute;left:4769;top:1512;width:180;height:180" strokecolor="#24211d" strokeweight="1.2pt">
                <v:stroke joinstyle="miter"/>
              </v:oval>
              <v:oval id="_x0000_s33446" style="position:absolute;left:5201;top:1512;width:168;height:180" strokecolor="#24211d" strokeweight="1.2pt">
                <v:stroke joinstyle="miter"/>
              </v:oval>
              <v:oval id="_x0000_s33447" style="position:absolute;left:5622;top:1512;width:180;height:180" strokecolor="#24211d" strokeweight="1.2pt">
                <v:stroke joinstyle="miter"/>
              </v:oval>
              <v:oval id="_x0000_s33448" style="position:absolute;left:6066;top:1512;width:180;height:180" strokecolor="#24211d" strokeweight="1.2pt">
                <v:stroke joinstyle="miter"/>
              </v:oval>
              <v:oval id="_x0000_s33449" style="position:absolute;left:6499;top:1512;width:180;height:180" strokecolor="#24211d" strokeweight="1.2pt">
                <v:stroke joinstyle="miter"/>
              </v:oval>
              <v:oval id="_x0000_s33450" style="position:absolute;left:6931;top:1512;width:180;height:180" strokecolor="#24211d" strokeweight="1.2pt">
                <v:stroke joinstyle="miter"/>
              </v:oval>
              <v:oval id="_x0000_s33451" style="position:absolute;left:3039;top:1872;width:180;height:180" strokecolor="#24211d" strokeweight="1.2pt">
                <v:stroke joinstyle="miter"/>
              </v:oval>
              <v:oval id="_x0000_s33452" style="position:absolute;left:3460;top:1872;width:180;height:180" strokecolor="#24211d" strokeweight="1.2pt">
                <v:stroke joinstyle="miter"/>
              </v:oval>
              <v:oval id="_x0000_s33453" style="position:absolute;left:3892;top:1872;width:180;height:180" strokecolor="#24211d" strokeweight="1.2pt">
                <v:stroke joinstyle="miter"/>
              </v:oval>
              <v:oval id="_x0000_s33454" style="position:absolute;left:4336;top:1872;width:181;height:180" strokecolor="#24211d" strokeweight="1.2pt">
                <v:stroke joinstyle="miter"/>
              </v:oval>
              <v:oval id="_x0000_s33455" style="position:absolute;left:4769;top:1872;width:180;height:180" strokecolor="#24211d" strokeweight="1.2pt">
                <v:stroke joinstyle="miter"/>
              </v:oval>
              <v:oval id="_x0000_s33456" style="position:absolute;left:5201;top:1872;width:168;height:180" strokecolor="#24211d" strokeweight="1.2pt">
                <v:stroke joinstyle="miter"/>
              </v:oval>
              <v:oval id="_x0000_s33457" style="position:absolute;left:5622;top:1872;width:180;height:180" strokecolor="#24211d" strokeweight="1.2pt">
                <v:stroke joinstyle="miter"/>
              </v:oval>
              <v:oval id="_x0000_s33458" style="position:absolute;left:6066;top:1872;width:180;height:180" strokecolor="#24211d" strokeweight="1.2pt">
                <v:stroke joinstyle="miter"/>
              </v:oval>
              <v:oval id="_x0000_s33459" style="position:absolute;left:6499;top:1872;width:180;height:180" strokecolor="#24211d" strokeweight="1.2pt">
                <v:stroke joinstyle="miter"/>
              </v:oval>
              <v:oval id="_x0000_s33460" style="position:absolute;left:6931;top:1872;width:180;height:180" strokecolor="#24211d" strokeweight="1.2pt">
                <v:stroke joinstyle="miter"/>
              </v:oval>
              <v:oval id="_x0000_s33461" style="position:absolute;left:3676;top:2712;width:180;height:180" strokecolor="#24211d" strokeweight="1.2pt">
                <v:stroke joinstyle="miter"/>
              </v:oval>
              <v:oval id="_x0000_s33462" style="position:absolute;left:4336;top:2712;width:181;height:180" strokecolor="#24211d" strokeweight="1.2pt">
                <v:stroke joinstyle="miter"/>
              </v:oval>
              <v:oval id="_x0000_s33463" style="position:absolute;left:5622;top:2712;width:180;height:180" strokecolor="#24211d" strokeweight="1.2pt">
                <v:stroke joinstyle="miter"/>
              </v:oval>
              <v:oval id="_x0000_s33464" style="position:absolute;left:6931;top:2712;width:180;height:180" strokecolor="#24211d" strokeweight="1.2pt">
                <v:stroke joinstyle="miter"/>
              </v:oval>
              <v:oval id="_x0000_s33465" style="position:absolute;left:3676;top:3084;width:180;height:181" strokecolor="#24211d" strokeweight="1.2pt">
                <v:stroke joinstyle="miter"/>
              </v:oval>
              <v:oval id="_x0000_s33466" style="position:absolute;left:4336;top:3084;width:181;height:181" strokecolor="#24211d" strokeweight="1.2pt">
                <v:stroke joinstyle="miter"/>
              </v:oval>
              <v:oval id="_x0000_s33467" style="position:absolute;left:5622;top:3084;width:180;height:181" strokecolor="#24211d" strokeweight="1.2pt">
                <v:stroke joinstyle="miter"/>
              </v:oval>
              <v:oval id="_x0000_s33468" style="position:absolute;left:6931;top:3084;width:180;height:181" strokecolor="#24211d" strokeweight="1.2pt">
                <v:stroke joinstyle="miter"/>
              </v:oval>
              <v:oval id="_x0000_s33469" style="position:absolute;left:3676;top:3445;width:180;height:180" strokecolor="#24211d" strokeweight="1.2pt">
                <v:stroke joinstyle="miter"/>
              </v:oval>
              <v:oval id="_x0000_s33470" style="position:absolute;left:4336;top:3445;width:181;height:180" strokecolor="#24211d" strokeweight="1.2pt">
                <v:stroke joinstyle="miter"/>
              </v:oval>
              <v:oval id="_x0000_s33471" style="position:absolute;left:5622;top:3445;width:180;height:180" strokecolor="#24211d" strokeweight="1.2pt">
                <v:stroke joinstyle="miter"/>
              </v:oval>
              <v:oval id="_x0000_s33472" style="position:absolute;left:6931;top:3445;width:180;height:180" strokecolor="#24211d" strokeweight="1.2pt">
                <v:stroke joinstyle="miter"/>
              </v:oval>
              <v:oval id="_x0000_s33473" style="position:absolute;left:3039;top:2712;width:180;height:180" strokecolor="#24211d" strokeweight="1.2pt">
                <v:stroke joinstyle="miter"/>
              </v:oval>
              <v:oval id="_x0000_s33474" style="position:absolute;left:3039;top:3084;width:180;height:181" strokecolor="#24211d" strokeweight="1.2pt">
                <v:stroke joinstyle="miter"/>
              </v:oval>
              <v:oval id="_x0000_s33475" style="position:absolute;left:3039;top:3445;width:180;height:180" strokecolor="#24211d" strokeweight="1.2pt">
                <v:stroke joinstyle="miter"/>
              </v:oval>
              <v:oval id="_x0000_s33476" style="position:absolute;left:3039;top:3817;width:180;height:180" strokecolor="#24211d" strokeweight="1.2pt">
                <v:stroke joinstyle="miter"/>
              </v:oval>
              <v:oval id="_x0000_s33477" style="position:absolute;left:3676;top:3817;width:180;height:180" strokecolor="#24211d" strokeweight="1.2pt">
                <v:stroke joinstyle="miter"/>
              </v:oval>
              <v:oval id="_x0000_s33478" style="position:absolute;left:4336;top:3817;width:181;height:180" strokecolor="#24211d" strokeweight="1.2pt">
                <v:stroke joinstyle="miter"/>
              </v:oval>
              <v:oval id="_x0000_s33479" style="position:absolute;left:4985;top:2712;width:180;height:180" strokecolor="#24211d" strokeweight="1.2pt">
                <v:stroke joinstyle="miter"/>
              </v:oval>
              <v:oval id="_x0000_s33480" style="position:absolute;left:4985;top:3084;width:180;height:181" strokecolor="#24211d" strokeweight="1.2pt">
                <v:stroke joinstyle="miter"/>
              </v:oval>
              <v:oval id="_x0000_s33481" style="position:absolute;left:4985;top:3445;width:180;height:180" strokecolor="#24211d" strokeweight="1.2pt">
                <v:stroke joinstyle="miter"/>
              </v:oval>
              <v:oval id="_x0000_s33482" style="position:absolute;left:4985;top:3817;width:180;height:180" strokecolor="#24211d" strokeweight="1.2pt">
                <v:stroke joinstyle="miter"/>
              </v:oval>
              <v:oval id="_x0000_s33483" style="position:absolute;left:5622;top:3817;width:180;height:180" strokecolor="#24211d" strokeweight="1.2pt">
                <v:stroke joinstyle="miter"/>
              </v:oval>
              <v:oval id="_x0000_s33484" style="position:absolute;left:6282;top:2712;width:169;height:180" strokecolor="#24211d" strokeweight="1.2pt">
                <v:stroke joinstyle="miter"/>
              </v:oval>
              <v:oval id="_x0000_s33485" style="position:absolute;left:6282;top:3084;width:169;height:181" strokecolor="#24211d" strokeweight="1.2pt">
                <v:stroke joinstyle="miter"/>
              </v:oval>
              <v:oval id="_x0000_s33486" style="position:absolute;left:6282;top:3445;width:169;height:180" strokecolor="#24211d" strokeweight="1.2pt">
                <v:stroke joinstyle="miter"/>
              </v:oval>
              <v:oval id="_x0000_s33487" style="position:absolute;left:6282;top:3817;width:169;height:180" strokecolor="#24211d" strokeweight="1.2pt">
                <v:stroke joinstyle="miter"/>
              </v:oval>
              <v:oval id="_x0000_s33488" style="position:absolute;left:6931;top:3817;width:180;height:180" strokecolor="#24211d" strokeweight="1.2pt">
                <v:stroke joinstyle="miter"/>
              </v:oval>
              <v:oval id="_x0000_s33489" style="position:absolute;left:3039;top:5281;width:180;height:180" strokecolor="#24211d" strokeweight="1.2pt">
                <v:stroke joinstyle="miter"/>
              </v:oval>
              <v:oval id="_x0000_s33490" style="position:absolute;left:3039;top:5641;width:180;height:180" strokecolor="#24211d" strokeweight="1.2pt">
                <v:stroke joinstyle="miter"/>
              </v:oval>
              <v:oval id="_x0000_s33491" style="position:absolute;left:3039;top:6001;width:180;height:180" strokecolor="#24211d" strokeweight="1.2pt">
                <v:stroke joinstyle="miter"/>
              </v:oval>
              <v:oval id="_x0000_s33492" style="position:absolute;left:3039;top:6373;width:180;height:168" strokecolor="#24211d" strokeweight="1.2pt">
                <v:stroke joinstyle="miter"/>
              </v:oval>
              <v:oval id="_x0000_s33493" style="position:absolute;left:3892;top:5281;width:180;height:180" strokecolor="#24211d" strokeweight="1.2pt">
                <v:stroke joinstyle="miter"/>
              </v:oval>
              <v:oval id="_x0000_s33494" style="position:absolute;left:3892;top:5641;width:180;height:180" strokecolor="#24211d" strokeweight="1.2pt">
                <v:stroke joinstyle="miter"/>
              </v:oval>
              <v:oval id="_x0000_s33495" style="position:absolute;left:3892;top:6001;width:180;height:180" strokecolor="#24211d" strokeweight="1.2pt">
                <v:stroke joinstyle="miter"/>
              </v:oval>
              <v:oval id="_x0000_s33496" style="position:absolute;left:3892;top:6373;width:180;height:168" strokecolor="#24211d" strokeweight="1.2pt">
                <v:stroke joinstyle="miter"/>
              </v:oval>
              <v:oval id="_x0000_s33497" style="position:absolute;left:4757;top:5281;width:180;height:180" strokecolor="#24211d" strokeweight="1.2pt">
                <v:stroke joinstyle="miter"/>
              </v:oval>
              <v:oval id="_x0000_s33498" style="position:absolute;left:4757;top:5641;width:180;height:180" strokecolor="#24211d" strokeweight="1.2pt">
                <v:stroke joinstyle="miter"/>
              </v:oval>
              <v:oval id="_x0000_s33499" style="position:absolute;left:4757;top:6001;width:180;height:180" strokecolor="#24211d" strokeweight="1.2pt">
                <v:stroke joinstyle="miter"/>
              </v:oval>
              <v:oval id="_x0000_s33500" style="position:absolute;left:4757;top:6373;width:180;height:168" strokecolor="#24211d" strokeweight="1.2pt">
                <v:stroke joinstyle="miter"/>
              </v:oval>
              <v:oval id="_x0000_s33501" style="position:absolute;left:5634;top:5269;width:180;height:180" strokecolor="#24211d" strokeweight="1.2pt">
                <v:stroke joinstyle="miter"/>
              </v:oval>
              <v:oval id="_x0000_s33502" style="position:absolute;left:5634;top:5629;width:180;height:180" strokecolor="#24211d" strokeweight="1.2pt">
                <v:stroke joinstyle="miter"/>
              </v:oval>
              <v:oval id="_x0000_s33503" style="position:absolute;left:5634;top:5989;width:180;height:180" strokecolor="#24211d" strokeweight="1.2pt">
                <v:stroke joinstyle="miter"/>
              </v:oval>
              <v:oval id="_x0000_s33504" style="position:absolute;left:5634;top:6361;width:180;height:180" strokecolor="#24211d" strokeweight="1.2pt">
                <v:stroke joinstyle="miter"/>
              </v:oval>
              <v:oval id="_x0000_s33505" style="position:absolute;left:6499;top:5281;width:180;height:180" strokecolor="#24211d" strokeweight="1.2pt">
                <v:stroke joinstyle="miter"/>
              </v:oval>
              <v:oval id="_x0000_s33506" style="position:absolute;left:6499;top:5629;width:180;height:180" strokecolor="#24211d" strokeweight="1.2pt">
                <v:stroke joinstyle="miter"/>
              </v:oval>
              <v:oval id="_x0000_s33507" style="position:absolute;left:6499;top:6001;width:180;height:180" strokecolor="#24211d" strokeweight="1.2pt">
                <v:stroke joinstyle="miter"/>
              </v:oval>
              <v:oval id="_x0000_s33508" style="position:absolute;left:6499;top:6361;width:180;height:180" strokecolor="#24211d" strokeweight="1.2pt">
                <v:stroke joinstyle="miter"/>
              </v:oval>
              <v:oval id="_x0000_s33509" style="position:absolute;left:6943;top:7213;width:168;height:180" strokecolor="#24211d" strokeweight="1.2pt">
                <v:stroke joinstyle="miter"/>
              </v:oval>
              <v:oval id="_x0000_s33510" style="position:absolute;left:6943;top:7573;width:168;height:168" strokecolor="#24211d" strokeweight="1.2pt">
                <v:stroke joinstyle="miter"/>
              </v:oval>
              <v:oval id="_x0000_s33511" style="position:absolute;left:6943;top:7945;width:168;height:180" strokecolor="#24211d" strokeweight="1.2pt">
                <v:stroke joinstyle="miter"/>
              </v:oval>
              <v:oval id="_x0000_s33512" style="position:absolute;left:6943;top:8293;width:168;height:180" strokecolor="#24211d" strokeweight="1.2pt">
                <v:stroke joinstyle="miter"/>
              </v:oval>
              <v:oval id="_x0000_s33513" style="position:absolute;left:5622;top:7213;width:180;height:180" strokecolor="#24211d" strokeweight="1.2pt">
                <v:stroke joinstyle="miter"/>
              </v:oval>
              <v:oval id="_x0000_s33514" style="position:absolute;left:5622;top:7573;width:180;height:168" strokecolor="#24211d" strokeweight="1.2pt">
                <v:stroke joinstyle="miter"/>
              </v:oval>
              <v:oval id="_x0000_s33515" style="position:absolute;left:5622;top:7945;width:180;height:180" strokecolor="#24211d" strokeweight="1.2pt">
                <v:stroke joinstyle="miter"/>
              </v:oval>
              <v:oval id="_x0000_s33516" style="position:absolute;left:5622;top:8293;width:180;height:180" strokecolor="#24211d" strokeweight="1.2pt">
                <v:stroke joinstyle="miter"/>
              </v:oval>
              <v:oval id="_x0000_s33517" style="position:absolute;left:4324;top:7213;width:181;height:180" strokecolor="#24211d" strokeweight="1.2pt">
                <v:stroke joinstyle="miter"/>
              </v:oval>
              <v:oval id="_x0000_s33518" style="position:absolute;left:4324;top:7573;width:181;height:168" strokecolor="#24211d" strokeweight="1.2pt">
                <v:stroke joinstyle="miter"/>
              </v:oval>
              <v:oval id="_x0000_s33519" style="position:absolute;left:4324;top:7945;width:181;height:180" strokecolor="#24211d" strokeweight="1.2pt">
                <v:stroke joinstyle="miter"/>
              </v:oval>
              <v:oval id="_x0000_s33520" style="position:absolute;left:4324;top:8293;width:181;height:180" strokecolor="#24211d" strokeweight="1.2pt">
                <v:stroke joinstyle="miter"/>
              </v:oval>
              <v:oval id="_x0000_s33521" style="position:absolute;left:3039;top:7213;width:180;height:180" strokecolor="#24211d" strokeweight="1.2pt">
                <v:stroke joinstyle="miter"/>
              </v:oval>
              <v:oval id="_x0000_s33522" style="position:absolute;left:3039;top:7573;width:180;height:168" strokecolor="#24211d" strokeweight="1.2pt">
                <v:stroke joinstyle="miter"/>
              </v:oval>
              <v:oval id="_x0000_s33523" style="position:absolute;left:3039;top:7945;width:180;height:180" strokecolor="#24211d" strokeweight="1.2pt">
                <v:stroke joinstyle="miter"/>
              </v:oval>
              <v:oval id="_x0000_s33524" style="position:absolute;left:3039;top:8293;width:180;height:180" strokecolor="#24211d" strokeweight="1.2pt">
                <v:stroke joinstyle="miter"/>
              </v:oval>
              <v:line id="_x0000_s33525" style="position:absolute" from="2150,5377" to="2523,5378" strokecolor="#24282b" strokeweight=".6pt">
                <v:stroke joinstyle="miter"/>
              </v:line>
              <v:shape id="_x0000_s33526" style="position:absolute;left:2414;top:5317;width:109;height:108" coordsize="9,9" path="m,9l9,5,,e" filled="f" strokecolor="#24282b" strokeweight=".6pt">
                <v:stroke joinstyle="miter"/>
                <v:path arrowok="t"/>
              </v:shape>
              <v:line id="_x0000_s33527" style="position:absolute" from="2150,3181" to="2523,3182" strokecolor="#24282b" strokeweight=".6pt">
                <v:stroke joinstyle="miter"/>
              </v:line>
              <v:shape id="_x0000_s33528" style="position:absolute;left:2414;top:3133;width:109;height:108" coordsize="9,9" path="m,9l9,4,,e" filled="f" strokecolor="#24282b" strokeweight=".6pt">
                <v:stroke joinstyle="miter"/>
                <v:path arrowok="t"/>
              </v:shape>
              <v:rect id="_x0000_s33529" style="position:absolute;left:7796;top:3018;width:579;height:350;mso-wrap-style:none" filled="f" stroked="f">
                <v:textbox style="mso-next-textbox:#_x0000_s33529;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584</w:t>
                      </w:r>
                    </w:p>
                  </w:txbxContent>
                </v:textbox>
              </v:rect>
              <v:rect id="_x0000_s33530" style="position:absolute;left:3435;top:240;width:98;height:267;mso-wrap-style:none" filled="f" stroked="f">
                <v:textbox style="mso-next-textbox:#_x0000_s33530;mso-fit-shape-to-text:t" inset="0,0,0,0">
                  <w:txbxContent>
                    <w:p w:rsidR="00F65EEF" w:rsidRDefault="00F65EEF" w:rsidP="008D3BAC">
                      <w:r>
                        <w:rPr>
                          <w:rFonts w:ascii="Arial" w:hAnsi="Arial" w:cs="Arial"/>
                          <w:b/>
                          <w:bCs/>
                          <w:color w:val="24282B"/>
                          <w:sz w:val="16"/>
                          <w:szCs w:val="16"/>
                        </w:rPr>
                        <w:t>T</w:t>
                      </w:r>
                    </w:p>
                  </w:txbxContent>
                </v:textbox>
              </v:rect>
              <v:rect id="_x0000_s33531" style="position:absolute;left:3808;top:9344;width:1958;height:350;mso-wrap-style:none" filled="f" stroked="f">
                <v:textbox style="mso-next-textbox:#_x0000_s33531" inset="0,0,0,0">
                  <w:txbxContent>
                    <w:p w:rsidR="00F65EEF" w:rsidRPr="00BC4980" w:rsidRDefault="00F65EEF" w:rsidP="008D3BAC">
                      <w:pPr>
                        <w:spacing w:before="40" w:after="40"/>
                        <w:rPr>
                          <w:rFonts w:ascii="Times New Roman Bold" w:hAnsi="Times New Roman Bold"/>
                          <w:szCs w:val="22"/>
                        </w:rPr>
                      </w:pPr>
                      <w:r>
                        <w:rPr>
                          <w:rFonts w:ascii="Times New Roman Bold" w:hAnsi="Times New Roman Bold" w:hint="cs"/>
                          <w:b/>
                          <w:bCs/>
                          <w:color w:val="24282B"/>
                          <w:sz w:val="16"/>
                          <w:szCs w:val="22"/>
                          <w:rtl/>
                        </w:rPr>
                        <w:t>البيكسل</w:t>
                      </w:r>
                      <w:r w:rsidRPr="00BC4980">
                        <w:rPr>
                          <w:rFonts w:ascii="Times New Roman Bold" w:hAnsi="Times New Roman Bold" w:hint="cs"/>
                          <w:b/>
                          <w:bCs/>
                          <w:color w:val="24282B"/>
                          <w:sz w:val="16"/>
                          <w:szCs w:val="22"/>
                          <w:rtl/>
                        </w:rPr>
                        <w:t xml:space="preserve"> الأول في الفترة النشيطة</w:t>
                      </w:r>
                    </w:p>
                  </w:txbxContent>
                </v:textbox>
              </v:rect>
              <v:rect id="_x0000_s33532" style="position:absolute;left:3472;top:4755;width:89;height:267;mso-wrap-style:none" filled="f" stroked="f">
                <v:textbox style="mso-next-textbox:#_x0000_s33532;mso-fit-shape-to-text:t" inset="0,0,0,0">
                  <w:txbxContent>
                    <w:p w:rsidR="00F65EEF" w:rsidRDefault="00F65EEF" w:rsidP="008D3BAC">
                      <w:r>
                        <w:rPr>
                          <w:rFonts w:ascii="Arial" w:hAnsi="Arial" w:cs="Arial"/>
                          <w:b/>
                          <w:bCs/>
                          <w:color w:val="24282B"/>
                          <w:sz w:val="16"/>
                          <w:szCs w:val="16"/>
                        </w:rPr>
                        <w:t>2</w:t>
                      </w:r>
                    </w:p>
                  </w:txbxContent>
                </v:textbox>
              </v:rect>
              <v:rect id="_x0000_s33533" style="position:absolute;left:3556;top:4755;width:98;height:267;mso-wrap-style:none" filled="f" stroked="f">
                <v:textbox style="mso-next-textbox:#_x0000_s33533;mso-fit-shape-to-text:t" inset="0,0,0,0">
                  <w:txbxContent>
                    <w:p w:rsidR="00F65EEF" w:rsidRDefault="00F65EEF" w:rsidP="008D3BAC">
                      <w:r>
                        <w:rPr>
                          <w:rFonts w:ascii="Arial" w:hAnsi="Arial" w:cs="Arial"/>
                          <w:b/>
                          <w:bCs/>
                          <w:color w:val="24282B"/>
                          <w:sz w:val="16"/>
                          <w:szCs w:val="16"/>
                        </w:rPr>
                        <w:t>T</w:t>
                      </w:r>
                    </w:p>
                  </w:txbxContent>
                </v:textbox>
              </v:rect>
              <v:rect id="_x0000_s33538" style="position:absolute;left:527;top:1980;width:1761;height:834" filled="f" stroked="f">
                <v:textbox style="mso-next-textbox:#_x0000_s33538" inset="0,0,0,0">
                  <w:txbxContent>
                    <w:p w:rsidR="00F65EEF" w:rsidRPr="00B76036" w:rsidRDefault="00F65EEF" w:rsidP="0055431E">
                      <w:pPr>
                        <w:spacing w:before="40" w:after="40"/>
                        <w:ind w:left="253" w:firstLine="14"/>
                        <w:rPr>
                          <w:rFonts w:ascii="Times New Roman Bold" w:hAnsi="Times New Roman Bold"/>
                        </w:rPr>
                      </w:pPr>
                      <w:r w:rsidRPr="00B76036">
                        <w:rPr>
                          <w:rFonts w:ascii="Times New Roman Bold" w:hAnsi="Times New Roman Bold" w:hint="cs"/>
                          <w:b/>
                          <w:bCs/>
                          <w:color w:val="24282B"/>
                          <w:rtl/>
                        </w:rPr>
                        <w:t>الخرج</w:t>
                      </w:r>
                      <w:r>
                        <w:rPr>
                          <w:rFonts w:ascii="Times New Roman Bold" w:hAnsi="Times New Roman Bold"/>
                          <w:b/>
                          <w:bCs/>
                          <w:color w:val="24282B"/>
                          <w:rtl/>
                        </w:rPr>
                        <w:br/>
                      </w:r>
                      <w:r w:rsidRPr="00B76036">
                        <w:rPr>
                          <w:rFonts w:ascii="Times New Roman Bold" w:hAnsi="Times New Roman Bold" w:hint="cs"/>
                          <w:b/>
                          <w:bCs/>
                          <w:color w:val="24282B"/>
                          <w:rtl/>
                        </w:rPr>
                        <w:t xml:space="preserve">النصوع </w:t>
                      </w:r>
                      <w:r w:rsidRPr="00B76036">
                        <w:rPr>
                          <w:rFonts w:ascii="Times New Roman Bold" w:hAnsi="Times New Roman Bold"/>
                          <w:b/>
                          <w:bCs/>
                          <w:color w:val="24282B"/>
                        </w:rPr>
                        <w:t>(Y)</w:t>
                      </w:r>
                    </w:p>
                  </w:txbxContent>
                </v:textbox>
              </v:rect>
              <v:rect id="_x0000_s33539" style="position:absolute;left:117;top:6318;width:2502;height:856" filled="f" stroked="f">
                <v:textbox style="mso-next-textbox:#_x0000_s33539" inset="0,0,0,0">
                  <w:txbxContent>
                    <w:p w:rsidR="00F65EEF" w:rsidRPr="00B76036" w:rsidRDefault="00F65EEF" w:rsidP="008D3BAC">
                      <w:pPr>
                        <w:spacing w:before="40" w:after="40"/>
                        <w:ind w:left="458"/>
                        <w:rPr>
                          <w:b/>
                          <w:bCs/>
                          <w:color w:val="24282B"/>
                          <w:rtl/>
                        </w:rPr>
                      </w:pPr>
                      <w:r w:rsidRPr="00B76036">
                        <w:rPr>
                          <w:rFonts w:hint="cs"/>
                          <w:b/>
                          <w:bCs/>
                          <w:color w:val="24282B"/>
                          <w:rtl/>
                        </w:rPr>
                        <w:t>الخرج</w:t>
                      </w:r>
                    </w:p>
                    <w:p w:rsidR="00F65EEF" w:rsidRPr="00B76036" w:rsidRDefault="00F65EEF" w:rsidP="001D4B5B">
                      <w:pPr>
                        <w:spacing w:before="40" w:after="40"/>
                        <w:ind w:left="458"/>
                      </w:pPr>
                      <w:r w:rsidRPr="00B76036">
                        <w:rPr>
                          <w:rFonts w:hint="cs"/>
                          <w:b/>
                          <w:bCs/>
                          <w:color w:val="24282B"/>
                          <w:rtl/>
                        </w:rPr>
                        <w:t xml:space="preserve">الفرق اللوني </w:t>
                      </w:r>
                      <w:r w:rsidRPr="00B76036">
                        <w:rPr>
                          <w:b/>
                          <w:bCs/>
                          <w:color w:val="24282B"/>
                        </w:rPr>
                        <w:t>C</w:t>
                      </w:r>
                      <w:r w:rsidRPr="00B76036">
                        <w:rPr>
                          <w:b/>
                          <w:bCs/>
                          <w:color w:val="24282B"/>
                          <w:vertAlign w:val="subscript"/>
                        </w:rPr>
                        <w:t>R</w:t>
                      </w:r>
                      <w:r w:rsidRPr="001D4B5B">
                        <w:rPr>
                          <w:b/>
                          <w:bCs/>
                          <w:color w:val="24282B"/>
                        </w:rPr>
                        <w:t>)</w:t>
                      </w:r>
                      <w:r>
                        <w:rPr>
                          <w:rFonts w:hint="cs"/>
                          <w:b/>
                          <w:bCs/>
                          <w:color w:val="24282B"/>
                          <w:rtl/>
                        </w:rPr>
                        <w:t>،</w:t>
                      </w:r>
                      <w:r>
                        <w:rPr>
                          <w:rFonts w:hint="cs"/>
                          <w:b/>
                          <w:bCs/>
                          <w:color w:val="24282B"/>
                          <w:rtl/>
                          <w:lang w:bidi="ar-EG"/>
                        </w:rPr>
                        <w:t xml:space="preserve"> </w:t>
                      </w:r>
                      <w:r>
                        <w:rPr>
                          <w:b/>
                          <w:bCs/>
                          <w:color w:val="24282B"/>
                        </w:rPr>
                        <w:t>(</w:t>
                      </w:r>
                      <w:r w:rsidRPr="00B76036">
                        <w:rPr>
                          <w:b/>
                          <w:bCs/>
                          <w:color w:val="24282B"/>
                        </w:rPr>
                        <w:t>C</w:t>
                      </w:r>
                      <w:r w:rsidRPr="00B76036">
                        <w:rPr>
                          <w:b/>
                          <w:bCs/>
                          <w:color w:val="24282B"/>
                          <w:vertAlign w:val="subscript"/>
                        </w:rPr>
                        <w:t>B</w:t>
                      </w:r>
                    </w:p>
                  </w:txbxContent>
                </v:textbox>
              </v:rect>
              <v:rect id="_x0000_s33540" style="position:absolute;left:7003;top:8850;width:1083;height:227;mso-wrap-style:none" filled="f" stroked="f">
                <v:textbox style="mso-next-textbox:#_x0000_s33540;mso-fit-shape-to-text:t"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b/>
                          <w:bCs/>
                          <w:color w:val="24282B"/>
                          <w:sz w:val="16"/>
                          <w:szCs w:val="22"/>
                        </w:rPr>
                        <w:t xml:space="preserve">T = 1.001/74.25 </w:t>
                      </w:r>
                    </w:p>
                  </w:txbxContent>
                </v:textbox>
              </v:rect>
              <v:rect id="_x0000_s33541" style="position:absolute;left:8119;top:8828;width:155;height:227;mso-wrap-style:none" filled="f" stroked="f">
                <v:textbox style="mso-next-textbox:#_x0000_s33541;mso-fit-shape-to-text:t"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b/>
                          <w:bCs/>
                          <w:color w:val="24282B"/>
                          <w:sz w:val="16"/>
                          <w:szCs w:val="22"/>
                        </w:rPr>
                        <w:t>µs</w:t>
                      </w:r>
                    </w:p>
                  </w:txbxContent>
                </v:textbox>
              </v:rect>
              <v:rect id="_x0000_s33542" style="position:absolute;left:3568;top:6699;width:89;height:267;mso-wrap-style:none" filled="f" stroked="f">
                <v:textbox style="mso-next-textbox:#_x0000_s33542;mso-fit-shape-to-text:t" inset="0,0,0,0">
                  <w:txbxContent>
                    <w:p w:rsidR="00F65EEF" w:rsidRDefault="00F65EEF" w:rsidP="008D3BAC">
                      <w:r>
                        <w:rPr>
                          <w:rFonts w:ascii="Arial" w:hAnsi="Arial" w:cs="Arial"/>
                          <w:b/>
                          <w:bCs/>
                          <w:color w:val="24282B"/>
                          <w:sz w:val="16"/>
                          <w:szCs w:val="16"/>
                        </w:rPr>
                        <w:t>3</w:t>
                      </w:r>
                    </w:p>
                  </w:txbxContent>
                </v:textbox>
              </v:rect>
              <v:rect id="_x0000_s33543" style="position:absolute;left:3652;top:6699;width:98;height:267;mso-wrap-style:none" filled="f" stroked="f">
                <v:textbox style="mso-next-textbox:#_x0000_s33543;mso-fit-shape-to-text:t" inset="0,0,0,0">
                  <w:txbxContent>
                    <w:p w:rsidR="00F65EEF" w:rsidRDefault="00F65EEF" w:rsidP="008D3BAC">
                      <w:r>
                        <w:rPr>
                          <w:rFonts w:ascii="Arial" w:hAnsi="Arial" w:cs="Arial"/>
                          <w:b/>
                          <w:bCs/>
                          <w:color w:val="24282B"/>
                          <w:sz w:val="16"/>
                          <w:szCs w:val="16"/>
                        </w:rPr>
                        <w:t>T</w:t>
                      </w:r>
                    </w:p>
                  </w:txbxContent>
                </v:textbox>
              </v:rect>
              <v:rect id="_x0000_s33544" style="position:absolute;left:7884;top:668;width:499;height:350;mso-wrap-style:none" filled="f" stroked="f">
                <v:textbox style="mso-next-textbox:#_x0000_s33544"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21</w:t>
                      </w:r>
                    </w:p>
                  </w:txbxContent>
                </v:textbox>
              </v:rect>
              <v:rect id="_x0000_s33545" style="position:absolute;left:7796;top:1040;width:579;height:350;mso-wrap-style:none" filled="f" stroked="f">
                <v:textbox style="mso-next-textbox:#_x0000_s33545;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584</w:t>
                      </w:r>
                    </w:p>
                  </w:txbxContent>
                </v:textbox>
              </v:rect>
              <v:rect id="_x0000_s33546" style="position:absolute;left:7873;top:1457;width:499;height:350;mso-wrap-style:none" filled="f" stroked="f">
                <v:textbox style="mso-next-textbox:#_x0000_s33546;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22</w:t>
                      </w:r>
                    </w:p>
                  </w:txbxContent>
                </v:textbox>
              </v:rect>
              <v:rect id="_x0000_s33547" style="position:absolute;left:7774;top:1817;width:579;height:350;mso-wrap-style:none" filled="f" stroked="f">
                <v:textbox style="mso-next-textbox:#_x0000_s33547;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585</w:t>
                      </w:r>
                    </w:p>
                  </w:txbxContent>
                </v:textbox>
              </v:rect>
              <v:rect id="_x0000_s33548" style="position:absolute;left:7851;top:2645;width:499;height:350;mso-wrap-style:none" filled="f" stroked="f">
                <v:textbox style="mso-next-textbox:#_x0000_s33548;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21</w:t>
                      </w:r>
                    </w:p>
                  </w:txbxContent>
                </v:textbox>
              </v:rect>
              <v:rect id="_x0000_s33549" style="position:absolute;left:7873;top:3335;width:499;height:350;mso-wrap-style:none" filled="f" stroked="f">
                <v:textbox style="mso-next-textbox:#_x0000_s33549;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22</w:t>
                      </w:r>
                    </w:p>
                  </w:txbxContent>
                </v:textbox>
              </v:rect>
              <v:rect id="_x0000_s33550" style="position:absolute;left:7807;top:3695;width:579;height:350;mso-wrap-style:none" filled="f" stroked="f">
                <v:textbox style="mso-next-textbox:#_x0000_s33550;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585</w:t>
                      </w:r>
                    </w:p>
                  </w:txbxContent>
                </v:textbox>
              </v:rect>
              <v:rect id="_x0000_s33551" style="position:absolute;left:7863;top:5190;width:499;height:592;mso-wrap-style:none" filled="f" stroked="f">
                <v:textbox style="mso-next-textbox:#_x0000_s33551;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21</w:t>
                      </w:r>
                    </w:p>
                    <w:p w:rsidR="00F65EEF" w:rsidRPr="007E1987" w:rsidRDefault="00F65EEF" w:rsidP="008D3BAC">
                      <w:pPr>
                        <w:spacing w:before="40" w:after="40"/>
                        <w:rPr>
                          <w:rFonts w:ascii="Times New Roman Bold" w:hAnsi="Times New Roman Bold"/>
                          <w:szCs w:val="22"/>
                        </w:rPr>
                      </w:pPr>
                    </w:p>
                  </w:txbxContent>
                </v:textbox>
              </v:rect>
              <v:rect id="_x0000_s33552" style="position:absolute;left:7764;top:5562;width:579;height:706;mso-wrap-style:none" filled="f" stroked="f">
                <v:textbox style="mso-next-textbox:#_x0000_s33552;mso-fit-shape-to-text:t" inset="0,0,0,0">
                  <w:txbxContent>
                    <w:p w:rsidR="00F65EEF" w:rsidRPr="007E1987" w:rsidRDefault="00F65EEF" w:rsidP="008D3BAC">
                      <w:pPr>
                        <w:spacing w:before="40" w:after="40"/>
                        <w:rPr>
                          <w:rFonts w:ascii="Times New Roman Bold" w:hAnsi="Times New Roman Bold"/>
                          <w:szCs w:val="22"/>
                        </w:rPr>
                      </w:pPr>
                      <w:r w:rsidRPr="007E1987">
                        <w:rPr>
                          <w:rFonts w:ascii="Times New Roman Bold" w:hAnsi="Times New Roman Bold" w:hint="cs"/>
                          <w:b/>
                          <w:bCs/>
                          <w:color w:val="24282B"/>
                          <w:sz w:val="16"/>
                          <w:szCs w:val="22"/>
                          <w:rtl/>
                        </w:rPr>
                        <w:t xml:space="preserve">الخط </w:t>
                      </w:r>
                      <w:r w:rsidRPr="007E1987">
                        <w:rPr>
                          <w:rFonts w:ascii="Times New Roman Bold" w:hAnsi="Times New Roman Bold"/>
                          <w:b/>
                          <w:bCs/>
                          <w:color w:val="24282B"/>
                          <w:sz w:val="16"/>
                          <w:szCs w:val="22"/>
                        </w:rPr>
                        <w:t>584</w:t>
                      </w:r>
                    </w:p>
                    <w:p w:rsidR="00F65EEF" w:rsidRPr="009E38EE" w:rsidRDefault="00F65EEF" w:rsidP="008D3BAC"/>
                  </w:txbxContent>
                </v:textbox>
              </v:rect>
              <v:rect id="_x0000_s33553" style="position:absolute;left:7852;top:5924;width:499;height:592;mso-wrap-style:none" filled="f" stroked="f">
                <v:textbox style="mso-next-textbox:#_x0000_s33553;mso-fit-shape-to-text:t"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hint="cs"/>
                          <w:b/>
                          <w:bCs/>
                          <w:color w:val="24282B"/>
                          <w:sz w:val="16"/>
                          <w:szCs w:val="22"/>
                          <w:rtl/>
                        </w:rPr>
                        <w:t xml:space="preserve">الخط </w:t>
                      </w:r>
                      <w:r w:rsidRPr="00C451FB">
                        <w:rPr>
                          <w:rFonts w:ascii="Times New Roman Bold" w:hAnsi="Times New Roman Bold"/>
                          <w:b/>
                          <w:bCs/>
                          <w:color w:val="24282B"/>
                          <w:sz w:val="16"/>
                          <w:szCs w:val="22"/>
                        </w:rPr>
                        <w:t>22</w:t>
                      </w:r>
                    </w:p>
                    <w:p w:rsidR="00F65EEF" w:rsidRPr="00C451FB" w:rsidRDefault="00F65EEF" w:rsidP="008D3BAC">
                      <w:pPr>
                        <w:spacing w:before="40" w:after="40"/>
                        <w:rPr>
                          <w:rFonts w:ascii="Times New Roman Bold" w:hAnsi="Times New Roman Bold"/>
                          <w:szCs w:val="22"/>
                        </w:rPr>
                      </w:pPr>
                    </w:p>
                  </w:txbxContent>
                </v:textbox>
              </v:rect>
              <v:rect id="_x0000_s33554" style="position:absolute;left:7764;top:6284;width:579;height:706;mso-wrap-style:none" filled="f" stroked="f">
                <v:textbox style="mso-next-textbox:#_x0000_s33554;mso-fit-shape-to-text:t"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hint="cs"/>
                          <w:b/>
                          <w:bCs/>
                          <w:color w:val="24282B"/>
                          <w:sz w:val="16"/>
                          <w:szCs w:val="22"/>
                          <w:rtl/>
                        </w:rPr>
                        <w:t xml:space="preserve">الخط </w:t>
                      </w:r>
                      <w:r w:rsidRPr="00C451FB">
                        <w:rPr>
                          <w:rFonts w:ascii="Times New Roman Bold" w:hAnsi="Times New Roman Bold"/>
                          <w:b/>
                          <w:bCs/>
                          <w:color w:val="24282B"/>
                          <w:sz w:val="16"/>
                          <w:szCs w:val="22"/>
                        </w:rPr>
                        <w:t>585</w:t>
                      </w:r>
                    </w:p>
                    <w:p w:rsidR="00F65EEF" w:rsidRPr="009E38EE" w:rsidRDefault="00F65EEF" w:rsidP="008D3BAC"/>
                  </w:txbxContent>
                </v:textbox>
              </v:rect>
              <v:rect id="_x0000_s33555" style="position:absolute;left:7862;top:7122;width:499;height:592;mso-wrap-style:none" filled="f" stroked="f">
                <v:textbox style="mso-next-textbox:#_x0000_s33555;mso-fit-shape-to-text:t"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hint="cs"/>
                          <w:b/>
                          <w:bCs/>
                          <w:color w:val="24282B"/>
                          <w:sz w:val="16"/>
                          <w:szCs w:val="22"/>
                          <w:rtl/>
                        </w:rPr>
                        <w:t xml:space="preserve">الخط </w:t>
                      </w:r>
                      <w:r w:rsidRPr="00C451FB">
                        <w:rPr>
                          <w:rFonts w:ascii="Times New Roman Bold" w:hAnsi="Times New Roman Bold"/>
                          <w:b/>
                          <w:bCs/>
                          <w:color w:val="24282B"/>
                          <w:sz w:val="16"/>
                          <w:szCs w:val="22"/>
                        </w:rPr>
                        <w:t>21</w:t>
                      </w:r>
                    </w:p>
                    <w:p w:rsidR="00F65EEF" w:rsidRPr="00C451FB" w:rsidRDefault="00F65EEF" w:rsidP="008D3BAC">
                      <w:pPr>
                        <w:spacing w:before="40" w:after="40"/>
                        <w:rPr>
                          <w:rFonts w:ascii="Times New Roman Bold" w:hAnsi="Times New Roman Bold"/>
                          <w:szCs w:val="22"/>
                        </w:rPr>
                      </w:pPr>
                    </w:p>
                  </w:txbxContent>
                </v:textbox>
              </v:rect>
              <v:rect id="_x0000_s33556" style="position:absolute;left:7774;top:7494;width:579;height:706;mso-wrap-style:none" filled="f" stroked="f">
                <v:textbox style="mso-next-textbox:#_x0000_s33556;mso-fit-shape-to-text:t"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hint="cs"/>
                          <w:b/>
                          <w:bCs/>
                          <w:color w:val="24282B"/>
                          <w:sz w:val="16"/>
                          <w:szCs w:val="22"/>
                          <w:rtl/>
                        </w:rPr>
                        <w:t xml:space="preserve">الخط </w:t>
                      </w:r>
                      <w:r w:rsidRPr="00C451FB">
                        <w:rPr>
                          <w:rFonts w:ascii="Times New Roman Bold" w:hAnsi="Times New Roman Bold"/>
                          <w:b/>
                          <w:bCs/>
                          <w:color w:val="24282B"/>
                          <w:sz w:val="16"/>
                          <w:szCs w:val="22"/>
                        </w:rPr>
                        <w:t>584</w:t>
                      </w:r>
                    </w:p>
                    <w:p w:rsidR="00F65EEF" w:rsidRPr="00B368F6" w:rsidRDefault="00F65EEF" w:rsidP="008D3BAC"/>
                  </w:txbxContent>
                </v:textbox>
              </v:rect>
              <v:rect id="_x0000_s33557" style="position:absolute;left:7873;top:7866;width:499;height:592;mso-wrap-style:none" filled="f" stroked="f">
                <v:textbox style="mso-next-textbox:#_x0000_s33557;mso-fit-shape-to-text:t"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hint="cs"/>
                          <w:b/>
                          <w:bCs/>
                          <w:color w:val="24282B"/>
                          <w:sz w:val="16"/>
                          <w:szCs w:val="22"/>
                          <w:rtl/>
                        </w:rPr>
                        <w:t xml:space="preserve">الخط </w:t>
                      </w:r>
                      <w:r w:rsidRPr="00C451FB">
                        <w:rPr>
                          <w:rFonts w:ascii="Times New Roman Bold" w:hAnsi="Times New Roman Bold"/>
                          <w:b/>
                          <w:bCs/>
                          <w:color w:val="24282B"/>
                          <w:sz w:val="16"/>
                          <w:szCs w:val="22"/>
                        </w:rPr>
                        <w:t>22</w:t>
                      </w:r>
                    </w:p>
                    <w:p w:rsidR="00F65EEF" w:rsidRPr="00C451FB" w:rsidRDefault="00F65EEF" w:rsidP="008D3BAC">
                      <w:pPr>
                        <w:spacing w:before="40" w:after="40"/>
                        <w:rPr>
                          <w:rFonts w:ascii="Times New Roman Bold" w:hAnsi="Times New Roman Bold"/>
                          <w:szCs w:val="22"/>
                        </w:rPr>
                      </w:pPr>
                    </w:p>
                  </w:txbxContent>
                </v:textbox>
              </v:rect>
              <v:rect id="_x0000_s33558" style="position:absolute;left:7774;top:8205;width:579;height:632;mso-wrap-style:none" filled="f" stroked="f">
                <v:textbox style="mso-next-textbox:#_x0000_s33558" inset="0,0,0,0">
                  <w:txbxContent>
                    <w:p w:rsidR="00F65EEF" w:rsidRPr="00C451FB" w:rsidRDefault="00F65EEF" w:rsidP="008D3BAC">
                      <w:pPr>
                        <w:spacing w:before="40" w:after="40"/>
                        <w:rPr>
                          <w:rFonts w:ascii="Times New Roman Bold" w:hAnsi="Times New Roman Bold"/>
                          <w:szCs w:val="22"/>
                        </w:rPr>
                      </w:pPr>
                      <w:r w:rsidRPr="00C451FB">
                        <w:rPr>
                          <w:rFonts w:ascii="Times New Roman Bold" w:hAnsi="Times New Roman Bold" w:hint="cs"/>
                          <w:b/>
                          <w:bCs/>
                          <w:color w:val="24282B"/>
                          <w:sz w:val="16"/>
                          <w:szCs w:val="22"/>
                          <w:rtl/>
                        </w:rPr>
                        <w:t xml:space="preserve">الخط </w:t>
                      </w:r>
                      <w:r w:rsidRPr="00C451FB">
                        <w:rPr>
                          <w:rFonts w:ascii="Times New Roman Bold" w:hAnsi="Times New Roman Bold"/>
                          <w:b/>
                          <w:bCs/>
                          <w:color w:val="24282B"/>
                          <w:sz w:val="16"/>
                          <w:szCs w:val="22"/>
                        </w:rPr>
                        <w:t>585</w:t>
                      </w:r>
                    </w:p>
                    <w:p w:rsidR="00F65EEF" w:rsidRPr="00C451FB" w:rsidRDefault="00F65EEF" w:rsidP="008D3BAC">
                      <w:pPr>
                        <w:rPr>
                          <w:rFonts w:ascii="Times New Roman Bold" w:hAnsi="Times New Roman Bold"/>
                          <w:szCs w:val="22"/>
                        </w:rPr>
                      </w:pPr>
                    </w:p>
                  </w:txbxContent>
                </v:textbox>
              </v:rect>
              <v:rect id="_x0000_s33559" style="position:absolute;left:3472;top:2220;width:98;height:267;mso-wrap-style:none" filled="f" stroked="f">
                <v:textbox style="mso-next-textbox:#_x0000_s33559;mso-fit-shape-to-text:t" inset="0,0,0,0">
                  <w:txbxContent>
                    <w:p w:rsidR="00F65EEF" w:rsidRDefault="00F65EEF" w:rsidP="008D3BAC">
                      <w:r>
                        <w:rPr>
                          <w:rFonts w:ascii="Arial" w:hAnsi="Arial" w:cs="Arial"/>
                          <w:b/>
                          <w:bCs/>
                          <w:color w:val="24282B"/>
                          <w:sz w:val="16"/>
                          <w:szCs w:val="16"/>
                        </w:rPr>
                        <w:t>T</w:t>
                      </w:r>
                    </w:p>
                  </w:txbxContent>
                </v:textbox>
              </v:rect>
              <v:rect id="_x0000_s33560" style="position:absolute;left:3303;top:2058;width:89;height:267;mso-wrap-style:none" filled="f" stroked="f">
                <v:textbox style="mso-next-textbox:#_x0000_s33560;mso-fit-shape-to-text:t" inset="0,0,0,0">
                  <w:txbxContent>
                    <w:p w:rsidR="00F65EEF" w:rsidRDefault="00F65EEF" w:rsidP="008D3BAC">
                      <w:r>
                        <w:rPr>
                          <w:rFonts w:ascii="Arial" w:hAnsi="Arial" w:cs="Arial"/>
                          <w:b/>
                          <w:bCs/>
                          <w:color w:val="24282B"/>
                          <w:sz w:val="16"/>
                          <w:szCs w:val="16"/>
                        </w:rPr>
                        <w:t>3</w:t>
                      </w:r>
                    </w:p>
                  </w:txbxContent>
                </v:textbox>
              </v:rect>
              <v:rect id="_x0000_s33561" style="position:absolute;left:3303;top:2193;width:89;height:267;mso-wrap-style:none" filled="f" stroked="f">
                <v:textbox style="mso-next-textbox:#_x0000_s33561;mso-fit-shape-to-text:t" inset="0,0,0,0">
                  <w:txbxContent>
                    <w:p w:rsidR="00F65EEF" w:rsidRDefault="00F65EEF" w:rsidP="008D3BAC">
                      <w:r>
                        <w:rPr>
                          <w:rFonts w:ascii="Arial" w:hAnsi="Arial" w:cs="Arial"/>
                          <w:b/>
                          <w:bCs/>
                          <w:color w:val="24282B"/>
                          <w:sz w:val="16"/>
                          <w:szCs w:val="16"/>
                        </w:rPr>
                        <w:t>2</w:t>
                      </w:r>
                    </w:p>
                  </w:txbxContent>
                </v:textbox>
              </v:rect>
              <v:line id="_x0000_s33562" style="position:absolute" from="3279,2292" to="3435,2293" strokecolor="#24282b" strokeweight=".6pt">
                <v:stroke joinstyle="miter"/>
              </v:line>
              <v:rect id="_x0000_s33563" style="position:absolute;left:427;top:890;width:1926;height:426" filled="f" stroked="f">
                <v:textbox style="mso-next-textbox:#_x0000_s33563" inset="0,0,0,0">
                  <w:txbxContent>
                    <w:p w:rsidR="00F65EEF" w:rsidRPr="009D3E76" w:rsidRDefault="00F65EEF" w:rsidP="008D3BAC">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الخط النشيط الأول في مجال</w:t>
                      </w:r>
                    </w:p>
                  </w:txbxContent>
                </v:textbox>
              </v:rect>
              <v:rect id="_x0000_s61117" style="position:absolute;left:273;top:7309;width:2197;height:405" filled="f" stroked="f">
                <v:textbox style="mso-next-textbox:#_x0000_s61117" inset="0,0,0,0">
                  <w:txbxContent>
                    <w:p w:rsidR="00F65EEF" w:rsidRPr="009D3E76" w:rsidRDefault="00F65EEF" w:rsidP="008D3BAC">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الخط النشيط الأول في مجال</w:t>
                      </w:r>
                    </w:p>
                  </w:txbxContent>
                </v:textbox>
              </v:rect>
              <v:rect id="_x0000_s76907" style="position:absolute;left:232;top:5377;width:2197;height:405" filled="f" stroked="f">
                <v:textbox style="mso-next-textbox:#_x0000_s76907" inset="0,0,0,0">
                  <w:txbxContent>
                    <w:p w:rsidR="00F65EEF" w:rsidRPr="009D3E76" w:rsidRDefault="00F65EEF" w:rsidP="008D3BAC">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الخط النشيط الأول في مجال</w:t>
                      </w:r>
                    </w:p>
                  </w:txbxContent>
                </v:textbox>
              </v:rect>
              <v:rect id="_x0000_s76908" style="position:absolute;left:232;top:2832;width:2197;height:405" filled="f" stroked="f">
                <v:textbox style="mso-next-textbox:#_x0000_s76908" inset="0,0,0,0">
                  <w:txbxContent>
                    <w:p w:rsidR="00F65EEF" w:rsidRPr="009D3E76" w:rsidRDefault="00F65EEF" w:rsidP="008D3BAC">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الخط النشيط الأول في مجال</w:t>
                      </w:r>
                    </w:p>
                  </w:txbxContent>
                </v:textbox>
              </v:rect>
            </v:group>
            <w10:wrap type="none" anchorx="page"/>
            <w10:anchorlock/>
          </v:group>
        </w:pict>
      </w:r>
    </w:p>
    <w:p w:rsidR="00DB26E2" w:rsidRDefault="00DB26E2">
      <w:pPr>
        <w:overflowPunct/>
        <w:autoSpaceDE/>
        <w:autoSpaceDN/>
        <w:bidi w:val="0"/>
        <w:adjustRightInd/>
        <w:spacing w:before="0" w:line="240" w:lineRule="auto"/>
        <w:jc w:val="left"/>
        <w:textAlignment w:val="auto"/>
      </w:pPr>
      <w:r>
        <w:rPr>
          <w:rtl/>
        </w:rPr>
        <w:br w:type="page"/>
      </w:r>
    </w:p>
    <w:p w:rsidR="005F5FF3" w:rsidRDefault="005F5FF3" w:rsidP="00DB26E2">
      <w:pPr>
        <w:pStyle w:val="FigureNo"/>
      </w:pPr>
      <w:r>
        <w:rPr>
          <w:rFonts w:hint="cs"/>
          <w:rtl/>
        </w:rPr>
        <w:t>الش</w:t>
      </w:r>
      <w:r w:rsidR="00587DD8">
        <w:rPr>
          <w:rFonts w:hint="cs"/>
          <w:rtl/>
        </w:rPr>
        <w:t>ـ</w:t>
      </w:r>
      <w:r>
        <w:rPr>
          <w:rFonts w:hint="cs"/>
          <w:rtl/>
        </w:rPr>
        <w:t xml:space="preserve">كل </w:t>
      </w:r>
      <w:r>
        <w:t>11</w:t>
      </w:r>
    </w:p>
    <w:p w:rsidR="00DB26E2" w:rsidRPr="00A52A56" w:rsidRDefault="005D3CF2" w:rsidP="00A52A56">
      <w:pPr>
        <w:pStyle w:val="FigureTitle"/>
        <w:rPr>
          <w:rtl/>
        </w:rPr>
      </w:pPr>
      <w:r>
        <w:rPr>
          <w:noProof/>
          <w:rtl/>
          <w:lang w:val="en-US" w:eastAsia="zh-CN" w:bidi="ar-SA"/>
        </w:rPr>
        <w:pict>
          <v:rect id="_x0000_s76916" style="position:absolute;left:0;text-align:left;margin-left:54.7pt;margin-top:22.6pt;width:88.05pt;height:41.7pt;z-index:252033536" filled="f" stroked="f">
            <v:textbox style="mso-next-textbox:#_x0000_s76916" inset="0,0,0,0">
              <w:txbxContent>
                <w:p w:rsidR="00F65EEF" w:rsidRPr="00B76036" w:rsidRDefault="00F65EEF" w:rsidP="00D0157B">
                  <w:pPr>
                    <w:spacing w:before="40" w:after="40"/>
                    <w:ind w:left="253" w:firstLine="14"/>
                    <w:rPr>
                      <w:rFonts w:ascii="Times New Roman Bold" w:hAnsi="Times New Roman Bold"/>
                    </w:rPr>
                  </w:pPr>
                  <w:r>
                    <w:rPr>
                      <w:rFonts w:ascii="Times New Roman Bold" w:hAnsi="Times New Roman Bold" w:hint="cs"/>
                      <w:b/>
                      <w:bCs/>
                      <w:color w:val="24282B"/>
                      <w:rtl/>
                    </w:rPr>
                    <w:t>الدخل</w:t>
                  </w:r>
                  <w:r>
                    <w:rPr>
                      <w:rFonts w:ascii="Times New Roman Bold" w:hAnsi="Times New Roman Bold"/>
                      <w:b/>
                      <w:bCs/>
                      <w:color w:val="24282B"/>
                      <w:rtl/>
                    </w:rPr>
                    <w:br/>
                  </w:r>
                  <w:r w:rsidRPr="00B76036">
                    <w:rPr>
                      <w:rFonts w:ascii="Times New Roman Bold" w:hAnsi="Times New Roman Bold" w:hint="cs"/>
                      <w:b/>
                      <w:bCs/>
                      <w:color w:val="24282B"/>
                      <w:rtl/>
                    </w:rPr>
                    <w:t xml:space="preserve">النصوع </w:t>
                  </w:r>
                  <w:r w:rsidRPr="00B76036">
                    <w:rPr>
                      <w:rFonts w:ascii="Times New Roman Bold" w:hAnsi="Times New Roman Bold"/>
                      <w:b/>
                      <w:bCs/>
                      <w:color w:val="24282B"/>
                    </w:rPr>
                    <w:t>(Y)</w:t>
                  </w:r>
                </w:p>
              </w:txbxContent>
            </v:textbox>
          </v:rect>
        </w:pict>
      </w:r>
      <w:r w:rsidR="00DB26E2">
        <w:rPr>
          <w:rFonts w:hint="cs"/>
          <w:rtl/>
        </w:rPr>
        <w:t xml:space="preserve">بنية الاعتيان في النظام </w:t>
      </w:r>
      <w:r w:rsidR="00A52A56">
        <w:t>1 080/50/I</w:t>
      </w:r>
      <w:r w:rsidR="00587DD8">
        <w:rPr>
          <w:rFonts w:ascii="Times New Roman" w:hAnsi="Times New Roman" w:cs="Times New Roman" w:hint="cs"/>
          <w:rtl/>
          <w:lang w:val="en-US"/>
        </w:rPr>
        <w:t xml:space="preserve"> </w:t>
      </w:r>
      <w:r w:rsidR="00A52A56">
        <w:rPr>
          <w:rFonts w:ascii="Times New Roman" w:hAnsi="Times New Roman" w:cs="Times New Roman"/>
        </w:rPr>
        <w:t>×</w:t>
      </w:r>
      <w:r w:rsidR="00587DD8">
        <w:rPr>
          <w:rFonts w:ascii="Times New Roman" w:hAnsi="Times New Roman" w:cs="Times New Roman" w:hint="cs"/>
          <w:rtl/>
          <w:lang w:val="en-US"/>
        </w:rPr>
        <w:t xml:space="preserve"> </w:t>
      </w:r>
      <w:r w:rsidR="00DB26E2">
        <w:t>1 920</w:t>
      </w:r>
    </w:p>
    <w:p w:rsidR="005F5FF3" w:rsidRPr="008878B1" w:rsidRDefault="005D3CF2" w:rsidP="008878B1">
      <w:pPr>
        <w:pStyle w:val="FigureNo"/>
        <w:rPr>
          <w:rtl/>
        </w:rPr>
      </w:pPr>
      <w:r>
        <w:rPr>
          <w:b/>
          <w:bCs/>
          <w:noProof/>
          <w:sz w:val="26"/>
          <w:szCs w:val="34"/>
          <w:rtl/>
          <w:lang w:val="en-US" w:eastAsia="zh-CN" w:bidi="ar-SA"/>
        </w:rPr>
        <w:pict>
          <v:rect id="_x0000_s76912" style="position:absolute;left:0;text-align:left;margin-left:22.5pt;margin-top:38.95pt;width:109.85pt;height:20.25pt;z-index:252031488" filled="f" stroked="f">
            <v:textbox style="mso-next-textbox:#_x0000_s76912" inset="0,0,0,0">
              <w:txbxContent>
                <w:p w:rsidR="00F65EEF" w:rsidRPr="009D3E76" w:rsidRDefault="00F65EEF" w:rsidP="00D0157B">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 xml:space="preserve">الخط النشيط الأول في </w:t>
                  </w:r>
                  <w:r>
                    <w:rPr>
                      <w:rFonts w:ascii="Times New Roman Bold" w:hAnsi="Times New Roman Bold" w:hint="cs"/>
                      <w:b/>
                      <w:bCs/>
                      <w:color w:val="24282B"/>
                      <w:sz w:val="16"/>
                      <w:szCs w:val="22"/>
                      <w:rtl/>
                    </w:rPr>
                    <w:t>رتل</w:t>
                  </w:r>
                </w:p>
              </w:txbxContent>
            </v:textbox>
          </v:rect>
        </w:pict>
      </w:r>
      <w:r>
        <w:rPr>
          <w:b/>
          <w:bCs/>
          <w:noProof/>
          <w:sz w:val="26"/>
          <w:szCs w:val="34"/>
          <w:rtl/>
          <w:lang w:val="en-US" w:eastAsia="zh-CN" w:bidi="ar-SA"/>
        </w:rPr>
        <w:pict>
          <v:rect id="_x0000_s76911" style="position:absolute;left:0;text-align:left;margin-left:23.8pt;margin-top:134.35pt;width:109.85pt;height:20.25pt;z-index:252029440" filled="f" stroked="f">
            <v:textbox style="mso-next-textbox:#_x0000_s76911" inset="0,0,0,0">
              <w:txbxContent>
                <w:p w:rsidR="00F65EEF" w:rsidRPr="009D3E76" w:rsidRDefault="00F65EEF" w:rsidP="00D0157B">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 xml:space="preserve">الخط النشيط الأول في </w:t>
                  </w:r>
                  <w:r>
                    <w:rPr>
                      <w:rFonts w:ascii="Times New Roman Bold" w:hAnsi="Times New Roman Bold" w:hint="cs"/>
                      <w:b/>
                      <w:bCs/>
                      <w:color w:val="24282B"/>
                      <w:sz w:val="16"/>
                      <w:szCs w:val="22"/>
                      <w:rtl/>
                    </w:rPr>
                    <w:t>رتل</w:t>
                  </w:r>
                </w:p>
              </w:txbxContent>
            </v:textbox>
          </v:rect>
        </w:pict>
      </w:r>
      <w:r>
        <w:rPr>
          <w:b/>
          <w:bCs/>
          <w:noProof/>
          <w:sz w:val="26"/>
          <w:szCs w:val="34"/>
          <w:rtl/>
          <w:lang w:val="en-US" w:eastAsia="zh-CN" w:bidi="ar-SA"/>
        </w:rPr>
        <w:pict>
          <v:rect id="_x0000_s76910" style="position:absolute;left:0;text-align:left;margin-left:24.45pt;margin-top:262.7pt;width:109.85pt;height:20.25pt;z-index:252027392" filled="f" stroked="f">
            <v:textbox style="mso-next-textbox:#_x0000_s76910" inset="0,0,0,0">
              <w:txbxContent>
                <w:p w:rsidR="00F65EEF" w:rsidRPr="009D3E76" w:rsidRDefault="00F65EEF" w:rsidP="00D0157B">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 xml:space="preserve">الخط النشيط الأول في </w:t>
                  </w:r>
                  <w:r>
                    <w:rPr>
                      <w:rFonts w:ascii="Times New Roman Bold" w:hAnsi="Times New Roman Bold" w:hint="cs"/>
                      <w:b/>
                      <w:bCs/>
                      <w:color w:val="24282B"/>
                      <w:sz w:val="16"/>
                      <w:szCs w:val="22"/>
                      <w:rtl/>
                    </w:rPr>
                    <w:t>رتل</w:t>
                  </w:r>
                </w:p>
              </w:txbxContent>
            </v:textbox>
          </v:rect>
        </w:pict>
      </w:r>
      <w:r>
        <w:rPr>
          <w:b/>
          <w:bCs/>
          <w:noProof/>
          <w:sz w:val="26"/>
          <w:szCs w:val="34"/>
          <w:rtl/>
          <w:lang w:val="en-US" w:eastAsia="zh-CN" w:bidi="ar-SA"/>
        </w:rPr>
        <w:pict>
          <v:rect id="_x0000_s76909" style="position:absolute;left:0;text-align:left;margin-left:24.45pt;margin-top:359.05pt;width:109.85pt;height:20.25pt;z-index:252025344" filled="f" stroked="f">
            <v:textbox style="mso-next-textbox:#_x0000_s76909" inset="0,0,0,0">
              <w:txbxContent>
                <w:p w:rsidR="00F65EEF" w:rsidRPr="009D3E76" w:rsidRDefault="00F65EEF" w:rsidP="00D0157B">
                  <w:pPr>
                    <w:spacing w:before="40" w:after="40"/>
                    <w:jc w:val="left"/>
                    <w:rPr>
                      <w:rFonts w:ascii="Times New Roman Bold" w:hAnsi="Times New Roman Bold"/>
                      <w:szCs w:val="22"/>
                    </w:rPr>
                  </w:pPr>
                  <w:r w:rsidRPr="009D3E76">
                    <w:rPr>
                      <w:rFonts w:ascii="Times New Roman Bold" w:hAnsi="Times New Roman Bold" w:hint="cs"/>
                      <w:b/>
                      <w:bCs/>
                      <w:color w:val="24282B"/>
                      <w:sz w:val="16"/>
                      <w:szCs w:val="22"/>
                      <w:rtl/>
                    </w:rPr>
                    <w:t xml:space="preserve">الخط النشيط الأول في </w:t>
                  </w:r>
                  <w:r>
                    <w:rPr>
                      <w:rFonts w:ascii="Times New Roman Bold" w:hAnsi="Times New Roman Bold" w:hint="cs"/>
                      <w:b/>
                      <w:bCs/>
                      <w:color w:val="24282B"/>
                      <w:sz w:val="16"/>
                      <w:szCs w:val="22"/>
                      <w:rtl/>
                    </w:rPr>
                    <w:t>رتل</w:t>
                  </w:r>
                </w:p>
              </w:txbxContent>
            </v:textbox>
          </v:rect>
        </w:pict>
      </w:r>
      <w:r>
        <w:rPr>
          <w:noProof/>
          <w:rtl/>
        </w:rPr>
        <w:pict>
          <v:group id="_x0000_s34899" style="position:absolute;left:0;text-align:left;margin-left:283pt;margin-top:31pt;width:187.45pt;height:505.15pt;z-index:251662848" coordorigin="4408,444" coordsize="4121,9566">
            <v:rect id="_x0000_s34900" style="position:absolute;left:7952;top:9794;width:511;height:308" filled="f" stroked="f">
              <v:textbox style="mso-next-textbox:#_x0000_s34900" inset="0,0,0,0">
                <w:txbxContent>
                  <w:p w:rsidR="00F65EEF" w:rsidRPr="00CA1CC3" w:rsidRDefault="00F65EEF" w:rsidP="005F5FF3">
                    <w:pPr>
                      <w:rPr>
                        <w:sz w:val="12"/>
                        <w:szCs w:val="12"/>
                        <w:rtl/>
                      </w:rPr>
                    </w:pPr>
                    <w:r w:rsidRPr="00CA1CC3">
                      <w:rPr>
                        <w:color w:val="24211D"/>
                        <w:sz w:val="12"/>
                        <w:szCs w:val="12"/>
                      </w:rPr>
                      <w:t>1620-11</w:t>
                    </w:r>
                  </w:p>
                </w:txbxContent>
              </v:textbox>
            </v:rect>
            <v:rect id="_x0000_s34901" style="position:absolute;left:5057;top:2532;width:36;height:36" fillcolor="#24282b" stroked="f"/>
            <v:rect id="_x0000_s34902" style="position:absolute;left:5057;top:2604;width:36;height:24" fillcolor="#24282b" stroked="f"/>
            <v:rect id="_x0000_s34903" style="position:absolute;left:5057;top:2664;width:36;height:36" fillcolor="#24282b" stroked="f"/>
            <v:rect id="_x0000_s34904" style="position:absolute;left:5057;top:2724;width:36;height:36" fillcolor="#24282b" stroked="f"/>
            <v:rect id="_x0000_s34905" style="position:absolute;left:5057;top:2796;width:36;height:24" fillcolor="#24282b" stroked="f"/>
            <v:rect id="_x0000_s34906" style="position:absolute;left:5057;top:2856;width:36;height:24" fillcolor="#24282b" stroked="f"/>
            <v:rect id="_x0000_s34907" style="position:absolute;left:5057;top:2916;width:36;height:36" fillcolor="#24282b" stroked="f"/>
            <v:rect id="_x0000_s34908" style="position:absolute;left:5057;top:2976;width:36;height:36" fillcolor="#24282b" stroked="f"/>
            <v:rect id="_x0000_s34909" style="position:absolute;left:5057;top:3048;width:36;height:24" fillcolor="#24282b" stroked="f"/>
            <v:rect id="_x0000_s34910" style="position:absolute;left:5057;top:3108;width:36;height:37" fillcolor="#24282b" stroked="f"/>
            <v:rect id="_x0000_s34911" style="position:absolute;left:5057;top:3169;width:36;height:36" fillcolor="#24282b" stroked="f"/>
            <v:rect id="_x0000_s34912" style="position:absolute;left:5057;top:3241;width:36;height:24" fillcolor="#24282b" stroked="f"/>
            <v:rect id="_x0000_s34913" style="position:absolute;left:5057;top:3301;width:36;height:36" fillcolor="#24282b" stroked="f"/>
            <v:rect id="_x0000_s34914" style="position:absolute;left:5057;top:3361;width:36;height:36" fillcolor="#24282b" stroked="f"/>
            <v:rect id="_x0000_s34915" style="position:absolute;left:5057;top:3433;width:36;height:24" fillcolor="#24282b" stroked="f"/>
            <v:rect id="_x0000_s34916" style="position:absolute;left:5057;top:3493;width:36;height:24" fillcolor="#24282b" stroked="f"/>
            <v:rect id="_x0000_s34917" style="position:absolute;left:5057;top:3553;width:36;height:36" fillcolor="#24282b" stroked="f"/>
            <v:rect id="_x0000_s34918" style="position:absolute;left:5057;top:3625;width:36;height:24" fillcolor="#24282b" stroked="f"/>
            <v:rect id="_x0000_s34919" style="position:absolute;left:5057;top:3685;width:36;height:36" fillcolor="#24282b" stroked="f"/>
            <v:rect id="_x0000_s34920" style="position:absolute;left:5057;top:3745;width:36;height:36" fillcolor="#24282b" stroked="f"/>
            <v:rect id="_x0000_s34921" style="position:absolute;left:5057;top:3817;width:36;height:24" fillcolor="#24282b" stroked="f"/>
            <v:rect id="_x0000_s34922" style="position:absolute;left:5057;top:3877;width:36;height:24" fillcolor="#24282b" stroked="f"/>
            <v:rect id="_x0000_s34923" style="position:absolute;left:5057;top:3937;width:36;height:36" fillcolor="#24282b" stroked="f"/>
            <v:rect id="_x0000_s34924" style="position:absolute;left:5057;top:3997;width:36;height:36" fillcolor="#24282b" stroked="f"/>
            <v:rect id="_x0000_s34925" style="position:absolute;left:5057;top:4069;width:36;height:24" fillcolor="#24282b" stroked="f"/>
            <v:rect id="_x0000_s34926" style="position:absolute;left:5057;top:4129;width:36;height:36" fillcolor="#24282b" stroked="f"/>
            <v:rect id="_x0000_s34927" style="position:absolute;left:4408;top:444;width:37;height:36" fillcolor="#24282b" stroked="f"/>
            <v:rect id="_x0000_s34928" style="position:absolute;left:4408;top:516;width:37;height:36" fillcolor="#24282b" stroked="f"/>
            <v:rect id="_x0000_s34929" style="position:absolute;left:4408;top:576;width:37;height:36" fillcolor="#24282b" stroked="f"/>
            <v:rect id="_x0000_s34930" style="position:absolute;left:4408;top:636;width:37;height:36" fillcolor="#24282b" stroked="f"/>
            <v:rect id="_x0000_s34931" style="position:absolute;left:4408;top:708;width:37;height:24" fillcolor="#24282b" stroked="f"/>
            <v:rect id="_x0000_s34932" style="position:absolute;left:4408;top:768;width:37;height:36" fillcolor="#24282b" stroked="f"/>
            <v:rect id="_x0000_s34933" style="position:absolute;left:4408;top:828;width:37;height:36" fillcolor="#24282b" stroked="f"/>
            <v:rect id="_x0000_s34934" style="position:absolute;left:4408;top:900;width:37;height:24" fillcolor="#24282b" stroked="f"/>
            <v:rect id="_x0000_s34935" style="position:absolute;left:4408;top:960;width:37;height:36" fillcolor="#24282b" stroked="f"/>
            <v:rect id="_x0000_s34936" style="position:absolute;left:4408;top:1020;width:37;height:36" fillcolor="#24282b" stroked="f"/>
            <v:rect id="_x0000_s34937" style="position:absolute;left:4408;top:1092;width:37;height:24" fillcolor="#24282b" stroked="f"/>
            <v:rect id="_x0000_s34938" style="position:absolute;left:4408;top:1152;width:37;height:36" fillcolor="#24282b" stroked="f"/>
            <v:rect id="_x0000_s34939" style="position:absolute;left:4408;top:1212;width:37;height:36" fillcolor="#24282b" stroked="f"/>
            <v:rect id="_x0000_s34940" style="position:absolute;left:4408;top:1284;width:37;height:24" fillcolor="#24282b" stroked="f"/>
            <v:rect id="_x0000_s34941" style="position:absolute;left:4408;top:1344;width:37;height:36" fillcolor="#24282b" stroked="f"/>
            <v:rect id="_x0000_s34942" style="position:absolute;left:4408;top:1404;width:37;height:36" fillcolor="#24282b" stroked="f"/>
            <v:rect id="_x0000_s34943" style="position:absolute;left:4408;top:1476;width:37;height:24" fillcolor="#24282b" stroked="f"/>
            <v:rect id="_x0000_s34944" style="position:absolute;left:4408;top:1536;width:37;height:36" fillcolor="#24282b" stroked="f"/>
            <v:rect id="_x0000_s34945" style="position:absolute;left:4408;top:1596;width:37;height:36" fillcolor="#24282b" stroked="f"/>
            <v:rect id="_x0000_s34946" style="position:absolute;left:4408;top:1656;width:37;height:36" fillcolor="#24282b" stroked="f"/>
            <v:rect id="_x0000_s34947" style="position:absolute;left:4408;top:1728;width:37;height:24" fillcolor="#24282b" stroked="f"/>
            <v:rect id="_x0000_s34948" style="position:absolute;left:4408;top:1788;width:37;height:36" fillcolor="#24282b" stroked="f"/>
            <v:rect id="_x0000_s34949" style="position:absolute;left:4408;top:1848;width:37;height:36" fillcolor="#24282b" stroked="f"/>
            <v:rect id="_x0000_s34950" style="position:absolute;left:4408;top:1920;width:37;height:24" fillcolor="#24282b" stroked="f"/>
            <v:rect id="_x0000_s34951" style="position:absolute;left:4408;top:1980;width:37;height:36" fillcolor="#24282b" stroked="f"/>
            <v:rect id="_x0000_s34952" style="position:absolute;left:4408;top:2040;width:37;height:36" fillcolor="#24282b" stroked="f"/>
            <v:rect id="_x0000_s34953" style="position:absolute;left:4408;top:2112;width:37;height:24" fillcolor="#24282b" stroked="f"/>
            <v:rect id="_x0000_s34954" style="position:absolute;left:4408;top:2172;width:37;height:36" fillcolor="#24282b" stroked="f"/>
            <v:rect id="_x0000_s34955" style="position:absolute;left:4408;top:2232;width:37;height:36" fillcolor="#24282b" stroked="f"/>
            <v:rect id="_x0000_s34956" style="position:absolute;left:4408;top:2292;width:37;height:36" fillcolor="#24282b" stroked="f"/>
            <v:rect id="_x0000_s34957" style="position:absolute;left:4408;top:2364;width:37;height:24" fillcolor="#24282b" stroked="f"/>
            <v:rect id="_x0000_s34958" style="position:absolute;left:4408;top:2424;width:37;height:36" fillcolor="#24282b" stroked="f"/>
            <v:rect id="_x0000_s34959" style="position:absolute;left:4408;top:2484;width:37;height:36" fillcolor="#24282b" stroked="f"/>
            <v:rect id="_x0000_s34960" style="position:absolute;left:4408;top:2556;width:37;height:24" fillcolor="#24282b" stroked="f"/>
            <v:rect id="_x0000_s34961" style="position:absolute;left:4408;top:2616;width:37;height:36" fillcolor="#24282b" stroked="f"/>
            <v:rect id="_x0000_s34962" style="position:absolute;left:4408;top:2676;width:37;height:36" fillcolor="#24282b" stroked="f"/>
            <v:rect id="_x0000_s34963" style="position:absolute;left:4408;top:2748;width:37;height:24" fillcolor="#24282b" stroked="f"/>
            <v:rect id="_x0000_s34964" style="position:absolute;left:4408;top:2808;width:37;height:36" fillcolor="#24282b" stroked="f"/>
            <v:rect id="_x0000_s34965" style="position:absolute;left:4408;top:2868;width:37;height:36" fillcolor="#24282b" stroked="f"/>
            <v:rect id="_x0000_s34966" style="position:absolute;left:4408;top:2928;width:37;height:36" fillcolor="#24282b" stroked="f"/>
            <v:rect id="_x0000_s34967" style="position:absolute;left:4408;top:3000;width:37;height:24" fillcolor="#24282b" stroked="f"/>
            <v:rect id="_x0000_s34968" style="position:absolute;left:4408;top:3060;width:37;height:36" fillcolor="#24282b" stroked="f"/>
            <v:rect id="_x0000_s34969" style="position:absolute;left:4408;top:3121;width:37;height:36" fillcolor="#24282b" stroked="f"/>
            <v:rect id="_x0000_s34970" style="position:absolute;left:4408;top:3193;width:37;height:24" fillcolor="#24282b" stroked="f"/>
            <v:rect id="_x0000_s34971" style="position:absolute;left:4408;top:3253;width:37;height:36" fillcolor="#24282b" stroked="f"/>
            <v:rect id="_x0000_s34972" style="position:absolute;left:4408;top:3313;width:37;height:36" fillcolor="#24282b" stroked="f"/>
            <v:rect id="_x0000_s34973" style="position:absolute;left:4408;top:3385;width:37;height:24" fillcolor="#24282b" stroked="f"/>
            <v:rect id="_x0000_s34974" style="position:absolute;left:4408;top:3445;width:37;height:36" fillcolor="#24282b" stroked="f"/>
            <v:rect id="_x0000_s34975" style="position:absolute;left:4408;top:3505;width:37;height:36" fillcolor="#24282b" stroked="f"/>
            <v:rect id="_x0000_s34976" style="position:absolute;left:4408;top:3565;width:37;height:36" fillcolor="#24282b" stroked="f"/>
            <v:rect id="_x0000_s34977" style="position:absolute;left:4408;top:3637;width:37;height:36" fillcolor="#24282b" stroked="f"/>
            <v:rect id="_x0000_s34978" style="position:absolute;left:4408;top:3697;width:37;height:36" fillcolor="#24282b" stroked="f"/>
            <v:rect id="_x0000_s34979" style="position:absolute;left:4408;top:3769;width:37;height:24" fillcolor="#24282b" stroked="f"/>
            <v:rect id="_x0000_s34980" style="position:absolute;left:4408;top:3829;width:37;height:36" fillcolor="#24282b" stroked="f"/>
            <v:rect id="_x0000_s34981" style="position:absolute;left:4408;top:3889;width:37;height:36" fillcolor="#24282b" stroked="f"/>
            <v:rect id="_x0000_s34982" style="position:absolute;left:4408;top:3949;width:37;height:36" fillcolor="#24282b" stroked="f"/>
            <v:rect id="_x0000_s34983" style="position:absolute;left:4408;top:4021;width:37;height:36" fillcolor="#24282b" stroked="f"/>
            <v:rect id="_x0000_s34984" style="position:absolute;left:4408;top:4081;width:37;height:36" fillcolor="#24282b" stroked="f"/>
            <v:rect id="_x0000_s34985" style="position:absolute;left:4408;top:4141;width:37;height:36" fillcolor="#24282b" stroked="f"/>
            <v:rect id="_x0000_s34986" style="position:absolute;left:4408;top:4213;width:37;height:24" fillcolor="#24282b" stroked="f"/>
            <v:rect id="_x0000_s34987" style="position:absolute;left:4408;top:4273;width:37;height:36" fillcolor="#24282b" stroked="f"/>
            <v:rect id="_x0000_s34988" style="position:absolute;left:4408;top:4333;width:37;height:36" fillcolor="#24282b" stroked="f"/>
            <v:rect id="_x0000_s34989" style="position:absolute;left:4408;top:4405;width:37;height:24" fillcolor="#24282b" stroked="f"/>
            <v:rect id="_x0000_s34990" style="position:absolute;left:4408;top:4465;width:37;height:36" fillcolor="#24282b" stroked="f"/>
            <v:rect id="_x0000_s34991" style="position:absolute;left:4408;top:4525;width:37;height:36" fillcolor="#24282b" stroked="f"/>
            <v:rect id="_x0000_s34992" style="position:absolute;left:4408;top:4585;width:37;height:36" fillcolor="#24282b" stroked="f"/>
            <v:rect id="_x0000_s34993" style="position:absolute;left:4408;top:4657;width:37;height:36" fillcolor="#24282b" stroked="f"/>
            <v:rect id="_x0000_s34994" style="position:absolute;left:4408;top:4717;width:37;height:36" fillcolor="#24282b" stroked="f"/>
            <v:rect id="_x0000_s34995" style="position:absolute;left:4408;top:4777;width:37;height:36" fillcolor="#24282b" stroked="f"/>
            <v:rect id="_x0000_s34996" style="position:absolute;left:4408;top:4849;width:37;height:12" fillcolor="#24282b" stroked="f"/>
            <v:rect id="_x0000_s34997" style="position:absolute;left:4408;top:4897;width:37;height:36" fillcolor="#24282b" stroked="f"/>
            <v:rect id="_x0000_s34998" style="position:absolute;left:4408;top:4957;width:37;height:36" fillcolor="#24282b" stroked="f"/>
            <v:rect id="_x0000_s34999" style="position:absolute;left:4408;top:5029;width:37;height:24" fillcolor="#24282b" stroked="f"/>
            <v:rect id="_x0000_s35000" style="position:absolute;left:4408;top:5089;width:37;height:36" fillcolor="#24282b" stroked="f"/>
            <v:rect id="_x0000_s35001" style="position:absolute;left:4408;top:5149;width:37;height:36" fillcolor="#24282b" stroked="f"/>
            <v:rect id="_x0000_s35002" style="position:absolute;left:4408;top:5209;width:37;height:36" fillcolor="#24282b" stroked="f"/>
            <v:rect id="_x0000_s35003" style="position:absolute;left:4408;top:5281;width:37;height:36" fillcolor="#24282b" stroked="f"/>
            <v:rect id="_x0000_s35004" style="position:absolute;left:4408;top:5341;width:37;height:36" fillcolor="#24282b" stroked="f"/>
            <v:rect id="_x0000_s35005" style="position:absolute;left:4408;top:5401;width:37;height:36" fillcolor="#24282b" stroked="f"/>
            <v:rect id="_x0000_s35006" style="position:absolute;left:4408;top:5473;width:37;height:24" fillcolor="#24282b" stroked="f"/>
            <v:rect id="_x0000_s35007" style="position:absolute;left:4408;top:5533;width:37;height:36" fillcolor="#24282b" stroked="f"/>
            <v:rect id="_x0000_s35008" style="position:absolute;left:4408;top:5593;width:37;height:36" fillcolor="#24282b" stroked="f"/>
            <v:rect id="_x0000_s35009" style="position:absolute;left:4408;top:5665;width:37;height:24" fillcolor="#24282b" stroked="f"/>
            <v:rect id="_x0000_s35010" style="position:absolute;left:4408;top:5725;width:37;height:36" fillcolor="#24282b" stroked="f"/>
            <v:rect id="_x0000_s35011" style="position:absolute;left:4408;top:5785;width:37;height:36" fillcolor="#24282b" stroked="f"/>
            <v:rect id="_x0000_s35012" style="position:absolute;left:4408;top:5845;width:37;height:36" fillcolor="#24282b" stroked="f"/>
            <v:rect id="_x0000_s35013" style="position:absolute;left:4408;top:5917;width:37;height:36" fillcolor="#24282b" stroked="f"/>
            <v:rect id="_x0000_s35014" style="position:absolute;left:4408;top:5977;width:37;height:36" fillcolor="#24282b" stroked="f"/>
            <v:rect id="_x0000_s35015" style="position:absolute;left:4408;top:6049;width:37;height:24" fillcolor="#24282b" stroked="f"/>
            <v:rect id="_x0000_s35016" style="position:absolute;left:4408;top:6109;width:37;height:36" fillcolor="#24282b" stroked="f"/>
            <v:rect id="_x0000_s35017" style="position:absolute;left:4408;top:6169;width:37;height:36" fillcolor="#24282b" stroked="f"/>
            <v:rect id="_x0000_s35018" style="position:absolute;left:4408;top:6241;width:37;height:24" fillcolor="#24282b" stroked="f"/>
            <v:rect id="_x0000_s35019" style="position:absolute;left:4408;top:6301;width:37;height:36" fillcolor="#24282b" stroked="f"/>
            <v:rect id="_x0000_s35020" style="position:absolute;left:4408;top:6361;width:37;height:36" fillcolor="#24282b" stroked="f"/>
            <v:rect id="_x0000_s35021" style="position:absolute;left:4408;top:6421;width:37;height:36" fillcolor="#24282b" stroked="f"/>
            <v:rect id="_x0000_s35022" style="position:absolute;left:4408;top:6493;width:37;height:24" fillcolor="#24282b" stroked="f"/>
            <v:rect id="_x0000_s35023" style="position:absolute;left:4408;top:6553;width:37;height:36" fillcolor="#24282b" stroked="f"/>
            <v:rect id="_x0000_s35024" style="position:absolute;left:4408;top:6613;width:37;height:36" fillcolor="#24282b" stroked="f"/>
            <v:rect id="_x0000_s35025" style="position:absolute;left:4408;top:6685;width:37;height:24" fillcolor="#24282b" stroked="f"/>
            <v:rect id="_x0000_s35026" style="position:absolute;left:4408;top:6745;width:37;height:36" fillcolor="#24282b" stroked="f"/>
            <v:rect id="_x0000_s35027" style="position:absolute;left:4408;top:6805;width:37;height:36" fillcolor="#24282b" stroked="f"/>
            <v:rect id="_x0000_s35028" style="position:absolute;left:4408;top:6877;width:37;height:24" fillcolor="#24282b" stroked="f"/>
            <v:rect id="_x0000_s35029" style="position:absolute;left:4408;top:6937;width:37;height:36" fillcolor="#24282b" stroked="f"/>
            <v:rect id="_x0000_s35030" style="position:absolute;left:4408;top:6997;width:37;height:36" fillcolor="#24282b" stroked="f"/>
            <v:rect id="_x0000_s35031" style="position:absolute;left:4408;top:7057;width:37;height:36" fillcolor="#24282b" stroked="f"/>
            <v:rect id="_x0000_s35032" style="position:absolute;left:4408;top:7129;width:37;height:24" fillcolor="#24282b" stroked="f"/>
            <v:rect id="_x0000_s35033" style="position:absolute;left:4408;top:7189;width:37;height:36" fillcolor="#24282b" stroked="f"/>
            <v:rect id="_x0000_s35034" style="position:absolute;left:4408;top:7249;width:37;height:36" fillcolor="#24282b" stroked="f"/>
            <v:rect id="_x0000_s35035" style="position:absolute;left:4408;top:7321;width:37;height:24" fillcolor="#24282b" stroked="f"/>
            <v:rect id="_x0000_s35036" style="position:absolute;left:4408;top:7381;width:37;height:36" fillcolor="#24282b" stroked="f"/>
            <v:rect id="_x0000_s35037" style="position:absolute;left:4408;top:7441;width:37;height:36" fillcolor="#24282b" stroked="f"/>
            <v:rect id="_x0000_s35038" style="position:absolute;left:4408;top:7513;width:37;height:24" fillcolor="#24282b" stroked="f"/>
            <v:rect id="_x0000_s35039" style="position:absolute;left:4408;top:7573;width:37;height:36" fillcolor="#24282b" stroked="f"/>
            <v:rect id="_x0000_s35040" style="position:absolute;left:4408;top:7633;width:37;height:36" fillcolor="#24282b" stroked="f"/>
            <v:rect id="_x0000_s35041" style="position:absolute;left:4408;top:7693;width:37;height:36" fillcolor="#24282b" stroked="f"/>
            <v:rect id="_x0000_s35042" style="position:absolute;left:4408;top:7765;width:37;height:24" fillcolor="#24282b" stroked="f"/>
            <v:rect id="_x0000_s35043" style="position:absolute;left:4408;top:7825;width:37;height:36" fillcolor="#24282b" stroked="f"/>
            <v:rect id="_x0000_s35044" style="position:absolute;left:4408;top:7885;width:37;height:36" fillcolor="#24282b" stroked="f"/>
            <v:rect id="_x0000_s35045" style="position:absolute;left:4408;top:7957;width:37;height:24" fillcolor="#24282b" stroked="f"/>
            <v:rect id="_x0000_s35046" style="position:absolute;left:4408;top:8017;width:37;height:36" fillcolor="#24282b" stroked="f"/>
            <v:rect id="_x0000_s35047" style="position:absolute;left:4408;top:8077;width:37;height:36" fillcolor="#24282b" stroked="f"/>
            <v:rect id="_x0000_s35048" style="position:absolute;left:4408;top:8149;width:37;height:24" fillcolor="#24282b" stroked="f"/>
            <v:rect id="_x0000_s35049" style="position:absolute;left:4408;top:8209;width:37;height:36" fillcolor="#24282b" stroked="f"/>
            <v:rect id="_x0000_s35050" style="position:absolute;left:4408;top:8269;width:37;height:36" fillcolor="#24282b" stroked="f"/>
            <v:rect id="_x0000_s35051" style="position:absolute;left:4408;top:8329;width:37;height:36" fillcolor="#24282b" stroked="f"/>
            <v:rect id="_x0000_s35052" style="position:absolute;left:4408;top:8401;width:37;height:36" fillcolor="#24282b" stroked="f"/>
            <v:rect id="_x0000_s35053" style="position:absolute;left:4408;top:8461;width:37;height:36" fillcolor="#24282b" stroked="f"/>
            <v:rect id="_x0000_s35054" style="position:absolute;left:4408;top:8533;width:37;height:24" fillcolor="#24282b" stroked="f"/>
            <v:rect id="_x0000_s35055" style="position:absolute;left:4408;top:8593;width:37;height:36" fillcolor="#24282b" stroked="f"/>
            <v:rect id="_x0000_s35056" style="position:absolute;left:4408;top:8653;width:37;height:36" fillcolor="#24282b" stroked="f"/>
            <v:rect id="_x0000_s35057" style="position:absolute;left:4408;top:8713;width:37;height:36" fillcolor="#24282b" stroked="f"/>
            <v:rect id="_x0000_s35058" style="position:absolute;left:4408;top:8785;width:37;height:36" fillcolor="#24282b" stroked="f"/>
            <v:rect id="_x0000_s35059" style="position:absolute;left:5694;top:444;width:36;height:36" fillcolor="#24282b" stroked="f"/>
            <v:rect id="_x0000_s35060" style="position:absolute;left:5694;top:516;width:36;height:36" fillcolor="#24282b" stroked="f"/>
            <v:rect id="_x0000_s35061" style="position:absolute;left:5694;top:576;width:36;height:36" fillcolor="#24282b" stroked="f"/>
            <v:rect id="_x0000_s35062" style="position:absolute;left:5694;top:636;width:36;height:36" fillcolor="#24282b" stroked="f"/>
            <v:rect id="_x0000_s35063" style="position:absolute;left:5694;top:708;width:36;height:24" fillcolor="#24282b" stroked="f"/>
            <v:rect id="_x0000_s35064" style="position:absolute;left:5694;top:768;width:36;height:36" fillcolor="#24282b" stroked="f"/>
            <v:rect id="_x0000_s35065" style="position:absolute;left:5694;top:828;width:36;height:36" fillcolor="#24282b" stroked="f"/>
            <v:rect id="_x0000_s35066" style="position:absolute;left:5694;top:900;width:36;height:24" fillcolor="#24282b" stroked="f"/>
            <v:rect id="_x0000_s35067" style="position:absolute;left:5694;top:960;width:36;height:36" fillcolor="#24282b" stroked="f"/>
            <v:rect id="_x0000_s35068" style="position:absolute;left:5694;top:1020;width:36;height:36" fillcolor="#24282b" stroked="f"/>
            <v:rect id="_x0000_s35069" style="position:absolute;left:5694;top:1092;width:36;height:24" fillcolor="#24282b" stroked="f"/>
            <v:rect id="_x0000_s35070" style="position:absolute;left:5694;top:1152;width:36;height:36" fillcolor="#24282b" stroked="f"/>
            <v:rect id="_x0000_s35071" style="position:absolute;left:5694;top:1212;width:36;height:36" fillcolor="#24282b" stroked="f"/>
            <v:rect id="_x0000_s35072" style="position:absolute;left:5694;top:1284;width:36;height:24" fillcolor="#24282b" stroked="f"/>
            <v:rect id="_x0000_s35073" style="position:absolute;left:5694;top:1344;width:36;height:36" fillcolor="#24282b" stroked="f"/>
            <v:rect id="_x0000_s35074" style="position:absolute;left:5694;top:1404;width:36;height:36" fillcolor="#24282b" stroked="f"/>
            <v:rect id="_x0000_s35075" style="position:absolute;left:5694;top:1476;width:36;height:24" fillcolor="#24282b" stroked="f"/>
            <v:rect id="_x0000_s35076" style="position:absolute;left:5694;top:1536;width:36;height:36" fillcolor="#24282b" stroked="f"/>
            <v:rect id="_x0000_s35077" style="position:absolute;left:5694;top:1596;width:36;height:36" fillcolor="#24282b" stroked="f"/>
            <v:rect id="_x0000_s35078" style="position:absolute;left:5694;top:1656;width:36;height:36" fillcolor="#24282b" stroked="f"/>
            <v:rect id="_x0000_s35079" style="position:absolute;left:5694;top:1728;width:36;height:24" fillcolor="#24282b" stroked="f"/>
            <v:rect id="_x0000_s35080" style="position:absolute;left:5694;top:1788;width:36;height:36" fillcolor="#24282b" stroked="f"/>
            <v:rect id="_x0000_s35081" style="position:absolute;left:5694;top:1848;width:36;height:36" fillcolor="#24282b" stroked="f"/>
            <v:rect id="_x0000_s35082" style="position:absolute;left:5694;top:1920;width:36;height:24" fillcolor="#24282b" stroked="f"/>
            <v:rect id="_x0000_s35083" style="position:absolute;left:5694;top:1980;width:36;height:36" fillcolor="#24282b" stroked="f"/>
            <v:rect id="_x0000_s35084" style="position:absolute;left:5694;top:2040;width:36;height:36" fillcolor="#24282b" stroked="f"/>
            <v:rect id="_x0000_s35085" style="position:absolute;left:5694;top:2112;width:36;height:24" fillcolor="#24282b" stroked="f"/>
            <v:rect id="_x0000_s35086" style="position:absolute;left:5694;top:2172;width:36;height:36" fillcolor="#24282b" stroked="f"/>
            <v:rect id="_x0000_s35087" style="position:absolute;left:5694;top:2232;width:36;height:36" fillcolor="#24282b" stroked="f"/>
            <v:rect id="_x0000_s35088" style="position:absolute;left:5694;top:2292;width:36;height:36" fillcolor="#24282b" stroked="f"/>
            <v:rect id="_x0000_s35089" style="position:absolute;left:5694;top:2364;width:36;height:24" fillcolor="#24282b" stroked="f"/>
            <v:rect id="_x0000_s35090" style="position:absolute;left:5694;top:2424;width:36;height:36" fillcolor="#24282b" stroked="f"/>
            <v:rect id="_x0000_s35091" style="position:absolute;left:5694;top:2484;width:36;height:36" fillcolor="#24282b" stroked="f"/>
            <v:rect id="_x0000_s35092" style="position:absolute;left:5694;top:2556;width:36;height:24" fillcolor="#24282b" stroked="f"/>
            <v:rect id="_x0000_s35093" style="position:absolute;left:5694;top:2616;width:36;height:36" fillcolor="#24282b" stroked="f"/>
            <v:rect id="_x0000_s35094" style="position:absolute;left:5694;top:2676;width:36;height:36" fillcolor="#24282b" stroked="f"/>
            <v:rect id="_x0000_s35095" style="position:absolute;left:5694;top:2748;width:36;height:24" fillcolor="#24282b" stroked="f"/>
            <v:rect id="_x0000_s35096" style="position:absolute;left:5694;top:2808;width:36;height:36" fillcolor="#24282b" stroked="f"/>
            <v:rect id="_x0000_s35097" style="position:absolute;left:5694;top:2868;width:36;height:36" fillcolor="#24282b" stroked="f"/>
            <v:rect id="_x0000_s35098" style="position:absolute;left:5694;top:2928;width:36;height:36" fillcolor="#24282b" stroked="f"/>
            <v:rect id="_x0000_s35099" style="position:absolute;left:5694;top:3000;width:36;height:24" fillcolor="#24282b" stroked="f"/>
            <w10:wrap anchorx="page"/>
          </v:group>
        </w:pict>
      </w:r>
      <w:r>
        <w:rPr>
          <w:rtl/>
        </w:rPr>
      </w:r>
      <w:r>
        <w:pict>
          <v:group id="_x0000_s23613" editas="canvas" style="width:423.85pt;height:525.85pt;mso-position-horizontal-relative:char;mso-position-vertical-relative:line" coordsize="8477,10517">
            <o:lock v:ext="edit" aspectratio="t"/>
            <v:shape id="_x0000_s23614" type="#_x0000_t75" style="position:absolute;width:8477;height:10517" o:preferrelative="f">
              <v:fill o:detectmouseclick="t"/>
              <v:path o:extrusionok="t" o:connecttype="none"/>
              <o:lock v:ext="edit" text="t"/>
            </v:shape>
            <v:rect id="_x0000_s76913" style="position:absolute;top:6213;width:2502;height:880" filled="f" stroked="f">
              <v:textbox style="mso-next-textbox:#_x0000_s76913" inset="0,0,0,0">
                <w:txbxContent>
                  <w:p w:rsidR="00F65EEF" w:rsidRPr="00B76036" w:rsidRDefault="00F65EEF" w:rsidP="00D0157B">
                    <w:pPr>
                      <w:spacing w:before="40" w:after="40"/>
                      <w:ind w:left="458"/>
                      <w:rPr>
                        <w:b/>
                        <w:bCs/>
                        <w:color w:val="24282B"/>
                        <w:rtl/>
                      </w:rPr>
                    </w:pPr>
                    <w:r w:rsidRPr="00B76036">
                      <w:rPr>
                        <w:rFonts w:hint="cs"/>
                        <w:b/>
                        <w:bCs/>
                        <w:color w:val="24282B"/>
                        <w:rtl/>
                      </w:rPr>
                      <w:t>الخرج</w:t>
                    </w:r>
                  </w:p>
                  <w:p w:rsidR="00F65EEF" w:rsidRPr="00B76036" w:rsidRDefault="00F65EEF" w:rsidP="00D0157B">
                    <w:pPr>
                      <w:spacing w:before="40" w:after="40"/>
                      <w:ind w:left="458"/>
                    </w:pPr>
                    <w:r w:rsidRPr="00B76036">
                      <w:rPr>
                        <w:rFonts w:hint="cs"/>
                        <w:b/>
                        <w:bCs/>
                        <w:color w:val="24282B"/>
                        <w:rtl/>
                      </w:rPr>
                      <w:t xml:space="preserve">الفرق اللوني </w:t>
                    </w:r>
                    <w:r w:rsidRPr="00B76036">
                      <w:rPr>
                        <w:b/>
                        <w:bCs/>
                        <w:color w:val="24282B"/>
                      </w:rPr>
                      <w:t>C</w:t>
                    </w:r>
                    <w:r w:rsidRPr="00B76036">
                      <w:rPr>
                        <w:b/>
                        <w:bCs/>
                        <w:color w:val="24282B"/>
                        <w:vertAlign w:val="subscript"/>
                      </w:rPr>
                      <w:t>R</w:t>
                    </w:r>
                    <w:r w:rsidRPr="001D4B5B">
                      <w:rPr>
                        <w:b/>
                        <w:bCs/>
                        <w:color w:val="24282B"/>
                      </w:rPr>
                      <w:t>)</w:t>
                    </w:r>
                    <w:r>
                      <w:rPr>
                        <w:rFonts w:hint="cs"/>
                        <w:b/>
                        <w:bCs/>
                        <w:color w:val="24282B"/>
                        <w:rtl/>
                      </w:rPr>
                      <w:t>،</w:t>
                    </w:r>
                    <w:r>
                      <w:rPr>
                        <w:rFonts w:hint="cs"/>
                        <w:b/>
                        <w:bCs/>
                        <w:color w:val="24282B"/>
                        <w:rtl/>
                        <w:lang w:bidi="ar-EG"/>
                      </w:rPr>
                      <w:t xml:space="preserve"> </w:t>
                    </w:r>
                    <w:r>
                      <w:rPr>
                        <w:b/>
                        <w:bCs/>
                        <w:color w:val="24282B"/>
                      </w:rPr>
                      <w:t>(</w:t>
                    </w:r>
                    <w:r w:rsidRPr="00B76036">
                      <w:rPr>
                        <w:b/>
                        <w:bCs/>
                        <w:color w:val="24282B"/>
                      </w:rPr>
                      <w:t>C</w:t>
                    </w:r>
                    <w:r w:rsidRPr="00B76036">
                      <w:rPr>
                        <w:b/>
                        <w:bCs/>
                        <w:color w:val="24282B"/>
                        <w:vertAlign w:val="subscript"/>
                      </w:rPr>
                      <w:t>B</w:t>
                    </w:r>
                  </w:p>
                </w:txbxContent>
              </v:textbox>
            </v:rect>
            <v:rect id="_x0000_s76914" style="position:absolute;left:13;top:4147;width:2502;height:880" filled="f" stroked="f">
              <v:textbox style="mso-next-textbox:#_x0000_s76914" inset="0,0,0,0">
                <w:txbxContent>
                  <w:p w:rsidR="00F65EEF" w:rsidRPr="00B76036" w:rsidRDefault="00F65EEF" w:rsidP="00D0157B">
                    <w:pPr>
                      <w:spacing w:before="40" w:after="40"/>
                      <w:ind w:left="458"/>
                      <w:rPr>
                        <w:b/>
                        <w:bCs/>
                        <w:color w:val="24282B"/>
                        <w:rtl/>
                      </w:rPr>
                    </w:pPr>
                    <w:r>
                      <w:rPr>
                        <w:rFonts w:hint="cs"/>
                        <w:b/>
                        <w:bCs/>
                        <w:color w:val="24282B"/>
                        <w:rtl/>
                      </w:rPr>
                      <w:t>الدخل</w:t>
                    </w:r>
                  </w:p>
                  <w:p w:rsidR="00F65EEF" w:rsidRPr="00B76036" w:rsidRDefault="00F65EEF" w:rsidP="00EC5A25">
                    <w:pPr>
                      <w:spacing w:before="40" w:after="40"/>
                      <w:ind w:left="458"/>
                    </w:pPr>
                    <w:r w:rsidRPr="00B76036">
                      <w:rPr>
                        <w:rFonts w:hint="cs"/>
                        <w:b/>
                        <w:bCs/>
                        <w:color w:val="24282B"/>
                        <w:rtl/>
                      </w:rPr>
                      <w:t xml:space="preserve">الفرق اللوني </w:t>
                    </w:r>
                    <w:r w:rsidRPr="00B76036">
                      <w:rPr>
                        <w:b/>
                        <w:bCs/>
                        <w:color w:val="24282B"/>
                      </w:rPr>
                      <w:t>C</w:t>
                    </w:r>
                    <w:r w:rsidRPr="00B76036">
                      <w:rPr>
                        <w:b/>
                        <w:bCs/>
                        <w:color w:val="24282B"/>
                        <w:vertAlign w:val="subscript"/>
                      </w:rPr>
                      <w:t>R</w:t>
                    </w:r>
                    <w:r w:rsidRPr="001D4B5B">
                      <w:rPr>
                        <w:b/>
                        <w:bCs/>
                        <w:color w:val="24282B"/>
                      </w:rPr>
                      <w:t>)</w:t>
                    </w:r>
                    <w:r>
                      <w:rPr>
                        <w:rFonts w:hint="cs"/>
                        <w:b/>
                        <w:bCs/>
                        <w:color w:val="24282B"/>
                        <w:rtl/>
                      </w:rPr>
                      <w:t>،</w:t>
                    </w:r>
                    <w:r>
                      <w:rPr>
                        <w:rFonts w:hint="cs"/>
                        <w:b/>
                        <w:bCs/>
                        <w:color w:val="24282B"/>
                        <w:rtl/>
                        <w:lang w:bidi="ar-EG"/>
                      </w:rPr>
                      <w:t xml:space="preserve"> </w:t>
                    </w:r>
                    <w:r>
                      <w:rPr>
                        <w:b/>
                        <w:bCs/>
                        <w:color w:val="24282B"/>
                      </w:rPr>
                      <w:t>(</w:t>
                    </w:r>
                    <w:r w:rsidRPr="00B76036">
                      <w:rPr>
                        <w:b/>
                        <w:bCs/>
                        <w:color w:val="24282B"/>
                      </w:rPr>
                      <w:t>C</w:t>
                    </w:r>
                    <w:r w:rsidRPr="00B76036">
                      <w:rPr>
                        <w:b/>
                        <w:bCs/>
                        <w:color w:val="24282B"/>
                        <w:vertAlign w:val="subscript"/>
                      </w:rPr>
                      <w:t>B</w:t>
                    </w:r>
                  </w:p>
                </w:txbxContent>
              </v:textbox>
            </v:rect>
            <v:group id="_x0000_s76918" style="position:absolute;left:527;top:240;width:7824;height:9458" coordorigin="527,240" coordsize="7824,9458">
              <v:group id="_x0000_s23615" style="position:absolute;left:3111;top:444;width:3484;height:8377" coordorigin="3111,444" coordsize="3484,8377">
                <v:rect id="_x0000_s23616" style="position:absolute;left:5694;top:3060;width:36;height:36" fillcolor="#24282b" stroked="f"/>
                <v:rect id="_x0000_s23617" style="position:absolute;left:5694;top:3121;width:36;height:36" fillcolor="#24282b" stroked="f"/>
                <v:rect id="_x0000_s23618" style="position:absolute;left:5694;top:3193;width:36;height:24" fillcolor="#24282b" stroked="f"/>
                <v:rect id="_x0000_s23619" style="position:absolute;left:5694;top:3253;width:36;height:36" fillcolor="#24282b" stroked="f"/>
                <v:rect id="_x0000_s23620" style="position:absolute;left:5694;top:3313;width:36;height:36" fillcolor="#24282b" stroked="f"/>
                <v:rect id="_x0000_s23621" style="position:absolute;left:5694;top:3385;width:36;height:24" fillcolor="#24282b" stroked="f"/>
                <v:rect id="_x0000_s23622" style="position:absolute;left:5694;top:3445;width:36;height:36" fillcolor="#24282b" stroked="f"/>
                <v:rect id="_x0000_s23623" style="position:absolute;left:5694;top:3505;width:36;height:36" fillcolor="#24282b" stroked="f"/>
                <v:rect id="_x0000_s23624" style="position:absolute;left:5694;top:3565;width:36;height:36" fillcolor="#24282b" stroked="f"/>
                <v:rect id="_x0000_s23625" style="position:absolute;left:5694;top:3637;width:36;height:36" fillcolor="#24282b" stroked="f"/>
                <v:rect id="_x0000_s23626" style="position:absolute;left:5694;top:3697;width:36;height:36" fillcolor="#24282b" stroked="f"/>
                <v:rect id="_x0000_s23627" style="position:absolute;left:5694;top:3769;width:36;height:24" fillcolor="#24282b" stroked="f"/>
                <v:rect id="_x0000_s23628" style="position:absolute;left:5694;top:3829;width:36;height:36" fillcolor="#24282b" stroked="f"/>
                <v:rect id="_x0000_s23629" style="position:absolute;left:5694;top:3889;width:36;height:36" fillcolor="#24282b" stroked="f"/>
                <v:rect id="_x0000_s23630" style="position:absolute;left:5694;top:3949;width:36;height:36" fillcolor="#24282b" stroked="f"/>
                <v:rect id="_x0000_s23631" style="position:absolute;left:5694;top:4021;width:36;height:36" fillcolor="#24282b" stroked="f"/>
                <v:rect id="_x0000_s23632" style="position:absolute;left:5694;top:4081;width:36;height:36" fillcolor="#24282b" stroked="f"/>
                <v:rect id="_x0000_s23633" style="position:absolute;left:5694;top:4141;width:36;height:36" fillcolor="#24282b" stroked="f"/>
                <v:rect id="_x0000_s23634" style="position:absolute;left:5694;top:4213;width:36;height:24" fillcolor="#24282b" stroked="f"/>
                <v:rect id="_x0000_s23635" style="position:absolute;left:5694;top:4273;width:36;height:36" fillcolor="#24282b" stroked="f"/>
                <v:rect id="_x0000_s23636" style="position:absolute;left:5694;top:4333;width:36;height:36" fillcolor="#24282b" stroked="f"/>
                <v:rect id="_x0000_s23637" style="position:absolute;left:5694;top:4405;width:36;height:24" fillcolor="#24282b" stroked="f"/>
                <v:rect id="_x0000_s23638" style="position:absolute;left:5694;top:4465;width:36;height:36" fillcolor="#24282b" stroked="f"/>
                <v:rect id="_x0000_s23639" style="position:absolute;left:5694;top:4525;width:36;height:36" fillcolor="#24282b" stroked="f"/>
                <v:rect id="_x0000_s23640" style="position:absolute;left:5694;top:4585;width:36;height:36" fillcolor="#24282b" stroked="f"/>
                <v:rect id="_x0000_s23641" style="position:absolute;left:5694;top:4657;width:36;height:36" fillcolor="#24282b" stroked="f"/>
                <v:rect id="_x0000_s23642" style="position:absolute;left:5694;top:4717;width:36;height:36" fillcolor="#24282b" stroked="f"/>
                <v:rect id="_x0000_s23643" style="position:absolute;left:5694;top:4777;width:36;height:36" fillcolor="#24282b" stroked="f"/>
                <v:rect id="_x0000_s23644" style="position:absolute;left:5694;top:4849;width:36;height:12" fillcolor="#24282b" stroked="f"/>
                <v:rect id="_x0000_s23645" style="position:absolute;left:5694;top:4897;width:36;height:36" fillcolor="#24282b" stroked="f"/>
                <v:rect id="_x0000_s23646" style="position:absolute;left:5694;top:4957;width:36;height:36" fillcolor="#24282b" stroked="f"/>
                <v:rect id="_x0000_s23647" style="position:absolute;left:5694;top:5029;width:36;height:24" fillcolor="#24282b" stroked="f"/>
                <v:rect id="_x0000_s23648" style="position:absolute;left:5694;top:5089;width:36;height:36" fillcolor="#24282b" stroked="f"/>
                <v:rect id="_x0000_s23649" style="position:absolute;left:5694;top:5149;width:36;height:36" fillcolor="#24282b" stroked="f"/>
                <v:rect id="_x0000_s23650" style="position:absolute;left:5694;top:5209;width:36;height:36" fillcolor="#24282b" stroked="f"/>
                <v:rect id="_x0000_s23651" style="position:absolute;left:5694;top:5281;width:36;height:36" fillcolor="#24282b" stroked="f"/>
                <v:rect id="_x0000_s23652" style="position:absolute;left:5694;top:5341;width:36;height:36" fillcolor="#24282b" stroked="f"/>
                <v:rect id="_x0000_s23653" style="position:absolute;left:5694;top:5401;width:36;height:36" fillcolor="#24282b" stroked="f"/>
                <v:rect id="_x0000_s23654" style="position:absolute;left:5694;top:5473;width:36;height:24" fillcolor="#24282b" stroked="f"/>
                <v:rect id="_x0000_s23655" style="position:absolute;left:5694;top:5533;width:36;height:36" fillcolor="#24282b" stroked="f"/>
                <v:rect id="_x0000_s23656" style="position:absolute;left:5694;top:5593;width:36;height:36" fillcolor="#24282b" stroked="f"/>
                <v:rect id="_x0000_s23657" style="position:absolute;left:5694;top:5665;width:36;height:24" fillcolor="#24282b" stroked="f"/>
                <v:rect id="_x0000_s23658" style="position:absolute;left:5694;top:5725;width:36;height:36" fillcolor="#24282b" stroked="f"/>
                <v:rect id="_x0000_s23659" style="position:absolute;left:5694;top:5785;width:36;height:36" fillcolor="#24282b" stroked="f"/>
                <v:rect id="_x0000_s23660" style="position:absolute;left:5694;top:5845;width:36;height:36" fillcolor="#24282b" stroked="f"/>
                <v:rect id="_x0000_s23661" style="position:absolute;left:5694;top:5917;width:36;height:36" fillcolor="#24282b" stroked="f"/>
                <v:rect id="_x0000_s23662" style="position:absolute;left:5694;top:5977;width:36;height:36" fillcolor="#24282b" stroked="f"/>
                <v:rect id="_x0000_s23663" style="position:absolute;left:5694;top:6049;width:36;height:24" fillcolor="#24282b" stroked="f"/>
                <v:rect id="_x0000_s23664" style="position:absolute;left:5694;top:6109;width:36;height:36" fillcolor="#24282b" stroked="f"/>
                <v:rect id="_x0000_s23665" style="position:absolute;left:5694;top:6169;width:36;height:36" fillcolor="#24282b" stroked="f"/>
                <v:rect id="_x0000_s23666" style="position:absolute;left:5694;top:6241;width:36;height:24" fillcolor="#24282b" stroked="f"/>
                <v:rect id="_x0000_s23667" style="position:absolute;left:5694;top:6301;width:36;height:36" fillcolor="#24282b" stroked="f"/>
                <v:rect id="_x0000_s23668" style="position:absolute;left:5694;top:6361;width:36;height:36" fillcolor="#24282b" stroked="f"/>
                <v:rect id="_x0000_s23669" style="position:absolute;left:5694;top:6421;width:36;height:36" fillcolor="#24282b" stroked="f"/>
                <v:rect id="_x0000_s23670" style="position:absolute;left:5694;top:6493;width:36;height:24" fillcolor="#24282b" stroked="f"/>
                <v:rect id="_x0000_s23671" style="position:absolute;left:5694;top:6553;width:36;height:36" fillcolor="#24282b" stroked="f"/>
                <v:rect id="_x0000_s23672" style="position:absolute;left:5694;top:6613;width:36;height:36" fillcolor="#24282b" stroked="f"/>
                <v:rect id="_x0000_s23673" style="position:absolute;left:5694;top:6685;width:36;height:24" fillcolor="#24282b" stroked="f"/>
                <v:rect id="_x0000_s23674" style="position:absolute;left:5694;top:6745;width:36;height:36" fillcolor="#24282b" stroked="f"/>
                <v:rect id="_x0000_s23675" style="position:absolute;left:5694;top:6805;width:36;height:36" fillcolor="#24282b" stroked="f"/>
                <v:rect id="_x0000_s23676" style="position:absolute;left:5694;top:6877;width:36;height:24" fillcolor="#24282b" stroked="f"/>
                <v:rect id="_x0000_s23677" style="position:absolute;left:5694;top:6937;width:36;height:36" fillcolor="#24282b" stroked="f"/>
                <v:rect id="_x0000_s23678" style="position:absolute;left:5694;top:6997;width:36;height:36" fillcolor="#24282b" stroked="f"/>
                <v:rect id="_x0000_s23679" style="position:absolute;left:5694;top:7057;width:36;height:36" fillcolor="#24282b" stroked="f"/>
                <v:rect id="_x0000_s23680" style="position:absolute;left:5694;top:7129;width:36;height:24" fillcolor="#24282b" stroked="f"/>
                <v:rect id="_x0000_s23681" style="position:absolute;left:5694;top:7189;width:36;height:36" fillcolor="#24282b" stroked="f"/>
                <v:rect id="_x0000_s23682" style="position:absolute;left:5694;top:7249;width:36;height:36" fillcolor="#24282b" stroked="f"/>
                <v:rect id="_x0000_s23683" style="position:absolute;left:5694;top:7321;width:36;height:24" fillcolor="#24282b" stroked="f"/>
                <v:rect id="_x0000_s23684" style="position:absolute;left:5694;top:7381;width:36;height:36" fillcolor="#24282b" stroked="f"/>
                <v:rect id="_x0000_s23685" style="position:absolute;left:5694;top:7441;width:36;height:36" fillcolor="#24282b" stroked="f"/>
                <v:rect id="_x0000_s23686" style="position:absolute;left:5694;top:7513;width:36;height:24" fillcolor="#24282b" stroked="f"/>
                <v:rect id="_x0000_s23687" style="position:absolute;left:5694;top:7573;width:36;height:36" fillcolor="#24282b" stroked="f"/>
                <v:rect id="_x0000_s23688" style="position:absolute;left:5694;top:7633;width:36;height:36" fillcolor="#24282b" stroked="f"/>
                <v:rect id="_x0000_s23689" style="position:absolute;left:5694;top:7693;width:36;height:36" fillcolor="#24282b" stroked="f"/>
                <v:rect id="_x0000_s23690" style="position:absolute;left:5694;top:7765;width:36;height:24" fillcolor="#24282b" stroked="f"/>
                <v:rect id="_x0000_s23691" style="position:absolute;left:5694;top:7825;width:36;height:36" fillcolor="#24282b" stroked="f"/>
                <v:rect id="_x0000_s23692" style="position:absolute;left:5694;top:7885;width:36;height:36" fillcolor="#24282b" stroked="f"/>
                <v:rect id="_x0000_s23693" style="position:absolute;left:5694;top:7957;width:36;height:24" fillcolor="#24282b" stroked="f"/>
                <v:rect id="_x0000_s23694" style="position:absolute;left:5694;top:8017;width:36;height:36" fillcolor="#24282b" stroked="f"/>
                <v:rect id="_x0000_s23695" style="position:absolute;left:5694;top:8077;width:36;height:36" fillcolor="#24282b" stroked="f"/>
                <v:rect id="_x0000_s23696" style="position:absolute;left:5694;top:8149;width:36;height:24" fillcolor="#24282b" stroked="f"/>
                <v:rect id="_x0000_s23697" style="position:absolute;left:5694;top:8209;width:36;height:36" fillcolor="#24282b" stroked="f"/>
                <v:rect id="_x0000_s23698" style="position:absolute;left:5694;top:8269;width:36;height:36" fillcolor="#24282b" stroked="f"/>
                <v:rect id="_x0000_s23699" style="position:absolute;left:5694;top:8329;width:36;height:36" fillcolor="#24282b" stroked="f"/>
                <v:rect id="_x0000_s23700" style="position:absolute;left:5694;top:8401;width:36;height:36" fillcolor="#24282b" stroked="f"/>
                <v:rect id="_x0000_s23701" style="position:absolute;left:5694;top:8461;width:36;height:36" fillcolor="#24282b" stroked="f"/>
                <v:rect id="_x0000_s23702" style="position:absolute;left:5694;top:8533;width:36;height:24" fillcolor="#24282b" stroked="f"/>
                <v:rect id="_x0000_s23703" style="position:absolute;left:5694;top:8593;width:36;height:36" fillcolor="#24282b" stroked="f"/>
                <v:rect id="_x0000_s23704" style="position:absolute;left:5694;top:8653;width:36;height:36" fillcolor="#24282b" stroked="f"/>
                <v:rect id="_x0000_s23705" style="position:absolute;left:5694;top:8713;width:36;height:36" fillcolor="#24282b" stroked="f"/>
                <v:rect id="_x0000_s23706" style="position:absolute;left:5694;top:8785;width:36;height:36" fillcolor="#24282b" stroked="f"/>
                <v:rect id="_x0000_s23707" style="position:absolute;left:6571;top:444;width:24;height:36" fillcolor="#24282b" stroked="f"/>
                <v:rect id="_x0000_s23708" style="position:absolute;left:6571;top:516;width:24;height:36" fillcolor="#24282b" stroked="f"/>
                <v:rect id="_x0000_s23709" style="position:absolute;left:6571;top:576;width:24;height:36" fillcolor="#24282b" stroked="f"/>
                <v:rect id="_x0000_s23710" style="position:absolute;left:6571;top:636;width:24;height:36" fillcolor="#24282b" stroked="f"/>
                <v:rect id="_x0000_s23711" style="position:absolute;left:6571;top:708;width:24;height:24" fillcolor="#24282b" stroked="f"/>
                <v:rect id="_x0000_s23712" style="position:absolute;left:6571;top:768;width:24;height:36" fillcolor="#24282b" stroked="f"/>
                <v:rect id="_x0000_s23713" style="position:absolute;left:6571;top:828;width:24;height:36" fillcolor="#24282b" stroked="f"/>
                <v:rect id="_x0000_s23714" style="position:absolute;left:6571;top:900;width:24;height:24" fillcolor="#24282b" stroked="f"/>
                <v:rect id="_x0000_s23715" style="position:absolute;left:6571;top:960;width:24;height:36" fillcolor="#24282b" stroked="f"/>
                <v:rect id="_x0000_s23716" style="position:absolute;left:6571;top:1020;width:24;height:36" fillcolor="#24282b" stroked="f"/>
                <v:rect id="_x0000_s23717" style="position:absolute;left:6571;top:1092;width:24;height:24" fillcolor="#24282b" stroked="f"/>
                <v:rect id="_x0000_s23718" style="position:absolute;left:6571;top:1152;width:24;height:36" fillcolor="#24282b" stroked="f"/>
                <v:rect id="_x0000_s23719" style="position:absolute;left:6571;top:1212;width:24;height:36" fillcolor="#24282b" stroked="f"/>
                <v:rect id="_x0000_s23720" style="position:absolute;left:6571;top:1284;width:24;height:24" fillcolor="#24282b" stroked="f"/>
                <v:rect id="_x0000_s23721" style="position:absolute;left:6571;top:1344;width:24;height:36" fillcolor="#24282b" stroked="f"/>
                <v:rect id="_x0000_s23722" style="position:absolute;left:6571;top:1404;width:24;height:36" fillcolor="#24282b" stroked="f"/>
                <v:rect id="_x0000_s23723" style="position:absolute;left:6571;top:1476;width:24;height:24" fillcolor="#24282b" stroked="f"/>
                <v:rect id="_x0000_s23724" style="position:absolute;left:6571;top:1536;width:24;height:36" fillcolor="#24282b" stroked="f"/>
                <v:rect id="_x0000_s23725" style="position:absolute;left:6571;top:1596;width:24;height:36" fillcolor="#24282b" stroked="f"/>
                <v:rect id="_x0000_s23726" style="position:absolute;left:6571;top:1656;width:24;height:36" fillcolor="#24282b" stroked="f"/>
                <v:rect id="_x0000_s23727" style="position:absolute;left:6571;top:1728;width:24;height:24" fillcolor="#24282b" stroked="f"/>
                <v:rect id="_x0000_s23728" style="position:absolute;left:6571;top:1788;width:24;height:36" fillcolor="#24282b" stroked="f"/>
                <v:rect id="_x0000_s23729" style="position:absolute;left:6571;top:1848;width:24;height:36" fillcolor="#24282b" stroked="f"/>
                <v:rect id="_x0000_s23730" style="position:absolute;left:6571;top:1920;width:24;height:24" fillcolor="#24282b" stroked="f"/>
                <v:rect id="_x0000_s23731" style="position:absolute;left:6571;top:1980;width:24;height:36" fillcolor="#24282b" stroked="f"/>
                <v:rect id="_x0000_s23732" style="position:absolute;left:6571;top:2040;width:24;height:36" fillcolor="#24282b" stroked="f"/>
                <v:rect id="_x0000_s23733" style="position:absolute;left:6571;top:2112;width:24;height:24" fillcolor="#24282b" stroked="f"/>
                <v:rect id="_x0000_s23734" style="position:absolute;left:6571;top:2172;width:24;height:36" fillcolor="#24282b" stroked="f"/>
                <v:rect id="_x0000_s23735" style="position:absolute;left:6571;top:2232;width:24;height:36" fillcolor="#24282b" stroked="f"/>
                <v:rect id="_x0000_s23736" style="position:absolute;left:6571;top:2292;width:24;height:36" fillcolor="#24282b" stroked="f"/>
                <v:rect id="_x0000_s23737" style="position:absolute;left:6571;top:2364;width:24;height:24" fillcolor="#24282b" stroked="f"/>
                <v:rect id="_x0000_s23738" style="position:absolute;left:6571;top:2424;width:24;height:36" fillcolor="#24282b" stroked="f"/>
                <v:rect id="_x0000_s23739" style="position:absolute;left:6571;top:2484;width:24;height:36" fillcolor="#24282b" stroked="f"/>
                <v:rect id="_x0000_s23740" style="position:absolute;left:6571;top:2556;width:24;height:24" fillcolor="#24282b" stroked="f"/>
                <v:rect id="_x0000_s23741" style="position:absolute;left:6571;top:2616;width:24;height:36" fillcolor="#24282b" stroked="f"/>
                <v:rect id="_x0000_s23742" style="position:absolute;left:6571;top:2676;width:24;height:36" fillcolor="#24282b" stroked="f"/>
                <v:rect id="_x0000_s23743" style="position:absolute;left:6571;top:2748;width:24;height:24" fillcolor="#24282b" stroked="f"/>
                <v:rect id="_x0000_s23744" style="position:absolute;left:6571;top:2808;width:24;height:36" fillcolor="#24282b" stroked="f"/>
                <v:rect id="_x0000_s23745" style="position:absolute;left:6571;top:2868;width:24;height:36" fillcolor="#24282b" stroked="f"/>
                <v:rect id="_x0000_s23746" style="position:absolute;left:6571;top:2928;width:24;height:36" fillcolor="#24282b" stroked="f"/>
                <v:rect id="_x0000_s23747" style="position:absolute;left:6571;top:3000;width:24;height:24" fillcolor="#24282b" stroked="f"/>
                <v:rect id="_x0000_s23748" style="position:absolute;left:6571;top:3060;width:24;height:36" fillcolor="#24282b" stroked="f"/>
                <v:rect id="_x0000_s23749" style="position:absolute;left:6571;top:3121;width:24;height:36" fillcolor="#24282b" stroked="f"/>
                <v:rect id="_x0000_s23750" style="position:absolute;left:6571;top:3193;width:24;height:24" fillcolor="#24282b" stroked="f"/>
                <v:rect id="_x0000_s23751" style="position:absolute;left:6571;top:3253;width:24;height:36" fillcolor="#24282b" stroked="f"/>
                <v:rect id="_x0000_s23752" style="position:absolute;left:6571;top:3313;width:24;height:36" fillcolor="#24282b" stroked="f"/>
                <v:rect id="_x0000_s23753" style="position:absolute;left:6571;top:3385;width:24;height:24" fillcolor="#24282b" stroked="f"/>
                <v:rect id="_x0000_s23754" style="position:absolute;left:6571;top:3445;width:24;height:36" fillcolor="#24282b" stroked="f"/>
                <v:rect id="_x0000_s23755" style="position:absolute;left:6571;top:3505;width:24;height:36" fillcolor="#24282b" stroked="f"/>
                <v:rect id="_x0000_s23756" style="position:absolute;left:6571;top:3565;width:24;height:36" fillcolor="#24282b" stroked="f"/>
                <v:rect id="_x0000_s23757" style="position:absolute;left:6571;top:3637;width:24;height:36" fillcolor="#24282b" stroked="f"/>
                <v:rect id="_x0000_s23758" style="position:absolute;left:6571;top:3697;width:24;height:36" fillcolor="#24282b" stroked="f"/>
                <v:rect id="_x0000_s23759" style="position:absolute;left:6571;top:3769;width:24;height:24" fillcolor="#24282b" stroked="f"/>
                <v:rect id="_x0000_s23760" style="position:absolute;left:6571;top:3829;width:24;height:36" fillcolor="#24282b" stroked="f"/>
                <v:rect id="_x0000_s23761" style="position:absolute;left:6571;top:3889;width:24;height:36" fillcolor="#24282b" stroked="f"/>
                <v:rect id="_x0000_s23762" style="position:absolute;left:6571;top:3949;width:24;height:36" fillcolor="#24282b" stroked="f"/>
                <v:rect id="_x0000_s23763" style="position:absolute;left:6571;top:4021;width:24;height:36" fillcolor="#24282b" stroked="f"/>
                <v:rect id="_x0000_s23764" style="position:absolute;left:6571;top:4081;width:24;height:36" fillcolor="#24282b" stroked="f"/>
                <v:rect id="_x0000_s23765" style="position:absolute;left:6571;top:4141;width:24;height:36" fillcolor="#24282b" stroked="f"/>
                <v:rect id="_x0000_s23766" style="position:absolute;left:6571;top:4213;width:24;height:24" fillcolor="#24282b" stroked="f"/>
                <v:rect id="_x0000_s23767" style="position:absolute;left:6571;top:4273;width:24;height:36" fillcolor="#24282b" stroked="f"/>
                <v:rect id="_x0000_s23768" style="position:absolute;left:6571;top:4333;width:24;height:36" fillcolor="#24282b" stroked="f"/>
                <v:rect id="_x0000_s23769" style="position:absolute;left:6571;top:4405;width:24;height:24" fillcolor="#24282b" stroked="f"/>
                <v:rect id="_x0000_s23770" style="position:absolute;left:6571;top:4465;width:24;height:36" fillcolor="#24282b" stroked="f"/>
                <v:rect id="_x0000_s23771" style="position:absolute;left:6571;top:4525;width:24;height:36" fillcolor="#24282b" stroked="f"/>
                <v:rect id="_x0000_s23772" style="position:absolute;left:6571;top:4585;width:24;height:36" fillcolor="#24282b" stroked="f"/>
                <v:rect id="_x0000_s23773" style="position:absolute;left:6571;top:4657;width:24;height:36" fillcolor="#24282b" stroked="f"/>
                <v:rect id="_x0000_s23774" style="position:absolute;left:6571;top:4717;width:24;height:36" fillcolor="#24282b" stroked="f"/>
                <v:rect id="_x0000_s23775" style="position:absolute;left:6571;top:4777;width:24;height:36" fillcolor="#24282b" stroked="f"/>
                <v:rect id="_x0000_s23776" style="position:absolute;left:6571;top:4849;width:24;height:12" fillcolor="#24282b" stroked="f"/>
                <v:rect id="_x0000_s23777" style="position:absolute;left:6571;top:4897;width:24;height:36" fillcolor="#24282b" stroked="f"/>
                <v:rect id="_x0000_s23778" style="position:absolute;left:6571;top:4957;width:24;height:36" fillcolor="#24282b" stroked="f"/>
                <v:rect id="_x0000_s23779" style="position:absolute;left:6571;top:5029;width:24;height:24" fillcolor="#24282b" stroked="f"/>
                <v:rect id="_x0000_s23780" style="position:absolute;left:6571;top:5089;width:24;height:36" fillcolor="#24282b" stroked="f"/>
                <v:rect id="_x0000_s23781" style="position:absolute;left:6571;top:5149;width:24;height:36" fillcolor="#24282b" stroked="f"/>
                <v:rect id="_x0000_s23782" style="position:absolute;left:6571;top:5209;width:24;height:36" fillcolor="#24282b" stroked="f"/>
                <v:rect id="_x0000_s23783" style="position:absolute;left:6571;top:5281;width:24;height:36" fillcolor="#24282b" stroked="f"/>
                <v:rect id="_x0000_s23784" style="position:absolute;left:6571;top:5341;width:24;height:36" fillcolor="#24282b" stroked="f"/>
                <v:rect id="_x0000_s23785" style="position:absolute;left:6571;top:5401;width:24;height:36" fillcolor="#24282b" stroked="f"/>
                <v:rect id="_x0000_s23786" style="position:absolute;left:6571;top:5473;width:24;height:24" fillcolor="#24282b" stroked="f"/>
                <v:rect id="_x0000_s23787" style="position:absolute;left:6571;top:5533;width:24;height:36" fillcolor="#24282b" stroked="f"/>
                <v:rect id="_x0000_s23788" style="position:absolute;left:6571;top:5593;width:24;height:36" fillcolor="#24282b" stroked="f"/>
                <v:rect id="_x0000_s23789" style="position:absolute;left:6571;top:5665;width:24;height:24" fillcolor="#24282b" stroked="f"/>
                <v:rect id="_x0000_s23790" style="position:absolute;left:6571;top:5725;width:24;height:36" fillcolor="#24282b" stroked="f"/>
                <v:rect id="_x0000_s23791" style="position:absolute;left:6571;top:5785;width:24;height:36" fillcolor="#24282b" stroked="f"/>
                <v:rect id="_x0000_s23792" style="position:absolute;left:6571;top:5845;width:24;height:36" fillcolor="#24282b" stroked="f"/>
                <v:rect id="_x0000_s23793" style="position:absolute;left:6571;top:5917;width:24;height:36" fillcolor="#24282b" stroked="f"/>
                <v:rect id="_x0000_s23794" style="position:absolute;left:6571;top:5977;width:24;height:36" fillcolor="#24282b" stroked="f"/>
                <v:rect id="_x0000_s23795" style="position:absolute;left:6571;top:6049;width:24;height:24" fillcolor="#24282b" stroked="f"/>
                <v:rect id="_x0000_s23796" style="position:absolute;left:6571;top:6109;width:24;height:36" fillcolor="#24282b" stroked="f"/>
                <v:rect id="_x0000_s23797" style="position:absolute;left:6571;top:6169;width:24;height:36" fillcolor="#24282b" stroked="f"/>
                <v:rect id="_x0000_s23798" style="position:absolute;left:6571;top:6241;width:24;height:24" fillcolor="#24282b" stroked="f"/>
                <v:rect id="_x0000_s23799" style="position:absolute;left:6571;top:6301;width:24;height:36" fillcolor="#24282b" stroked="f"/>
                <v:rect id="_x0000_s23800" style="position:absolute;left:6571;top:6361;width:24;height:36" fillcolor="#24282b" stroked="f"/>
                <v:rect id="_x0000_s23801" style="position:absolute;left:6571;top:6421;width:24;height:36" fillcolor="#24282b" stroked="f"/>
                <v:rect id="_x0000_s23802" style="position:absolute;left:6571;top:6493;width:24;height:24" fillcolor="#24282b" stroked="f"/>
                <v:rect id="_x0000_s23803" style="position:absolute;left:6571;top:6553;width:24;height:36" fillcolor="#24282b" stroked="f"/>
                <v:rect id="_x0000_s23804" style="position:absolute;left:6571;top:6613;width:24;height:36" fillcolor="#24282b" stroked="f"/>
                <v:rect id="_x0000_s23805" style="position:absolute;left:6571;top:6685;width:24;height:24" fillcolor="#24282b" stroked="f"/>
                <v:rect id="_x0000_s23806" style="position:absolute;left:6571;top:6745;width:24;height:36" fillcolor="#24282b" stroked="f"/>
                <v:rect id="_x0000_s23807" style="position:absolute;left:6571;top:6805;width:24;height:36" fillcolor="#24282b" stroked="f"/>
                <v:rect id="_x0000_s23808" style="position:absolute;left:3111;top:480;width:36;height:36" fillcolor="#24282b" stroked="f"/>
                <v:rect id="_x0000_s23809" style="position:absolute;left:3111;top:540;width:36;height:36" fillcolor="#24282b" stroked="f"/>
                <v:rect id="_x0000_s23810" style="position:absolute;left:3111;top:600;width:36;height:36" fillcolor="#24282b" stroked="f"/>
                <v:rect id="_x0000_s23811" style="position:absolute;left:3111;top:672;width:36;height:24" fillcolor="#24282b" stroked="f"/>
                <v:rect id="_x0000_s23812" style="position:absolute;left:3111;top:732;width:36;height:36" fillcolor="#24282b" stroked="f"/>
                <v:rect id="_x0000_s23813" style="position:absolute;left:3111;top:792;width:36;height:36" fillcolor="#24282b" stroked="f"/>
                <v:rect id="_x0000_s23814" style="position:absolute;left:3111;top:864;width:36;height:24" fillcolor="#24282b" stroked="f"/>
                <v:rect id="_x0000_s23815" style="position:absolute;left:3111;top:924;width:36;height:36" fillcolor="#24282b" stroked="f"/>
              </v:group>
              <v:group id="_x0000_s23816" style="position:absolute;left:3111;top:444;width:889;height:8389" coordorigin="3111,444" coordsize="889,8389">
                <v:rect id="_x0000_s23817" style="position:absolute;left:3111;top:984;width:36;height:36" fillcolor="#24282b" stroked="f"/>
                <v:rect id="_x0000_s23818" style="position:absolute;left:3111;top:1056;width:36;height:24" fillcolor="#24282b" stroked="f"/>
                <v:rect id="_x0000_s23819" style="position:absolute;left:3111;top:1116;width:36;height:36" fillcolor="#24282b" stroked="f"/>
                <v:rect id="_x0000_s23820" style="position:absolute;left:3111;top:1188;width:36;height:24" fillcolor="#24282b" stroked="f"/>
                <v:rect id="_x0000_s23821" style="position:absolute;left:3111;top:1248;width:36;height:24" fillcolor="#24282b" stroked="f"/>
                <v:rect id="_x0000_s23822" style="position:absolute;left:3111;top:1308;width:36;height:36" fillcolor="#24282b" stroked="f"/>
                <v:rect id="_x0000_s23823" style="position:absolute;left:3111;top:1368;width:36;height:36" fillcolor="#24282b" stroked="f"/>
                <v:rect id="_x0000_s23824" style="position:absolute;left:3111;top:1440;width:36;height:24" fillcolor="#24282b" stroked="f"/>
                <v:rect id="_x0000_s23825" style="position:absolute;left:3111;top:1500;width:36;height:36" fillcolor="#24282b" stroked="f"/>
                <v:rect id="_x0000_s23826" style="position:absolute;left:3111;top:1560;width:36;height:36" fillcolor="#24282b" stroked="f"/>
                <v:rect id="_x0000_s23827" style="position:absolute;left:3111;top:1632;width:36;height:24" fillcolor="#24282b" stroked="f"/>
                <v:rect id="_x0000_s23828" style="position:absolute;left:3111;top:1692;width:36;height:36" fillcolor="#24282b" stroked="f"/>
                <v:rect id="_x0000_s23829" style="position:absolute;left:3111;top:1752;width:36;height:36" fillcolor="#24282b" stroked="f"/>
                <v:rect id="_x0000_s23830" style="position:absolute;left:3111;top:1824;width:36;height:24" fillcolor="#24282b" stroked="f"/>
                <v:rect id="_x0000_s23831" style="position:absolute;left:3111;top:1884;width:36;height:24" fillcolor="#24282b" stroked="f"/>
                <v:rect id="_x0000_s23832" style="position:absolute;left:3111;top:1944;width:36;height:36" fillcolor="#24282b" stroked="f"/>
                <v:rect id="_x0000_s23833" style="position:absolute;left:3111;top:2004;width:36;height:36" fillcolor="#24282b" stroked="f"/>
                <v:rect id="_x0000_s23834" style="position:absolute;left:3111;top:2076;width:36;height:24" fillcolor="#24282b" stroked="f"/>
                <v:rect id="_x0000_s23835" style="position:absolute;left:3111;top:2136;width:36;height:36" fillcolor="#24282b" stroked="f"/>
                <v:rect id="_x0000_s23836" style="position:absolute;left:3111;top:2196;width:36;height:36" fillcolor="#24282b" stroked="f"/>
                <v:rect id="_x0000_s23837" style="position:absolute;left:3111;top:2268;width:36;height:24" fillcolor="#24282b" stroked="f"/>
                <v:rect id="_x0000_s23838" style="position:absolute;left:3111;top:2328;width:36;height:36" fillcolor="#24282b" stroked="f"/>
                <v:rect id="_x0000_s23839" style="position:absolute;left:3111;top:2388;width:36;height:36" fillcolor="#24282b" stroked="f"/>
                <v:rect id="_x0000_s23840" style="position:absolute;left:3111;top:2460;width:36;height:24" fillcolor="#24282b" stroked="f"/>
                <v:rect id="_x0000_s23841" style="position:absolute;left:3111;top:2520;width:36;height:24" fillcolor="#24282b" stroked="f"/>
                <v:rect id="_x0000_s23842" style="position:absolute;left:3111;top:2580;width:36;height:36" fillcolor="#24282b" stroked="f"/>
                <v:rect id="_x0000_s23843" style="position:absolute;left:3111;top:2640;width:36;height:36" fillcolor="#24282b" stroked="f"/>
                <v:rect id="_x0000_s23844" style="position:absolute;left:3111;top:2712;width:36;height:24" fillcolor="#24282b" stroked="f"/>
                <v:rect id="_x0000_s23845" style="position:absolute;left:3111;top:2772;width:36;height:36" fillcolor="#24282b" stroked="f"/>
                <v:rect id="_x0000_s23846" style="position:absolute;left:3111;top:2832;width:36;height:36" fillcolor="#24282b" stroked="f"/>
                <v:rect id="_x0000_s23847" style="position:absolute;left:3111;top:2904;width:36;height:24" fillcolor="#24282b" stroked="f"/>
                <v:rect id="_x0000_s23848" style="position:absolute;left:3111;top:2964;width:36;height:36" fillcolor="#24282b" stroked="f"/>
                <v:rect id="_x0000_s23849" style="position:absolute;left:3111;top:3024;width:36;height:36" fillcolor="#24282b" stroked="f"/>
                <v:rect id="_x0000_s23850" style="position:absolute;left:3111;top:3096;width:36;height:25" fillcolor="#24282b" stroked="f"/>
                <v:rect id="_x0000_s23851" style="position:absolute;left:3111;top:3157;width:36;height:24" fillcolor="#24282b" stroked="f"/>
                <v:rect id="_x0000_s23852" style="position:absolute;left:3111;top:3217;width:36;height:36" fillcolor="#24282b" stroked="f"/>
                <v:rect id="_x0000_s23853" style="position:absolute;left:3111;top:3277;width:36;height:36" fillcolor="#24282b" stroked="f"/>
                <v:rect id="_x0000_s23854" style="position:absolute;left:3111;top:3349;width:36;height:24" fillcolor="#24282b" stroked="f"/>
                <v:rect id="_x0000_s23855" style="position:absolute;left:3111;top:3409;width:36;height:36" fillcolor="#24282b" stroked="f"/>
                <v:rect id="_x0000_s23856" style="position:absolute;left:3111;top:3469;width:36;height:36" fillcolor="#24282b" stroked="f"/>
                <v:rect id="_x0000_s23857" style="position:absolute;left:3111;top:3541;width:36;height:24" fillcolor="#24282b" stroked="f"/>
                <v:rect id="_x0000_s23858" style="position:absolute;left:3111;top:3601;width:36;height:36" fillcolor="#24282b" stroked="f"/>
                <v:rect id="_x0000_s23859" style="position:absolute;left:3111;top:3673;width:36;height:24" fillcolor="#24282b" stroked="f"/>
                <v:rect id="_x0000_s23860" style="position:absolute;left:3111;top:3733;width:36;height:24" fillcolor="#24282b" stroked="f"/>
                <v:rect id="_x0000_s23861" style="position:absolute;left:3111;top:3793;width:36;height:36" fillcolor="#24282b" stroked="f"/>
                <v:rect id="_x0000_s23862" style="position:absolute;left:3111;top:3853;width:36;height:36" fillcolor="#24282b" stroked="f"/>
                <v:rect id="_x0000_s23863" style="position:absolute;left:3111;top:3925;width:36;height:24" fillcolor="#24282b" stroked="f"/>
                <v:rect id="_x0000_s23864" style="position:absolute;left:3111;top:3985;width:36;height:36" fillcolor="#24282b" stroked="f"/>
                <v:rect id="_x0000_s23865" style="position:absolute;left:3111;top:4045;width:36;height:36" fillcolor="#24282b" stroked="f"/>
                <v:rect id="_x0000_s23866" style="position:absolute;left:3111;top:4117;width:36;height:24" fillcolor="#24282b" stroked="f"/>
                <v:rect id="_x0000_s23867" style="position:absolute;left:3111;top:4177;width:36;height:24" fillcolor="#24282b" stroked="f"/>
                <v:rect id="_x0000_s23868" style="position:absolute;left:3111;top:4237;width:36;height:36" fillcolor="#24282b" stroked="f"/>
                <v:rect id="_x0000_s23869" style="position:absolute;left:3111;top:4309;width:36;height:24" fillcolor="#24282b" stroked="f"/>
                <v:rect id="_x0000_s23870" style="position:absolute;left:3111;top:4369;width:36;height:24" fillcolor="#24282b" stroked="f"/>
                <v:rect id="_x0000_s23871" style="position:absolute;left:3111;top:4429;width:36;height:36" fillcolor="#24282b" stroked="f"/>
                <v:rect id="_x0000_s23872" style="position:absolute;left:3111;top:4489;width:36;height:36" fillcolor="#24282b" stroked="f"/>
                <v:rect id="_x0000_s23873" style="position:absolute;left:3111;top:4561;width:36;height:24" fillcolor="#24282b" stroked="f"/>
                <v:rect id="_x0000_s23874" style="position:absolute;left:3111;top:4621;width:36;height:36" fillcolor="#24282b" stroked="f"/>
                <v:rect id="_x0000_s23875" style="position:absolute;left:3111;top:4681;width:36;height:36" fillcolor="#24282b" stroked="f"/>
                <v:rect id="_x0000_s23876" style="position:absolute;left:3111;top:4753;width:36;height:24" fillcolor="#24282b" stroked="f"/>
                <v:rect id="_x0000_s23877" style="position:absolute;left:3111;top:4813;width:36;height:24" fillcolor="#24282b" stroked="f"/>
                <v:rect id="_x0000_s23878" style="position:absolute;left:3111;top:4861;width:36;height:36" fillcolor="#24282b" stroked="f"/>
                <v:rect id="_x0000_s23879" style="position:absolute;left:3111;top:4933;width:36;height:24" fillcolor="#24282b" stroked="f"/>
                <v:rect id="_x0000_s23880" style="position:absolute;left:3111;top:4993;width:36;height:24" fillcolor="#24282b" stroked="f"/>
                <v:rect id="_x0000_s23881" style="position:absolute;left:3111;top:5053;width:36;height:36" fillcolor="#24282b" stroked="f"/>
                <v:rect id="_x0000_s23882" style="position:absolute;left:3111;top:5113;width:36;height:36" fillcolor="#24282b" stroked="f"/>
                <v:rect id="_x0000_s23883" style="position:absolute;left:3111;top:5185;width:36;height:24" fillcolor="#24282b" stroked="f"/>
                <v:rect id="_x0000_s23884" style="position:absolute;left:3111;top:5245;width:36;height:36" fillcolor="#24282b" stroked="f"/>
                <v:rect id="_x0000_s23885" style="position:absolute;left:3111;top:5305;width:36;height:36" fillcolor="#24282b" stroked="f"/>
                <v:rect id="_x0000_s23886" style="position:absolute;left:3111;top:5377;width:36;height:24" fillcolor="#24282b" stroked="f"/>
                <v:rect id="_x0000_s23887" style="position:absolute;left:3111;top:5437;width:36;height:24" fillcolor="#24282b" stroked="f"/>
                <v:rect id="_x0000_s23888" style="position:absolute;left:3111;top:5497;width:36;height:36" fillcolor="#24282b" stroked="f"/>
                <v:rect id="_x0000_s23889" style="position:absolute;left:3111;top:5569;width:36;height:24" fillcolor="#24282b" stroked="f"/>
                <v:rect id="_x0000_s23890" style="position:absolute;left:3111;top:5629;width:36;height:24" fillcolor="#24282b" stroked="f"/>
                <v:rect id="_x0000_s23891" style="position:absolute;left:3111;top:5689;width:36;height:36" fillcolor="#24282b" stroked="f"/>
                <v:rect id="_x0000_s23892" style="position:absolute;left:3111;top:5749;width:36;height:36" fillcolor="#24282b" stroked="f"/>
                <v:rect id="_x0000_s23893" style="position:absolute;left:3111;top:5821;width:36;height:24" fillcolor="#24282b" stroked="f"/>
                <v:rect id="_x0000_s23894" style="position:absolute;left:3111;top:5881;width:36;height:36" fillcolor="#24282b" stroked="f"/>
                <v:rect id="_x0000_s23895" style="position:absolute;left:3111;top:5941;width:36;height:36" fillcolor="#24282b" stroked="f"/>
                <v:rect id="_x0000_s23896" style="position:absolute;left:3111;top:6013;width:36;height:24" fillcolor="#24282b" stroked="f"/>
                <v:rect id="_x0000_s23897" style="position:absolute;left:3111;top:6073;width:36;height:36" fillcolor="#24282b" stroked="f"/>
                <v:rect id="_x0000_s23898" style="position:absolute;left:3111;top:6133;width:36;height:36" fillcolor="#24282b" stroked="f"/>
                <v:rect id="_x0000_s23899" style="position:absolute;left:3111;top:6205;width:36;height:24" fillcolor="#24282b" stroked="f"/>
                <v:rect id="_x0000_s23900" style="position:absolute;left:3111;top:6265;width:36;height:36" fillcolor="#24282b" stroked="f"/>
                <v:rect id="_x0000_s23901" style="position:absolute;left:3111;top:6325;width:36;height:36" fillcolor="#24282b" stroked="f"/>
                <v:rect id="_x0000_s23902" style="position:absolute;left:3111;top:6397;width:36;height:24" fillcolor="#24282b" stroked="f"/>
                <v:rect id="_x0000_s23903" style="position:absolute;left:3111;top:6457;width:36;height:24" fillcolor="#24282b" stroked="f"/>
                <v:rect id="_x0000_s23904" style="position:absolute;left:3111;top:6517;width:36;height:36" fillcolor="#24282b" stroked="f"/>
                <v:rect id="_x0000_s23905" style="position:absolute;left:3111;top:6589;width:36;height:24" fillcolor="#24282b" stroked="f"/>
                <v:rect id="_x0000_s23906" style="position:absolute;left:3111;top:6649;width:36;height:24" fillcolor="#24282b" stroked="f"/>
                <v:rect id="_x0000_s23907" style="position:absolute;left:3111;top:6709;width:36;height:36" fillcolor="#24282b" stroked="f"/>
                <v:rect id="_x0000_s23908" style="position:absolute;left:3111;top:6769;width:36;height:36" fillcolor="#24282b" stroked="f"/>
                <v:rect id="_x0000_s23909" style="position:absolute;left:3111;top:6841;width:36;height:24" fillcolor="#24282b" stroked="f"/>
                <v:rect id="_x0000_s23910" style="position:absolute;left:3111;top:6901;width:36;height:36" fillcolor="#24282b" stroked="f"/>
                <v:rect id="_x0000_s23911" style="position:absolute;left:3111;top:6961;width:36;height:36" fillcolor="#24282b" stroked="f"/>
                <v:rect id="_x0000_s23912" style="position:absolute;left:3111;top:7033;width:36;height:24" fillcolor="#24282b" stroked="f"/>
                <v:rect id="_x0000_s23913" style="position:absolute;left:3111;top:7093;width:36;height:36" fillcolor="#24282b" stroked="f"/>
                <v:rect id="_x0000_s23914" style="position:absolute;left:3111;top:7153;width:36;height:36" fillcolor="#24282b" stroked="f"/>
                <v:rect id="_x0000_s23915" style="position:absolute;left:3111;top:7225;width:36;height:24" fillcolor="#24282b" stroked="f"/>
                <v:rect id="_x0000_s23916" style="position:absolute;left:3111;top:7285;width:36;height:24" fillcolor="#24282b" stroked="f"/>
                <v:rect id="_x0000_s23917" style="position:absolute;left:3111;top:7345;width:36;height:36" fillcolor="#24282b" stroked="f"/>
                <v:rect id="_x0000_s23918" style="position:absolute;left:3111;top:7405;width:36;height:36" fillcolor="#24282b" stroked="f"/>
                <v:rect id="_x0000_s23919" style="position:absolute;left:3111;top:7477;width:36;height:24" fillcolor="#24282b" stroked="f"/>
                <v:rect id="_x0000_s23920" style="position:absolute;left:3111;top:7537;width:36;height:36" fillcolor="#24282b" stroked="f"/>
                <v:rect id="_x0000_s23921" style="position:absolute;left:3111;top:7597;width:36;height:36" fillcolor="#24282b" stroked="f"/>
                <v:rect id="_x0000_s23922" style="position:absolute;left:3111;top:7669;width:36;height:24" fillcolor="#24282b" stroked="f"/>
                <v:rect id="_x0000_s23923" style="position:absolute;left:3111;top:7729;width:36;height:36" fillcolor="#24282b" stroked="f"/>
                <v:rect id="_x0000_s23924" style="position:absolute;left:3111;top:7789;width:36;height:36" fillcolor="#24282b" stroked="f"/>
                <v:rect id="_x0000_s23925" style="position:absolute;left:3111;top:7861;width:36;height:24" fillcolor="#24282b" stroked="f"/>
                <v:rect id="_x0000_s23926" style="position:absolute;left:3111;top:7921;width:36;height:24" fillcolor="#24282b" stroked="f"/>
                <v:rect id="_x0000_s23927" style="position:absolute;left:3111;top:7981;width:36;height:36" fillcolor="#24282b" stroked="f"/>
                <v:rect id="_x0000_s23928" style="position:absolute;left:3111;top:8041;width:36;height:36" fillcolor="#24282b" stroked="f"/>
                <v:rect id="_x0000_s23929" style="position:absolute;left:3111;top:8113;width:36;height:24" fillcolor="#24282b" stroked="f"/>
                <v:rect id="_x0000_s23930" style="position:absolute;left:3111;top:8173;width:36;height:36" fillcolor="#24282b" stroked="f"/>
                <v:rect id="_x0000_s23931" style="position:absolute;left:3111;top:8233;width:36;height:36" fillcolor="#24282b" stroked="f"/>
                <v:rect id="_x0000_s23932" style="position:absolute;left:3111;top:8305;width:36;height:24" fillcolor="#24282b" stroked="f"/>
                <v:rect id="_x0000_s23933" style="position:absolute;left:3111;top:8365;width:36;height:36" fillcolor="#24282b" stroked="f"/>
                <v:rect id="_x0000_s23934" style="position:absolute;left:3111;top:8425;width:36;height:36" fillcolor="#24282b" stroked="f"/>
                <v:rect id="_x0000_s23935" style="position:absolute;left:3111;top:8497;width:36;height:24" fillcolor="#24282b" stroked="f"/>
                <v:rect id="_x0000_s23936" style="position:absolute;left:3111;top:8557;width:36;height:36" fillcolor="#24282b" stroked="f"/>
                <v:rect id="_x0000_s23937" style="position:absolute;left:3111;top:8617;width:36;height:36" fillcolor="#24282b" stroked="f"/>
                <v:rect id="_x0000_s23938" style="position:absolute;left:3111;top:8689;width:36;height:24" fillcolor="#24282b" stroked="f"/>
                <v:rect id="_x0000_s23939" style="position:absolute;left:3111;top:8749;width:36;height:36" fillcolor="#24282b" stroked="f"/>
                <v:rect id="_x0000_s23940" style="position:absolute;left:3111;top:8809;width:36;height:24" fillcolor="#24282b" stroked="f"/>
                <v:rect id="_x0000_s23941" style="position:absolute;left:3544;top:444;width:36;height:36" fillcolor="#24282b" stroked="f"/>
                <v:rect id="_x0000_s23942" style="position:absolute;left:3544;top:516;width:36;height:36" fillcolor="#24282b" stroked="f"/>
                <v:rect id="_x0000_s23943" style="position:absolute;left:3544;top:576;width:36;height:36" fillcolor="#24282b" stroked="f"/>
                <v:rect id="_x0000_s23944" style="position:absolute;left:3544;top:636;width:36;height:36" fillcolor="#24282b" stroked="f"/>
                <v:rect id="_x0000_s23945" style="position:absolute;left:3544;top:708;width:36;height:24" fillcolor="#24282b" stroked="f"/>
                <v:rect id="_x0000_s23946" style="position:absolute;left:3544;top:768;width:36;height:36" fillcolor="#24282b" stroked="f"/>
                <v:rect id="_x0000_s23947" style="position:absolute;left:3544;top:828;width:36;height:36" fillcolor="#24282b" stroked="f"/>
                <v:rect id="_x0000_s23948" style="position:absolute;left:3544;top:900;width:36;height:24" fillcolor="#24282b" stroked="f"/>
                <v:rect id="_x0000_s23949" style="position:absolute;left:3544;top:960;width:36;height:36" fillcolor="#24282b" stroked="f"/>
                <v:rect id="_x0000_s23950" style="position:absolute;left:3544;top:1020;width:36;height:36" fillcolor="#24282b" stroked="f"/>
                <v:rect id="_x0000_s23951" style="position:absolute;left:3544;top:1092;width:36;height:24" fillcolor="#24282b" stroked="f"/>
                <v:rect id="_x0000_s23952" style="position:absolute;left:3544;top:1152;width:36;height:36" fillcolor="#24282b" stroked="f"/>
                <v:rect id="_x0000_s23953" style="position:absolute;left:3544;top:1212;width:36;height:36" fillcolor="#24282b" stroked="f"/>
                <v:rect id="_x0000_s23954" style="position:absolute;left:3544;top:1284;width:36;height:24" fillcolor="#24282b" stroked="f"/>
                <v:rect id="_x0000_s23955" style="position:absolute;left:3544;top:1344;width:36;height:36" fillcolor="#24282b" stroked="f"/>
                <v:rect id="_x0000_s23956" style="position:absolute;left:3544;top:1404;width:36;height:36" fillcolor="#24282b" stroked="f"/>
                <v:rect id="_x0000_s23957" style="position:absolute;left:3544;top:1476;width:36;height:24" fillcolor="#24282b" stroked="f"/>
                <v:rect id="_x0000_s23958" style="position:absolute;left:3544;top:1536;width:36;height:36" fillcolor="#24282b" stroked="f"/>
                <v:rect id="_x0000_s23959" style="position:absolute;left:3544;top:1596;width:36;height:36" fillcolor="#24282b" stroked="f"/>
                <v:rect id="_x0000_s23960" style="position:absolute;left:3544;top:1656;width:36;height:36" fillcolor="#24282b" stroked="f"/>
                <v:rect id="_x0000_s23961" style="position:absolute;left:3544;top:1728;width:36;height:24" fillcolor="#24282b" stroked="f"/>
                <v:rect id="_x0000_s23962" style="position:absolute;left:3544;top:1788;width:36;height:36" fillcolor="#24282b" stroked="f"/>
                <v:rect id="_x0000_s23963" style="position:absolute;left:3544;top:1848;width:36;height:36" fillcolor="#24282b" stroked="f"/>
                <v:rect id="_x0000_s23964" style="position:absolute;left:3544;top:1920;width:36;height:24" fillcolor="#24282b" stroked="f"/>
                <v:rect id="_x0000_s23965" style="position:absolute;left:3544;top:1980;width:36;height:36" fillcolor="#24282b" stroked="f"/>
                <v:rect id="_x0000_s23966" style="position:absolute;left:3544;top:2040;width:36;height:36" fillcolor="#24282b" stroked="f"/>
                <v:rect id="_x0000_s23967" style="position:absolute;left:3544;top:2112;width:36;height:24" fillcolor="#24282b" stroked="f"/>
                <v:rect id="_x0000_s23968" style="position:absolute;left:3544;top:2172;width:36;height:36" fillcolor="#24282b" stroked="f"/>
                <v:rect id="_x0000_s23969" style="position:absolute;left:3976;top:444;width:24;height:36" fillcolor="#24282b" stroked="f"/>
                <v:rect id="_x0000_s23970" style="position:absolute;left:3976;top:516;width:24;height:36" fillcolor="#24282b" stroked="f"/>
                <v:rect id="_x0000_s23971" style="position:absolute;left:3976;top:576;width:24;height:36" fillcolor="#24282b" stroked="f"/>
                <v:rect id="_x0000_s23972" style="position:absolute;left:3976;top:636;width:24;height:36" fillcolor="#24282b" stroked="f"/>
                <v:rect id="_x0000_s23973" style="position:absolute;left:3976;top:708;width:24;height:24" fillcolor="#24282b" stroked="f"/>
                <v:rect id="_x0000_s23974" style="position:absolute;left:3976;top:768;width:24;height:36" fillcolor="#24282b" stroked="f"/>
                <v:rect id="_x0000_s23975" style="position:absolute;left:3976;top:828;width:24;height:36" fillcolor="#24282b" stroked="f"/>
                <v:rect id="_x0000_s23976" style="position:absolute;left:3976;top:900;width:24;height:24" fillcolor="#24282b" stroked="f"/>
                <v:rect id="_x0000_s23977" style="position:absolute;left:3976;top:960;width:24;height:36" fillcolor="#24282b" stroked="f"/>
                <v:rect id="_x0000_s23978" style="position:absolute;left:3976;top:1020;width:24;height:36" fillcolor="#24282b" stroked="f"/>
                <v:rect id="_x0000_s23979" style="position:absolute;left:3976;top:1092;width:24;height:24" fillcolor="#24282b" stroked="f"/>
                <v:rect id="_x0000_s23980" style="position:absolute;left:3976;top:1152;width:24;height:36" fillcolor="#24282b" stroked="f"/>
                <v:rect id="_x0000_s23981" style="position:absolute;left:3976;top:1212;width:24;height:36" fillcolor="#24282b" stroked="f"/>
                <v:rect id="_x0000_s23982" style="position:absolute;left:3976;top:1284;width:24;height:24" fillcolor="#24282b" stroked="f"/>
                <v:rect id="_x0000_s23983" style="position:absolute;left:3976;top:1344;width:24;height:36" fillcolor="#24282b" stroked="f"/>
                <v:rect id="_x0000_s23984" style="position:absolute;left:3976;top:1404;width:24;height:36" fillcolor="#24282b" stroked="f"/>
                <v:rect id="_x0000_s23985" style="position:absolute;left:3976;top:1476;width:24;height:24" fillcolor="#24282b" stroked="f"/>
                <v:rect id="_x0000_s23986" style="position:absolute;left:3976;top:1536;width:24;height:36" fillcolor="#24282b" stroked="f"/>
                <v:rect id="_x0000_s23987" style="position:absolute;left:3976;top:1596;width:24;height:36" fillcolor="#24282b" stroked="f"/>
                <v:rect id="_x0000_s23988" style="position:absolute;left:3976;top:1656;width:24;height:36" fillcolor="#24282b" stroked="f"/>
                <v:rect id="_x0000_s23989" style="position:absolute;left:3976;top:1728;width:24;height:24" fillcolor="#24282b" stroked="f"/>
                <v:rect id="_x0000_s23990" style="position:absolute;left:3976;top:1788;width:24;height:36" fillcolor="#24282b" stroked="f"/>
                <v:rect id="_x0000_s23991" style="position:absolute;left:3976;top:1848;width:24;height:36" fillcolor="#24282b" stroked="f"/>
                <v:rect id="_x0000_s23992" style="position:absolute;left:3976;top:1920;width:24;height:24" fillcolor="#24282b" stroked="f"/>
                <v:rect id="_x0000_s23993" style="position:absolute;left:3976;top:1980;width:24;height:36" fillcolor="#24282b" stroked="f"/>
                <v:rect id="_x0000_s23994" style="position:absolute;left:3976;top:2040;width:24;height:36" fillcolor="#24282b" stroked="f"/>
                <v:rect id="_x0000_s23995" style="position:absolute;left:3976;top:2112;width:24;height:24" fillcolor="#24282b" stroked="f"/>
                <v:rect id="_x0000_s23996" style="position:absolute;left:3976;top:2172;width:24;height:36" fillcolor="#24282b" stroked="f"/>
                <v:rect id="_x0000_s23997" style="position:absolute;left:3976;top:2232;width:24;height:36" fillcolor="#24282b" stroked="f"/>
                <v:rect id="_x0000_s23998" style="position:absolute;left:3976;top:2292;width:24;height:36" fillcolor="#24282b" stroked="f"/>
                <v:rect id="_x0000_s23999" style="position:absolute;left:3976;top:2364;width:24;height:24" fillcolor="#24282b" stroked="f"/>
                <v:rect id="_x0000_s24000" style="position:absolute;left:3976;top:2424;width:24;height:36" fillcolor="#24282b" stroked="f"/>
                <v:rect id="_x0000_s24001" style="position:absolute;left:3976;top:2484;width:24;height:36" fillcolor="#24282b" stroked="f"/>
                <v:rect id="_x0000_s24002" style="position:absolute;left:3976;top:2556;width:24;height:24" fillcolor="#24282b" stroked="f"/>
                <v:rect id="_x0000_s24003" style="position:absolute;left:3976;top:2616;width:24;height:36" fillcolor="#24282b" stroked="f"/>
                <v:rect id="_x0000_s24004" style="position:absolute;left:3976;top:2676;width:24;height:36" fillcolor="#24282b" stroked="f"/>
                <v:rect id="_x0000_s24005" style="position:absolute;left:3976;top:2748;width:24;height:24" fillcolor="#24282b" stroked="f"/>
                <v:rect id="_x0000_s24006" style="position:absolute;left:3976;top:2808;width:24;height:36" fillcolor="#24282b" stroked="f"/>
                <v:rect id="_x0000_s24007" style="position:absolute;left:3976;top:2868;width:24;height:36" fillcolor="#24282b" stroked="f"/>
                <v:rect id="_x0000_s24008" style="position:absolute;left:3976;top:2928;width:24;height:36" fillcolor="#24282b" stroked="f"/>
                <v:rect id="_x0000_s24009" style="position:absolute;left:3976;top:3000;width:24;height:24" fillcolor="#24282b" stroked="f"/>
                <v:rect id="_x0000_s24010" style="position:absolute;left:3976;top:3060;width:24;height:36" fillcolor="#24282b" stroked="f"/>
                <v:rect id="_x0000_s24011" style="position:absolute;left:3976;top:3121;width:24;height:36" fillcolor="#24282b" stroked="f"/>
                <v:rect id="_x0000_s24012" style="position:absolute;left:3976;top:3193;width:24;height:24" fillcolor="#24282b" stroked="f"/>
                <v:rect id="_x0000_s24013" style="position:absolute;left:3976;top:3253;width:24;height:36" fillcolor="#24282b" stroked="f"/>
                <v:rect id="_x0000_s24014" style="position:absolute;left:3976;top:3313;width:24;height:36" fillcolor="#24282b" stroked="f"/>
                <v:rect id="_x0000_s24015" style="position:absolute;left:3976;top:3385;width:24;height:24" fillcolor="#24282b" stroked="f"/>
                <v:rect id="_x0000_s24016" style="position:absolute;left:3976;top:3445;width:24;height:36" fillcolor="#24282b" stroked="f"/>
              </v:group>
              <v:group id="_x0000_s24017" style="position:absolute;left:2150;top:444;width:5177;height:9063" coordorigin="2150,444" coordsize="5177,9063">
                <v:rect id="_x0000_s24018" style="position:absolute;left:3976;top:3505;width:24;height:36" fillcolor="#24282b" stroked="f"/>
                <v:rect id="_x0000_s24019" style="position:absolute;left:3976;top:3565;width:24;height:36" fillcolor="#24282b" stroked="f"/>
                <v:shape id="_x0000_s24020" style="position:absolute;left:3976;top:3637;width:36;height:36" coordsize="3,3" path="m2,l,,,3r3,l2,xe" fillcolor="#24282b" stroked="f">
                  <v:path arrowok="t"/>
                </v:shape>
                <v:rect id="_x0000_s24021" style="position:absolute;left:3976;top:3697;width:36;height:36" fillcolor="#24282b" stroked="f"/>
                <v:rect id="_x0000_s24022" style="position:absolute;left:3976;top:3769;width:36;height:24" fillcolor="#24282b" stroked="f"/>
                <v:rect id="_x0000_s24023" style="position:absolute;left:3976;top:3829;width:36;height:36" fillcolor="#24282b" stroked="f"/>
                <v:rect id="_x0000_s24024" style="position:absolute;left:3976;top:3889;width:36;height:36" fillcolor="#24282b" stroked="f"/>
                <v:rect id="_x0000_s24025" style="position:absolute;left:3976;top:3949;width:36;height:36" fillcolor="#24282b" stroked="f"/>
                <v:rect id="_x0000_s24026" style="position:absolute;left:3976;top:4021;width:36;height:36" fillcolor="#24282b" stroked="f"/>
                <v:rect id="_x0000_s24027" style="position:absolute;left:3976;top:4081;width:36;height:36" fillcolor="#24282b" stroked="f"/>
                <v:rect id="_x0000_s24028" style="position:absolute;left:3976;top:4141;width:36;height:36" fillcolor="#24282b" stroked="f"/>
                <v:rect id="_x0000_s24029" style="position:absolute;left:3976;top:4213;width:36;height:24" fillcolor="#24282b" stroked="f"/>
                <v:rect id="_x0000_s24030" style="position:absolute;left:3976;top:4273;width:36;height:36" fillcolor="#24282b" stroked="f"/>
                <v:rect id="_x0000_s24031" style="position:absolute;left:3976;top:4333;width:36;height:36" fillcolor="#24282b" stroked="f"/>
                <v:rect id="_x0000_s24032" style="position:absolute;left:3976;top:4405;width:36;height:24" fillcolor="#24282b" stroked="f"/>
                <v:rect id="_x0000_s24033" style="position:absolute;left:3976;top:4465;width:36;height:36" fillcolor="#24282b" stroked="f"/>
                <v:rect id="_x0000_s24034" style="position:absolute;left:3976;top:4525;width:36;height:36" fillcolor="#24282b" stroked="f"/>
                <v:rect id="_x0000_s24035" style="position:absolute;left:3976;top:4585;width:36;height:36" fillcolor="#24282b" stroked="f"/>
                <v:rect id="_x0000_s24036" style="position:absolute;left:3976;top:4657;width:36;height:36" fillcolor="#24282b" stroked="f"/>
                <v:rect id="_x0000_s24037" style="position:absolute;left:3976;top:4717;width:36;height:36" fillcolor="#24282b" stroked="f"/>
                <v:rect id="_x0000_s24038" style="position:absolute;left:3976;top:4777;width:36;height:36" fillcolor="#24282b" stroked="f"/>
                <v:rect id="_x0000_s24039" style="position:absolute;left:3976;top:4849;width:36;height:12" fillcolor="#24282b" stroked="f"/>
                <v:rect id="_x0000_s24040" style="position:absolute;left:3976;top:4897;width:36;height:36" fillcolor="#24282b" stroked="f"/>
                <v:rect id="_x0000_s24041" style="position:absolute;left:3976;top:4957;width:36;height:36" fillcolor="#24282b" stroked="f"/>
                <v:rect id="_x0000_s24042" style="position:absolute;left:3976;top:5029;width:36;height:24" fillcolor="#24282b" stroked="f"/>
                <v:rect id="_x0000_s24043" style="position:absolute;left:3976;top:5089;width:36;height:36" fillcolor="#24282b" stroked="f"/>
                <v:rect id="_x0000_s24044" style="position:absolute;left:3976;top:5149;width:36;height:36" fillcolor="#24282b" stroked="f"/>
                <v:rect id="_x0000_s24045" style="position:absolute;left:3976;top:5209;width:36;height:36" fillcolor="#24282b" stroked="f"/>
                <v:rect id="_x0000_s24046" style="position:absolute;left:3976;top:5281;width:36;height:36" fillcolor="#24282b" stroked="f"/>
                <v:rect id="_x0000_s24047" style="position:absolute;left:3976;top:5341;width:36;height:36" fillcolor="#24282b" stroked="f"/>
                <v:rect id="_x0000_s24048" style="position:absolute;left:3976;top:5401;width:36;height:36" fillcolor="#24282b" stroked="f"/>
                <v:rect id="_x0000_s24049" style="position:absolute;left:3976;top:5473;width:36;height:24" fillcolor="#24282b" stroked="f"/>
                <v:rect id="_x0000_s24050" style="position:absolute;left:3976;top:5533;width:36;height:36" fillcolor="#24282b" stroked="f"/>
                <v:rect id="_x0000_s24051" style="position:absolute;left:3976;top:5593;width:36;height:36" fillcolor="#24282b" stroked="f"/>
                <v:rect id="_x0000_s24052" style="position:absolute;left:3976;top:5665;width:36;height:24" fillcolor="#24282b" stroked="f"/>
                <v:rect id="_x0000_s24053" style="position:absolute;left:3976;top:5725;width:36;height:36" fillcolor="#24282b" stroked="f"/>
                <v:rect id="_x0000_s24054" style="position:absolute;left:3976;top:5785;width:36;height:36" fillcolor="#24282b" stroked="f"/>
                <v:rect id="_x0000_s24055" style="position:absolute;left:3976;top:5845;width:36;height:36" fillcolor="#24282b" stroked="f"/>
                <v:rect id="_x0000_s24056" style="position:absolute;left:3976;top:5917;width:36;height:36" fillcolor="#24282b" stroked="f"/>
                <v:rect id="_x0000_s24057" style="position:absolute;left:3976;top:5977;width:36;height:36" fillcolor="#24282b" stroked="f"/>
                <v:rect id="_x0000_s24058" style="position:absolute;left:3976;top:6049;width:36;height:24" fillcolor="#24282b" stroked="f"/>
                <v:rect id="_x0000_s24059" style="position:absolute;left:3976;top:6109;width:36;height:36" fillcolor="#24282b" stroked="f"/>
                <v:rect id="_x0000_s24060" style="position:absolute;left:3976;top:6169;width:36;height:36" fillcolor="#24282b" stroked="f"/>
                <v:rect id="_x0000_s24061" style="position:absolute;left:3976;top:6241;width:36;height:24" fillcolor="#24282b" stroked="f"/>
                <v:rect id="_x0000_s24062" style="position:absolute;left:3976;top:6301;width:36;height:36" fillcolor="#24282b" stroked="f"/>
                <v:rect id="_x0000_s24063" style="position:absolute;left:3976;top:6361;width:36;height:36" fillcolor="#24282b" stroked="f"/>
                <v:rect id="_x0000_s24064" style="position:absolute;left:3976;top:6421;width:36;height:36" fillcolor="#24282b" stroked="f"/>
                <v:rect id="_x0000_s24065" style="position:absolute;left:3976;top:6493;width:36;height:24" fillcolor="#24282b" stroked="f"/>
                <v:rect id="_x0000_s24066" style="position:absolute;left:3976;top:6553;width:36;height:36" fillcolor="#24282b" stroked="f"/>
                <v:rect id="_x0000_s24067" style="position:absolute;left:3976;top:6613;width:36;height:36" fillcolor="#24282b" stroked="f"/>
                <v:rect id="_x0000_s24068" style="position:absolute;left:3976;top:6685;width:36;height:24" fillcolor="#24282b" stroked="f"/>
                <v:rect id="_x0000_s24069" style="position:absolute;left:3976;top:6745;width:36;height:36" fillcolor="#24282b" stroked="f"/>
                <v:rect id="_x0000_s24070" style="position:absolute;left:3976;top:6805;width:36;height:36" fillcolor="#24282b" stroked="f"/>
                <v:line id="_x0000_s24071" style="position:absolute" from="3123,624" to="3544,636" strokecolor="#24282b" strokeweight=".6pt">
                  <v:stroke joinstyle="miter"/>
                </v:line>
                <v:shape id="_x0000_s24072" style="position:absolute;left:3123;top:576;width:108;height:108" coordsize="9,9" path="m9,l,4,9,9e" filled="f" strokecolor="#24282b" strokeweight=".6pt">
                  <v:stroke joinstyle="miter"/>
                  <v:path arrowok="t"/>
                </v:shape>
                <v:shape id="_x0000_s24073" style="position:absolute;left:3435;top:576;width:109;height:108" coordsize="9,9" path="m,9l9,4,,e" filled="f" strokecolor="#24282b" strokeweight=".6pt">
                  <v:stroke joinstyle="miter"/>
                  <v:path arrowok="t"/>
                </v:shape>
                <v:line id="_x0000_s24074" style="position:absolute" from="2150,876" to="2523,877" strokecolor="#24282b" strokeweight=".6pt">
                  <v:stroke joinstyle="miter"/>
                </v:line>
                <v:shape id="_x0000_s24075" style="position:absolute;left:2414;top:816;width:109;height:108" coordsize="9,9" path="m,9l9,5,,e" filled="f" strokecolor="#24282b" strokeweight=".6pt">
                  <v:stroke joinstyle="miter"/>
                  <v:path arrowok="t"/>
                </v:shape>
                <v:line id="_x0000_s24076" style="position:absolute;flip:y" from="3135,9001" to="3136,9494" strokecolor="#24282b" strokeweight=".6pt">
                  <v:stroke joinstyle="miter"/>
                </v:line>
                <v:shape id="_x0000_s24077" style="position:absolute;left:3075;top:9001;width:108;height:96" coordsize="9,8" path="m9,8l5,,,8e" filled="f" strokecolor="#24282b" strokeweight=".6pt">
                  <v:stroke joinstyle="miter"/>
                  <v:path arrowok="t"/>
                </v:shape>
                <v:line id="_x0000_s24078" style="position:absolute" from="3123,9506" to="3688,9507" strokecolor="#24282b" strokeweight=".6pt">
                  <v:stroke joinstyle="miter"/>
                </v:line>
                <v:line id="_x0000_s24079" style="position:absolute;flip:y" from="3315,444" to="3435,624" strokecolor="#24282b" strokeweight=".6pt">
                  <v:stroke joinstyle="miter"/>
                </v:line>
                <v:rect id="_x0000_s24080" style="position:absolute;left:3760;top:2532;width:36;height:36" fillcolor="#24282b" stroked="f"/>
                <v:rect id="_x0000_s24081" style="position:absolute;left:3760;top:2604;width:36;height:24" fillcolor="#24282b" stroked="f"/>
                <v:rect id="_x0000_s24082" style="position:absolute;left:3760;top:2664;width:36;height:36" fillcolor="#24282b" stroked="f"/>
                <v:rect id="_x0000_s24083" style="position:absolute;left:3760;top:2724;width:36;height:36" fillcolor="#24282b" stroked="f"/>
                <v:rect id="_x0000_s24084" style="position:absolute;left:3760;top:2796;width:36;height:24" fillcolor="#24282b" stroked="f"/>
                <v:rect id="_x0000_s24085" style="position:absolute;left:3760;top:2856;width:36;height:24" fillcolor="#24282b" stroked="f"/>
                <v:rect id="_x0000_s24086" style="position:absolute;left:3760;top:2916;width:36;height:36" fillcolor="#24282b" stroked="f"/>
                <v:rect id="_x0000_s24087" style="position:absolute;left:3760;top:2976;width:36;height:36" fillcolor="#24282b" stroked="f"/>
                <v:rect id="_x0000_s24088" style="position:absolute;left:3760;top:3048;width:36;height:24" fillcolor="#24282b" stroked="f"/>
                <v:rect id="_x0000_s24089" style="position:absolute;left:3760;top:3108;width:36;height:37" fillcolor="#24282b" stroked="f"/>
                <v:rect id="_x0000_s24090" style="position:absolute;left:3760;top:3169;width:36;height:36" fillcolor="#24282b" stroked="f"/>
                <v:rect id="_x0000_s24091" style="position:absolute;left:3760;top:3241;width:36;height:24" fillcolor="#24282b" stroked="f"/>
                <v:rect id="_x0000_s24092" style="position:absolute;left:3760;top:3301;width:36;height:36" fillcolor="#24282b" stroked="f"/>
                <v:rect id="_x0000_s24093" style="position:absolute;left:3760;top:3361;width:36;height:36" fillcolor="#24282b" stroked="f"/>
                <v:rect id="_x0000_s24094" style="position:absolute;left:3760;top:3433;width:36;height:24" fillcolor="#24282b" stroked="f"/>
                <v:rect id="_x0000_s24095" style="position:absolute;left:3760;top:3493;width:36;height:24" fillcolor="#24282b" stroked="f"/>
                <v:rect id="_x0000_s24096" style="position:absolute;left:3760;top:3553;width:36;height:36" fillcolor="#24282b" stroked="f"/>
                <v:rect id="_x0000_s24097" style="position:absolute;left:3760;top:3625;width:36;height:24" fillcolor="#24282b" stroked="f"/>
                <v:rect id="_x0000_s24098" style="position:absolute;left:3760;top:3685;width:36;height:36" fillcolor="#24282b" stroked="f"/>
                <v:rect id="_x0000_s24099" style="position:absolute;left:3760;top:3745;width:36;height:36" fillcolor="#24282b" stroked="f"/>
                <v:rect id="_x0000_s24100" style="position:absolute;left:3760;top:3817;width:36;height:24" fillcolor="#24282b" stroked="f"/>
                <v:rect id="_x0000_s24101" style="position:absolute;left:3760;top:3877;width:36;height:24" fillcolor="#24282b" stroked="f"/>
                <v:rect id="_x0000_s24102" style="position:absolute;left:3760;top:3937;width:36;height:36" fillcolor="#24282b" stroked="f"/>
                <v:rect id="_x0000_s24103" style="position:absolute;left:3760;top:3997;width:36;height:36" fillcolor="#24282b" stroked="f"/>
                <v:rect id="_x0000_s24104" style="position:absolute;left:3760;top:4069;width:36;height:24" fillcolor="#24282b" stroked="f"/>
                <v:rect id="_x0000_s24105" style="position:absolute;left:3760;top:4129;width:36;height:36" fillcolor="#24282b" stroked="f"/>
                <v:line id="_x0000_s24106" style="position:absolute" from="3135,2616" to="3772,2628" strokecolor="#24282b" strokeweight=".6pt">
                  <v:stroke joinstyle="miter"/>
                </v:line>
                <v:shape id="_x0000_s24107" style="position:absolute;left:3135;top:2568;width:96;height:108" coordsize="8,9" path="m8,l,4,8,9e" filled="f" strokecolor="#24282b" strokeweight=".6pt">
                  <v:stroke joinstyle="miter"/>
                  <v:path arrowok="t"/>
                </v:shape>
                <v:shape id="_x0000_s24108" style="position:absolute;left:3664;top:2568;width:108;height:108" coordsize="9,9" path="m,9l9,4,,e" filled="f" strokecolor="#24282b" strokeweight=".6pt">
                  <v:stroke joinstyle="miter"/>
                  <v:path arrowok="t"/>
                </v:shape>
                <v:line id="_x0000_s24109" style="position:absolute" from="2150,2808" to="2523,2809" strokecolor="#24282b" strokeweight=".6pt">
                  <v:stroke joinstyle="miter"/>
                </v:line>
                <v:shape id="_x0000_s24110" style="position:absolute;left:2414;top:2760;width:109;height:108" coordsize="9,9" path="m,9l9,4,,e" filled="f" strokecolor="#24282b" strokeweight=".6pt">
                  <v:stroke joinstyle="miter"/>
                  <v:path arrowok="t"/>
                </v:shape>
                <v:line id="_x0000_s24111" style="position:absolute;flip:y" from="3315,2436" to="3435,2616" strokecolor="#24282b" strokeweight=".6pt">
                  <v:stroke joinstyle="miter"/>
                </v:line>
                <v:rect id="_x0000_s24112" style="position:absolute;left:2799;top:852;width:4528;height:36" fillcolor="#24282b" stroked="f"/>
                <v:rect id="_x0000_s24113" style="position:absolute;left:2799;top:1224;width:36;height:36" fillcolor="#24282b" stroked="f"/>
                <v:rect id="_x0000_s24114" style="position:absolute;left:2871;top:1224;width:24;height:36" fillcolor="#24282b" stroked="f"/>
                <v:rect id="_x0000_s24115" style="position:absolute;left:2931;top:1224;width:36;height:36" fillcolor="#24282b" stroked="f"/>
                <v:rect id="_x0000_s24116" style="position:absolute;left:2991;top:1224;width:36;height:36" fillcolor="#24282b" stroked="f"/>
                <v:rect id="_x0000_s24117" style="position:absolute;left:3063;top:1224;width:36;height:36" fillcolor="#24282b" stroked="f"/>
                <v:rect id="_x0000_s24118" style="position:absolute;left:3123;top:1224;width:36;height:36" fillcolor="#24282b" stroked="f"/>
                <v:rect id="_x0000_s24119" style="position:absolute;left:3183;top:1224;width:36;height:36" fillcolor="#24282b" stroked="f"/>
                <v:rect id="_x0000_s24120" style="position:absolute;left:3255;top:1224;width:24;height:36" fillcolor="#24282b" stroked="f"/>
                <v:rect id="_x0000_s24121" style="position:absolute;left:3315;top:1224;width:36;height:36" fillcolor="#24282b" stroked="f"/>
                <v:rect id="_x0000_s24122" style="position:absolute;left:3375;top:1224;width:36;height:36" fillcolor="#24282b" stroked="f"/>
                <v:rect id="_x0000_s24123" style="position:absolute;left:3447;top:1224;width:25;height:36" fillcolor="#24282b" stroked="f"/>
                <v:rect id="_x0000_s24124" style="position:absolute;left:3508;top:1224;width:36;height:36" fillcolor="#24282b" stroked="f"/>
                <v:rect id="_x0000_s24125" style="position:absolute;left:3568;top:1224;width:36;height:36" fillcolor="#24282b" stroked="f"/>
                <v:rect id="_x0000_s24126" style="position:absolute;left:3628;top:1224;width:36;height:36" fillcolor="#24282b" stroked="f"/>
                <v:rect id="_x0000_s24127" style="position:absolute;left:3700;top:1224;width:24;height:36" fillcolor="#24282b" stroked="f"/>
                <v:rect id="_x0000_s24128" style="position:absolute;left:3760;top:1224;width:36;height:36" fillcolor="#24282b" stroked="f"/>
                <v:rect id="_x0000_s24129" style="position:absolute;left:3820;top:1224;width:36;height:36" fillcolor="#24282b" stroked="f"/>
                <v:rect id="_x0000_s24130" style="position:absolute;left:3892;top:1224;width:24;height:36" fillcolor="#24282b" stroked="f"/>
                <v:rect id="_x0000_s24131" style="position:absolute;left:3952;top:1224;width:36;height:36" fillcolor="#24282b" stroked="f"/>
                <v:rect id="_x0000_s24132" style="position:absolute;left:4012;top:1224;width:36;height:36" fillcolor="#24282b" stroked="f"/>
                <v:rect id="_x0000_s24133" style="position:absolute;left:4084;top:1224;width:24;height:36" fillcolor="#24282b" stroked="f"/>
                <v:rect id="_x0000_s24134" style="position:absolute;left:4144;top:1224;width:36;height:36" fillcolor="#24282b" stroked="f"/>
                <v:rect id="_x0000_s24135" style="position:absolute;left:4204;top:1224;width:36;height:36" fillcolor="#24282b" stroked="f"/>
                <v:rect id="_x0000_s24136" style="position:absolute;left:4276;top:1224;width:24;height:36" fillcolor="#24282b" stroked="f"/>
                <v:rect id="_x0000_s24137" style="position:absolute;left:4336;top:1224;width:36;height:36" fillcolor="#24282b" stroked="f"/>
                <v:rect id="_x0000_s24138" style="position:absolute;left:4396;top:1224;width:36;height:36" fillcolor="#24282b" stroked="f"/>
                <v:rect id="_x0000_s24139" style="position:absolute;left:4469;top:1224;width:24;height:36" fillcolor="#24282b" stroked="f"/>
                <v:rect id="_x0000_s24140" style="position:absolute;left:4529;top:1224;width:24;height:36" fillcolor="#24282b" stroked="f"/>
                <v:rect id="_x0000_s24141" style="position:absolute;left:4589;top:1224;width:36;height:36" fillcolor="#24282b" stroked="f"/>
                <v:rect id="_x0000_s24142" style="position:absolute;left:4661;top:1224;width:24;height:36" fillcolor="#24282b" stroked="f"/>
                <v:rect id="_x0000_s24143" style="position:absolute;left:4721;top:1224;width:24;height:36" fillcolor="#24282b" stroked="f"/>
                <v:rect id="_x0000_s24144" style="position:absolute;left:4781;top:1224;width:36;height:36" fillcolor="#24282b" stroked="f"/>
                <v:rect id="_x0000_s24145" style="position:absolute;left:4841;top:1224;width:36;height:36" fillcolor="#24282b" stroked="f"/>
                <v:rect id="_x0000_s24146" style="position:absolute;left:4913;top:1224;width:24;height:36" fillcolor="#24282b" stroked="f"/>
                <v:rect id="_x0000_s24147" style="position:absolute;left:4973;top:1224;width:36;height:36" fillcolor="#24282b" stroked="f"/>
                <v:rect id="_x0000_s24148" style="position:absolute;left:5033;top:1224;width:36;height:36" fillcolor="#24282b" stroked="f"/>
                <v:rect id="_x0000_s24149" style="position:absolute;left:5105;top:1224;width:24;height:36" fillcolor="#24282b" stroked="f"/>
                <v:rect id="_x0000_s24150" style="position:absolute;left:5165;top:1224;width:24;height:36" fillcolor="#24282b" stroked="f"/>
                <v:rect id="_x0000_s24151" style="position:absolute;left:5225;top:1224;width:36;height:36" fillcolor="#24282b" stroked="f"/>
                <v:rect id="_x0000_s24152" style="position:absolute;left:5285;top:1224;width:36;height:36" fillcolor="#24282b" stroked="f"/>
                <v:rect id="_x0000_s24153" style="position:absolute;left:5357;top:1224;width:24;height:36" fillcolor="#24282b" stroked="f"/>
                <v:rect id="_x0000_s24154" style="position:absolute;left:5417;top:1224;width:37;height:36" fillcolor="#24282b" stroked="f"/>
                <v:rect id="_x0000_s24155" style="position:absolute;left:5490;top:1224;width:24;height:36" fillcolor="#24282b" stroked="f"/>
                <v:rect id="_x0000_s24156" style="position:absolute;left:5538;top:1224;width:24;height:36" fillcolor="#24282b" stroked="f"/>
                <v:rect id="_x0000_s24157" style="position:absolute;left:5598;top:1224;width:36;height:36" fillcolor="#24282b" stroked="f"/>
                <v:rect id="_x0000_s24158" style="position:absolute;left:5658;top:1224;width:36;height:36" fillcolor="#24282b" stroked="f"/>
                <v:rect id="_x0000_s24159" style="position:absolute;left:5730;top:1224;width:24;height:36" fillcolor="#24282b" stroked="f"/>
                <v:rect id="_x0000_s24160" style="position:absolute;left:5790;top:1224;width:36;height:36" fillcolor="#24282b" stroked="f"/>
                <v:rect id="_x0000_s24161" style="position:absolute;left:5850;top:1224;width:36;height:36" fillcolor="#24282b" stroked="f"/>
                <v:rect id="_x0000_s24162" style="position:absolute;left:5922;top:1224;width:24;height:36" fillcolor="#24282b" stroked="f"/>
                <v:rect id="_x0000_s24163" style="position:absolute;left:5982;top:1224;width:24;height:36" fillcolor="#24282b" stroked="f"/>
                <v:rect id="_x0000_s24164" style="position:absolute;left:6042;top:1224;width:36;height:36" fillcolor="#24282b" stroked="f"/>
                <v:rect id="_x0000_s24165" style="position:absolute;left:6102;top:1224;width:36;height:36" fillcolor="#24282b" stroked="f"/>
                <v:rect id="_x0000_s24166" style="position:absolute;left:6174;top:1224;width:24;height:36" fillcolor="#24282b" stroked="f"/>
                <v:rect id="_x0000_s24167" style="position:absolute;left:6234;top:1224;width:36;height:36" fillcolor="#24282b" stroked="f"/>
                <v:rect id="_x0000_s24168" style="position:absolute;left:6294;top:1224;width:36;height:36" fillcolor="#24282b" stroked="f"/>
                <v:rect id="_x0000_s24169" style="position:absolute;left:6366;top:1224;width:24;height:36" fillcolor="#24282b" stroked="f"/>
                <v:rect id="_x0000_s24170" style="position:absolute;left:6427;top:1224;width:24;height:36" fillcolor="#24282b" stroked="f"/>
                <v:rect id="_x0000_s24171" style="position:absolute;left:6487;top:1224;width:36;height:36" fillcolor="#24282b" stroked="f"/>
                <v:rect id="_x0000_s24172" style="position:absolute;left:6559;top:1224;width:24;height:36" fillcolor="#24282b" stroked="f"/>
                <v:rect id="_x0000_s24173" style="position:absolute;left:6619;top:1224;width:36;height:36" fillcolor="#24282b" stroked="f"/>
                <v:rect id="_x0000_s24174" style="position:absolute;left:6679;top:1224;width:36;height:36" fillcolor="#24282b" stroked="f"/>
                <v:rect id="_x0000_s24175" style="position:absolute;left:6751;top:1224;width:24;height:36" fillcolor="#24282b" stroked="f"/>
                <v:rect id="_x0000_s24176" style="position:absolute;left:6811;top:1224;width:24;height:36" fillcolor="#24282b" stroked="f"/>
                <v:rect id="_x0000_s24177" style="position:absolute;left:6871;top:1224;width:36;height:36" fillcolor="#24282b" stroked="f"/>
                <v:rect id="_x0000_s24178" style="position:absolute;left:6943;top:1224;width:24;height:36" fillcolor="#24282b" stroked="f"/>
                <v:rect id="_x0000_s24179" style="position:absolute;left:7003;top:1224;width:24;height:36" fillcolor="#24282b" stroked="f"/>
                <v:rect id="_x0000_s24180" style="position:absolute;left:7063;top:1224;width:36;height:36" fillcolor="#24282b" stroked="f"/>
                <v:rect id="_x0000_s24181" style="position:absolute;left:7123;top:1224;width:36;height:36" fillcolor="#24282b" stroked="f"/>
                <v:rect id="_x0000_s24182" style="position:absolute;left:7195;top:1224;width:24;height:36" fillcolor="#24282b" stroked="f"/>
                <v:rect id="_x0000_s24183" style="position:absolute;left:7255;top:1224;width:36;height:36" fillcolor="#24282b" stroked="f"/>
                <v:rect id="_x0000_s24184" style="position:absolute;left:7315;top:1224;width:12;height:36" fillcolor="#24282b" stroked="f"/>
                <v:rect id="_x0000_s24185" style="position:absolute;left:2799;top:1584;width:4528;height:36" fillcolor="#24282b" stroked="f"/>
                <v:rect id="_x0000_s24186" style="position:absolute;left:2799;top:1956;width:36;height:24" fillcolor="#24282b" stroked="f"/>
                <v:rect id="_x0000_s24187" style="position:absolute;left:2871;top:1956;width:24;height:24" fillcolor="#24282b" stroked="f"/>
                <v:rect id="_x0000_s24188" style="position:absolute;left:2931;top:1956;width:36;height:24" fillcolor="#24282b" stroked="f"/>
                <v:rect id="_x0000_s24189" style="position:absolute;left:2991;top:1956;width:36;height:24" fillcolor="#24282b" stroked="f"/>
                <v:rect id="_x0000_s24190" style="position:absolute;left:3063;top:1956;width:36;height:24" fillcolor="#24282b" stroked="f"/>
                <v:rect id="_x0000_s24191" style="position:absolute;left:3123;top:1956;width:36;height:24" fillcolor="#24282b" stroked="f"/>
                <v:rect id="_x0000_s24192" style="position:absolute;left:3183;top:1956;width:36;height:24" fillcolor="#24282b" stroked="f"/>
                <v:rect id="_x0000_s24193" style="position:absolute;left:3255;top:1956;width:24;height:24" fillcolor="#24282b" stroked="f"/>
                <v:rect id="_x0000_s24194" style="position:absolute;left:3315;top:1956;width:36;height:24" fillcolor="#24282b" stroked="f"/>
                <v:rect id="_x0000_s24195" style="position:absolute;left:3375;top:1956;width:36;height:24" fillcolor="#24282b" stroked="f"/>
                <v:rect id="_x0000_s24196" style="position:absolute;left:3447;top:1956;width:25;height:24" fillcolor="#24282b" stroked="f"/>
                <v:rect id="_x0000_s24197" style="position:absolute;left:3508;top:1956;width:36;height:24" fillcolor="#24282b" stroked="f"/>
                <v:rect id="_x0000_s24198" style="position:absolute;left:3568;top:1956;width:36;height:24" fillcolor="#24282b" stroked="f"/>
                <v:rect id="_x0000_s24199" style="position:absolute;left:3628;top:1956;width:36;height:24" fillcolor="#24282b" stroked="f"/>
                <v:rect id="_x0000_s24200" style="position:absolute;left:3700;top:1956;width:24;height:24" fillcolor="#24282b" stroked="f"/>
                <v:rect id="_x0000_s24201" style="position:absolute;left:3760;top:1956;width:36;height:24" fillcolor="#24282b" stroked="f"/>
                <v:rect id="_x0000_s24202" style="position:absolute;left:3820;top:1956;width:36;height:24" fillcolor="#24282b" stroked="f"/>
                <v:rect id="_x0000_s24203" style="position:absolute;left:3892;top:1956;width:24;height:24" fillcolor="#24282b" stroked="f"/>
                <v:rect id="_x0000_s24204" style="position:absolute;left:3952;top:1956;width:36;height:24" fillcolor="#24282b" stroked="f"/>
                <v:rect id="_x0000_s24205" style="position:absolute;left:4012;top:1956;width:36;height:24" fillcolor="#24282b" stroked="f"/>
                <v:rect id="_x0000_s24206" style="position:absolute;left:4084;top:1956;width:24;height:24" fillcolor="#24282b" stroked="f"/>
                <v:rect id="_x0000_s24207" style="position:absolute;left:4144;top:1956;width:36;height:24" fillcolor="#24282b" stroked="f"/>
                <v:rect id="_x0000_s24208" style="position:absolute;left:4204;top:1956;width:36;height:24" fillcolor="#24282b" stroked="f"/>
                <v:rect id="_x0000_s24209" style="position:absolute;left:4276;top:1956;width:24;height:24" fillcolor="#24282b" stroked="f"/>
                <v:rect id="_x0000_s24210" style="position:absolute;left:4336;top:1956;width:36;height:24" fillcolor="#24282b" stroked="f"/>
                <v:rect id="_x0000_s24211" style="position:absolute;left:4396;top:1956;width:36;height:24" fillcolor="#24282b" stroked="f"/>
                <v:rect id="_x0000_s24212" style="position:absolute;left:4469;top:1956;width:24;height:24" fillcolor="#24282b" stroked="f"/>
                <v:rect id="_x0000_s24213" style="position:absolute;left:4529;top:1956;width:24;height:24" fillcolor="#24282b" stroked="f"/>
                <v:rect id="_x0000_s24214" style="position:absolute;left:4589;top:1956;width:36;height:24" fillcolor="#24282b" stroked="f"/>
                <v:rect id="_x0000_s24215" style="position:absolute;left:4661;top:1956;width:24;height:24" fillcolor="#24282b" stroked="f"/>
                <v:rect id="_x0000_s24216" style="position:absolute;left:4721;top:1956;width:24;height:24" fillcolor="#24282b" stroked="f"/>
                <v:rect id="_x0000_s24217" style="position:absolute;left:4781;top:1956;width:36;height:24" fillcolor="#24282b" stroked="f"/>
              </v:group>
              <v:group id="_x0000_s24218" style="position:absolute;left:2799;top:1956;width:4528;height:4513" coordorigin="2799,1956" coordsize="4528,4513">
                <v:rect id="_x0000_s24219" style="position:absolute;left:4841;top:1956;width:36;height:24" fillcolor="#24282b" stroked="f"/>
                <v:rect id="_x0000_s24220" style="position:absolute;left:4913;top:1956;width:24;height:24" fillcolor="#24282b" stroked="f"/>
                <v:rect id="_x0000_s24221" style="position:absolute;left:4973;top:1956;width:36;height:24" fillcolor="#24282b" stroked="f"/>
                <v:rect id="_x0000_s24222" style="position:absolute;left:5033;top:1956;width:36;height:24" fillcolor="#24282b" stroked="f"/>
                <v:rect id="_x0000_s24223" style="position:absolute;left:5105;top:1956;width:24;height:24" fillcolor="#24282b" stroked="f"/>
                <v:rect id="_x0000_s24224" style="position:absolute;left:5165;top:1956;width:24;height:24" fillcolor="#24282b" stroked="f"/>
                <v:rect id="_x0000_s24225" style="position:absolute;left:5225;top:1956;width:36;height:24" fillcolor="#24282b" stroked="f"/>
                <v:rect id="_x0000_s24226" style="position:absolute;left:5285;top:1956;width:36;height:24" fillcolor="#24282b" stroked="f"/>
                <v:rect id="_x0000_s24227" style="position:absolute;left:5357;top:1956;width:24;height:24" fillcolor="#24282b" stroked="f"/>
                <v:rect id="_x0000_s24228" style="position:absolute;left:5417;top:1956;width:37;height:24" fillcolor="#24282b" stroked="f"/>
                <v:rect id="_x0000_s24229" style="position:absolute;left:5490;top:1956;width:24;height:24" fillcolor="#24282b" stroked="f"/>
                <v:rect id="_x0000_s24230" style="position:absolute;left:5538;top:1956;width:24;height:24" fillcolor="#24282b" stroked="f"/>
                <v:rect id="_x0000_s24231" style="position:absolute;left:5598;top:1956;width:36;height:24" fillcolor="#24282b" stroked="f"/>
                <v:rect id="_x0000_s24232" style="position:absolute;left:5658;top:1956;width:36;height:24" fillcolor="#24282b" stroked="f"/>
                <v:rect id="_x0000_s24233" style="position:absolute;left:5730;top:1956;width:24;height:24" fillcolor="#24282b" stroked="f"/>
                <v:rect id="_x0000_s24234" style="position:absolute;left:5790;top:1956;width:36;height:24" fillcolor="#24282b" stroked="f"/>
                <v:rect id="_x0000_s24235" style="position:absolute;left:5850;top:1956;width:36;height:24" fillcolor="#24282b" stroked="f"/>
                <v:rect id="_x0000_s24236" style="position:absolute;left:5922;top:1956;width:24;height:24" fillcolor="#24282b" stroked="f"/>
                <v:rect id="_x0000_s24237" style="position:absolute;left:5982;top:1956;width:24;height:24" fillcolor="#24282b" stroked="f"/>
                <v:rect id="_x0000_s24238" style="position:absolute;left:6042;top:1956;width:36;height:24" fillcolor="#24282b" stroked="f"/>
                <v:rect id="_x0000_s24239" style="position:absolute;left:6102;top:1956;width:36;height:24" fillcolor="#24282b" stroked="f"/>
                <v:rect id="_x0000_s24240" style="position:absolute;left:6174;top:1956;width:24;height:24" fillcolor="#24282b" stroked="f"/>
                <v:rect id="_x0000_s24241" style="position:absolute;left:6234;top:1956;width:36;height:24" fillcolor="#24282b" stroked="f"/>
                <v:rect id="_x0000_s24242" style="position:absolute;left:6294;top:1956;width:36;height:24" fillcolor="#24282b" stroked="f"/>
                <v:rect id="_x0000_s24243" style="position:absolute;left:6366;top:1956;width:24;height:24" fillcolor="#24282b" stroked="f"/>
                <v:rect id="_x0000_s24244" style="position:absolute;left:6427;top:1956;width:24;height:24" fillcolor="#24282b" stroked="f"/>
                <v:rect id="_x0000_s24245" style="position:absolute;left:6487;top:1956;width:36;height:24" fillcolor="#24282b" stroked="f"/>
                <v:rect id="_x0000_s24246" style="position:absolute;left:6559;top:1956;width:24;height:24" fillcolor="#24282b" stroked="f"/>
                <v:rect id="_x0000_s24247" style="position:absolute;left:6619;top:1956;width:36;height:24" fillcolor="#24282b" stroked="f"/>
                <v:rect id="_x0000_s24248" style="position:absolute;left:6679;top:1956;width:36;height:24" fillcolor="#24282b" stroked="f"/>
                <v:rect id="_x0000_s24249" style="position:absolute;left:6751;top:1956;width:24;height:24" fillcolor="#24282b" stroked="f"/>
                <v:rect id="_x0000_s24250" style="position:absolute;left:6811;top:1956;width:24;height:24" fillcolor="#24282b" stroked="f"/>
                <v:rect id="_x0000_s24251" style="position:absolute;left:6871;top:1956;width:36;height:24" fillcolor="#24282b" stroked="f"/>
                <v:rect id="_x0000_s24252" style="position:absolute;left:6943;top:1956;width:24;height:24" fillcolor="#24282b" stroked="f"/>
                <v:rect id="_x0000_s24253" style="position:absolute;left:7003;top:1956;width:24;height:24" fillcolor="#24282b" stroked="f"/>
                <v:rect id="_x0000_s24254" style="position:absolute;left:7063;top:1956;width:36;height:24" fillcolor="#24282b" stroked="f"/>
                <v:rect id="_x0000_s24255" style="position:absolute;left:7123;top:1956;width:36;height:24" fillcolor="#24282b" stroked="f"/>
                <v:rect id="_x0000_s24256" style="position:absolute;left:7195;top:1956;width:24;height:24" fillcolor="#24282b" stroked="f"/>
                <v:rect id="_x0000_s24257" style="position:absolute;left:7255;top:1956;width:36;height:24" fillcolor="#24282b" stroked="f"/>
                <v:rect id="_x0000_s24258" style="position:absolute;left:7315;top:1956;width:12;height:24" fillcolor="#24282b" stroked="f"/>
                <v:rect id="_x0000_s24259" style="position:absolute;left:2799;top:6433;width:36;height:36" fillcolor="#24282b" stroked="f"/>
                <v:rect id="_x0000_s24260" style="position:absolute;left:2871;top:6433;width:24;height:36" fillcolor="#24282b" stroked="f"/>
                <v:rect id="_x0000_s24261" style="position:absolute;left:2931;top:6433;width:36;height:36" fillcolor="#24282b" stroked="f"/>
                <v:rect id="_x0000_s24262" style="position:absolute;left:2991;top:6433;width:36;height:36" fillcolor="#24282b" stroked="f"/>
                <v:rect id="_x0000_s24263" style="position:absolute;left:3063;top:6433;width:36;height:36" fillcolor="#24282b" stroked="f"/>
                <v:rect id="_x0000_s24264" style="position:absolute;left:3123;top:6433;width:36;height:36" fillcolor="#24282b" stroked="f"/>
                <v:rect id="_x0000_s24265" style="position:absolute;left:3195;top:6433;width:24;height:36" fillcolor="#24282b" stroked="f"/>
                <v:rect id="_x0000_s24266" style="position:absolute;left:3255;top:6433;width:24;height:36" fillcolor="#24282b" stroked="f"/>
                <v:rect id="_x0000_s24267" style="position:absolute;left:3315;top:6433;width:36;height:36" fillcolor="#24282b" stroked="f"/>
                <v:rect id="_x0000_s24268" style="position:absolute;left:3375;top:6433;width:36;height:36" fillcolor="#24282b" stroked="f"/>
                <v:rect id="_x0000_s24269" style="position:absolute;left:3447;top:6433;width:25;height:36" fillcolor="#24282b" stroked="f"/>
                <v:rect id="_x0000_s24270" style="position:absolute;left:3508;top:6433;width:36;height:36" fillcolor="#24282b" stroked="f"/>
                <v:rect id="_x0000_s24271" style="position:absolute;left:3568;top:6433;width:36;height:36" fillcolor="#24282b" stroked="f"/>
                <v:rect id="_x0000_s24272" style="position:absolute;left:3640;top:6433;width:24;height:36" fillcolor="#24282b" stroked="f"/>
                <v:rect id="_x0000_s24273" style="position:absolute;left:3700;top:6433;width:24;height:36" fillcolor="#24282b" stroked="f"/>
                <v:rect id="_x0000_s24274" style="position:absolute;left:3760;top:6433;width:36;height:36" fillcolor="#24282b" stroked="f"/>
                <v:rect id="_x0000_s24275" style="position:absolute;left:3832;top:6433;width:24;height:36" fillcolor="#24282b" stroked="f"/>
                <v:rect id="_x0000_s24276" style="position:absolute;left:3892;top:6433;width:24;height:36" fillcolor="#24282b" stroked="f"/>
                <v:rect id="_x0000_s24277" style="position:absolute;left:3952;top:6433;width:36;height:36" fillcolor="#24282b" stroked="f"/>
                <v:rect id="_x0000_s24278" style="position:absolute;left:4012;top:6433;width:36;height:36" fillcolor="#24282b" stroked="f"/>
                <v:rect id="_x0000_s24279" style="position:absolute;left:4084;top:6433;width:24;height:36" fillcolor="#24282b" stroked="f"/>
                <v:rect id="_x0000_s24280" style="position:absolute;left:4144;top:6433;width:36;height:36" fillcolor="#24282b" stroked="f"/>
                <v:rect id="_x0000_s24281" style="position:absolute;left:4204;top:6433;width:36;height:36" fillcolor="#24282b" stroked="f"/>
                <v:rect id="_x0000_s24282" style="position:absolute;left:4276;top:6433;width:24;height:36" fillcolor="#24282b" stroked="f"/>
                <v:rect id="_x0000_s24283" style="position:absolute;left:4336;top:6433;width:36;height:36" fillcolor="#24282b" stroked="f"/>
                <v:rect id="_x0000_s24284" style="position:absolute;left:4396;top:6433;width:36;height:36" fillcolor="#24282b" stroked="f"/>
                <v:rect id="_x0000_s24285" style="position:absolute;left:4469;top:6433;width:24;height:36" fillcolor="#24282b" stroked="f"/>
                <v:rect id="_x0000_s24286" style="position:absolute;left:4529;top:6433;width:24;height:36" fillcolor="#24282b" stroked="f"/>
                <v:rect id="_x0000_s24287" style="position:absolute;left:4589;top:6433;width:36;height:36" fillcolor="#24282b" stroked="f"/>
                <v:rect id="_x0000_s24288" style="position:absolute;left:4661;top:6433;width:24;height:36" fillcolor="#24282b" stroked="f"/>
                <v:rect id="_x0000_s24289" style="position:absolute;left:4721;top:6433;width:24;height:36" fillcolor="#24282b" stroked="f"/>
                <v:rect id="_x0000_s24290" style="position:absolute;left:4781;top:6433;width:36;height:36" fillcolor="#24282b" stroked="f"/>
                <v:rect id="_x0000_s24291" style="position:absolute;left:4841;top:6433;width:36;height:36" fillcolor="#24282b" stroked="f"/>
                <v:rect id="_x0000_s24292" style="position:absolute;left:4913;top:6433;width:24;height:36" fillcolor="#24282b" stroked="f"/>
                <v:rect id="_x0000_s24293" style="position:absolute;left:4973;top:6433;width:36;height:36" fillcolor="#24282b" stroked="f"/>
                <v:rect id="_x0000_s24294" style="position:absolute;left:5033;top:6433;width:36;height:36" fillcolor="#24282b" stroked="f"/>
                <v:rect id="_x0000_s24295" style="position:absolute;left:5105;top:6433;width:24;height:36" fillcolor="#24282b" stroked="f"/>
                <v:rect id="_x0000_s24296" style="position:absolute;left:5165;top:6433;width:24;height:36" fillcolor="#24282b" stroked="f"/>
                <v:rect id="_x0000_s24297" style="position:absolute;left:5225;top:6433;width:36;height:36" fillcolor="#24282b" stroked="f"/>
                <v:rect id="_x0000_s24298" style="position:absolute;left:5285;top:6433;width:36;height:36" fillcolor="#24282b" stroked="f"/>
                <v:rect id="_x0000_s24299" style="position:absolute;left:5357;top:6433;width:24;height:36" fillcolor="#24282b" stroked="f"/>
                <v:rect id="_x0000_s24300" style="position:absolute;left:5417;top:6433;width:37;height:36" fillcolor="#24282b" stroked="f"/>
                <v:rect id="_x0000_s24301" style="position:absolute;left:5490;top:6433;width:24;height:36" fillcolor="#24282b" stroked="f"/>
                <v:rect id="_x0000_s24302" style="position:absolute;left:5538;top:6433;width:24;height:36" fillcolor="#24282b" stroked="f"/>
                <v:rect id="_x0000_s24303" style="position:absolute;left:5598;top:6433;width:36;height:36" fillcolor="#24282b" stroked="f"/>
                <v:rect id="_x0000_s24304" style="position:absolute;left:5658;top:6433;width:36;height:36" fillcolor="#24282b" stroked="f"/>
                <v:rect id="_x0000_s24305" style="position:absolute;left:5730;top:6433;width:24;height:36" fillcolor="#24282b" stroked="f"/>
                <v:rect id="_x0000_s24306" style="position:absolute;left:5790;top:6433;width:36;height:36" fillcolor="#24282b" stroked="f"/>
                <v:rect id="_x0000_s24307" style="position:absolute;left:5850;top:6433;width:36;height:36" fillcolor="#24282b" stroked="f"/>
                <v:rect id="_x0000_s24308" style="position:absolute;left:5922;top:6433;width:24;height:36" fillcolor="#24282b" stroked="f"/>
                <v:rect id="_x0000_s24309" style="position:absolute;left:5982;top:6433;width:24;height:36" fillcolor="#24282b" stroked="f"/>
                <v:rect id="_x0000_s24310" style="position:absolute;left:6042;top:6433;width:36;height:36" fillcolor="#24282b" stroked="f"/>
                <v:rect id="_x0000_s24311" style="position:absolute;left:6102;top:6433;width:36;height:36" fillcolor="#24282b" stroked="f"/>
                <v:rect id="_x0000_s24312" style="position:absolute;left:6174;top:6433;width:24;height:36" fillcolor="#24282b" stroked="f"/>
                <v:rect id="_x0000_s24313" style="position:absolute;left:6234;top:6433;width:36;height:36" fillcolor="#24282b" stroked="f"/>
                <v:rect id="_x0000_s24314" style="position:absolute;left:6294;top:6433;width:36;height:36" fillcolor="#24282b" stroked="f"/>
                <v:rect id="_x0000_s24315" style="position:absolute;left:6366;top:6433;width:24;height:36" fillcolor="#24282b" stroked="f"/>
                <v:rect id="_x0000_s24316" style="position:absolute;left:6427;top:6433;width:24;height:36" fillcolor="#24282b" stroked="f"/>
                <v:rect id="_x0000_s24317" style="position:absolute;left:6487;top:6433;width:36;height:36" fillcolor="#24282b" stroked="f"/>
                <v:rect id="_x0000_s24318" style="position:absolute;left:6559;top:6433;width:24;height:36" fillcolor="#24282b" stroked="f"/>
                <v:rect id="_x0000_s24319" style="position:absolute;left:6619;top:6433;width:36;height:36" fillcolor="#24282b" stroked="f"/>
                <v:rect id="_x0000_s24320" style="position:absolute;left:6679;top:6433;width:36;height:36" fillcolor="#24282b" stroked="f"/>
                <v:rect id="_x0000_s24321" style="position:absolute;left:6751;top:6433;width:24;height:36" fillcolor="#24282b" stroked="f"/>
                <v:rect id="_x0000_s24322" style="position:absolute;left:6811;top:6433;width:24;height:36" fillcolor="#24282b" stroked="f"/>
                <v:rect id="_x0000_s24323" style="position:absolute;left:6871;top:6433;width:36;height:36" fillcolor="#24282b" stroked="f"/>
                <v:rect id="_x0000_s24324" style="position:absolute;left:6943;top:6433;width:24;height:36" fillcolor="#24282b" stroked="f"/>
                <v:rect id="_x0000_s24325" style="position:absolute;left:7003;top:6433;width:24;height:36" fillcolor="#24282b" stroked="f"/>
                <v:rect id="_x0000_s24326" style="position:absolute;left:7063;top:6433;width:36;height:36" fillcolor="#24282b" stroked="f"/>
                <v:rect id="_x0000_s24327" style="position:absolute;left:7123;top:6433;width:36;height:36" fillcolor="#24282b" stroked="f"/>
                <v:rect id="_x0000_s24328" style="position:absolute;left:7195;top:6433;width:24;height:36" fillcolor="#24282b" stroked="f"/>
                <v:rect id="_x0000_s24329" style="position:absolute;left:7255;top:6433;width:36;height:36" fillcolor="#24282b" stroked="f"/>
                <v:rect id="_x0000_s24330" style="position:absolute;left:7315;top:6433;width:12;height:36" fillcolor="#24282b" stroked="f"/>
                <v:rect id="_x0000_s24331" style="position:absolute;left:2799;top:5701;width:36;height:36" fillcolor="#24282b" stroked="f"/>
                <v:rect id="_x0000_s24332" style="position:absolute;left:2871;top:5701;width:24;height:36" fillcolor="#24282b" stroked="f"/>
                <v:rect id="_x0000_s24333" style="position:absolute;left:2931;top:5701;width:36;height:36" fillcolor="#24282b" stroked="f"/>
                <v:rect id="_x0000_s24334" style="position:absolute;left:2991;top:5701;width:36;height:36" fillcolor="#24282b" stroked="f"/>
                <v:rect id="_x0000_s24335" style="position:absolute;left:3063;top:5701;width:36;height:36" fillcolor="#24282b" stroked="f"/>
                <v:rect id="_x0000_s24336" style="position:absolute;left:3123;top:5701;width:36;height:36" fillcolor="#24282b" stroked="f"/>
                <v:rect id="_x0000_s24337" style="position:absolute;left:3195;top:5701;width:24;height:36" fillcolor="#24282b" stroked="f"/>
                <v:rect id="_x0000_s24338" style="position:absolute;left:3255;top:5701;width:24;height:36" fillcolor="#24282b" stroked="f"/>
                <v:rect id="_x0000_s24339" style="position:absolute;left:3315;top:5701;width:36;height:36" fillcolor="#24282b" stroked="f"/>
                <v:rect id="_x0000_s24340" style="position:absolute;left:3375;top:5701;width:36;height:36" fillcolor="#24282b" stroked="f"/>
                <v:rect id="_x0000_s24341" style="position:absolute;left:3447;top:5701;width:25;height:36" fillcolor="#24282b" stroked="f"/>
                <v:rect id="_x0000_s24342" style="position:absolute;left:3508;top:5701;width:36;height:36" fillcolor="#24282b" stroked="f"/>
                <v:rect id="_x0000_s24343" style="position:absolute;left:3568;top:5701;width:36;height:36" fillcolor="#24282b" stroked="f"/>
                <v:rect id="_x0000_s24344" style="position:absolute;left:3640;top:5701;width:24;height:36" fillcolor="#24282b" stroked="f"/>
                <v:rect id="_x0000_s24345" style="position:absolute;left:3700;top:5701;width:24;height:36" fillcolor="#24282b" stroked="f"/>
                <v:rect id="_x0000_s24346" style="position:absolute;left:3760;top:5701;width:36;height:36" fillcolor="#24282b" stroked="f"/>
                <v:rect id="_x0000_s24347" style="position:absolute;left:3832;top:5701;width:24;height:36" fillcolor="#24282b" stroked="f"/>
                <v:rect id="_x0000_s24348" style="position:absolute;left:3892;top:5701;width:24;height:36" fillcolor="#24282b" stroked="f"/>
                <v:rect id="_x0000_s24349" style="position:absolute;left:3952;top:5701;width:36;height:36" fillcolor="#24282b" stroked="f"/>
                <v:rect id="_x0000_s24350" style="position:absolute;left:4012;top:5701;width:36;height:36" fillcolor="#24282b" stroked="f"/>
                <v:rect id="_x0000_s24351" style="position:absolute;left:4084;top:5701;width:24;height:36" fillcolor="#24282b" stroked="f"/>
                <v:rect id="_x0000_s24352" style="position:absolute;left:4144;top:5701;width:36;height:36" fillcolor="#24282b" stroked="f"/>
                <v:rect id="_x0000_s24353" style="position:absolute;left:4204;top:5701;width:36;height:36" fillcolor="#24282b" stroked="f"/>
                <v:rect id="_x0000_s24354" style="position:absolute;left:4276;top:5701;width:24;height:36" fillcolor="#24282b" stroked="f"/>
                <v:rect id="_x0000_s24355" style="position:absolute;left:4336;top:5701;width:36;height:36" fillcolor="#24282b" stroked="f"/>
                <v:rect id="_x0000_s24356" style="position:absolute;left:4396;top:5701;width:36;height:36" fillcolor="#24282b" stroked="f"/>
                <v:rect id="_x0000_s24357" style="position:absolute;left:4469;top:5701;width:24;height:36" fillcolor="#24282b" stroked="f"/>
                <v:rect id="_x0000_s24358" style="position:absolute;left:4529;top:5701;width:24;height:36" fillcolor="#24282b" stroked="f"/>
                <v:rect id="_x0000_s24359" style="position:absolute;left:4589;top:5701;width:36;height:36" fillcolor="#24282b" stroked="f"/>
                <v:rect id="_x0000_s24360" style="position:absolute;left:4661;top:5701;width:24;height:36" fillcolor="#24282b" stroked="f"/>
                <v:rect id="_x0000_s24361" style="position:absolute;left:4721;top:5701;width:24;height:36" fillcolor="#24282b" stroked="f"/>
                <v:rect id="_x0000_s24362" style="position:absolute;left:4781;top:5701;width:36;height:36" fillcolor="#24282b" stroked="f"/>
                <v:rect id="_x0000_s24363" style="position:absolute;left:4841;top:5701;width:36;height:36" fillcolor="#24282b" stroked="f"/>
                <v:rect id="_x0000_s24364" style="position:absolute;left:4913;top:5701;width:24;height:36" fillcolor="#24282b" stroked="f"/>
                <v:rect id="_x0000_s24365" style="position:absolute;left:4973;top:5701;width:36;height:36" fillcolor="#24282b" stroked="f"/>
                <v:rect id="_x0000_s24366" style="position:absolute;left:5033;top:5701;width:36;height:36" fillcolor="#24282b" stroked="f"/>
                <v:rect id="_x0000_s24367" style="position:absolute;left:5105;top:5701;width:24;height:36" fillcolor="#24282b" stroked="f"/>
                <v:rect id="_x0000_s24368" style="position:absolute;left:5165;top:5701;width:24;height:36" fillcolor="#24282b" stroked="f"/>
                <v:rect id="_x0000_s24369" style="position:absolute;left:5225;top:5701;width:36;height:36" fillcolor="#24282b" stroked="f"/>
                <v:rect id="_x0000_s24370" style="position:absolute;left:5285;top:5701;width:36;height:36" fillcolor="#24282b" stroked="f"/>
                <v:rect id="_x0000_s24371" style="position:absolute;left:5357;top:5701;width:24;height:36" fillcolor="#24282b" stroked="f"/>
                <v:rect id="_x0000_s24372" style="position:absolute;left:5417;top:5701;width:37;height:36" fillcolor="#24282b" stroked="f"/>
                <v:rect id="_x0000_s24373" style="position:absolute;left:5490;top:5701;width:24;height:36" fillcolor="#24282b" stroked="f"/>
                <v:rect id="_x0000_s24374" style="position:absolute;left:5538;top:5701;width:24;height:36" fillcolor="#24282b" stroked="f"/>
                <v:rect id="_x0000_s24375" style="position:absolute;left:5598;top:5701;width:36;height:36" fillcolor="#24282b" stroked="f"/>
                <v:rect id="_x0000_s24376" style="position:absolute;left:5658;top:5701;width:36;height:36" fillcolor="#24282b" stroked="f"/>
                <v:rect id="_x0000_s24377" style="position:absolute;left:5730;top:5701;width:24;height:36" fillcolor="#24282b" stroked="f"/>
                <v:rect id="_x0000_s24378" style="position:absolute;left:5790;top:5701;width:36;height:36" fillcolor="#24282b" stroked="f"/>
                <v:rect id="_x0000_s24379" style="position:absolute;left:5850;top:5701;width:36;height:36" fillcolor="#24282b" stroked="f"/>
                <v:rect id="_x0000_s24380" style="position:absolute;left:5922;top:5701;width:24;height:36" fillcolor="#24282b" stroked="f"/>
                <v:rect id="_x0000_s24381" style="position:absolute;left:5982;top:5701;width:24;height:36" fillcolor="#24282b" stroked="f"/>
                <v:rect id="_x0000_s24382" style="position:absolute;left:6042;top:5701;width:36;height:36" fillcolor="#24282b" stroked="f"/>
                <v:rect id="_x0000_s24383" style="position:absolute;left:6102;top:5701;width:36;height:36" fillcolor="#24282b" stroked="f"/>
                <v:rect id="_x0000_s24384" style="position:absolute;left:6174;top:5701;width:24;height:36" fillcolor="#24282b" stroked="f"/>
                <v:rect id="_x0000_s24385" style="position:absolute;left:6234;top:5701;width:36;height:36" fillcolor="#24282b" stroked="f"/>
                <v:rect id="_x0000_s24386" style="position:absolute;left:6294;top:5701;width:36;height:36" fillcolor="#24282b" stroked="f"/>
                <v:rect id="_x0000_s24387" style="position:absolute;left:6366;top:5701;width:24;height:36" fillcolor="#24282b" stroked="f"/>
                <v:rect id="_x0000_s24388" style="position:absolute;left:6427;top:5701;width:24;height:36" fillcolor="#24282b" stroked="f"/>
                <v:rect id="_x0000_s24389" style="position:absolute;left:6487;top:5701;width:36;height:36" fillcolor="#24282b" stroked="f"/>
                <v:rect id="_x0000_s24390" style="position:absolute;left:6559;top:5701;width:24;height:36" fillcolor="#24282b" stroked="f"/>
                <v:rect id="_x0000_s24391" style="position:absolute;left:6619;top:5701;width:36;height:36" fillcolor="#24282b" stroked="f"/>
                <v:rect id="_x0000_s24392" style="position:absolute;left:6679;top:5701;width:36;height:36" fillcolor="#24282b" stroked="f"/>
                <v:rect id="_x0000_s24393" style="position:absolute;left:6751;top:5701;width:24;height:36" fillcolor="#24282b" stroked="f"/>
                <v:rect id="_x0000_s24394" style="position:absolute;left:6811;top:5701;width:24;height:36" fillcolor="#24282b" stroked="f"/>
                <v:rect id="_x0000_s24395" style="position:absolute;left:6871;top:5701;width:36;height:36" fillcolor="#24282b" stroked="f"/>
                <v:rect id="_x0000_s24396" style="position:absolute;left:6943;top:5701;width:24;height:36" fillcolor="#24282b" stroked="f"/>
                <v:rect id="_x0000_s24397" style="position:absolute;left:7003;top:5701;width:24;height:36" fillcolor="#24282b" stroked="f"/>
                <v:rect id="_x0000_s24398" style="position:absolute;left:7063;top:5701;width:36;height:36" fillcolor="#24282b" stroked="f"/>
                <v:rect id="_x0000_s24399" style="position:absolute;left:7123;top:5701;width:36;height:36" fillcolor="#24282b" stroked="f"/>
                <v:rect id="_x0000_s24400" style="position:absolute;left:7195;top:5701;width:24;height:36" fillcolor="#24282b" stroked="f"/>
                <v:rect id="_x0000_s24401" style="position:absolute;left:7255;top:5701;width:36;height:36" fillcolor="#24282b" stroked="f"/>
                <v:rect id="_x0000_s24402" style="position:absolute;left:7315;top:5701;width:12;height:36" fillcolor="#24282b" stroked="f"/>
                <v:rect id="_x0000_s24403" style="position:absolute;left:2799;top:6073;width:4528;height:24" fillcolor="#24282b" stroked="f"/>
                <v:rect id="_x0000_s24404" style="position:absolute;left:2799;top:5341;width:4528;height:36" fillcolor="#24282b" stroked="f"/>
                <v:rect id="_x0000_s24405" style="position:absolute;left:2799;top:2796;width:4528;height:24" fillcolor="#24282b" stroked="f"/>
                <v:rect id="_x0000_s24406" style="position:absolute;left:2799;top:3157;width:36;height:36" fillcolor="#24282b" stroked="f"/>
                <v:rect id="_x0000_s24407" style="position:absolute;left:2871;top:3157;width:24;height:36" fillcolor="#24282b" stroked="f"/>
                <v:rect id="_x0000_s24408" style="position:absolute;left:2931;top:3157;width:36;height:36" fillcolor="#24282b" stroked="f"/>
                <v:rect id="_x0000_s24409" style="position:absolute;left:2991;top:3157;width:36;height:36" fillcolor="#24282b" stroked="f"/>
                <v:rect id="_x0000_s24410" style="position:absolute;left:3063;top:3157;width:36;height:36" fillcolor="#24282b" stroked="f"/>
                <v:rect id="_x0000_s24411" style="position:absolute;left:3123;top:3157;width:36;height:36" fillcolor="#24282b" stroked="f"/>
                <v:rect id="_x0000_s24412" style="position:absolute;left:3183;top:3157;width:36;height:36" fillcolor="#24282b" stroked="f"/>
                <v:rect id="_x0000_s24413" style="position:absolute;left:3255;top:3157;width:24;height:36" fillcolor="#24282b" stroked="f"/>
                <v:rect id="_x0000_s24414" style="position:absolute;left:3315;top:3157;width:36;height:36" fillcolor="#24282b" stroked="f"/>
                <v:rect id="_x0000_s24415" style="position:absolute;left:3375;top:3157;width:36;height:36" fillcolor="#24282b" stroked="f"/>
                <v:rect id="_x0000_s24416" style="position:absolute;left:3447;top:3157;width:25;height:36" fillcolor="#24282b" stroked="f"/>
                <v:rect id="_x0000_s24417" style="position:absolute;left:3508;top:3157;width:36;height:36" fillcolor="#24282b" stroked="f"/>
                <v:rect id="_x0000_s24418" style="position:absolute;left:3568;top:3157;width:36;height:36" fillcolor="#24282b" stroked="f"/>
              </v:group>
              <v:group id="_x0000_s24419" style="position:absolute;left:2799;top:3157;width:4528;height:4512" coordorigin="2799,3157" coordsize="4528,4512">
                <v:rect id="_x0000_s24420" style="position:absolute;left:3628;top:3157;width:36;height:36" fillcolor="#24282b" stroked="f"/>
                <v:rect id="_x0000_s24421" style="position:absolute;left:3700;top:3157;width:24;height:36" fillcolor="#24282b" stroked="f"/>
                <v:rect id="_x0000_s24422" style="position:absolute;left:3760;top:3157;width:36;height:36" fillcolor="#24282b" stroked="f"/>
                <v:rect id="_x0000_s24423" style="position:absolute;left:3820;top:3157;width:36;height:36" fillcolor="#24282b" stroked="f"/>
                <v:rect id="_x0000_s24424" style="position:absolute;left:3892;top:3157;width:24;height:36" fillcolor="#24282b" stroked="f"/>
                <v:rect id="_x0000_s24425" style="position:absolute;left:3952;top:3157;width:36;height:36" fillcolor="#24282b" stroked="f"/>
                <v:rect id="_x0000_s24426" style="position:absolute;left:4012;top:3157;width:36;height:36" fillcolor="#24282b" stroked="f"/>
                <v:rect id="_x0000_s24427" style="position:absolute;left:4084;top:3157;width:24;height:36" fillcolor="#24282b" stroked="f"/>
                <v:rect id="_x0000_s24428" style="position:absolute;left:4144;top:3157;width:36;height:36" fillcolor="#24282b" stroked="f"/>
                <v:rect id="_x0000_s24429" style="position:absolute;left:4204;top:3157;width:36;height:36" fillcolor="#24282b" stroked="f"/>
                <v:rect id="_x0000_s24430" style="position:absolute;left:4276;top:3157;width:24;height:36" fillcolor="#24282b" stroked="f"/>
                <v:rect id="_x0000_s24431" style="position:absolute;left:4336;top:3157;width:36;height:36" fillcolor="#24282b" stroked="f"/>
                <v:rect id="_x0000_s24432" style="position:absolute;left:4396;top:3157;width:36;height:36" fillcolor="#24282b" stroked="f"/>
                <v:rect id="_x0000_s24433" style="position:absolute;left:4469;top:3157;width:24;height:36" fillcolor="#24282b" stroked="f"/>
                <v:rect id="_x0000_s24434" style="position:absolute;left:4529;top:3157;width:24;height:36" fillcolor="#24282b" stroked="f"/>
                <v:rect id="_x0000_s24435" style="position:absolute;left:4589;top:3157;width:36;height:36" fillcolor="#24282b" stroked="f"/>
                <v:rect id="_x0000_s24436" style="position:absolute;left:4661;top:3157;width:24;height:36" fillcolor="#24282b" stroked="f"/>
                <v:rect id="_x0000_s24437" style="position:absolute;left:4721;top:3157;width:24;height:36" fillcolor="#24282b" stroked="f"/>
                <v:rect id="_x0000_s24438" style="position:absolute;left:4781;top:3157;width:36;height:36" fillcolor="#24282b" stroked="f"/>
                <v:rect id="_x0000_s24439" style="position:absolute;left:4841;top:3157;width:36;height:36" fillcolor="#24282b" stroked="f"/>
                <v:rect id="_x0000_s24440" style="position:absolute;left:4913;top:3157;width:24;height:36" fillcolor="#24282b" stroked="f"/>
                <v:rect id="_x0000_s24441" style="position:absolute;left:4973;top:3157;width:36;height:36" fillcolor="#24282b" stroked="f"/>
                <v:rect id="_x0000_s24442" style="position:absolute;left:5033;top:3157;width:36;height:36" fillcolor="#24282b" stroked="f"/>
                <v:rect id="_x0000_s24443" style="position:absolute;left:5105;top:3157;width:24;height:36" fillcolor="#24282b" stroked="f"/>
                <v:rect id="_x0000_s24444" style="position:absolute;left:5165;top:3157;width:24;height:36" fillcolor="#24282b" stroked="f"/>
                <v:rect id="_x0000_s24445" style="position:absolute;left:5225;top:3157;width:36;height:36" fillcolor="#24282b" stroked="f"/>
                <v:rect id="_x0000_s24446" style="position:absolute;left:5285;top:3157;width:36;height:36" fillcolor="#24282b" stroked="f"/>
                <v:rect id="_x0000_s24447" style="position:absolute;left:5357;top:3157;width:24;height:36" fillcolor="#24282b" stroked="f"/>
                <v:rect id="_x0000_s24448" style="position:absolute;left:5417;top:3157;width:37;height:36" fillcolor="#24282b" stroked="f"/>
                <v:rect id="_x0000_s24449" style="position:absolute;left:5490;top:3157;width:24;height:36" fillcolor="#24282b" stroked="f"/>
                <v:rect id="_x0000_s24450" style="position:absolute;left:5538;top:3157;width:24;height:36" fillcolor="#24282b" stroked="f"/>
                <v:rect id="_x0000_s24451" style="position:absolute;left:5598;top:3157;width:36;height:36" fillcolor="#24282b" stroked="f"/>
                <v:rect id="_x0000_s24452" style="position:absolute;left:5658;top:3157;width:36;height:36" fillcolor="#24282b" stroked="f"/>
                <v:rect id="_x0000_s24453" style="position:absolute;left:5730;top:3157;width:24;height:36" fillcolor="#24282b" stroked="f"/>
                <v:rect id="_x0000_s24454" style="position:absolute;left:5790;top:3157;width:36;height:36" fillcolor="#24282b" stroked="f"/>
                <v:rect id="_x0000_s24455" style="position:absolute;left:5850;top:3157;width:36;height:36" fillcolor="#24282b" stroked="f"/>
                <v:rect id="_x0000_s24456" style="position:absolute;left:5922;top:3157;width:24;height:36" fillcolor="#24282b" stroked="f"/>
                <v:rect id="_x0000_s24457" style="position:absolute;left:5982;top:3157;width:24;height:36" fillcolor="#24282b" stroked="f"/>
                <v:rect id="_x0000_s24458" style="position:absolute;left:6042;top:3157;width:36;height:36" fillcolor="#24282b" stroked="f"/>
                <v:rect id="_x0000_s24459" style="position:absolute;left:6102;top:3157;width:36;height:36" fillcolor="#24282b" stroked="f"/>
                <v:rect id="_x0000_s24460" style="position:absolute;left:6174;top:3157;width:24;height:36" fillcolor="#24282b" stroked="f"/>
                <v:rect id="_x0000_s24461" style="position:absolute;left:6234;top:3157;width:36;height:36" fillcolor="#24282b" stroked="f"/>
                <v:rect id="_x0000_s24462" style="position:absolute;left:6294;top:3157;width:36;height:36" fillcolor="#24282b" stroked="f"/>
                <v:rect id="_x0000_s24463" style="position:absolute;left:6366;top:3157;width:24;height:36" fillcolor="#24282b" stroked="f"/>
                <v:rect id="_x0000_s24464" style="position:absolute;left:6427;top:3157;width:24;height:36" fillcolor="#24282b" stroked="f"/>
                <v:rect id="_x0000_s24465" style="position:absolute;left:6487;top:3157;width:36;height:36" fillcolor="#24282b" stroked="f"/>
                <v:rect id="_x0000_s24466" style="position:absolute;left:6559;top:3157;width:24;height:36" fillcolor="#24282b" stroked="f"/>
                <v:rect id="_x0000_s24467" style="position:absolute;left:6619;top:3157;width:36;height:36" fillcolor="#24282b" stroked="f"/>
                <v:rect id="_x0000_s24468" style="position:absolute;left:6679;top:3157;width:36;height:36" fillcolor="#24282b" stroked="f"/>
                <v:rect id="_x0000_s24469" style="position:absolute;left:6751;top:3157;width:24;height:36" fillcolor="#24282b" stroked="f"/>
                <v:rect id="_x0000_s24470" style="position:absolute;left:6811;top:3157;width:24;height:36" fillcolor="#24282b" stroked="f"/>
                <v:rect id="_x0000_s24471" style="position:absolute;left:6871;top:3157;width:36;height:36" fillcolor="#24282b" stroked="f"/>
                <v:rect id="_x0000_s24472" style="position:absolute;left:6943;top:3157;width:24;height:36" fillcolor="#24282b" stroked="f"/>
                <v:rect id="_x0000_s24473" style="position:absolute;left:7003;top:3157;width:24;height:36" fillcolor="#24282b" stroked="f"/>
                <v:rect id="_x0000_s24474" style="position:absolute;left:7063;top:3157;width:36;height:36" fillcolor="#24282b" stroked="f"/>
                <v:rect id="_x0000_s24475" style="position:absolute;left:7123;top:3157;width:36;height:36" fillcolor="#24282b" stroked="f"/>
                <v:rect id="_x0000_s24476" style="position:absolute;left:7195;top:3157;width:24;height:36" fillcolor="#24282b" stroked="f"/>
                <v:rect id="_x0000_s24477" style="position:absolute;left:7255;top:3157;width:36;height:36" fillcolor="#24282b" stroked="f"/>
                <v:rect id="_x0000_s24478" style="position:absolute;left:7315;top:3157;width:12;height:36" fillcolor="#24282b" stroked="f"/>
                <v:rect id="_x0000_s24479" style="position:absolute;left:2799;top:3517;width:4528;height:36" fillcolor="#24282b" stroked="f"/>
                <v:rect id="_x0000_s24480" style="position:absolute;left:2799;top:3889;width:36;height:36" fillcolor="#24282b" stroked="f"/>
                <v:rect id="_x0000_s24481" style="position:absolute;left:2871;top:3889;width:24;height:36" fillcolor="#24282b" stroked="f"/>
                <v:rect id="_x0000_s24482" style="position:absolute;left:2931;top:3889;width:36;height:36" fillcolor="#24282b" stroked="f"/>
                <v:rect id="_x0000_s24483" style="position:absolute;left:2991;top:3889;width:36;height:36" fillcolor="#24282b" stroked="f"/>
                <v:rect id="_x0000_s24484" style="position:absolute;left:3063;top:3889;width:36;height:36" fillcolor="#24282b" stroked="f"/>
                <v:rect id="_x0000_s24485" style="position:absolute;left:3123;top:3889;width:36;height:36" fillcolor="#24282b" stroked="f"/>
                <v:rect id="_x0000_s24486" style="position:absolute;left:3195;top:3889;width:24;height:36" fillcolor="#24282b" stroked="f"/>
                <v:rect id="_x0000_s24487" style="position:absolute;left:3255;top:3889;width:24;height:36" fillcolor="#24282b" stroked="f"/>
                <v:rect id="_x0000_s24488" style="position:absolute;left:3315;top:3889;width:36;height:36" fillcolor="#24282b" stroked="f"/>
                <v:rect id="_x0000_s24489" style="position:absolute;left:3375;top:3889;width:36;height:36" fillcolor="#24282b" stroked="f"/>
                <v:rect id="_x0000_s24490" style="position:absolute;left:3447;top:3889;width:25;height:36" fillcolor="#24282b" stroked="f"/>
                <v:rect id="_x0000_s24491" style="position:absolute;left:3508;top:3889;width:36;height:36" fillcolor="#24282b" stroked="f"/>
                <v:rect id="_x0000_s24492" style="position:absolute;left:3568;top:3889;width:36;height:36" fillcolor="#24282b" stroked="f"/>
                <v:rect id="_x0000_s24493" style="position:absolute;left:3640;top:3889;width:24;height:36" fillcolor="#24282b" stroked="f"/>
                <v:rect id="_x0000_s24494" style="position:absolute;left:3700;top:3889;width:24;height:36" fillcolor="#24282b" stroked="f"/>
                <v:rect id="_x0000_s24495" style="position:absolute;left:3760;top:3889;width:36;height:36" fillcolor="#24282b" stroked="f"/>
                <v:rect id="_x0000_s24496" style="position:absolute;left:3832;top:3889;width:24;height:36" fillcolor="#24282b" stroked="f"/>
                <v:rect id="_x0000_s24497" style="position:absolute;left:3892;top:3889;width:24;height:36" fillcolor="#24282b" stroked="f"/>
                <v:rect id="_x0000_s24498" style="position:absolute;left:3952;top:3889;width:36;height:36" fillcolor="#24282b" stroked="f"/>
                <v:rect id="_x0000_s24499" style="position:absolute;left:4012;top:3889;width:36;height:36" fillcolor="#24282b" stroked="f"/>
                <v:rect id="_x0000_s24500" style="position:absolute;left:4084;top:3889;width:24;height:36" fillcolor="#24282b" stroked="f"/>
                <v:rect id="_x0000_s24501" style="position:absolute;left:4144;top:3889;width:36;height:36" fillcolor="#24282b" stroked="f"/>
                <v:rect id="_x0000_s24502" style="position:absolute;left:4204;top:3889;width:36;height:36" fillcolor="#24282b" stroked="f"/>
                <v:rect id="_x0000_s24503" style="position:absolute;left:4276;top:3889;width:24;height:36" fillcolor="#24282b" stroked="f"/>
                <v:rect id="_x0000_s24504" style="position:absolute;left:4336;top:3889;width:36;height:36" fillcolor="#24282b" stroked="f"/>
                <v:rect id="_x0000_s24505" style="position:absolute;left:4396;top:3889;width:36;height:36" fillcolor="#24282b" stroked="f"/>
                <v:rect id="_x0000_s24506" style="position:absolute;left:4469;top:3889;width:24;height:36" fillcolor="#24282b" stroked="f"/>
                <v:rect id="_x0000_s24507" style="position:absolute;left:4529;top:3889;width:24;height:36" fillcolor="#24282b" stroked="f"/>
                <v:rect id="_x0000_s24508" style="position:absolute;left:4589;top:3889;width:36;height:36" fillcolor="#24282b" stroked="f"/>
                <v:rect id="_x0000_s24509" style="position:absolute;left:4661;top:3889;width:24;height:36" fillcolor="#24282b" stroked="f"/>
                <v:rect id="_x0000_s24510" style="position:absolute;left:4721;top:3889;width:24;height:36" fillcolor="#24282b" stroked="f"/>
                <v:rect id="_x0000_s24511" style="position:absolute;left:4781;top:3889;width:36;height:36" fillcolor="#24282b" stroked="f"/>
                <v:rect id="_x0000_s24512" style="position:absolute;left:4841;top:3889;width:36;height:36" fillcolor="#24282b" stroked="f"/>
                <v:rect id="_x0000_s24513" style="position:absolute;left:4913;top:3889;width:24;height:36" fillcolor="#24282b" stroked="f"/>
                <v:rect id="_x0000_s24514" style="position:absolute;left:4973;top:3889;width:36;height:36" fillcolor="#24282b" stroked="f"/>
                <v:rect id="_x0000_s24515" style="position:absolute;left:5033;top:3889;width:36;height:36" fillcolor="#24282b" stroked="f"/>
                <v:rect id="_x0000_s24516" style="position:absolute;left:5105;top:3889;width:24;height:36" fillcolor="#24282b" stroked="f"/>
                <v:rect id="_x0000_s24517" style="position:absolute;left:5165;top:3889;width:24;height:36" fillcolor="#24282b" stroked="f"/>
                <v:rect id="_x0000_s24518" style="position:absolute;left:5225;top:3889;width:36;height:36" fillcolor="#24282b" stroked="f"/>
                <v:rect id="_x0000_s24519" style="position:absolute;left:5285;top:3889;width:36;height:36" fillcolor="#24282b" stroked="f"/>
                <v:rect id="_x0000_s24520" style="position:absolute;left:5357;top:3889;width:24;height:36" fillcolor="#24282b" stroked="f"/>
                <v:rect id="_x0000_s24521" style="position:absolute;left:5417;top:3889;width:37;height:36" fillcolor="#24282b" stroked="f"/>
                <v:rect id="_x0000_s24522" style="position:absolute;left:5490;top:3889;width:24;height:36" fillcolor="#24282b" stroked="f"/>
                <v:rect id="_x0000_s24523" style="position:absolute;left:5538;top:3889;width:24;height:36" fillcolor="#24282b" stroked="f"/>
                <v:rect id="_x0000_s24524" style="position:absolute;left:5598;top:3889;width:36;height:36" fillcolor="#24282b" stroked="f"/>
                <v:rect id="_x0000_s24525" style="position:absolute;left:5658;top:3889;width:36;height:36" fillcolor="#24282b" stroked="f"/>
                <v:rect id="_x0000_s24526" style="position:absolute;left:5730;top:3889;width:24;height:36" fillcolor="#24282b" stroked="f"/>
                <v:rect id="_x0000_s24527" style="position:absolute;left:5790;top:3889;width:36;height:36" fillcolor="#24282b" stroked="f"/>
                <v:rect id="_x0000_s24528" style="position:absolute;left:5850;top:3889;width:36;height:36" fillcolor="#24282b" stroked="f"/>
                <v:rect id="_x0000_s24529" style="position:absolute;left:5922;top:3889;width:24;height:36" fillcolor="#24282b" stroked="f"/>
                <v:rect id="_x0000_s24530" style="position:absolute;left:5982;top:3889;width:24;height:36" fillcolor="#24282b" stroked="f"/>
                <v:rect id="_x0000_s24531" style="position:absolute;left:6042;top:3889;width:36;height:36" fillcolor="#24282b" stroked="f"/>
                <v:rect id="_x0000_s24532" style="position:absolute;left:6102;top:3889;width:36;height:36" fillcolor="#24282b" stroked="f"/>
                <v:rect id="_x0000_s24533" style="position:absolute;left:6174;top:3889;width:24;height:36" fillcolor="#24282b" stroked="f"/>
                <v:rect id="_x0000_s24534" style="position:absolute;left:6234;top:3889;width:36;height:36" fillcolor="#24282b" stroked="f"/>
                <v:rect id="_x0000_s24535" style="position:absolute;left:6294;top:3889;width:36;height:36" fillcolor="#24282b" stroked="f"/>
                <v:rect id="_x0000_s24536" style="position:absolute;left:6366;top:3889;width:24;height:36" fillcolor="#24282b" stroked="f"/>
                <v:rect id="_x0000_s24537" style="position:absolute;left:6427;top:3889;width:24;height:36" fillcolor="#24282b" stroked="f"/>
                <v:rect id="_x0000_s24538" style="position:absolute;left:6487;top:3889;width:36;height:36" fillcolor="#24282b" stroked="f"/>
                <v:rect id="_x0000_s24539" style="position:absolute;left:6559;top:3889;width:24;height:36" fillcolor="#24282b" stroked="f"/>
                <v:rect id="_x0000_s24540" style="position:absolute;left:6619;top:3889;width:36;height:36" fillcolor="#24282b" stroked="f"/>
                <v:rect id="_x0000_s24541" style="position:absolute;left:6679;top:3889;width:36;height:36" fillcolor="#24282b" stroked="f"/>
                <v:rect id="_x0000_s24542" style="position:absolute;left:6751;top:3889;width:24;height:36" fillcolor="#24282b" stroked="f"/>
                <v:rect id="_x0000_s24543" style="position:absolute;left:6811;top:3889;width:24;height:36" fillcolor="#24282b" stroked="f"/>
                <v:rect id="_x0000_s24544" style="position:absolute;left:6871;top:3889;width:36;height:36" fillcolor="#24282b" stroked="f"/>
                <v:rect id="_x0000_s24545" style="position:absolute;left:6943;top:3889;width:24;height:36" fillcolor="#24282b" stroked="f"/>
                <v:rect id="_x0000_s24546" style="position:absolute;left:7003;top:3889;width:24;height:36" fillcolor="#24282b" stroked="f"/>
                <v:rect id="_x0000_s24547" style="position:absolute;left:7063;top:3889;width:36;height:36" fillcolor="#24282b" stroked="f"/>
                <v:rect id="_x0000_s24548" style="position:absolute;left:7123;top:3889;width:36;height:36" fillcolor="#24282b" stroked="f"/>
                <v:rect id="_x0000_s24549" style="position:absolute;left:7195;top:3889;width:24;height:36" fillcolor="#24282b" stroked="f"/>
                <v:rect id="_x0000_s24550" style="position:absolute;left:7255;top:3889;width:36;height:36" fillcolor="#24282b" stroked="f"/>
                <v:rect id="_x0000_s24551" style="position:absolute;left:7315;top:3889;width:12;height:36" fillcolor="#24282b" stroked="f"/>
                <v:rect id="_x0000_s24552" style="position:absolute;left:2799;top:7273;width:4528;height:36" fillcolor="#24282b" stroked="f"/>
                <v:rect id="_x0000_s24553" style="position:absolute;left:2799;top:7645;width:36;height:24" fillcolor="#24282b" stroked="f"/>
                <v:rect id="_x0000_s24554" style="position:absolute;left:2871;top:7645;width:24;height:24" fillcolor="#24282b" stroked="f"/>
                <v:rect id="_x0000_s24555" style="position:absolute;left:2931;top:7645;width:36;height:24" fillcolor="#24282b" stroked="f"/>
                <v:rect id="_x0000_s24556" style="position:absolute;left:2991;top:7645;width:36;height:24" fillcolor="#24282b" stroked="f"/>
                <v:rect id="_x0000_s24557" style="position:absolute;left:3063;top:7645;width:36;height:24" fillcolor="#24282b" stroked="f"/>
                <v:rect id="_x0000_s24558" style="position:absolute;left:3123;top:7645;width:36;height:24" fillcolor="#24282b" stroked="f"/>
                <v:rect id="_x0000_s24559" style="position:absolute;left:3195;top:7645;width:24;height:24" fillcolor="#24282b" stroked="f"/>
                <v:rect id="_x0000_s24560" style="position:absolute;left:3255;top:7645;width:24;height:24" fillcolor="#24282b" stroked="f"/>
                <v:rect id="_x0000_s24561" style="position:absolute;left:3315;top:7645;width:36;height:24" fillcolor="#24282b" stroked="f"/>
                <v:rect id="_x0000_s24562" style="position:absolute;left:3375;top:7645;width:36;height:24" fillcolor="#24282b" stroked="f"/>
                <v:rect id="_x0000_s24563" style="position:absolute;left:3447;top:7645;width:25;height:24" fillcolor="#24282b" stroked="f"/>
                <v:rect id="_x0000_s24564" style="position:absolute;left:3508;top:7645;width:36;height:24" fillcolor="#24282b" stroked="f"/>
                <v:rect id="_x0000_s24565" style="position:absolute;left:3568;top:7645;width:36;height:24" fillcolor="#24282b" stroked="f"/>
                <v:rect id="_x0000_s24566" style="position:absolute;left:3640;top:7645;width:24;height:24" fillcolor="#24282b" stroked="f"/>
                <v:rect id="_x0000_s24567" style="position:absolute;left:3700;top:7645;width:24;height:24" fillcolor="#24282b" stroked="f"/>
                <v:rect id="_x0000_s24568" style="position:absolute;left:3760;top:7645;width:36;height:24" fillcolor="#24282b" stroked="f"/>
                <v:rect id="_x0000_s24569" style="position:absolute;left:3832;top:7645;width:24;height:24" fillcolor="#24282b" stroked="f"/>
                <v:rect id="_x0000_s24570" style="position:absolute;left:3892;top:7645;width:24;height:24" fillcolor="#24282b" stroked="f"/>
                <v:rect id="_x0000_s24571" style="position:absolute;left:3952;top:7645;width:36;height:24" fillcolor="#24282b" stroked="f"/>
                <v:rect id="_x0000_s24572" style="position:absolute;left:4012;top:7645;width:36;height:24" fillcolor="#24282b" stroked="f"/>
                <v:rect id="_x0000_s24573" style="position:absolute;left:4084;top:7645;width:24;height:24" fillcolor="#24282b" stroked="f"/>
                <v:rect id="_x0000_s24574" style="position:absolute;left:4144;top:7645;width:36;height:24" fillcolor="#24282b" stroked="f"/>
                <v:rect id="_x0000_s24575" style="position:absolute;left:4204;top:7645;width:36;height:24" fillcolor="#24282b" stroked="f"/>
                <v:rect id="_x0000_s24576" style="position:absolute;left:4276;top:7645;width:24;height:24" fillcolor="#24282b" stroked="f"/>
                <v:rect id="_x0000_s24577" style="position:absolute;left:4336;top:7645;width:36;height:24" fillcolor="#24282b" stroked="f"/>
                <v:rect id="_x0000_s24578" style="position:absolute;left:4396;top:7645;width:36;height:24" fillcolor="#24282b" stroked="f"/>
                <v:rect id="_x0000_s24579" style="position:absolute;left:4469;top:7645;width:24;height:24" fillcolor="#24282b" stroked="f"/>
                <v:rect id="_x0000_s24580" style="position:absolute;left:4529;top:7645;width:24;height:24" fillcolor="#24282b" stroked="f"/>
                <v:rect id="_x0000_s24581" style="position:absolute;left:4589;top:7645;width:36;height:24" fillcolor="#24282b" stroked="f"/>
                <v:rect id="_x0000_s24582" style="position:absolute;left:4661;top:7645;width:24;height:24" fillcolor="#24282b" stroked="f"/>
                <v:rect id="_x0000_s24583" style="position:absolute;left:4721;top:7645;width:24;height:24" fillcolor="#24282b" stroked="f"/>
                <v:rect id="_x0000_s24584" style="position:absolute;left:4781;top:7645;width:36;height:24" fillcolor="#24282b" stroked="f"/>
                <v:rect id="_x0000_s24585" style="position:absolute;left:4841;top:7645;width:36;height:24" fillcolor="#24282b" stroked="f"/>
                <v:rect id="_x0000_s24586" style="position:absolute;left:4913;top:7645;width:24;height:24" fillcolor="#24282b" stroked="f"/>
                <v:rect id="_x0000_s24587" style="position:absolute;left:4973;top:7645;width:36;height:24" fillcolor="#24282b" stroked="f"/>
                <v:rect id="_x0000_s24588" style="position:absolute;left:5033;top:7645;width:36;height:24" fillcolor="#24282b" stroked="f"/>
                <v:rect id="_x0000_s24589" style="position:absolute;left:5105;top:7645;width:24;height:24" fillcolor="#24282b" stroked="f"/>
                <v:rect id="_x0000_s24590" style="position:absolute;left:5165;top:7645;width:24;height:24" fillcolor="#24282b" stroked="f"/>
                <v:rect id="_x0000_s24591" style="position:absolute;left:5225;top:7645;width:36;height:24" fillcolor="#24282b" stroked="f"/>
                <v:rect id="_x0000_s24592" style="position:absolute;left:5285;top:7645;width:36;height:24" fillcolor="#24282b" stroked="f"/>
                <v:rect id="_x0000_s24593" style="position:absolute;left:5357;top:7645;width:24;height:24" fillcolor="#24282b" stroked="f"/>
                <v:rect id="_x0000_s24594" style="position:absolute;left:5417;top:7645;width:37;height:24" fillcolor="#24282b" stroked="f"/>
                <v:rect id="_x0000_s24595" style="position:absolute;left:5490;top:7645;width:24;height:24" fillcolor="#24282b" stroked="f"/>
                <v:rect id="_x0000_s24596" style="position:absolute;left:5538;top:7645;width:24;height:24" fillcolor="#24282b" stroked="f"/>
                <v:rect id="_x0000_s24597" style="position:absolute;left:5598;top:7645;width:36;height:24" fillcolor="#24282b" stroked="f"/>
                <v:rect id="_x0000_s24598" style="position:absolute;left:5658;top:7645;width:36;height:24" fillcolor="#24282b" stroked="f"/>
                <v:rect id="_x0000_s24599" style="position:absolute;left:5730;top:7645;width:24;height:24" fillcolor="#24282b" stroked="f"/>
                <v:rect id="_x0000_s24600" style="position:absolute;left:5790;top:7645;width:36;height:24" fillcolor="#24282b" stroked="f"/>
                <v:rect id="_x0000_s24601" style="position:absolute;left:5850;top:7645;width:36;height:24" fillcolor="#24282b" stroked="f"/>
                <v:rect id="_x0000_s24602" style="position:absolute;left:5922;top:7645;width:24;height:24" fillcolor="#24282b" stroked="f"/>
                <v:rect id="_x0000_s24603" style="position:absolute;left:5982;top:7645;width:24;height:24" fillcolor="#24282b" stroked="f"/>
                <v:rect id="_x0000_s24604" style="position:absolute;left:6042;top:7645;width:36;height:24" fillcolor="#24282b" stroked="f"/>
                <v:rect id="_x0000_s24605" style="position:absolute;left:6102;top:7645;width:36;height:24" fillcolor="#24282b" stroked="f"/>
                <v:rect id="_x0000_s24606" style="position:absolute;left:6174;top:7645;width:24;height:24" fillcolor="#24282b" stroked="f"/>
                <v:rect id="_x0000_s24607" style="position:absolute;left:6234;top:7645;width:36;height:24" fillcolor="#24282b" stroked="f"/>
                <v:rect id="_x0000_s24608" style="position:absolute;left:6294;top:7645;width:36;height:24" fillcolor="#24282b" stroked="f"/>
                <v:rect id="_x0000_s24609" style="position:absolute;left:6366;top:7645;width:24;height:24" fillcolor="#24282b" stroked="f"/>
                <v:rect id="_x0000_s24610" style="position:absolute;left:6427;top:7645;width:24;height:24" fillcolor="#24282b" stroked="f"/>
                <v:rect id="_x0000_s24611" style="position:absolute;left:6487;top:7645;width:36;height:24" fillcolor="#24282b" stroked="f"/>
                <v:rect id="_x0000_s24612" style="position:absolute;left:6559;top:7645;width:24;height:24" fillcolor="#24282b" stroked="f"/>
                <v:rect id="_x0000_s24613" style="position:absolute;left:6619;top:7645;width:36;height:24" fillcolor="#24282b" stroked="f"/>
                <v:rect id="_x0000_s24614" style="position:absolute;left:6679;top:7645;width:36;height:24" fillcolor="#24282b" stroked="f"/>
                <v:rect id="_x0000_s24615" style="position:absolute;left:6751;top:7645;width:24;height:24" fillcolor="#24282b" stroked="f"/>
                <v:rect id="_x0000_s24616" style="position:absolute;left:6811;top:7645;width:24;height:24" fillcolor="#24282b" stroked="f"/>
                <v:rect id="_x0000_s24617" style="position:absolute;left:6871;top:7645;width:36;height:24" fillcolor="#24282b" stroked="f"/>
                <v:rect id="_x0000_s24618" style="position:absolute;left:6943;top:7645;width:24;height:24" fillcolor="#24282b" stroked="f"/>
                <v:rect id="_x0000_s24619" style="position:absolute;left:7003;top:7645;width:24;height:24" fillcolor="#24282b" stroked="f"/>
              </v:group>
              <v:group id="_x0000_s24620" style="position:absolute;left:2150;top:444;width:5177;height:7957" coordorigin="2150,444" coordsize="5177,7957">
                <v:rect id="_x0000_s24621" style="position:absolute;left:7063;top:7645;width:36;height:24" fillcolor="#24282b" stroked="f"/>
                <v:rect id="_x0000_s24622" style="position:absolute;left:7123;top:7645;width:36;height:24" fillcolor="#24282b" stroked="f"/>
                <v:rect id="_x0000_s24623" style="position:absolute;left:7195;top:7645;width:24;height:24" fillcolor="#24282b" stroked="f"/>
                <v:rect id="_x0000_s24624" style="position:absolute;left:7255;top:7645;width:36;height:24" fillcolor="#24282b" stroked="f"/>
                <v:rect id="_x0000_s24625" style="position:absolute;left:7315;top:7645;width:12;height:24" fillcolor="#24282b" stroked="f"/>
                <v:rect id="_x0000_s24626" style="position:absolute;left:2799;top:8005;width:4528;height:36" fillcolor="#24282b" stroked="f"/>
                <v:rect id="_x0000_s24627" style="position:absolute;left:2799;top:8377;width:36;height:24" fillcolor="#24282b" stroked="f"/>
                <v:rect id="_x0000_s24628" style="position:absolute;left:2871;top:8377;width:24;height:24" fillcolor="#24282b" stroked="f"/>
                <v:rect id="_x0000_s24629" style="position:absolute;left:2931;top:8377;width:36;height:24" fillcolor="#24282b" stroked="f"/>
                <v:rect id="_x0000_s24630" style="position:absolute;left:2991;top:8377;width:36;height:24" fillcolor="#24282b" stroked="f"/>
                <v:rect id="_x0000_s24631" style="position:absolute;left:3063;top:8377;width:36;height:24" fillcolor="#24282b" stroked="f"/>
                <v:rect id="_x0000_s24632" style="position:absolute;left:3123;top:8377;width:36;height:24" fillcolor="#24282b" stroked="f"/>
                <v:rect id="_x0000_s24633" style="position:absolute;left:3195;top:8377;width:24;height:24" fillcolor="#24282b" stroked="f"/>
                <v:rect id="_x0000_s24634" style="position:absolute;left:3255;top:8377;width:24;height:24" fillcolor="#24282b" stroked="f"/>
                <v:rect id="_x0000_s24635" style="position:absolute;left:3315;top:8377;width:36;height:24" fillcolor="#24282b" stroked="f"/>
                <v:rect id="_x0000_s24636" style="position:absolute;left:3375;top:8377;width:36;height:24" fillcolor="#24282b" stroked="f"/>
                <v:rect id="_x0000_s24637" style="position:absolute;left:3447;top:8377;width:25;height:24" fillcolor="#24282b" stroked="f"/>
                <v:rect id="_x0000_s24638" style="position:absolute;left:3508;top:8377;width:36;height:24" fillcolor="#24282b" stroked="f"/>
                <v:rect id="_x0000_s24639" style="position:absolute;left:3568;top:8377;width:36;height:24" fillcolor="#24282b" stroked="f"/>
                <v:rect id="_x0000_s24640" style="position:absolute;left:3640;top:8377;width:24;height:24" fillcolor="#24282b" stroked="f"/>
                <v:rect id="_x0000_s24641" style="position:absolute;left:3700;top:8377;width:24;height:24" fillcolor="#24282b" stroked="f"/>
                <v:rect id="_x0000_s24642" style="position:absolute;left:3760;top:8377;width:36;height:24" fillcolor="#24282b" stroked="f"/>
                <v:rect id="_x0000_s24643" style="position:absolute;left:3832;top:8377;width:24;height:24" fillcolor="#24282b" stroked="f"/>
                <v:rect id="_x0000_s24644" style="position:absolute;left:3892;top:8377;width:24;height:24" fillcolor="#24282b" stroked="f"/>
                <v:rect id="_x0000_s24645" style="position:absolute;left:3952;top:8377;width:36;height:24" fillcolor="#24282b" stroked="f"/>
                <v:rect id="_x0000_s24646" style="position:absolute;left:4012;top:8377;width:36;height:24" fillcolor="#24282b" stroked="f"/>
                <v:rect id="_x0000_s24647" style="position:absolute;left:4084;top:8377;width:24;height:24" fillcolor="#24282b" stroked="f"/>
                <v:rect id="_x0000_s24648" style="position:absolute;left:4144;top:8377;width:36;height:24" fillcolor="#24282b" stroked="f"/>
                <v:rect id="_x0000_s24649" style="position:absolute;left:4204;top:8377;width:36;height:24" fillcolor="#24282b" stroked="f"/>
                <v:rect id="_x0000_s24650" style="position:absolute;left:4276;top:8377;width:24;height:24" fillcolor="#24282b" stroked="f"/>
                <v:rect id="_x0000_s24651" style="position:absolute;left:4336;top:8377;width:36;height:24" fillcolor="#24282b" stroked="f"/>
                <v:rect id="_x0000_s24652" style="position:absolute;left:4396;top:8377;width:36;height:24" fillcolor="#24282b" stroked="f"/>
                <v:rect id="_x0000_s24653" style="position:absolute;left:4469;top:8377;width:24;height:24" fillcolor="#24282b" stroked="f"/>
                <v:rect id="_x0000_s24654" style="position:absolute;left:4529;top:8377;width:24;height:24" fillcolor="#24282b" stroked="f"/>
                <v:rect id="_x0000_s24655" style="position:absolute;left:4589;top:8377;width:36;height:24" fillcolor="#24282b" stroked="f"/>
                <v:rect id="_x0000_s24656" style="position:absolute;left:4661;top:8377;width:24;height:24" fillcolor="#24282b" stroked="f"/>
                <v:rect id="_x0000_s24657" style="position:absolute;left:4721;top:8377;width:24;height:24" fillcolor="#24282b" stroked="f"/>
                <v:rect id="_x0000_s24658" style="position:absolute;left:4781;top:8377;width:36;height:24" fillcolor="#24282b" stroked="f"/>
                <v:rect id="_x0000_s24659" style="position:absolute;left:4841;top:8377;width:36;height:24" fillcolor="#24282b" stroked="f"/>
                <v:rect id="_x0000_s24660" style="position:absolute;left:4913;top:8377;width:24;height:24" fillcolor="#24282b" stroked="f"/>
                <v:rect id="_x0000_s24661" style="position:absolute;left:4973;top:8377;width:36;height:24" fillcolor="#24282b" stroked="f"/>
                <v:rect id="_x0000_s24662" style="position:absolute;left:5033;top:8377;width:36;height:24" fillcolor="#24282b" stroked="f"/>
                <v:rect id="_x0000_s24663" style="position:absolute;left:5105;top:8377;width:24;height:24" fillcolor="#24282b" stroked="f"/>
                <v:rect id="_x0000_s24664" style="position:absolute;left:5165;top:8377;width:24;height:24" fillcolor="#24282b" stroked="f"/>
                <v:rect id="_x0000_s24665" style="position:absolute;left:5225;top:8377;width:36;height:24" fillcolor="#24282b" stroked="f"/>
                <v:rect id="_x0000_s24666" style="position:absolute;left:5285;top:8377;width:36;height:24" fillcolor="#24282b" stroked="f"/>
                <v:rect id="_x0000_s24667" style="position:absolute;left:5357;top:8377;width:24;height:24" fillcolor="#24282b" stroked="f"/>
                <v:rect id="_x0000_s24668" style="position:absolute;left:5417;top:8377;width:37;height:24" fillcolor="#24282b" stroked="f"/>
                <v:rect id="_x0000_s24669" style="position:absolute;left:5490;top:8377;width:24;height:24" fillcolor="#24282b" stroked="f"/>
                <v:rect id="_x0000_s24670" style="position:absolute;left:5538;top:8377;width:24;height:24" fillcolor="#24282b" stroked="f"/>
                <v:rect id="_x0000_s24671" style="position:absolute;left:5598;top:8377;width:36;height:24" fillcolor="#24282b" stroked="f"/>
                <v:rect id="_x0000_s24672" style="position:absolute;left:5658;top:8377;width:36;height:24" fillcolor="#24282b" stroked="f"/>
                <v:rect id="_x0000_s24673" style="position:absolute;left:5730;top:8377;width:24;height:24" fillcolor="#24282b" stroked="f"/>
                <v:rect id="_x0000_s24674" style="position:absolute;left:5790;top:8377;width:36;height:24" fillcolor="#24282b" stroked="f"/>
                <v:rect id="_x0000_s24675" style="position:absolute;left:5850;top:8377;width:36;height:24" fillcolor="#24282b" stroked="f"/>
                <v:rect id="_x0000_s24676" style="position:absolute;left:5922;top:8377;width:24;height:24" fillcolor="#24282b" stroked="f"/>
                <v:rect id="_x0000_s24677" style="position:absolute;left:5982;top:8377;width:24;height:24" fillcolor="#24282b" stroked="f"/>
                <v:rect id="_x0000_s24678" style="position:absolute;left:6042;top:8377;width:36;height:24" fillcolor="#24282b" stroked="f"/>
                <v:rect id="_x0000_s24679" style="position:absolute;left:6102;top:8377;width:36;height:24" fillcolor="#24282b" stroked="f"/>
                <v:rect id="_x0000_s24680" style="position:absolute;left:6174;top:8377;width:24;height:24" fillcolor="#24282b" stroked="f"/>
                <v:rect id="_x0000_s24681" style="position:absolute;left:6234;top:8377;width:36;height:24" fillcolor="#24282b" stroked="f"/>
                <v:rect id="_x0000_s24682" style="position:absolute;left:6294;top:8377;width:36;height:24" fillcolor="#24282b" stroked="f"/>
                <v:rect id="_x0000_s24683" style="position:absolute;left:6366;top:8377;width:24;height:24" fillcolor="#24282b" stroked="f"/>
                <v:rect id="_x0000_s24684" style="position:absolute;left:6427;top:8377;width:24;height:24" fillcolor="#24282b" stroked="f"/>
                <v:rect id="_x0000_s24685" style="position:absolute;left:6487;top:8377;width:36;height:24" fillcolor="#24282b" stroked="f"/>
                <v:rect id="_x0000_s24686" style="position:absolute;left:6559;top:8377;width:24;height:24" fillcolor="#24282b" stroked="f"/>
                <v:rect id="_x0000_s24687" style="position:absolute;left:6619;top:8377;width:36;height:24" fillcolor="#24282b" stroked="f"/>
                <v:rect id="_x0000_s24688" style="position:absolute;left:6679;top:8377;width:36;height:24" fillcolor="#24282b" stroked="f"/>
                <v:rect id="_x0000_s24689" style="position:absolute;left:6751;top:8377;width:24;height:24" fillcolor="#24282b" stroked="f"/>
                <v:rect id="_x0000_s24690" style="position:absolute;left:6811;top:8377;width:24;height:24" fillcolor="#24282b" stroked="f"/>
                <v:rect id="_x0000_s24691" style="position:absolute;left:6871;top:8377;width:36;height:24" fillcolor="#24282b" stroked="f"/>
                <v:rect id="_x0000_s24692" style="position:absolute;left:6943;top:8377;width:24;height:24" fillcolor="#24282b" stroked="f"/>
                <v:rect id="_x0000_s24693" style="position:absolute;left:7003;top:8377;width:24;height:24" fillcolor="#24282b" stroked="f"/>
                <v:rect id="_x0000_s24694" style="position:absolute;left:7063;top:8377;width:36;height:24" fillcolor="#24282b" stroked="f"/>
                <v:rect id="_x0000_s24695" style="position:absolute;left:7123;top:8377;width:36;height:24" fillcolor="#24282b" stroked="f"/>
                <v:rect id="_x0000_s24696" style="position:absolute;left:7195;top:8377;width:24;height:24" fillcolor="#24282b" stroked="f"/>
                <v:rect id="_x0000_s24697" style="position:absolute;left:7255;top:8377;width:36;height:24" fillcolor="#24282b" stroked="f"/>
                <v:rect id="_x0000_s24698" style="position:absolute;left:7315;top:8377;width:12;height:24" fillcolor="#24282b" stroked="f"/>
                <v:line id="_x0000_s24699" style="position:absolute" from="2150,7297" to="2523,7298" strokecolor="#24282b" strokeweight=".6pt">
                  <v:stroke joinstyle="miter"/>
                </v:line>
                <v:shape id="_x0000_s24700" style="position:absolute;left:2414;top:7237;width:109;height:108" coordsize="9,9" path="m,9l9,5,,e" filled="f" strokecolor="#24282b" strokeweight=".6pt">
                  <v:stroke joinstyle="miter"/>
                  <v:path arrowok="t"/>
                </v:shape>
                <v:line id="_x0000_s24701" style="position:absolute" from="3135,7117" to="4420,7118" strokecolor="#24282b" strokeweight=".6pt">
                  <v:stroke joinstyle="miter"/>
                </v:line>
                <v:shape id="_x0000_s24702" style="position:absolute;left:3135;top:7057;width:96;height:120" coordsize="8,10" path="m8,l,5r8,5e" filled="f" strokecolor="#24282b" strokeweight=".6pt">
                  <v:stroke joinstyle="miter"/>
                  <v:path arrowok="t"/>
                </v:shape>
                <v:shape id="_x0000_s24703" style="position:absolute;left:4312;top:7069;width:108;height:108" coordsize="9,9" path="m,9l9,4,,e" filled="f" strokecolor="#24282b" strokeweight=".6pt">
                  <v:stroke joinstyle="miter"/>
                  <v:path arrowok="t"/>
                </v:shape>
                <v:rect id="_x0000_s24704" style="position:absolute;left:7003;top:444;width:36;height:36" fillcolor="#24282b" stroked="f"/>
                <v:rect id="_x0000_s24705" style="position:absolute;left:7003;top:516;width:36;height:36" fillcolor="#24282b" stroked="f"/>
                <v:rect id="_x0000_s24706" style="position:absolute;left:7003;top:576;width:36;height:36" fillcolor="#24282b" stroked="f"/>
                <v:rect id="_x0000_s24707" style="position:absolute;left:7003;top:636;width:36;height:36" fillcolor="#24282b" stroked="f"/>
                <v:rect id="_x0000_s24708" style="position:absolute;left:7003;top:708;width:36;height:24" fillcolor="#24282b" stroked="f"/>
                <v:rect id="_x0000_s24709" style="position:absolute;left:7003;top:768;width:36;height:36" fillcolor="#24282b" stroked="f"/>
                <v:rect id="_x0000_s24710" style="position:absolute;left:7003;top:828;width:36;height:36" fillcolor="#24282b" stroked="f"/>
                <v:rect id="_x0000_s24711" style="position:absolute;left:7003;top:900;width:36;height:24" fillcolor="#24282b" stroked="f"/>
                <v:rect id="_x0000_s24712" style="position:absolute;left:7003;top:960;width:36;height:36" fillcolor="#24282b" stroked="f"/>
                <v:rect id="_x0000_s24713" style="position:absolute;left:7003;top:1020;width:36;height:36" fillcolor="#24282b" stroked="f"/>
                <v:rect id="_x0000_s24714" style="position:absolute;left:7003;top:1092;width:36;height:24" fillcolor="#24282b" stroked="f"/>
                <v:rect id="_x0000_s24715" style="position:absolute;left:7003;top:1152;width:36;height:36" fillcolor="#24282b" stroked="f"/>
                <v:rect id="_x0000_s24716" style="position:absolute;left:7003;top:1212;width:36;height:36" fillcolor="#24282b" stroked="f"/>
                <v:rect id="_x0000_s24717" style="position:absolute;left:7003;top:1284;width:36;height:24" fillcolor="#24282b" stroked="f"/>
                <v:rect id="_x0000_s24718" style="position:absolute;left:7003;top:1344;width:36;height:36" fillcolor="#24282b" stroked="f"/>
                <v:rect id="_x0000_s24719" style="position:absolute;left:7003;top:1404;width:36;height:36" fillcolor="#24282b" stroked="f"/>
                <v:rect id="_x0000_s24720" style="position:absolute;left:7003;top:1476;width:36;height:24" fillcolor="#24282b" stroked="f"/>
                <v:rect id="_x0000_s24721" style="position:absolute;left:7003;top:1536;width:36;height:36" fillcolor="#24282b" stroked="f"/>
                <v:rect id="_x0000_s24722" style="position:absolute;left:7003;top:1596;width:36;height:36" fillcolor="#24282b" stroked="f"/>
                <v:rect id="_x0000_s24723" style="position:absolute;left:7003;top:1656;width:36;height:36" fillcolor="#24282b" stroked="f"/>
                <v:rect id="_x0000_s24724" style="position:absolute;left:7003;top:1728;width:36;height:24" fillcolor="#24282b" stroked="f"/>
                <v:rect id="_x0000_s24725" style="position:absolute;left:7003;top:1788;width:36;height:36" fillcolor="#24282b" stroked="f"/>
                <v:rect id="_x0000_s24726" style="position:absolute;left:7003;top:1848;width:36;height:36" fillcolor="#24282b" stroked="f"/>
                <v:rect id="_x0000_s24727" style="position:absolute;left:7003;top:1920;width:36;height:24" fillcolor="#24282b" stroked="f"/>
                <v:rect id="_x0000_s24728" style="position:absolute;left:7003;top:1980;width:36;height:36" fillcolor="#24282b" stroked="f"/>
                <v:rect id="_x0000_s24729" style="position:absolute;left:7003;top:2040;width:36;height:36" fillcolor="#24282b" stroked="f"/>
                <v:rect id="_x0000_s24730" style="position:absolute;left:7003;top:2112;width:36;height:24" fillcolor="#24282b" stroked="f"/>
                <v:rect id="_x0000_s24731" style="position:absolute;left:7003;top:2172;width:36;height:36" fillcolor="#24282b" stroked="f"/>
                <v:rect id="_x0000_s24732" style="position:absolute;left:7003;top:2232;width:36;height:36" fillcolor="#24282b" stroked="f"/>
                <v:rect id="_x0000_s24733" style="position:absolute;left:7003;top:2292;width:36;height:36" fillcolor="#24282b" stroked="f"/>
                <v:rect id="_x0000_s24734" style="position:absolute;left:7003;top:2364;width:36;height:24" fillcolor="#24282b" stroked="f"/>
                <v:rect id="_x0000_s24735" style="position:absolute;left:7003;top:2424;width:36;height:36" fillcolor="#24282b" stroked="f"/>
                <v:rect id="_x0000_s24736" style="position:absolute;left:7003;top:2484;width:36;height:36" fillcolor="#24282b" stroked="f"/>
                <v:rect id="_x0000_s24737" style="position:absolute;left:7003;top:2556;width:36;height:24" fillcolor="#24282b" stroked="f"/>
                <v:rect id="_x0000_s24738" style="position:absolute;left:7003;top:2616;width:36;height:36" fillcolor="#24282b" stroked="f"/>
                <v:rect id="_x0000_s24739" style="position:absolute;left:7003;top:2676;width:36;height:36" fillcolor="#24282b" stroked="f"/>
                <v:rect id="_x0000_s24740" style="position:absolute;left:7003;top:2748;width:36;height:24" fillcolor="#24282b" stroked="f"/>
                <v:rect id="_x0000_s24741" style="position:absolute;left:7003;top:2808;width:36;height:36" fillcolor="#24282b" stroked="f"/>
                <v:rect id="_x0000_s24742" style="position:absolute;left:7003;top:2868;width:36;height:36" fillcolor="#24282b" stroked="f"/>
                <v:rect id="_x0000_s24743" style="position:absolute;left:7003;top:2928;width:36;height:36" fillcolor="#24282b" stroked="f"/>
                <v:rect id="_x0000_s24744" style="position:absolute;left:7003;top:3000;width:36;height:24" fillcolor="#24282b" stroked="f"/>
                <v:rect id="_x0000_s24745" style="position:absolute;left:7003;top:3060;width:36;height:36" fillcolor="#24282b" stroked="f"/>
                <v:rect id="_x0000_s24746" style="position:absolute;left:7003;top:3121;width:36;height:36" fillcolor="#24282b" stroked="f"/>
                <v:rect id="_x0000_s24747" style="position:absolute;left:7003;top:3193;width:36;height:24" fillcolor="#24282b" stroked="f"/>
                <v:rect id="_x0000_s24748" style="position:absolute;left:7003;top:3253;width:36;height:36" fillcolor="#24282b" stroked="f"/>
                <v:rect id="_x0000_s24749" style="position:absolute;left:7003;top:3313;width:36;height:36" fillcolor="#24282b" stroked="f"/>
                <v:rect id="_x0000_s24750" style="position:absolute;left:7003;top:3385;width:36;height:24" fillcolor="#24282b" stroked="f"/>
                <v:rect id="_x0000_s24751" style="position:absolute;left:7003;top:3445;width:36;height:36" fillcolor="#24282b" stroked="f"/>
                <v:rect id="_x0000_s24752" style="position:absolute;left:7003;top:3505;width:36;height:36" fillcolor="#24282b" stroked="f"/>
                <v:rect id="_x0000_s24753" style="position:absolute;left:7003;top:3565;width:36;height:36" fillcolor="#24282b" stroked="f"/>
                <v:rect id="_x0000_s24754" style="position:absolute;left:7003;top:3637;width:36;height:36" fillcolor="#24282b" stroked="f"/>
                <v:rect id="_x0000_s24755" style="position:absolute;left:7003;top:3697;width:36;height:36" fillcolor="#24282b" stroked="f"/>
                <v:rect id="_x0000_s24756" style="position:absolute;left:7003;top:3769;width:36;height:24" fillcolor="#24282b" stroked="f"/>
                <v:rect id="_x0000_s24757" style="position:absolute;left:7003;top:3829;width:36;height:36" fillcolor="#24282b" stroked="f"/>
                <v:rect id="_x0000_s24758" style="position:absolute;left:7003;top:3889;width:36;height:36" fillcolor="#24282b" stroked="f"/>
                <v:rect id="_x0000_s24759" style="position:absolute;left:7003;top:3949;width:36;height:36" fillcolor="#24282b" stroked="f"/>
                <v:rect id="_x0000_s24760" style="position:absolute;left:7003;top:4021;width:36;height:36" fillcolor="#24282b" stroked="f"/>
                <v:rect id="_x0000_s24761" style="position:absolute;left:7003;top:4081;width:36;height:36" fillcolor="#24282b" stroked="f"/>
                <v:rect id="_x0000_s24762" style="position:absolute;left:7003;top:4141;width:36;height:36" fillcolor="#24282b" stroked="f"/>
                <v:rect id="_x0000_s24763" style="position:absolute;left:7003;top:4213;width:36;height:24" fillcolor="#24282b" stroked="f"/>
                <v:rect id="_x0000_s24764" style="position:absolute;left:7003;top:4273;width:36;height:36" fillcolor="#24282b" stroked="f"/>
                <v:rect id="_x0000_s24765" style="position:absolute;left:7003;top:4333;width:36;height:36" fillcolor="#24282b" stroked="f"/>
                <v:rect id="_x0000_s24766" style="position:absolute;left:7003;top:4405;width:36;height:24" fillcolor="#24282b" stroked="f"/>
                <v:rect id="_x0000_s24767" style="position:absolute;left:7003;top:4465;width:36;height:36" fillcolor="#24282b" stroked="f"/>
                <v:rect id="_x0000_s24768" style="position:absolute;left:7003;top:4525;width:36;height:36" fillcolor="#24282b" stroked="f"/>
                <v:rect id="_x0000_s24769" style="position:absolute;left:7003;top:4585;width:36;height:36" fillcolor="#24282b" stroked="f"/>
                <v:rect id="_x0000_s24770" style="position:absolute;left:7003;top:4657;width:36;height:36" fillcolor="#24282b" stroked="f"/>
                <v:rect id="_x0000_s24771" style="position:absolute;left:7003;top:4717;width:36;height:36" fillcolor="#24282b" stroked="f"/>
                <v:rect id="_x0000_s24772" style="position:absolute;left:7003;top:4777;width:36;height:36" fillcolor="#24282b" stroked="f"/>
                <v:rect id="_x0000_s24773" style="position:absolute;left:7003;top:4849;width:36;height:12" fillcolor="#24282b" stroked="f"/>
                <v:rect id="_x0000_s24774" style="position:absolute;left:7003;top:4897;width:36;height:36" fillcolor="#24282b" stroked="f"/>
                <v:rect id="_x0000_s24775" style="position:absolute;left:7003;top:4957;width:36;height:36" fillcolor="#24282b" stroked="f"/>
                <v:rect id="_x0000_s24776" style="position:absolute;left:7003;top:5029;width:36;height:24" fillcolor="#24282b" stroked="f"/>
                <v:rect id="_x0000_s24777" style="position:absolute;left:7003;top:5089;width:36;height:36" fillcolor="#24282b" stroked="f"/>
                <v:rect id="_x0000_s24778" style="position:absolute;left:7003;top:5149;width:36;height:36" fillcolor="#24282b" stroked="f"/>
                <v:rect id="_x0000_s24779" style="position:absolute;left:7003;top:5209;width:36;height:36" fillcolor="#24282b" stroked="f"/>
                <v:rect id="_x0000_s24780" style="position:absolute;left:7003;top:5281;width:36;height:36" fillcolor="#24282b" stroked="f"/>
                <v:rect id="_x0000_s24781" style="position:absolute;left:7003;top:5341;width:36;height:36" fillcolor="#24282b" stroked="f"/>
                <v:rect id="_x0000_s24782" style="position:absolute;left:7003;top:5401;width:36;height:36" fillcolor="#24282b" stroked="f"/>
                <v:rect id="_x0000_s24783" style="position:absolute;left:7003;top:5473;width:36;height:24" fillcolor="#24282b" stroked="f"/>
                <v:rect id="_x0000_s24784" style="position:absolute;left:7003;top:5533;width:36;height:36" fillcolor="#24282b" stroked="f"/>
                <v:rect id="_x0000_s24785" style="position:absolute;left:7003;top:5593;width:36;height:36" fillcolor="#24282b" stroked="f"/>
                <v:rect id="_x0000_s24786" style="position:absolute;left:7003;top:5665;width:36;height:24" fillcolor="#24282b" stroked="f"/>
                <v:rect id="_x0000_s24787" style="position:absolute;left:7003;top:5725;width:36;height:36" fillcolor="#24282b" stroked="f"/>
                <v:rect id="_x0000_s24788" style="position:absolute;left:7003;top:5785;width:36;height:36" fillcolor="#24282b" stroked="f"/>
                <v:rect id="_x0000_s24789" style="position:absolute;left:7003;top:5845;width:36;height:36" fillcolor="#24282b" stroked="f"/>
                <v:rect id="_x0000_s24790" style="position:absolute;left:7003;top:5917;width:36;height:36" fillcolor="#24282b" stroked="f"/>
                <v:rect id="_x0000_s24791" style="position:absolute;left:7003;top:5977;width:36;height:36" fillcolor="#24282b" stroked="f"/>
                <v:rect id="_x0000_s24792" style="position:absolute;left:7003;top:6049;width:36;height:24" fillcolor="#24282b" stroked="f"/>
                <v:rect id="_x0000_s24793" style="position:absolute;left:7003;top:6109;width:36;height:36" fillcolor="#24282b" stroked="f"/>
                <v:rect id="_x0000_s24794" style="position:absolute;left:7003;top:6169;width:36;height:36" fillcolor="#24282b" stroked="f"/>
                <v:rect id="_x0000_s24795" style="position:absolute;left:7003;top:6241;width:36;height:24" fillcolor="#24282b" stroked="f"/>
                <v:rect id="_x0000_s24796" style="position:absolute;left:7003;top:6301;width:36;height:36" fillcolor="#24282b" stroked="f"/>
                <v:rect id="_x0000_s24797" style="position:absolute;left:7003;top:6361;width:36;height:36" fillcolor="#24282b" stroked="f"/>
                <v:rect id="_x0000_s24798" style="position:absolute;left:7003;top:6421;width:36;height:36" fillcolor="#24282b" stroked="f"/>
                <v:rect id="_x0000_s24799" style="position:absolute;left:7003;top:6493;width:36;height:24" fillcolor="#24282b" stroked="f"/>
                <v:rect id="_x0000_s24800" style="position:absolute;left:7003;top:6553;width:36;height:36" fillcolor="#24282b" stroked="f"/>
                <v:rect id="_x0000_s24801" style="position:absolute;left:7003;top:6613;width:36;height:36" fillcolor="#24282b" stroked="f"/>
                <v:rect id="_x0000_s24802" style="position:absolute;left:7003;top:6685;width:36;height:24" fillcolor="#24282b" stroked="f"/>
                <v:rect id="_x0000_s24803" style="position:absolute;left:7003;top:6745;width:36;height:36" fillcolor="#24282b" stroked="f"/>
                <v:rect id="_x0000_s24804" style="position:absolute;left:7003;top:6805;width:36;height:36" fillcolor="#24282b" stroked="f"/>
                <v:rect id="_x0000_s24805" style="position:absolute;left:7003;top:6877;width:36;height:24" fillcolor="#24282b" stroked="f"/>
                <v:rect id="_x0000_s24806" style="position:absolute;left:7003;top:6937;width:36;height:36" fillcolor="#24282b" stroked="f"/>
                <v:rect id="_x0000_s24807" style="position:absolute;left:7003;top:6997;width:36;height:36" fillcolor="#24282b" stroked="f"/>
                <v:rect id="_x0000_s24808" style="position:absolute;left:7003;top:7057;width:36;height:36" fillcolor="#24282b" stroked="f"/>
                <v:rect id="_x0000_s24809" style="position:absolute;left:7003;top:7129;width:36;height:24" fillcolor="#24282b" stroked="f"/>
                <v:rect id="_x0000_s24810" style="position:absolute;left:7003;top:7189;width:36;height:36" fillcolor="#24282b" stroked="f"/>
                <v:rect id="_x0000_s24811" style="position:absolute;left:7003;top:7249;width:36;height:36" fillcolor="#24282b" stroked="f"/>
                <v:rect id="_x0000_s24812" style="position:absolute;left:7003;top:7321;width:36;height:24" fillcolor="#24282b" stroked="f"/>
                <v:rect id="_x0000_s24813" style="position:absolute;left:7003;top:7381;width:36;height:36" fillcolor="#24282b" stroked="f"/>
                <v:rect id="_x0000_s24814" style="position:absolute;left:7003;top:7441;width:36;height:36" fillcolor="#24282b" stroked="f"/>
                <v:rect id="_x0000_s24815" style="position:absolute;left:7003;top:7513;width:36;height:24" fillcolor="#24282b" stroked="f"/>
                <v:rect id="_x0000_s24816" style="position:absolute;left:7003;top:7573;width:36;height:36" fillcolor="#24282b" stroked="f"/>
                <v:rect id="_x0000_s24817" style="position:absolute;left:7003;top:7633;width:36;height:36" fillcolor="#24282b" stroked="f"/>
                <v:rect id="_x0000_s24818" style="position:absolute;left:7003;top:7693;width:36;height:36" fillcolor="#24282b" stroked="f"/>
                <v:rect id="_x0000_s24819" style="position:absolute;left:7003;top:7765;width:36;height:24" fillcolor="#24282b" stroked="f"/>
                <v:rect id="_x0000_s24820" style="position:absolute;left:7003;top:7825;width:36;height:36" fillcolor="#24282b" stroked="f"/>
              </v:group>
              <v:group id="_x0000_s24821" style="position:absolute;left:3135;top:444;width:3904;height:8377" coordorigin="3135,444" coordsize="3904,8377">
                <v:rect id="_x0000_s24822" style="position:absolute;left:7003;top:7885;width:36;height:36" fillcolor="#24282b" stroked="f"/>
                <v:rect id="_x0000_s24823" style="position:absolute;left:7003;top:7957;width:36;height:24" fillcolor="#24282b" stroked="f"/>
                <v:rect id="_x0000_s24824" style="position:absolute;left:7003;top:8017;width:36;height:36" fillcolor="#24282b" stroked="f"/>
                <v:rect id="_x0000_s24825" style="position:absolute;left:7003;top:8077;width:36;height:36" fillcolor="#24282b" stroked="f"/>
                <v:rect id="_x0000_s24826" style="position:absolute;left:7003;top:8149;width:36;height:24" fillcolor="#24282b" stroked="f"/>
                <v:rect id="_x0000_s24827" style="position:absolute;left:7003;top:8209;width:36;height:36" fillcolor="#24282b" stroked="f"/>
                <v:rect id="_x0000_s24828" style="position:absolute;left:7003;top:8269;width:36;height:36" fillcolor="#24282b" stroked="f"/>
                <v:rect id="_x0000_s24829" style="position:absolute;left:7003;top:8329;width:36;height:36" fillcolor="#24282b" stroked="f"/>
                <v:rect id="_x0000_s24830" style="position:absolute;left:7003;top:8401;width:36;height:36" fillcolor="#24282b" stroked="f"/>
                <v:rect id="_x0000_s24831" style="position:absolute;left:7003;top:8461;width:36;height:36" fillcolor="#24282b" stroked="f"/>
                <v:rect id="_x0000_s24832" style="position:absolute;left:7003;top:8533;width:36;height:24" fillcolor="#24282b" stroked="f"/>
                <v:rect id="_x0000_s24833" style="position:absolute;left:7003;top:8593;width:36;height:36" fillcolor="#24282b" stroked="f"/>
                <v:rect id="_x0000_s24834" style="position:absolute;left:7003;top:8653;width:36;height:36" fillcolor="#24282b" stroked="f"/>
                <v:rect id="_x0000_s24835" style="position:absolute;left:7003;top:8713;width:36;height:36" fillcolor="#24282b" stroked="f"/>
                <v:rect id="_x0000_s24836" style="position:absolute;left:7003;top:8785;width:36;height:36" fillcolor="#24282b" stroked="f"/>
                <v:rect id="_x0000_s24837" style="position:absolute;left:4841;top:480;width:36;height:36" fillcolor="#24282b" stroked="f"/>
                <v:rect id="_x0000_s24838" style="position:absolute;left:4841;top:540;width:36;height:36" fillcolor="#24282b" stroked="f"/>
                <v:rect id="_x0000_s24839" style="position:absolute;left:4841;top:612;width:36;height:24" fillcolor="#24282b" stroked="f"/>
                <v:rect id="_x0000_s24840" style="position:absolute;left:4841;top:672;width:36;height:24" fillcolor="#24282b" stroked="f"/>
                <v:rect id="_x0000_s24841" style="position:absolute;left:4841;top:732;width:36;height:36" fillcolor="#24282b" stroked="f"/>
                <v:rect id="_x0000_s24842" style="position:absolute;left:4841;top:804;width:36;height:24" fillcolor="#24282b" stroked="f"/>
                <v:rect id="_x0000_s24843" style="position:absolute;left:4841;top:864;width:36;height:24" fillcolor="#24282b" stroked="f"/>
                <v:rect id="_x0000_s24844" style="position:absolute;left:4841;top:924;width:36;height:36" fillcolor="#24282b" stroked="f"/>
                <v:rect id="_x0000_s24845" style="position:absolute;left:4841;top:984;width:36;height:36" fillcolor="#24282b" stroked="f"/>
                <v:rect id="_x0000_s24846" style="position:absolute;left:4841;top:1056;width:36;height:24" fillcolor="#24282b" stroked="f"/>
                <v:rect id="_x0000_s24847" style="position:absolute;left:4841;top:1116;width:36;height:36" fillcolor="#24282b" stroked="f"/>
                <v:rect id="_x0000_s24848" style="position:absolute;left:4841;top:1188;width:36;height:24" fillcolor="#24282b" stroked="f"/>
                <v:rect id="_x0000_s24849" style="position:absolute;left:4841;top:1248;width:36;height:24" fillcolor="#24282b" stroked="f"/>
                <v:rect id="_x0000_s24850" style="position:absolute;left:4841;top:1308;width:36;height:36" fillcolor="#24282b" stroked="f"/>
                <v:rect id="_x0000_s24851" style="position:absolute;left:4841;top:1368;width:36;height:36" fillcolor="#24282b" stroked="f"/>
                <v:rect id="_x0000_s24852" style="position:absolute;left:4841;top:1440;width:36;height:24" fillcolor="#24282b" stroked="f"/>
                <v:rect id="_x0000_s24853" style="position:absolute;left:4841;top:1500;width:36;height:36" fillcolor="#24282b" stroked="f"/>
                <v:rect id="_x0000_s24854" style="position:absolute;left:4841;top:1560;width:36;height:36" fillcolor="#24282b" stroked="f"/>
                <v:rect id="_x0000_s24855" style="position:absolute;left:4841;top:1632;width:36;height:24" fillcolor="#24282b" stroked="f"/>
                <v:rect id="_x0000_s24856" style="position:absolute;left:4841;top:1692;width:36;height:36" fillcolor="#24282b" stroked="f"/>
                <v:rect id="_x0000_s24857" style="position:absolute;left:4841;top:1752;width:36;height:36" fillcolor="#24282b" stroked="f"/>
                <v:rect id="_x0000_s24858" style="position:absolute;left:4841;top:1824;width:36;height:24" fillcolor="#24282b" stroked="f"/>
                <v:rect id="_x0000_s24859" style="position:absolute;left:4841;top:1884;width:36;height:24" fillcolor="#24282b" stroked="f"/>
                <v:rect id="_x0000_s24860" style="position:absolute;left:4841;top:1944;width:36;height:36" fillcolor="#24282b" stroked="f"/>
                <v:rect id="_x0000_s24861" style="position:absolute;left:4841;top:2004;width:36;height:36" fillcolor="#24282b" stroked="f"/>
                <v:rect id="_x0000_s24862" style="position:absolute;left:4841;top:2076;width:36;height:24" fillcolor="#24282b" stroked="f"/>
                <v:rect id="_x0000_s24863" style="position:absolute;left:4841;top:2136;width:36;height:36" fillcolor="#24282b" stroked="f"/>
                <v:rect id="_x0000_s24864" style="position:absolute;left:4841;top:2196;width:36;height:36" fillcolor="#24282b" stroked="f"/>
                <v:rect id="_x0000_s24865" style="position:absolute;left:4841;top:2268;width:36;height:24" fillcolor="#24282b" stroked="f"/>
                <v:rect id="_x0000_s24866" style="position:absolute;left:4841;top:2328;width:36;height:36" fillcolor="#24282b" stroked="f"/>
                <v:rect id="_x0000_s24867" style="position:absolute;left:4841;top:2388;width:36;height:36" fillcolor="#24282b" stroked="f"/>
                <v:rect id="_x0000_s24868" style="position:absolute;left:4841;top:2460;width:36;height:24" fillcolor="#24282b" stroked="f"/>
                <v:rect id="_x0000_s24869" style="position:absolute;left:4841;top:2520;width:36;height:24" fillcolor="#24282b" stroked="f"/>
                <v:rect id="_x0000_s24870" style="position:absolute;left:4841;top:2580;width:36;height:36" fillcolor="#24282b" stroked="f"/>
                <v:rect id="_x0000_s24871" style="position:absolute;left:4841;top:2640;width:36;height:36" fillcolor="#24282b" stroked="f"/>
                <v:rect id="_x0000_s24872" style="position:absolute;left:4841;top:2712;width:36;height:24" fillcolor="#24282b" stroked="f"/>
                <v:rect id="_x0000_s24873" style="position:absolute;left:4841;top:2772;width:36;height:36" fillcolor="#24282b" stroked="f"/>
                <v:rect id="_x0000_s24874" style="position:absolute;left:4841;top:2832;width:36;height:36" fillcolor="#24282b" stroked="f"/>
                <v:rect id="_x0000_s24875" style="position:absolute;left:4841;top:2904;width:36;height:24" fillcolor="#24282b" stroked="f"/>
                <v:rect id="_x0000_s24876" style="position:absolute;left:4841;top:2964;width:36;height:36" fillcolor="#24282b" stroked="f"/>
                <v:rect id="_x0000_s24877" style="position:absolute;left:4841;top:3024;width:36;height:36" fillcolor="#24282b" stroked="f"/>
                <v:rect id="_x0000_s24878" style="position:absolute;left:4841;top:3096;width:36;height:25" fillcolor="#24282b" stroked="f"/>
                <v:rect id="_x0000_s24879" style="position:absolute;left:4841;top:3157;width:36;height:24" fillcolor="#24282b" stroked="f"/>
                <v:rect id="_x0000_s24880" style="position:absolute;left:4841;top:3217;width:36;height:36" fillcolor="#24282b" stroked="f"/>
                <v:rect id="_x0000_s24881" style="position:absolute;left:4841;top:3277;width:36;height:36" fillcolor="#24282b" stroked="f"/>
                <v:rect id="_x0000_s24882" style="position:absolute;left:4841;top:3349;width:36;height:24" fillcolor="#24282b" stroked="f"/>
                <v:rect id="_x0000_s24883" style="position:absolute;left:4841;top:3409;width:36;height:36" fillcolor="#24282b" stroked="f"/>
                <v:rect id="_x0000_s24884" style="position:absolute;left:4841;top:3469;width:36;height:36" fillcolor="#24282b" stroked="f"/>
                <v:rect id="_x0000_s24885" style="position:absolute;left:4841;top:3541;width:36;height:24" fillcolor="#24282b" stroked="f"/>
                <v:rect id="_x0000_s24886" style="position:absolute;left:4841;top:3601;width:36;height:36" fillcolor="#24282b" stroked="f"/>
                <v:rect id="_x0000_s24887" style="position:absolute;left:4841;top:3673;width:36;height:24" fillcolor="#24282b" stroked="f"/>
                <v:rect id="_x0000_s24888" style="position:absolute;left:4841;top:3733;width:36;height:24" fillcolor="#24282b" stroked="f"/>
                <v:rect id="_x0000_s24889" style="position:absolute;left:4841;top:3793;width:36;height:36" fillcolor="#24282b" stroked="f"/>
                <v:rect id="_x0000_s24890" style="position:absolute;left:4841;top:3853;width:36;height:36" fillcolor="#24282b" stroked="f"/>
                <v:rect id="_x0000_s24891" style="position:absolute;left:4841;top:3925;width:36;height:24" fillcolor="#24282b" stroked="f"/>
                <v:rect id="_x0000_s24892" style="position:absolute;left:4841;top:3985;width:36;height:36" fillcolor="#24282b" stroked="f"/>
                <v:rect id="_x0000_s24893" style="position:absolute;left:4841;top:4045;width:36;height:36" fillcolor="#24282b" stroked="f"/>
                <v:rect id="_x0000_s24894" style="position:absolute;left:4841;top:4117;width:36;height:24" fillcolor="#24282b" stroked="f"/>
                <v:rect id="_x0000_s24895" style="position:absolute;left:4841;top:4177;width:36;height:24" fillcolor="#24282b" stroked="f"/>
                <v:rect id="_x0000_s24896" style="position:absolute;left:4841;top:4237;width:36;height:36" fillcolor="#24282b" stroked="f"/>
                <v:rect id="_x0000_s24897" style="position:absolute;left:4841;top:4309;width:36;height:24" fillcolor="#24282b" stroked="f"/>
                <v:rect id="_x0000_s24898" style="position:absolute;left:4841;top:4369;width:36;height:24" fillcolor="#24282b" stroked="f"/>
                <v:rect id="_x0000_s24899" style="position:absolute;left:4841;top:4429;width:36;height:36" fillcolor="#24282b" stroked="f"/>
                <v:rect id="_x0000_s24900" style="position:absolute;left:4841;top:4489;width:36;height:36" fillcolor="#24282b" stroked="f"/>
                <v:rect id="_x0000_s24901" style="position:absolute;left:4841;top:4561;width:36;height:24" fillcolor="#24282b" stroked="f"/>
                <v:rect id="_x0000_s24902" style="position:absolute;left:4841;top:4621;width:36;height:36" fillcolor="#24282b" stroked="f"/>
                <v:rect id="_x0000_s24903" style="position:absolute;left:4841;top:4681;width:36;height:36" fillcolor="#24282b" stroked="f"/>
                <v:rect id="_x0000_s24904" style="position:absolute;left:4841;top:4753;width:36;height:24" fillcolor="#24282b" stroked="f"/>
                <v:rect id="_x0000_s24905" style="position:absolute;left:4841;top:4813;width:36;height:24" fillcolor="#24282b" stroked="f"/>
                <v:rect id="_x0000_s24906" style="position:absolute;left:4841;top:4861;width:36;height:36" fillcolor="#24282b" stroked="f"/>
                <v:rect id="_x0000_s24907" style="position:absolute;left:4841;top:4933;width:36;height:24" fillcolor="#24282b" stroked="f"/>
                <v:rect id="_x0000_s24908" style="position:absolute;left:4841;top:4993;width:36;height:24" fillcolor="#24282b" stroked="f"/>
                <v:rect id="_x0000_s24909" style="position:absolute;left:4841;top:5053;width:36;height:36" fillcolor="#24282b" stroked="f"/>
                <v:rect id="_x0000_s24910" style="position:absolute;left:4841;top:5113;width:36;height:36" fillcolor="#24282b" stroked="f"/>
                <v:rect id="_x0000_s24911" style="position:absolute;left:4841;top:5185;width:36;height:24" fillcolor="#24282b" stroked="f"/>
                <v:rect id="_x0000_s24912" style="position:absolute;left:4841;top:5245;width:36;height:36" fillcolor="#24282b" stroked="f"/>
                <v:rect id="_x0000_s24913" style="position:absolute;left:4841;top:5305;width:36;height:36" fillcolor="#24282b" stroked="f"/>
                <v:rect id="_x0000_s24914" style="position:absolute;left:4841;top:5377;width:36;height:24" fillcolor="#24282b" stroked="f"/>
                <v:rect id="_x0000_s24915" style="position:absolute;left:4841;top:5437;width:36;height:24" fillcolor="#24282b" stroked="f"/>
                <v:rect id="_x0000_s24916" style="position:absolute;left:4841;top:5497;width:36;height:36" fillcolor="#24282b" stroked="f"/>
                <v:rect id="_x0000_s24917" style="position:absolute;left:4841;top:5569;width:36;height:24" fillcolor="#24282b" stroked="f"/>
                <v:rect id="_x0000_s24918" style="position:absolute;left:4841;top:5629;width:36;height:24" fillcolor="#24282b" stroked="f"/>
                <v:rect id="_x0000_s24919" style="position:absolute;left:4841;top:5689;width:36;height:36" fillcolor="#24282b" stroked="f"/>
                <v:rect id="_x0000_s24920" style="position:absolute;left:4841;top:5749;width:36;height:36" fillcolor="#24282b" stroked="f"/>
                <v:rect id="_x0000_s24921" style="position:absolute;left:4841;top:5821;width:36;height:24" fillcolor="#24282b" stroked="f"/>
                <v:rect id="_x0000_s24922" style="position:absolute;left:4841;top:5881;width:36;height:36" fillcolor="#24282b" stroked="f"/>
                <v:rect id="_x0000_s24923" style="position:absolute;left:4841;top:5941;width:36;height:36" fillcolor="#24282b" stroked="f"/>
                <v:rect id="_x0000_s24924" style="position:absolute;left:4841;top:6013;width:36;height:24" fillcolor="#24282b" stroked="f"/>
                <v:rect id="_x0000_s24925" style="position:absolute;left:4841;top:6073;width:36;height:36" fillcolor="#24282b" stroked="f"/>
                <v:rect id="_x0000_s24926" style="position:absolute;left:4841;top:6133;width:36;height:36" fillcolor="#24282b" stroked="f"/>
                <v:rect id="_x0000_s24927" style="position:absolute;left:4841;top:6205;width:36;height:24" fillcolor="#24282b" stroked="f"/>
                <v:rect id="_x0000_s24928" style="position:absolute;left:4841;top:6265;width:36;height:36" fillcolor="#24282b" stroked="f"/>
                <v:rect id="_x0000_s24929" style="position:absolute;left:4841;top:6325;width:36;height:36" fillcolor="#24282b" stroked="f"/>
                <v:rect id="_x0000_s24930" style="position:absolute;left:4841;top:6397;width:36;height:24" fillcolor="#24282b" stroked="f"/>
                <v:rect id="_x0000_s24931" style="position:absolute;left:4841;top:6457;width:36;height:24" fillcolor="#24282b" stroked="f"/>
                <v:rect id="_x0000_s24932" style="position:absolute;left:4841;top:6517;width:36;height:36" fillcolor="#24282b" stroked="f"/>
                <v:rect id="_x0000_s24933" style="position:absolute;left:4841;top:6589;width:36;height:24" fillcolor="#24282b" stroked="f"/>
                <v:rect id="_x0000_s24934" style="position:absolute;left:4841;top:6649;width:36;height:24" fillcolor="#24282b" stroked="f"/>
                <v:rect id="_x0000_s24935" style="position:absolute;left:4841;top:6709;width:36;height:36" fillcolor="#24282b" stroked="f"/>
                <v:rect id="_x0000_s24936" style="position:absolute;left:4841;top:6769;width:36;height:36" fillcolor="#24282b" stroked="f"/>
                <v:rect id="_x0000_s24937" style="position:absolute;left:4841;top:6841;width:36;height:1" fillcolor="#24282b" stroked="f"/>
                <v:rect id="_x0000_s24938" style="position:absolute;left:5273;top:480;width:36;height:36" fillcolor="#24282b" stroked="f"/>
                <v:rect id="_x0000_s24939" style="position:absolute;left:5273;top:540;width:36;height:36" fillcolor="#24282b" stroked="f"/>
                <v:rect id="_x0000_s24940" style="position:absolute;left:5273;top:612;width:36;height:24" fillcolor="#24282b" stroked="f"/>
                <v:rect id="_x0000_s24941" style="position:absolute;left:5273;top:672;width:36;height:24" fillcolor="#24282b" stroked="f"/>
                <v:rect id="_x0000_s24942" style="position:absolute;left:5273;top:732;width:36;height:36" fillcolor="#24282b" stroked="f"/>
                <v:rect id="_x0000_s24943" style="position:absolute;left:5273;top:804;width:36;height:24" fillcolor="#24282b" stroked="f"/>
                <v:rect id="_x0000_s24944" style="position:absolute;left:5273;top:864;width:36;height:24" fillcolor="#24282b" stroked="f"/>
                <v:rect id="_x0000_s24945" style="position:absolute;left:5273;top:924;width:36;height:36" fillcolor="#24282b" stroked="f"/>
                <v:rect id="_x0000_s24946" style="position:absolute;left:5273;top:984;width:36;height:36" fillcolor="#24282b" stroked="f"/>
                <v:rect id="_x0000_s24947" style="position:absolute;left:5273;top:1056;width:36;height:24" fillcolor="#24282b" stroked="f"/>
                <v:rect id="_x0000_s24948" style="position:absolute;left:5273;top:1116;width:36;height:36" fillcolor="#24282b" stroked="f"/>
                <v:rect id="_x0000_s24949" style="position:absolute;left:5273;top:1188;width:36;height:24" fillcolor="#24282b" stroked="f"/>
                <v:rect id="_x0000_s24950" style="position:absolute;left:5273;top:1248;width:36;height:24" fillcolor="#24282b" stroked="f"/>
                <v:rect id="_x0000_s24951" style="position:absolute;left:5273;top:1308;width:36;height:36" fillcolor="#24282b" stroked="f"/>
                <v:rect id="_x0000_s24952" style="position:absolute;left:5273;top:1368;width:36;height:36" fillcolor="#24282b" stroked="f"/>
                <v:rect id="_x0000_s24953" style="position:absolute;left:5273;top:1440;width:36;height:24" fillcolor="#24282b" stroked="f"/>
                <v:rect id="_x0000_s24954" style="position:absolute;left:5273;top:1500;width:36;height:36" fillcolor="#24282b" stroked="f"/>
                <v:rect id="_x0000_s24955" style="position:absolute;left:5273;top:1560;width:36;height:36" fillcolor="#24282b" stroked="f"/>
                <v:rect id="_x0000_s24956" style="position:absolute;left:5273;top:1632;width:36;height:24" fillcolor="#24282b" stroked="f"/>
                <v:rect id="_x0000_s24957" style="position:absolute;left:5273;top:1692;width:36;height:36" fillcolor="#24282b" stroked="f"/>
                <v:rect id="_x0000_s24958" style="position:absolute;left:5273;top:1752;width:36;height:36" fillcolor="#24282b" stroked="f"/>
                <v:rect id="_x0000_s24959" style="position:absolute;left:5273;top:1824;width:36;height:24" fillcolor="#24282b" stroked="f"/>
                <v:rect id="_x0000_s24960" style="position:absolute;left:5273;top:1884;width:36;height:24" fillcolor="#24282b" stroked="f"/>
                <v:rect id="_x0000_s24961" style="position:absolute;left:5273;top:1944;width:36;height:36" fillcolor="#24282b" stroked="f"/>
                <v:rect id="_x0000_s24962" style="position:absolute;left:5273;top:2004;width:36;height:36" fillcolor="#24282b" stroked="f"/>
                <v:rect id="_x0000_s24963" style="position:absolute;left:5273;top:2076;width:36;height:24" fillcolor="#24282b" stroked="f"/>
                <v:rect id="_x0000_s24964" style="position:absolute;left:5273;top:2136;width:36;height:36" fillcolor="#24282b" stroked="f"/>
                <v:rect id="_x0000_s24965" style="position:absolute;left:5273;top:2196;width:36;height:24" fillcolor="#24282b" stroked="f"/>
                <v:rect id="_x0000_s24966" style="position:absolute;left:6138;top:444;width:24;height:36" fillcolor="#24282b" stroked="f"/>
                <v:rect id="_x0000_s24967" style="position:absolute;left:6138;top:516;width:24;height:36" fillcolor="#24282b" stroked="f"/>
                <v:rect id="_x0000_s24968" style="position:absolute;left:6138;top:576;width:24;height:36" fillcolor="#24282b" stroked="f"/>
                <v:rect id="_x0000_s24969" style="position:absolute;left:6138;top:636;width:24;height:36" fillcolor="#24282b" stroked="f"/>
                <v:rect id="_x0000_s24970" style="position:absolute;left:6138;top:708;width:24;height:24" fillcolor="#24282b" stroked="f"/>
                <v:rect id="_x0000_s24971" style="position:absolute;left:6138;top:768;width:24;height:36" fillcolor="#24282b" stroked="f"/>
                <v:rect id="_x0000_s24972" style="position:absolute;left:6138;top:828;width:24;height:36" fillcolor="#24282b" stroked="f"/>
                <v:rect id="_x0000_s24973" style="position:absolute;left:6138;top:900;width:24;height:24" fillcolor="#24282b" stroked="f"/>
                <v:rect id="_x0000_s24974" style="position:absolute;left:6138;top:960;width:24;height:36" fillcolor="#24282b" stroked="f"/>
                <v:rect id="_x0000_s24975" style="position:absolute;left:6138;top:1020;width:24;height:36" fillcolor="#24282b" stroked="f"/>
                <v:rect id="_x0000_s24976" style="position:absolute;left:6138;top:1092;width:24;height:24" fillcolor="#24282b" stroked="f"/>
                <v:rect id="_x0000_s24977" style="position:absolute;left:6138;top:1152;width:24;height:36" fillcolor="#24282b" stroked="f"/>
                <v:rect id="_x0000_s24978" style="position:absolute;left:6138;top:1212;width:24;height:36" fillcolor="#24282b" stroked="f"/>
                <v:rect id="_x0000_s24979" style="position:absolute;left:6138;top:1284;width:24;height:24" fillcolor="#24282b" stroked="f"/>
                <v:rect id="_x0000_s24980" style="position:absolute;left:6138;top:1344;width:24;height:36" fillcolor="#24282b" stroked="f"/>
                <v:rect id="_x0000_s24981" style="position:absolute;left:6138;top:1404;width:24;height:36" fillcolor="#24282b" stroked="f"/>
                <v:rect id="_x0000_s24982" style="position:absolute;left:6138;top:1476;width:24;height:24" fillcolor="#24282b" stroked="f"/>
                <v:rect id="_x0000_s24983" style="position:absolute;left:6138;top:1536;width:24;height:36" fillcolor="#24282b" stroked="f"/>
                <v:rect id="_x0000_s24984" style="position:absolute;left:6138;top:1596;width:24;height:36" fillcolor="#24282b" stroked="f"/>
                <v:rect id="_x0000_s24985" style="position:absolute;left:6138;top:1656;width:24;height:36" fillcolor="#24282b" stroked="f"/>
                <v:rect id="_x0000_s24986" style="position:absolute;left:6138;top:1728;width:24;height:24" fillcolor="#24282b" stroked="f"/>
                <v:rect id="_x0000_s24987" style="position:absolute;left:6138;top:1788;width:24;height:36" fillcolor="#24282b" stroked="f"/>
                <v:rect id="_x0000_s24988" style="position:absolute;left:6138;top:1848;width:24;height:36" fillcolor="#24282b" stroked="f"/>
                <v:rect id="_x0000_s24989" style="position:absolute;left:6138;top:1920;width:24;height:24" fillcolor="#24282b" stroked="f"/>
                <v:rect id="_x0000_s24990" style="position:absolute;left:6138;top:1980;width:24;height:36" fillcolor="#24282b" stroked="f"/>
                <v:rect id="_x0000_s24991" style="position:absolute;left:6138;top:2040;width:24;height:36" fillcolor="#24282b" stroked="f"/>
                <v:rect id="_x0000_s24992" style="position:absolute;left:6138;top:2112;width:24;height:24" fillcolor="#24282b" stroked="f"/>
                <v:rect id="_x0000_s24993" style="position:absolute;left:6138;top:2172;width:24;height:36" fillcolor="#24282b" stroked="f"/>
                <v:rect id="_x0000_s24994" style="position:absolute;left:6342;top:2532;width:36;height:36" fillcolor="#24282b" stroked="f"/>
                <v:rect id="_x0000_s24995" style="position:absolute;left:6342;top:2604;width:36;height:24" fillcolor="#24282b" stroked="f"/>
                <v:rect id="_x0000_s24996" style="position:absolute;left:6342;top:2664;width:36;height:36" fillcolor="#24282b" stroked="f"/>
                <v:rect id="_x0000_s24997" style="position:absolute;left:6342;top:2724;width:36;height:36" fillcolor="#24282b" stroked="f"/>
                <v:rect id="_x0000_s24998" style="position:absolute;left:6342;top:2796;width:36;height:24" fillcolor="#24282b" stroked="f"/>
                <v:rect id="_x0000_s24999" style="position:absolute;left:6342;top:2856;width:36;height:24" fillcolor="#24282b" stroked="f"/>
                <v:rect id="_x0000_s25000" style="position:absolute;left:6342;top:2916;width:36;height:36" fillcolor="#24282b" stroked="f"/>
                <v:rect id="_x0000_s25001" style="position:absolute;left:6342;top:2976;width:36;height:36" fillcolor="#24282b" stroked="f"/>
                <v:rect id="_x0000_s25002" style="position:absolute;left:6342;top:3048;width:36;height:24" fillcolor="#24282b" stroked="f"/>
                <v:rect id="_x0000_s25003" style="position:absolute;left:6342;top:3108;width:36;height:37" fillcolor="#24282b" stroked="f"/>
                <v:rect id="_x0000_s25004" style="position:absolute;left:6342;top:3169;width:36;height:36" fillcolor="#24282b" stroked="f"/>
                <v:rect id="_x0000_s25005" style="position:absolute;left:6342;top:3241;width:36;height:24" fillcolor="#24282b" stroked="f"/>
                <v:rect id="_x0000_s25006" style="position:absolute;left:6342;top:3301;width:36;height:36" fillcolor="#24282b" stroked="f"/>
                <v:rect id="_x0000_s25007" style="position:absolute;left:6342;top:3361;width:36;height:36" fillcolor="#24282b" stroked="f"/>
                <v:rect id="_x0000_s25008" style="position:absolute;left:6342;top:3433;width:36;height:24" fillcolor="#24282b" stroked="f"/>
                <v:rect id="_x0000_s25009" style="position:absolute;left:6342;top:3493;width:36;height:24" fillcolor="#24282b" stroked="f"/>
                <v:rect id="_x0000_s25010" style="position:absolute;left:6342;top:3553;width:36;height:36" fillcolor="#24282b" stroked="f"/>
                <v:rect id="_x0000_s25011" style="position:absolute;left:6342;top:3625;width:36;height:24" fillcolor="#24282b" stroked="f"/>
                <v:rect id="_x0000_s25012" style="position:absolute;left:6342;top:3685;width:36;height:36" fillcolor="#24282b" stroked="f"/>
                <v:rect id="_x0000_s25013" style="position:absolute;left:6342;top:3745;width:36;height:36" fillcolor="#24282b" stroked="f"/>
                <v:rect id="_x0000_s25014" style="position:absolute;left:6342;top:3817;width:36;height:24" fillcolor="#24282b" stroked="f"/>
                <v:rect id="_x0000_s25015" style="position:absolute;left:6342;top:3877;width:36;height:24" fillcolor="#24282b" stroked="f"/>
                <v:rect id="_x0000_s25016" style="position:absolute;left:6342;top:3937;width:36;height:36" fillcolor="#24282b" stroked="f"/>
                <v:rect id="_x0000_s25017" style="position:absolute;left:6342;top:3997;width:36;height:36" fillcolor="#24282b" stroked="f"/>
                <v:rect id="_x0000_s25018" style="position:absolute;left:6342;top:4069;width:36;height:24" fillcolor="#24282b" stroked="f"/>
                <v:rect id="_x0000_s25019" style="position:absolute;left:6342;top:4129;width:36;height:36" fillcolor="#24282b" stroked="f"/>
                <v:line id="_x0000_s25020" style="position:absolute" from="3135,5173" to="3988,5185" strokecolor="#24282b" strokeweight=".6pt">
                  <v:stroke joinstyle="miter"/>
                </v:line>
                <v:shape id="_x0000_s25021" style="position:absolute;left:3135;top:5125;width:96;height:108" coordsize="8,9" path="m8,l,4,8,9e" filled="f" strokecolor="#24282b" strokeweight=".6pt">
                  <v:stroke joinstyle="miter"/>
                  <v:path arrowok="t"/>
                </v:shape>
              </v:group>
              <v:group id="_x0000_s25022" style="position:absolute;left:4408;top:444;width:1322;height:8377" coordorigin="4408,444" coordsize="1322,8377">
                <v:rect id="_x0000_s25023" style="position:absolute;left:4408;top:900;width:37;height:24" fillcolor="#24282b" stroked="f"/>
                <v:rect id="_x0000_s25024" style="position:absolute;left:4408;top:960;width:37;height:36" fillcolor="#24282b" stroked="f"/>
                <v:rect id="_x0000_s25025" style="position:absolute;left:4408;top:1020;width:37;height:36" fillcolor="#24282b" stroked="f"/>
                <v:rect id="_x0000_s25026" style="position:absolute;left:4408;top:1092;width:37;height:24" fillcolor="#24282b" stroked="f"/>
                <v:rect id="_x0000_s25027" style="position:absolute;left:4408;top:1152;width:37;height:36" fillcolor="#24282b" stroked="f"/>
                <v:rect id="_x0000_s25028" style="position:absolute;left:4408;top:1212;width:37;height:36" fillcolor="#24282b" stroked="f"/>
                <v:rect id="_x0000_s25029" style="position:absolute;left:4408;top:1284;width:37;height:24" fillcolor="#24282b" stroked="f"/>
                <v:rect id="_x0000_s25030" style="position:absolute;left:4408;top:1344;width:37;height:36" fillcolor="#24282b" stroked="f"/>
                <v:rect id="_x0000_s25031" style="position:absolute;left:4408;top:1404;width:37;height:36" fillcolor="#24282b" stroked="f"/>
                <v:rect id="_x0000_s25032" style="position:absolute;left:4408;top:1476;width:37;height:24" fillcolor="#24282b" stroked="f"/>
                <v:rect id="_x0000_s25033" style="position:absolute;left:4408;top:1536;width:37;height:36" fillcolor="#24282b" stroked="f"/>
                <v:rect id="_x0000_s25034" style="position:absolute;left:4408;top:1596;width:37;height:36" fillcolor="#24282b" stroked="f"/>
                <v:rect id="_x0000_s25035" style="position:absolute;left:4408;top:1656;width:37;height:36" fillcolor="#24282b" stroked="f"/>
                <v:rect id="_x0000_s25036" style="position:absolute;left:4408;top:1728;width:37;height:24" fillcolor="#24282b" stroked="f"/>
                <v:rect id="_x0000_s25037" style="position:absolute;left:4408;top:1788;width:37;height:36" fillcolor="#24282b" stroked="f"/>
                <v:rect id="_x0000_s25038" style="position:absolute;left:4408;top:1848;width:37;height:36" fillcolor="#24282b" stroked="f"/>
                <v:rect id="_x0000_s25039" style="position:absolute;left:4408;top:1920;width:37;height:24" fillcolor="#24282b" stroked="f"/>
                <v:rect id="_x0000_s25040" style="position:absolute;left:4408;top:1980;width:37;height:36" fillcolor="#24282b" stroked="f"/>
                <v:rect id="_x0000_s25041" style="position:absolute;left:4408;top:2040;width:37;height:36" fillcolor="#24282b" stroked="f"/>
                <v:rect id="_x0000_s25042" style="position:absolute;left:4408;top:2112;width:37;height:24" fillcolor="#24282b" stroked="f"/>
                <v:rect id="_x0000_s25043" style="position:absolute;left:4408;top:2172;width:37;height:36" fillcolor="#24282b" stroked="f"/>
                <v:rect id="_x0000_s25044" style="position:absolute;left:4408;top:2232;width:37;height:36" fillcolor="#24282b" stroked="f"/>
                <v:rect id="_x0000_s25045" style="position:absolute;left:4408;top:2292;width:37;height:36" fillcolor="#24282b" stroked="f"/>
                <v:rect id="_x0000_s25046" style="position:absolute;left:4408;top:2364;width:37;height:24" fillcolor="#24282b" stroked="f"/>
                <v:rect id="_x0000_s25047" style="position:absolute;left:4408;top:2424;width:37;height:36" fillcolor="#24282b" stroked="f"/>
                <v:rect id="_x0000_s25048" style="position:absolute;left:4408;top:2484;width:37;height:36" fillcolor="#24282b" stroked="f"/>
                <v:rect id="_x0000_s25049" style="position:absolute;left:4408;top:2556;width:37;height:24" fillcolor="#24282b" stroked="f"/>
                <v:rect id="_x0000_s25050" style="position:absolute;left:4408;top:2616;width:37;height:36" fillcolor="#24282b" stroked="f"/>
                <v:rect id="_x0000_s25051" style="position:absolute;left:4408;top:2676;width:37;height:36" fillcolor="#24282b" stroked="f"/>
                <v:rect id="_x0000_s25052" style="position:absolute;left:4408;top:2748;width:37;height:24" fillcolor="#24282b" stroked="f"/>
                <v:rect id="_x0000_s25053" style="position:absolute;left:4408;top:2808;width:37;height:36" fillcolor="#24282b" stroked="f"/>
                <v:rect id="_x0000_s25054" style="position:absolute;left:4408;top:2868;width:37;height:36" fillcolor="#24282b" stroked="f"/>
                <v:rect id="_x0000_s25055" style="position:absolute;left:4408;top:2928;width:37;height:36" fillcolor="#24282b" stroked="f"/>
                <v:rect id="_x0000_s25056" style="position:absolute;left:4408;top:3000;width:37;height:24" fillcolor="#24282b" stroked="f"/>
                <v:rect id="_x0000_s25057" style="position:absolute;left:4408;top:3060;width:37;height:36" fillcolor="#24282b" stroked="f"/>
                <v:rect id="_x0000_s25058" style="position:absolute;left:4408;top:3121;width:37;height:36" fillcolor="#24282b" stroked="f"/>
                <v:rect id="_x0000_s25059" style="position:absolute;left:4408;top:3193;width:37;height:24" fillcolor="#24282b" stroked="f"/>
                <v:rect id="_x0000_s25060" style="position:absolute;left:4408;top:3253;width:37;height:36" fillcolor="#24282b" stroked="f"/>
                <v:rect id="_x0000_s25061" style="position:absolute;left:4408;top:3313;width:37;height:36" fillcolor="#24282b" stroked="f"/>
                <v:rect id="_x0000_s25062" style="position:absolute;left:4408;top:3385;width:37;height:24" fillcolor="#24282b" stroked="f"/>
                <v:rect id="_x0000_s25063" style="position:absolute;left:4408;top:3445;width:37;height:36" fillcolor="#24282b" stroked="f"/>
                <v:rect id="_x0000_s25064" style="position:absolute;left:4408;top:3505;width:37;height:36" fillcolor="#24282b" stroked="f"/>
                <v:rect id="_x0000_s25065" style="position:absolute;left:4408;top:3565;width:37;height:36" fillcolor="#24282b" stroked="f"/>
                <v:rect id="_x0000_s25066" style="position:absolute;left:4408;top:3637;width:37;height:36" fillcolor="#24282b" stroked="f"/>
                <v:rect id="_x0000_s25067" style="position:absolute;left:4408;top:3697;width:37;height:36" fillcolor="#24282b" stroked="f"/>
                <v:rect id="_x0000_s25068" style="position:absolute;left:4408;top:3769;width:37;height:24" fillcolor="#24282b" stroked="f"/>
                <v:rect id="_x0000_s25069" style="position:absolute;left:4408;top:3829;width:37;height:36" fillcolor="#24282b" stroked="f"/>
                <v:rect id="_x0000_s25070" style="position:absolute;left:4408;top:3889;width:37;height:36" fillcolor="#24282b" stroked="f"/>
                <v:rect id="_x0000_s25071" style="position:absolute;left:4408;top:3949;width:37;height:36" fillcolor="#24282b" stroked="f"/>
                <v:rect id="_x0000_s25072" style="position:absolute;left:4408;top:4021;width:37;height:36" fillcolor="#24282b" stroked="f"/>
                <v:rect id="_x0000_s25073" style="position:absolute;left:4408;top:4081;width:37;height:36" fillcolor="#24282b" stroked="f"/>
                <v:rect id="_x0000_s25074" style="position:absolute;left:4408;top:4141;width:37;height:36" fillcolor="#24282b" stroked="f"/>
                <v:rect id="_x0000_s25075" style="position:absolute;left:4408;top:4213;width:37;height:24" fillcolor="#24282b" stroked="f"/>
                <v:rect id="_x0000_s25076" style="position:absolute;left:4408;top:4273;width:37;height:36" fillcolor="#24282b" stroked="f"/>
                <v:rect id="_x0000_s25077" style="position:absolute;left:4408;top:4333;width:37;height:36" fillcolor="#24282b" stroked="f"/>
                <v:rect id="_x0000_s25078" style="position:absolute;left:4408;top:4405;width:37;height:24" fillcolor="#24282b" stroked="f"/>
                <v:rect id="_x0000_s25079" style="position:absolute;left:4408;top:4465;width:37;height:36" fillcolor="#24282b" stroked="f"/>
                <v:rect id="_x0000_s25080" style="position:absolute;left:4408;top:4525;width:37;height:36" fillcolor="#24282b" stroked="f"/>
                <v:rect id="_x0000_s25081" style="position:absolute;left:4408;top:4585;width:37;height:36" fillcolor="#24282b" stroked="f"/>
                <v:rect id="_x0000_s25082" style="position:absolute;left:4408;top:4657;width:37;height:36" fillcolor="#24282b" stroked="f"/>
                <v:rect id="_x0000_s25083" style="position:absolute;left:4408;top:4717;width:37;height:36" fillcolor="#24282b" stroked="f"/>
                <v:rect id="_x0000_s25084" style="position:absolute;left:4408;top:4777;width:37;height:36" fillcolor="#24282b" stroked="f"/>
                <v:rect id="_x0000_s25085" style="position:absolute;left:4408;top:4849;width:37;height:12" fillcolor="#24282b" stroked="f"/>
                <v:rect id="_x0000_s25086" style="position:absolute;left:4408;top:4897;width:37;height:36" fillcolor="#24282b" stroked="f"/>
                <v:rect id="_x0000_s25087" style="position:absolute;left:4408;top:4957;width:37;height:36" fillcolor="#24282b" stroked="f"/>
                <v:rect id="_x0000_s25088" style="position:absolute;left:4408;top:5029;width:37;height:24" fillcolor="#24282b" stroked="f"/>
                <v:rect id="_x0000_s25089" style="position:absolute;left:4408;top:5089;width:37;height:36" fillcolor="#24282b" stroked="f"/>
                <v:rect id="_x0000_s25090" style="position:absolute;left:4408;top:5149;width:37;height:36" fillcolor="#24282b" stroked="f"/>
                <v:rect id="_x0000_s25091" style="position:absolute;left:4408;top:5209;width:37;height:36" fillcolor="#24282b" stroked="f"/>
                <v:rect id="_x0000_s25092" style="position:absolute;left:4408;top:5281;width:37;height:36" fillcolor="#24282b" stroked="f"/>
                <v:rect id="_x0000_s25093" style="position:absolute;left:4408;top:5341;width:37;height:36" fillcolor="#24282b" stroked="f"/>
                <v:rect id="_x0000_s25094" style="position:absolute;left:4408;top:5401;width:37;height:36" fillcolor="#24282b" stroked="f"/>
                <v:rect id="_x0000_s25095" style="position:absolute;left:4408;top:5473;width:37;height:24" fillcolor="#24282b" stroked="f"/>
                <v:rect id="_x0000_s25096" style="position:absolute;left:4408;top:5533;width:37;height:36" fillcolor="#24282b" stroked="f"/>
                <v:rect id="_x0000_s25097" style="position:absolute;left:4408;top:5593;width:37;height:36" fillcolor="#24282b" stroked="f"/>
                <v:rect id="_x0000_s25098" style="position:absolute;left:4408;top:5665;width:37;height:24" fillcolor="#24282b" stroked="f"/>
                <v:rect id="_x0000_s25099" style="position:absolute;left:4408;top:5725;width:37;height:36" fillcolor="#24282b" stroked="f"/>
                <v:rect id="_x0000_s25100" style="position:absolute;left:4408;top:5785;width:37;height:36" fillcolor="#24282b" stroked="f"/>
                <v:rect id="_x0000_s25101" style="position:absolute;left:4408;top:5845;width:37;height:36" fillcolor="#24282b" stroked="f"/>
                <v:rect id="_x0000_s25102" style="position:absolute;left:4408;top:5917;width:37;height:36" fillcolor="#24282b" stroked="f"/>
                <v:rect id="_x0000_s25103" style="position:absolute;left:4408;top:5977;width:37;height:36" fillcolor="#24282b" stroked="f"/>
                <v:rect id="_x0000_s25104" style="position:absolute;left:4408;top:6049;width:37;height:24" fillcolor="#24282b" stroked="f"/>
                <v:rect id="_x0000_s25105" style="position:absolute;left:4408;top:6109;width:37;height:36" fillcolor="#24282b" stroked="f"/>
                <v:rect id="_x0000_s25106" style="position:absolute;left:4408;top:6169;width:37;height:36" fillcolor="#24282b" stroked="f"/>
                <v:rect id="_x0000_s25107" style="position:absolute;left:4408;top:6241;width:37;height:24" fillcolor="#24282b" stroked="f"/>
                <v:rect id="_x0000_s25108" style="position:absolute;left:4408;top:6301;width:37;height:36" fillcolor="#24282b" stroked="f"/>
                <v:rect id="_x0000_s25109" style="position:absolute;left:4408;top:6361;width:37;height:36" fillcolor="#24282b" stroked="f"/>
                <v:rect id="_x0000_s25110" style="position:absolute;left:4408;top:6421;width:37;height:36" fillcolor="#24282b" stroked="f"/>
                <v:rect id="_x0000_s25111" style="position:absolute;left:4408;top:6493;width:37;height:24" fillcolor="#24282b" stroked="f"/>
                <v:rect id="_x0000_s25112" style="position:absolute;left:4408;top:6553;width:37;height:36" fillcolor="#24282b" stroked="f"/>
                <v:rect id="_x0000_s25113" style="position:absolute;left:4408;top:6613;width:37;height:36" fillcolor="#24282b" stroked="f"/>
                <v:rect id="_x0000_s25114" style="position:absolute;left:4408;top:6685;width:37;height:24" fillcolor="#24282b" stroked="f"/>
                <v:rect id="_x0000_s25115" style="position:absolute;left:4408;top:6745;width:37;height:36" fillcolor="#24282b" stroked="f"/>
                <v:rect id="_x0000_s25116" style="position:absolute;left:4408;top:6805;width:37;height:36" fillcolor="#24282b" stroked="f"/>
                <v:rect id="_x0000_s25117" style="position:absolute;left:4408;top:6877;width:37;height:24" fillcolor="#24282b" stroked="f"/>
                <v:rect id="_x0000_s25118" style="position:absolute;left:4408;top:6937;width:37;height:36" fillcolor="#24282b" stroked="f"/>
                <v:rect id="_x0000_s25119" style="position:absolute;left:4408;top:6997;width:37;height:36" fillcolor="#24282b" stroked="f"/>
                <v:rect id="_x0000_s25120" style="position:absolute;left:4408;top:7057;width:37;height:36" fillcolor="#24282b" stroked="f"/>
                <v:rect id="_x0000_s25121" style="position:absolute;left:4408;top:7129;width:37;height:24" fillcolor="#24282b" stroked="f"/>
                <v:rect id="_x0000_s25122" style="position:absolute;left:4408;top:7189;width:37;height:36" fillcolor="#24282b" stroked="f"/>
                <v:rect id="_x0000_s25123" style="position:absolute;left:4408;top:7249;width:37;height:36" fillcolor="#24282b" stroked="f"/>
                <v:rect id="_x0000_s25124" style="position:absolute;left:4408;top:7321;width:37;height:24" fillcolor="#24282b" stroked="f"/>
                <v:rect id="_x0000_s25125" style="position:absolute;left:4408;top:7381;width:37;height:36" fillcolor="#24282b" stroked="f"/>
                <v:rect id="_x0000_s25126" style="position:absolute;left:4408;top:7441;width:37;height:36" fillcolor="#24282b" stroked="f"/>
                <v:rect id="_x0000_s25127" style="position:absolute;left:4408;top:7513;width:37;height:24" fillcolor="#24282b" stroked="f"/>
                <v:rect id="_x0000_s25128" style="position:absolute;left:4408;top:7573;width:37;height:36" fillcolor="#24282b" stroked="f"/>
                <v:rect id="_x0000_s25129" style="position:absolute;left:4408;top:7633;width:37;height:36" fillcolor="#24282b" stroked="f"/>
                <v:rect id="_x0000_s25130" style="position:absolute;left:4408;top:7693;width:37;height:36" fillcolor="#24282b" stroked="f"/>
                <v:rect id="_x0000_s25131" style="position:absolute;left:4408;top:7765;width:37;height:24" fillcolor="#24282b" stroked="f"/>
                <v:rect id="_x0000_s25132" style="position:absolute;left:4408;top:7825;width:37;height:36" fillcolor="#24282b" stroked="f"/>
                <v:rect id="_x0000_s25133" style="position:absolute;left:4408;top:7885;width:37;height:36" fillcolor="#24282b" stroked="f"/>
                <v:rect id="_x0000_s25134" style="position:absolute;left:4408;top:7957;width:37;height:24" fillcolor="#24282b" stroked="f"/>
                <v:rect id="_x0000_s25135" style="position:absolute;left:4408;top:8017;width:37;height:36" fillcolor="#24282b" stroked="f"/>
                <v:rect id="_x0000_s25136" style="position:absolute;left:4408;top:8077;width:37;height:36" fillcolor="#24282b" stroked="f"/>
                <v:rect id="_x0000_s25137" style="position:absolute;left:4408;top:8149;width:37;height:24" fillcolor="#24282b" stroked="f"/>
                <v:rect id="_x0000_s25138" style="position:absolute;left:4408;top:8209;width:37;height:36" fillcolor="#24282b" stroked="f"/>
                <v:rect id="_x0000_s25139" style="position:absolute;left:4408;top:8269;width:37;height:36" fillcolor="#24282b" stroked="f"/>
                <v:rect id="_x0000_s25140" style="position:absolute;left:4408;top:8329;width:37;height:36" fillcolor="#24282b" stroked="f"/>
                <v:rect id="_x0000_s25141" style="position:absolute;left:4408;top:8401;width:37;height:36" fillcolor="#24282b" stroked="f"/>
                <v:rect id="_x0000_s25142" style="position:absolute;left:4408;top:8461;width:37;height:36" fillcolor="#24282b" stroked="f"/>
                <v:rect id="_x0000_s25143" style="position:absolute;left:4408;top:8533;width:37;height:24" fillcolor="#24282b" stroked="f"/>
                <v:rect id="_x0000_s25144" style="position:absolute;left:4408;top:8593;width:37;height:36" fillcolor="#24282b" stroked="f"/>
                <v:rect id="_x0000_s25145" style="position:absolute;left:4408;top:8653;width:37;height:36" fillcolor="#24282b" stroked="f"/>
                <v:rect id="_x0000_s25146" style="position:absolute;left:4408;top:8713;width:37;height:36" fillcolor="#24282b" stroked="f"/>
                <v:rect id="_x0000_s25147" style="position:absolute;left:4408;top:8785;width:37;height:36" fillcolor="#24282b" stroked="f"/>
                <v:rect id="_x0000_s25148" style="position:absolute;left:5694;top:444;width:36;height:36" fillcolor="#24282b" stroked="f"/>
                <v:rect id="_x0000_s25149" style="position:absolute;left:5694;top:516;width:36;height:36" fillcolor="#24282b" stroked="f"/>
                <v:rect id="_x0000_s25150" style="position:absolute;left:5694;top:576;width:36;height:36" fillcolor="#24282b" stroked="f"/>
                <v:rect id="_x0000_s25151" style="position:absolute;left:5694;top:636;width:36;height:36" fillcolor="#24282b" stroked="f"/>
                <v:rect id="_x0000_s25152" style="position:absolute;left:5694;top:708;width:36;height:24" fillcolor="#24282b" stroked="f"/>
                <v:rect id="_x0000_s25153" style="position:absolute;left:5694;top:768;width:36;height:36" fillcolor="#24282b" stroked="f"/>
                <v:rect id="_x0000_s25154" style="position:absolute;left:5694;top:828;width:36;height:36" fillcolor="#24282b" stroked="f"/>
                <v:rect id="_x0000_s25155" style="position:absolute;left:5694;top:900;width:36;height:24" fillcolor="#24282b" stroked="f"/>
                <v:rect id="_x0000_s25156" style="position:absolute;left:5694;top:960;width:36;height:36" fillcolor="#24282b" stroked="f"/>
                <v:rect id="_x0000_s25157" style="position:absolute;left:5694;top:1020;width:36;height:36" fillcolor="#24282b" stroked="f"/>
                <v:rect id="_x0000_s25158" style="position:absolute;left:5694;top:1092;width:36;height:24" fillcolor="#24282b" stroked="f"/>
                <v:rect id="_x0000_s25159" style="position:absolute;left:5694;top:1152;width:36;height:36" fillcolor="#24282b" stroked="f"/>
                <v:rect id="_x0000_s25160" style="position:absolute;left:5694;top:1212;width:36;height:36" fillcolor="#24282b" stroked="f"/>
                <v:rect id="_x0000_s25161" style="position:absolute;left:5694;top:1284;width:36;height:24" fillcolor="#24282b" stroked="f"/>
                <v:rect id="_x0000_s25162" style="position:absolute;left:5694;top:1344;width:36;height:36" fillcolor="#24282b" stroked="f"/>
                <v:rect id="_x0000_s25163" style="position:absolute;left:5694;top:1404;width:36;height:36" fillcolor="#24282b" stroked="f"/>
                <v:rect id="_x0000_s25164" style="position:absolute;left:5694;top:1476;width:36;height:24" fillcolor="#24282b" stroked="f"/>
                <v:rect id="_x0000_s25165" style="position:absolute;left:5694;top:1536;width:36;height:36" fillcolor="#24282b" stroked="f"/>
                <v:rect id="_x0000_s25166" style="position:absolute;left:5694;top:1596;width:36;height:36" fillcolor="#24282b" stroked="f"/>
                <v:rect id="_x0000_s25167" style="position:absolute;left:5694;top:1656;width:36;height:36" fillcolor="#24282b" stroked="f"/>
                <v:rect id="_x0000_s25168" style="position:absolute;left:5694;top:1728;width:36;height:24" fillcolor="#24282b" stroked="f"/>
                <v:rect id="_x0000_s25169" style="position:absolute;left:5694;top:1788;width:36;height:36" fillcolor="#24282b" stroked="f"/>
                <v:rect id="_x0000_s25170" style="position:absolute;left:5694;top:1848;width:36;height:36" fillcolor="#24282b" stroked="f"/>
                <v:rect id="_x0000_s25171" style="position:absolute;left:5694;top:1920;width:36;height:24" fillcolor="#24282b" stroked="f"/>
                <v:rect id="_x0000_s25172" style="position:absolute;left:5694;top:1980;width:36;height:36" fillcolor="#24282b" stroked="f"/>
                <v:rect id="_x0000_s25173" style="position:absolute;left:5694;top:2040;width:36;height:36" fillcolor="#24282b" stroked="f"/>
                <v:rect id="_x0000_s25174" style="position:absolute;left:5694;top:2112;width:36;height:24" fillcolor="#24282b" stroked="f"/>
                <v:rect id="_x0000_s25175" style="position:absolute;left:5694;top:2172;width:36;height:36" fillcolor="#24282b" stroked="f"/>
                <v:rect id="_x0000_s25176" style="position:absolute;left:5694;top:2232;width:36;height:36" fillcolor="#24282b" stroked="f"/>
                <v:rect id="_x0000_s25177" style="position:absolute;left:5694;top:2292;width:36;height:36" fillcolor="#24282b" stroked="f"/>
                <v:rect id="_x0000_s25178" style="position:absolute;left:5694;top:2364;width:36;height:24" fillcolor="#24282b" stroked="f"/>
                <v:rect id="_x0000_s25179" style="position:absolute;left:5694;top:2424;width:36;height:36" fillcolor="#24282b" stroked="f"/>
                <v:rect id="_x0000_s25180" style="position:absolute;left:5694;top:2484;width:36;height:36" fillcolor="#24282b" stroked="f"/>
                <v:rect id="_x0000_s25181" style="position:absolute;left:5694;top:2556;width:36;height:24" fillcolor="#24282b" stroked="f"/>
                <v:rect id="_x0000_s25182" style="position:absolute;left:5694;top:2616;width:36;height:36" fillcolor="#24282b" stroked="f"/>
                <v:rect id="_x0000_s25183" style="position:absolute;left:5694;top:2676;width:36;height:36" fillcolor="#24282b" stroked="f"/>
                <v:rect id="_x0000_s25184" style="position:absolute;left:5694;top:2748;width:36;height:24" fillcolor="#24282b" stroked="f"/>
                <v:rect id="_x0000_s25185" style="position:absolute;left:5694;top:2808;width:36;height:36" fillcolor="#24282b" stroked="f"/>
                <v:rect id="_x0000_s25186" style="position:absolute;left:5694;top:2868;width:36;height:36" fillcolor="#24282b" stroked="f"/>
                <v:rect id="_x0000_s25187" style="position:absolute;left:5694;top:2928;width:36;height:36" fillcolor="#24282b" stroked="f"/>
                <v:rect id="_x0000_s25188" style="position:absolute;left:5694;top:3000;width:36;height:24" fillcolor="#24282b" stroked="f"/>
                <v:rect id="_x0000_s25189" style="position:absolute;left:5694;top:3060;width:36;height:36" fillcolor="#24282b" stroked="f"/>
                <v:rect id="_x0000_s25190" style="position:absolute;left:5694;top:3121;width:36;height:36" fillcolor="#24282b" stroked="f"/>
                <v:rect id="_x0000_s25191" style="position:absolute;left:5694;top:3193;width:36;height:24" fillcolor="#24282b" stroked="f"/>
                <v:rect id="_x0000_s25192" style="position:absolute;left:5694;top:3253;width:36;height:36" fillcolor="#24282b" stroked="f"/>
                <v:rect id="_x0000_s25193" style="position:absolute;left:5694;top:3313;width:36;height:36" fillcolor="#24282b" stroked="f"/>
                <v:rect id="_x0000_s25194" style="position:absolute;left:5694;top:3385;width:36;height:24" fillcolor="#24282b" stroked="f"/>
                <v:rect id="_x0000_s25195" style="position:absolute;left:5694;top:3445;width:36;height:36" fillcolor="#24282b" stroked="f"/>
                <v:rect id="_x0000_s25196" style="position:absolute;left:5694;top:3505;width:36;height:36" fillcolor="#24282b" stroked="f"/>
                <v:rect id="_x0000_s25197" style="position:absolute;left:5694;top:3565;width:36;height:36" fillcolor="#24282b" stroked="f"/>
                <v:rect id="_x0000_s25198" style="position:absolute;left:5694;top:3637;width:36;height:36" fillcolor="#24282b" stroked="f"/>
                <v:rect id="_x0000_s25199" style="position:absolute;left:5694;top:3697;width:36;height:36" fillcolor="#24282b" stroked="f"/>
                <v:rect id="_x0000_s25200" style="position:absolute;left:5694;top:3769;width:36;height:24" fillcolor="#24282b" stroked="f"/>
                <v:rect id="_x0000_s25201" style="position:absolute;left:5694;top:3829;width:36;height:36" fillcolor="#24282b" stroked="f"/>
                <v:rect id="_x0000_s25202" style="position:absolute;left:5694;top:3889;width:36;height:36" fillcolor="#24282b" stroked="f"/>
                <v:rect id="_x0000_s25203" style="position:absolute;left:5694;top:3949;width:36;height:36" fillcolor="#24282b" stroked="f"/>
                <v:rect id="_x0000_s25204" style="position:absolute;left:5694;top:4021;width:36;height:36" fillcolor="#24282b" stroked="f"/>
                <v:rect id="_x0000_s25205" style="position:absolute;left:5694;top:4081;width:36;height:36" fillcolor="#24282b" stroked="f"/>
                <v:rect id="_x0000_s25206" style="position:absolute;left:5694;top:4141;width:36;height:36" fillcolor="#24282b" stroked="f"/>
                <v:rect id="_x0000_s25207" style="position:absolute;left:5694;top:4213;width:36;height:24" fillcolor="#24282b" stroked="f"/>
                <v:rect id="_x0000_s25208" style="position:absolute;left:5694;top:4273;width:36;height:36" fillcolor="#24282b" stroked="f"/>
                <v:rect id="_x0000_s25209" style="position:absolute;left:5694;top:4333;width:36;height:36" fillcolor="#24282b" stroked="f"/>
                <v:rect id="_x0000_s25210" style="position:absolute;left:5694;top:4405;width:36;height:24" fillcolor="#24282b" stroked="f"/>
                <v:rect id="_x0000_s25211" style="position:absolute;left:5694;top:4465;width:36;height:36" fillcolor="#24282b" stroked="f"/>
                <v:rect id="_x0000_s25212" style="position:absolute;left:5694;top:4525;width:36;height:36" fillcolor="#24282b" stroked="f"/>
                <v:rect id="_x0000_s25213" style="position:absolute;left:5694;top:4585;width:36;height:36" fillcolor="#24282b" stroked="f"/>
                <v:rect id="_x0000_s25214" style="position:absolute;left:5694;top:4657;width:36;height:36" fillcolor="#24282b" stroked="f"/>
                <v:rect id="_x0000_s25215" style="position:absolute;left:5694;top:4717;width:36;height:36" fillcolor="#24282b" stroked="f"/>
                <v:rect id="_x0000_s25216" style="position:absolute;left:5694;top:4777;width:36;height:36" fillcolor="#24282b" stroked="f"/>
                <v:rect id="_x0000_s25217" style="position:absolute;left:5694;top:4849;width:36;height:12" fillcolor="#24282b" stroked="f"/>
                <v:rect id="_x0000_s25218" style="position:absolute;left:5694;top:4897;width:36;height:36" fillcolor="#24282b" stroked="f"/>
                <v:rect id="_x0000_s25219" style="position:absolute;left:5694;top:4957;width:36;height:36" fillcolor="#24282b" stroked="f"/>
                <v:rect id="_x0000_s25220" style="position:absolute;left:5694;top:5029;width:36;height:24" fillcolor="#24282b" stroked="f"/>
                <v:rect id="_x0000_s25221" style="position:absolute;left:5694;top:5089;width:36;height:36" fillcolor="#24282b" stroked="f"/>
                <v:rect id="_x0000_s25222" style="position:absolute;left:5694;top:5149;width:36;height:36" fillcolor="#24282b" stroked="f"/>
              </v:group>
              <v:group id="_x0000_s25223" style="position:absolute;left:5694;top:444;width:901;height:8377" coordorigin="5694,444" coordsize="901,8377">
                <v:rect id="_x0000_s25224" style="position:absolute;left:5694;top:5209;width:36;height:36" fillcolor="#24282b" stroked="f"/>
                <v:rect id="_x0000_s25225" style="position:absolute;left:5694;top:5281;width:36;height:36" fillcolor="#24282b" stroked="f"/>
                <v:rect id="_x0000_s25226" style="position:absolute;left:5694;top:5341;width:36;height:36" fillcolor="#24282b" stroked="f"/>
                <v:rect id="_x0000_s25227" style="position:absolute;left:5694;top:5401;width:36;height:36" fillcolor="#24282b" stroked="f"/>
                <v:rect id="_x0000_s25228" style="position:absolute;left:5694;top:5473;width:36;height:24" fillcolor="#24282b" stroked="f"/>
                <v:rect id="_x0000_s25229" style="position:absolute;left:5694;top:5533;width:36;height:36" fillcolor="#24282b" stroked="f"/>
                <v:rect id="_x0000_s25230" style="position:absolute;left:5694;top:5593;width:36;height:36" fillcolor="#24282b" stroked="f"/>
                <v:rect id="_x0000_s25231" style="position:absolute;left:5694;top:5665;width:36;height:24" fillcolor="#24282b" stroked="f"/>
                <v:rect id="_x0000_s25232" style="position:absolute;left:5694;top:5725;width:36;height:36" fillcolor="#24282b" stroked="f"/>
                <v:rect id="_x0000_s25233" style="position:absolute;left:5694;top:5785;width:36;height:36" fillcolor="#24282b" stroked="f"/>
                <v:rect id="_x0000_s25234" style="position:absolute;left:5694;top:5845;width:36;height:36" fillcolor="#24282b" stroked="f"/>
                <v:rect id="_x0000_s25235" style="position:absolute;left:5694;top:5917;width:36;height:36" fillcolor="#24282b" stroked="f"/>
                <v:rect id="_x0000_s25236" style="position:absolute;left:5694;top:5977;width:36;height:36" fillcolor="#24282b" stroked="f"/>
                <v:rect id="_x0000_s25237" style="position:absolute;left:5694;top:6049;width:36;height:24" fillcolor="#24282b" stroked="f"/>
                <v:rect id="_x0000_s25238" style="position:absolute;left:5694;top:6109;width:36;height:36" fillcolor="#24282b" stroked="f"/>
                <v:rect id="_x0000_s25239" style="position:absolute;left:5694;top:6169;width:36;height:36" fillcolor="#24282b" stroked="f"/>
                <v:rect id="_x0000_s25240" style="position:absolute;left:5694;top:6241;width:36;height:24" fillcolor="#24282b" stroked="f"/>
                <v:rect id="_x0000_s25241" style="position:absolute;left:5694;top:6301;width:36;height:36" fillcolor="#24282b" stroked="f"/>
                <v:rect id="_x0000_s25242" style="position:absolute;left:5694;top:6361;width:36;height:36" fillcolor="#24282b" stroked="f"/>
                <v:rect id="_x0000_s25243" style="position:absolute;left:5694;top:6421;width:36;height:36" fillcolor="#24282b" stroked="f"/>
                <v:rect id="_x0000_s25244" style="position:absolute;left:5694;top:6493;width:36;height:24" fillcolor="#24282b" stroked="f"/>
                <v:rect id="_x0000_s25245" style="position:absolute;left:5694;top:6553;width:36;height:36" fillcolor="#24282b" stroked="f"/>
                <v:rect id="_x0000_s25246" style="position:absolute;left:5694;top:6613;width:36;height:36" fillcolor="#24282b" stroked="f"/>
                <v:rect id="_x0000_s25247" style="position:absolute;left:5694;top:6685;width:36;height:24" fillcolor="#24282b" stroked="f"/>
                <v:rect id="_x0000_s25248" style="position:absolute;left:5694;top:6745;width:36;height:36" fillcolor="#24282b" stroked="f"/>
                <v:rect id="_x0000_s25249" style="position:absolute;left:5694;top:6805;width:36;height:36" fillcolor="#24282b" stroked="f"/>
                <v:rect id="_x0000_s25250" style="position:absolute;left:5694;top:6877;width:36;height:24" fillcolor="#24282b" stroked="f"/>
                <v:rect id="_x0000_s25251" style="position:absolute;left:5694;top:6937;width:36;height:36" fillcolor="#24282b" stroked="f"/>
                <v:rect id="_x0000_s25252" style="position:absolute;left:5694;top:6997;width:36;height:36" fillcolor="#24282b" stroked="f"/>
                <v:rect id="_x0000_s25253" style="position:absolute;left:5694;top:7057;width:36;height:36" fillcolor="#24282b" stroked="f"/>
                <v:rect id="_x0000_s25254" style="position:absolute;left:5694;top:7129;width:36;height:24" fillcolor="#24282b" stroked="f"/>
                <v:rect id="_x0000_s25255" style="position:absolute;left:5694;top:7189;width:36;height:36" fillcolor="#24282b" stroked="f"/>
                <v:rect id="_x0000_s25256" style="position:absolute;left:5694;top:7249;width:36;height:36" fillcolor="#24282b" stroked="f"/>
                <v:rect id="_x0000_s25257" style="position:absolute;left:5694;top:7321;width:36;height:24" fillcolor="#24282b" stroked="f"/>
                <v:rect id="_x0000_s25258" style="position:absolute;left:5694;top:7381;width:36;height:36" fillcolor="#24282b" stroked="f"/>
                <v:rect id="_x0000_s25259" style="position:absolute;left:5694;top:7441;width:36;height:36" fillcolor="#24282b" stroked="f"/>
                <v:rect id="_x0000_s25260" style="position:absolute;left:5694;top:7513;width:36;height:24" fillcolor="#24282b" stroked="f"/>
                <v:rect id="_x0000_s25261" style="position:absolute;left:5694;top:7573;width:36;height:36" fillcolor="#24282b" stroked="f"/>
                <v:rect id="_x0000_s25262" style="position:absolute;left:5694;top:7633;width:36;height:36" fillcolor="#24282b" stroked="f"/>
                <v:rect id="_x0000_s25263" style="position:absolute;left:5694;top:7693;width:36;height:36" fillcolor="#24282b" stroked="f"/>
                <v:rect id="_x0000_s25264" style="position:absolute;left:5694;top:7765;width:36;height:24" fillcolor="#24282b" stroked="f"/>
                <v:rect id="_x0000_s25265" style="position:absolute;left:5694;top:7825;width:36;height:36" fillcolor="#24282b" stroked="f"/>
                <v:rect id="_x0000_s25266" style="position:absolute;left:5694;top:7885;width:36;height:36" fillcolor="#24282b" stroked="f"/>
                <v:rect id="_x0000_s25267" style="position:absolute;left:5694;top:7957;width:36;height:24" fillcolor="#24282b" stroked="f"/>
                <v:rect id="_x0000_s25268" style="position:absolute;left:5694;top:8017;width:36;height:36" fillcolor="#24282b" stroked="f"/>
                <v:rect id="_x0000_s25269" style="position:absolute;left:5694;top:8077;width:36;height:36" fillcolor="#24282b" stroked="f"/>
                <v:rect id="_x0000_s25270" style="position:absolute;left:5694;top:8149;width:36;height:24" fillcolor="#24282b" stroked="f"/>
                <v:rect id="_x0000_s25271" style="position:absolute;left:5694;top:8209;width:36;height:36" fillcolor="#24282b" stroked="f"/>
                <v:rect id="_x0000_s25272" style="position:absolute;left:5694;top:8269;width:36;height:36" fillcolor="#24282b" stroked="f"/>
                <v:rect id="_x0000_s25273" style="position:absolute;left:5694;top:8329;width:36;height:36" fillcolor="#24282b" stroked="f"/>
                <v:rect id="_x0000_s25274" style="position:absolute;left:5694;top:8401;width:36;height:36" fillcolor="#24282b" stroked="f"/>
                <v:rect id="_x0000_s25275" style="position:absolute;left:5694;top:8461;width:36;height:36" fillcolor="#24282b" stroked="f"/>
                <v:rect id="_x0000_s25276" style="position:absolute;left:5694;top:8533;width:36;height:24" fillcolor="#24282b" stroked="f"/>
                <v:rect id="_x0000_s25277" style="position:absolute;left:5694;top:8593;width:36;height:36" fillcolor="#24282b" stroked="f"/>
                <v:rect id="_x0000_s25278" style="position:absolute;left:5694;top:8653;width:36;height:36" fillcolor="#24282b" stroked="f"/>
                <v:rect id="_x0000_s25279" style="position:absolute;left:5694;top:8713;width:36;height:36" fillcolor="#24282b" stroked="f"/>
                <v:rect id="_x0000_s25280" style="position:absolute;left:5694;top:8785;width:36;height:36" fillcolor="#24282b" stroked="f"/>
                <v:rect id="_x0000_s25281" style="position:absolute;left:5694;top:444;width:36;height:36" fillcolor="#24282b" stroked="f"/>
                <v:rect id="_x0000_s25282" style="position:absolute;left:5694;top:516;width:36;height:36" fillcolor="#24282b" stroked="f"/>
                <v:rect id="_x0000_s25283" style="position:absolute;left:5694;top:576;width:36;height:36" fillcolor="#24282b" stroked="f"/>
                <v:rect id="_x0000_s25284" style="position:absolute;left:5694;top:636;width:36;height:36" fillcolor="#24282b" stroked="f"/>
                <v:rect id="_x0000_s25285" style="position:absolute;left:5694;top:708;width:36;height:24" fillcolor="#24282b" stroked="f"/>
                <v:rect id="_x0000_s25286" style="position:absolute;left:5694;top:768;width:36;height:36" fillcolor="#24282b" stroked="f"/>
                <v:rect id="_x0000_s25287" style="position:absolute;left:5694;top:828;width:36;height:36" fillcolor="#24282b" stroked="f"/>
                <v:rect id="_x0000_s25288" style="position:absolute;left:5694;top:900;width:36;height:24" fillcolor="#24282b" stroked="f"/>
                <v:rect id="_x0000_s25289" style="position:absolute;left:5694;top:960;width:36;height:36" fillcolor="#24282b" stroked="f"/>
                <v:rect id="_x0000_s25290" style="position:absolute;left:5694;top:1020;width:36;height:36" fillcolor="#24282b" stroked="f"/>
                <v:rect id="_x0000_s25291" style="position:absolute;left:5694;top:1092;width:36;height:24" fillcolor="#24282b" stroked="f"/>
                <v:rect id="_x0000_s25292" style="position:absolute;left:5694;top:1152;width:36;height:36" fillcolor="#24282b" stroked="f"/>
                <v:rect id="_x0000_s25293" style="position:absolute;left:5694;top:1212;width:36;height:36" fillcolor="#24282b" stroked="f"/>
                <v:rect id="_x0000_s25294" style="position:absolute;left:5694;top:1284;width:36;height:24" fillcolor="#24282b" stroked="f"/>
                <v:rect id="_x0000_s25295" style="position:absolute;left:5694;top:1344;width:36;height:36" fillcolor="#24282b" stroked="f"/>
                <v:rect id="_x0000_s25296" style="position:absolute;left:5694;top:1404;width:36;height:36" fillcolor="#24282b" stroked="f"/>
                <v:rect id="_x0000_s25297" style="position:absolute;left:5694;top:1476;width:36;height:24" fillcolor="#24282b" stroked="f"/>
                <v:rect id="_x0000_s25298" style="position:absolute;left:5694;top:1536;width:36;height:36" fillcolor="#24282b" stroked="f"/>
                <v:rect id="_x0000_s25299" style="position:absolute;left:5694;top:1596;width:36;height:36" fillcolor="#24282b" stroked="f"/>
                <v:rect id="_x0000_s25300" style="position:absolute;left:5694;top:1656;width:36;height:36" fillcolor="#24282b" stroked="f"/>
                <v:rect id="_x0000_s25301" style="position:absolute;left:5694;top:1728;width:36;height:24" fillcolor="#24282b" stroked="f"/>
                <v:rect id="_x0000_s25302" style="position:absolute;left:5694;top:1788;width:36;height:36" fillcolor="#24282b" stroked="f"/>
                <v:rect id="_x0000_s25303" style="position:absolute;left:5694;top:1848;width:36;height:36" fillcolor="#24282b" stroked="f"/>
                <v:rect id="_x0000_s25304" style="position:absolute;left:5694;top:1920;width:36;height:24" fillcolor="#24282b" stroked="f"/>
                <v:rect id="_x0000_s25305" style="position:absolute;left:5694;top:1980;width:36;height:36" fillcolor="#24282b" stroked="f"/>
                <v:rect id="_x0000_s25306" style="position:absolute;left:5694;top:2040;width:36;height:36" fillcolor="#24282b" stroked="f"/>
                <v:rect id="_x0000_s25307" style="position:absolute;left:5694;top:2112;width:36;height:24" fillcolor="#24282b" stroked="f"/>
                <v:rect id="_x0000_s25308" style="position:absolute;left:5694;top:2172;width:36;height:36" fillcolor="#24282b" stroked="f"/>
                <v:rect id="_x0000_s25309" style="position:absolute;left:5694;top:2232;width:36;height:36" fillcolor="#24282b" stroked="f"/>
                <v:rect id="_x0000_s25310" style="position:absolute;left:5694;top:2292;width:36;height:36" fillcolor="#24282b" stroked="f"/>
                <v:rect id="_x0000_s25311" style="position:absolute;left:5694;top:2364;width:36;height:24" fillcolor="#24282b" stroked="f"/>
                <v:rect id="_x0000_s25312" style="position:absolute;left:5694;top:2424;width:36;height:36" fillcolor="#24282b" stroked="f"/>
                <v:rect id="_x0000_s25313" style="position:absolute;left:5694;top:2484;width:36;height:36" fillcolor="#24282b" stroked="f"/>
                <v:rect id="_x0000_s25314" style="position:absolute;left:5694;top:2556;width:36;height:24" fillcolor="#24282b" stroked="f"/>
                <v:rect id="_x0000_s25315" style="position:absolute;left:5694;top:2616;width:36;height:36" fillcolor="#24282b" stroked="f"/>
                <v:rect id="_x0000_s25316" style="position:absolute;left:5694;top:2676;width:36;height:36" fillcolor="#24282b" stroked="f"/>
                <v:rect id="_x0000_s25317" style="position:absolute;left:5694;top:2748;width:36;height:24" fillcolor="#24282b" stroked="f"/>
                <v:rect id="_x0000_s25318" style="position:absolute;left:5694;top:2808;width:36;height:36" fillcolor="#24282b" stroked="f"/>
                <v:rect id="_x0000_s25319" style="position:absolute;left:5694;top:2868;width:36;height:36" fillcolor="#24282b" stroked="f"/>
                <v:rect id="_x0000_s25320" style="position:absolute;left:5694;top:2928;width:36;height:36" fillcolor="#24282b" stroked="f"/>
                <v:rect id="_x0000_s25321" style="position:absolute;left:5694;top:3000;width:36;height:24" fillcolor="#24282b" stroked="f"/>
                <v:rect id="_x0000_s25322" style="position:absolute;left:5694;top:3060;width:36;height:36" fillcolor="#24282b" stroked="f"/>
                <v:rect id="_x0000_s25323" style="position:absolute;left:5694;top:3121;width:36;height:36" fillcolor="#24282b" stroked="f"/>
                <v:rect id="_x0000_s25324" style="position:absolute;left:5694;top:3193;width:36;height:24" fillcolor="#24282b" stroked="f"/>
                <v:rect id="_x0000_s25325" style="position:absolute;left:5694;top:3253;width:36;height:36" fillcolor="#24282b" stroked="f"/>
                <v:rect id="_x0000_s25326" style="position:absolute;left:5694;top:3313;width:36;height:36" fillcolor="#24282b" stroked="f"/>
                <v:rect id="_x0000_s25327" style="position:absolute;left:5694;top:3385;width:36;height:24" fillcolor="#24282b" stroked="f"/>
                <v:rect id="_x0000_s25328" style="position:absolute;left:5694;top:3445;width:36;height:36" fillcolor="#24282b" stroked="f"/>
                <v:rect id="_x0000_s25329" style="position:absolute;left:5694;top:3505;width:36;height:36" fillcolor="#24282b" stroked="f"/>
                <v:rect id="_x0000_s25330" style="position:absolute;left:5694;top:3565;width:36;height:36" fillcolor="#24282b" stroked="f"/>
                <v:rect id="_x0000_s25331" style="position:absolute;left:5694;top:3637;width:36;height:36" fillcolor="#24282b" stroked="f"/>
                <v:rect id="_x0000_s25332" style="position:absolute;left:5694;top:3697;width:36;height:36" fillcolor="#24282b" stroked="f"/>
                <v:rect id="_x0000_s25333" style="position:absolute;left:5694;top:3769;width:36;height:24" fillcolor="#24282b" stroked="f"/>
                <v:rect id="_x0000_s25334" style="position:absolute;left:5694;top:3829;width:36;height:36" fillcolor="#24282b" stroked="f"/>
                <v:rect id="_x0000_s25335" style="position:absolute;left:5694;top:3889;width:36;height:36" fillcolor="#24282b" stroked="f"/>
                <v:rect id="_x0000_s25336" style="position:absolute;left:5694;top:3949;width:36;height:36" fillcolor="#24282b" stroked="f"/>
                <v:rect id="_x0000_s25337" style="position:absolute;left:5694;top:4021;width:36;height:36" fillcolor="#24282b" stroked="f"/>
                <v:rect id="_x0000_s25338" style="position:absolute;left:5694;top:4081;width:36;height:36" fillcolor="#24282b" stroked="f"/>
                <v:rect id="_x0000_s25339" style="position:absolute;left:5694;top:4141;width:36;height:36" fillcolor="#24282b" stroked="f"/>
                <v:rect id="_x0000_s25340" style="position:absolute;left:5694;top:4213;width:36;height:24" fillcolor="#24282b" stroked="f"/>
                <v:rect id="_x0000_s25341" style="position:absolute;left:5694;top:4273;width:36;height:36" fillcolor="#24282b" stroked="f"/>
                <v:rect id="_x0000_s25342" style="position:absolute;left:5694;top:4333;width:36;height:36" fillcolor="#24282b" stroked="f"/>
                <v:rect id="_x0000_s25343" style="position:absolute;left:5694;top:4405;width:36;height:24" fillcolor="#24282b" stroked="f"/>
                <v:rect id="_x0000_s25344" style="position:absolute;left:5694;top:4465;width:36;height:36" fillcolor="#24282b" stroked="f"/>
                <v:rect id="_x0000_s25345" style="position:absolute;left:5694;top:4525;width:36;height:36" fillcolor="#24282b" stroked="f"/>
                <v:rect id="_x0000_s25346" style="position:absolute;left:5694;top:4585;width:36;height:36" fillcolor="#24282b" stroked="f"/>
                <v:rect id="_x0000_s25347" style="position:absolute;left:5694;top:4657;width:36;height:36" fillcolor="#24282b" stroked="f"/>
                <v:rect id="_x0000_s25348" style="position:absolute;left:5694;top:4717;width:36;height:36" fillcolor="#24282b" stroked="f"/>
                <v:rect id="_x0000_s25349" style="position:absolute;left:5694;top:4777;width:36;height:36" fillcolor="#24282b" stroked="f"/>
                <v:rect id="_x0000_s25350" style="position:absolute;left:5694;top:4849;width:36;height:12" fillcolor="#24282b" stroked="f"/>
                <v:rect id="_x0000_s25351" style="position:absolute;left:5694;top:4897;width:36;height:36" fillcolor="#24282b" stroked="f"/>
                <v:rect id="_x0000_s25352" style="position:absolute;left:5694;top:4957;width:36;height:36" fillcolor="#24282b" stroked="f"/>
                <v:rect id="_x0000_s25353" style="position:absolute;left:5694;top:5029;width:36;height:24" fillcolor="#24282b" stroked="f"/>
                <v:rect id="_x0000_s25354" style="position:absolute;left:5694;top:5089;width:36;height:36" fillcolor="#24282b" stroked="f"/>
                <v:rect id="_x0000_s25355" style="position:absolute;left:5694;top:5149;width:36;height:36" fillcolor="#24282b" stroked="f"/>
                <v:rect id="_x0000_s25356" style="position:absolute;left:5694;top:5209;width:36;height:36" fillcolor="#24282b" stroked="f"/>
                <v:rect id="_x0000_s25357" style="position:absolute;left:5694;top:5281;width:36;height:36" fillcolor="#24282b" stroked="f"/>
                <v:rect id="_x0000_s25358" style="position:absolute;left:5694;top:5341;width:36;height:36" fillcolor="#24282b" stroked="f"/>
                <v:rect id="_x0000_s25359" style="position:absolute;left:5694;top:5401;width:36;height:36" fillcolor="#24282b" stroked="f"/>
                <v:rect id="_x0000_s25360" style="position:absolute;left:5694;top:5473;width:36;height:24" fillcolor="#24282b" stroked="f"/>
                <v:rect id="_x0000_s25361" style="position:absolute;left:5694;top:5533;width:36;height:36" fillcolor="#24282b" stroked="f"/>
                <v:rect id="_x0000_s25362" style="position:absolute;left:5694;top:5593;width:36;height:36" fillcolor="#24282b" stroked="f"/>
                <v:rect id="_x0000_s25363" style="position:absolute;left:5694;top:5665;width:36;height:24" fillcolor="#24282b" stroked="f"/>
                <v:rect id="_x0000_s25364" style="position:absolute;left:5694;top:5725;width:36;height:36" fillcolor="#24282b" stroked="f"/>
                <v:rect id="_x0000_s25365" style="position:absolute;left:5694;top:5785;width:36;height:36" fillcolor="#24282b" stroked="f"/>
                <v:rect id="_x0000_s25366" style="position:absolute;left:5694;top:5845;width:36;height:36" fillcolor="#24282b" stroked="f"/>
                <v:rect id="_x0000_s25367" style="position:absolute;left:5694;top:5917;width:36;height:36" fillcolor="#24282b" stroked="f"/>
                <v:rect id="_x0000_s25368" style="position:absolute;left:5694;top:5977;width:36;height:36" fillcolor="#24282b" stroked="f"/>
                <v:rect id="_x0000_s25369" style="position:absolute;left:5694;top:6049;width:36;height:24" fillcolor="#24282b" stroked="f"/>
                <v:rect id="_x0000_s25370" style="position:absolute;left:5694;top:6109;width:36;height:36" fillcolor="#24282b" stroked="f"/>
                <v:rect id="_x0000_s25371" style="position:absolute;left:5694;top:6169;width:36;height:36" fillcolor="#24282b" stroked="f"/>
                <v:rect id="_x0000_s25372" style="position:absolute;left:5694;top:6241;width:36;height:24" fillcolor="#24282b" stroked="f"/>
                <v:rect id="_x0000_s25373" style="position:absolute;left:5694;top:6301;width:36;height:36" fillcolor="#24282b" stroked="f"/>
                <v:rect id="_x0000_s25374" style="position:absolute;left:5694;top:6361;width:36;height:36" fillcolor="#24282b" stroked="f"/>
                <v:rect id="_x0000_s25375" style="position:absolute;left:5694;top:6421;width:36;height:36" fillcolor="#24282b" stroked="f"/>
                <v:rect id="_x0000_s25376" style="position:absolute;left:5694;top:6493;width:36;height:24" fillcolor="#24282b" stroked="f"/>
                <v:rect id="_x0000_s25377" style="position:absolute;left:5694;top:6553;width:36;height:36" fillcolor="#24282b" stroked="f"/>
                <v:rect id="_x0000_s25378" style="position:absolute;left:5694;top:6613;width:36;height:36" fillcolor="#24282b" stroked="f"/>
                <v:rect id="_x0000_s25379" style="position:absolute;left:5694;top:6685;width:36;height:24" fillcolor="#24282b" stroked="f"/>
                <v:rect id="_x0000_s25380" style="position:absolute;left:5694;top:6745;width:36;height:36" fillcolor="#24282b" stroked="f"/>
                <v:rect id="_x0000_s25381" style="position:absolute;left:5694;top:6805;width:36;height:36" fillcolor="#24282b" stroked="f"/>
                <v:rect id="_x0000_s25382" style="position:absolute;left:5694;top:6877;width:36;height:24" fillcolor="#24282b" stroked="f"/>
                <v:rect id="_x0000_s25383" style="position:absolute;left:5694;top:6937;width:36;height:36" fillcolor="#24282b" stroked="f"/>
                <v:rect id="_x0000_s25384" style="position:absolute;left:5694;top:6997;width:36;height:36" fillcolor="#24282b" stroked="f"/>
                <v:rect id="_x0000_s25385" style="position:absolute;left:5694;top:7057;width:36;height:36" fillcolor="#24282b" stroked="f"/>
                <v:rect id="_x0000_s25386" style="position:absolute;left:5694;top:7129;width:36;height:24" fillcolor="#24282b" stroked="f"/>
                <v:rect id="_x0000_s25387" style="position:absolute;left:5694;top:7189;width:36;height:36" fillcolor="#24282b" stroked="f"/>
                <v:rect id="_x0000_s25388" style="position:absolute;left:5694;top:7249;width:36;height:36" fillcolor="#24282b" stroked="f"/>
                <v:rect id="_x0000_s25389" style="position:absolute;left:5694;top:7321;width:36;height:24" fillcolor="#24282b" stroked="f"/>
                <v:rect id="_x0000_s25390" style="position:absolute;left:5694;top:7381;width:36;height:36" fillcolor="#24282b" stroked="f"/>
                <v:rect id="_x0000_s25391" style="position:absolute;left:5694;top:7441;width:36;height:36" fillcolor="#24282b" stroked="f"/>
                <v:rect id="_x0000_s25392" style="position:absolute;left:5694;top:7513;width:36;height:24" fillcolor="#24282b" stroked="f"/>
                <v:rect id="_x0000_s25393" style="position:absolute;left:5694;top:7573;width:36;height:36" fillcolor="#24282b" stroked="f"/>
                <v:rect id="_x0000_s25394" style="position:absolute;left:5694;top:7633;width:36;height:36" fillcolor="#24282b" stroked="f"/>
                <v:rect id="_x0000_s25395" style="position:absolute;left:5694;top:7693;width:36;height:36" fillcolor="#24282b" stroked="f"/>
                <v:rect id="_x0000_s25396" style="position:absolute;left:5694;top:7765;width:36;height:24" fillcolor="#24282b" stroked="f"/>
                <v:rect id="_x0000_s25397" style="position:absolute;left:5694;top:7825;width:36;height:36" fillcolor="#24282b" stroked="f"/>
                <v:rect id="_x0000_s25398" style="position:absolute;left:5694;top:7885;width:36;height:36" fillcolor="#24282b" stroked="f"/>
                <v:rect id="_x0000_s25399" style="position:absolute;left:5694;top:7957;width:36;height:24" fillcolor="#24282b" stroked="f"/>
                <v:rect id="_x0000_s25400" style="position:absolute;left:5694;top:8017;width:36;height:36" fillcolor="#24282b" stroked="f"/>
                <v:rect id="_x0000_s25401" style="position:absolute;left:5694;top:8077;width:36;height:36" fillcolor="#24282b" stroked="f"/>
                <v:rect id="_x0000_s25402" style="position:absolute;left:5694;top:8149;width:36;height:24" fillcolor="#24282b" stroked="f"/>
                <v:rect id="_x0000_s25403" style="position:absolute;left:5694;top:8209;width:36;height:36" fillcolor="#24282b" stroked="f"/>
                <v:rect id="_x0000_s25404" style="position:absolute;left:5694;top:8269;width:36;height:36" fillcolor="#24282b" stroked="f"/>
                <v:rect id="_x0000_s25405" style="position:absolute;left:5694;top:8329;width:36;height:36" fillcolor="#24282b" stroked="f"/>
                <v:rect id="_x0000_s25406" style="position:absolute;left:5694;top:8401;width:36;height:36" fillcolor="#24282b" stroked="f"/>
                <v:rect id="_x0000_s25407" style="position:absolute;left:5694;top:8461;width:36;height:36" fillcolor="#24282b" stroked="f"/>
                <v:rect id="_x0000_s25408" style="position:absolute;left:5694;top:8533;width:36;height:24" fillcolor="#24282b" stroked="f"/>
                <v:rect id="_x0000_s25409" style="position:absolute;left:5694;top:8593;width:36;height:36" fillcolor="#24282b" stroked="f"/>
                <v:rect id="_x0000_s25410" style="position:absolute;left:5694;top:8653;width:36;height:36" fillcolor="#24282b" stroked="f"/>
                <v:rect id="_x0000_s25411" style="position:absolute;left:5694;top:8713;width:36;height:36" fillcolor="#24282b" stroked="f"/>
                <v:rect id="_x0000_s25412" style="position:absolute;left:5694;top:8785;width:36;height:36" fillcolor="#24282b" stroked="f"/>
                <v:rect id="_x0000_s25413" style="position:absolute;left:6571;top:444;width:24;height:36" fillcolor="#24282b" stroked="f"/>
                <v:rect id="_x0000_s25414" style="position:absolute;left:6571;top:516;width:24;height:36" fillcolor="#24282b" stroked="f"/>
                <v:rect id="_x0000_s25415" style="position:absolute;left:6571;top:576;width:24;height:36" fillcolor="#24282b" stroked="f"/>
                <v:rect id="_x0000_s25416" style="position:absolute;left:6571;top:636;width:24;height:36" fillcolor="#24282b" stroked="f"/>
                <v:rect id="_x0000_s25417" style="position:absolute;left:6571;top:708;width:24;height:24" fillcolor="#24282b" stroked="f"/>
                <v:rect id="_x0000_s25418" style="position:absolute;left:6571;top:768;width:24;height:36" fillcolor="#24282b" stroked="f"/>
                <v:rect id="_x0000_s25419" style="position:absolute;left:6571;top:828;width:24;height:36" fillcolor="#24282b" stroked="f"/>
                <v:rect id="_x0000_s25420" style="position:absolute;left:6571;top:900;width:24;height:24" fillcolor="#24282b" stroked="f"/>
                <v:rect id="_x0000_s25421" style="position:absolute;left:6571;top:960;width:24;height:36" fillcolor="#24282b" stroked="f"/>
                <v:rect id="_x0000_s25422" style="position:absolute;left:6571;top:1020;width:24;height:36" fillcolor="#24282b" stroked="f"/>
                <v:rect id="_x0000_s25423" style="position:absolute;left:6571;top:1092;width:24;height:24" fillcolor="#24282b" stroked="f"/>
              </v:group>
              <v:group id="_x0000_s25424" style="position:absolute;left:3111;top:444;width:3484;height:6397" coordorigin="3111,444" coordsize="3484,6397">
                <v:rect id="_x0000_s25425" style="position:absolute;left:6571;top:1152;width:24;height:36" fillcolor="#24282b" stroked="f"/>
                <v:rect id="_x0000_s25426" style="position:absolute;left:6571;top:1212;width:24;height:36" fillcolor="#24282b" stroked="f"/>
                <v:rect id="_x0000_s25427" style="position:absolute;left:6571;top:1284;width:24;height:24" fillcolor="#24282b" stroked="f"/>
                <v:rect id="_x0000_s25428" style="position:absolute;left:6571;top:1344;width:24;height:36" fillcolor="#24282b" stroked="f"/>
                <v:rect id="_x0000_s25429" style="position:absolute;left:6571;top:1404;width:24;height:36" fillcolor="#24282b" stroked="f"/>
                <v:rect id="_x0000_s25430" style="position:absolute;left:6571;top:1476;width:24;height:24" fillcolor="#24282b" stroked="f"/>
                <v:rect id="_x0000_s25431" style="position:absolute;left:6571;top:1536;width:24;height:36" fillcolor="#24282b" stroked="f"/>
                <v:rect id="_x0000_s25432" style="position:absolute;left:6571;top:1596;width:24;height:36" fillcolor="#24282b" stroked="f"/>
                <v:rect id="_x0000_s25433" style="position:absolute;left:6571;top:1656;width:24;height:36" fillcolor="#24282b" stroked="f"/>
                <v:rect id="_x0000_s25434" style="position:absolute;left:6571;top:1728;width:24;height:24" fillcolor="#24282b" stroked="f"/>
                <v:rect id="_x0000_s25435" style="position:absolute;left:6571;top:1788;width:24;height:36" fillcolor="#24282b" stroked="f"/>
                <v:rect id="_x0000_s25436" style="position:absolute;left:6571;top:1848;width:24;height:36" fillcolor="#24282b" stroked="f"/>
                <v:rect id="_x0000_s25437" style="position:absolute;left:6571;top:1920;width:24;height:24" fillcolor="#24282b" stroked="f"/>
                <v:rect id="_x0000_s25438" style="position:absolute;left:6571;top:1980;width:24;height:36" fillcolor="#24282b" stroked="f"/>
                <v:rect id="_x0000_s25439" style="position:absolute;left:6571;top:2040;width:24;height:36" fillcolor="#24282b" stroked="f"/>
                <v:rect id="_x0000_s25440" style="position:absolute;left:6571;top:2112;width:24;height:24" fillcolor="#24282b" stroked="f"/>
                <v:rect id="_x0000_s25441" style="position:absolute;left:6571;top:2172;width:24;height:36" fillcolor="#24282b" stroked="f"/>
                <v:rect id="_x0000_s25442" style="position:absolute;left:6571;top:2232;width:24;height:36" fillcolor="#24282b" stroked="f"/>
                <v:rect id="_x0000_s25443" style="position:absolute;left:6571;top:2292;width:24;height:36" fillcolor="#24282b" stroked="f"/>
                <v:rect id="_x0000_s25444" style="position:absolute;left:6571;top:2364;width:24;height:24" fillcolor="#24282b" stroked="f"/>
                <v:rect id="_x0000_s25445" style="position:absolute;left:6571;top:2424;width:24;height:36" fillcolor="#24282b" stroked="f"/>
                <v:rect id="_x0000_s25446" style="position:absolute;left:6571;top:2484;width:24;height:36" fillcolor="#24282b" stroked="f"/>
                <v:rect id="_x0000_s25447" style="position:absolute;left:6571;top:2556;width:24;height:24" fillcolor="#24282b" stroked="f"/>
                <v:rect id="_x0000_s25448" style="position:absolute;left:6571;top:2616;width:24;height:36" fillcolor="#24282b" stroked="f"/>
                <v:rect id="_x0000_s25449" style="position:absolute;left:6571;top:2676;width:24;height:36" fillcolor="#24282b" stroked="f"/>
                <v:rect id="_x0000_s25450" style="position:absolute;left:6571;top:2748;width:24;height:24" fillcolor="#24282b" stroked="f"/>
                <v:rect id="_x0000_s25451" style="position:absolute;left:6571;top:2808;width:24;height:36" fillcolor="#24282b" stroked="f"/>
                <v:rect id="_x0000_s25452" style="position:absolute;left:6571;top:2868;width:24;height:36" fillcolor="#24282b" stroked="f"/>
                <v:rect id="_x0000_s25453" style="position:absolute;left:6571;top:2928;width:24;height:36" fillcolor="#24282b" stroked="f"/>
                <v:rect id="_x0000_s25454" style="position:absolute;left:6571;top:3000;width:24;height:24" fillcolor="#24282b" stroked="f"/>
                <v:rect id="_x0000_s25455" style="position:absolute;left:6571;top:3060;width:24;height:36" fillcolor="#24282b" stroked="f"/>
                <v:rect id="_x0000_s25456" style="position:absolute;left:6571;top:3121;width:24;height:36" fillcolor="#24282b" stroked="f"/>
                <v:rect id="_x0000_s25457" style="position:absolute;left:6571;top:3193;width:24;height:24" fillcolor="#24282b" stroked="f"/>
                <v:rect id="_x0000_s25458" style="position:absolute;left:6571;top:3253;width:24;height:36" fillcolor="#24282b" stroked="f"/>
                <v:rect id="_x0000_s25459" style="position:absolute;left:6571;top:3313;width:24;height:36" fillcolor="#24282b" stroked="f"/>
                <v:rect id="_x0000_s25460" style="position:absolute;left:6571;top:3385;width:24;height:24" fillcolor="#24282b" stroked="f"/>
                <v:rect id="_x0000_s25461" style="position:absolute;left:6571;top:3445;width:24;height:36" fillcolor="#24282b" stroked="f"/>
                <v:rect id="_x0000_s25462" style="position:absolute;left:6571;top:3505;width:24;height:36" fillcolor="#24282b" stroked="f"/>
                <v:rect id="_x0000_s25463" style="position:absolute;left:6571;top:3565;width:24;height:36" fillcolor="#24282b" stroked="f"/>
                <v:rect id="_x0000_s25464" style="position:absolute;left:6571;top:3637;width:24;height:36" fillcolor="#24282b" stroked="f"/>
                <v:rect id="_x0000_s25465" style="position:absolute;left:6571;top:3697;width:24;height:36" fillcolor="#24282b" stroked="f"/>
                <v:rect id="_x0000_s25466" style="position:absolute;left:6571;top:3769;width:24;height:24" fillcolor="#24282b" stroked="f"/>
                <v:rect id="_x0000_s25467" style="position:absolute;left:6571;top:3829;width:24;height:36" fillcolor="#24282b" stroked="f"/>
                <v:rect id="_x0000_s25468" style="position:absolute;left:6571;top:3889;width:24;height:36" fillcolor="#24282b" stroked="f"/>
                <v:rect id="_x0000_s25469" style="position:absolute;left:6571;top:3949;width:24;height:36" fillcolor="#24282b" stroked="f"/>
                <v:rect id="_x0000_s25470" style="position:absolute;left:6571;top:4021;width:24;height:36" fillcolor="#24282b" stroked="f"/>
                <v:rect id="_x0000_s25471" style="position:absolute;left:6571;top:4081;width:24;height:36" fillcolor="#24282b" stroked="f"/>
                <v:rect id="_x0000_s25472" style="position:absolute;left:6571;top:4141;width:24;height:36" fillcolor="#24282b" stroked="f"/>
                <v:rect id="_x0000_s25473" style="position:absolute;left:6571;top:4213;width:24;height:24" fillcolor="#24282b" stroked="f"/>
                <v:rect id="_x0000_s25474" style="position:absolute;left:6571;top:4273;width:24;height:36" fillcolor="#24282b" stroked="f"/>
                <v:rect id="_x0000_s25475" style="position:absolute;left:6571;top:4333;width:24;height:36" fillcolor="#24282b" stroked="f"/>
                <v:rect id="_x0000_s25476" style="position:absolute;left:6571;top:4405;width:24;height:24" fillcolor="#24282b" stroked="f"/>
                <v:rect id="_x0000_s25477" style="position:absolute;left:6571;top:4465;width:24;height:36" fillcolor="#24282b" stroked="f"/>
                <v:rect id="_x0000_s25478" style="position:absolute;left:6571;top:4525;width:24;height:36" fillcolor="#24282b" stroked="f"/>
                <v:rect id="_x0000_s25479" style="position:absolute;left:6571;top:4585;width:24;height:36" fillcolor="#24282b" stroked="f"/>
                <v:rect id="_x0000_s25480" style="position:absolute;left:6571;top:4657;width:24;height:36" fillcolor="#24282b" stroked="f"/>
                <v:rect id="_x0000_s25481" style="position:absolute;left:6571;top:4717;width:24;height:36" fillcolor="#24282b" stroked="f"/>
                <v:rect id="_x0000_s25482" style="position:absolute;left:6571;top:4777;width:24;height:36" fillcolor="#24282b" stroked="f"/>
                <v:rect id="_x0000_s25483" style="position:absolute;left:6571;top:4849;width:24;height:12" fillcolor="#24282b" stroked="f"/>
                <v:rect id="_x0000_s25484" style="position:absolute;left:6571;top:4897;width:24;height:36" fillcolor="#24282b" stroked="f"/>
                <v:rect id="_x0000_s25485" style="position:absolute;left:6571;top:4957;width:24;height:36" fillcolor="#24282b" stroked="f"/>
                <v:rect id="_x0000_s25486" style="position:absolute;left:6571;top:5029;width:24;height:24" fillcolor="#24282b" stroked="f"/>
                <v:rect id="_x0000_s25487" style="position:absolute;left:6571;top:5089;width:24;height:36" fillcolor="#24282b" stroked="f"/>
                <v:rect id="_x0000_s25488" style="position:absolute;left:6571;top:5149;width:24;height:36" fillcolor="#24282b" stroked="f"/>
                <v:rect id="_x0000_s25489" style="position:absolute;left:6571;top:5209;width:24;height:36" fillcolor="#24282b" stroked="f"/>
                <v:rect id="_x0000_s25490" style="position:absolute;left:6571;top:5281;width:24;height:36" fillcolor="#24282b" stroked="f"/>
                <v:rect id="_x0000_s25491" style="position:absolute;left:6571;top:5341;width:24;height:36" fillcolor="#24282b" stroked="f"/>
                <v:rect id="_x0000_s25492" style="position:absolute;left:6571;top:5401;width:24;height:36" fillcolor="#24282b" stroked="f"/>
                <v:rect id="_x0000_s25493" style="position:absolute;left:6571;top:5473;width:24;height:24" fillcolor="#24282b" stroked="f"/>
                <v:rect id="_x0000_s25494" style="position:absolute;left:6571;top:5533;width:24;height:36" fillcolor="#24282b" stroked="f"/>
                <v:rect id="_x0000_s25495" style="position:absolute;left:6571;top:5593;width:24;height:36" fillcolor="#24282b" stroked="f"/>
                <v:rect id="_x0000_s25496" style="position:absolute;left:6571;top:5665;width:24;height:24" fillcolor="#24282b" stroked="f"/>
                <v:rect id="_x0000_s25497" style="position:absolute;left:6571;top:5725;width:24;height:36" fillcolor="#24282b" stroked="f"/>
                <v:rect id="_x0000_s25498" style="position:absolute;left:6571;top:5785;width:24;height:36" fillcolor="#24282b" stroked="f"/>
                <v:rect id="_x0000_s25499" style="position:absolute;left:6571;top:5845;width:24;height:36" fillcolor="#24282b" stroked="f"/>
                <v:rect id="_x0000_s25500" style="position:absolute;left:6571;top:5917;width:24;height:36" fillcolor="#24282b" stroked="f"/>
                <v:rect id="_x0000_s25501" style="position:absolute;left:6571;top:5977;width:24;height:36" fillcolor="#24282b" stroked="f"/>
                <v:rect id="_x0000_s25502" style="position:absolute;left:6571;top:6049;width:24;height:24" fillcolor="#24282b" stroked="f"/>
                <v:rect id="_x0000_s25503" style="position:absolute;left:6571;top:6109;width:24;height:36" fillcolor="#24282b" stroked="f"/>
                <v:rect id="_x0000_s25504" style="position:absolute;left:6571;top:6169;width:24;height:36" fillcolor="#24282b" stroked="f"/>
                <v:rect id="_x0000_s25505" style="position:absolute;left:6571;top:6241;width:24;height:24" fillcolor="#24282b" stroked="f"/>
                <v:rect id="_x0000_s25506" style="position:absolute;left:6571;top:6301;width:24;height:36" fillcolor="#24282b" stroked="f"/>
                <v:rect id="_x0000_s25507" style="position:absolute;left:6571;top:6361;width:24;height:36" fillcolor="#24282b" stroked="f"/>
                <v:rect id="_x0000_s25508" style="position:absolute;left:6571;top:6421;width:24;height:36" fillcolor="#24282b" stroked="f"/>
                <v:rect id="_x0000_s25509" style="position:absolute;left:6571;top:6493;width:24;height:24" fillcolor="#24282b" stroked="f"/>
                <v:rect id="_x0000_s25510" style="position:absolute;left:6571;top:6553;width:24;height:36" fillcolor="#24282b" stroked="f"/>
                <v:rect id="_x0000_s25511" style="position:absolute;left:6571;top:6613;width:24;height:36" fillcolor="#24282b" stroked="f"/>
                <v:rect id="_x0000_s25512" style="position:absolute;left:6571;top:6685;width:24;height:24" fillcolor="#24282b" stroked="f"/>
                <v:rect id="_x0000_s25513" style="position:absolute;left:6571;top:6745;width:24;height:36" fillcolor="#24282b" stroked="f"/>
                <v:rect id="_x0000_s25514" style="position:absolute;left:6571;top:6805;width:24;height:36" fillcolor="#24282b" stroked="f"/>
                <v:rect id="_x0000_s25515" style="position:absolute;left:6571;top:444;width:24;height:36" fillcolor="#24282b" stroked="f"/>
                <v:rect id="_x0000_s25516" style="position:absolute;left:6571;top:516;width:24;height:36" fillcolor="#24282b" stroked="f"/>
                <v:rect id="_x0000_s25517" style="position:absolute;left:6571;top:576;width:24;height:36" fillcolor="#24282b" stroked="f"/>
                <v:rect id="_x0000_s25518" style="position:absolute;left:6571;top:636;width:24;height:36" fillcolor="#24282b" stroked="f"/>
                <v:rect id="_x0000_s25519" style="position:absolute;left:6571;top:708;width:24;height:24" fillcolor="#24282b" stroked="f"/>
                <v:rect id="_x0000_s25520" style="position:absolute;left:6571;top:768;width:24;height:36" fillcolor="#24282b" stroked="f"/>
                <v:rect id="_x0000_s25521" style="position:absolute;left:6571;top:828;width:24;height:36" fillcolor="#24282b" stroked="f"/>
                <v:rect id="_x0000_s25522" style="position:absolute;left:6571;top:900;width:24;height:24" fillcolor="#24282b" stroked="f"/>
                <v:rect id="_x0000_s25523" style="position:absolute;left:6571;top:960;width:24;height:36" fillcolor="#24282b" stroked="f"/>
                <v:rect id="_x0000_s25524" style="position:absolute;left:6571;top:1020;width:24;height:36" fillcolor="#24282b" stroked="f"/>
                <v:rect id="_x0000_s25525" style="position:absolute;left:6571;top:1092;width:24;height:24" fillcolor="#24282b" stroked="f"/>
                <v:rect id="_x0000_s25526" style="position:absolute;left:6571;top:1152;width:24;height:36" fillcolor="#24282b" stroked="f"/>
                <v:rect id="_x0000_s25527" style="position:absolute;left:6571;top:1212;width:24;height:36" fillcolor="#24282b" stroked="f"/>
                <v:rect id="_x0000_s25528" style="position:absolute;left:6571;top:1284;width:24;height:24" fillcolor="#24282b" stroked="f"/>
                <v:rect id="_x0000_s25529" style="position:absolute;left:6571;top:1344;width:24;height:36" fillcolor="#24282b" stroked="f"/>
                <v:rect id="_x0000_s25530" style="position:absolute;left:6571;top:1404;width:24;height:36" fillcolor="#24282b" stroked="f"/>
                <v:rect id="_x0000_s25531" style="position:absolute;left:6571;top:1476;width:24;height:24" fillcolor="#24282b" stroked="f"/>
                <v:rect id="_x0000_s25532" style="position:absolute;left:6571;top:1536;width:24;height:36" fillcolor="#24282b" stroked="f"/>
                <v:rect id="_x0000_s25533" style="position:absolute;left:6571;top:1596;width:24;height:36" fillcolor="#24282b" stroked="f"/>
                <v:rect id="_x0000_s25534" style="position:absolute;left:6571;top:1656;width:24;height:36" fillcolor="#24282b" stroked="f"/>
                <v:rect id="_x0000_s25535" style="position:absolute;left:6571;top:1728;width:24;height:24" fillcolor="#24282b" stroked="f"/>
                <v:rect id="_x0000_s25536" style="position:absolute;left:6571;top:1788;width:24;height:36" fillcolor="#24282b" stroked="f"/>
                <v:rect id="_x0000_s25537" style="position:absolute;left:6571;top:1848;width:24;height:36" fillcolor="#24282b" stroked="f"/>
                <v:rect id="_x0000_s25538" style="position:absolute;left:6571;top:1920;width:24;height:24" fillcolor="#24282b" stroked="f"/>
                <v:rect id="_x0000_s25539" style="position:absolute;left:6571;top:1980;width:24;height:36" fillcolor="#24282b" stroked="f"/>
                <v:rect id="_x0000_s25540" style="position:absolute;left:6571;top:2040;width:24;height:36" fillcolor="#24282b" stroked="f"/>
                <v:rect id="_x0000_s25541" style="position:absolute;left:6571;top:2112;width:24;height:24" fillcolor="#24282b" stroked="f"/>
                <v:rect id="_x0000_s25542" style="position:absolute;left:6571;top:2172;width:24;height:36" fillcolor="#24282b" stroked="f"/>
                <v:rect id="_x0000_s25543" style="position:absolute;left:6571;top:2232;width:24;height:36" fillcolor="#24282b" stroked="f"/>
                <v:rect id="_x0000_s25544" style="position:absolute;left:6571;top:2292;width:24;height:36" fillcolor="#24282b" stroked="f"/>
                <v:rect id="_x0000_s25545" style="position:absolute;left:6571;top:2364;width:24;height:24" fillcolor="#24282b" stroked="f"/>
                <v:rect id="_x0000_s25546" style="position:absolute;left:6571;top:2424;width:24;height:36" fillcolor="#24282b" stroked="f"/>
                <v:rect id="_x0000_s25547" style="position:absolute;left:6571;top:2484;width:24;height:36" fillcolor="#24282b" stroked="f"/>
                <v:rect id="_x0000_s25548" style="position:absolute;left:6571;top:2556;width:24;height:24" fillcolor="#24282b" stroked="f"/>
                <v:rect id="_x0000_s25549" style="position:absolute;left:6571;top:2616;width:24;height:36" fillcolor="#24282b" stroked="f"/>
                <v:rect id="_x0000_s25550" style="position:absolute;left:6571;top:2676;width:24;height:36" fillcolor="#24282b" stroked="f"/>
                <v:rect id="_x0000_s25551" style="position:absolute;left:6571;top:2748;width:24;height:24" fillcolor="#24282b" stroked="f"/>
                <v:rect id="_x0000_s25552" style="position:absolute;left:6571;top:2808;width:24;height:36" fillcolor="#24282b" stroked="f"/>
                <v:rect id="_x0000_s25553" style="position:absolute;left:6571;top:2868;width:24;height:36" fillcolor="#24282b" stroked="f"/>
                <v:rect id="_x0000_s25554" style="position:absolute;left:6571;top:2928;width:24;height:36" fillcolor="#24282b" stroked="f"/>
                <v:rect id="_x0000_s25555" style="position:absolute;left:6571;top:3000;width:24;height:24" fillcolor="#24282b" stroked="f"/>
                <v:rect id="_x0000_s25556" style="position:absolute;left:6571;top:3060;width:24;height:36" fillcolor="#24282b" stroked="f"/>
                <v:rect id="_x0000_s25557" style="position:absolute;left:6571;top:3121;width:24;height:36" fillcolor="#24282b" stroked="f"/>
                <v:rect id="_x0000_s25558" style="position:absolute;left:6571;top:3193;width:24;height:24" fillcolor="#24282b" stroked="f"/>
                <v:rect id="_x0000_s25559" style="position:absolute;left:6571;top:3253;width:24;height:36" fillcolor="#24282b" stroked="f"/>
                <v:rect id="_x0000_s25560" style="position:absolute;left:6571;top:3313;width:24;height:36" fillcolor="#24282b" stroked="f"/>
                <v:rect id="_x0000_s25561" style="position:absolute;left:6571;top:3385;width:24;height:24" fillcolor="#24282b" stroked="f"/>
                <v:rect id="_x0000_s25562" style="position:absolute;left:6571;top:3445;width:24;height:36" fillcolor="#24282b" stroked="f"/>
                <v:rect id="_x0000_s25563" style="position:absolute;left:6571;top:3505;width:24;height:36" fillcolor="#24282b" stroked="f"/>
                <v:rect id="_x0000_s25564" style="position:absolute;left:6571;top:3565;width:24;height:36" fillcolor="#24282b" stroked="f"/>
                <v:rect id="_x0000_s25565" style="position:absolute;left:6571;top:3637;width:24;height:36" fillcolor="#24282b" stroked="f"/>
                <v:rect id="_x0000_s25566" style="position:absolute;left:6571;top:3697;width:24;height:36" fillcolor="#24282b" stroked="f"/>
                <v:rect id="_x0000_s25567" style="position:absolute;left:6571;top:3769;width:24;height:24" fillcolor="#24282b" stroked="f"/>
                <v:rect id="_x0000_s25568" style="position:absolute;left:6571;top:3829;width:24;height:36" fillcolor="#24282b" stroked="f"/>
                <v:rect id="_x0000_s25569" style="position:absolute;left:6571;top:3889;width:24;height:36" fillcolor="#24282b" stroked="f"/>
                <v:rect id="_x0000_s25570" style="position:absolute;left:6571;top:3949;width:24;height:36" fillcolor="#24282b" stroked="f"/>
                <v:rect id="_x0000_s25571" style="position:absolute;left:6571;top:4021;width:24;height:36" fillcolor="#24282b" stroked="f"/>
                <v:rect id="_x0000_s25572" style="position:absolute;left:6571;top:4081;width:24;height:36" fillcolor="#24282b" stroked="f"/>
                <v:rect id="_x0000_s25573" style="position:absolute;left:6571;top:4141;width:24;height:36" fillcolor="#24282b" stroked="f"/>
                <v:rect id="_x0000_s25574" style="position:absolute;left:6571;top:4213;width:24;height:24" fillcolor="#24282b" stroked="f"/>
                <v:rect id="_x0000_s25575" style="position:absolute;left:6571;top:4273;width:24;height:36" fillcolor="#24282b" stroked="f"/>
                <v:rect id="_x0000_s25576" style="position:absolute;left:6571;top:4333;width:24;height:36" fillcolor="#24282b" stroked="f"/>
                <v:rect id="_x0000_s25577" style="position:absolute;left:6571;top:4405;width:24;height:24" fillcolor="#24282b" stroked="f"/>
                <v:rect id="_x0000_s25578" style="position:absolute;left:6571;top:4465;width:24;height:36" fillcolor="#24282b" stroked="f"/>
                <v:rect id="_x0000_s25579" style="position:absolute;left:6571;top:4525;width:24;height:36" fillcolor="#24282b" stroked="f"/>
                <v:rect id="_x0000_s25580" style="position:absolute;left:6571;top:4585;width:24;height:36" fillcolor="#24282b" stroked="f"/>
                <v:rect id="_x0000_s25581" style="position:absolute;left:6571;top:4657;width:24;height:36" fillcolor="#24282b" stroked="f"/>
                <v:rect id="_x0000_s25582" style="position:absolute;left:6571;top:4717;width:24;height:36" fillcolor="#24282b" stroked="f"/>
                <v:rect id="_x0000_s25583" style="position:absolute;left:6571;top:4777;width:24;height:36" fillcolor="#24282b" stroked="f"/>
                <v:rect id="_x0000_s25584" style="position:absolute;left:6571;top:4849;width:24;height:12" fillcolor="#24282b" stroked="f"/>
                <v:rect id="_x0000_s25585" style="position:absolute;left:6571;top:4897;width:24;height:36" fillcolor="#24282b" stroked="f"/>
                <v:rect id="_x0000_s25586" style="position:absolute;left:6571;top:4957;width:24;height:36" fillcolor="#24282b" stroked="f"/>
                <v:rect id="_x0000_s25587" style="position:absolute;left:6571;top:5029;width:24;height:24" fillcolor="#24282b" stroked="f"/>
                <v:rect id="_x0000_s25588" style="position:absolute;left:6571;top:5089;width:24;height:36" fillcolor="#24282b" stroked="f"/>
                <v:rect id="_x0000_s25589" style="position:absolute;left:6571;top:5149;width:24;height:36" fillcolor="#24282b" stroked="f"/>
                <v:rect id="_x0000_s25590" style="position:absolute;left:6571;top:5209;width:24;height:36" fillcolor="#24282b" stroked="f"/>
                <v:rect id="_x0000_s25591" style="position:absolute;left:6571;top:5281;width:24;height:36" fillcolor="#24282b" stroked="f"/>
                <v:rect id="_x0000_s25592" style="position:absolute;left:6571;top:5341;width:24;height:36" fillcolor="#24282b" stroked="f"/>
                <v:rect id="_x0000_s25593" style="position:absolute;left:6571;top:5401;width:24;height:36" fillcolor="#24282b" stroked="f"/>
                <v:rect id="_x0000_s25594" style="position:absolute;left:6571;top:5473;width:24;height:24" fillcolor="#24282b" stroked="f"/>
                <v:rect id="_x0000_s25595" style="position:absolute;left:6571;top:5533;width:24;height:36" fillcolor="#24282b" stroked="f"/>
                <v:rect id="_x0000_s25596" style="position:absolute;left:6571;top:5593;width:24;height:36" fillcolor="#24282b" stroked="f"/>
                <v:rect id="_x0000_s25597" style="position:absolute;left:6571;top:5665;width:24;height:24" fillcolor="#24282b" stroked="f"/>
                <v:rect id="_x0000_s25598" style="position:absolute;left:6571;top:5725;width:24;height:36" fillcolor="#24282b" stroked="f"/>
                <v:rect id="_x0000_s25599" style="position:absolute;left:6571;top:5785;width:24;height:36" fillcolor="#24282b" stroked="f"/>
                <v:rect id="_x0000_s25600" style="position:absolute;left:6571;top:5845;width:24;height:36" fillcolor="#24282b" stroked="f"/>
                <v:rect id="_x0000_s25601" style="position:absolute;left:6571;top:5917;width:24;height:36" fillcolor="#24282b" stroked="f"/>
                <v:rect id="_x0000_s25602" style="position:absolute;left:6571;top:5977;width:24;height:36" fillcolor="#24282b" stroked="f"/>
                <v:rect id="_x0000_s25603" style="position:absolute;left:6571;top:6049;width:24;height:24" fillcolor="#24282b" stroked="f"/>
                <v:rect id="_x0000_s25604" style="position:absolute;left:6571;top:6109;width:24;height:36" fillcolor="#24282b" stroked="f"/>
                <v:rect id="_x0000_s25605" style="position:absolute;left:6571;top:6169;width:24;height:36" fillcolor="#24282b" stroked="f"/>
                <v:rect id="_x0000_s25606" style="position:absolute;left:6571;top:6241;width:24;height:24" fillcolor="#24282b" stroked="f"/>
                <v:rect id="_x0000_s25607" style="position:absolute;left:6571;top:6301;width:24;height:36" fillcolor="#24282b" stroked="f"/>
                <v:rect id="_x0000_s25608" style="position:absolute;left:6571;top:6361;width:24;height:36" fillcolor="#24282b" stroked="f"/>
                <v:rect id="_x0000_s25609" style="position:absolute;left:6571;top:6421;width:24;height:36" fillcolor="#24282b" stroked="f"/>
                <v:rect id="_x0000_s25610" style="position:absolute;left:6571;top:6493;width:24;height:24" fillcolor="#24282b" stroked="f"/>
                <v:rect id="_x0000_s25611" style="position:absolute;left:6571;top:6553;width:24;height:36" fillcolor="#24282b" stroked="f"/>
                <v:rect id="_x0000_s25612" style="position:absolute;left:6571;top:6613;width:24;height:36" fillcolor="#24282b" stroked="f"/>
                <v:rect id="_x0000_s25613" style="position:absolute;left:6571;top:6685;width:24;height:24" fillcolor="#24282b" stroked="f"/>
                <v:rect id="_x0000_s25614" style="position:absolute;left:6571;top:6745;width:24;height:36" fillcolor="#24282b" stroked="f"/>
                <v:rect id="_x0000_s25615" style="position:absolute;left:6571;top:6805;width:24;height:36" fillcolor="#24282b" stroked="f"/>
                <v:rect id="_x0000_s25616" style="position:absolute;left:3111;top:480;width:36;height:36" fillcolor="#24282b" stroked="f"/>
                <v:rect id="_x0000_s25617" style="position:absolute;left:3111;top:540;width:36;height:36" fillcolor="#24282b" stroked="f"/>
                <v:rect id="_x0000_s25618" style="position:absolute;left:3111;top:600;width:36;height:36" fillcolor="#24282b" stroked="f"/>
                <v:rect id="_x0000_s25619" style="position:absolute;left:3111;top:672;width:36;height:24" fillcolor="#24282b" stroked="f"/>
                <v:rect id="_x0000_s25620" style="position:absolute;left:3111;top:732;width:36;height:36" fillcolor="#24282b" stroked="f"/>
                <v:rect id="_x0000_s25621" style="position:absolute;left:3111;top:792;width:36;height:36" fillcolor="#24282b" stroked="f"/>
                <v:rect id="_x0000_s25622" style="position:absolute;left:3111;top:864;width:36;height:24" fillcolor="#24282b" stroked="f"/>
                <v:rect id="_x0000_s25623" style="position:absolute;left:3111;top:924;width:36;height:36" fillcolor="#24282b" stroked="f"/>
                <v:rect id="_x0000_s25624" style="position:absolute;left:3111;top:984;width:36;height:36" fillcolor="#24282b" stroked="f"/>
              </v:group>
              <v:group id="_x0000_s25625" style="position:absolute;left:3111;top:480;width:36;height:8353" coordorigin="3111,480" coordsize="36,8353">
                <v:rect id="_x0000_s25626" style="position:absolute;left:3111;top:1056;width:36;height:24" fillcolor="#24282b" stroked="f"/>
                <v:rect id="_x0000_s25627" style="position:absolute;left:3111;top:1116;width:36;height:36" fillcolor="#24282b" stroked="f"/>
                <v:rect id="_x0000_s25628" style="position:absolute;left:3111;top:1188;width:36;height:24" fillcolor="#24282b" stroked="f"/>
                <v:rect id="_x0000_s25629" style="position:absolute;left:3111;top:1248;width:36;height:24" fillcolor="#24282b" stroked="f"/>
                <v:rect id="_x0000_s25630" style="position:absolute;left:3111;top:1308;width:36;height:36" fillcolor="#24282b" stroked="f"/>
                <v:rect id="_x0000_s25631" style="position:absolute;left:3111;top:1368;width:36;height:36" fillcolor="#24282b" stroked="f"/>
                <v:rect id="_x0000_s25632" style="position:absolute;left:3111;top:1440;width:36;height:24" fillcolor="#24282b" stroked="f"/>
                <v:rect id="_x0000_s25633" style="position:absolute;left:3111;top:1500;width:36;height:36" fillcolor="#24282b" stroked="f"/>
                <v:rect id="_x0000_s25634" style="position:absolute;left:3111;top:1560;width:36;height:36" fillcolor="#24282b" stroked="f"/>
                <v:rect id="_x0000_s25635" style="position:absolute;left:3111;top:1632;width:36;height:24" fillcolor="#24282b" stroked="f"/>
                <v:rect id="_x0000_s25636" style="position:absolute;left:3111;top:1692;width:36;height:36" fillcolor="#24282b" stroked="f"/>
                <v:rect id="_x0000_s25637" style="position:absolute;left:3111;top:1752;width:36;height:36" fillcolor="#24282b" stroked="f"/>
                <v:rect id="_x0000_s25638" style="position:absolute;left:3111;top:1824;width:36;height:24" fillcolor="#24282b" stroked="f"/>
                <v:rect id="_x0000_s25639" style="position:absolute;left:3111;top:1884;width:36;height:24" fillcolor="#24282b" stroked="f"/>
                <v:rect id="_x0000_s25640" style="position:absolute;left:3111;top:1944;width:36;height:36" fillcolor="#24282b" stroked="f"/>
                <v:rect id="_x0000_s25641" style="position:absolute;left:3111;top:2004;width:36;height:36" fillcolor="#24282b" stroked="f"/>
                <v:rect id="_x0000_s25642" style="position:absolute;left:3111;top:2076;width:36;height:24" fillcolor="#24282b" stroked="f"/>
                <v:rect id="_x0000_s25643" style="position:absolute;left:3111;top:2136;width:36;height:36" fillcolor="#24282b" stroked="f"/>
                <v:rect id="_x0000_s25644" style="position:absolute;left:3111;top:2196;width:36;height:36" fillcolor="#24282b" stroked="f"/>
                <v:rect id="_x0000_s25645" style="position:absolute;left:3111;top:2268;width:36;height:24" fillcolor="#24282b" stroked="f"/>
                <v:rect id="_x0000_s25646" style="position:absolute;left:3111;top:2328;width:36;height:36" fillcolor="#24282b" stroked="f"/>
                <v:rect id="_x0000_s25647" style="position:absolute;left:3111;top:2388;width:36;height:36" fillcolor="#24282b" stroked="f"/>
                <v:rect id="_x0000_s25648" style="position:absolute;left:3111;top:2460;width:36;height:24" fillcolor="#24282b" stroked="f"/>
                <v:rect id="_x0000_s25649" style="position:absolute;left:3111;top:2520;width:36;height:24" fillcolor="#24282b" stroked="f"/>
                <v:rect id="_x0000_s25650" style="position:absolute;left:3111;top:2580;width:36;height:36" fillcolor="#24282b" stroked="f"/>
                <v:rect id="_x0000_s25651" style="position:absolute;left:3111;top:2640;width:36;height:36" fillcolor="#24282b" stroked="f"/>
                <v:rect id="_x0000_s25652" style="position:absolute;left:3111;top:2712;width:36;height:24" fillcolor="#24282b" stroked="f"/>
                <v:rect id="_x0000_s25653" style="position:absolute;left:3111;top:2772;width:36;height:36" fillcolor="#24282b" stroked="f"/>
                <v:rect id="_x0000_s25654" style="position:absolute;left:3111;top:2832;width:36;height:36" fillcolor="#24282b" stroked="f"/>
                <v:rect id="_x0000_s25655" style="position:absolute;left:3111;top:2904;width:36;height:24" fillcolor="#24282b" stroked="f"/>
                <v:rect id="_x0000_s25656" style="position:absolute;left:3111;top:2964;width:36;height:36" fillcolor="#24282b" stroked="f"/>
                <v:rect id="_x0000_s25657" style="position:absolute;left:3111;top:3024;width:36;height:36" fillcolor="#24282b" stroked="f"/>
                <v:rect id="_x0000_s25658" style="position:absolute;left:3111;top:3096;width:36;height:25" fillcolor="#24282b" stroked="f"/>
                <v:rect id="_x0000_s25659" style="position:absolute;left:3111;top:3157;width:36;height:24" fillcolor="#24282b" stroked="f"/>
                <v:rect id="_x0000_s25660" style="position:absolute;left:3111;top:3217;width:36;height:36" fillcolor="#24282b" stroked="f"/>
                <v:rect id="_x0000_s25661" style="position:absolute;left:3111;top:3277;width:36;height:36" fillcolor="#24282b" stroked="f"/>
                <v:rect id="_x0000_s25662" style="position:absolute;left:3111;top:3349;width:36;height:24" fillcolor="#24282b" stroked="f"/>
                <v:rect id="_x0000_s25663" style="position:absolute;left:3111;top:3409;width:36;height:36" fillcolor="#24282b" stroked="f"/>
                <v:rect id="_x0000_s25664" style="position:absolute;left:3111;top:3469;width:36;height:36" fillcolor="#24282b" stroked="f"/>
                <v:rect id="_x0000_s25665" style="position:absolute;left:3111;top:3541;width:36;height:24" fillcolor="#24282b" stroked="f"/>
                <v:rect id="_x0000_s25666" style="position:absolute;left:3111;top:3601;width:36;height:36" fillcolor="#24282b" stroked="f"/>
                <v:rect id="_x0000_s25667" style="position:absolute;left:3111;top:3673;width:36;height:24" fillcolor="#24282b" stroked="f"/>
                <v:rect id="_x0000_s25668" style="position:absolute;left:3111;top:3733;width:36;height:24" fillcolor="#24282b" stroked="f"/>
                <v:rect id="_x0000_s25669" style="position:absolute;left:3111;top:3793;width:36;height:36" fillcolor="#24282b" stroked="f"/>
                <v:rect id="_x0000_s25670" style="position:absolute;left:3111;top:3853;width:36;height:36" fillcolor="#24282b" stroked="f"/>
                <v:rect id="_x0000_s25671" style="position:absolute;left:3111;top:3925;width:36;height:24" fillcolor="#24282b" stroked="f"/>
                <v:rect id="_x0000_s25672" style="position:absolute;left:3111;top:3985;width:36;height:36" fillcolor="#24282b" stroked="f"/>
                <v:rect id="_x0000_s25673" style="position:absolute;left:3111;top:4045;width:36;height:36" fillcolor="#24282b" stroked="f"/>
                <v:rect id="_x0000_s25674" style="position:absolute;left:3111;top:4117;width:36;height:24" fillcolor="#24282b" stroked="f"/>
                <v:rect id="_x0000_s25675" style="position:absolute;left:3111;top:4177;width:36;height:24" fillcolor="#24282b" stroked="f"/>
                <v:rect id="_x0000_s25676" style="position:absolute;left:3111;top:4237;width:36;height:36" fillcolor="#24282b" stroked="f"/>
                <v:rect id="_x0000_s25677" style="position:absolute;left:3111;top:4309;width:36;height:24" fillcolor="#24282b" stroked="f"/>
                <v:rect id="_x0000_s25678" style="position:absolute;left:3111;top:4369;width:36;height:24" fillcolor="#24282b" stroked="f"/>
                <v:rect id="_x0000_s25679" style="position:absolute;left:3111;top:4429;width:36;height:36" fillcolor="#24282b" stroked="f"/>
                <v:rect id="_x0000_s25680" style="position:absolute;left:3111;top:4489;width:36;height:36" fillcolor="#24282b" stroked="f"/>
                <v:rect id="_x0000_s25681" style="position:absolute;left:3111;top:4561;width:36;height:24" fillcolor="#24282b" stroked="f"/>
                <v:rect id="_x0000_s25682" style="position:absolute;left:3111;top:4621;width:36;height:36" fillcolor="#24282b" stroked="f"/>
                <v:rect id="_x0000_s25683" style="position:absolute;left:3111;top:4681;width:36;height:36" fillcolor="#24282b" stroked="f"/>
                <v:rect id="_x0000_s25684" style="position:absolute;left:3111;top:4753;width:36;height:24" fillcolor="#24282b" stroked="f"/>
                <v:rect id="_x0000_s25685" style="position:absolute;left:3111;top:4813;width:36;height:24" fillcolor="#24282b" stroked="f"/>
                <v:rect id="_x0000_s25686" style="position:absolute;left:3111;top:4861;width:36;height:36" fillcolor="#24282b" stroked="f"/>
                <v:rect id="_x0000_s25687" style="position:absolute;left:3111;top:4933;width:36;height:24" fillcolor="#24282b" stroked="f"/>
                <v:rect id="_x0000_s25688" style="position:absolute;left:3111;top:4993;width:36;height:24" fillcolor="#24282b" stroked="f"/>
                <v:rect id="_x0000_s25689" style="position:absolute;left:3111;top:5053;width:36;height:36" fillcolor="#24282b" stroked="f"/>
                <v:rect id="_x0000_s25690" style="position:absolute;left:3111;top:5113;width:36;height:36" fillcolor="#24282b" stroked="f"/>
                <v:rect id="_x0000_s25691" style="position:absolute;left:3111;top:5185;width:36;height:24" fillcolor="#24282b" stroked="f"/>
                <v:rect id="_x0000_s25692" style="position:absolute;left:3111;top:5245;width:36;height:36" fillcolor="#24282b" stroked="f"/>
                <v:rect id="_x0000_s25693" style="position:absolute;left:3111;top:5305;width:36;height:36" fillcolor="#24282b" stroked="f"/>
                <v:rect id="_x0000_s25694" style="position:absolute;left:3111;top:5377;width:36;height:24" fillcolor="#24282b" stroked="f"/>
                <v:rect id="_x0000_s25695" style="position:absolute;left:3111;top:5437;width:36;height:24" fillcolor="#24282b" stroked="f"/>
                <v:rect id="_x0000_s25696" style="position:absolute;left:3111;top:5497;width:36;height:36" fillcolor="#24282b" stroked="f"/>
                <v:rect id="_x0000_s25697" style="position:absolute;left:3111;top:5569;width:36;height:24" fillcolor="#24282b" stroked="f"/>
                <v:rect id="_x0000_s25698" style="position:absolute;left:3111;top:5629;width:36;height:24" fillcolor="#24282b" stroked="f"/>
                <v:rect id="_x0000_s25699" style="position:absolute;left:3111;top:5689;width:36;height:36" fillcolor="#24282b" stroked="f"/>
                <v:rect id="_x0000_s25700" style="position:absolute;left:3111;top:5749;width:36;height:36" fillcolor="#24282b" stroked="f"/>
                <v:rect id="_x0000_s25701" style="position:absolute;left:3111;top:5821;width:36;height:24" fillcolor="#24282b" stroked="f"/>
                <v:rect id="_x0000_s25702" style="position:absolute;left:3111;top:5881;width:36;height:36" fillcolor="#24282b" stroked="f"/>
                <v:rect id="_x0000_s25703" style="position:absolute;left:3111;top:5941;width:36;height:36" fillcolor="#24282b" stroked="f"/>
                <v:rect id="_x0000_s25704" style="position:absolute;left:3111;top:6013;width:36;height:24" fillcolor="#24282b" stroked="f"/>
                <v:rect id="_x0000_s25705" style="position:absolute;left:3111;top:6073;width:36;height:36" fillcolor="#24282b" stroked="f"/>
                <v:rect id="_x0000_s25706" style="position:absolute;left:3111;top:6133;width:36;height:36" fillcolor="#24282b" stroked="f"/>
                <v:rect id="_x0000_s25707" style="position:absolute;left:3111;top:6205;width:36;height:24" fillcolor="#24282b" stroked="f"/>
                <v:rect id="_x0000_s25708" style="position:absolute;left:3111;top:6265;width:36;height:36" fillcolor="#24282b" stroked="f"/>
                <v:rect id="_x0000_s25709" style="position:absolute;left:3111;top:6325;width:36;height:36" fillcolor="#24282b" stroked="f"/>
                <v:rect id="_x0000_s25710" style="position:absolute;left:3111;top:6397;width:36;height:24" fillcolor="#24282b" stroked="f"/>
                <v:rect id="_x0000_s25711" style="position:absolute;left:3111;top:6457;width:36;height:24" fillcolor="#24282b" stroked="f"/>
                <v:rect id="_x0000_s25712" style="position:absolute;left:3111;top:6517;width:36;height:36" fillcolor="#24282b" stroked="f"/>
                <v:rect id="_x0000_s25713" style="position:absolute;left:3111;top:6589;width:36;height:24" fillcolor="#24282b" stroked="f"/>
                <v:rect id="_x0000_s25714" style="position:absolute;left:3111;top:6649;width:36;height:24" fillcolor="#24282b" stroked="f"/>
                <v:rect id="_x0000_s25715" style="position:absolute;left:3111;top:6709;width:36;height:36" fillcolor="#24282b" stroked="f"/>
                <v:rect id="_x0000_s25716" style="position:absolute;left:3111;top:6769;width:36;height:36" fillcolor="#24282b" stroked="f"/>
                <v:rect id="_x0000_s25717" style="position:absolute;left:3111;top:6841;width:36;height:24" fillcolor="#24282b" stroked="f"/>
                <v:rect id="_x0000_s25718" style="position:absolute;left:3111;top:6901;width:36;height:36" fillcolor="#24282b" stroked="f"/>
                <v:rect id="_x0000_s25719" style="position:absolute;left:3111;top:6961;width:36;height:36" fillcolor="#24282b" stroked="f"/>
                <v:rect id="_x0000_s25720" style="position:absolute;left:3111;top:7033;width:36;height:24" fillcolor="#24282b" stroked="f"/>
                <v:rect id="_x0000_s25721" style="position:absolute;left:3111;top:7093;width:36;height:36" fillcolor="#24282b" stroked="f"/>
                <v:rect id="_x0000_s25722" style="position:absolute;left:3111;top:7153;width:36;height:36" fillcolor="#24282b" stroked="f"/>
                <v:rect id="_x0000_s25723" style="position:absolute;left:3111;top:7225;width:36;height:24" fillcolor="#24282b" stroked="f"/>
                <v:rect id="_x0000_s25724" style="position:absolute;left:3111;top:7285;width:36;height:24" fillcolor="#24282b" stroked="f"/>
                <v:rect id="_x0000_s25725" style="position:absolute;left:3111;top:7345;width:36;height:36" fillcolor="#24282b" stroked="f"/>
                <v:rect id="_x0000_s25726" style="position:absolute;left:3111;top:7405;width:36;height:36" fillcolor="#24282b" stroked="f"/>
                <v:rect id="_x0000_s25727" style="position:absolute;left:3111;top:7477;width:36;height:24" fillcolor="#24282b" stroked="f"/>
                <v:rect id="_x0000_s25728" style="position:absolute;left:3111;top:7537;width:36;height:36" fillcolor="#24282b" stroked="f"/>
                <v:rect id="_x0000_s25729" style="position:absolute;left:3111;top:7597;width:36;height:36" fillcolor="#24282b" stroked="f"/>
                <v:rect id="_x0000_s25730" style="position:absolute;left:3111;top:7669;width:36;height:24" fillcolor="#24282b" stroked="f"/>
                <v:rect id="_x0000_s25731" style="position:absolute;left:3111;top:7729;width:36;height:36" fillcolor="#24282b" stroked="f"/>
                <v:rect id="_x0000_s25732" style="position:absolute;left:3111;top:7789;width:36;height:36" fillcolor="#24282b" stroked="f"/>
                <v:rect id="_x0000_s25733" style="position:absolute;left:3111;top:7861;width:36;height:24" fillcolor="#24282b" stroked="f"/>
                <v:rect id="_x0000_s25734" style="position:absolute;left:3111;top:7921;width:36;height:24" fillcolor="#24282b" stroked="f"/>
                <v:rect id="_x0000_s25735" style="position:absolute;left:3111;top:7981;width:36;height:36" fillcolor="#24282b" stroked="f"/>
                <v:rect id="_x0000_s25736" style="position:absolute;left:3111;top:8041;width:36;height:36" fillcolor="#24282b" stroked="f"/>
                <v:rect id="_x0000_s25737" style="position:absolute;left:3111;top:8113;width:36;height:24" fillcolor="#24282b" stroked="f"/>
                <v:rect id="_x0000_s25738" style="position:absolute;left:3111;top:8173;width:36;height:36" fillcolor="#24282b" stroked="f"/>
                <v:rect id="_x0000_s25739" style="position:absolute;left:3111;top:8233;width:36;height:36" fillcolor="#24282b" stroked="f"/>
                <v:rect id="_x0000_s25740" style="position:absolute;left:3111;top:8305;width:36;height:24" fillcolor="#24282b" stroked="f"/>
                <v:rect id="_x0000_s25741" style="position:absolute;left:3111;top:8365;width:36;height:36" fillcolor="#24282b" stroked="f"/>
                <v:rect id="_x0000_s25742" style="position:absolute;left:3111;top:8425;width:36;height:36" fillcolor="#24282b" stroked="f"/>
                <v:rect id="_x0000_s25743" style="position:absolute;left:3111;top:8497;width:36;height:24" fillcolor="#24282b" stroked="f"/>
                <v:rect id="_x0000_s25744" style="position:absolute;left:3111;top:8557;width:36;height:36" fillcolor="#24282b" stroked="f"/>
                <v:rect id="_x0000_s25745" style="position:absolute;left:3111;top:8689;width:36;height:24" fillcolor="#24282b" stroked="f"/>
                <v:rect id="_x0000_s25746" style="position:absolute;left:3111;top:8749;width:36;height:36" fillcolor="#24282b" stroked="f"/>
                <v:rect id="_x0000_s25747" style="position:absolute;left:3111;top:8809;width:36;height:24" fillcolor="#24282b" stroked="f"/>
                <v:rect id="_x0000_s25748" style="position:absolute;left:3111;top:480;width:36;height:36" fillcolor="#24282b" stroked="f"/>
                <v:rect id="_x0000_s25749" style="position:absolute;left:3111;top:540;width:36;height:36" fillcolor="#24282b" stroked="f"/>
                <v:rect id="_x0000_s25750" style="position:absolute;left:3111;top:600;width:36;height:36" fillcolor="#24282b" stroked="f"/>
                <v:rect id="_x0000_s25751" style="position:absolute;left:3111;top:672;width:36;height:24" fillcolor="#24282b" stroked="f"/>
                <v:rect id="_x0000_s25752" style="position:absolute;left:3111;top:732;width:36;height:36" fillcolor="#24282b" stroked="f"/>
                <v:rect id="_x0000_s25753" style="position:absolute;left:3111;top:792;width:36;height:36" fillcolor="#24282b" stroked="f"/>
                <v:rect id="_x0000_s25754" style="position:absolute;left:3111;top:864;width:36;height:24" fillcolor="#24282b" stroked="f"/>
                <v:rect id="_x0000_s25755" style="position:absolute;left:3111;top:924;width:36;height:36" fillcolor="#24282b" stroked="f"/>
                <v:rect id="_x0000_s25756" style="position:absolute;left:3111;top:984;width:36;height:36" fillcolor="#24282b" stroked="f"/>
                <v:rect id="_x0000_s25757" style="position:absolute;left:3111;top:1056;width:36;height:24" fillcolor="#24282b" stroked="f"/>
                <v:rect id="_x0000_s25758" style="position:absolute;left:3111;top:1116;width:36;height:36" fillcolor="#24282b" stroked="f"/>
                <v:rect id="_x0000_s25759" style="position:absolute;left:3111;top:1188;width:36;height:24" fillcolor="#24282b" stroked="f"/>
                <v:rect id="_x0000_s25760" style="position:absolute;left:3111;top:1248;width:36;height:24" fillcolor="#24282b" stroked="f"/>
                <v:rect id="_x0000_s25761" style="position:absolute;left:3111;top:1308;width:36;height:36" fillcolor="#24282b" stroked="f"/>
                <v:rect id="_x0000_s25762" style="position:absolute;left:3111;top:1368;width:36;height:36" fillcolor="#24282b" stroked="f"/>
                <v:rect id="_x0000_s25763" style="position:absolute;left:3111;top:1440;width:36;height:24" fillcolor="#24282b" stroked="f"/>
                <v:rect id="_x0000_s25764" style="position:absolute;left:3111;top:1500;width:36;height:36" fillcolor="#24282b" stroked="f"/>
                <v:rect id="_x0000_s25765" style="position:absolute;left:3111;top:1560;width:36;height:36" fillcolor="#24282b" stroked="f"/>
                <v:rect id="_x0000_s25766" style="position:absolute;left:3111;top:1632;width:36;height:24" fillcolor="#24282b" stroked="f"/>
                <v:rect id="_x0000_s25767" style="position:absolute;left:3111;top:1692;width:36;height:36" fillcolor="#24282b" stroked="f"/>
                <v:rect id="_x0000_s25768" style="position:absolute;left:3111;top:1752;width:36;height:36" fillcolor="#24282b" stroked="f"/>
                <v:rect id="_x0000_s25769" style="position:absolute;left:3111;top:1824;width:36;height:24" fillcolor="#24282b" stroked="f"/>
                <v:rect id="_x0000_s25770" style="position:absolute;left:3111;top:1884;width:36;height:24" fillcolor="#24282b" stroked="f"/>
                <v:rect id="_x0000_s25771" style="position:absolute;left:3111;top:1944;width:36;height:36" fillcolor="#24282b" stroked="f"/>
                <v:rect id="_x0000_s25772" style="position:absolute;left:3111;top:2004;width:36;height:36" fillcolor="#24282b" stroked="f"/>
                <v:rect id="_x0000_s25773" style="position:absolute;left:3111;top:2076;width:36;height:24" fillcolor="#24282b" stroked="f"/>
                <v:rect id="_x0000_s25774" style="position:absolute;left:3111;top:2136;width:36;height:36" fillcolor="#24282b" stroked="f"/>
                <v:rect id="_x0000_s25775" style="position:absolute;left:3111;top:2196;width:36;height:36" fillcolor="#24282b" stroked="f"/>
                <v:rect id="_x0000_s25776" style="position:absolute;left:3111;top:2268;width:36;height:24" fillcolor="#24282b" stroked="f"/>
                <v:rect id="_x0000_s25777" style="position:absolute;left:3111;top:2328;width:36;height:36" fillcolor="#24282b" stroked="f"/>
                <v:rect id="_x0000_s25778" style="position:absolute;left:3111;top:2388;width:36;height:36" fillcolor="#24282b" stroked="f"/>
                <v:rect id="_x0000_s25779" style="position:absolute;left:3111;top:2460;width:36;height:24" fillcolor="#24282b" stroked="f"/>
                <v:rect id="_x0000_s25780" style="position:absolute;left:3111;top:2520;width:36;height:24" fillcolor="#24282b" stroked="f"/>
                <v:rect id="_x0000_s25781" style="position:absolute;left:3111;top:2580;width:36;height:36" fillcolor="#24282b" stroked="f"/>
                <v:rect id="_x0000_s25782" style="position:absolute;left:3111;top:2640;width:36;height:36" fillcolor="#24282b" stroked="f"/>
                <v:rect id="_x0000_s25783" style="position:absolute;left:3111;top:2712;width:36;height:24" fillcolor="#24282b" stroked="f"/>
                <v:rect id="_x0000_s25784" style="position:absolute;left:3111;top:2772;width:36;height:36" fillcolor="#24282b" stroked="f"/>
                <v:rect id="_x0000_s25785" style="position:absolute;left:3111;top:2832;width:36;height:36" fillcolor="#24282b" stroked="f"/>
                <v:rect id="_x0000_s25786" style="position:absolute;left:3111;top:2904;width:36;height:24" fillcolor="#24282b" stroked="f"/>
                <v:rect id="_x0000_s25787" style="position:absolute;left:3111;top:2964;width:36;height:36" fillcolor="#24282b" stroked="f"/>
                <v:rect id="_x0000_s25788" style="position:absolute;left:3111;top:3024;width:36;height:36" fillcolor="#24282b" stroked="f"/>
                <v:rect id="_x0000_s25789" style="position:absolute;left:3111;top:3096;width:36;height:25" fillcolor="#24282b" stroked="f"/>
                <v:rect id="_x0000_s25790" style="position:absolute;left:3111;top:3157;width:36;height:24" fillcolor="#24282b" stroked="f"/>
                <v:rect id="_x0000_s25791" style="position:absolute;left:3111;top:3217;width:36;height:36" fillcolor="#24282b" stroked="f"/>
                <v:rect id="_x0000_s25792" style="position:absolute;left:3111;top:3277;width:36;height:36" fillcolor="#24282b" stroked="f"/>
                <v:rect id="_x0000_s25793" style="position:absolute;left:3111;top:3349;width:36;height:24" fillcolor="#24282b" stroked="f"/>
                <v:rect id="_x0000_s25794" style="position:absolute;left:3111;top:3409;width:36;height:36" fillcolor="#24282b" stroked="f"/>
                <v:rect id="_x0000_s25795" style="position:absolute;left:3111;top:3469;width:36;height:36" fillcolor="#24282b" stroked="f"/>
                <v:rect id="_x0000_s25796" style="position:absolute;left:3111;top:3541;width:36;height:24" fillcolor="#24282b" stroked="f"/>
                <v:rect id="_x0000_s25797" style="position:absolute;left:3111;top:3601;width:36;height:36" fillcolor="#24282b" stroked="f"/>
                <v:rect id="_x0000_s25798" style="position:absolute;left:3111;top:3673;width:36;height:24" fillcolor="#24282b" stroked="f"/>
                <v:rect id="_x0000_s25799" style="position:absolute;left:3111;top:3733;width:36;height:24" fillcolor="#24282b" stroked="f"/>
                <v:rect id="_x0000_s25800" style="position:absolute;left:3111;top:3793;width:36;height:36" fillcolor="#24282b" stroked="f"/>
                <v:rect id="_x0000_s25801" style="position:absolute;left:3111;top:3853;width:36;height:36" fillcolor="#24282b" stroked="f"/>
                <v:rect id="_x0000_s25802" style="position:absolute;left:3111;top:3925;width:36;height:24" fillcolor="#24282b" stroked="f"/>
                <v:rect id="_x0000_s25803" style="position:absolute;left:3111;top:3985;width:36;height:36" fillcolor="#24282b" stroked="f"/>
                <v:rect id="_x0000_s25804" style="position:absolute;left:3111;top:4045;width:36;height:36" fillcolor="#24282b" stroked="f"/>
                <v:rect id="_x0000_s25805" style="position:absolute;left:3111;top:4117;width:36;height:24" fillcolor="#24282b" stroked="f"/>
                <v:rect id="_x0000_s25806" style="position:absolute;left:3111;top:4177;width:36;height:24" fillcolor="#24282b" stroked="f"/>
                <v:rect id="_x0000_s25807" style="position:absolute;left:3111;top:4237;width:36;height:36" fillcolor="#24282b" stroked="f"/>
                <v:rect id="_x0000_s25808" style="position:absolute;left:3111;top:4309;width:36;height:24" fillcolor="#24282b" stroked="f"/>
                <v:rect id="_x0000_s25809" style="position:absolute;left:3111;top:4369;width:36;height:24" fillcolor="#24282b" stroked="f"/>
                <v:rect id="_x0000_s25810" style="position:absolute;left:3111;top:4429;width:36;height:36" fillcolor="#24282b" stroked="f"/>
                <v:rect id="_x0000_s25811" style="position:absolute;left:3111;top:4489;width:36;height:36" fillcolor="#24282b" stroked="f"/>
                <v:rect id="_x0000_s25812" style="position:absolute;left:3111;top:4561;width:36;height:24" fillcolor="#24282b" stroked="f"/>
                <v:rect id="_x0000_s25813" style="position:absolute;left:3111;top:4621;width:36;height:36" fillcolor="#24282b" stroked="f"/>
                <v:rect id="_x0000_s25814" style="position:absolute;left:3111;top:4681;width:36;height:36" fillcolor="#24282b" stroked="f"/>
                <v:rect id="_x0000_s25815" style="position:absolute;left:3111;top:4753;width:36;height:24" fillcolor="#24282b" stroked="f"/>
                <v:rect id="_x0000_s25816" style="position:absolute;left:3111;top:4813;width:36;height:24" fillcolor="#24282b" stroked="f"/>
                <v:rect id="_x0000_s25817" style="position:absolute;left:3111;top:4861;width:36;height:36" fillcolor="#24282b" stroked="f"/>
                <v:rect id="_x0000_s25818" style="position:absolute;left:3111;top:4933;width:36;height:24" fillcolor="#24282b" stroked="f"/>
                <v:rect id="_x0000_s25819" style="position:absolute;left:3111;top:4993;width:36;height:24" fillcolor="#24282b" stroked="f"/>
                <v:rect id="_x0000_s25820" style="position:absolute;left:3111;top:5053;width:36;height:36" fillcolor="#24282b" stroked="f"/>
                <v:rect id="_x0000_s25821" style="position:absolute;left:3111;top:5113;width:36;height:36" fillcolor="#24282b" stroked="f"/>
                <v:rect id="_x0000_s25822" style="position:absolute;left:3111;top:5185;width:36;height:24" fillcolor="#24282b" stroked="f"/>
                <v:rect id="_x0000_s25823" style="position:absolute;left:3111;top:5245;width:36;height:36" fillcolor="#24282b" stroked="f"/>
                <v:rect id="_x0000_s25824" style="position:absolute;left:3111;top:5305;width:36;height:36" fillcolor="#24282b" stroked="f"/>
                <v:rect id="_x0000_s25825" style="position:absolute;left:3111;top:5377;width:36;height:24" fillcolor="#24282b" stroked="f"/>
              </v:group>
              <v:group id="_x0000_s25826" style="position:absolute;left:3111;top:444;width:901;height:8389" coordorigin="3111,444" coordsize="901,8389">
                <v:rect id="_x0000_s25827" style="position:absolute;left:3111;top:5437;width:36;height:24" fillcolor="#24282b" stroked="f"/>
                <v:rect id="_x0000_s25828" style="position:absolute;left:3111;top:5497;width:36;height:36" fillcolor="#24282b" stroked="f"/>
                <v:rect id="_x0000_s25829" style="position:absolute;left:3111;top:5569;width:36;height:24" fillcolor="#24282b" stroked="f"/>
                <v:rect id="_x0000_s25830" style="position:absolute;left:3111;top:5629;width:36;height:24" fillcolor="#24282b" stroked="f"/>
                <v:rect id="_x0000_s25831" style="position:absolute;left:3111;top:5689;width:36;height:36" fillcolor="#24282b" stroked="f"/>
                <v:rect id="_x0000_s25832" style="position:absolute;left:3111;top:5749;width:36;height:36" fillcolor="#24282b" stroked="f"/>
                <v:rect id="_x0000_s25833" style="position:absolute;left:3111;top:5821;width:36;height:24" fillcolor="#24282b" stroked="f"/>
                <v:rect id="_x0000_s25834" style="position:absolute;left:3111;top:5881;width:36;height:36" fillcolor="#24282b" stroked="f"/>
                <v:rect id="_x0000_s25835" style="position:absolute;left:3111;top:5941;width:36;height:36" fillcolor="#24282b" stroked="f"/>
                <v:rect id="_x0000_s25836" style="position:absolute;left:3111;top:6013;width:36;height:24" fillcolor="#24282b" stroked="f"/>
                <v:rect id="_x0000_s25837" style="position:absolute;left:3111;top:6073;width:36;height:36" fillcolor="#24282b" stroked="f"/>
                <v:rect id="_x0000_s25838" style="position:absolute;left:3111;top:6133;width:36;height:36" fillcolor="#24282b" stroked="f"/>
                <v:rect id="_x0000_s25839" style="position:absolute;left:3111;top:6205;width:36;height:24" fillcolor="#24282b" stroked="f"/>
                <v:rect id="_x0000_s25840" style="position:absolute;left:3111;top:6265;width:36;height:36" fillcolor="#24282b" stroked="f"/>
                <v:rect id="_x0000_s25841" style="position:absolute;left:3111;top:6325;width:36;height:36" fillcolor="#24282b" stroked="f"/>
                <v:rect id="_x0000_s25842" style="position:absolute;left:3111;top:6397;width:36;height:24" fillcolor="#24282b" stroked="f"/>
                <v:rect id="_x0000_s25843" style="position:absolute;left:3111;top:6457;width:36;height:24" fillcolor="#24282b" stroked="f"/>
                <v:rect id="_x0000_s25844" style="position:absolute;left:3111;top:6517;width:36;height:36" fillcolor="#24282b" stroked="f"/>
                <v:rect id="_x0000_s25845" style="position:absolute;left:3111;top:6589;width:36;height:24" fillcolor="#24282b" stroked="f"/>
                <v:rect id="_x0000_s25846" style="position:absolute;left:3111;top:6649;width:36;height:24" fillcolor="#24282b" stroked="f"/>
                <v:rect id="_x0000_s25847" style="position:absolute;left:3111;top:6709;width:36;height:36" fillcolor="#24282b" stroked="f"/>
                <v:rect id="_x0000_s25848" style="position:absolute;left:3111;top:6769;width:36;height:36" fillcolor="#24282b" stroked="f"/>
                <v:rect id="_x0000_s25849" style="position:absolute;left:3111;top:6841;width:36;height:24" fillcolor="#24282b" stroked="f"/>
                <v:rect id="_x0000_s25850" style="position:absolute;left:3111;top:6901;width:36;height:36" fillcolor="#24282b" stroked="f"/>
                <v:rect id="_x0000_s25851" style="position:absolute;left:3111;top:6961;width:36;height:36" fillcolor="#24282b" stroked="f"/>
                <v:rect id="_x0000_s25852" style="position:absolute;left:3111;top:7033;width:36;height:24" fillcolor="#24282b" stroked="f"/>
                <v:rect id="_x0000_s25853" style="position:absolute;left:3111;top:7093;width:36;height:36" fillcolor="#24282b" stroked="f"/>
                <v:rect id="_x0000_s25854" style="position:absolute;left:3111;top:7153;width:36;height:36" fillcolor="#24282b" stroked="f"/>
                <v:rect id="_x0000_s25855" style="position:absolute;left:3111;top:7225;width:36;height:24" fillcolor="#24282b" stroked="f"/>
                <v:rect id="_x0000_s25856" style="position:absolute;left:3111;top:7285;width:36;height:24" fillcolor="#24282b" stroked="f"/>
                <v:rect id="_x0000_s25857" style="position:absolute;left:3111;top:7345;width:36;height:36" fillcolor="#24282b" stroked="f"/>
                <v:rect id="_x0000_s25858" style="position:absolute;left:3111;top:7405;width:36;height:36" fillcolor="#24282b" stroked="f"/>
                <v:rect id="_x0000_s25859" style="position:absolute;left:3111;top:7477;width:36;height:24" fillcolor="#24282b" stroked="f"/>
                <v:rect id="_x0000_s25860" style="position:absolute;left:3111;top:7537;width:36;height:36" fillcolor="#24282b" stroked="f"/>
                <v:rect id="_x0000_s25861" style="position:absolute;left:3111;top:7597;width:36;height:36" fillcolor="#24282b" stroked="f"/>
                <v:rect id="_x0000_s25862" style="position:absolute;left:3111;top:7669;width:36;height:24" fillcolor="#24282b" stroked="f"/>
                <v:rect id="_x0000_s25863" style="position:absolute;left:3111;top:7729;width:36;height:36" fillcolor="#24282b" stroked="f"/>
                <v:rect id="_x0000_s25864" style="position:absolute;left:3111;top:7789;width:36;height:36" fillcolor="#24282b" stroked="f"/>
                <v:rect id="_x0000_s25865" style="position:absolute;left:3111;top:7861;width:36;height:24" fillcolor="#24282b" stroked="f"/>
                <v:rect id="_x0000_s25866" style="position:absolute;left:3111;top:7921;width:36;height:24" fillcolor="#24282b" stroked="f"/>
                <v:rect id="_x0000_s25867" style="position:absolute;left:3111;top:7981;width:36;height:36" fillcolor="#24282b" stroked="f"/>
                <v:rect id="_x0000_s25868" style="position:absolute;left:3111;top:8041;width:36;height:36" fillcolor="#24282b" stroked="f"/>
                <v:rect id="_x0000_s25869" style="position:absolute;left:3111;top:8113;width:36;height:24" fillcolor="#24282b" stroked="f"/>
                <v:rect id="_x0000_s25870" style="position:absolute;left:3111;top:8173;width:36;height:36" fillcolor="#24282b" stroked="f"/>
                <v:rect id="_x0000_s25871" style="position:absolute;left:3111;top:8233;width:36;height:36" fillcolor="#24282b" stroked="f"/>
                <v:rect id="_x0000_s25872" style="position:absolute;left:3111;top:8305;width:36;height:24" fillcolor="#24282b" stroked="f"/>
                <v:rect id="_x0000_s25873" style="position:absolute;left:3111;top:8365;width:36;height:36" fillcolor="#24282b" stroked="f"/>
                <v:rect id="_x0000_s25874" style="position:absolute;left:3111;top:8425;width:36;height:36" fillcolor="#24282b" stroked="f"/>
                <v:rect id="_x0000_s25875" style="position:absolute;left:3111;top:8497;width:36;height:24" fillcolor="#24282b" stroked="f"/>
                <v:rect id="_x0000_s25876" style="position:absolute;left:3111;top:8557;width:36;height:36" fillcolor="#24282b" stroked="f"/>
                <v:rect id="_x0000_s25877" style="position:absolute;left:3111;top:8689;width:36;height:24" fillcolor="#24282b" stroked="f"/>
                <v:rect id="_x0000_s25878" style="position:absolute;left:3111;top:8749;width:36;height:36" fillcolor="#24282b" stroked="f"/>
                <v:rect id="_x0000_s25879" style="position:absolute;left:3111;top:8809;width:36;height:24" fillcolor="#24282b" stroked="f"/>
                <v:rect id="_x0000_s25880" style="position:absolute;left:3544;top:444;width:36;height:36" fillcolor="#24282b" stroked="f"/>
                <v:rect id="_x0000_s25881" style="position:absolute;left:3544;top:516;width:36;height:36" fillcolor="#24282b" stroked="f"/>
                <v:rect id="_x0000_s25882" style="position:absolute;left:3544;top:576;width:36;height:36" fillcolor="#24282b" stroked="f"/>
                <v:rect id="_x0000_s25883" style="position:absolute;left:3544;top:636;width:36;height:36" fillcolor="#24282b" stroked="f"/>
                <v:rect id="_x0000_s25884" style="position:absolute;left:3544;top:708;width:36;height:24" fillcolor="#24282b" stroked="f"/>
                <v:rect id="_x0000_s25885" style="position:absolute;left:3544;top:768;width:36;height:36" fillcolor="#24282b" stroked="f"/>
                <v:rect id="_x0000_s25886" style="position:absolute;left:3544;top:828;width:36;height:36" fillcolor="#24282b" stroked="f"/>
                <v:rect id="_x0000_s25887" style="position:absolute;left:3544;top:900;width:36;height:24" fillcolor="#24282b" stroked="f"/>
                <v:rect id="_x0000_s25888" style="position:absolute;left:3544;top:960;width:36;height:36" fillcolor="#24282b" stroked="f"/>
                <v:rect id="_x0000_s25889" style="position:absolute;left:3544;top:1020;width:36;height:36" fillcolor="#24282b" stroked="f"/>
                <v:rect id="_x0000_s25890" style="position:absolute;left:3544;top:1092;width:36;height:24" fillcolor="#24282b" stroked="f"/>
                <v:rect id="_x0000_s25891" style="position:absolute;left:3544;top:1152;width:36;height:36" fillcolor="#24282b" stroked="f"/>
                <v:rect id="_x0000_s25892" style="position:absolute;left:3544;top:1212;width:36;height:36" fillcolor="#24282b" stroked="f"/>
                <v:rect id="_x0000_s25893" style="position:absolute;left:3544;top:1284;width:36;height:24" fillcolor="#24282b" stroked="f"/>
                <v:rect id="_x0000_s25894" style="position:absolute;left:3544;top:1344;width:36;height:36" fillcolor="#24282b" stroked="f"/>
                <v:rect id="_x0000_s25895" style="position:absolute;left:3544;top:1404;width:36;height:36" fillcolor="#24282b" stroked="f"/>
                <v:rect id="_x0000_s25896" style="position:absolute;left:3544;top:1476;width:36;height:24" fillcolor="#24282b" stroked="f"/>
                <v:rect id="_x0000_s25897" style="position:absolute;left:3544;top:1536;width:36;height:36" fillcolor="#24282b" stroked="f"/>
                <v:rect id="_x0000_s25898" style="position:absolute;left:3544;top:1596;width:36;height:36" fillcolor="#24282b" stroked="f"/>
                <v:rect id="_x0000_s25899" style="position:absolute;left:3544;top:1656;width:36;height:36" fillcolor="#24282b" stroked="f"/>
                <v:rect id="_x0000_s25900" style="position:absolute;left:3544;top:1728;width:36;height:24" fillcolor="#24282b" stroked="f"/>
                <v:rect id="_x0000_s25901" style="position:absolute;left:3544;top:1788;width:36;height:36" fillcolor="#24282b" stroked="f"/>
                <v:rect id="_x0000_s25902" style="position:absolute;left:3544;top:1848;width:36;height:36" fillcolor="#24282b" stroked="f"/>
                <v:rect id="_x0000_s25903" style="position:absolute;left:3544;top:1920;width:36;height:24" fillcolor="#24282b" stroked="f"/>
                <v:rect id="_x0000_s25904" style="position:absolute;left:3544;top:1980;width:36;height:36" fillcolor="#24282b" stroked="f"/>
                <v:rect id="_x0000_s25905" style="position:absolute;left:3544;top:2040;width:36;height:36" fillcolor="#24282b" stroked="f"/>
                <v:rect id="_x0000_s25906" style="position:absolute;left:3544;top:2112;width:36;height:24" fillcolor="#24282b" stroked="f"/>
                <v:rect id="_x0000_s25907" style="position:absolute;left:3544;top:2172;width:36;height:36" fillcolor="#24282b" stroked="f"/>
                <v:rect id="_x0000_s25908" style="position:absolute;left:3544;top:444;width:36;height:36" fillcolor="#24282b" stroked="f"/>
                <v:rect id="_x0000_s25909" style="position:absolute;left:3544;top:516;width:36;height:36" fillcolor="#24282b" stroked="f"/>
                <v:rect id="_x0000_s25910" style="position:absolute;left:3544;top:576;width:36;height:36" fillcolor="#24282b" stroked="f"/>
                <v:rect id="_x0000_s25911" style="position:absolute;left:3544;top:636;width:36;height:36" fillcolor="#24282b" stroked="f"/>
                <v:rect id="_x0000_s25912" style="position:absolute;left:3544;top:708;width:36;height:24" fillcolor="#24282b" stroked="f"/>
                <v:rect id="_x0000_s25913" style="position:absolute;left:3544;top:768;width:36;height:36" fillcolor="#24282b" stroked="f"/>
                <v:rect id="_x0000_s25914" style="position:absolute;left:3544;top:828;width:36;height:36" fillcolor="#24282b" stroked="f"/>
                <v:rect id="_x0000_s25915" style="position:absolute;left:3544;top:900;width:36;height:24" fillcolor="#24282b" stroked="f"/>
                <v:rect id="_x0000_s25916" style="position:absolute;left:3544;top:960;width:36;height:36" fillcolor="#24282b" stroked="f"/>
                <v:rect id="_x0000_s25917" style="position:absolute;left:3544;top:1020;width:36;height:36" fillcolor="#24282b" stroked="f"/>
                <v:rect id="_x0000_s25918" style="position:absolute;left:3544;top:1092;width:36;height:24" fillcolor="#24282b" stroked="f"/>
                <v:rect id="_x0000_s25919" style="position:absolute;left:3544;top:1152;width:36;height:36" fillcolor="#24282b" stroked="f"/>
                <v:rect id="_x0000_s25920" style="position:absolute;left:3544;top:1212;width:36;height:36" fillcolor="#24282b" stroked="f"/>
                <v:rect id="_x0000_s25921" style="position:absolute;left:3544;top:1284;width:36;height:24" fillcolor="#24282b" stroked="f"/>
                <v:rect id="_x0000_s25922" style="position:absolute;left:3544;top:1344;width:36;height:36" fillcolor="#24282b" stroked="f"/>
                <v:rect id="_x0000_s25923" style="position:absolute;left:3544;top:1404;width:36;height:36" fillcolor="#24282b" stroked="f"/>
                <v:rect id="_x0000_s25924" style="position:absolute;left:3544;top:1476;width:36;height:24" fillcolor="#24282b" stroked="f"/>
                <v:rect id="_x0000_s25925" style="position:absolute;left:3544;top:1536;width:36;height:36" fillcolor="#24282b" stroked="f"/>
                <v:rect id="_x0000_s25926" style="position:absolute;left:3544;top:1596;width:36;height:36" fillcolor="#24282b" stroked="f"/>
                <v:rect id="_x0000_s25927" style="position:absolute;left:3544;top:1656;width:36;height:36" fillcolor="#24282b" stroked="f"/>
                <v:rect id="_x0000_s25928" style="position:absolute;left:3544;top:1728;width:36;height:24" fillcolor="#24282b" stroked="f"/>
                <v:rect id="_x0000_s25929" style="position:absolute;left:3544;top:1788;width:36;height:36" fillcolor="#24282b" stroked="f"/>
                <v:rect id="_x0000_s25930" style="position:absolute;left:3544;top:1848;width:36;height:36" fillcolor="#24282b" stroked="f"/>
                <v:rect id="_x0000_s25931" style="position:absolute;left:3544;top:1920;width:36;height:24" fillcolor="#24282b" stroked="f"/>
                <v:rect id="_x0000_s25932" style="position:absolute;left:3544;top:1980;width:36;height:36" fillcolor="#24282b" stroked="f"/>
                <v:rect id="_x0000_s25933" style="position:absolute;left:3544;top:2040;width:36;height:36" fillcolor="#24282b" stroked="f"/>
                <v:rect id="_x0000_s25934" style="position:absolute;left:3544;top:2112;width:36;height:24" fillcolor="#24282b" stroked="f"/>
                <v:rect id="_x0000_s25935" style="position:absolute;left:3544;top:2172;width:36;height:36" fillcolor="#24282b" stroked="f"/>
                <v:rect id="_x0000_s25936" style="position:absolute;left:3976;top:444;width:24;height:36" fillcolor="#24282b" stroked="f"/>
                <v:rect id="_x0000_s25937" style="position:absolute;left:3976;top:516;width:24;height:36" fillcolor="#24282b" stroked="f"/>
                <v:rect id="_x0000_s25938" style="position:absolute;left:3976;top:576;width:24;height:36" fillcolor="#24282b" stroked="f"/>
                <v:rect id="_x0000_s25939" style="position:absolute;left:3976;top:636;width:24;height:36" fillcolor="#24282b" stroked="f"/>
                <v:rect id="_x0000_s25940" style="position:absolute;left:3976;top:708;width:24;height:24" fillcolor="#24282b" stroked="f"/>
                <v:rect id="_x0000_s25941" style="position:absolute;left:3976;top:768;width:24;height:36" fillcolor="#24282b" stroked="f"/>
                <v:rect id="_x0000_s25942" style="position:absolute;left:3976;top:828;width:24;height:36" fillcolor="#24282b" stroked="f"/>
                <v:rect id="_x0000_s25943" style="position:absolute;left:3976;top:900;width:24;height:24" fillcolor="#24282b" stroked="f"/>
                <v:rect id="_x0000_s25944" style="position:absolute;left:3976;top:960;width:24;height:36" fillcolor="#24282b" stroked="f"/>
                <v:rect id="_x0000_s25945" style="position:absolute;left:3976;top:1020;width:24;height:36" fillcolor="#24282b" stroked="f"/>
                <v:rect id="_x0000_s25946" style="position:absolute;left:3976;top:1092;width:24;height:24" fillcolor="#24282b" stroked="f"/>
                <v:rect id="_x0000_s25947" style="position:absolute;left:3976;top:1152;width:24;height:36" fillcolor="#24282b" stroked="f"/>
                <v:rect id="_x0000_s25948" style="position:absolute;left:3976;top:1212;width:24;height:36" fillcolor="#24282b" stroked="f"/>
                <v:rect id="_x0000_s25949" style="position:absolute;left:3976;top:1284;width:24;height:24" fillcolor="#24282b" stroked="f"/>
                <v:rect id="_x0000_s25950" style="position:absolute;left:3976;top:1344;width:24;height:36" fillcolor="#24282b" stroked="f"/>
                <v:rect id="_x0000_s25951" style="position:absolute;left:3976;top:1404;width:24;height:36" fillcolor="#24282b" stroked="f"/>
                <v:rect id="_x0000_s25952" style="position:absolute;left:3976;top:1476;width:24;height:24" fillcolor="#24282b" stroked="f"/>
                <v:rect id="_x0000_s25953" style="position:absolute;left:3976;top:1536;width:24;height:36" fillcolor="#24282b" stroked="f"/>
                <v:rect id="_x0000_s25954" style="position:absolute;left:3976;top:1596;width:24;height:36" fillcolor="#24282b" stroked="f"/>
                <v:rect id="_x0000_s25955" style="position:absolute;left:3976;top:1656;width:24;height:36" fillcolor="#24282b" stroked="f"/>
                <v:rect id="_x0000_s25956" style="position:absolute;left:3976;top:1728;width:24;height:24" fillcolor="#24282b" stroked="f"/>
                <v:rect id="_x0000_s25957" style="position:absolute;left:3976;top:1788;width:24;height:36" fillcolor="#24282b" stroked="f"/>
                <v:rect id="_x0000_s25958" style="position:absolute;left:3976;top:1848;width:24;height:36" fillcolor="#24282b" stroked="f"/>
                <v:rect id="_x0000_s25959" style="position:absolute;left:3976;top:1920;width:24;height:24" fillcolor="#24282b" stroked="f"/>
                <v:rect id="_x0000_s25960" style="position:absolute;left:3976;top:1980;width:24;height:36" fillcolor="#24282b" stroked="f"/>
                <v:rect id="_x0000_s25961" style="position:absolute;left:3976;top:2040;width:24;height:36" fillcolor="#24282b" stroked="f"/>
                <v:rect id="_x0000_s25962" style="position:absolute;left:3976;top:2112;width:24;height:24" fillcolor="#24282b" stroked="f"/>
                <v:rect id="_x0000_s25963" style="position:absolute;left:3976;top:2172;width:24;height:36" fillcolor="#24282b" stroked="f"/>
                <v:rect id="_x0000_s25964" style="position:absolute;left:3976;top:2232;width:24;height:36" fillcolor="#24282b" stroked="f"/>
                <v:rect id="_x0000_s25965" style="position:absolute;left:3976;top:2292;width:24;height:36" fillcolor="#24282b" stroked="f"/>
                <v:rect id="_x0000_s25966" style="position:absolute;left:3976;top:2364;width:24;height:24" fillcolor="#24282b" stroked="f"/>
                <v:rect id="_x0000_s25967" style="position:absolute;left:3976;top:2424;width:24;height:36" fillcolor="#24282b" stroked="f"/>
                <v:rect id="_x0000_s25968" style="position:absolute;left:3976;top:2484;width:24;height:36" fillcolor="#24282b" stroked="f"/>
                <v:rect id="_x0000_s25969" style="position:absolute;left:3976;top:2556;width:24;height:24" fillcolor="#24282b" stroked="f"/>
                <v:rect id="_x0000_s25970" style="position:absolute;left:3976;top:2616;width:24;height:36" fillcolor="#24282b" stroked="f"/>
                <v:rect id="_x0000_s25971" style="position:absolute;left:3976;top:2676;width:24;height:36" fillcolor="#24282b" stroked="f"/>
                <v:rect id="_x0000_s25972" style="position:absolute;left:3976;top:2748;width:24;height:24" fillcolor="#24282b" stroked="f"/>
                <v:rect id="_x0000_s25973" style="position:absolute;left:3976;top:2808;width:24;height:36" fillcolor="#24282b" stroked="f"/>
                <v:rect id="_x0000_s25974" style="position:absolute;left:3976;top:2868;width:24;height:36" fillcolor="#24282b" stroked="f"/>
                <v:rect id="_x0000_s25975" style="position:absolute;left:3976;top:2928;width:24;height:36" fillcolor="#24282b" stroked="f"/>
                <v:rect id="_x0000_s25976" style="position:absolute;left:3976;top:3000;width:24;height:24" fillcolor="#24282b" stroked="f"/>
                <v:rect id="_x0000_s25977" style="position:absolute;left:3976;top:3060;width:24;height:36" fillcolor="#24282b" stroked="f"/>
                <v:rect id="_x0000_s25978" style="position:absolute;left:3976;top:3121;width:24;height:36" fillcolor="#24282b" stroked="f"/>
                <v:rect id="_x0000_s25979" style="position:absolute;left:3976;top:3193;width:24;height:24" fillcolor="#24282b" stroked="f"/>
                <v:rect id="_x0000_s25980" style="position:absolute;left:3976;top:3253;width:24;height:36" fillcolor="#24282b" stroked="f"/>
                <v:rect id="_x0000_s25981" style="position:absolute;left:3976;top:3313;width:24;height:36" fillcolor="#24282b" stroked="f"/>
                <v:rect id="_x0000_s25982" style="position:absolute;left:3976;top:3385;width:24;height:24" fillcolor="#24282b" stroked="f"/>
                <v:rect id="_x0000_s25983" style="position:absolute;left:3976;top:3445;width:24;height:36" fillcolor="#24282b" stroked="f"/>
                <v:rect id="_x0000_s25984" style="position:absolute;left:3976;top:3505;width:24;height:36" fillcolor="#24282b" stroked="f"/>
                <v:rect id="_x0000_s25985" style="position:absolute;left:3976;top:3565;width:24;height:36" fillcolor="#24282b" stroked="f"/>
                <v:shape id="_x0000_s25986" style="position:absolute;left:3976;top:3637;width:36;height:36" coordsize="3,3" path="m2,l,,,3r3,l2,xe" fillcolor="#24282b" stroked="f">
                  <v:path arrowok="t"/>
                </v:shape>
                <v:rect id="_x0000_s25987" style="position:absolute;left:3976;top:3697;width:36;height:36" fillcolor="#24282b" stroked="f"/>
                <v:rect id="_x0000_s25988" style="position:absolute;left:3976;top:3769;width:36;height:24" fillcolor="#24282b" stroked="f"/>
                <v:rect id="_x0000_s25989" style="position:absolute;left:3976;top:3829;width:36;height:36" fillcolor="#24282b" stroked="f"/>
                <v:rect id="_x0000_s25990" style="position:absolute;left:3976;top:3889;width:36;height:36" fillcolor="#24282b" stroked="f"/>
                <v:rect id="_x0000_s25991" style="position:absolute;left:3976;top:3949;width:36;height:36" fillcolor="#24282b" stroked="f"/>
                <v:rect id="_x0000_s25992" style="position:absolute;left:3976;top:4021;width:36;height:36" fillcolor="#24282b" stroked="f"/>
                <v:rect id="_x0000_s25993" style="position:absolute;left:3976;top:4081;width:36;height:36" fillcolor="#24282b" stroked="f"/>
                <v:rect id="_x0000_s25994" style="position:absolute;left:3976;top:4141;width:36;height:36" fillcolor="#24282b" stroked="f"/>
                <v:rect id="_x0000_s25995" style="position:absolute;left:3976;top:4213;width:36;height:24" fillcolor="#24282b" stroked="f"/>
                <v:rect id="_x0000_s25996" style="position:absolute;left:3976;top:4273;width:36;height:36" fillcolor="#24282b" stroked="f"/>
                <v:rect id="_x0000_s25997" style="position:absolute;left:3976;top:4333;width:36;height:36" fillcolor="#24282b" stroked="f"/>
                <v:rect id="_x0000_s25998" style="position:absolute;left:3976;top:4405;width:36;height:24" fillcolor="#24282b" stroked="f"/>
                <v:rect id="_x0000_s25999" style="position:absolute;left:3976;top:4465;width:36;height:36" fillcolor="#24282b" stroked="f"/>
                <v:rect id="_x0000_s26000" style="position:absolute;left:3976;top:4525;width:36;height:36" fillcolor="#24282b" stroked="f"/>
                <v:rect id="_x0000_s26001" style="position:absolute;left:3976;top:4585;width:36;height:36" fillcolor="#24282b" stroked="f"/>
                <v:rect id="_x0000_s26002" style="position:absolute;left:3976;top:4657;width:36;height:36" fillcolor="#24282b" stroked="f"/>
                <v:rect id="_x0000_s26003" style="position:absolute;left:3976;top:4717;width:36;height:36" fillcolor="#24282b" stroked="f"/>
                <v:rect id="_x0000_s26004" style="position:absolute;left:3976;top:4777;width:36;height:36" fillcolor="#24282b" stroked="f"/>
                <v:rect id="_x0000_s26005" style="position:absolute;left:3976;top:4849;width:36;height:12" fillcolor="#24282b" stroked="f"/>
                <v:rect id="_x0000_s26006" style="position:absolute;left:3976;top:4897;width:36;height:36" fillcolor="#24282b" stroked="f"/>
                <v:rect id="_x0000_s26007" style="position:absolute;left:3976;top:4957;width:36;height:36" fillcolor="#24282b" stroked="f"/>
                <v:rect id="_x0000_s26008" style="position:absolute;left:3976;top:5029;width:36;height:24" fillcolor="#24282b" stroked="f"/>
                <v:rect id="_x0000_s26009" style="position:absolute;left:3976;top:5089;width:36;height:36" fillcolor="#24282b" stroked="f"/>
                <v:rect id="_x0000_s26010" style="position:absolute;left:3976;top:5149;width:36;height:36" fillcolor="#24282b" stroked="f"/>
                <v:rect id="_x0000_s26011" style="position:absolute;left:3976;top:5209;width:36;height:36" fillcolor="#24282b" stroked="f"/>
                <v:rect id="_x0000_s26012" style="position:absolute;left:3976;top:5281;width:36;height:36" fillcolor="#24282b" stroked="f"/>
                <v:rect id="_x0000_s26013" style="position:absolute;left:3976;top:5341;width:36;height:36" fillcolor="#24282b" stroked="f"/>
                <v:rect id="_x0000_s26014" style="position:absolute;left:3976;top:5401;width:36;height:36" fillcolor="#24282b" stroked="f"/>
                <v:rect id="_x0000_s26015" style="position:absolute;left:3976;top:5473;width:36;height:24" fillcolor="#24282b" stroked="f"/>
                <v:rect id="_x0000_s26016" style="position:absolute;left:3976;top:5533;width:36;height:36" fillcolor="#24282b" stroked="f"/>
                <v:rect id="_x0000_s26017" style="position:absolute;left:3976;top:5593;width:36;height:36" fillcolor="#24282b" stroked="f"/>
                <v:rect id="_x0000_s26018" style="position:absolute;left:3976;top:5665;width:36;height:24" fillcolor="#24282b" stroked="f"/>
                <v:rect id="_x0000_s26019" style="position:absolute;left:3976;top:5725;width:36;height:36" fillcolor="#24282b" stroked="f"/>
                <v:rect id="_x0000_s26020" style="position:absolute;left:3976;top:5785;width:36;height:36" fillcolor="#24282b" stroked="f"/>
                <v:rect id="_x0000_s26021" style="position:absolute;left:3976;top:5845;width:36;height:36" fillcolor="#24282b" stroked="f"/>
                <v:rect id="_x0000_s26022" style="position:absolute;left:3976;top:5917;width:36;height:36" fillcolor="#24282b" stroked="f"/>
                <v:rect id="_x0000_s26023" style="position:absolute;left:3976;top:5977;width:36;height:36" fillcolor="#24282b" stroked="f"/>
                <v:rect id="_x0000_s26024" style="position:absolute;left:3976;top:6049;width:36;height:24" fillcolor="#24282b" stroked="f"/>
                <v:rect id="_x0000_s26025" style="position:absolute;left:3976;top:6109;width:36;height:36" fillcolor="#24282b" stroked="f"/>
                <v:rect id="_x0000_s26026" style="position:absolute;left:3976;top:6169;width:36;height:36" fillcolor="#24282b" stroked="f"/>
              </v:group>
              <v:group id="_x0000_s26027" style="position:absolute;left:2150;top:444;width:5177;height:9074" coordorigin="2150,444" coordsize="5177,9074">
                <v:rect id="_x0000_s26028" style="position:absolute;left:3976;top:6241;width:36;height:24" fillcolor="#24282b" stroked="f"/>
                <v:rect id="_x0000_s26029" style="position:absolute;left:3976;top:6301;width:36;height:36" fillcolor="#24282b" stroked="f"/>
                <v:rect id="_x0000_s26030" style="position:absolute;left:3976;top:6361;width:36;height:36" fillcolor="#24282b" stroked="f"/>
                <v:rect id="_x0000_s26031" style="position:absolute;left:3976;top:6421;width:36;height:36" fillcolor="#24282b" stroked="f"/>
                <v:rect id="_x0000_s26032" style="position:absolute;left:3976;top:6493;width:36;height:24" fillcolor="#24282b" stroked="f"/>
                <v:rect id="_x0000_s26033" style="position:absolute;left:3976;top:6553;width:36;height:36" fillcolor="#24282b" stroked="f"/>
                <v:rect id="_x0000_s26034" style="position:absolute;left:3976;top:6613;width:36;height:36" fillcolor="#24282b" stroked="f"/>
                <v:rect id="_x0000_s26035" style="position:absolute;left:3976;top:6685;width:36;height:24" fillcolor="#24282b" stroked="f"/>
                <v:rect id="_x0000_s26036" style="position:absolute;left:3976;top:6745;width:36;height:36" fillcolor="#24282b" stroked="f"/>
                <v:rect id="_x0000_s26037" style="position:absolute;left:3976;top:6805;width:36;height:36" fillcolor="#24282b" stroked="f"/>
                <v:rect id="_x0000_s26038" style="position:absolute;left:3976;top:444;width:24;height:36" fillcolor="#24282b" stroked="f"/>
                <v:rect id="_x0000_s26039" style="position:absolute;left:3976;top:516;width:24;height:36" fillcolor="#24282b" stroked="f"/>
                <v:rect id="_x0000_s26040" style="position:absolute;left:3976;top:576;width:24;height:36" fillcolor="#24282b" stroked="f"/>
                <v:rect id="_x0000_s26041" style="position:absolute;left:3976;top:636;width:24;height:36" fillcolor="#24282b" stroked="f"/>
                <v:rect id="_x0000_s26042" style="position:absolute;left:3976;top:708;width:24;height:24" fillcolor="#24282b" stroked="f"/>
                <v:rect id="_x0000_s26043" style="position:absolute;left:3976;top:768;width:24;height:36" fillcolor="#24282b" stroked="f"/>
                <v:rect id="_x0000_s26044" style="position:absolute;left:3976;top:828;width:24;height:36" fillcolor="#24282b" stroked="f"/>
                <v:rect id="_x0000_s26045" style="position:absolute;left:3976;top:900;width:24;height:24" fillcolor="#24282b" stroked="f"/>
                <v:rect id="_x0000_s26046" style="position:absolute;left:3976;top:960;width:24;height:36" fillcolor="#24282b" stroked="f"/>
                <v:rect id="_x0000_s26047" style="position:absolute;left:3976;top:1020;width:24;height:36" fillcolor="#24282b" stroked="f"/>
                <v:rect id="_x0000_s26048" style="position:absolute;left:3976;top:1092;width:24;height:24" fillcolor="#24282b" stroked="f"/>
                <v:rect id="_x0000_s26049" style="position:absolute;left:3976;top:1152;width:24;height:36" fillcolor="#24282b" stroked="f"/>
                <v:rect id="_x0000_s26050" style="position:absolute;left:3976;top:1212;width:24;height:36" fillcolor="#24282b" stroked="f"/>
                <v:rect id="_x0000_s26051" style="position:absolute;left:3976;top:1284;width:24;height:24" fillcolor="#24282b" stroked="f"/>
                <v:rect id="_x0000_s26052" style="position:absolute;left:3976;top:1344;width:24;height:36" fillcolor="#24282b" stroked="f"/>
                <v:rect id="_x0000_s26053" style="position:absolute;left:3976;top:1404;width:24;height:36" fillcolor="#24282b" stroked="f"/>
                <v:rect id="_x0000_s26054" style="position:absolute;left:3976;top:1476;width:24;height:24" fillcolor="#24282b" stroked="f"/>
                <v:rect id="_x0000_s26055" style="position:absolute;left:3976;top:1536;width:24;height:36" fillcolor="#24282b" stroked="f"/>
                <v:rect id="_x0000_s26056" style="position:absolute;left:3976;top:1596;width:24;height:36" fillcolor="#24282b" stroked="f"/>
                <v:rect id="_x0000_s26057" style="position:absolute;left:3976;top:1656;width:24;height:36" fillcolor="#24282b" stroked="f"/>
                <v:rect id="_x0000_s26058" style="position:absolute;left:3976;top:1728;width:24;height:24" fillcolor="#24282b" stroked="f"/>
                <v:rect id="_x0000_s26059" style="position:absolute;left:3976;top:1788;width:24;height:36" fillcolor="#24282b" stroked="f"/>
                <v:rect id="_x0000_s26060" style="position:absolute;left:3976;top:1848;width:24;height:36" fillcolor="#24282b" stroked="f"/>
                <v:rect id="_x0000_s26061" style="position:absolute;left:3976;top:1920;width:24;height:24" fillcolor="#24282b" stroked="f"/>
                <v:rect id="_x0000_s26062" style="position:absolute;left:3976;top:1980;width:24;height:36" fillcolor="#24282b" stroked="f"/>
                <v:rect id="_x0000_s26063" style="position:absolute;left:3976;top:2040;width:24;height:36" fillcolor="#24282b" stroked="f"/>
                <v:rect id="_x0000_s26064" style="position:absolute;left:3976;top:2112;width:24;height:24" fillcolor="#24282b" stroked="f"/>
                <v:rect id="_x0000_s26065" style="position:absolute;left:3976;top:2172;width:24;height:36" fillcolor="#24282b" stroked="f"/>
                <v:rect id="_x0000_s26066" style="position:absolute;left:3976;top:2232;width:24;height:36" fillcolor="#24282b" stroked="f"/>
                <v:rect id="_x0000_s26067" style="position:absolute;left:3976;top:2292;width:24;height:36" fillcolor="#24282b" stroked="f"/>
                <v:rect id="_x0000_s26068" style="position:absolute;left:3976;top:2364;width:24;height:24" fillcolor="#24282b" stroked="f"/>
                <v:rect id="_x0000_s26069" style="position:absolute;left:3976;top:2424;width:24;height:36" fillcolor="#24282b" stroked="f"/>
                <v:rect id="_x0000_s26070" style="position:absolute;left:3976;top:2484;width:24;height:36" fillcolor="#24282b" stroked="f"/>
                <v:rect id="_x0000_s26071" style="position:absolute;left:3976;top:2556;width:24;height:24" fillcolor="#24282b" stroked="f"/>
                <v:rect id="_x0000_s26072" style="position:absolute;left:3976;top:2616;width:24;height:36" fillcolor="#24282b" stroked="f"/>
                <v:rect id="_x0000_s26073" style="position:absolute;left:3976;top:2676;width:24;height:36" fillcolor="#24282b" stroked="f"/>
                <v:rect id="_x0000_s26074" style="position:absolute;left:3976;top:2748;width:24;height:24" fillcolor="#24282b" stroked="f"/>
                <v:rect id="_x0000_s26075" style="position:absolute;left:3976;top:2808;width:24;height:36" fillcolor="#24282b" stroked="f"/>
                <v:rect id="_x0000_s26076" style="position:absolute;left:3976;top:2868;width:24;height:36" fillcolor="#24282b" stroked="f"/>
                <v:rect id="_x0000_s26077" style="position:absolute;left:3976;top:2928;width:24;height:36" fillcolor="#24282b" stroked="f"/>
                <v:rect id="_x0000_s26078" style="position:absolute;left:3976;top:3000;width:24;height:24" fillcolor="#24282b" stroked="f"/>
                <v:rect id="_x0000_s26079" style="position:absolute;left:3976;top:3060;width:24;height:36" fillcolor="#24282b" stroked="f"/>
                <v:rect id="_x0000_s26080" style="position:absolute;left:3976;top:3121;width:24;height:36" fillcolor="#24282b" stroked="f"/>
                <v:rect id="_x0000_s26081" style="position:absolute;left:3976;top:3193;width:24;height:24" fillcolor="#24282b" stroked="f"/>
                <v:rect id="_x0000_s26082" style="position:absolute;left:3976;top:3253;width:24;height:36" fillcolor="#24282b" stroked="f"/>
                <v:rect id="_x0000_s26083" style="position:absolute;left:3976;top:3313;width:24;height:36" fillcolor="#24282b" stroked="f"/>
                <v:rect id="_x0000_s26084" style="position:absolute;left:3976;top:3385;width:24;height:24" fillcolor="#24282b" stroked="f"/>
                <v:rect id="_x0000_s26085" style="position:absolute;left:3976;top:3445;width:24;height:36" fillcolor="#24282b" stroked="f"/>
                <v:rect id="_x0000_s26086" style="position:absolute;left:3976;top:3505;width:24;height:36" fillcolor="#24282b" stroked="f"/>
                <v:rect id="_x0000_s26087" style="position:absolute;left:3976;top:3565;width:24;height:36" fillcolor="#24282b" stroked="f"/>
                <v:shape id="_x0000_s26088" style="position:absolute;left:3976;top:3637;width:36;height:36" coordsize="3,3" path="m2,l,,,3r3,l2,xe" fillcolor="#24282b" stroked="f">
                  <v:path arrowok="t"/>
                </v:shape>
                <v:rect id="_x0000_s26089" style="position:absolute;left:3976;top:3697;width:36;height:36" fillcolor="#24282b" stroked="f"/>
                <v:rect id="_x0000_s26090" style="position:absolute;left:3976;top:3769;width:36;height:24" fillcolor="#24282b" stroked="f"/>
                <v:rect id="_x0000_s26091" style="position:absolute;left:3976;top:3829;width:36;height:36" fillcolor="#24282b" stroked="f"/>
                <v:rect id="_x0000_s26092" style="position:absolute;left:3976;top:3889;width:36;height:36" fillcolor="#24282b" stroked="f"/>
                <v:rect id="_x0000_s26093" style="position:absolute;left:3976;top:3949;width:36;height:36" fillcolor="#24282b" stroked="f"/>
                <v:rect id="_x0000_s26094" style="position:absolute;left:3976;top:4021;width:36;height:36" fillcolor="#24282b" stroked="f"/>
                <v:rect id="_x0000_s26095" style="position:absolute;left:3976;top:4081;width:36;height:36" fillcolor="#24282b" stroked="f"/>
                <v:rect id="_x0000_s26096" style="position:absolute;left:3976;top:4141;width:36;height:36" fillcolor="#24282b" stroked="f"/>
                <v:rect id="_x0000_s26097" style="position:absolute;left:3976;top:4213;width:36;height:24" fillcolor="#24282b" stroked="f"/>
                <v:rect id="_x0000_s26098" style="position:absolute;left:3976;top:4273;width:36;height:36" fillcolor="#24282b" stroked="f"/>
                <v:rect id="_x0000_s26099" style="position:absolute;left:3976;top:4333;width:36;height:36" fillcolor="#24282b" stroked="f"/>
                <v:rect id="_x0000_s26100" style="position:absolute;left:3976;top:4405;width:36;height:24" fillcolor="#24282b" stroked="f"/>
                <v:rect id="_x0000_s26101" style="position:absolute;left:3976;top:4465;width:36;height:36" fillcolor="#24282b" stroked="f"/>
                <v:rect id="_x0000_s26102" style="position:absolute;left:3976;top:4525;width:36;height:36" fillcolor="#24282b" stroked="f"/>
                <v:rect id="_x0000_s26103" style="position:absolute;left:3976;top:4585;width:36;height:36" fillcolor="#24282b" stroked="f"/>
                <v:rect id="_x0000_s26104" style="position:absolute;left:3976;top:4657;width:36;height:36" fillcolor="#24282b" stroked="f"/>
                <v:rect id="_x0000_s26105" style="position:absolute;left:3976;top:4717;width:36;height:36" fillcolor="#24282b" stroked="f"/>
                <v:rect id="_x0000_s26106" style="position:absolute;left:3976;top:4777;width:36;height:36" fillcolor="#24282b" stroked="f"/>
                <v:rect id="_x0000_s26107" style="position:absolute;left:3976;top:4849;width:36;height:12" fillcolor="#24282b" stroked="f"/>
                <v:rect id="_x0000_s26108" style="position:absolute;left:3976;top:4897;width:36;height:36" fillcolor="#24282b" stroked="f"/>
                <v:rect id="_x0000_s26109" style="position:absolute;left:3976;top:4957;width:36;height:36" fillcolor="#24282b" stroked="f"/>
                <v:rect id="_x0000_s26110" style="position:absolute;left:3976;top:5029;width:36;height:24" fillcolor="#24282b" stroked="f"/>
                <v:rect id="_x0000_s26111" style="position:absolute;left:3976;top:5089;width:36;height:36" fillcolor="#24282b" stroked="f"/>
                <v:rect id="_x0000_s26112" style="position:absolute;left:3976;top:5149;width:36;height:36" fillcolor="#24282b" stroked="f"/>
                <v:rect id="_x0000_s26113" style="position:absolute;left:3976;top:5209;width:36;height:36" fillcolor="#24282b" stroked="f"/>
                <v:rect id="_x0000_s26114" style="position:absolute;left:3976;top:5281;width:36;height:36" fillcolor="#24282b" stroked="f"/>
                <v:rect id="_x0000_s26115" style="position:absolute;left:3976;top:5341;width:36;height:36" fillcolor="#24282b" stroked="f"/>
                <v:rect id="_x0000_s26116" style="position:absolute;left:3976;top:5401;width:36;height:36" fillcolor="#24282b" stroked="f"/>
                <v:rect id="_x0000_s26117" style="position:absolute;left:3976;top:5473;width:36;height:24" fillcolor="#24282b" stroked="f"/>
                <v:rect id="_x0000_s26118" style="position:absolute;left:3976;top:5533;width:36;height:36" fillcolor="#24282b" stroked="f"/>
                <v:rect id="_x0000_s26119" style="position:absolute;left:3976;top:5593;width:36;height:36" fillcolor="#24282b" stroked="f"/>
                <v:rect id="_x0000_s26120" style="position:absolute;left:3976;top:5665;width:36;height:24" fillcolor="#24282b" stroked="f"/>
                <v:rect id="_x0000_s26121" style="position:absolute;left:3976;top:5725;width:36;height:36" fillcolor="#24282b" stroked="f"/>
                <v:rect id="_x0000_s26122" style="position:absolute;left:3976;top:5785;width:36;height:36" fillcolor="#24282b" stroked="f"/>
                <v:rect id="_x0000_s26123" style="position:absolute;left:3976;top:5845;width:36;height:36" fillcolor="#24282b" stroked="f"/>
                <v:rect id="_x0000_s26124" style="position:absolute;left:3976;top:5917;width:36;height:36" fillcolor="#24282b" stroked="f"/>
                <v:rect id="_x0000_s26125" style="position:absolute;left:3976;top:5977;width:36;height:36" fillcolor="#24282b" stroked="f"/>
                <v:rect id="_x0000_s26126" style="position:absolute;left:3976;top:6049;width:36;height:24" fillcolor="#24282b" stroked="f"/>
                <v:rect id="_x0000_s26127" style="position:absolute;left:3976;top:6109;width:36;height:36" fillcolor="#24282b" stroked="f"/>
                <v:rect id="_x0000_s26128" style="position:absolute;left:3976;top:6169;width:36;height:36" fillcolor="#24282b" stroked="f"/>
                <v:rect id="_x0000_s26129" style="position:absolute;left:3976;top:6241;width:36;height:24" fillcolor="#24282b" stroked="f"/>
                <v:rect id="_x0000_s26130" style="position:absolute;left:3976;top:6301;width:36;height:36" fillcolor="#24282b" stroked="f"/>
                <v:rect id="_x0000_s26131" style="position:absolute;left:3976;top:6361;width:36;height:36" fillcolor="#24282b" stroked="f"/>
                <v:rect id="_x0000_s26132" style="position:absolute;left:3976;top:6421;width:36;height:36" fillcolor="#24282b" stroked="f"/>
                <v:rect id="_x0000_s26133" style="position:absolute;left:3976;top:6493;width:36;height:24" fillcolor="#24282b" stroked="f"/>
                <v:rect id="_x0000_s26134" style="position:absolute;left:3976;top:6553;width:36;height:36" fillcolor="#24282b" stroked="f"/>
                <v:rect id="_x0000_s26135" style="position:absolute;left:3976;top:6613;width:36;height:36" fillcolor="#24282b" stroked="f"/>
                <v:rect id="_x0000_s26136" style="position:absolute;left:3976;top:6685;width:36;height:24" fillcolor="#24282b" stroked="f"/>
                <v:rect id="_x0000_s26137" style="position:absolute;left:3976;top:6745;width:36;height:36" fillcolor="#24282b" stroked="f"/>
                <v:rect id="_x0000_s26138" style="position:absolute;left:3976;top:6805;width:36;height:36" fillcolor="#24282b" stroked="f"/>
                <v:line id="_x0000_s26139" style="position:absolute" from="3123,624" to="3544,636" strokecolor="#24282b" strokeweight=".6pt">
                  <v:stroke joinstyle="miter"/>
                </v:line>
                <v:shape id="_x0000_s26140" style="position:absolute;left:3123;top:576;width:108;height:108" coordsize="9,9" path="m9,l,4,9,9e" filled="f" strokecolor="#24282b" strokeweight=".6pt">
                  <v:stroke joinstyle="miter"/>
                  <v:path arrowok="t"/>
                </v:shape>
                <v:shape id="_x0000_s26141" style="position:absolute;left:3435;top:576;width:109;height:108" coordsize="9,9" path="m,9l9,4,,e" filled="f" strokecolor="#24282b" strokeweight=".6pt">
                  <v:stroke joinstyle="miter"/>
                  <v:path arrowok="t"/>
                </v:shape>
                <v:line id="_x0000_s26142" style="position:absolute" from="2150,876" to="2523,877" strokecolor="#24282b" strokeweight=".6pt">
                  <v:stroke joinstyle="miter"/>
                </v:line>
                <v:shape id="_x0000_s26143" style="position:absolute;left:2414;top:816;width:109;height:108" coordsize="9,9" path="m,9l9,5,,e" filled="f" strokecolor="#24282b" strokeweight=".6pt">
                  <v:stroke joinstyle="miter"/>
                  <v:path arrowok="t"/>
                </v:shape>
                <v:line id="_x0000_s26144" style="position:absolute" from="2150,876" to="2523,877" strokecolor="#24282b" strokeweight=".6pt">
                  <v:stroke joinstyle="miter"/>
                </v:line>
                <v:shape id="_x0000_s26145" style="position:absolute;left:2414;top:816;width:109;height:108" coordsize="9,9" path="m,9l9,5,,e" filled="f" strokecolor="#24282b" strokeweight=".6pt">
                  <v:stroke joinstyle="miter"/>
                  <v:path arrowok="t"/>
                </v:shape>
                <v:line id="_x0000_s26146" style="position:absolute;flip:y" from="3135,9001" to="3136,9518" strokecolor="#24282b" strokeweight=".6pt">
                  <v:stroke joinstyle="miter"/>
                </v:line>
                <v:shape id="_x0000_s26147" style="position:absolute;left:3075;top:9001;width:108;height:96" coordsize="9,8" path="m9,8l5,,,8e" filled="f" strokecolor="#24282b" strokeweight=".6pt">
                  <v:stroke joinstyle="miter"/>
                  <v:path arrowok="t"/>
                </v:shape>
                <v:shape id="_x0000_s26148" style="position:absolute;left:3075;top:9001;width:108;height:96" coordsize="9,8" path="m9,8l5,,,8e" filled="f" strokecolor="#24282b" strokeweight=".6pt">
                  <v:stroke joinstyle="miter"/>
                  <v:path arrowok="t"/>
                </v:shape>
                <v:rect id="_x0000_s26149" style="position:absolute;left:3760;top:2532;width:36;height:36" fillcolor="#24282b" stroked="f"/>
                <v:rect id="_x0000_s26150" style="position:absolute;left:3760;top:2604;width:36;height:24" fillcolor="#24282b" stroked="f"/>
                <v:rect id="_x0000_s26151" style="position:absolute;left:3760;top:2664;width:36;height:36" fillcolor="#24282b" stroked="f"/>
                <v:rect id="_x0000_s26152" style="position:absolute;left:3760;top:2724;width:36;height:36" fillcolor="#24282b" stroked="f"/>
                <v:rect id="_x0000_s26153" style="position:absolute;left:3760;top:2796;width:36;height:24" fillcolor="#24282b" stroked="f"/>
                <v:rect id="_x0000_s26154" style="position:absolute;left:3760;top:2856;width:36;height:24" fillcolor="#24282b" stroked="f"/>
                <v:rect id="_x0000_s26155" style="position:absolute;left:3760;top:2916;width:36;height:36" fillcolor="#24282b" stroked="f"/>
                <v:rect id="_x0000_s26156" style="position:absolute;left:3760;top:2976;width:36;height:36" fillcolor="#24282b" stroked="f"/>
                <v:rect id="_x0000_s26157" style="position:absolute;left:3760;top:3048;width:36;height:24" fillcolor="#24282b" stroked="f"/>
                <v:rect id="_x0000_s26158" style="position:absolute;left:3760;top:3108;width:36;height:37" fillcolor="#24282b" stroked="f"/>
                <v:rect id="_x0000_s26159" style="position:absolute;left:3760;top:3169;width:36;height:36" fillcolor="#24282b" stroked="f"/>
                <v:rect id="_x0000_s26160" style="position:absolute;left:3760;top:3241;width:36;height:24" fillcolor="#24282b" stroked="f"/>
                <v:rect id="_x0000_s26161" style="position:absolute;left:3760;top:3301;width:36;height:36" fillcolor="#24282b" stroked="f"/>
                <v:rect id="_x0000_s26162" style="position:absolute;left:3760;top:3361;width:36;height:36" fillcolor="#24282b" stroked="f"/>
                <v:rect id="_x0000_s26163" style="position:absolute;left:3760;top:3433;width:36;height:24" fillcolor="#24282b" stroked="f"/>
                <v:rect id="_x0000_s26164" style="position:absolute;left:3760;top:3493;width:36;height:24" fillcolor="#24282b" stroked="f"/>
                <v:rect id="_x0000_s26165" style="position:absolute;left:3760;top:3553;width:36;height:36" fillcolor="#24282b" stroked="f"/>
                <v:rect id="_x0000_s26166" style="position:absolute;left:3760;top:3625;width:36;height:24" fillcolor="#24282b" stroked="f"/>
                <v:rect id="_x0000_s26167" style="position:absolute;left:3760;top:3685;width:36;height:36" fillcolor="#24282b" stroked="f"/>
                <v:rect id="_x0000_s26168" style="position:absolute;left:3760;top:3745;width:36;height:36" fillcolor="#24282b" stroked="f"/>
                <v:rect id="_x0000_s26169" style="position:absolute;left:3760;top:3817;width:36;height:24" fillcolor="#24282b" stroked="f"/>
                <v:rect id="_x0000_s26170" style="position:absolute;left:3760;top:3877;width:36;height:24" fillcolor="#24282b" stroked="f"/>
                <v:rect id="_x0000_s26171" style="position:absolute;left:3760;top:3937;width:36;height:36" fillcolor="#24282b" stroked="f"/>
                <v:rect id="_x0000_s26172" style="position:absolute;left:3760;top:3997;width:36;height:36" fillcolor="#24282b" stroked="f"/>
                <v:rect id="_x0000_s26173" style="position:absolute;left:3760;top:4069;width:36;height:24" fillcolor="#24282b" stroked="f"/>
                <v:rect id="_x0000_s26174" style="position:absolute;left:3760;top:4129;width:36;height:36" fillcolor="#24282b" stroked="f"/>
                <v:rect id="_x0000_s26175" style="position:absolute;left:3760;top:2532;width:36;height:36" fillcolor="#24282b" stroked="f"/>
                <v:rect id="_x0000_s26176" style="position:absolute;left:3760;top:2604;width:36;height:24" fillcolor="#24282b" stroked="f"/>
                <v:rect id="_x0000_s26177" style="position:absolute;left:3760;top:2664;width:36;height:36" fillcolor="#24282b" stroked="f"/>
                <v:rect id="_x0000_s26178" style="position:absolute;left:3760;top:2724;width:36;height:36" fillcolor="#24282b" stroked="f"/>
                <v:rect id="_x0000_s26179" style="position:absolute;left:3760;top:2796;width:36;height:24" fillcolor="#24282b" stroked="f"/>
                <v:rect id="_x0000_s26180" style="position:absolute;left:3760;top:2856;width:36;height:24" fillcolor="#24282b" stroked="f"/>
                <v:rect id="_x0000_s26181" style="position:absolute;left:3760;top:2916;width:36;height:36" fillcolor="#24282b" stroked="f"/>
                <v:rect id="_x0000_s26182" style="position:absolute;left:3760;top:2976;width:36;height:36" fillcolor="#24282b" stroked="f"/>
                <v:rect id="_x0000_s26183" style="position:absolute;left:3760;top:3048;width:36;height:24" fillcolor="#24282b" stroked="f"/>
                <v:rect id="_x0000_s26184" style="position:absolute;left:3760;top:3108;width:36;height:37" fillcolor="#24282b" stroked="f"/>
                <v:rect id="_x0000_s26185" style="position:absolute;left:3760;top:3169;width:36;height:36" fillcolor="#24282b" stroked="f"/>
                <v:rect id="_x0000_s26186" style="position:absolute;left:3760;top:3241;width:36;height:24" fillcolor="#24282b" stroked="f"/>
                <v:rect id="_x0000_s26187" style="position:absolute;left:3760;top:3301;width:36;height:36" fillcolor="#24282b" stroked="f"/>
                <v:rect id="_x0000_s26188" style="position:absolute;left:3760;top:3361;width:36;height:36" fillcolor="#24282b" stroked="f"/>
                <v:rect id="_x0000_s26189" style="position:absolute;left:3760;top:3433;width:36;height:24" fillcolor="#24282b" stroked="f"/>
                <v:rect id="_x0000_s26190" style="position:absolute;left:3760;top:3493;width:36;height:24" fillcolor="#24282b" stroked="f"/>
                <v:rect id="_x0000_s26191" style="position:absolute;left:3760;top:3553;width:36;height:36" fillcolor="#24282b" stroked="f"/>
                <v:rect id="_x0000_s26192" style="position:absolute;left:3760;top:3625;width:36;height:24" fillcolor="#24282b" stroked="f"/>
                <v:rect id="_x0000_s26193" style="position:absolute;left:3760;top:3685;width:36;height:36" fillcolor="#24282b" stroked="f"/>
                <v:rect id="_x0000_s26194" style="position:absolute;left:3760;top:3745;width:36;height:36" fillcolor="#24282b" stroked="f"/>
                <v:rect id="_x0000_s26195" style="position:absolute;left:3760;top:3817;width:36;height:24" fillcolor="#24282b" stroked="f"/>
                <v:rect id="_x0000_s26196" style="position:absolute;left:3760;top:3877;width:36;height:24" fillcolor="#24282b" stroked="f"/>
                <v:rect id="_x0000_s26197" style="position:absolute;left:3760;top:3937;width:36;height:36" fillcolor="#24282b" stroked="f"/>
                <v:rect id="_x0000_s26198" style="position:absolute;left:3760;top:3997;width:36;height:36" fillcolor="#24282b" stroked="f"/>
                <v:rect id="_x0000_s26199" style="position:absolute;left:3760;top:4069;width:36;height:24" fillcolor="#24282b" stroked="f"/>
                <v:rect id="_x0000_s26200" style="position:absolute;left:3760;top:4129;width:36;height:36" fillcolor="#24282b" stroked="f"/>
                <v:line id="_x0000_s26201" style="position:absolute" from="3135,2616" to="3772,2628" strokecolor="#24282b" strokeweight=".6pt">
                  <v:stroke joinstyle="miter"/>
                </v:line>
                <v:shape id="_x0000_s26202" style="position:absolute;left:3135;top:2568;width:96;height:108" coordsize="8,9" path="m8,l,4,8,9e" filled="f" strokecolor="#24282b" strokeweight=".6pt">
                  <v:stroke joinstyle="miter"/>
                  <v:path arrowok="t"/>
                </v:shape>
                <v:shape id="_x0000_s26203" style="position:absolute;left:3664;top:2568;width:108;height:108" coordsize="9,9" path="m,9l9,4,,e" filled="f" strokecolor="#24282b" strokeweight=".6pt">
                  <v:stroke joinstyle="miter"/>
                  <v:path arrowok="t"/>
                </v:shape>
                <v:shape id="_x0000_s26204" style="position:absolute;left:3135;top:2568;width:96;height:108" coordsize="8,9" path="m8,l,4,8,9e" filled="f" strokecolor="#24282b" strokeweight=".6pt">
                  <v:stroke joinstyle="miter"/>
                  <v:path arrowok="t"/>
                </v:shape>
                <v:shape id="_x0000_s26205" style="position:absolute;left:3664;top:2568;width:108;height:108" coordsize="9,9" path="m,9l9,4,,e" filled="f" strokecolor="#24282b" strokeweight=".6pt">
                  <v:stroke joinstyle="miter"/>
                  <v:path arrowok="t"/>
                </v:shape>
                <v:line id="_x0000_s26206" style="position:absolute" from="2150,2808" to="2523,2809" strokecolor="#24282b" strokeweight=".6pt">
                  <v:stroke joinstyle="miter"/>
                </v:line>
                <v:shape id="_x0000_s26207" style="position:absolute;left:2414;top:2760;width:109;height:108" coordsize="9,9" path="m,9l9,4,,e" filled="f" strokecolor="#24282b" strokeweight=".6pt">
                  <v:stroke joinstyle="miter"/>
                  <v:path arrowok="t"/>
                </v:shape>
                <v:line id="_x0000_s26208" style="position:absolute" from="2150,2808" to="2523,2809" strokecolor="#24282b" strokeweight=".6pt">
                  <v:stroke joinstyle="miter"/>
                </v:line>
                <v:shape id="_x0000_s26209" style="position:absolute;left:2414;top:2760;width:109;height:108" coordsize="9,9" path="m,9l9,4,,e" filled="f" strokecolor="#24282b" strokeweight=".6pt">
                  <v:stroke joinstyle="miter"/>
                  <v:path arrowok="t"/>
                </v:shape>
                <v:rect id="_x0000_s26210" style="position:absolute;left:2799;top:852;width:4528;height:36" fillcolor="#24282b" stroked="f"/>
                <v:rect id="_x0000_s26211" style="position:absolute;left:2799;top:1224;width:36;height:36" fillcolor="#24282b" stroked="f"/>
                <v:rect id="_x0000_s26212" style="position:absolute;left:2871;top:1224;width:24;height:36" fillcolor="#24282b" stroked="f"/>
                <v:rect id="_x0000_s26213" style="position:absolute;left:2931;top:1224;width:36;height:36" fillcolor="#24282b" stroked="f"/>
                <v:rect id="_x0000_s26214" style="position:absolute;left:2991;top:1224;width:36;height:36" fillcolor="#24282b" stroked="f"/>
                <v:rect id="_x0000_s26215" style="position:absolute;left:3063;top:1224;width:36;height:36" fillcolor="#24282b" stroked="f"/>
                <v:rect id="_x0000_s26216" style="position:absolute;left:3123;top:1224;width:36;height:36" fillcolor="#24282b" stroked="f"/>
                <v:rect id="_x0000_s26217" style="position:absolute;left:3183;top:1224;width:36;height:36" fillcolor="#24282b" stroked="f"/>
                <v:rect id="_x0000_s26218" style="position:absolute;left:3255;top:1224;width:24;height:36" fillcolor="#24282b" stroked="f"/>
                <v:rect id="_x0000_s26219" style="position:absolute;left:3315;top:1224;width:36;height:36" fillcolor="#24282b" stroked="f"/>
                <v:rect id="_x0000_s26220" style="position:absolute;left:3375;top:1224;width:36;height:36" fillcolor="#24282b" stroked="f"/>
                <v:rect id="_x0000_s26221" style="position:absolute;left:3447;top:1224;width:25;height:36" fillcolor="#24282b" stroked="f"/>
                <v:rect id="_x0000_s26222" style="position:absolute;left:3508;top:1224;width:36;height:36" fillcolor="#24282b" stroked="f"/>
                <v:rect id="_x0000_s26223" style="position:absolute;left:3568;top:1224;width:36;height:36" fillcolor="#24282b" stroked="f"/>
                <v:rect id="_x0000_s26224" style="position:absolute;left:3628;top:1224;width:36;height:36" fillcolor="#24282b" stroked="f"/>
                <v:rect id="_x0000_s26225" style="position:absolute;left:3700;top:1224;width:24;height:36" fillcolor="#24282b" stroked="f"/>
                <v:rect id="_x0000_s26226" style="position:absolute;left:3760;top:1224;width:36;height:36" fillcolor="#24282b" stroked="f"/>
                <v:rect id="_x0000_s26227" style="position:absolute;left:3820;top:1224;width:36;height:36" fillcolor="#24282b" stroked="f"/>
              </v:group>
              <v:group id="_x0000_s26228" style="position:absolute;left:2799;top:1224;width:4528;height:756" coordorigin="2799,1224" coordsize="4528,756">
                <v:rect id="_x0000_s26229" style="position:absolute;left:3892;top:1224;width:24;height:36" fillcolor="#24282b" stroked="f"/>
                <v:rect id="_x0000_s26230" style="position:absolute;left:3952;top:1224;width:36;height:36" fillcolor="#24282b" stroked="f"/>
                <v:rect id="_x0000_s26231" style="position:absolute;left:4012;top:1224;width:36;height:36" fillcolor="#24282b" stroked="f"/>
                <v:rect id="_x0000_s26232" style="position:absolute;left:4084;top:1224;width:24;height:36" fillcolor="#24282b" stroked="f"/>
                <v:rect id="_x0000_s26233" style="position:absolute;left:4144;top:1224;width:36;height:36" fillcolor="#24282b" stroked="f"/>
                <v:rect id="_x0000_s26234" style="position:absolute;left:4204;top:1224;width:36;height:36" fillcolor="#24282b" stroked="f"/>
                <v:rect id="_x0000_s26235" style="position:absolute;left:4276;top:1224;width:24;height:36" fillcolor="#24282b" stroked="f"/>
                <v:rect id="_x0000_s26236" style="position:absolute;left:4336;top:1224;width:36;height:36" fillcolor="#24282b" stroked="f"/>
                <v:rect id="_x0000_s26237" style="position:absolute;left:4396;top:1224;width:36;height:36" fillcolor="#24282b" stroked="f"/>
                <v:rect id="_x0000_s26238" style="position:absolute;left:4469;top:1224;width:24;height:36" fillcolor="#24282b" stroked="f"/>
                <v:rect id="_x0000_s26239" style="position:absolute;left:4529;top:1224;width:24;height:36" fillcolor="#24282b" stroked="f"/>
                <v:rect id="_x0000_s26240" style="position:absolute;left:4589;top:1224;width:36;height:36" fillcolor="#24282b" stroked="f"/>
                <v:rect id="_x0000_s26241" style="position:absolute;left:4661;top:1224;width:24;height:36" fillcolor="#24282b" stroked="f"/>
                <v:rect id="_x0000_s26242" style="position:absolute;left:4721;top:1224;width:24;height:36" fillcolor="#24282b" stroked="f"/>
                <v:rect id="_x0000_s26243" style="position:absolute;left:4781;top:1224;width:36;height:36" fillcolor="#24282b" stroked="f"/>
                <v:rect id="_x0000_s26244" style="position:absolute;left:4841;top:1224;width:36;height:36" fillcolor="#24282b" stroked="f"/>
                <v:rect id="_x0000_s26245" style="position:absolute;left:4913;top:1224;width:24;height:36" fillcolor="#24282b" stroked="f"/>
                <v:rect id="_x0000_s26246" style="position:absolute;left:4973;top:1224;width:36;height:36" fillcolor="#24282b" stroked="f"/>
                <v:rect id="_x0000_s26247" style="position:absolute;left:5033;top:1224;width:36;height:36" fillcolor="#24282b" stroked="f"/>
                <v:rect id="_x0000_s26248" style="position:absolute;left:5105;top:1224;width:24;height:36" fillcolor="#24282b" stroked="f"/>
                <v:rect id="_x0000_s26249" style="position:absolute;left:5165;top:1224;width:24;height:36" fillcolor="#24282b" stroked="f"/>
                <v:rect id="_x0000_s26250" style="position:absolute;left:5225;top:1224;width:36;height:36" fillcolor="#24282b" stroked="f"/>
                <v:rect id="_x0000_s26251" style="position:absolute;left:5285;top:1224;width:36;height:36" fillcolor="#24282b" stroked="f"/>
                <v:rect id="_x0000_s26252" style="position:absolute;left:5357;top:1224;width:24;height:36" fillcolor="#24282b" stroked="f"/>
                <v:rect id="_x0000_s26253" style="position:absolute;left:5417;top:1224;width:37;height:36" fillcolor="#24282b" stroked="f"/>
                <v:rect id="_x0000_s26254" style="position:absolute;left:5490;top:1224;width:24;height:36" fillcolor="#24282b" stroked="f"/>
                <v:rect id="_x0000_s26255" style="position:absolute;left:5538;top:1224;width:24;height:36" fillcolor="#24282b" stroked="f"/>
                <v:rect id="_x0000_s26256" style="position:absolute;left:5598;top:1224;width:36;height:36" fillcolor="#24282b" stroked="f"/>
                <v:rect id="_x0000_s26257" style="position:absolute;left:5658;top:1224;width:36;height:36" fillcolor="#24282b" stroked="f"/>
                <v:rect id="_x0000_s26258" style="position:absolute;left:5730;top:1224;width:24;height:36" fillcolor="#24282b" stroked="f"/>
                <v:rect id="_x0000_s26259" style="position:absolute;left:5790;top:1224;width:36;height:36" fillcolor="#24282b" stroked="f"/>
                <v:rect id="_x0000_s26260" style="position:absolute;left:5850;top:1224;width:36;height:36" fillcolor="#24282b" stroked="f"/>
                <v:rect id="_x0000_s26261" style="position:absolute;left:5922;top:1224;width:24;height:36" fillcolor="#24282b" stroked="f"/>
                <v:rect id="_x0000_s26262" style="position:absolute;left:5982;top:1224;width:24;height:36" fillcolor="#24282b" stroked="f"/>
                <v:rect id="_x0000_s26263" style="position:absolute;left:6042;top:1224;width:36;height:36" fillcolor="#24282b" stroked="f"/>
                <v:rect id="_x0000_s26264" style="position:absolute;left:6102;top:1224;width:36;height:36" fillcolor="#24282b" stroked="f"/>
                <v:rect id="_x0000_s26265" style="position:absolute;left:6174;top:1224;width:24;height:36" fillcolor="#24282b" stroked="f"/>
                <v:rect id="_x0000_s26266" style="position:absolute;left:6234;top:1224;width:36;height:36" fillcolor="#24282b" stroked="f"/>
                <v:rect id="_x0000_s26267" style="position:absolute;left:6294;top:1224;width:36;height:36" fillcolor="#24282b" stroked="f"/>
                <v:rect id="_x0000_s26268" style="position:absolute;left:6366;top:1224;width:24;height:36" fillcolor="#24282b" stroked="f"/>
                <v:rect id="_x0000_s26269" style="position:absolute;left:6427;top:1224;width:24;height:36" fillcolor="#24282b" stroked="f"/>
                <v:rect id="_x0000_s26270" style="position:absolute;left:6487;top:1224;width:36;height:36" fillcolor="#24282b" stroked="f"/>
                <v:rect id="_x0000_s26271" style="position:absolute;left:6559;top:1224;width:24;height:36" fillcolor="#24282b" stroked="f"/>
                <v:rect id="_x0000_s26272" style="position:absolute;left:6619;top:1224;width:36;height:36" fillcolor="#24282b" stroked="f"/>
                <v:rect id="_x0000_s26273" style="position:absolute;left:6679;top:1224;width:36;height:36" fillcolor="#24282b" stroked="f"/>
                <v:rect id="_x0000_s26274" style="position:absolute;left:6751;top:1224;width:24;height:36" fillcolor="#24282b" stroked="f"/>
                <v:rect id="_x0000_s26275" style="position:absolute;left:6811;top:1224;width:24;height:36" fillcolor="#24282b" stroked="f"/>
                <v:rect id="_x0000_s26276" style="position:absolute;left:6871;top:1224;width:36;height:36" fillcolor="#24282b" stroked="f"/>
                <v:rect id="_x0000_s26277" style="position:absolute;left:6943;top:1224;width:24;height:36" fillcolor="#24282b" stroked="f"/>
                <v:rect id="_x0000_s26278" style="position:absolute;left:7003;top:1224;width:24;height:36" fillcolor="#24282b" stroked="f"/>
                <v:rect id="_x0000_s26279" style="position:absolute;left:7063;top:1224;width:36;height:36" fillcolor="#24282b" stroked="f"/>
                <v:rect id="_x0000_s26280" style="position:absolute;left:7123;top:1224;width:36;height:36" fillcolor="#24282b" stroked="f"/>
                <v:rect id="_x0000_s26281" style="position:absolute;left:7195;top:1224;width:24;height:36" fillcolor="#24282b" stroked="f"/>
                <v:rect id="_x0000_s26282" style="position:absolute;left:7255;top:1224;width:36;height:36" fillcolor="#24282b" stroked="f"/>
                <v:rect id="_x0000_s26283" style="position:absolute;left:7315;top:1224;width:12;height:36" fillcolor="#24282b" stroked="f"/>
                <v:rect id="_x0000_s26284" style="position:absolute;left:2799;top:1224;width:36;height:36" fillcolor="#24282b" stroked="f"/>
                <v:rect id="_x0000_s26285" style="position:absolute;left:2871;top:1224;width:24;height:36" fillcolor="#24282b" stroked="f"/>
                <v:rect id="_x0000_s26286" style="position:absolute;left:2931;top:1224;width:36;height:36" fillcolor="#24282b" stroked="f"/>
                <v:rect id="_x0000_s26287" style="position:absolute;left:2991;top:1224;width:36;height:36" fillcolor="#24282b" stroked="f"/>
                <v:rect id="_x0000_s26288" style="position:absolute;left:3063;top:1224;width:36;height:36" fillcolor="#24282b" stroked="f"/>
                <v:rect id="_x0000_s26289" style="position:absolute;left:3123;top:1224;width:36;height:36" fillcolor="#24282b" stroked="f"/>
                <v:rect id="_x0000_s26290" style="position:absolute;left:3183;top:1224;width:36;height:36" fillcolor="#24282b" stroked="f"/>
                <v:rect id="_x0000_s26291" style="position:absolute;left:3255;top:1224;width:24;height:36" fillcolor="#24282b" stroked="f"/>
                <v:rect id="_x0000_s26292" style="position:absolute;left:3315;top:1224;width:36;height:36" fillcolor="#24282b" stroked="f"/>
                <v:rect id="_x0000_s26293" style="position:absolute;left:3375;top:1224;width:36;height:36" fillcolor="#24282b" stroked="f"/>
                <v:rect id="_x0000_s26294" style="position:absolute;left:3447;top:1224;width:25;height:36" fillcolor="#24282b" stroked="f"/>
                <v:rect id="_x0000_s26295" style="position:absolute;left:3508;top:1224;width:36;height:36" fillcolor="#24282b" stroked="f"/>
                <v:rect id="_x0000_s26296" style="position:absolute;left:3568;top:1224;width:36;height:36" fillcolor="#24282b" stroked="f"/>
                <v:rect id="_x0000_s26297" style="position:absolute;left:3628;top:1224;width:36;height:36" fillcolor="#24282b" stroked="f"/>
                <v:rect id="_x0000_s26298" style="position:absolute;left:3700;top:1224;width:24;height:36" fillcolor="#24282b" stroked="f"/>
                <v:rect id="_x0000_s26299" style="position:absolute;left:3760;top:1224;width:36;height:36" fillcolor="#24282b" stroked="f"/>
                <v:rect id="_x0000_s26300" style="position:absolute;left:3820;top:1224;width:36;height:36" fillcolor="#24282b" stroked="f"/>
                <v:rect id="_x0000_s26301" style="position:absolute;left:3892;top:1224;width:24;height:36" fillcolor="#24282b" stroked="f"/>
                <v:rect id="_x0000_s26302" style="position:absolute;left:3952;top:1224;width:36;height:36" fillcolor="#24282b" stroked="f"/>
                <v:rect id="_x0000_s26303" style="position:absolute;left:4012;top:1224;width:36;height:36" fillcolor="#24282b" stroked="f"/>
                <v:rect id="_x0000_s26304" style="position:absolute;left:4084;top:1224;width:24;height:36" fillcolor="#24282b" stroked="f"/>
                <v:rect id="_x0000_s26305" style="position:absolute;left:4144;top:1224;width:36;height:36" fillcolor="#24282b" stroked="f"/>
                <v:rect id="_x0000_s26306" style="position:absolute;left:4204;top:1224;width:36;height:36" fillcolor="#24282b" stroked="f"/>
                <v:rect id="_x0000_s26307" style="position:absolute;left:4276;top:1224;width:24;height:36" fillcolor="#24282b" stroked="f"/>
                <v:rect id="_x0000_s26308" style="position:absolute;left:4336;top:1224;width:36;height:36" fillcolor="#24282b" stroked="f"/>
                <v:rect id="_x0000_s26309" style="position:absolute;left:4396;top:1224;width:36;height:36" fillcolor="#24282b" stroked="f"/>
                <v:rect id="_x0000_s26310" style="position:absolute;left:4469;top:1224;width:24;height:36" fillcolor="#24282b" stroked="f"/>
                <v:rect id="_x0000_s26311" style="position:absolute;left:4529;top:1224;width:24;height:36" fillcolor="#24282b" stroked="f"/>
                <v:rect id="_x0000_s26312" style="position:absolute;left:4589;top:1224;width:36;height:36" fillcolor="#24282b" stroked="f"/>
                <v:rect id="_x0000_s26313" style="position:absolute;left:4661;top:1224;width:24;height:36" fillcolor="#24282b" stroked="f"/>
                <v:rect id="_x0000_s26314" style="position:absolute;left:4721;top:1224;width:24;height:36" fillcolor="#24282b" stroked="f"/>
                <v:rect id="_x0000_s26315" style="position:absolute;left:4781;top:1224;width:36;height:36" fillcolor="#24282b" stroked="f"/>
                <v:rect id="_x0000_s26316" style="position:absolute;left:4841;top:1224;width:36;height:36" fillcolor="#24282b" stroked="f"/>
                <v:rect id="_x0000_s26317" style="position:absolute;left:4913;top:1224;width:24;height:36" fillcolor="#24282b" stroked="f"/>
                <v:rect id="_x0000_s26318" style="position:absolute;left:4973;top:1224;width:36;height:36" fillcolor="#24282b" stroked="f"/>
                <v:rect id="_x0000_s26319" style="position:absolute;left:5033;top:1224;width:36;height:36" fillcolor="#24282b" stroked="f"/>
                <v:rect id="_x0000_s26320" style="position:absolute;left:5105;top:1224;width:24;height:36" fillcolor="#24282b" stroked="f"/>
                <v:rect id="_x0000_s26321" style="position:absolute;left:5165;top:1224;width:24;height:36" fillcolor="#24282b" stroked="f"/>
                <v:rect id="_x0000_s26322" style="position:absolute;left:5225;top:1224;width:36;height:36" fillcolor="#24282b" stroked="f"/>
                <v:rect id="_x0000_s26323" style="position:absolute;left:5285;top:1224;width:36;height:36" fillcolor="#24282b" stroked="f"/>
                <v:rect id="_x0000_s26324" style="position:absolute;left:5357;top:1224;width:24;height:36" fillcolor="#24282b" stroked="f"/>
                <v:rect id="_x0000_s26325" style="position:absolute;left:5417;top:1224;width:37;height:36" fillcolor="#24282b" stroked="f"/>
                <v:rect id="_x0000_s26326" style="position:absolute;left:5490;top:1224;width:24;height:36" fillcolor="#24282b" stroked="f"/>
                <v:rect id="_x0000_s26327" style="position:absolute;left:5538;top:1224;width:24;height:36" fillcolor="#24282b" stroked="f"/>
                <v:rect id="_x0000_s26328" style="position:absolute;left:5598;top:1224;width:36;height:36" fillcolor="#24282b" stroked="f"/>
                <v:rect id="_x0000_s26329" style="position:absolute;left:5658;top:1224;width:36;height:36" fillcolor="#24282b" stroked="f"/>
                <v:rect id="_x0000_s26330" style="position:absolute;left:5730;top:1224;width:24;height:36" fillcolor="#24282b" stroked="f"/>
                <v:rect id="_x0000_s26331" style="position:absolute;left:5790;top:1224;width:36;height:36" fillcolor="#24282b" stroked="f"/>
                <v:rect id="_x0000_s26332" style="position:absolute;left:5850;top:1224;width:36;height:36" fillcolor="#24282b" stroked="f"/>
                <v:rect id="_x0000_s26333" style="position:absolute;left:5922;top:1224;width:24;height:36" fillcolor="#24282b" stroked="f"/>
                <v:rect id="_x0000_s26334" style="position:absolute;left:5982;top:1224;width:24;height:36" fillcolor="#24282b" stroked="f"/>
                <v:rect id="_x0000_s26335" style="position:absolute;left:6042;top:1224;width:36;height:36" fillcolor="#24282b" stroked="f"/>
                <v:rect id="_x0000_s26336" style="position:absolute;left:6102;top:1224;width:36;height:36" fillcolor="#24282b" stroked="f"/>
                <v:rect id="_x0000_s26337" style="position:absolute;left:6174;top:1224;width:24;height:36" fillcolor="#24282b" stroked="f"/>
                <v:rect id="_x0000_s26338" style="position:absolute;left:6234;top:1224;width:36;height:36" fillcolor="#24282b" stroked="f"/>
                <v:rect id="_x0000_s26339" style="position:absolute;left:6294;top:1224;width:36;height:36" fillcolor="#24282b" stroked="f"/>
                <v:rect id="_x0000_s26340" style="position:absolute;left:6366;top:1224;width:24;height:36" fillcolor="#24282b" stroked="f"/>
                <v:rect id="_x0000_s26341" style="position:absolute;left:6427;top:1224;width:24;height:36" fillcolor="#24282b" stroked="f"/>
                <v:rect id="_x0000_s26342" style="position:absolute;left:6487;top:1224;width:36;height:36" fillcolor="#24282b" stroked="f"/>
                <v:rect id="_x0000_s26343" style="position:absolute;left:6559;top:1224;width:24;height:36" fillcolor="#24282b" stroked="f"/>
                <v:rect id="_x0000_s26344" style="position:absolute;left:6619;top:1224;width:36;height:36" fillcolor="#24282b" stroked="f"/>
                <v:rect id="_x0000_s26345" style="position:absolute;left:6679;top:1224;width:36;height:36" fillcolor="#24282b" stroked="f"/>
                <v:rect id="_x0000_s26346" style="position:absolute;left:6751;top:1224;width:24;height:36" fillcolor="#24282b" stroked="f"/>
                <v:rect id="_x0000_s26347" style="position:absolute;left:6811;top:1224;width:24;height:36" fillcolor="#24282b" stroked="f"/>
                <v:rect id="_x0000_s26348" style="position:absolute;left:6871;top:1224;width:36;height:36" fillcolor="#24282b" stroked="f"/>
                <v:rect id="_x0000_s26349" style="position:absolute;left:6943;top:1224;width:24;height:36" fillcolor="#24282b" stroked="f"/>
                <v:rect id="_x0000_s26350" style="position:absolute;left:7003;top:1224;width:24;height:36" fillcolor="#24282b" stroked="f"/>
                <v:rect id="_x0000_s26351" style="position:absolute;left:7063;top:1224;width:36;height:36" fillcolor="#24282b" stroked="f"/>
                <v:rect id="_x0000_s26352" style="position:absolute;left:7123;top:1224;width:36;height:36" fillcolor="#24282b" stroked="f"/>
                <v:rect id="_x0000_s26353" style="position:absolute;left:7195;top:1224;width:24;height:36" fillcolor="#24282b" stroked="f"/>
                <v:rect id="_x0000_s26354" style="position:absolute;left:7255;top:1224;width:36;height:36" fillcolor="#24282b" stroked="f"/>
                <v:rect id="_x0000_s26355" style="position:absolute;left:7315;top:1224;width:12;height:36" fillcolor="#24282b" stroked="f"/>
                <v:rect id="_x0000_s26356" style="position:absolute;left:2799;top:1584;width:4528;height:36" fillcolor="#24282b" stroked="f"/>
                <v:rect id="_x0000_s26357" style="position:absolute;left:2799;top:1956;width:36;height:24" fillcolor="#24282b" stroked="f"/>
                <v:rect id="_x0000_s26358" style="position:absolute;left:2871;top:1956;width:24;height:24" fillcolor="#24282b" stroked="f"/>
                <v:rect id="_x0000_s26359" style="position:absolute;left:2931;top:1956;width:36;height:24" fillcolor="#24282b" stroked="f"/>
                <v:rect id="_x0000_s26360" style="position:absolute;left:2991;top:1956;width:36;height:24" fillcolor="#24282b" stroked="f"/>
                <v:rect id="_x0000_s26361" style="position:absolute;left:3063;top:1956;width:36;height:24" fillcolor="#24282b" stroked="f"/>
                <v:rect id="_x0000_s26362" style="position:absolute;left:3123;top:1956;width:36;height:24" fillcolor="#24282b" stroked="f"/>
                <v:rect id="_x0000_s26363" style="position:absolute;left:3183;top:1956;width:36;height:24" fillcolor="#24282b" stroked="f"/>
                <v:rect id="_x0000_s26364" style="position:absolute;left:3255;top:1956;width:24;height:24" fillcolor="#24282b" stroked="f"/>
                <v:rect id="_x0000_s26365" style="position:absolute;left:3315;top:1956;width:36;height:24" fillcolor="#24282b" stroked="f"/>
                <v:rect id="_x0000_s26366" style="position:absolute;left:3375;top:1956;width:36;height:24" fillcolor="#24282b" stroked="f"/>
                <v:rect id="_x0000_s26367" style="position:absolute;left:3447;top:1956;width:25;height:24" fillcolor="#24282b" stroked="f"/>
                <v:rect id="_x0000_s26368" style="position:absolute;left:3508;top:1956;width:36;height:24" fillcolor="#24282b" stroked="f"/>
                <v:rect id="_x0000_s26369" style="position:absolute;left:3568;top:1956;width:36;height:24" fillcolor="#24282b" stroked="f"/>
                <v:rect id="_x0000_s26370" style="position:absolute;left:3628;top:1956;width:36;height:24" fillcolor="#24282b" stroked="f"/>
                <v:rect id="_x0000_s26371" style="position:absolute;left:3700;top:1956;width:24;height:24" fillcolor="#24282b" stroked="f"/>
                <v:rect id="_x0000_s26372" style="position:absolute;left:3760;top:1956;width:36;height:24" fillcolor="#24282b" stroked="f"/>
                <v:rect id="_x0000_s26373" style="position:absolute;left:3820;top:1956;width:36;height:24" fillcolor="#24282b" stroked="f"/>
                <v:rect id="_x0000_s26374" style="position:absolute;left:3892;top:1956;width:24;height:24" fillcolor="#24282b" stroked="f"/>
                <v:rect id="_x0000_s26375" style="position:absolute;left:3952;top:1956;width:36;height:24" fillcolor="#24282b" stroked="f"/>
                <v:rect id="_x0000_s26376" style="position:absolute;left:4012;top:1956;width:36;height:24" fillcolor="#24282b" stroked="f"/>
                <v:rect id="_x0000_s26377" style="position:absolute;left:4084;top:1956;width:24;height:24" fillcolor="#24282b" stroked="f"/>
                <v:rect id="_x0000_s26378" style="position:absolute;left:4144;top:1956;width:36;height:24" fillcolor="#24282b" stroked="f"/>
                <v:rect id="_x0000_s26379" style="position:absolute;left:4204;top:1956;width:36;height:24" fillcolor="#24282b" stroked="f"/>
                <v:rect id="_x0000_s26380" style="position:absolute;left:4276;top:1956;width:24;height:24" fillcolor="#24282b" stroked="f"/>
                <v:rect id="_x0000_s26381" style="position:absolute;left:4336;top:1956;width:36;height:24" fillcolor="#24282b" stroked="f"/>
                <v:rect id="_x0000_s26382" style="position:absolute;left:4396;top:1956;width:36;height:24" fillcolor="#24282b" stroked="f"/>
                <v:rect id="_x0000_s26383" style="position:absolute;left:4469;top:1956;width:24;height:24" fillcolor="#24282b" stroked="f"/>
                <v:rect id="_x0000_s26384" style="position:absolute;left:4529;top:1956;width:24;height:24" fillcolor="#24282b" stroked="f"/>
                <v:rect id="_x0000_s26385" style="position:absolute;left:4589;top:1956;width:36;height:24" fillcolor="#24282b" stroked="f"/>
                <v:rect id="_x0000_s26386" style="position:absolute;left:4661;top:1956;width:24;height:24" fillcolor="#24282b" stroked="f"/>
                <v:rect id="_x0000_s26387" style="position:absolute;left:4721;top:1956;width:24;height:24" fillcolor="#24282b" stroked="f"/>
                <v:rect id="_x0000_s26388" style="position:absolute;left:4781;top:1956;width:36;height:24" fillcolor="#24282b" stroked="f"/>
                <v:rect id="_x0000_s26389" style="position:absolute;left:4841;top:1956;width:36;height:24" fillcolor="#24282b" stroked="f"/>
                <v:rect id="_x0000_s26390" style="position:absolute;left:4913;top:1956;width:24;height:24" fillcolor="#24282b" stroked="f"/>
                <v:rect id="_x0000_s26391" style="position:absolute;left:4973;top:1956;width:36;height:24" fillcolor="#24282b" stroked="f"/>
                <v:rect id="_x0000_s26392" style="position:absolute;left:5033;top:1956;width:36;height:24" fillcolor="#24282b" stroked="f"/>
                <v:rect id="_x0000_s26393" style="position:absolute;left:5105;top:1956;width:24;height:24" fillcolor="#24282b" stroked="f"/>
                <v:rect id="_x0000_s26394" style="position:absolute;left:5165;top:1956;width:24;height:24" fillcolor="#24282b" stroked="f"/>
                <v:rect id="_x0000_s26395" style="position:absolute;left:5225;top:1956;width:36;height:24" fillcolor="#24282b" stroked="f"/>
                <v:rect id="_x0000_s26396" style="position:absolute;left:5285;top:1956;width:36;height:24" fillcolor="#24282b" stroked="f"/>
                <v:rect id="_x0000_s26397" style="position:absolute;left:5357;top:1956;width:24;height:24" fillcolor="#24282b" stroked="f"/>
                <v:rect id="_x0000_s26398" style="position:absolute;left:5417;top:1956;width:37;height:24" fillcolor="#24282b" stroked="f"/>
                <v:rect id="_x0000_s26399" style="position:absolute;left:5490;top:1956;width:24;height:24" fillcolor="#24282b" stroked="f"/>
                <v:rect id="_x0000_s26400" style="position:absolute;left:5538;top:1956;width:24;height:24" fillcolor="#24282b" stroked="f"/>
                <v:rect id="_x0000_s26401" style="position:absolute;left:5598;top:1956;width:36;height:24" fillcolor="#24282b" stroked="f"/>
                <v:rect id="_x0000_s26402" style="position:absolute;left:5658;top:1956;width:36;height:24" fillcolor="#24282b" stroked="f"/>
                <v:rect id="_x0000_s26403" style="position:absolute;left:5730;top:1956;width:24;height:24" fillcolor="#24282b" stroked="f"/>
                <v:rect id="_x0000_s26404" style="position:absolute;left:5790;top:1956;width:36;height:24" fillcolor="#24282b" stroked="f"/>
                <v:rect id="_x0000_s26405" style="position:absolute;left:5850;top:1956;width:36;height:24" fillcolor="#24282b" stroked="f"/>
                <v:rect id="_x0000_s26406" style="position:absolute;left:5922;top:1956;width:24;height:24" fillcolor="#24282b" stroked="f"/>
                <v:rect id="_x0000_s26407" style="position:absolute;left:5982;top:1956;width:24;height:24" fillcolor="#24282b" stroked="f"/>
                <v:rect id="_x0000_s26408" style="position:absolute;left:6042;top:1956;width:36;height:24" fillcolor="#24282b" stroked="f"/>
                <v:rect id="_x0000_s26409" style="position:absolute;left:6102;top:1956;width:36;height:24" fillcolor="#24282b" stroked="f"/>
                <v:rect id="_x0000_s26410" style="position:absolute;left:6174;top:1956;width:24;height:24" fillcolor="#24282b" stroked="f"/>
                <v:rect id="_x0000_s26411" style="position:absolute;left:6234;top:1956;width:36;height:24" fillcolor="#24282b" stroked="f"/>
                <v:rect id="_x0000_s26412" style="position:absolute;left:6294;top:1956;width:36;height:24" fillcolor="#24282b" stroked="f"/>
                <v:rect id="_x0000_s26413" style="position:absolute;left:6366;top:1956;width:24;height:24" fillcolor="#24282b" stroked="f"/>
                <v:rect id="_x0000_s26414" style="position:absolute;left:6427;top:1956;width:24;height:24" fillcolor="#24282b" stroked="f"/>
                <v:rect id="_x0000_s26415" style="position:absolute;left:6487;top:1956;width:36;height:24" fillcolor="#24282b" stroked="f"/>
                <v:rect id="_x0000_s26416" style="position:absolute;left:6559;top:1956;width:24;height:24" fillcolor="#24282b" stroked="f"/>
                <v:rect id="_x0000_s26417" style="position:absolute;left:6619;top:1956;width:36;height:24" fillcolor="#24282b" stroked="f"/>
                <v:rect id="_x0000_s26418" style="position:absolute;left:6679;top:1956;width:36;height:24" fillcolor="#24282b" stroked="f"/>
                <v:rect id="_x0000_s26419" style="position:absolute;left:6751;top:1956;width:24;height:24" fillcolor="#24282b" stroked="f"/>
                <v:rect id="_x0000_s26420" style="position:absolute;left:6811;top:1956;width:24;height:24" fillcolor="#24282b" stroked="f"/>
                <v:rect id="_x0000_s26421" style="position:absolute;left:6871;top:1956;width:36;height:24" fillcolor="#24282b" stroked="f"/>
                <v:rect id="_x0000_s26422" style="position:absolute;left:6943;top:1956;width:24;height:24" fillcolor="#24282b" stroked="f"/>
                <v:rect id="_x0000_s26423" style="position:absolute;left:7003;top:1956;width:24;height:24" fillcolor="#24282b" stroked="f"/>
                <v:rect id="_x0000_s26424" style="position:absolute;left:7063;top:1956;width:36;height:24" fillcolor="#24282b" stroked="f"/>
                <v:rect id="_x0000_s26425" style="position:absolute;left:7123;top:1956;width:36;height:24" fillcolor="#24282b" stroked="f"/>
                <v:rect id="_x0000_s26426" style="position:absolute;left:7195;top:1956;width:24;height:24" fillcolor="#24282b" stroked="f"/>
                <v:rect id="_x0000_s26427" style="position:absolute;left:7255;top:1956;width:36;height:24" fillcolor="#24282b" stroked="f"/>
                <v:rect id="_x0000_s26428" style="position:absolute;left:7315;top:1956;width:12;height:24" fillcolor="#24282b" stroked="f"/>
              </v:group>
              <v:group id="_x0000_s26429" style="position:absolute;left:2799;top:1956;width:4528;height:4513" coordorigin="2799,1956" coordsize="4528,4513">
                <v:rect id="_x0000_s26430" style="position:absolute;left:2799;top:1956;width:36;height:24" fillcolor="#24282b" stroked="f"/>
                <v:rect id="_x0000_s26431" style="position:absolute;left:2871;top:1956;width:24;height:24" fillcolor="#24282b" stroked="f"/>
                <v:rect id="_x0000_s26432" style="position:absolute;left:2931;top:1956;width:36;height:24" fillcolor="#24282b" stroked="f"/>
                <v:rect id="_x0000_s26433" style="position:absolute;left:2991;top:1956;width:36;height:24" fillcolor="#24282b" stroked="f"/>
                <v:rect id="_x0000_s26434" style="position:absolute;left:3063;top:1956;width:36;height:24" fillcolor="#24282b" stroked="f"/>
                <v:rect id="_x0000_s26435" style="position:absolute;left:3123;top:1956;width:36;height:24" fillcolor="#24282b" stroked="f"/>
                <v:rect id="_x0000_s26436" style="position:absolute;left:3183;top:1956;width:36;height:24" fillcolor="#24282b" stroked="f"/>
                <v:rect id="_x0000_s26437" style="position:absolute;left:3255;top:1956;width:24;height:24" fillcolor="#24282b" stroked="f"/>
                <v:rect id="_x0000_s26438" style="position:absolute;left:3315;top:1956;width:36;height:24" fillcolor="#24282b" stroked="f"/>
                <v:rect id="_x0000_s26439" style="position:absolute;left:3375;top:1956;width:36;height:24" fillcolor="#24282b" stroked="f"/>
                <v:rect id="_x0000_s26440" style="position:absolute;left:3447;top:1956;width:25;height:24" fillcolor="#24282b" stroked="f"/>
                <v:rect id="_x0000_s26441" style="position:absolute;left:3508;top:1956;width:36;height:24" fillcolor="#24282b" stroked="f"/>
                <v:rect id="_x0000_s26442" style="position:absolute;left:3568;top:1956;width:36;height:24" fillcolor="#24282b" stroked="f"/>
                <v:rect id="_x0000_s26443" style="position:absolute;left:3628;top:1956;width:36;height:24" fillcolor="#24282b" stroked="f"/>
                <v:rect id="_x0000_s26444" style="position:absolute;left:3700;top:1956;width:24;height:24" fillcolor="#24282b" stroked="f"/>
                <v:rect id="_x0000_s26445" style="position:absolute;left:3760;top:1956;width:36;height:24" fillcolor="#24282b" stroked="f"/>
                <v:rect id="_x0000_s26446" style="position:absolute;left:3820;top:1956;width:36;height:24" fillcolor="#24282b" stroked="f"/>
                <v:rect id="_x0000_s26447" style="position:absolute;left:3892;top:1956;width:24;height:24" fillcolor="#24282b" stroked="f"/>
                <v:rect id="_x0000_s26448" style="position:absolute;left:3952;top:1956;width:36;height:24" fillcolor="#24282b" stroked="f"/>
                <v:rect id="_x0000_s26449" style="position:absolute;left:4012;top:1956;width:36;height:24" fillcolor="#24282b" stroked="f"/>
                <v:rect id="_x0000_s26450" style="position:absolute;left:4084;top:1956;width:24;height:24" fillcolor="#24282b" stroked="f"/>
                <v:rect id="_x0000_s26451" style="position:absolute;left:4144;top:1956;width:36;height:24" fillcolor="#24282b" stroked="f"/>
                <v:rect id="_x0000_s26452" style="position:absolute;left:4204;top:1956;width:36;height:24" fillcolor="#24282b" stroked="f"/>
                <v:rect id="_x0000_s26453" style="position:absolute;left:4276;top:1956;width:24;height:24" fillcolor="#24282b" stroked="f"/>
                <v:rect id="_x0000_s26454" style="position:absolute;left:4336;top:1956;width:36;height:24" fillcolor="#24282b" stroked="f"/>
                <v:rect id="_x0000_s26455" style="position:absolute;left:4396;top:1956;width:36;height:24" fillcolor="#24282b" stroked="f"/>
                <v:rect id="_x0000_s26456" style="position:absolute;left:4469;top:1956;width:24;height:24" fillcolor="#24282b" stroked="f"/>
                <v:rect id="_x0000_s26457" style="position:absolute;left:4529;top:1956;width:24;height:24" fillcolor="#24282b" stroked="f"/>
                <v:rect id="_x0000_s26458" style="position:absolute;left:4589;top:1956;width:36;height:24" fillcolor="#24282b" stroked="f"/>
                <v:rect id="_x0000_s26459" style="position:absolute;left:4661;top:1956;width:24;height:24" fillcolor="#24282b" stroked="f"/>
                <v:rect id="_x0000_s26460" style="position:absolute;left:4721;top:1956;width:24;height:24" fillcolor="#24282b" stroked="f"/>
                <v:rect id="_x0000_s26461" style="position:absolute;left:4781;top:1956;width:36;height:24" fillcolor="#24282b" stroked="f"/>
                <v:rect id="_x0000_s26462" style="position:absolute;left:4841;top:1956;width:36;height:24" fillcolor="#24282b" stroked="f"/>
                <v:rect id="_x0000_s26463" style="position:absolute;left:4913;top:1956;width:24;height:24" fillcolor="#24282b" stroked="f"/>
                <v:rect id="_x0000_s26464" style="position:absolute;left:4973;top:1956;width:36;height:24" fillcolor="#24282b" stroked="f"/>
                <v:rect id="_x0000_s26465" style="position:absolute;left:5033;top:1956;width:36;height:24" fillcolor="#24282b" stroked="f"/>
                <v:rect id="_x0000_s26466" style="position:absolute;left:5105;top:1956;width:24;height:24" fillcolor="#24282b" stroked="f"/>
                <v:rect id="_x0000_s26467" style="position:absolute;left:5165;top:1956;width:24;height:24" fillcolor="#24282b" stroked="f"/>
                <v:rect id="_x0000_s26468" style="position:absolute;left:5225;top:1956;width:36;height:24" fillcolor="#24282b" stroked="f"/>
                <v:rect id="_x0000_s26469" style="position:absolute;left:5285;top:1956;width:36;height:24" fillcolor="#24282b" stroked="f"/>
                <v:rect id="_x0000_s26470" style="position:absolute;left:5357;top:1956;width:24;height:24" fillcolor="#24282b" stroked="f"/>
                <v:rect id="_x0000_s26471" style="position:absolute;left:5417;top:1956;width:37;height:24" fillcolor="#24282b" stroked="f"/>
                <v:rect id="_x0000_s26472" style="position:absolute;left:5490;top:1956;width:24;height:24" fillcolor="#24282b" stroked="f"/>
                <v:rect id="_x0000_s26473" style="position:absolute;left:5538;top:1956;width:24;height:24" fillcolor="#24282b" stroked="f"/>
                <v:rect id="_x0000_s26474" style="position:absolute;left:5598;top:1956;width:36;height:24" fillcolor="#24282b" stroked="f"/>
                <v:rect id="_x0000_s26475" style="position:absolute;left:5658;top:1956;width:36;height:24" fillcolor="#24282b" stroked="f"/>
                <v:rect id="_x0000_s26476" style="position:absolute;left:5730;top:1956;width:24;height:24" fillcolor="#24282b" stroked="f"/>
                <v:rect id="_x0000_s26477" style="position:absolute;left:5790;top:1956;width:36;height:24" fillcolor="#24282b" stroked="f"/>
                <v:rect id="_x0000_s26478" style="position:absolute;left:5850;top:1956;width:36;height:24" fillcolor="#24282b" stroked="f"/>
                <v:rect id="_x0000_s26479" style="position:absolute;left:5922;top:1956;width:24;height:24" fillcolor="#24282b" stroked="f"/>
                <v:rect id="_x0000_s26480" style="position:absolute;left:5982;top:1956;width:24;height:24" fillcolor="#24282b" stroked="f"/>
                <v:rect id="_x0000_s26481" style="position:absolute;left:6042;top:1956;width:36;height:24" fillcolor="#24282b" stroked="f"/>
                <v:rect id="_x0000_s26482" style="position:absolute;left:6102;top:1956;width:36;height:24" fillcolor="#24282b" stroked="f"/>
                <v:rect id="_x0000_s26483" style="position:absolute;left:6174;top:1956;width:24;height:24" fillcolor="#24282b" stroked="f"/>
                <v:rect id="_x0000_s26484" style="position:absolute;left:6234;top:1956;width:36;height:24" fillcolor="#24282b" stroked="f"/>
                <v:rect id="_x0000_s26485" style="position:absolute;left:6294;top:1956;width:36;height:24" fillcolor="#24282b" stroked="f"/>
                <v:rect id="_x0000_s26486" style="position:absolute;left:6366;top:1956;width:24;height:24" fillcolor="#24282b" stroked="f"/>
                <v:rect id="_x0000_s26487" style="position:absolute;left:6427;top:1956;width:24;height:24" fillcolor="#24282b" stroked="f"/>
                <v:rect id="_x0000_s26488" style="position:absolute;left:6487;top:1956;width:36;height:24" fillcolor="#24282b" stroked="f"/>
                <v:rect id="_x0000_s26489" style="position:absolute;left:6559;top:1956;width:24;height:24" fillcolor="#24282b" stroked="f"/>
                <v:rect id="_x0000_s26490" style="position:absolute;left:6619;top:1956;width:36;height:24" fillcolor="#24282b" stroked="f"/>
                <v:rect id="_x0000_s26491" style="position:absolute;left:6679;top:1956;width:36;height:24" fillcolor="#24282b" stroked="f"/>
                <v:rect id="_x0000_s26492" style="position:absolute;left:6751;top:1956;width:24;height:24" fillcolor="#24282b" stroked="f"/>
                <v:rect id="_x0000_s26493" style="position:absolute;left:6811;top:1956;width:24;height:24" fillcolor="#24282b" stroked="f"/>
                <v:rect id="_x0000_s26494" style="position:absolute;left:6871;top:1956;width:36;height:24" fillcolor="#24282b" stroked="f"/>
                <v:rect id="_x0000_s26495" style="position:absolute;left:6943;top:1956;width:24;height:24" fillcolor="#24282b" stroked="f"/>
                <v:rect id="_x0000_s26496" style="position:absolute;left:7003;top:1956;width:24;height:24" fillcolor="#24282b" stroked="f"/>
                <v:rect id="_x0000_s26497" style="position:absolute;left:7063;top:1956;width:36;height:24" fillcolor="#24282b" stroked="f"/>
                <v:rect id="_x0000_s26498" style="position:absolute;left:7123;top:1956;width:36;height:24" fillcolor="#24282b" stroked="f"/>
                <v:rect id="_x0000_s26499" style="position:absolute;left:7195;top:1956;width:24;height:24" fillcolor="#24282b" stroked="f"/>
                <v:rect id="_x0000_s26500" style="position:absolute;left:7255;top:1956;width:36;height:24" fillcolor="#24282b" stroked="f"/>
                <v:rect id="_x0000_s26501" style="position:absolute;left:7315;top:1956;width:12;height:24" fillcolor="#24282b" stroked="f"/>
                <v:rect id="_x0000_s26502" style="position:absolute;left:2799;top:6433;width:36;height:36" fillcolor="#24282b" stroked="f"/>
                <v:rect id="_x0000_s26503" style="position:absolute;left:2871;top:6433;width:24;height:36" fillcolor="#24282b" stroked="f"/>
                <v:rect id="_x0000_s26504" style="position:absolute;left:2931;top:6433;width:36;height:36" fillcolor="#24282b" stroked="f"/>
                <v:rect id="_x0000_s26505" style="position:absolute;left:2991;top:6433;width:36;height:36" fillcolor="#24282b" stroked="f"/>
                <v:rect id="_x0000_s26506" style="position:absolute;left:3063;top:6433;width:36;height:36" fillcolor="#24282b" stroked="f"/>
                <v:rect id="_x0000_s26507" style="position:absolute;left:3123;top:6433;width:36;height:36" fillcolor="#24282b" stroked="f"/>
                <v:rect id="_x0000_s26508" style="position:absolute;left:3195;top:6433;width:24;height:36" fillcolor="#24282b" stroked="f"/>
                <v:rect id="_x0000_s26509" style="position:absolute;left:3255;top:6433;width:24;height:36" fillcolor="#24282b" stroked="f"/>
                <v:rect id="_x0000_s26510" style="position:absolute;left:3315;top:6433;width:36;height:36" fillcolor="#24282b" stroked="f"/>
                <v:rect id="_x0000_s26511" style="position:absolute;left:3375;top:6433;width:36;height:36" fillcolor="#24282b" stroked="f"/>
                <v:rect id="_x0000_s26512" style="position:absolute;left:3447;top:6433;width:25;height:36" fillcolor="#24282b" stroked="f"/>
                <v:rect id="_x0000_s26513" style="position:absolute;left:3508;top:6433;width:36;height:36" fillcolor="#24282b" stroked="f"/>
                <v:rect id="_x0000_s26514" style="position:absolute;left:3568;top:6433;width:36;height:36" fillcolor="#24282b" stroked="f"/>
                <v:rect id="_x0000_s26515" style="position:absolute;left:3640;top:6433;width:24;height:36" fillcolor="#24282b" stroked="f"/>
                <v:rect id="_x0000_s26516" style="position:absolute;left:3700;top:6433;width:24;height:36" fillcolor="#24282b" stroked="f"/>
                <v:rect id="_x0000_s26517" style="position:absolute;left:3760;top:6433;width:36;height:36" fillcolor="#24282b" stroked="f"/>
                <v:rect id="_x0000_s26518" style="position:absolute;left:3832;top:6433;width:24;height:36" fillcolor="#24282b" stroked="f"/>
                <v:rect id="_x0000_s26519" style="position:absolute;left:3892;top:6433;width:24;height:36" fillcolor="#24282b" stroked="f"/>
                <v:rect id="_x0000_s26520" style="position:absolute;left:3952;top:6433;width:36;height:36" fillcolor="#24282b" stroked="f"/>
                <v:rect id="_x0000_s26521" style="position:absolute;left:4012;top:6433;width:36;height:36" fillcolor="#24282b" stroked="f"/>
                <v:rect id="_x0000_s26522" style="position:absolute;left:4084;top:6433;width:24;height:36" fillcolor="#24282b" stroked="f"/>
                <v:rect id="_x0000_s26523" style="position:absolute;left:4144;top:6433;width:36;height:36" fillcolor="#24282b" stroked="f"/>
                <v:rect id="_x0000_s26524" style="position:absolute;left:4204;top:6433;width:36;height:36" fillcolor="#24282b" stroked="f"/>
                <v:rect id="_x0000_s26525" style="position:absolute;left:4276;top:6433;width:24;height:36" fillcolor="#24282b" stroked="f"/>
                <v:rect id="_x0000_s26526" style="position:absolute;left:4336;top:6433;width:36;height:36" fillcolor="#24282b" stroked="f"/>
                <v:rect id="_x0000_s26527" style="position:absolute;left:4396;top:6433;width:36;height:36" fillcolor="#24282b" stroked="f"/>
                <v:rect id="_x0000_s26528" style="position:absolute;left:4469;top:6433;width:24;height:36" fillcolor="#24282b" stroked="f"/>
                <v:rect id="_x0000_s26529" style="position:absolute;left:4529;top:6433;width:24;height:36" fillcolor="#24282b" stroked="f"/>
                <v:rect id="_x0000_s26530" style="position:absolute;left:4589;top:6433;width:36;height:36" fillcolor="#24282b" stroked="f"/>
                <v:rect id="_x0000_s26531" style="position:absolute;left:4661;top:6433;width:24;height:36" fillcolor="#24282b" stroked="f"/>
                <v:rect id="_x0000_s26532" style="position:absolute;left:4721;top:6433;width:24;height:36" fillcolor="#24282b" stroked="f"/>
                <v:rect id="_x0000_s26533" style="position:absolute;left:4781;top:6433;width:36;height:36" fillcolor="#24282b" stroked="f"/>
                <v:rect id="_x0000_s26534" style="position:absolute;left:4841;top:6433;width:36;height:36" fillcolor="#24282b" stroked="f"/>
                <v:rect id="_x0000_s26535" style="position:absolute;left:4913;top:6433;width:24;height:36" fillcolor="#24282b" stroked="f"/>
                <v:rect id="_x0000_s26536" style="position:absolute;left:4973;top:6433;width:36;height:36" fillcolor="#24282b" stroked="f"/>
                <v:rect id="_x0000_s26537" style="position:absolute;left:5033;top:6433;width:36;height:36" fillcolor="#24282b" stroked="f"/>
                <v:rect id="_x0000_s26538" style="position:absolute;left:5105;top:6433;width:24;height:36" fillcolor="#24282b" stroked="f"/>
                <v:rect id="_x0000_s26539" style="position:absolute;left:5165;top:6433;width:24;height:36" fillcolor="#24282b" stroked="f"/>
                <v:rect id="_x0000_s26540" style="position:absolute;left:5225;top:6433;width:36;height:36" fillcolor="#24282b" stroked="f"/>
                <v:rect id="_x0000_s26541" style="position:absolute;left:5285;top:6433;width:36;height:36" fillcolor="#24282b" stroked="f"/>
                <v:rect id="_x0000_s26542" style="position:absolute;left:5357;top:6433;width:24;height:36" fillcolor="#24282b" stroked="f"/>
                <v:rect id="_x0000_s26543" style="position:absolute;left:5417;top:6433;width:37;height:36" fillcolor="#24282b" stroked="f"/>
                <v:rect id="_x0000_s26544" style="position:absolute;left:5490;top:6433;width:24;height:36" fillcolor="#24282b" stroked="f"/>
                <v:rect id="_x0000_s26545" style="position:absolute;left:5538;top:6433;width:24;height:36" fillcolor="#24282b" stroked="f"/>
                <v:rect id="_x0000_s26546" style="position:absolute;left:5598;top:6433;width:36;height:36" fillcolor="#24282b" stroked="f"/>
                <v:rect id="_x0000_s26547" style="position:absolute;left:5658;top:6433;width:36;height:36" fillcolor="#24282b" stroked="f"/>
                <v:rect id="_x0000_s26548" style="position:absolute;left:5730;top:6433;width:24;height:36" fillcolor="#24282b" stroked="f"/>
                <v:rect id="_x0000_s26549" style="position:absolute;left:5790;top:6433;width:36;height:36" fillcolor="#24282b" stroked="f"/>
                <v:rect id="_x0000_s26550" style="position:absolute;left:5850;top:6433;width:36;height:36" fillcolor="#24282b" stroked="f"/>
                <v:rect id="_x0000_s26551" style="position:absolute;left:5922;top:6433;width:24;height:36" fillcolor="#24282b" stroked="f"/>
                <v:rect id="_x0000_s26552" style="position:absolute;left:5982;top:6433;width:24;height:36" fillcolor="#24282b" stroked="f"/>
                <v:rect id="_x0000_s26553" style="position:absolute;left:6042;top:6433;width:36;height:36" fillcolor="#24282b" stroked="f"/>
                <v:rect id="_x0000_s26554" style="position:absolute;left:6102;top:6433;width:36;height:36" fillcolor="#24282b" stroked="f"/>
                <v:rect id="_x0000_s26555" style="position:absolute;left:6174;top:6433;width:24;height:36" fillcolor="#24282b" stroked="f"/>
                <v:rect id="_x0000_s26556" style="position:absolute;left:6234;top:6433;width:36;height:36" fillcolor="#24282b" stroked="f"/>
                <v:rect id="_x0000_s26557" style="position:absolute;left:6294;top:6433;width:36;height:36" fillcolor="#24282b" stroked="f"/>
                <v:rect id="_x0000_s26558" style="position:absolute;left:6366;top:6433;width:24;height:36" fillcolor="#24282b" stroked="f"/>
                <v:rect id="_x0000_s26559" style="position:absolute;left:6427;top:6433;width:24;height:36" fillcolor="#24282b" stroked="f"/>
                <v:rect id="_x0000_s26560" style="position:absolute;left:6487;top:6433;width:36;height:36" fillcolor="#24282b" stroked="f"/>
                <v:rect id="_x0000_s26561" style="position:absolute;left:6559;top:6433;width:24;height:36" fillcolor="#24282b" stroked="f"/>
                <v:rect id="_x0000_s26562" style="position:absolute;left:6619;top:6433;width:36;height:36" fillcolor="#24282b" stroked="f"/>
                <v:rect id="_x0000_s26563" style="position:absolute;left:6679;top:6433;width:36;height:36" fillcolor="#24282b" stroked="f"/>
                <v:rect id="_x0000_s26564" style="position:absolute;left:6751;top:6433;width:24;height:36" fillcolor="#24282b" stroked="f"/>
                <v:rect id="_x0000_s26565" style="position:absolute;left:6811;top:6433;width:24;height:36" fillcolor="#24282b" stroked="f"/>
                <v:rect id="_x0000_s26566" style="position:absolute;left:6871;top:6433;width:36;height:36" fillcolor="#24282b" stroked="f"/>
                <v:rect id="_x0000_s26567" style="position:absolute;left:6943;top:6433;width:24;height:36" fillcolor="#24282b" stroked="f"/>
                <v:rect id="_x0000_s26568" style="position:absolute;left:7003;top:6433;width:24;height:36" fillcolor="#24282b" stroked="f"/>
                <v:rect id="_x0000_s26569" style="position:absolute;left:7063;top:6433;width:36;height:36" fillcolor="#24282b" stroked="f"/>
                <v:rect id="_x0000_s26570" style="position:absolute;left:7123;top:6433;width:36;height:36" fillcolor="#24282b" stroked="f"/>
                <v:rect id="_x0000_s26571" style="position:absolute;left:7195;top:6433;width:24;height:36" fillcolor="#24282b" stroked="f"/>
                <v:rect id="_x0000_s26572" style="position:absolute;left:7255;top:6433;width:36;height:36" fillcolor="#24282b" stroked="f"/>
                <v:rect id="_x0000_s26573" style="position:absolute;left:7315;top:6433;width:12;height:36" fillcolor="#24282b" stroked="f"/>
                <v:rect id="_x0000_s26574" style="position:absolute;left:2799;top:6433;width:36;height:36" fillcolor="#24282b" stroked="f"/>
                <v:rect id="_x0000_s26575" style="position:absolute;left:2871;top:6433;width:24;height:36" fillcolor="#24282b" stroked="f"/>
                <v:rect id="_x0000_s26576" style="position:absolute;left:2931;top:6433;width:36;height:36" fillcolor="#24282b" stroked="f"/>
                <v:rect id="_x0000_s26577" style="position:absolute;left:2991;top:6433;width:36;height:36" fillcolor="#24282b" stroked="f"/>
                <v:rect id="_x0000_s26578" style="position:absolute;left:3063;top:6433;width:36;height:36" fillcolor="#24282b" stroked="f"/>
                <v:rect id="_x0000_s26579" style="position:absolute;left:3123;top:6433;width:36;height:36" fillcolor="#24282b" stroked="f"/>
                <v:rect id="_x0000_s26580" style="position:absolute;left:3195;top:6433;width:24;height:36" fillcolor="#24282b" stroked="f"/>
                <v:rect id="_x0000_s26581" style="position:absolute;left:3255;top:6433;width:24;height:36" fillcolor="#24282b" stroked="f"/>
                <v:rect id="_x0000_s26582" style="position:absolute;left:3315;top:6433;width:36;height:36" fillcolor="#24282b" stroked="f"/>
                <v:rect id="_x0000_s26583" style="position:absolute;left:3375;top:6433;width:36;height:36" fillcolor="#24282b" stroked="f"/>
                <v:rect id="_x0000_s26584" style="position:absolute;left:3447;top:6433;width:25;height:36" fillcolor="#24282b" stroked="f"/>
                <v:rect id="_x0000_s26585" style="position:absolute;left:3508;top:6433;width:36;height:36" fillcolor="#24282b" stroked="f"/>
                <v:rect id="_x0000_s26586" style="position:absolute;left:3568;top:6433;width:36;height:36" fillcolor="#24282b" stroked="f"/>
                <v:rect id="_x0000_s26587" style="position:absolute;left:3640;top:6433;width:24;height:36" fillcolor="#24282b" stroked="f"/>
                <v:rect id="_x0000_s26588" style="position:absolute;left:3700;top:6433;width:24;height:36" fillcolor="#24282b" stroked="f"/>
                <v:rect id="_x0000_s26589" style="position:absolute;left:3760;top:6433;width:36;height:36" fillcolor="#24282b" stroked="f"/>
                <v:rect id="_x0000_s26590" style="position:absolute;left:3832;top:6433;width:24;height:36" fillcolor="#24282b" stroked="f"/>
                <v:rect id="_x0000_s26591" style="position:absolute;left:3892;top:6433;width:24;height:36" fillcolor="#24282b" stroked="f"/>
                <v:rect id="_x0000_s26592" style="position:absolute;left:3952;top:6433;width:36;height:36" fillcolor="#24282b" stroked="f"/>
                <v:rect id="_x0000_s26593" style="position:absolute;left:4012;top:6433;width:36;height:36" fillcolor="#24282b" stroked="f"/>
                <v:rect id="_x0000_s26594" style="position:absolute;left:4084;top:6433;width:24;height:36" fillcolor="#24282b" stroked="f"/>
                <v:rect id="_x0000_s26595" style="position:absolute;left:4144;top:6433;width:36;height:36" fillcolor="#24282b" stroked="f"/>
                <v:rect id="_x0000_s26596" style="position:absolute;left:4204;top:6433;width:36;height:36" fillcolor="#24282b" stroked="f"/>
                <v:rect id="_x0000_s26597" style="position:absolute;left:4276;top:6433;width:24;height:36" fillcolor="#24282b" stroked="f"/>
                <v:rect id="_x0000_s26598" style="position:absolute;left:4336;top:6433;width:36;height:36" fillcolor="#24282b" stroked="f"/>
                <v:rect id="_x0000_s26599" style="position:absolute;left:4396;top:6433;width:36;height:36" fillcolor="#24282b" stroked="f"/>
                <v:rect id="_x0000_s26600" style="position:absolute;left:4469;top:6433;width:24;height:36" fillcolor="#24282b" stroked="f"/>
                <v:rect id="_x0000_s26601" style="position:absolute;left:4529;top:6433;width:24;height:36" fillcolor="#24282b" stroked="f"/>
                <v:rect id="_x0000_s26602" style="position:absolute;left:4589;top:6433;width:36;height:36" fillcolor="#24282b" stroked="f"/>
                <v:rect id="_x0000_s26603" style="position:absolute;left:4661;top:6433;width:24;height:36" fillcolor="#24282b" stroked="f"/>
                <v:rect id="_x0000_s26604" style="position:absolute;left:4721;top:6433;width:24;height:36" fillcolor="#24282b" stroked="f"/>
                <v:rect id="_x0000_s26605" style="position:absolute;left:4781;top:6433;width:36;height:36" fillcolor="#24282b" stroked="f"/>
                <v:rect id="_x0000_s26606" style="position:absolute;left:4841;top:6433;width:36;height:36" fillcolor="#24282b" stroked="f"/>
                <v:rect id="_x0000_s26607" style="position:absolute;left:4913;top:6433;width:24;height:36" fillcolor="#24282b" stroked="f"/>
                <v:rect id="_x0000_s26608" style="position:absolute;left:4973;top:6433;width:36;height:36" fillcolor="#24282b" stroked="f"/>
                <v:rect id="_x0000_s26609" style="position:absolute;left:5033;top:6433;width:36;height:36" fillcolor="#24282b" stroked="f"/>
                <v:rect id="_x0000_s26610" style="position:absolute;left:5105;top:6433;width:24;height:36" fillcolor="#24282b" stroked="f"/>
                <v:rect id="_x0000_s26611" style="position:absolute;left:5165;top:6433;width:24;height:36" fillcolor="#24282b" stroked="f"/>
                <v:rect id="_x0000_s26612" style="position:absolute;left:5225;top:6433;width:36;height:36" fillcolor="#24282b" stroked="f"/>
                <v:rect id="_x0000_s26613" style="position:absolute;left:5285;top:6433;width:36;height:36" fillcolor="#24282b" stroked="f"/>
                <v:rect id="_x0000_s26614" style="position:absolute;left:5357;top:6433;width:24;height:36" fillcolor="#24282b" stroked="f"/>
                <v:rect id="_x0000_s26615" style="position:absolute;left:5417;top:6433;width:37;height:36" fillcolor="#24282b" stroked="f"/>
                <v:rect id="_x0000_s26616" style="position:absolute;left:5490;top:6433;width:24;height:36" fillcolor="#24282b" stroked="f"/>
                <v:rect id="_x0000_s26617" style="position:absolute;left:5538;top:6433;width:24;height:36" fillcolor="#24282b" stroked="f"/>
                <v:rect id="_x0000_s26618" style="position:absolute;left:5598;top:6433;width:36;height:36" fillcolor="#24282b" stroked="f"/>
                <v:rect id="_x0000_s26619" style="position:absolute;left:5658;top:6433;width:36;height:36" fillcolor="#24282b" stroked="f"/>
                <v:rect id="_x0000_s26620" style="position:absolute;left:5730;top:6433;width:24;height:36" fillcolor="#24282b" stroked="f"/>
                <v:rect id="_x0000_s26621" style="position:absolute;left:5790;top:6433;width:36;height:36" fillcolor="#24282b" stroked="f"/>
                <v:rect id="_x0000_s26622" style="position:absolute;left:5850;top:6433;width:36;height:36" fillcolor="#24282b" stroked="f"/>
                <v:rect id="_x0000_s26623" style="position:absolute;left:5922;top:6433;width:24;height:36" fillcolor="#24282b" stroked="f"/>
                <v:rect id="_x0000_s26624" style="position:absolute;left:5982;top:6433;width:24;height:36" fillcolor="#24282b" stroked="f"/>
                <v:rect id="_x0000_s26625" style="position:absolute;left:6042;top:6433;width:36;height:36" fillcolor="#24282b" stroked="f"/>
                <v:rect id="_x0000_s26626" style="position:absolute;left:6102;top:6433;width:36;height:36" fillcolor="#24282b" stroked="f"/>
                <v:rect id="_x0000_s26627" style="position:absolute;left:6174;top:6433;width:24;height:36" fillcolor="#24282b" stroked="f"/>
                <v:rect id="_x0000_s26628" style="position:absolute;left:6234;top:6433;width:36;height:36" fillcolor="#24282b" stroked="f"/>
                <v:rect id="_x0000_s26629" style="position:absolute;left:6294;top:6433;width:36;height:36" fillcolor="#24282b" stroked="f"/>
              </v:group>
              <v:group id="_x0000_s26630" style="position:absolute;left:2799;top:2796;width:4528;height:3673" coordorigin="2799,2796" coordsize="4528,3673">
                <v:rect id="_x0000_s26631" style="position:absolute;left:6366;top:6433;width:24;height:36" fillcolor="#24282b" stroked="f"/>
                <v:rect id="_x0000_s26632" style="position:absolute;left:6427;top:6433;width:24;height:36" fillcolor="#24282b" stroked="f"/>
                <v:rect id="_x0000_s26633" style="position:absolute;left:6487;top:6433;width:36;height:36" fillcolor="#24282b" stroked="f"/>
                <v:rect id="_x0000_s26634" style="position:absolute;left:6559;top:6433;width:24;height:36" fillcolor="#24282b" stroked="f"/>
                <v:rect id="_x0000_s26635" style="position:absolute;left:6619;top:6433;width:36;height:36" fillcolor="#24282b" stroked="f"/>
                <v:rect id="_x0000_s26636" style="position:absolute;left:6679;top:6433;width:36;height:36" fillcolor="#24282b" stroked="f"/>
                <v:rect id="_x0000_s26637" style="position:absolute;left:6751;top:6433;width:24;height:36" fillcolor="#24282b" stroked="f"/>
                <v:rect id="_x0000_s26638" style="position:absolute;left:6811;top:6433;width:24;height:36" fillcolor="#24282b" stroked="f"/>
                <v:rect id="_x0000_s26639" style="position:absolute;left:6871;top:6433;width:36;height:36" fillcolor="#24282b" stroked="f"/>
                <v:rect id="_x0000_s26640" style="position:absolute;left:6943;top:6433;width:24;height:36" fillcolor="#24282b" stroked="f"/>
                <v:rect id="_x0000_s26641" style="position:absolute;left:7003;top:6433;width:24;height:36" fillcolor="#24282b" stroked="f"/>
                <v:rect id="_x0000_s26642" style="position:absolute;left:7063;top:6433;width:36;height:36" fillcolor="#24282b" stroked="f"/>
                <v:rect id="_x0000_s26643" style="position:absolute;left:7123;top:6433;width:36;height:36" fillcolor="#24282b" stroked="f"/>
                <v:rect id="_x0000_s26644" style="position:absolute;left:7195;top:6433;width:24;height:36" fillcolor="#24282b" stroked="f"/>
                <v:rect id="_x0000_s26645" style="position:absolute;left:7255;top:6433;width:36;height:36" fillcolor="#24282b" stroked="f"/>
                <v:rect id="_x0000_s26646" style="position:absolute;left:7315;top:6433;width:12;height:36" fillcolor="#24282b" stroked="f"/>
                <v:rect id="_x0000_s26647" style="position:absolute;left:2799;top:5701;width:36;height:36" fillcolor="#24282b" stroked="f"/>
                <v:rect id="_x0000_s26648" style="position:absolute;left:2871;top:5701;width:24;height:36" fillcolor="#24282b" stroked="f"/>
                <v:rect id="_x0000_s26649" style="position:absolute;left:2931;top:5701;width:36;height:36" fillcolor="#24282b" stroked="f"/>
                <v:rect id="_x0000_s26650" style="position:absolute;left:2991;top:5701;width:36;height:36" fillcolor="#24282b" stroked="f"/>
                <v:rect id="_x0000_s26651" style="position:absolute;left:3063;top:5701;width:36;height:36" fillcolor="#24282b" stroked="f"/>
                <v:rect id="_x0000_s26652" style="position:absolute;left:3123;top:5701;width:36;height:36" fillcolor="#24282b" stroked="f"/>
                <v:rect id="_x0000_s26653" style="position:absolute;left:3195;top:5701;width:24;height:36" fillcolor="#24282b" stroked="f"/>
                <v:rect id="_x0000_s26654" style="position:absolute;left:3255;top:5701;width:24;height:36" fillcolor="#24282b" stroked="f"/>
                <v:rect id="_x0000_s26655" style="position:absolute;left:3315;top:5701;width:36;height:36" fillcolor="#24282b" stroked="f"/>
                <v:rect id="_x0000_s26656" style="position:absolute;left:3375;top:5701;width:36;height:36" fillcolor="#24282b" stroked="f"/>
                <v:rect id="_x0000_s26657" style="position:absolute;left:3447;top:5701;width:25;height:36" fillcolor="#24282b" stroked="f"/>
                <v:rect id="_x0000_s26658" style="position:absolute;left:3508;top:5701;width:36;height:36" fillcolor="#24282b" stroked="f"/>
                <v:rect id="_x0000_s26659" style="position:absolute;left:3568;top:5701;width:36;height:36" fillcolor="#24282b" stroked="f"/>
                <v:rect id="_x0000_s26660" style="position:absolute;left:3640;top:5701;width:24;height:36" fillcolor="#24282b" stroked="f"/>
                <v:rect id="_x0000_s26661" style="position:absolute;left:3700;top:5701;width:24;height:36" fillcolor="#24282b" stroked="f"/>
                <v:rect id="_x0000_s26662" style="position:absolute;left:3760;top:5701;width:36;height:36" fillcolor="#24282b" stroked="f"/>
                <v:rect id="_x0000_s26663" style="position:absolute;left:3832;top:5701;width:24;height:36" fillcolor="#24282b" stroked="f"/>
                <v:rect id="_x0000_s26664" style="position:absolute;left:3892;top:5701;width:24;height:36" fillcolor="#24282b" stroked="f"/>
                <v:rect id="_x0000_s26665" style="position:absolute;left:3952;top:5701;width:36;height:36" fillcolor="#24282b" stroked="f"/>
                <v:rect id="_x0000_s26666" style="position:absolute;left:4012;top:5701;width:36;height:36" fillcolor="#24282b" stroked="f"/>
                <v:rect id="_x0000_s26667" style="position:absolute;left:4084;top:5701;width:24;height:36" fillcolor="#24282b" stroked="f"/>
                <v:rect id="_x0000_s26668" style="position:absolute;left:4144;top:5701;width:36;height:36" fillcolor="#24282b" stroked="f"/>
                <v:rect id="_x0000_s26669" style="position:absolute;left:4204;top:5701;width:36;height:36" fillcolor="#24282b" stroked="f"/>
                <v:rect id="_x0000_s26670" style="position:absolute;left:4276;top:5701;width:24;height:36" fillcolor="#24282b" stroked="f"/>
                <v:rect id="_x0000_s26671" style="position:absolute;left:4336;top:5701;width:36;height:36" fillcolor="#24282b" stroked="f"/>
                <v:rect id="_x0000_s26672" style="position:absolute;left:4396;top:5701;width:36;height:36" fillcolor="#24282b" stroked="f"/>
                <v:rect id="_x0000_s26673" style="position:absolute;left:4469;top:5701;width:24;height:36" fillcolor="#24282b" stroked="f"/>
                <v:rect id="_x0000_s26674" style="position:absolute;left:4529;top:5701;width:24;height:36" fillcolor="#24282b" stroked="f"/>
                <v:rect id="_x0000_s26675" style="position:absolute;left:4589;top:5701;width:36;height:36" fillcolor="#24282b" stroked="f"/>
                <v:rect id="_x0000_s26676" style="position:absolute;left:4661;top:5701;width:24;height:36" fillcolor="#24282b" stroked="f"/>
                <v:rect id="_x0000_s26677" style="position:absolute;left:4721;top:5701;width:24;height:36" fillcolor="#24282b" stroked="f"/>
                <v:rect id="_x0000_s26678" style="position:absolute;left:4781;top:5701;width:36;height:36" fillcolor="#24282b" stroked="f"/>
                <v:rect id="_x0000_s26679" style="position:absolute;left:4841;top:5701;width:36;height:36" fillcolor="#24282b" stroked="f"/>
                <v:rect id="_x0000_s26680" style="position:absolute;left:4913;top:5701;width:24;height:36" fillcolor="#24282b" stroked="f"/>
                <v:rect id="_x0000_s26681" style="position:absolute;left:4973;top:5701;width:36;height:36" fillcolor="#24282b" stroked="f"/>
                <v:rect id="_x0000_s26682" style="position:absolute;left:5033;top:5701;width:36;height:36" fillcolor="#24282b" stroked="f"/>
                <v:rect id="_x0000_s26683" style="position:absolute;left:5105;top:5701;width:24;height:36" fillcolor="#24282b" stroked="f"/>
                <v:rect id="_x0000_s26684" style="position:absolute;left:5165;top:5701;width:24;height:36" fillcolor="#24282b" stroked="f"/>
                <v:rect id="_x0000_s26685" style="position:absolute;left:5225;top:5701;width:36;height:36" fillcolor="#24282b" stroked="f"/>
                <v:rect id="_x0000_s26686" style="position:absolute;left:5285;top:5701;width:36;height:36" fillcolor="#24282b" stroked="f"/>
                <v:rect id="_x0000_s26687" style="position:absolute;left:5357;top:5701;width:24;height:36" fillcolor="#24282b" stroked="f"/>
                <v:rect id="_x0000_s26688" style="position:absolute;left:5417;top:5701;width:37;height:36" fillcolor="#24282b" stroked="f"/>
                <v:rect id="_x0000_s26689" style="position:absolute;left:5490;top:5701;width:24;height:36" fillcolor="#24282b" stroked="f"/>
                <v:rect id="_x0000_s26690" style="position:absolute;left:5538;top:5701;width:24;height:36" fillcolor="#24282b" stroked="f"/>
                <v:rect id="_x0000_s26691" style="position:absolute;left:5598;top:5701;width:36;height:36" fillcolor="#24282b" stroked="f"/>
                <v:rect id="_x0000_s26692" style="position:absolute;left:5658;top:5701;width:36;height:36" fillcolor="#24282b" stroked="f"/>
                <v:rect id="_x0000_s26693" style="position:absolute;left:5730;top:5701;width:24;height:36" fillcolor="#24282b" stroked="f"/>
                <v:rect id="_x0000_s26694" style="position:absolute;left:5790;top:5701;width:36;height:36" fillcolor="#24282b" stroked="f"/>
                <v:rect id="_x0000_s26695" style="position:absolute;left:5850;top:5701;width:36;height:36" fillcolor="#24282b" stroked="f"/>
                <v:rect id="_x0000_s26696" style="position:absolute;left:5922;top:5701;width:24;height:36" fillcolor="#24282b" stroked="f"/>
                <v:rect id="_x0000_s26697" style="position:absolute;left:5982;top:5701;width:24;height:36" fillcolor="#24282b" stroked="f"/>
                <v:rect id="_x0000_s26698" style="position:absolute;left:6042;top:5701;width:36;height:36" fillcolor="#24282b" stroked="f"/>
                <v:rect id="_x0000_s26699" style="position:absolute;left:6102;top:5701;width:36;height:36" fillcolor="#24282b" stroked="f"/>
                <v:rect id="_x0000_s26700" style="position:absolute;left:6174;top:5701;width:24;height:36" fillcolor="#24282b" stroked="f"/>
                <v:rect id="_x0000_s26701" style="position:absolute;left:6234;top:5701;width:36;height:36" fillcolor="#24282b" stroked="f"/>
                <v:rect id="_x0000_s26702" style="position:absolute;left:6294;top:5701;width:36;height:36" fillcolor="#24282b" stroked="f"/>
                <v:rect id="_x0000_s26703" style="position:absolute;left:6366;top:5701;width:24;height:36" fillcolor="#24282b" stroked="f"/>
                <v:rect id="_x0000_s26704" style="position:absolute;left:6427;top:5701;width:24;height:36" fillcolor="#24282b" stroked="f"/>
                <v:rect id="_x0000_s26705" style="position:absolute;left:6487;top:5701;width:36;height:36" fillcolor="#24282b" stroked="f"/>
                <v:rect id="_x0000_s26706" style="position:absolute;left:6559;top:5701;width:24;height:36" fillcolor="#24282b" stroked="f"/>
                <v:rect id="_x0000_s26707" style="position:absolute;left:6619;top:5701;width:36;height:36" fillcolor="#24282b" stroked="f"/>
                <v:rect id="_x0000_s26708" style="position:absolute;left:6679;top:5701;width:36;height:36" fillcolor="#24282b" stroked="f"/>
                <v:rect id="_x0000_s26709" style="position:absolute;left:6751;top:5701;width:24;height:36" fillcolor="#24282b" stroked="f"/>
                <v:rect id="_x0000_s26710" style="position:absolute;left:6811;top:5701;width:24;height:36" fillcolor="#24282b" stroked="f"/>
                <v:rect id="_x0000_s26711" style="position:absolute;left:6871;top:5701;width:36;height:36" fillcolor="#24282b" stroked="f"/>
                <v:rect id="_x0000_s26712" style="position:absolute;left:6943;top:5701;width:24;height:36" fillcolor="#24282b" stroked="f"/>
                <v:rect id="_x0000_s26713" style="position:absolute;left:7003;top:5701;width:24;height:36" fillcolor="#24282b" stroked="f"/>
                <v:rect id="_x0000_s26714" style="position:absolute;left:7063;top:5701;width:36;height:36" fillcolor="#24282b" stroked="f"/>
                <v:rect id="_x0000_s26715" style="position:absolute;left:7123;top:5701;width:36;height:36" fillcolor="#24282b" stroked="f"/>
                <v:rect id="_x0000_s26716" style="position:absolute;left:7195;top:5701;width:24;height:36" fillcolor="#24282b" stroked="f"/>
                <v:rect id="_x0000_s26717" style="position:absolute;left:7255;top:5701;width:36;height:36" fillcolor="#24282b" stroked="f"/>
                <v:rect id="_x0000_s26718" style="position:absolute;left:7315;top:5701;width:12;height:36" fillcolor="#24282b" stroked="f"/>
                <v:rect id="_x0000_s26719" style="position:absolute;left:2799;top:5701;width:36;height:36" fillcolor="#24282b" stroked="f"/>
                <v:rect id="_x0000_s26720" style="position:absolute;left:2871;top:5701;width:24;height:36" fillcolor="#24282b" stroked="f"/>
                <v:rect id="_x0000_s26721" style="position:absolute;left:2931;top:5701;width:36;height:36" fillcolor="#24282b" stroked="f"/>
                <v:rect id="_x0000_s26722" style="position:absolute;left:2991;top:5701;width:36;height:36" fillcolor="#24282b" stroked="f"/>
                <v:rect id="_x0000_s26723" style="position:absolute;left:3063;top:5701;width:36;height:36" fillcolor="#24282b" stroked="f"/>
                <v:rect id="_x0000_s26724" style="position:absolute;left:3123;top:5701;width:36;height:36" fillcolor="#24282b" stroked="f"/>
                <v:rect id="_x0000_s26725" style="position:absolute;left:3195;top:5701;width:24;height:36" fillcolor="#24282b" stroked="f"/>
                <v:rect id="_x0000_s26726" style="position:absolute;left:3255;top:5701;width:24;height:36" fillcolor="#24282b" stroked="f"/>
                <v:rect id="_x0000_s26727" style="position:absolute;left:3315;top:5701;width:36;height:36" fillcolor="#24282b" stroked="f"/>
                <v:rect id="_x0000_s26728" style="position:absolute;left:3375;top:5701;width:36;height:36" fillcolor="#24282b" stroked="f"/>
                <v:rect id="_x0000_s26729" style="position:absolute;left:3447;top:5701;width:25;height:36" fillcolor="#24282b" stroked="f"/>
                <v:rect id="_x0000_s26730" style="position:absolute;left:3508;top:5701;width:36;height:36" fillcolor="#24282b" stroked="f"/>
                <v:rect id="_x0000_s26731" style="position:absolute;left:3568;top:5701;width:36;height:36" fillcolor="#24282b" stroked="f"/>
                <v:rect id="_x0000_s26732" style="position:absolute;left:3640;top:5701;width:24;height:36" fillcolor="#24282b" stroked="f"/>
                <v:rect id="_x0000_s26733" style="position:absolute;left:3700;top:5701;width:24;height:36" fillcolor="#24282b" stroked="f"/>
                <v:rect id="_x0000_s26734" style="position:absolute;left:3760;top:5701;width:36;height:36" fillcolor="#24282b" stroked="f"/>
                <v:rect id="_x0000_s26735" style="position:absolute;left:3832;top:5701;width:24;height:36" fillcolor="#24282b" stroked="f"/>
                <v:rect id="_x0000_s26736" style="position:absolute;left:3892;top:5701;width:24;height:36" fillcolor="#24282b" stroked="f"/>
                <v:rect id="_x0000_s26737" style="position:absolute;left:3952;top:5701;width:36;height:36" fillcolor="#24282b" stroked="f"/>
                <v:rect id="_x0000_s26738" style="position:absolute;left:4012;top:5701;width:36;height:36" fillcolor="#24282b" stroked="f"/>
                <v:rect id="_x0000_s26739" style="position:absolute;left:4084;top:5701;width:24;height:36" fillcolor="#24282b" stroked="f"/>
                <v:rect id="_x0000_s26740" style="position:absolute;left:4144;top:5701;width:36;height:36" fillcolor="#24282b" stroked="f"/>
                <v:rect id="_x0000_s26741" style="position:absolute;left:4204;top:5701;width:36;height:36" fillcolor="#24282b" stroked="f"/>
                <v:rect id="_x0000_s26742" style="position:absolute;left:4276;top:5701;width:24;height:36" fillcolor="#24282b" stroked="f"/>
                <v:rect id="_x0000_s26743" style="position:absolute;left:4336;top:5701;width:36;height:36" fillcolor="#24282b" stroked="f"/>
                <v:rect id="_x0000_s26744" style="position:absolute;left:4396;top:5701;width:36;height:36" fillcolor="#24282b" stroked="f"/>
                <v:rect id="_x0000_s26745" style="position:absolute;left:4469;top:5701;width:24;height:36" fillcolor="#24282b" stroked="f"/>
                <v:rect id="_x0000_s26746" style="position:absolute;left:4529;top:5701;width:24;height:36" fillcolor="#24282b" stroked="f"/>
                <v:rect id="_x0000_s26747" style="position:absolute;left:4589;top:5701;width:36;height:36" fillcolor="#24282b" stroked="f"/>
                <v:rect id="_x0000_s26748" style="position:absolute;left:4661;top:5701;width:24;height:36" fillcolor="#24282b" stroked="f"/>
                <v:rect id="_x0000_s26749" style="position:absolute;left:4721;top:5701;width:24;height:36" fillcolor="#24282b" stroked="f"/>
                <v:rect id="_x0000_s26750" style="position:absolute;left:4781;top:5701;width:36;height:36" fillcolor="#24282b" stroked="f"/>
                <v:rect id="_x0000_s26751" style="position:absolute;left:4841;top:5701;width:36;height:36" fillcolor="#24282b" stroked="f"/>
                <v:rect id="_x0000_s26752" style="position:absolute;left:4913;top:5701;width:24;height:36" fillcolor="#24282b" stroked="f"/>
                <v:rect id="_x0000_s26753" style="position:absolute;left:4973;top:5701;width:36;height:36" fillcolor="#24282b" stroked="f"/>
                <v:rect id="_x0000_s26754" style="position:absolute;left:5033;top:5701;width:36;height:36" fillcolor="#24282b" stroked="f"/>
                <v:rect id="_x0000_s26755" style="position:absolute;left:5105;top:5701;width:24;height:36" fillcolor="#24282b" stroked="f"/>
                <v:rect id="_x0000_s26756" style="position:absolute;left:5165;top:5701;width:24;height:36" fillcolor="#24282b" stroked="f"/>
                <v:rect id="_x0000_s26757" style="position:absolute;left:5225;top:5701;width:36;height:36" fillcolor="#24282b" stroked="f"/>
                <v:rect id="_x0000_s26758" style="position:absolute;left:5285;top:5701;width:36;height:36" fillcolor="#24282b" stroked="f"/>
                <v:rect id="_x0000_s26759" style="position:absolute;left:5357;top:5701;width:24;height:36" fillcolor="#24282b" stroked="f"/>
                <v:rect id="_x0000_s26760" style="position:absolute;left:5417;top:5701;width:37;height:36" fillcolor="#24282b" stroked="f"/>
                <v:rect id="_x0000_s26761" style="position:absolute;left:5490;top:5701;width:24;height:36" fillcolor="#24282b" stroked="f"/>
                <v:rect id="_x0000_s26762" style="position:absolute;left:5538;top:5701;width:24;height:36" fillcolor="#24282b" stroked="f"/>
                <v:rect id="_x0000_s26763" style="position:absolute;left:5598;top:5701;width:36;height:36" fillcolor="#24282b" stroked="f"/>
                <v:rect id="_x0000_s26764" style="position:absolute;left:5658;top:5701;width:36;height:36" fillcolor="#24282b" stroked="f"/>
                <v:rect id="_x0000_s26765" style="position:absolute;left:5730;top:5701;width:24;height:36" fillcolor="#24282b" stroked="f"/>
                <v:rect id="_x0000_s26766" style="position:absolute;left:5790;top:5701;width:36;height:36" fillcolor="#24282b" stroked="f"/>
                <v:rect id="_x0000_s26767" style="position:absolute;left:5850;top:5701;width:36;height:36" fillcolor="#24282b" stroked="f"/>
                <v:rect id="_x0000_s26768" style="position:absolute;left:5922;top:5701;width:24;height:36" fillcolor="#24282b" stroked="f"/>
                <v:rect id="_x0000_s26769" style="position:absolute;left:5982;top:5701;width:24;height:36" fillcolor="#24282b" stroked="f"/>
                <v:rect id="_x0000_s26770" style="position:absolute;left:6042;top:5701;width:36;height:36" fillcolor="#24282b" stroked="f"/>
                <v:rect id="_x0000_s26771" style="position:absolute;left:6102;top:5701;width:36;height:36" fillcolor="#24282b" stroked="f"/>
                <v:rect id="_x0000_s26772" style="position:absolute;left:6174;top:5701;width:24;height:36" fillcolor="#24282b" stroked="f"/>
                <v:rect id="_x0000_s26773" style="position:absolute;left:6234;top:5701;width:36;height:36" fillcolor="#24282b" stroked="f"/>
                <v:rect id="_x0000_s26774" style="position:absolute;left:6294;top:5701;width:36;height:36" fillcolor="#24282b" stroked="f"/>
                <v:rect id="_x0000_s26775" style="position:absolute;left:6366;top:5701;width:24;height:36" fillcolor="#24282b" stroked="f"/>
                <v:rect id="_x0000_s26776" style="position:absolute;left:6427;top:5701;width:24;height:36" fillcolor="#24282b" stroked="f"/>
                <v:rect id="_x0000_s26777" style="position:absolute;left:6487;top:5701;width:36;height:36" fillcolor="#24282b" stroked="f"/>
                <v:rect id="_x0000_s26778" style="position:absolute;left:6559;top:5701;width:24;height:36" fillcolor="#24282b" stroked="f"/>
                <v:rect id="_x0000_s26779" style="position:absolute;left:6619;top:5701;width:36;height:36" fillcolor="#24282b" stroked="f"/>
                <v:rect id="_x0000_s26780" style="position:absolute;left:6679;top:5701;width:36;height:36" fillcolor="#24282b" stroked="f"/>
                <v:rect id="_x0000_s26781" style="position:absolute;left:6751;top:5701;width:24;height:36" fillcolor="#24282b" stroked="f"/>
                <v:rect id="_x0000_s26782" style="position:absolute;left:6811;top:5701;width:24;height:36" fillcolor="#24282b" stroked="f"/>
                <v:rect id="_x0000_s26783" style="position:absolute;left:6871;top:5701;width:36;height:36" fillcolor="#24282b" stroked="f"/>
                <v:rect id="_x0000_s26784" style="position:absolute;left:6943;top:5701;width:24;height:36" fillcolor="#24282b" stroked="f"/>
                <v:rect id="_x0000_s26785" style="position:absolute;left:7003;top:5701;width:24;height:36" fillcolor="#24282b" stroked="f"/>
                <v:rect id="_x0000_s26786" style="position:absolute;left:7063;top:5701;width:36;height:36" fillcolor="#24282b" stroked="f"/>
                <v:rect id="_x0000_s26787" style="position:absolute;left:7123;top:5701;width:36;height:36" fillcolor="#24282b" stroked="f"/>
                <v:rect id="_x0000_s26788" style="position:absolute;left:7195;top:5701;width:24;height:36" fillcolor="#24282b" stroked="f"/>
                <v:rect id="_x0000_s26789" style="position:absolute;left:7255;top:5701;width:36;height:36" fillcolor="#24282b" stroked="f"/>
                <v:rect id="_x0000_s26790" style="position:absolute;left:7315;top:5701;width:12;height:36" fillcolor="#24282b" stroked="f"/>
                <v:rect id="_x0000_s26791" style="position:absolute;left:2799;top:6073;width:4528;height:24" fillcolor="#24282b" stroked="f"/>
                <v:rect id="_x0000_s26792" style="position:absolute;left:2799;top:5341;width:4528;height:36" fillcolor="#24282b" stroked="f"/>
                <v:rect id="_x0000_s26793" style="position:absolute;left:2799;top:2796;width:4528;height:24" fillcolor="#24282b" stroked="f"/>
                <v:rect id="_x0000_s26794" style="position:absolute;left:2799;top:3157;width:36;height:36" fillcolor="#24282b" stroked="f"/>
                <v:rect id="_x0000_s26795" style="position:absolute;left:2871;top:3157;width:24;height:36" fillcolor="#24282b" stroked="f"/>
                <v:rect id="_x0000_s26796" style="position:absolute;left:2931;top:3157;width:36;height:36" fillcolor="#24282b" stroked="f"/>
                <v:rect id="_x0000_s26797" style="position:absolute;left:2991;top:3157;width:36;height:36" fillcolor="#24282b" stroked="f"/>
                <v:rect id="_x0000_s26798" style="position:absolute;left:3063;top:3157;width:36;height:36" fillcolor="#24282b" stroked="f"/>
                <v:rect id="_x0000_s26799" style="position:absolute;left:3123;top:3157;width:36;height:36" fillcolor="#24282b" stroked="f"/>
                <v:rect id="_x0000_s26800" style="position:absolute;left:3183;top:3157;width:36;height:36" fillcolor="#24282b" stroked="f"/>
                <v:rect id="_x0000_s26801" style="position:absolute;left:3255;top:3157;width:24;height:36" fillcolor="#24282b" stroked="f"/>
                <v:rect id="_x0000_s26802" style="position:absolute;left:3315;top:3157;width:36;height:36" fillcolor="#24282b" stroked="f"/>
                <v:rect id="_x0000_s26803" style="position:absolute;left:3375;top:3157;width:36;height:36" fillcolor="#24282b" stroked="f"/>
                <v:rect id="_x0000_s26804" style="position:absolute;left:3447;top:3157;width:25;height:36" fillcolor="#24282b" stroked="f"/>
                <v:rect id="_x0000_s26805" style="position:absolute;left:3508;top:3157;width:36;height:36" fillcolor="#24282b" stroked="f"/>
                <v:rect id="_x0000_s26806" style="position:absolute;left:3568;top:3157;width:36;height:36" fillcolor="#24282b" stroked="f"/>
                <v:rect id="_x0000_s26807" style="position:absolute;left:3628;top:3157;width:36;height:36" fillcolor="#24282b" stroked="f"/>
                <v:rect id="_x0000_s26808" style="position:absolute;left:3700;top:3157;width:24;height:36" fillcolor="#24282b" stroked="f"/>
                <v:rect id="_x0000_s26809" style="position:absolute;left:3760;top:3157;width:36;height:36" fillcolor="#24282b" stroked="f"/>
                <v:rect id="_x0000_s26810" style="position:absolute;left:3820;top:3157;width:36;height:36" fillcolor="#24282b" stroked="f"/>
                <v:rect id="_x0000_s26811" style="position:absolute;left:3892;top:3157;width:24;height:36" fillcolor="#24282b" stroked="f"/>
                <v:rect id="_x0000_s26812" style="position:absolute;left:3952;top:3157;width:36;height:36" fillcolor="#24282b" stroked="f"/>
                <v:rect id="_x0000_s26813" style="position:absolute;left:4012;top:3157;width:36;height:36" fillcolor="#24282b" stroked="f"/>
                <v:rect id="_x0000_s26814" style="position:absolute;left:4084;top:3157;width:24;height:36" fillcolor="#24282b" stroked="f"/>
                <v:rect id="_x0000_s26815" style="position:absolute;left:4144;top:3157;width:36;height:36" fillcolor="#24282b" stroked="f"/>
                <v:rect id="_x0000_s26816" style="position:absolute;left:4204;top:3157;width:36;height:36" fillcolor="#24282b" stroked="f"/>
                <v:rect id="_x0000_s26817" style="position:absolute;left:4276;top:3157;width:24;height:36" fillcolor="#24282b" stroked="f"/>
                <v:rect id="_x0000_s26818" style="position:absolute;left:4336;top:3157;width:36;height:36" fillcolor="#24282b" stroked="f"/>
                <v:rect id="_x0000_s26819" style="position:absolute;left:4396;top:3157;width:36;height:36" fillcolor="#24282b" stroked="f"/>
                <v:rect id="_x0000_s26820" style="position:absolute;left:4469;top:3157;width:24;height:36" fillcolor="#24282b" stroked="f"/>
                <v:rect id="_x0000_s26821" style="position:absolute;left:4529;top:3157;width:24;height:36" fillcolor="#24282b" stroked="f"/>
                <v:rect id="_x0000_s26822" style="position:absolute;left:4589;top:3157;width:36;height:36" fillcolor="#24282b" stroked="f"/>
                <v:rect id="_x0000_s26823" style="position:absolute;left:4661;top:3157;width:24;height:36" fillcolor="#24282b" stroked="f"/>
                <v:rect id="_x0000_s26824" style="position:absolute;left:4721;top:3157;width:24;height:36" fillcolor="#24282b" stroked="f"/>
                <v:rect id="_x0000_s26825" style="position:absolute;left:4781;top:3157;width:36;height:36" fillcolor="#24282b" stroked="f"/>
                <v:rect id="_x0000_s26826" style="position:absolute;left:4841;top:3157;width:36;height:36" fillcolor="#24282b" stroked="f"/>
                <v:rect id="_x0000_s26827" style="position:absolute;left:4913;top:3157;width:24;height:36" fillcolor="#24282b" stroked="f"/>
                <v:rect id="_x0000_s26828" style="position:absolute;left:4973;top:3157;width:36;height:36" fillcolor="#24282b" stroked="f"/>
                <v:rect id="_x0000_s26829" style="position:absolute;left:5033;top:3157;width:36;height:36" fillcolor="#24282b" stroked="f"/>
                <v:rect id="_x0000_s26830" style="position:absolute;left:5105;top:3157;width:24;height:36" fillcolor="#24282b" stroked="f"/>
              </v:group>
              <v:group id="_x0000_s26831" style="position:absolute;left:2799;top:3157;width:4528;height:768" coordorigin="2799,3157" coordsize="4528,768">
                <v:rect id="_x0000_s26832" style="position:absolute;left:5165;top:3157;width:24;height:36" fillcolor="#24282b" stroked="f"/>
                <v:rect id="_x0000_s26833" style="position:absolute;left:5225;top:3157;width:36;height:36" fillcolor="#24282b" stroked="f"/>
                <v:rect id="_x0000_s26834" style="position:absolute;left:5285;top:3157;width:36;height:36" fillcolor="#24282b" stroked="f"/>
                <v:rect id="_x0000_s26835" style="position:absolute;left:5357;top:3157;width:24;height:36" fillcolor="#24282b" stroked="f"/>
                <v:rect id="_x0000_s26836" style="position:absolute;left:5417;top:3157;width:37;height:36" fillcolor="#24282b" stroked="f"/>
                <v:rect id="_x0000_s26837" style="position:absolute;left:5490;top:3157;width:24;height:36" fillcolor="#24282b" stroked="f"/>
                <v:rect id="_x0000_s26838" style="position:absolute;left:5538;top:3157;width:24;height:36" fillcolor="#24282b" stroked="f"/>
                <v:rect id="_x0000_s26839" style="position:absolute;left:5598;top:3157;width:36;height:36" fillcolor="#24282b" stroked="f"/>
                <v:rect id="_x0000_s26840" style="position:absolute;left:5658;top:3157;width:36;height:36" fillcolor="#24282b" stroked="f"/>
                <v:rect id="_x0000_s26841" style="position:absolute;left:5730;top:3157;width:24;height:36" fillcolor="#24282b" stroked="f"/>
                <v:rect id="_x0000_s26842" style="position:absolute;left:5790;top:3157;width:36;height:36" fillcolor="#24282b" stroked="f"/>
                <v:rect id="_x0000_s26843" style="position:absolute;left:5850;top:3157;width:36;height:36" fillcolor="#24282b" stroked="f"/>
                <v:rect id="_x0000_s26844" style="position:absolute;left:5922;top:3157;width:24;height:36" fillcolor="#24282b" stroked="f"/>
                <v:rect id="_x0000_s26845" style="position:absolute;left:5982;top:3157;width:24;height:36" fillcolor="#24282b" stroked="f"/>
                <v:rect id="_x0000_s26846" style="position:absolute;left:6042;top:3157;width:36;height:36" fillcolor="#24282b" stroked="f"/>
                <v:rect id="_x0000_s26847" style="position:absolute;left:6102;top:3157;width:36;height:36" fillcolor="#24282b" stroked="f"/>
                <v:rect id="_x0000_s26848" style="position:absolute;left:6174;top:3157;width:24;height:36" fillcolor="#24282b" stroked="f"/>
                <v:rect id="_x0000_s26849" style="position:absolute;left:6234;top:3157;width:36;height:36" fillcolor="#24282b" stroked="f"/>
                <v:rect id="_x0000_s26850" style="position:absolute;left:6294;top:3157;width:36;height:36" fillcolor="#24282b" stroked="f"/>
                <v:rect id="_x0000_s26851" style="position:absolute;left:6366;top:3157;width:24;height:36" fillcolor="#24282b" stroked="f"/>
                <v:rect id="_x0000_s26852" style="position:absolute;left:6427;top:3157;width:24;height:36" fillcolor="#24282b" stroked="f"/>
                <v:rect id="_x0000_s26853" style="position:absolute;left:6487;top:3157;width:36;height:36" fillcolor="#24282b" stroked="f"/>
                <v:rect id="_x0000_s26854" style="position:absolute;left:6559;top:3157;width:24;height:36" fillcolor="#24282b" stroked="f"/>
                <v:rect id="_x0000_s26855" style="position:absolute;left:6619;top:3157;width:36;height:36" fillcolor="#24282b" stroked="f"/>
                <v:rect id="_x0000_s26856" style="position:absolute;left:6679;top:3157;width:36;height:36" fillcolor="#24282b" stroked="f"/>
                <v:rect id="_x0000_s26857" style="position:absolute;left:6751;top:3157;width:24;height:36" fillcolor="#24282b" stroked="f"/>
                <v:rect id="_x0000_s26858" style="position:absolute;left:6811;top:3157;width:24;height:36" fillcolor="#24282b" stroked="f"/>
                <v:rect id="_x0000_s26859" style="position:absolute;left:6871;top:3157;width:36;height:36" fillcolor="#24282b" stroked="f"/>
                <v:rect id="_x0000_s26860" style="position:absolute;left:6943;top:3157;width:24;height:36" fillcolor="#24282b" stroked="f"/>
                <v:rect id="_x0000_s26861" style="position:absolute;left:7003;top:3157;width:24;height:36" fillcolor="#24282b" stroked="f"/>
                <v:rect id="_x0000_s26862" style="position:absolute;left:7063;top:3157;width:36;height:36" fillcolor="#24282b" stroked="f"/>
                <v:rect id="_x0000_s26863" style="position:absolute;left:7123;top:3157;width:36;height:36" fillcolor="#24282b" stroked="f"/>
                <v:rect id="_x0000_s26864" style="position:absolute;left:7195;top:3157;width:24;height:36" fillcolor="#24282b" stroked="f"/>
                <v:rect id="_x0000_s26865" style="position:absolute;left:7255;top:3157;width:36;height:36" fillcolor="#24282b" stroked="f"/>
                <v:rect id="_x0000_s26866" style="position:absolute;left:7315;top:3157;width:12;height:36" fillcolor="#24282b" stroked="f"/>
                <v:rect id="_x0000_s26867" style="position:absolute;left:2799;top:3157;width:36;height:36" fillcolor="#24282b" stroked="f"/>
                <v:rect id="_x0000_s26868" style="position:absolute;left:2871;top:3157;width:24;height:36" fillcolor="#24282b" stroked="f"/>
                <v:rect id="_x0000_s26869" style="position:absolute;left:2931;top:3157;width:36;height:36" fillcolor="#24282b" stroked="f"/>
                <v:rect id="_x0000_s26870" style="position:absolute;left:2991;top:3157;width:36;height:36" fillcolor="#24282b" stroked="f"/>
                <v:rect id="_x0000_s26871" style="position:absolute;left:3063;top:3157;width:36;height:36" fillcolor="#24282b" stroked="f"/>
                <v:rect id="_x0000_s26872" style="position:absolute;left:3123;top:3157;width:36;height:36" fillcolor="#24282b" stroked="f"/>
                <v:rect id="_x0000_s26873" style="position:absolute;left:3183;top:3157;width:36;height:36" fillcolor="#24282b" stroked="f"/>
                <v:rect id="_x0000_s26874" style="position:absolute;left:3255;top:3157;width:24;height:36" fillcolor="#24282b" stroked="f"/>
                <v:rect id="_x0000_s26875" style="position:absolute;left:3315;top:3157;width:36;height:36" fillcolor="#24282b" stroked="f"/>
                <v:rect id="_x0000_s26876" style="position:absolute;left:3375;top:3157;width:36;height:36" fillcolor="#24282b" stroked="f"/>
                <v:rect id="_x0000_s26877" style="position:absolute;left:3447;top:3157;width:25;height:36" fillcolor="#24282b" stroked="f"/>
                <v:rect id="_x0000_s26878" style="position:absolute;left:3508;top:3157;width:36;height:36" fillcolor="#24282b" stroked="f"/>
                <v:rect id="_x0000_s26879" style="position:absolute;left:3568;top:3157;width:36;height:36" fillcolor="#24282b" stroked="f"/>
                <v:rect id="_x0000_s26880" style="position:absolute;left:3628;top:3157;width:36;height:36" fillcolor="#24282b" stroked="f"/>
                <v:rect id="_x0000_s26881" style="position:absolute;left:3700;top:3157;width:24;height:36" fillcolor="#24282b" stroked="f"/>
                <v:rect id="_x0000_s26882" style="position:absolute;left:3760;top:3157;width:36;height:36" fillcolor="#24282b" stroked="f"/>
                <v:rect id="_x0000_s26883" style="position:absolute;left:3820;top:3157;width:36;height:36" fillcolor="#24282b" stroked="f"/>
                <v:rect id="_x0000_s26884" style="position:absolute;left:3892;top:3157;width:24;height:36" fillcolor="#24282b" stroked="f"/>
                <v:rect id="_x0000_s26885" style="position:absolute;left:3952;top:3157;width:36;height:36" fillcolor="#24282b" stroked="f"/>
                <v:rect id="_x0000_s26886" style="position:absolute;left:4012;top:3157;width:36;height:36" fillcolor="#24282b" stroked="f"/>
                <v:rect id="_x0000_s26887" style="position:absolute;left:4084;top:3157;width:24;height:36" fillcolor="#24282b" stroked="f"/>
                <v:rect id="_x0000_s26888" style="position:absolute;left:4144;top:3157;width:36;height:36" fillcolor="#24282b" stroked="f"/>
                <v:rect id="_x0000_s26889" style="position:absolute;left:4204;top:3157;width:36;height:36" fillcolor="#24282b" stroked="f"/>
                <v:rect id="_x0000_s26890" style="position:absolute;left:4276;top:3157;width:24;height:36" fillcolor="#24282b" stroked="f"/>
                <v:rect id="_x0000_s26891" style="position:absolute;left:4336;top:3157;width:36;height:36" fillcolor="#24282b" stroked="f"/>
                <v:rect id="_x0000_s26892" style="position:absolute;left:4396;top:3157;width:36;height:36" fillcolor="#24282b" stroked="f"/>
                <v:rect id="_x0000_s26893" style="position:absolute;left:4469;top:3157;width:24;height:36" fillcolor="#24282b" stroked="f"/>
                <v:rect id="_x0000_s26894" style="position:absolute;left:4529;top:3157;width:24;height:36" fillcolor="#24282b" stroked="f"/>
                <v:rect id="_x0000_s26895" style="position:absolute;left:4589;top:3157;width:36;height:36" fillcolor="#24282b" stroked="f"/>
                <v:rect id="_x0000_s26896" style="position:absolute;left:4661;top:3157;width:24;height:36" fillcolor="#24282b" stroked="f"/>
                <v:rect id="_x0000_s26897" style="position:absolute;left:4721;top:3157;width:24;height:36" fillcolor="#24282b" stroked="f"/>
                <v:rect id="_x0000_s26898" style="position:absolute;left:4781;top:3157;width:36;height:36" fillcolor="#24282b" stroked="f"/>
                <v:rect id="_x0000_s26899" style="position:absolute;left:4841;top:3157;width:36;height:36" fillcolor="#24282b" stroked="f"/>
                <v:rect id="_x0000_s26900" style="position:absolute;left:4913;top:3157;width:24;height:36" fillcolor="#24282b" stroked="f"/>
                <v:rect id="_x0000_s26901" style="position:absolute;left:4973;top:3157;width:36;height:36" fillcolor="#24282b" stroked="f"/>
                <v:rect id="_x0000_s26902" style="position:absolute;left:5033;top:3157;width:36;height:36" fillcolor="#24282b" stroked="f"/>
                <v:rect id="_x0000_s26903" style="position:absolute;left:5105;top:3157;width:24;height:36" fillcolor="#24282b" stroked="f"/>
                <v:rect id="_x0000_s26904" style="position:absolute;left:5165;top:3157;width:24;height:36" fillcolor="#24282b" stroked="f"/>
                <v:rect id="_x0000_s26905" style="position:absolute;left:5225;top:3157;width:36;height:36" fillcolor="#24282b" stroked="f"/>
                <v:rect id="_x0000_s26906" style="position:absolute;left:5285;top:3157;width:36;height:36" fillcolor="#24282b" stroked="f"/>
                <v:rect id="_x0000_s26907" style="position:absolute;left:5357;top:3157;width:24;height:36" fillcolor="#24282b" stroked="f"/>
                <v:rect id="_x0000_s26908" style="position:absolute;left:5417;top:3157;width:37;height:36" fillcolor="#24282b" stroked="f"/>
                <v:rect id="_x0000_s26909" style="position:absolute;left:5490;top:3157;width:24;height:36" fillcolor="#24282b" stroked="f"/>
                <v:rect id="_x0000_s26910" style="position:absolute;left:5538;top:3157;width:24;height:36" fillcolor="#24282b" stroked="f"/>
                <v:rect id="_x0000_s26911" style="position:absolute;left:5598;top:3157;width:36;height:36" fillcolor="#24282b" stroked="f"/>
                <v:rect id="_x0000_s26912" style="position:absolute;left:5658;top:3157;width:36;height:36" fillcolor="#24282b" stroked="f"/>
                <v:rect id="_x0000_s26913" style="position:absolute;left:5730;top:3157;width:24;height:36" fillcolor="#24282b" stroked="f"/>
                <v:rect id="_x0000_s26914" style="position:absolute;left:5790;top:3157;width:36;height:36" fillcolor="#24282b" stroked="f"/>
                <v:rect id="_x0000_s26915" style="position:absolute;left:5850;top:3157;width:36;height:36" fillcolor="#24282b" stroked="f"/>
                <v:rect id="_x0000_s26916" style="position:absolute;left:5922;top:3157;width:24;height:36" fillcolor="#24282b" stroked="f"/>
                <v:rect id="_x0000_s26917" style="position:absolute;left:5982;top:3157;width:24;height:36" fillcolor="#24282b" stroked="f"/>
                <v:rect id="_x0000_s26918" style="position:absolute;left:6042;top:3157;width:36;height:36" fillcolor="#24282b" stroked="f"/>
                <v:rect id="_x0000_s26919" style="position:absolute;left:6102;top:3157;width:36;height:36" fillcolor="#24282b" stroked="f"/>
                <v:rect id="_x0000_s26920" style="position:absolute;left:6174;top:3157;width:24;height:36" fillcolor="#24282b" stroked="f"/>
                <v:rect id="_x0000_s26921" style="position:absolute;left:6234;top:3157;width:36;height:36" fillcolor="#24282b" stroked="f"/>
                <v:rect id="_x0000_s26922" style="position:absolute;left:6294;top:3157;width:36;height:36" fillcolor="#24282b" stroked="f"/>
                <v:rect id="_x0000_s26923" style="position:absolute;left:6366;top:3157;width:24;height:36" fillcolor="#24282b" stroked="f"/>
                <v:rect id="_x0000_s26924" style="position:absolute;left:6427;top:3157;width:24;height:36" fillcolor="#24282b" stroked="f"/>
                <v:rect id="_x0000_s26925" style="position:absolute;left:6487;top:3157;width:36;height:36" fillcolor="#24282b" stroked="f"/>
                <v:rect id="_x0000_s26926" style="position:absolute;left:6559;top:3157;width:24;height:36" fillcolor="#24282b" stroked="f"/>
                <v:rect id="_x0000_s26927" style="position:absolute;left:6619;top:3157;width:36;height:36" fillcolor="#24282b" stroked="f"/>
                <v:rect id="_x0000_s26928" style="position:absolute;left:6679;top:3157;width:36;height:36" fillcolor="#24282b" stroked="f"/>
                <v:rect id="_x0000_s26929" style="position:absolute;left:6751;top:3157;width:24;height:36" fillcolor="#24282b" stroked="f"/>
                <v:rect id="_x0000_s26930" style="position:absolute;left:6811;top:3157;width:24;height:36" fillcolor="#24282b" stroked="f"/>
                <v:rect id="_x0000_s26931" style="position:absolute;left:6871;top:3157;width:36;height:36" fillcolor="#24282b" stroked="f"/>
                <v:rect id="_x0000_s26932" style="position:absolute;left:6943;top:3157;width:24;height:36" fillcolor="#24282b" stroked="f"/>
                <v:rect id="_x0000_s26933" style="position:absolute;left:7003;top:3157;width:24;height:36" fillcolor="#24282b" stroked="f"/>
                <v:rect id="_x0000_s26934" style="position:absolute;left:7063;top:3157;width:36;height:36" fillcolor="#24282b" stroked="f"/>
                <v:rect id="_x0000_s26935" style="position:absolute;left:7123;top:3157;width:36;height:36" fillcolor="#24282b" stroked="f"/>
                <v:rect id="_x0000_s26936" style="position:absolute;left:7195;top:3157;width:24;height:36" fillcolor="#24282b" stroked="f"/>
                <v:rect id="_x0000_s26937" style="position:absolute;left:7255;top:3157;width:36;height:36" fillcolor="#24282b" stroked="f"/>
                <v:rect id="_x0000_s26938" style="position:absolute;left:7315;top:3157;width:12;height:36" fillcolor="#24282b" stroked="f"/>
                <v:rect id="_x0000_s26939" style="position:absolute;left:2799;top:3517;width:4528;height:36" fillcolor="#24282b" stroked="f"/>
                <v:rect id="_x0000_s26940" style="position:absolute;left:2799;top:3889;width:36;height:36" fillcolor="#24282b" stroked="f"/>
                <v:rect id="_x0000_s26941" style="position:absolute;left:2871;top:3889;width:24;height:36" fillcolor="#24282b" stroked="f"/>
                <v:rect id="_x0000_s26942" style="position:absolute;left:2931;top:3889;width:36;height:36" fillcolor="#24282b" stroked="f"/>
                <v:rect id="_x0000_s26943" style="position:absolute;left:2991;top:3889;width:36;height:36" fillcolor="#24282b" stroked="f"/>
                <v:rect id="_x0000_s26944" style="position:absolute;left:3063;top:3889;width:36;height:36" fillcolor="#24282b" stroked="f"/>
                <v:rect id="_x0000_s26945" style="position:absolute;left:3123;top:3889;width:36;height:36" fillcolor="#24282b" stroked="f"/>
                <v:rect id="_x0000_s26946" style="position:absolute;left:3195;top:3889;width:24;height:36" fillcolor="#24282b" stroked="f"/>
                <v:rect id="_x0000_s26947" style="position:absolute;left:3255;top:3889;width:24;height:36" fillcolor="#24282b" stroked="f"/>
                <v:rect id="_x0000_s26948" style="position:absolute;left:3315;top:3889;width:36;height:36" fillcolor="#24282b" stroked="f"/>
                <v:rect id="_x0000_s26949" style="position:absolute;left:3375;top:3889;width:36;height:36" fillcolor="#24282b" stroked="f"/>
                <v:rect id="_x0000_s26950" style="position:absolute;left:3447;top:3889;width:25;height:36" fillcolor="#24282b" stroked="f"/>
                <v:rect id="_x0000_s26951" style="position:absolute;left:3508;top:3889;width:36;height:36" fillcolor="#24282b" stroked="f"/>
                <v:rect id="_x0000_s26952" style="position:absolute;left:3568;top:3889;width:36;height:36" fillcolor="#24282b" stroked="f"/>
                <v:rect id="_x0000_s26953" style="position:absolute;left:3640;top:3889;width:24;height:36" fillcolor="#24282b" stroked="f"/>
                <v:rect id="_x0000_s26954" style="position:absolute;left:3700;top:3889;width:24;height:36" fillcolor="#24282b" stroked="f"/>
                <v:rect id="_x0000_s26955" style="position:absolute;left:3760;top:3889;width:36;height:36" fillcolor="#24282b" stroked="f"/>
                <v:rect id="_x0000_s26956" style="position:absolute;left:3832;top:3889;width:24;height:36" fillcolor="#24282b" stroked="f"/>
                <v:rect id="_x0000_s26957" style="position:absolute;left:3892;top:3889;width:24;height:36" fillcolor="#24282b" stroked="f"/>
                <v:rect id="_x0000_s26958" style="position:absolute;left:3952;top:3889;width:36;height:36" fillcolor="#24282b" stroked="f"/>
                <v:rect id="_x0000_s26959" style="position:absolute;left:4012;top:3889;width:36;height:36" fillcolor="#24282b" stroked="f"/>
                <v:rect id="_x0000_s26960" style="position:absolute;left:4084;top:3889;width:24;height:36" fillcolor="#24282b" stroked="f"/>
                <v:rect id="_x0000_s26961" style="position:absolute;left:4144;top:3889;width:36;height:36" fillcolor="#24282b" stroked="f"/>
                <v:rect id="_x0000_s26962" style="position:absolute;left:4204;top:3889;width:36;height:36" fillcolor="#24282b" stroked="f"/>
                <v:rect id="_x0000_s26963" style="position:absolute;left:4276;top:3889;width:24;height:36" fillcolor="#24282b" stroked="f"/>
                <v:rect id="_x0000_s26964" style="position:absolute;left:4336;top:3889;width:36;height:36" fillcolor="#24282b" stroked="f"/>
                <v:rect id="_x0000_s26965" style="position:absolute;left:4396;top:3889;width:36;height:36" fillcolor="#24282b" stroked="f"/>
                <v:rect id="_x0000_s26966" style="position:absolute;left:4469;top:3889;width:24;height:36" fillcolor="#24282b" stroked="f"/>
                <v:rect id="_x0000_s26967" style="position:absolute;left:4529;top:3889;width:24;height:36" fillcolor="#24282b" stroked="f"/>
                <v:rect id="_x0000_s26968" style="position:absolute;left:4589;top:3889;width:36;height:36" fillcolor="#24282b" stroked="f"/>
                <v:rect id="_x0000_s26969" style="position:absolute;left:4661;top:3889;width:24;height:36" fillcolor="#24282b" stroked="f"/>
                <v:rect id="_x0000_s26970" style="position:absolute;left:4721;top:3889;width:24;height:36" fillcolor="#24282b" stroked="f"/>
                <v:rect id="_x0000_s26971" style="position:absolute;left:4781;top:3889;width:36;height:36" fillcolor="#24282b" stroked="f"/>
                <v:rect id="_x0000_s26972" style="position:absolute;left:4841;top:3889;width:36;height:36" fillcolor="#24282b" stroked="f"/>
                <v:rect id="_x0000_s26973" style="position:absolute;left:4913;top:3889;width:24;height:36" fillcolor="#24282b" stroked="f"/>
                <v:rect id="_x0000_s26974" style="position:absolute;left:4973;top:3889;width:36;height:36" fillcolor="#24282b" stroked="f"/>
                <v:rect id="_x0000_s26975" style="position:absolute;left:5033;top:3889;width:36;height:36" fillcolor="#24282b" stroked="f"/>
                <v:rect id="_x0000_s26976" style="position:absolute;left:5105;top:3889;width:24;height:36" fillcolor="#24282b" stroked="f"/>
                <v:rect id="_x0000_s26977" style="position:absolute;left:5165;top:3889;width:24;height:36" fillcolor="#24282b" stroked="f"/>
                <v:rect id="_x0000_s26978" style="position:absolute;left:5225;top:3889;width:36;height:36" fillcolor="#24282b" stroked="f"/>
                <v:rect id="_x0000_s26979" style="position:absolute;left:5285;top:3889;width:36;height:36" fillcolor="#24282b" stroked="f"/>
                <v:rect id="_x0000_s26980" style="position:absolute;left:5357;top:3889;width:24;height:36" fillcolor="#24282b" stroked="f"/>
                <v:rect id="_x0000_s26981" style="position:absolute;left:5417;top:3889;width:37;height:36" fillcolor="#24282b" stroked="f"/>
                <v:rect id="_x0000_s26982" style="position:absolute;left:5490;top:3889;width:24;height:36" fillcolor="#24282b" stroked="f"/>
                <v:rect id="_x0000_s26983" style="position:absolute;left:5538;top:3889;width:24;height:36" fillcolor="#24282b" stroked="f"/>
                <v:rect id="_x0000_s26984" style="position:absolute;left:5598;top:3889;width:36;height:36" fillcolor="#24282b" stroked="f"/>
                <v:rect id="_x0000_s26985" style="position:absolute;left:5658;top:3889;width:36;height:36" fillcolor="#24282b" stroked="f"/>
                <v:rect id="_x0000_s26986" style="position:absolute;left:5730;top:3889;width:24;height:36" fillcolor="#24282b" stroked="f"/>
                <v:rect id="_x0000_s26987" style="position:absolute;left:5790;top:3889;width:36;height:36" fillcolor="#24282b" stroked="f"/>
                <v:rect id="_x0000_s26988" style="position:absolute;left:5850;top:3889;width:36;height:36" fillcolor="#24282b" stroked="f"/>
                <v:rect id="_x0000_s26989" style="position:absolute;left:5922;top:3889;width:24;height:36" fillcolor="#24282b" stroked="f"/>
                <v:rect id="_x0000_s26990" style="position:absolute;left:5982;top:3889;width:24;height:36" fillcolor="#24282b" stroked="f"/>
                <v:rect id="_x0000_s26991" style="position:absolute;left:6042;top:3889;width:36;height:36" fillcolor="#24282b" stroked="f"/>
                <v:rect id="_x0000_s26992" style="position:absolute;left:6102;top:3889;width:36;height:36" fillcolor="#24282b" stroked="f"/>
                <v:rect id="_x0000_s26993" style="position:absolute;left:6174;top:3889;width:24;height:36" fillcolor="#24282b" stroked="f"/>
                <v:rect id="_x0000_s26994" style="position:absolute;left:6234;top:3889;width:36;height:36" fillcolor="#24282b" stroked="f"/>
                <v:rect id="_x0000_s26995" style="position:absolute;left:6294;top:3889;width:36;height:36" fillcolor="#24282b" stroked="f"/>
                <v:rect id="_x0000_s26996" style="position:absolute;left:6366;top:3889;width:24;height:36" fillcolor="#24282b" stroked="f"/>
                <v:rect id="_x0000_s26997" style="position:absolute;left:6427;top:3889;width:24;height:36" fillcolor="#24282b" stroked="f"/>
                <v:rect id="_x0000_s26998" style="position:absolute;left:6487;top:3889;width:36;height:36" fillcolor="#24282b" stroked="f"/>
                <v:rect id="_x0000_s26999" style="position:absolute;left:6559;top:3889;width:24;height:36" fillcolor="#24282b" stroked="f"/>
                <v:rect id="_x0000_s27000" style="position:absolute;left:6619;top:3889;width:36;height:36" fillcolor="#24282b" stroked="f"/>
                <v:rect id="_x0000_s27001" style="position:absolute;left:6679;top:3889;width:36;height:36" fillcolor="#24282b" stroked="f"/>
                <v:rect id="_x0000_s27002" style="position:absolute;left:6751;top:3889;width:24;height:36" fillcolor="#24282b" stroked="f"/>
                <v:rect id="_x0000_s27003" style="position:absolute;left:6811;top:3889;width:24;height:36" fillcolor="#24282b" stroked="f"/>
                <v:rect id="_x0000_s27004" style="position:absolute;left:6871;top:3889;width:36;height:36" fillcolor="#24282b" stroked="f"/>
                <v:rect id="_x0000_s27005" style="position:absolute;left:6943;top:3889;width:24;height:36" fillcolor="#24282b" stroked="f"/>
                <v:rect id="_x0000_s27006" style="position:absolute;left:7003;top:3889;width:24;height:36" fillcolor="#24282b" stroked="f"/>
                <v:rect id="_x0000_s27007" style="position:absolute;left:7063;top:3889;width:36;height:36" fillcolor="#24282b" stroked="f"/>
                <v:rect id="_x0000_s27008" style="position:absolute;left:7123;top:3889;width:36;height:36" fillcolor="#24282b" stroked="f"/>
                <v:rect id="_x0000_s27009" style="position:absolute;left:7195;top:3889;width:24;height:36" fillcolor="#24282b" stroked="f"/>
                <v:rect id="_x0000_s27010" style="position:absolute;left:7255;top:3889;width:36;height:36" fillcolor="#24282b" stroked="f"/>
                <v:rect id="_x0000_s27011" style="position:absolute;left:7315;top:3889;width:12;height:36" fillcolor="#24282b" stroked="f"/>
                <v:rect id="_x0000_s27012" style="position:absolute;left:2799;top:3889;width:36;height:36" fillcolor="#24282b" stroked="f"/>
                <v:rect id="_x0000_s27013" style="position:absolute;left:2871;top:3889;width:24;height:36" fillcolor="#24282b" stroked="f"/>
                <v:rect id="_x0000_s27014" style="position:absolute;left:2931;top:3889;width:36;height:36" fillcolor="#24282b" stroked="f"/>
                <v:rect id="_x0000_s27015" style="position:absolute;left:2991;top:3889;width:36;height:36" fillcolor="#24282b" stroked="f"/>
                <v:rect id="_x0000_s27016" style="position:absolute;left:3063;top:3889;width:36;height:36" fillcolor="#24282b" stroked="f"/>
                <v:rect id="_x0000_s27017" style="position:absolute;left:3123;top:3889;width:36;height:36" fillcolor="#24282b" stroked="f"/>
                <v:rect id="_x0000_s27018" style="position:absolute;left:3195;top:3889;width:24;height:36" fillcolor="#24282b" stroked="f"/>
                <v:rect id="_x0000_s27019" style="position:absolute;left:3255;top:3889;width:24;height:36" fillcolor="#24282b" stroked="f"/>
                <v:rect id="_x0000_s27020" style="position:absolute;left:3315;top:3889;width:36;height:36" fillcolor="#24282b" stroked="f"/>
                <v:rect id="_x0000_s27021" style="position:absolute;left:3375;top:3889;width:36;height:36" fillcolor="#24282b" stroked="f"/>
                <v:rect id="_x0000_s27022" style="position:absolute;left:3447;top:3889;width:25;height:36" fillcolor="#24282b" stroked="f"/>
                <v:rect id="_x0000_s27023" style="position:absolute;left:3508;top:3889;width:36;height:36" fillcolor="#24282b" stroked="f"/>
                <v:rect id="_x0000_s27024" style="position:absolute;left:3568;top:3889;width:36;height:36" fillcolor="#24282b" stroked="f"/>
                <v:rect id="_x0000_s27025" style="position:absolute;left:3640;top:3889;width:24;height:36" fillcolor="#24282b" stroked="f"/>
                <v:rect id="_x0000_s27026" style="position:absolute;left:3700;top:3889;width:24;height:36" fillcolor="#24282b" stroked="f"/>
                <v:rect id="_x0000_s27027" style="position:absolute;left:3760;top:3889;width:36;height:36" fillcolor="#24282b" stroked="f"/>
                <v:rect id="_x0000_s27028" style="position:absolute;left:3832;top:3889;width:24;height:36" fillcolor="#24282b" stroked="f"/>
                <v:rect id="_x0000_s27029" style="position:absolute;left:3892;top:3889;width:24;height:36" fillcolor="#24282b" stroked="f"/>
                <v:rect id="_x0000_s27030" style="position:absolute;left:3952;top:3889;width:36;height:36" fillcolor="#24282b" stroked="f"/>
                <v:rect id="_x0000_s27031" style="position:absolute;left:4012;top:3889;width:36;height:36" fillcolor="#24282b" stroked="f"/>
              </v:group>
              <v:group id="_x0000_s27032" style="position:absolute;left:2799;top:3889;width:4528;height:4512" coordorigin="2799,3889" coordsize="4528,4512">
                <v:rect id="_x0000_s27033" style="position:absolute;left:4084;top:3889;width:24;height:36" fillcolor="#24282b" stroked="f"/>
                <v:rect id="_x0000_s27034" style="position:absolute;left:4144;top:3889;width:36;height:36" fillcolor="#24282b" stroked="f"/>
                <v:rect id="_x0000_s27035" style="position:absolute;left:4204;top:3889;width:36;height:36" fillcolor="#24282b" stroked="f"/>
                <v:rect id="_x0000_s27036" style="position:absolute;left:4276;top:3889;width:24;height:36" fillcolor="#24282b" stroked="f"/>
                <v:rect id="_x0000_s27037" style="position:absolute;left:4336;top:3889;width:36;height:36" fillcolor="#24282b" stroked="f"/>
                <v:rect id="_x0000_s27038" style="position:absolute;left:4396;top:3889;width:36;height:36" fillcolor="#24282b" stroked="f"/>
                <v:rect id="_x0000_s27039" style="position:absolute;left:4469;top:3889;width:24;height:36" fillcolor="#24282b" stroked="f"/>
                <v:rect id="_x0000_s27040" style="position:absolute;left:4529;top:3889;width:24;height:36" fillcolor="#24282b" stroked="f"/>
                <v:rect id="_x0000_s27041" style="position:absolute;left:4589;top:3889;width:36;height:36" fillcolor="#24282b" stroked="f"/>
                <v:rect id="_x0000_s27042" style="position:absolute;left:4661;top:3889;width:24;height:36" fillcolor="#24282b" stroked="f"/>
                <v:rect id="_x0000_s27043" style="position:absolute;left:4721;top:3889;width:24;height:36" fillcolor="#24282b" stroked="f"/>
                <v:rect id="_x0000_s27044" style="position:absolute;left:4781;top:3889;width:36;height:36" fillcolor="#24282b" stroked="f"/>
                <v:rect id="_x0000_s27045" style="position:absolute;left:4841;top:3889;width:36;height:36" fillcolor="#24282b" stroked="f"/>
                <v:rect id="_x0000_s27046" style="position:absolute;left:4913;top:3889;width:24;height:36" fillcolor="#24282b" stroked="f"/>
                <v:rect id="_x0000_s27047" style="position:absolute;left:4973;top:3889;width:36;height:36" fillcolor="#24282b" stroked="f"/>
                <v:rect id="_x0000_s27048" style="position:absolute;left:5033;top:3889;width:36;height:36" fillcolor="#24282b" stroked="f"/>
                <v:rect id="_x0000_s27049" style="position:absolute;left:5105;top:3889;width:24;height:36" fillcolor="#24282b" stroked="f"/>
                <v:rect id="_x0000_s27050" style="position:absolute;left:5165;top:3889;width:24;height:36" fillcolor="#24282b" stroked="f"/>
                <v:rect id="_x0000_s27051" style="position:absolute;left:5225;top:3889;width:36;height:36" fillcolor="#24282b" stroked="f"/>
                <v:rect id="_x0000_s27052" style="position:absolute;left:5285;top:3889;width:36;height:36" fillcolor="#24282b" stroked="f"/>
                <v:rect id="_x0000_s27053" style="position:absolute;left:5357;top:3889;width:24;height:36" fillcolor="#24282b" stroked="f"/>
                <v:rect id="_x0000_s27054" style="position:absolute;left:5417;top:3889;width:37;height:36" fillcolor="#24282b" stroked="f"/>
                <v:rect id="_x0000_s27055" style="position:absolute;left:5490;top:3889;width:24;height:36" fillcolor="#24282b" stroked="f"/>
                <v:rect id="_x0000_s27056" style="position:absolute;left:5538;top:3889;width:24;height:36" fillcolor="#24282b" stroked="f"/>
                <v:rect id="_x0000_s27057" style="position:absolute;left:5598;top:3889;width:36;height:36" fillcolor="#24282b" stroked="f"/>
                <v:rect id="_x0000_s27058" style="position:absolute;left:5658;top:3889;width:36;height:36" fillcolor="#24282b" stroked="f"/>
                <v:rect id="_x0000_s27059" style="position:absolute;left:5730;top:3889;width:24;height:36" fillcolor="#24282b" stroked="f"/>
                <v:rect id="_x0000_s27060" style="position:absolute;left:5790;top:3889;width:36;height:36" fillcolor="#24282b" stroked="f"/>
                <v:rect id="_x0000_s27061" style="position:absolute;left:5850;top:3889;width:36;height:36" fillcolor="#24282b" stroked="f"/>
                <v:rect id="_x0000_s27062" style="position:absolute;left:5922;top:3889;width:24;height:36" fillcolor="#24282b" stroked="f"/>
                <v:rect id="_x0000_s27063" style="position:absolute;left:5982;top:3889;width:24;height:36" fillcolor="#24282b" stroked="f"/>
                <v:rect id="_x0000_s27064" style="position:absolute;left:6042;top:3889;width:36;height:36" fillcolor="#24282b" stroked="f"/>
                <v:rect id="_x0000_s27065" style="position:absolute;left:6102;top:3889;width:36;height:36" fillcolor="#24282b" stroked="f"/>
                <v:rect id="_x0000_s27066" style="position:absolute;left:6174;top:3889;width:24;height:36" fillcolor="#24282b" stroked="f"/>
                <v:rect id="_x0000_s27067" style="position:absolute;left:6234;top:3889;width:36;height:36" fillcolor="#24282b" stroked="f"/>
                <v:rect id="_x0000_s27068" style="position:absolute;left:6294;top:3889;width:36;height:36" fillcolor="#24282b" stroked="f"/>
                <v:rect id="_x0000_s27069" style="position:absolute;left:6366;top:3889;width:24;height:36" fillcolor="#24282b" stroked="f"/>
                <v:rect id="_x0000_s27070" style="position:absolute;left:6427;top:3889;width:24;height:36" fillcolor="#24282b" stroked="f"/>
                <v:rect id="_x0000_s27071" style="position:absolute;left:6487;top:3889;width:36;height:36" fillcolor="#24282b" stroked="f"/>
                <v:rect id="_x0000_s27072" style="position:absolute;left:6559;top:3889;width:24;height:36" fillcolor="#24282b" stroked="f"/>
                <v:rect id="_x0000_s27073" style="position:absolute;left:6619;top:3889;width:36;height:36" fillcolor="#24282b" stroked="f"/>
                <v:rect id="_x0000_s27074" style="position:absolute;left:6679;top:3889;width:36;height:36" fillcolor="#24282b" stroked="f"/>
                <v:rect id="_x0000_s27075" style="position:absolute;left:6751;top:3889;width:24;height:36" fillcolor="#24282b" stroked="f"/>
                <v:rect id="_x0000_s27076" style="position:absolute;left:6811;top:3889;width:24;height:36" fillcolor="#24282b" stroked="f"/>
                <v:rect id="_x0000_s27077" style="position:absolute;left:6871;top:3889;width:36;height:36" fillcolor="#24282b" stroked="f"/>
                <v:rect id="_x0000_s27078" style="position:absolute;left:6943;top:3889;width:24;height:36" fillcolor="#24282b" stroked="f"/>
                <v:rect id="_x0000_s27079" style="position:absolute;left:7003;top:3889;width:24;height:36" fillcolor="#24282b" stroked="f"/>
                <v:rect id="_x0000_s27080" style="position:absolute;left:7063;top:3889;width:36;height:36" fillcolor="#24282b" stroked="f"/>
                <v:rect id="_x0000_s27081" style="position:absolute;left:7123;top:3889;width:36;height:36" fillcolor="#24282b" stroked="f"/>
                <v:rect id="_x0000_s27082" style="position:absolute;left:7195;top:3889;width:24;height:36" fillcolor="#24282b" stroked="f"/>
                <v:rect id="_x0000_s27083" style="position:absolute;left:7255;top:3889;width:36;height:36" fillcolor="#24282b" stroked="f"/>
                <v:rect id="_x0000_s27084" style="position:absolute;left:7315;top:3889;width:12;height:36" fillcolor="#24282b" stroked="f"/>
                <v:rect id="_x0000_s27085" style="position:absolute;left:2799;top:7273;width:4528;height:36" fillcolor="#24282b" stroked="f"/>
                <v:rect id="_x0000_s27086" style="position:absolute;left:2799;top:7645;width:36;height:24" fillcolor="#24282b" stroked="f"/>
                <v:rect id="_x0000_s27087" style="position:absolute;left:2871;top:7645;width:24;height:24" fillcolor="#24282b" stroked="f"/>
                <v:rect id="_x0000_s27088" style="position:absolute;left:2931;top:7645;width:36;height:24" fillcolor="#24282b" stroked="f"/>
                <v:rect id="_x0000_s27089" style="position:absolute;left:2991;top:7645;width:36;height:24" fillcolor="#24282b" stroked="f"/>
                <v:rect id="_x0000_s27090" style="position:absolute;left:3063;top:7645;width:36;height:24" fillcolor="#24282b" stroked="f"/>
                <v:rect id="_x0000_s27091" style="position:absolute;left:3123;top:7645;width:36;height:24" fillcolor="#24282b" stroked="f"/>
                <v:rect id="_x0000_s27092" style="position:absolute;left:3195;top:7645;width:24;height:24" fillcolor="#24282b" stroked="f"/>
                <v:rect id="_x0000_s27093" style="position:absolute;left:3255;top:7645;width:24;height:24" fillcolor="#24282b" stroked="f"/>
                <v:rect id="_x0000_s27094" style="position:absolute;left:3315;top:7645;width:36;height:24" fillcolor="#24282b" stroked="f"/>
                <v:rect id="_x0000_s27095" style="position:absolute;left:3375;top:7645;width:36;height:24" fillcolor="#24282b" stroked="f"/>
                <v:rect id="_x0000_s27096" style="position:absolute;left:3447;top:7645;width:25;height:24" fillcolor="#24282b" stroked="f"/>
                <v:rect id="_x0000_s27097" style="position:absolute;left:3508;top:7645;width:36;height:24" fillcolor="#24282b" stroked="f"/>
                <v:rect id="_x0000_s27098" style="position:absolute;left:3568;top:7645;width:36;height:24" fillcolor="#24282b" stroked="f"/>
                <v:rect id="_x0000_s27099" style="position:absolute;left:3640;top:7645;width:24;height:24" fillcolor="#24282b" stroked="f"/>
                <v:rect id="_x0000_s27100" style="position:absolute;left:3700;top:7645;width:24;height:24" fillcolor="#24282b" stroked="f"/>
                <v:rect id="_x0000_s27101" style="position:absolute;left:3760;top:7645;width:36;height:24" fillcolor="#24282b" stroked="f"/>
                <v:rect id="_x0000_s27102" style="position:absolute;left:3832;top:7645;width:24;height:24" fillcolor="#24282b" stroked="f"/>
                <v:rect id="_x0000_s27103" style="position:absolute;left:3892;top:7645;width:24;height:24" fillcolor="#24282b" stroked="f"/>
                <v:rect id="_x0000_s27104" style="position:absolute;left:3952;top:7645;width:36;height:24" fillcolor="#24282b" stroked="f"/>
                <v:rect id="_x0000_s27105" style="position:absolute;left:4012;top:7645;width:36;height:24" fillcolor="#24282b" stroked="f"/>
                <v:rect id="_x0000_s27106" style="position:absolute;left:4084;top:7645;width:24;height:24" fillcolor="#24282b" stroked="f"/>
                <v:rect id="_x0000_s27107" style="position:absolute;left:4144;top:7645;width:36;height:24" fillcolor="#24282b" stroked="f"/>
                <v:rect id="_x0000_s27108" style="position:absolute;left:4204;top:7645;width:36;height:24" fillcolor="#24282b" stroked="f"/>
                <v:rect id="_x0000_s27109" style="position:absolute;left:4276;top:7645;width:24;height:24" fillcolor="#24282b" stroked="f"/>
                <v:rect id="_x0000_s27110" style="position:absolute;left:4336;top:7645;width:36;height:24" fillcolor="#24282b" stroked="f"/>
                <v:rect id="_x0000_s27111" style="position:absolute;left:4396;top:7645;width:36;height:24" fillcolor="#24282b" stroked="f"/>
                <v:rect id="_x0000_s27112" style="position:absolute;left:4469;top:7645;width:24;height:24" fillcolor="#24282b" stroked="f"/>
                <v:rect id="_x0000_s27113" style="position:absolute;left:4529;top:7645;width:24;height:24" fillcolor="#24282b" stroked="f"/>
                <v:rect id="_x0000_s27114" style="position:absolute;left:4589;top:7645;width:36;height:24" fillcolor="#24282b" stroked="f"/>
                <v:rect id="_x0000_s27115" style="position:absolute;left:4661;top:7645;width:24;height:24" fillcolor="#24282b" stroked="f"/>
                <v:rect id="_x0000_s27116" style="position:absolute;left:4721;top:7645;width:24;height:24" fillcolor="#24282b" stroked="f"/>
                <v:rect id="_x0000_s27117" style="position:absolute;left:4781;top:7645;width:36;height:24" fillcolor="#24282b" stroked="f"/>
                <v:rect id="_x0000_s27118" style="position:absolute;left:4841;top:7645;width:36;height:24" fillcolor="#24282b" stroked="f"/>
                <v:rect id="_x0000_s27119" style="position:absolute;left:4913;top:7645;width:24;height:24" fillcolor="#24282b" stroked="f"/>
                <v:rect id="_x0000_s27120" style="position:absolute;left:4973;top:7645;width:36;height:24" fillcolor="#24282b" stroked="f"/>
                <v:rect id="_x0000_s27121" style="position:absolute;left:5033;top:7645;width:36;height:24" fillcolor="#24282b" stroked="f"/>
                <v:rect id="_x0000_s27122" style="position:absolute;left:5105;top:7645;width:24;height:24" fillcolor="#24282b" stroked="f"/>
                <v:rect id="_x0000_s27123" style="position:absolute;left:5165;top:7645;width:24;height:24" fillcolor="#24282b" stroked="f"/>
                <v:rect id="_x0000_s27124" style="position:absolute;left:5225;top:7645;width:36;height:24" fillcolor="#24282b" stroked="f"/>
                <v:rect id="_x0000_s27125" style="position:absolute;left:5285;top:7645;width:36;height:24" fillcolor="#24282b" stroked="f"/>
                <v:rect id="_x0000_s27126" style="position:absolute;left:5357;top:7645;width:24;height:24" fillcolor="#24282b" stroked="f"/>
                <v:rect id="_x0000_s27127" style="position:absolute;left:5417;top:7645;width:37;height:24" fillcolor="#24282b" stroked="f"/>
                <v:rect id="_x0000_s27128" style="position:absolute;left:5490;top:7645;width:24;height:24" fillcolor="#24282b" stroked="f"/>
                <v:rect id="_x0000_s27129" style="position:absolute;left:5538;top:7645;width:24;height:24" fillcolor="#24282b" stroked="f"/>
                <v:rect id="_x0000_s27130" style="position:absolute;left:5598;top:7645;width:36;height:24" fillcolor="#24282b" stroked="f"/>
                <v:rect id="_x0000_s27131" style="position:absolute;left:5658;top:7645;width:36;height:24" fillcolor="#24282b" stroked="f"/>
                <v:rect id="_x0000_s27132" style="position:absolute;left:5730;top:7645;width:24;height:24" fillcolor="#24282b" stroked="f"/>
                <v:rect id="_x0000_s27133" style="position:absolute;left:5790;top:7645;width:36;height:24" fillcolor="#24282b" stroked="f"/>
                <v:rect id="_x0000_s27134" style="position:absolute;left:5850;top:7645;width:36;height:24" fillcolor="#24282b" stroked="f"/>
                <v:rect id="_x0000_s27135" style="position:absolute;left:5922;top:7645;width:24;height:24" fillcolor="#24282b" stroked="f"/>
                <v:rect id="_x0000_s27136" style="position:absolute;left:5982;top:7645;width:24;height:24" fillcolor="#24282b" stroked="f"/>
                <v:rect id="_x0000_s27137" style="position:absolute;left:6042;top:7645;width:36;height:24" fillcolor="#24282b" stroked="f"/>
                <v:rect id="_x0000_s27138" style="position:absolute;left:6102;top:7645;width:36;height:24" fillcolor="#24282b" stroked="f"/>
                <v:rect id="_x0000_s27139" style="position:absolute;left:6174;top:7645;width:24;height:24" fillcolor="#24282b" stroked="f"/>
                <v:rect id="_x0000_s27140" style="position:absolute;left:6234;top:7645;width:36;height:24" fillcolor="#24282b" stroked="f"/>
                <v:rect id="_x0000_s27141" style="position:absolute;left:6294;top:7645;width:36;height:24" fillcolor="#24282b" stroked="f"/>
                <v:rect id="_x0000_s27142" style="position:absolute;left:6366;top:7645;width:24;height:24" fillcolor="#24282b" stroked="f"/>
                <v:rect id="_x0000_s27143" style="position:absolute;left:6427;top:7645;width:24;height:24" fillcolor="#24282b" stroked="f"/>
                <v:rect id="_x0000_s27144" style="position:absolute;left:6487;top:7645;width:36;height:24" fillcolor="#24282b" stroked="f"/>
                <v:rect id="_x0000_s27145" style="position:absolute;left:6559;top:7645;width:24;height:24" fillcolor="#24282b" stroked="f"/>
                <v:rect id="_x0000_s27146" style="position:absolute;left:6619;top:7645;width:36;height:24" fillcolor="#24282b" stroked="f"/>
                <v:rect id="_x0000_s27147" style="position:absolute;left:6679;top:7645;width:36;height:24" fillcolor="#24282b" stroked="f"/>
                <v:rect id="_x0000_s27148" style="position:absolute;left:6751;top:7645;width:24;height:24" fillcolor="#24282b" stroked="f"/>
                <v:rect id="_x0000_s27149" style="position:absolute;left:6811;top:7645;width:24;height:24" fillcolor="#24282b" stroked="f"/>
                <v:rect id="_x0000_s27150" style="position:absolute;left:6871;top:7645;width:36;height:24" fillcolor="#24282b" stroked="f"/>
                <v:rect id="_x0000_s27151" style="position:absolute;left:6943;top:7645;width:24;height:24" fillcolor="#24282b" stroked="f"/>
                <v:rect id="_x0000_s27152" style="position:absolute;left:7003;top:7645;width:24;height:24" fillcolor="#24282b" stroked="f"/>
                <v:rect id="_x0000_s27153" style="position:absolute;left:7063;top:7645;width:36;height:24" fillcolor="#24282b" stroked="f"/>
                <v:rect id="_x0000_s27154" style="position:absolute;left:7123;top:7645;width:36;height:24" fillcolor="#24282b" stroked="f"/>
                <v:rect id="_x0000_s27155" style="position:absolute;left:7195;top:7645;width:24;height:24" fillcolor="#24282b" stroked="f"/>
                <v:rect id="_x0000_s27156" style="position:absolute;left:7255;top:7645;width:36;height:24" fillcolor="#24282b" stroked="f"/>
                <v:rect id="_x0000_s27157" style="position:absolute;left:7315;top:7645;width:12;height:24" fillcolor="#24282b" stroked="f"/>
                <v:rect id="_x0000_s27158" style="position:absolute;left:2799;top:7645;width:36;height:24" fillcolor="#24282b" stroked="f"/>
                <v:rect id="_x0000_s27159" style="position:absolute;left:2871;top:7645;width:24;height:24" fillcolor="#24282b" stroked="f"/>
                <v:rect id="_x0000_s27160" style="position:absolute;left:2931;top:7645;width:36;height:24" fillcolor="#24282b" stroked="f"/>
                <v:rect id="_x0000_s27161" style="position:absolute;left:2991;top:7645;width:36;height:24" fillcolor="#24282b" stroked="f"/>
                <v:rect id="_x0000_s27162" style="position:absolute;left:3063;top:7645;width:36;height:24" fillcolor="#24282b" stroked="f"/>
                <v:rect id="_x0000_s27163" style="position:absolute;left:3123;top:7645;width:36;height:24" fillcolor="#24282b" stroked="f"/>
                <v:rect id="_x0000_s27164" style="position:absolute;left:3195;top:7645;width:24;height:24" fillcolor="#24282b" stroked="f"/>
                <v:rect id="_x0000_s27165" style="position:absolute;left:3255;top:7645;width:24;height:24" fillcolor="#24282b" stroked="f"/>
                <v:rect id="_x0000_s27166" style="position:absolute;left:3315;top:7645;width:36;height:24" fillcolor="#24282b" stroked="f"/>
                <v:rect id="_x0000_s27167" style="position:absolute;left:3375;top:7645;width:36;height:24" fillcolor="#24282b" stroked="f"/>
                <v:rect id="_x0000_s27168" style="position:absolute;left:3447;top:7645;width:25;height:24" fillcolor="#24282b" stroked="f"/>
                <v:rect id="_x0000_s27169" style="position:absolute;left:3508;top:7645;width:36;height:24" fillcolor="#24282b" stroked="f"/>
                <v:rect id="_x0000_s27170" style="position:absolute;left:3568;top:7645;width:36;height:24" fillcolor="#24282b" stroked="f"/>
                <v:rect id="_x0000_s27171" style="position:absolute;left:3640;top:7645;width:24;height:24" fillcolor="#24282b" stroked="f"/>
                <v:rect id="_x0000_s27172" style="position:absolute;left:3700;top:7645;width:24;height:24" fillcolor="#24282b" stroked="f"/>
                <v:rect id="_x0000_s27173" style="position:absolute;left:3760;top:7645;width:36;height:24" fillcolor="#24282b" stroked="f"/>
                <v:rect id="_x0000_s27174" style="position:absolute;left:3832;top:7645;width:24;height:24" fillcolor="#24282b" stroked="f"/>
                <v:rect id="_x0000_s27175" style="position:absolute;left:3892;top:7645;width:24;height:24" fillcolor="#24282b" stroked="f"/>
                <v:rect id="_x0000_s27176" style="position:absolute;left:3952;top:7645;width:36;height:24" fillcolor="#24282b" stroked="f"/>
                <v:rect id="_x0000_s27177" style="position:absolute;left:4012;top:7645;width:36;height:24" fillcolor="#24282b" stroked="f"/>
                <v:rect id="_x0000_s27178" style="position:absolute;left:4084;top:7645;width:24;height:24" fillcolor="#24282b" stroked="f"/>
                <v:rect id="_x0000_s27179" style="position:absolute;left:4144;top:7645;width:36;height:24" fillcolor="#24282b" stroked="f"/>
                <v:rect id="_x0000_s27180" style="position:absolute;left:4204;top:7645;width:36;height:24" fillcolor="#24282b" stroked="f"/>
                <v:rect id="_x0000_s27181" style="position:absolute;left:4276;top:7645;width:24;height:24" fillcolor="#24282b" stroked="f"/>
                <v:rect id="_x0000_s27182" style="position:absolute;left:4336;top:7645;width:36;height:24" fillcolor="#24282b" stroked="f"/>
                <v:rect id="_x0000_s27183" style="position:absolute;left:4396;top:7645;width:36;height:24" fillcolor="#24282b" stroked="f"/>
                <v:rect id="_x0000_s27184" style="position:absolute;left:4469;top:7645;width:24;height:24" fillcolor="#24282b" stroked="f"/>
                <v:rect id="_x0000_s27185" style="position:absolute;left:4529;top:7645;width:24;height:24" fillcolor="#24282b" stroked="f"/>
                <v:rect id="_x0000_s27186" style="position:absolute;left:4589;top:7645;width:36;height:24" fillcolor="#24282b" stroked="f"/>
                <v:rect id="_x0000_s27187" style="position:absolute;left:4661;top:7645;width:24;height:24" fillcolor="#24282b" stroked="f"/>
                <v:rect id="_x0000_s27188" style="position:absolute;left:4721;top:7645;width:24;height:24" fillcolor="#24282b" stroked="f"/>
                <v:rect id="_x0000_s27189" style="position:absolute;left:4781;top:7645;width:36;height:24" fillcolor="#24282b" stroked="f"/>
                <v:rect id="_x0000_s27190" style="position:absolute;left:4841;top:7645;width:36;height:24" fillcolor="#24282b" stroked="f"/>
                <v:rect id="_x0000_s27191" style="position:absolute;left:4913;top:7645;width:24;height:24" fillcolor="#24282b" stroked="f"/>
                <v:rect id="_x0000_s27192" style="position:absolute;left:4973;top:7645;width:36;height:24" fillcolor="#24282b" stroked="f"/>
                <v:rect id="_x0000_s27193" style="position:absolute;left:5033;top:7645;width:36;height:24" fillcolor="#24282b" stroked="f"/>
                <v:rect id="_x0000_s27194" style="position:absolute;left:5105;top:7645;width:24;height:24" fillcolor="#24282b" stroked="f"/>
                <v:rect id="_x0000_s27195" style="position:absolute;left:5165;top:7645;width:24;height:24" fillcolor="#24282b" stroked="f"/>
                <v:rect id="_x0000_s27196" style="position:absolute;left:5225;top:7645;width:36;height:24" fillcolor="#24282b" stroked="f"/>
                <v:rect id="_x0000_s27197" style="position:absolute;left:5285;top:7645;width:36;height:24" fillcolor="#24282b" stroked="f"/>
                <v:rect id="_x0000_s27198" style="position:absolute;left:5357;top:7645;width:24;height:24" fillcolor="#24282b" stroked="f"/>
                <v:rect id="_x0000_s27199" style="position:absolute;left:5417;top:7645;width:37;height:24" fillcolor="#24282b" stroked="f"/>
                <v:rect id="_x0000_s27200" style="position:absolute;left:5490;top:7645;width:24;height:24" fillcolor="#24282b" stroked="f"/>
                <v:rect id="_x0000_s27201" style="position:absolute;left:5538;top:7645;width:24;height:24" fillcolor="#24282b" stroked="f"/>
                <v:rect id="_x0000_s27202" style="position:absolute;left:5598;top:7645;width:36;height:24" fillcolor="#24282b" stroked="f"/>
                <v:rect id="_x0000_s27203" style="position:absolute;left:5658;top:7645;width:36;height:24" fillcolor="#24282b" stroked="f"/>
                <v:rect id="_x0000_s27204" style="position:absolute;left:5730;top:7645;width:24;height:24" fillcolor="#24282b" stroked="f"/>
                <v:rect id="_x0000_s27205" style="position:absolute;left:5790;top:7645;width:36;height:24" fillcolor="#24282b" stroked="f"/>
                <v:rect id="_x0000_s27206" style="position:absolute;left:5850;top:7645;width:36;height:24" fillcolor="#24282b" stroked="f"/>
                <v:rect id="_x0000_s27207" style="position:absolute;left:5922;top:7645;width:24;height:24" fillcolor="#24282b" stroked="f"/>
                <v:rect id="_x0000_s27208" style="position:absolute;left:5982;top:7645;width:24;height:24" fillcolor="#24282b" stroked="f"/>
                <v:rect id="_x0000_s27209" style="position:absolute;left:6042;top:7645;width:36;height:24" fillcolor="#24282b" stroked="f"/>
                <v:rect id="_x0000_s27210" style="position:absolute;left:6102;top:7645;width:36;height:24" fillcolor="#24282b" stroked="f"/>
                <v:rect id="_x0000_s27211" style="position:absolute;left:6174;top:7645;width:24;height:24" fillcolor="#24282b" stroked="f"/>
                <v:rect id="_x0000_s27212" style="position:absolute;left:6234;top:7645;width:36;height:24" fillcolor="#24282b" stroked="f"/>
                <v:rect id="_x0000_s27213" style="position:absolute;left:6294;top:7645;width:36;height:24" fillcolor="#24282b" stroked="f"/>
                <v:rect id="_x0000_s27214" style="position:absolute;left:6366;top:7645;width:24;height:24" fillcolor="#24282b" stroked="f"/>
                <v:rect id="_x0000_s27215" style="position:absolute;left:6427;top:7645;width:24;height:24" fillcolor="#24282b" stroked="f"/>
                <v:rect id="_x0000_s27216" style="position:absolute;left:6487;top:7645;width:36;height:24" fillcolor="#24282b" stroked="f"/>
                <v:rect id="_x0000_s27217" style="position:absolute;left:6559;top:7645;width:24;height:24" fillcolor="#24282b" stroked="f"/>
                <v:rect id="_x0000_s27218" style="position:absolute;left:6619;top:7645;width:36;height:24" fillcolor="#24282b" stroked="f"/>
                <v:rect id="_x0000_s27219" style="position:absolute;left:6679;top:7645;width:36;height:24" fillcolor="#24282b" stroked="f"/>
                <v:rect id="_x0000_s27220" style="position:absolute;left:6751;top:7645;width:24;height:24" fillcolor="#24282b" stroked="f"/>
                <v:rect id="_x0000_s27221" style="position:absolute;left:6811;top:7645;width:24;height:24" fillcolor="#24282b" stroked="f"/>
                <v:rect id="_x0000_s27222" style="position:absolute;left:6871;top:7645;width:36;height:24" fillcolor="#24282b" stroked="f"/>
                <v:rect id="_x0000_s27223" style="position:absolute;left:6943;top:7645;width:24;height:24" fillcolor="#24282b" stroked="f"/>
                <v:rect id="_x0000_s27224" style="position:absolute;left:7003;top:7645;width:24;height:24" fillcolor="#24282b" stroked="f"/>
                <v:rect id="_x0000_s27225" style="position:absolute;left:7063;top:7645;width:36;height:24" fillcolor="#24282b" stroked="f"/>
                <v:rect id="_x0000_s27226" style="position:absolute;left:7123;top:7645;width:36;height:24" fillcolor="#24282b" stroked="f"/>
                <v:rect id="_x0000_s27227" style="position:absolute;left:7195;top:7645;width:24;height:24" fillcolor="#24282b" stroked="f"/>
                <v:rect id="_x0000_s27228" style="position:absolute;left:7255;top:7645;width:36;height:24" fillcolor="#24282b" stroked="f"/>
                <v:rect id="_x0000_s27229" style="position:absolute;left:7315;top:7645;width:12;height:24" fillcolor="#24282b" stroked="f"/>
                <v:rect id="_x0000_s27230" style="position:absolute;left:2799;top:8005;width:4528;height:36" fillcolor="#24282b" stroked="f"/>
                <v:rect id="_x0000_s27231" style="position:absolute;left:2799;top:8377;width:36;height:24" fillcolor="#24282b" stroked="f"/>
                <v:rect id="_x0000_s27232" style="position:absolute;left:2871;top:8377;width:24;height:24" fillcolor="#24282b" stroked="f"/>
              </v:group>
              <v:group id="_x0000_s27233" style="position:absolute;left:2150;top:444;width:5177;height:7957" coordorigin="2150,444" coordsize="5177,7957">
                <v:rect id="_x0000_s27234" style="position:absolute;left:2931;top:8377;width:36;height:24" fillcolor="#24282b" stroked="f"/>
                <v:rect id="_x0000_s27235" style="position:absolute;left:2991;top:8377;width:36;height:24" fillcolor="#24282b" stroked="f"/>
                <v:rect id="_x0000_s27236" style="position:absolute;left:3063;top:8377;width:36;height:24" fillcolor="#24282b" stroked="f"/>
                <v:rect id="_x0000_s27237" style="position:absolute;left:3123;top:8377;width:36;height:24" fillcolor="#24282b" stroked="f"/>
                <v:rect id="_x0000_s27238" style="position:absolute;left:3195;top:8377;width:24;height:24" fillcolor="#24282b" stroked="f"/>
                <v:rect id="_x0000_s27239" style="position:absolute;left:3255;top:8377;width:24;height:24" fillcolor="#24282b" stroked="f"/>
                <v:rect id="_x0000_s27240" style="position:absolute;left:3315;top:8377;width:36;height:24" fillcolor="#24282b" stroked="f"/>
                <v:rect id="_x0000_s27241" style="position:absolute;left:3375;top:8377;width:36;height:24" fillcolor="#24282b" stroked="f"/>
                <v:rect id="_x0000_s27242" style="position:absolute;left:3447;top:8377;width:25;height:24" fillcolor="#24282b" stroked="f"/>
                <v:rect id="_x0000_s27243" style="position:absolute;left:3508;top:8377;width:36;height:24" fillcolor="#24282b" stroked="f"/>
                <v:rect id="_x0000_s27244" style="position:absolute;left:3568;top:8377;width:36;height:24" fillcolor="#24282b" stroked="f"/>
                <v:rect id="_x0000_s27245" style="position:absolute;left:3640;top:8377;width:24;height:24" fillcolor="#24282b" stroked="f"/>
                <v:rect id="_x0000_s27246" style="position:absolute;left:3700;top:8377;width:24;height:24" fillcolor="#24282b" stroked="f"/>
                <v:rect id="_x0000_s27247" style="position:absolute;left:3760;top:8377;width:36;height:24" fillcolor="#24282b" stroked="f"/>
                <v:rect id="_x0000_s27248" style="position:absolute;left:3832;top:8377;width:24;height:24" fillcolor="#24282b" stroked="f"/>
                <v:rect id="_x0000_s27249" style="position:absolute;left:3892;top:8377;width:24;height:24" fillcolor="#24282b" stroked="f"/>
                <v:rect id="_x0000_s27250" style="position:absolute;left:3952;top:8377;width:36;height:24" fillcolor="#24282b" stroked="f"/>
                <v:rect id="_x0000_s27251" style="position:absolute;left:4012;top:8377;width:36;height:24" fillcolor="#24282b" stroked="f"/>
                <v:rect id="_x0000_s27252" style="position:absolute;left:4084;top:8377;width:24;height:24" fillcolor="#24282b" stroked="f"/>
                <v:rect id="_x0000_s27253" style="position:absolute;left:4144;top:8377;width:36;height:24" fillcolor="#24282b" stroked="f"/>
                <v:rect id="_x0000_s27254" style="position:absolute;left:4204;top:8377;width:36;height:24" fillcolor="#24282b" stroked="f"/>
                <v:rect id="_x0000_s27255" style="position:absolute;left:4276;top:8377;width:24;height:24" fillcolor="#24282b" stroked="f"/>
                <v:rect id="_x0000_s27256" style="position:absolute;left:4336;top:8377;width:36;height:24" fillcolor="#24282b" stroked="f"/>
                <v:rect id="_x0000_s27257" style="position:absolute;left:4396;top:8377;width:36;height:24" fillcolor="#24282b" stroked="f"/>
                <v:rect id="_x0000_s27258" style="position:absolute;left:4469;top:8377;width:24;height:24" fillcolor="#24282b" stroked="f"/>
                <v:rect id="_x0000_s27259" style="position:absolute;left:4529;top:8377;width:24;height:24" fillcolor="#24282b" stroked="f"/>
                <v:rect id="_x0000_s27260" style="position:absolute;left:4589;top:8377;width:36;height:24" fillcolor="#24282b" stroked="f"/>
                <v:rect id="_x0000_s27261" style="position:absolute;left:4661;top:8377;width:24;height:24" fillcolor="#24282b" stroked="f"/>
                <v:rect id="_x0000_s27262" style="position:absolute;left:4721;top:8377;width:24;height:24" fillcolor="#24282b" stroked="f"/>
                <v:rect id="_x0000_s27263" style="position:absolute;left:4781;top:8377;width:36;height:24" fillcolor="#24282b" stroked="f"/>
                <v:rect id="_x0000_s27264" style="position:absolute;left:4841;top:8377;width:36;height:24" fillcolor="#24282b" stroked="f"/>
                <v:rect id="_x0000_s27265" style="position:absolute;left:4913;top:8377;width:24;height:24" fillcolor="#24282b" stroked="f"/>
                <v:rect id="_x0000_s27266" style="position:absolute;left:4973;top:8377;width:36;height:24" fillcolor="#24282b" stroked="f"/>
                <v:rect id="_x0000_s27267" style="position:absolute;left:5033;top:8377;width:36;height:24" fillcolor="#24282b" stroked="f"/>
                <v:rect id="_x0000_s27268" style="position:absolute;left:5105;top:8377;width:24;height:24" fillcolor="#24282b" stroked="f"/>
                <v:rect id="_x0000_s27269" style="position:absolute;left:5165;top:8377;width:24;height:24" fillcolor="#24282b" stroked="f"/>
                <v:rect id="_x0000_s27270" style="position:absolute;left:5225;top:8377;width:36;height:24" fillcolor="#24282b" stroked="f"/>
                <v:rect id="_x0000_s27271" style="position:absolute;left:5285;top:8377;width:36;height:24" fillcolor="#24282b" stroked="f"/>
                <v:rect id="_x0000_s27272" style="position:absolute;left:5357;top:8377;width:24;height:24" fillcolor="#24282b" stroked="f"/>
                <v:rect id="_x0000_s27273" style="position:absolute;left:5417;top:8377;width:37;height:24" fillcolor="#24282b" stroked="f"/>
                <v:rect id="_x0000_s27274" style="position:absolute;left:5490;top:8377;width:24;height:24" fillcolor="#24282b" stroked="f"/>
                <v:rect id="_x0000_s27275" style="position:absolute;left:5538;top:8377;width:24;height:24" fillcolor="#24282b" stroked="f"/>
                <v:rect id="_x0000_s27276" style="position:absolute;left:5598;top:8377;width:36;height:24" fillcolor="#24282b" stroked="f"/>
                <v:rect id="_x0000_s27277" style="position:absolute;left:5658;top:8377;width:36;height:24" fillcolor="#24282b" stroked="f"/>
                <v:rect id="_x0000_s27278" style="position:absolute;left:5730;top:8377;width:24;height:24" fillcolor="#24282b" stroked="f"/>
                <v:rect id="_x0000_s27279" style="position:absolute;left:5790;top:8377;width:36;height:24" fillcolor="#24282b" stroked="f"/>
                <v:rect id="_x0000_s27280" style="position:absolute;left:5850;top:8377;width:36;height:24" fillcolor="#24282b" stroked="f"/>
                <v:rect id="_x0000_s27281" style="position:absolute;left:5922;top:8377;width:24;height:24" fillcolor="#24282b" stroked="f"/>
                <v:rect id="_x0000_s27282" style="position:absolute;left:5982;top:8377;width:24;height:24" fillcolor="#24282b" stroked="f"/>
                <v:rect id="_x0000_s27283" style="position:absolute;left:6042;top:8377;width:36;height:24" fillcolor="#24282b" stroked="f"/>
                <v:rect id="_x0000_s27284" style="position:absolute;left:6102;top:8377;width:36;height:24" fillcolor="#24282b" stroked="f"/>
                <v:rect id="_x0000_s27285" style="position:absolute;left:6174;top:8377;width:24;height:24" fillcolor="#24282b" stroked="f"/>
                <v:rect id="_x0000_s27286" style="position:absolute;left:6234;top:8377;width:36;height:24" fillcolor="#24282b" stroked="f"/>
                <v:rect id="_x0000_s27287" style="position:absolute;left:6294;top:8377;width:36;height:24" fillcolor="#24282b" stroked="f"/>
                <v:rect id="_x0000_s27288" style="position:absolute;left:6366;top:8377;width:24;height:24" fillcolor="#24282b" stroked="f"/>
                <v:rect id="_x0000_s27289" style="position:absolute;left:6427;top:8377;width:24;height:24" fillcolor="#24282b" stroked="f"/>
                <v:rect id="_x0000_s27290" style="position:absolute;left:6487;top:8377;width:36;height:24" fillcolor="#24282b" stroked="f"/>
                <v:rect id="_x0000_s27291" style="position:absolute;left:6559;top:8377;width:24;height:24" fillcolor="#24282b" stroked="f"/>
                <v:rect id="_x0000_s27292" style="position:absolute;left:6619;top:8377;width:36;height:24" fillcolor="#24282b" stroked="f"/>
                <v:rect id="_x0000_s27293" style="position:absolute;left:6679;top:8377;width:36;height:24" fillcolor="#24282b" stroked="f"/>
                <v:rect id="_x0000_s27294" style="position:absolute;left:6751;top:8377;width:24;height:24" fillcolor="#24282b" stroked="f"/>
                <v:rect id="_x0000_s27295" style="position:absolute;left:6811;top:8377;width:24;height:24" fillcolor="#24282b" stroked="f"/>
                <v:rect id="_x0000_s27296" style="position:absolute;left:6871;top:8377;width:36;height:24" fillcolor="#24282b" stroked="f"/>
                <v:rect id="_x0000_s27297" style="position:absolute;left:6943;top:8377;width:24;height:24" fillcolor="#24282b" stroked="f"/>
                <v:rect id="_x0000_s27298" style="position:absolute;left:7003;top:8377;width:24;height:24" fillcolor="#24282b" stroked="f"/>
                <v:rect id="_x0000_s27299" style="position:absolute;left:7063;top:8377;width:36;height:24" fillcolor="#24282b" stroked="f"/>
                <v:rect id="_x0000_s27300" style="position:absolute;left:7123;top:8377;width:36;height:24" fillcolor="#24282b" stroked="f"/>
                <v:rect id="_x0000_s27301" style="position:absolute;left:7195;top:8377;width:24;height:24" fillcolor="#24282b" stroked="f"/>
                <v:rect id="_x0000_s27302" style="position:absolute;left:7255;top:8377;width:36;height:24" fillcolor="#24282b" stroked="f"/>
                <v:rect id="_x0000_s27303" style="position:absolute;left:7315;top:8377;width:12;height:24" fillcolor="#24282b" stroked="f"/>
                <v:rect id="_x0000_s27304" style="position:absolute;left:2799;top:8377;width:36;height:24" fillcolor="#24282b" stroked="f"/>
                <v:rect id="_x0000_s27305" style="position:absolute;left:2871;top:8377;width:24;height:24" fillcolor="#24282b" stroked="f"/>
                <v:rect id="_x0000_s27306" style="position:absolute;left:2931;top:8377;width:36;height:24" fillcolor="#24282b" stroked="f"/>
                <v:rect id="_x0000_s27307" style="position:absolute;left:2991;top:8377;width:36;height:24" fillcolor="#24282b" stroked="f"/>
                <v:rect id="_x0000_s27308" style="position:absolute;left:3063;top:8377;width:36;height:24" fillcolor="#24282b" stroked="f"/>
                <v:rect id="_x0000_s27309" style="position:absolute;left:3123;top:8377;width:36;height:24" fillcolor="#24282b" stroked="f"/>
                <v:rect id="_x0000_s27310" style="position:absolute;left:3195;top:8377;width:24;height:24" fillcolor="#24282b" stroked="f"/>
                <v:rect id="_x0000_s27311" style="position:absolute;left:3255;top:8377;width:24;height:24" fillcolor="#24282b" stroked="f"/>
                <v:rect id="_x0000_s27312" style="position:absolute;left:3315;top:8377;width:36;height:24" fillcolor="#24282b" stroked="f"/>
                <v:rect id="_x0000_s27313" style="position:absolute;left:3375;top:8377;width:36;height:24" fillcolor="#24282b" stroked="f"/>
                <v:rect id="_x0000_s27314" style="position:absolute;left:3447;top:8377;width:25;height:24" fillcolor="#24282b" stroked="f"/>
                <v:rect id="_x0000_s27315" style="position:absolute;left:3508;top:8377;width:36;height:24" fillcolor="#24282b" stroked="f"/>
                <v:rect id="_x0000_s27316" style="position:absolute;left:3568;top:8377;width:36;height:24" fillcolor="#24282b" stroked="f"/>
                <v:rect id="_x0000_s27317" style="position:absolute;left:3640;top:8377;width:24;height:24" fillcolor="#24282b" stroked="f"/>
                <v:rect id="_x0000_s27318" style="position:absolute;left:3700;top:8377;width:24;height:24" fillcolor="#24282b" stroked="f"/>
                <v:rect id="_x0000_s27319" style="position:absolute;left:3760;top:8377;width:36;height:24" fillcolor="#24282b" stroked="f"/>
                <v:rect id="_x0000_s27320" style="position:absolute;left:3832;top:8377;width:24;height:24" fillcolor="#24282b" stroked="f"/>
                <v:rect id="_x0000_s27321" style="position:absolute;left:3892;top:8377;width:24;height:24" fillcolor="#24282b" stroked="f"/>
                <v:rect id="_x0000_s27322" style="position:absolute;left:3952;top:8377;width:36;height:24" fillcolor="#24282b" stroked="f"/>
                <v:rect id="_x0000_s27323" style="position:absolute;left:4012;top:8377;width:36;height:24" fillcolor="#24282b" stroked="f"/>
                <v:rect id="_x0000_s27324" style="position:absolute;left:4084;top:8377;width:24;height:24" fillcolor="#24282b" stroked="f"/>
                <v:rect id="_x0000_s27325" style="position:absolute;left:4144;top:8377;width:36;height:24" fillcolor="#24282b" stroked="f"/>
                <v:rect id="_x0000_s27326" style="position:absolute;left:4204;top:8377;width:36;height:24" fillcolor="#24282b" stroked="f"/>
                <v:rect id="_x0000_s27327" style="position:absolute;left:4276;top:8377;width:24;height:24" fillcolor="#24282b" stroked="f"/>
                <v:rect id="_x0000_s27328" style="position:absolute;left:4336;top:8377;width:36;height:24" fillcolor="#24282b" stroked="f"/>
                <v:rect id="_x0000_s27329" style="position:absolute;left:4396;top:8377;width:36;height:24" fillcolor="#24282b" stroked="f"/>
                <v:rect id="_x0000_s27330" style="position:absolute;left:4469;top:8377;width:24;height:24" fillcolor="#24282b" stroked="f"/>
                <v:rect id="_x0000_s27331" style="position:absolute;left:4529;top:8377;width:24;height:24" fillcolor="#24282b" stroked="f"/>
                <v:rect id="_x0000_s27332" style="position:absolute;left:4589;top:8377;width:36;height:24" fillcolor="#24282b" stroked="f"/>
                <v:rect id="_x0000_s27333" style="position:absolute;left:4661;top:8377;width:24;height:24" fillcolor="#24282b" stroked="f"/>
                <v:rect id="_x0000_s27334" style="position:absolute;left:4721;top:8377;width:24;height:24" fillcolor="#24282b" stroked="f"/>
                <v:rect id="_x0000_s27335" style="position:absolute;left:4781;top:8377;width:36;height:24" fillcolor="#24282b" stroked="f"/>
                <v:rect id="_x0000_s27336" style="position:absolute;left:4841;top:8377;width:36;height:24" fillcolor="#24282b" stroked="f"/>
                <v:rect id="_x0000_s27337" style="position:absolute;left:4913;top:8377;width:24;height:24" fillcolor="#24282b" stroked="f"/>
                <v:rect id="_x0000_s27338" style="position:absolute;left:4973;top:8377;width:36;height:24" fillcolor="#24282b" stroked="f"/>
                <v:rect id="_x0000_s27339" style="position:absolute;left:5033;top:8377;width:36;height:24" fillcolor="#24282b" stroked="f"/>
                <v:rect id="_x0000_s27340" style="position:absolute;left:5105;top:8377;width:24;height:24" fillcolor="#24282b" stroked="f"/>
                <v:rect id="_x0000_s27341" style="position:absolute;left:5165;top:8377;width:24;height:24" fillcolor="#24282b" stroked="f"/>
                <v:rect id="_x0000_s27342" style="position:absolute;left:5225;top:8377;width:36;height:24" fillcolor="#24282b" stroked="f"/>
                <v:rect id="_x0000_s27343" style="position:absolute;left:5285;top:8377;width:36;height:24" fillcolor="#24282b" stroked="f"/>
                <v:rect id="_x0000_s27344" style="position:absolute;left:5357;top:8377;width:24;height:24" fillcolor="#24282b" stroked="f"/>
                <v:rect id="_x0000_s27345" style="position:absolute;left:5417;top:8377;width:37;height:24" fillcolor="#24282b" stroked="f"/>
                <v:rect id="_x0000_s27346" style="position:absolute;left:5490;top:8377;width:24;height:24" fillcolor="#24282b" stroked="f"/>
                <v:rect id="_x0000_s27347" style="position:absolute;left:5538;top:8377;width:24;height:24" fillcolor="#24282b" stroked="f"/>
                <v:rect id="_x0000_s27348" style="position:absolute;left:5598;top:8377;width:36;height:24" fillcolor="#24282b" stroked="f"/>
                <v:rect id="_x0000_s27349" style="position:absolute;left:5658;top:8377;width:36;height:24" fillcolor="#24282b" stroked="f"/>
                <v:rect id="_x0000_s27350" style="position:absolute;left:5730;top:8377;width:24;height:24" fillcolor="#24282b" stroked="f"/>
                <v:rect id="_x0000_s27351" style="position:absolute;left:5790;top:8377;width:36;height:24" fillcolor="#24282b" stroked="f"/>
                <v:rect id="_x0000_s27352" style="position:absolute;left:5850;top:8377;width:36;height:24" fillcolor="#24282b" stroked="f"/>
                <v:rect id="_x0000_s27353" style="position:absolute;left:5922;top:8377;width:24;height:24" fillcolor="#24282b" stroked="f"/>
                <v:rect id="_x0000_s27354" style="position:absolute;left:5982;top:8377;width:24;height:24" fillcolor="#24282b" stroked="f"/>
                <v:rect id="_x0000_s27355" style="position:absolute;left:6042;top:8377;width:36;height:24" fillcolor="#24282b" stroked="f"/>
                <v:rect id="_x0000_s27356" style="position:absolute;left:6102;top:8377;width:36;height:24" fillcolor="#24282b" stroked="f"/>
                <v:rect id="_x0000_s27357" style="position:absolute;left:6174;top:8377;width:24;height:24" fillcolor="#24282b" stroked="f"/>
                <v:rect id="_x0000_s27358" style="position:absolute;left:6234;top:8377;width:36;height:24" fillcolor="#24282b" stroked="f"/>
                <v:rect id="_x0000_s27359" style="position:absolute;left:6294;top:8377;width:36;height:24" fillcolor="#24282b" stroked="f"/>
                <v:rect id="_x0000_s27360" style="position:absolute;left:6366;top:8377;width:24;height:24" fillcolor="#24282b" stroked="f"/>
                <v:rect id="_x0000_s27361" style="position:absolute;left:6427;top:8377;width:24;height:24" fillcolor="#24282b" stroked="f"/>
                <v:rect id="_x0000_s27362" style="position:absolute;left:6487;top:8377;width:36;height:24" fillcolor="#24282b" stroked="f"/>
                <v:rect id="_x0000_s27363" style="position:absolute;left:6559;top:8377;width:24;height:24" fillcolor="#24282b" stroked="f"/>
                <v:rect id="_x0000_s27364" style="position:absolute;left:6619;top:8377;width:36;height:24" fillcolor="#24282b" stroked="f"/>
                <v:rect id="_x0000_s27365" style="position:absolute;left:6679;top:8377;width:36;height:24" fillcolor="#24282b" stroked="f"/>
                <v:rect id="_x0000_s27366" style="position:absolute;left:6751;top:8377;width:24;height:24" fillcolor="#24282b" stroked="f"/>
                <v:rect id="_x0000_s27367" style="position:absolute;left:6811;top:8377;width:24;height:24" fillcolor="#24282b" stroked="f"/>
                <v:rect id="_x0000_s27368" style="position:absolute;left:6871;top:8377;width:36;height:24" fillcolor="#24282b" stroked="f"/>
                <v:rect id="_x0000_s27369" style="position:absolute;left:6943;top:8377;width:24;height:24" fillcolor="#24282b" stroked="f"/>
                <v:rect id="_x0000_s27370" style="position:absolute;left:7003;top:8377;width:24;height:24" fillcolor="#24282b" stroked="f"/>
                <v:rect id="_x0000_s27371" style="position:absolute;left:7063;top:8377;width:36;height:24" fillcolor="#24282b" stroked="f"/>
                <v:rect id="_x0000_s27372" style="position:absolute;left:7123;top:8377;width:36;height:24" fillcolor="#24282b" stroked="f"/>
                <v:rect id="_x0000_s27373" style="position:absolute;left:7195;top:8377;width:24;height:24" fillcolor="#24282b" stroked="f"/>
                <v:rect id="_x0000_s27374" style="position:absolute;left:7255;top:8377;width:36;height:24" fillcolor="#24282b" stroked="f"/>
                <v:rect id="_x0000_s27375" style="position:absolute;left:7315;top:8377;width:12;height:24" fillcolor="#24282b" stroked="f"/>
                <v:line id="_x0000_s27376" style="position:absolute" from="2150,7297" to="2523,7298" strokecolor="#24282b" strokeweight=".6pt">
                  <v:stroke joinstyle="miter"/>
                </v:line>
                <v:shape id="_x0000_s27377" style="position:absolute;left:2414;top:7237;width:109;height:108" coordsize="9,9" path="m,9l9,5,,e" filled="f" strokecolor="#24282b" strokeweight=".6pt">
                  <v:stroke joinstyle="miter"/>
                  <v:path arrowok="t"/>
                </v:shape>
                <v:line id="_x0000_s27378" style="position:absolute" from="2150,7297" to="2523,7298" strokecolor="#24282b" strokeweight=".6pt">
                  <v:stroke joinstyle="miter"/>
                </v:line>
                <v:shape id="_x0000_s27379" style="position:absolute;left:2414;top:7237;width:109;height:108" coordsize="9,9" path="m,9l9,5,,e" filled="f" strokecolor="#24282b" strokeweight=".6pt">
                  <v:stroke joinstyle="miter"/>
                  <v:path arrowok="t"/>
                </v:shape>
                <v:line id="_x0000_s27380" style="position:absolute" from="3135,7117" to="4420,7118" strokecolor="#24282b" strokeweight=".6pt">
                  <v:stroke joinstyle="miter"/>
                </v:line>
                <v:shape id="_x0000_s27381" style="position:absolute;left:3135;top:7057;width:96;height:120" coordsize="8,10" path="m8,l,5r8,5e" filled="f" strokecolor="#24282b" strokeweight=".6pt">
                  <v:stroke joinstyle="miter"/>
                  <v:path arrowok="t"/>
                </v:shape>
                <v:shape id="_x0000_s27382" style="position:absolute;left:4312;top:7069;width:108;height:108" coordsize="9,9" path="m,9l9,4,,e" filled="f" strokecolor="#24282b" strokeweight=".6pt">
                  <v:stroke joinstyle="miter"/>
                  <v:path arrowok="t"/>
                </v:shape>
                <v:line id="_x0000_s27383" style="position:absolute" from="3135,7117" to="4420,7118" strokecolor="#24282b" strokeweight=".6pt">
                  <v:stroke joinstyle="miter"/>
                </v:line>
                <v:shape id="_x0000_s27384" style="position:absolute;left:3135;top:7057;width:96;height:120" coordsize="8,10" path="m8,l,5r8,5e" filled="f" strokecolor="#24282b" strokeweight=".6pt">
                  <v:stroke joinstyle="miter"/>
                  <v:path arrowok="t"/>
                </v:shape>
                <v:shape id="_x0000_s27385" style="position:absolute;left:4312;top:7069;width:108;height:108" coordsize="9,9" path="m,9l9,4,,e" filled="f" strokecolor="#24282b" strokeweight=".6pt">
                  <v:stroke joinstyle="miter"/>
                  <v:path arrowok="t"/>
                </v:shape>
                <v:rect id="_x0000_s27386" style="position:absolute;left:7003;top:444;width:36;height:36" fillcolor="#24282b" stroked="f"/>
                <v:rect id="_x0000_s27387" style="position:absolute;left:7003;top:516;width:36;height:36" fillcolor="#24282b" stroked="f"/>
                <v:rect id="_x0000_s27388" style="position:absolute;left:7003;top:576;width:36;height:36" fillcolor="#24282b" stroked="f"/>
                <v:rect id="_x0000_s27389" style="position:absolute;left:7003;top:636;width:36;height:36" fillcolor="#24282b" stroked="f"/>
                <v:rect id="_x0000_s27390" style="position:absolute;left:7003;top:708;width:36;height:24" fillcolor="#24282b" stroked="f"/>
                <v:rect id="_x0000_s27391" style="position:absolute;left:7003;top:768;width:36;height:36" fillcolor="#24282b" stroked="f"/>
                <v:rect id="_x0000_s27392" style="position:absolute;left:7003;top:828;width:36;height:36" fillcolor="#24282b" stroked="f"/>
                <v:rect id="_x0000_s27393" style="position:absolute;left:7003;top:900;width:36;height:24" fillcolor="#24282b" stroked="f"/>
                <v:rect id="_x0000_s27394" style="position:absolute;left:7003;top:960;width:36;height:36" fillcolor="#24282b" stroked="f"/>
                <v:rect id="_x0000_s27395" style="position:absolute;left:7003;top:1020;width:36;height:36" fillcolor="#24282b" stroked="f"/>
                <v:rect id="_x0000_s27396" style="position:absolute;left:7003;top:1092;width:36;height:24" fillcolor="#24282b" stroked="f"/>
                <v:rect id="_x0000_s27397" style="position:absolute;left:7003;top:1152;width:36;height:36" fillcolor="#24282b" stroked="f"/>
                <v:rect id="_x0000_s27398" style="position:absolute;left:7003;top:1212;width:36;height:36" fillcolor="#24282b" stroked="f"/>
                <v:rect id="_x0000_s27399" style="position:absolute;left:7003;top:1284;width:36;height:24" fillcolor="#24282b" stroked="f"/>
                <v:rect id="_x0000_s27400" style="position:absolute;left:7003;top:1344;width:36;height:36" fillcolor="#24282b" stroked="f"/>
                <v:rect id="_x0000_s27401" style="position:absolute;left:7003;top:1404;width:36;height:36" fillcolor="#24282b" stroked="f"/>
                <v:rect id="_x0000_s27402" style="position:absolute;left:7003;top:1476;width:36;height:24" fillcolor="#24282b" stroked="f"/>
                <v:rect id="_x0000_s27403" style="position:absolute;left:7003;top:1536;width:36;height:36" fillcolor="#24282b" stroked="f"/>
                <v:rect id="_x0000_s27404" style="position:absolute;left:7003;top:1596;width:36;height:36" fillcolor="#24282b" stroked="f"/>
                <v:rect id="_x0000_s27405" style="position:absolute;left:7003;top:1656;width:36;height:36" fillcolor="#24282b" stroked="f"/>
                <v:rect id="_x0000_s27406" style="position:absolute;left:7003;top:1728;width:36;height:24" fillcolor="#24282b" stroked="f"/>
                <v:rect id="_x0000_s27407" style="position:absolute;left:7003;top:1788;width:36;height:36" fillcolor="#24282b" stroked="f"/>
                <v:rect id="_x0000_s27408" style="position:absolute;left:7003;top:1848;width:36;height:36" fillcolor="#24282b" stroked="f"/>
                <v:rect id="_x0000_s27409" style="position:absolute;left:7003;top:1920;width:36;height:24" fillcolor="#24282b" stroked="f"/>
                <v:rect id="_x0000_s27410" style="position:absolute;left:7003;top:1980;width:36;height:36" fillcolor="#24282b" stroked="f"/>
                <v:rect id="_x0000_s27411" style="position:absolute;left:7003;top:2040;width:36;height:36" fillcolor="#24282b" stroked="f"/>
                <v:rect id="_x0000_s27412" style="position:absolute;left:7003;top:2112;width:36;height:24" fillcolor="#24282b" stroked="f"/>
                <v:rect id="_x0000_s27413" style="position:absolute;left:7003;top:2172;width:36;height:36" fillcolor="#24282b" stroked="f"/>
                <v:rect id="_x0000_s27414" style="position:absolute;left:7003;top:2232;width:36;height:36" fillcolor="#24282b" stroked="f"/>
                <v:rect id="_x0000_s27415" style="position:absolute;left:7003;top:2292;width:36;height:36" fillcolor="#24282b" stroked="f"/>
                <v:rect id="_x0000_s27416" style="position:absolute;left:7003;top:2364;width:36;height:24" fillcolor="#24282b" stroked="f"/>
                <v:rect id="_x0000_s27417" style="position:absolute;left:7003;top:2424;width:36;height:36" fillcolor="#24282b" stroked="f"/>
                <v:rect id="_x0000_s27418" style="position:absolute;left:7003;top:2484;width:36;height:36" fillcolor="#24282b" stroked="f"/>
                <v:rect id="_x0000_s27419" style="position:absolute;left:7003;top:2556;width:36;height:24" fillcolor="#24282b" stroked="f"/>
                <v:rect id="_x0000_s27420" style="position:absolute;left:7003;top:2616;width:36;height:36" fillcolor="#24282b" stroked="f"/>
                <v:rect id="_x0000_s27421" style="position:absolute;left:7003;top:2676;width:36;height:36" fillcolor="#24282b" stroked="f"/>
                <v:rect id="_x0000_s27422" style="position:absolute;left:7003;top:2748;width:36;height:24" fillcolor="#24282b" stroked="f"/>
                <v:rect id="_x0000_s27423" style="position:absolute;left:7003;top:2808;width:36;height:36" fillcolor="#24282b" stroked="f"/>
                <v:rect id="_x0000_s27424" style="position:absolute;left:7003;top:2868;width:36;height:36" fillcolor="#24282b" stroked="f"/>
                <v:rect id="_x0000_s27425" style="position:absolute;left:7003;top:2928;width:36;height:36" fillcolor="#24282b" stroked="f"/>
                <v:rect id="_x0000_s27426" style="position:absolute;left:7003;top:3000;width:36;height:24" fillcolor="#24282b" stroked="f"/>
                <v:rect id="_x0000_s27427" style="position:absolute;left:7003;top:3060;width:36;height:36" fillcolor="#24282b" stroked="f"/>
                <v:rect id="_x0000_s27428" style="position:absolute;left:7003;top:3121;width:36;height:36" fillcolor="#24282b" stroked="f"/>
                <v:rect id="_x0000_s27429" style="position:absolute;left:7003;top:3193;width:36;height:24" fillcolor="#24282b" stroked="f"/>
                <v:rect id="_x0000_s27430" style="position:absolute;left:7003;top:3253;width:36;height:36" fillcolor="#24282b" stroked="f"/>
                <v:rect id="_x0000_s27431" style="position:absolute;left:7003;top:3313;width:36;height:36" fillcolor="#24282b" stroked="f"/>
                <v:rect id="_x0000_s27432" style="position:absolute;left:7003;top:3385;width:36;height:24" fillcolor="#24282b" stroked="f"/>
                <v:rect id="_x0000_s27433" style="position:absolute;left:7003;top:3445;width:36;height:36" fillcolor="#24282b" stroked="f"/>
              </v:group>
              <v:group id="_x0000_s27434" style="position:absolute;left:7003;top:444;width:36;height:8377" coordorigin="7003,444" coordsize="36,8377">
                <v:rect id="_x0000_s27435" style="position:absolute;left:7003;top:3505;width:36;height:36" fillcolor="#24282b" stroked="f"/>
                <v:rect id="_x0000_s27436" style="position:absolute;left:7003;top:3565;width:36;height:36" fillcolor="#24282b" stroked="f"/>
                <v:rect id="_x0000_s27437" style="position:absolute;left:7003;top:3637;width:36;height:36" fillcolor="#24282b" stroked="f"/>
                <v:rect id="_x0000_s27438" style="position:absolute;left:7003;top:3697;width:36;height:36" fillcolor="#24282b" stroked="f"/>
                <v:rect id="_x0000_s27439" style="position:absolute;left:7003;top:3769;width:36;height:24" fillcolor="#24282b" stroked="f"/>
                <v:rect id="_x0000_s27440" style="position:absolute;left:7003;top:3829;width:36;height:36" fillcolor="#24282b" stroked="f"/>
                <v:rect id="_x0000_s27441" style="position:absolute;left:7003;top:3889;width:36;height:36" fillcolor="#24282b" stroked="f"/>
                <v:rect id="_x0000_s27442" style="position:absolute;left:7003;top:3949;width:36;height:36" fillcolor="#24282b" stroked="f"/>
                <v:rect id="_x0000_s27443" style="position:absolute;left:7003;top:4021;width:36;height:36" fillcolor="#24282b" stroked="f"/>
                <v:rect id="_x0000_s27444" style="position:absolute;left:7003;top:4081;width:36;height:36" fillcolor="#24282b" stroked="f"/>
                <v:rect id="_x0000_s27445" style="position:absolute;left:7003;top:4141;width:36;height:36" fillcolor="#24282b" stroked="f"/>
                <v:rect id="_x0000_s27446" style="position:absolute;left:7003;top:4213;width:36;height:24" fillcolor="#24282b" stroked="f"/>
                <v:rect id="_x0000_s27447" style="position:absolute;left:7003;top:4273;width:36;height:36" fillcolor="#24282b" stroked="f"/>
                <v:rect id="_x0000_s27448" style="position:absolute;left:7003;top:4333;width:36;height:36" fillcolor="#24282b" stroked="f"/>
                <v:rect id="_x0000_s27449" style="position:absolute;left:7003;top:4405;width:36;height:24" fillcolor="#24282b" stroked="f"/>
                <v:rect id="_x0000_s27450" style="position:absolute;left:7003;top:4465;width:36;height:36" fillcolor="#24282b" stroked="f"/>
                <v:rect id="_x0000_s27451" style="position:absolute;left:7003;top:4525;width:36;height:36" fillcolor="#24282b" stroked="f"/>
                <v:rect id="_x0000_s27452" style="position:absolute;left:7003;top:4585;width:36;height:36" fillcolor="#24282b" stroked="f"/>
                <v:rect id="_x0000_s27453" style="position:absolute;left:7003;top:4657;width:36;height:36" fillcolor="#24282b" stroked="f"/>
                <v:rect id="_x0000_s27454" style="position:absolute;left:7003;top:4717;width:36;height:36" fillcolor="#24282b" stroked="f"/>
                <v:rect id="_x0000_s27455" style="position:absolute;left:7003;top:4777;width:36;height:36" fillcolor="#24282b" stroked="f"/>
                <v:rect id="_x0000_s27456" style="position:absolute;left:7003;top:4849;width:36;height:12" fillcolor="#24282b" stroked="f"/>
                <v:rect id="_x0000_s27457" style="position:absolute;left:7003;top:4897;width:36;height:36" fillcolor="#24282b" stroked="f"/>
                <v:rect id="_x0000_s27458" style="position:absolute;left:7003;top:4957;width:36;height:36" fillcolor="#24282b" stroked="f"/>
                <v:rect id="_x0000_s27459" style="position:absolute;left:7003;top:5029;width:36;height:24" fillcolor="#24282b" stroked="f"/>
                <v:rect id="_x0000_s27460" style="position:absolute;left:7003;top:5089;width:36;height:36" fillcolor="#24282b" stroked="f"/>
                <v:rect id="_x0000_s27461" style="position:absolute;left:7003;top:5149;width:36;height:36" fillcolor="#24282b" stroked="f"/>
                <v:rect id="_x0000_s27462" style="position:absolute;left:7003;top:5209;width:36;height:36" fillcolor="#24282b" stroked="f"/>
                <v:rect id="_x0000_s27463" style="position:absolute;left:7003;top:5281;width:36;height:36" fillcolor="#24282b" stroked="f"/>
                <v:rect id="_x0000_s27464" style="position:absolute;left:7003;top:5341;width:36;height:36" fillcolor="#24282b" stroked="f"/>
                <v:rect id="_x0000_s27465" style="position:absolute;left:7003;top:5401;width:36;height:36" fillcolor="#24282b" stroked="f"/>
                <v:rect id="_x0000_s27466" style="position:absolute;left:7003;top:5473;width:36;height:24" fillcolor="#24282b" stroked="f"/>
                <v:rect id="_x0000_s27467" style="position:absolute;left:7003;top:5533;width:36;height:36" fillcolor="#24282b" stroked="f"/>
                <v:rect id="_x0000_s27468" style="position:absolute;left:7003;top:5593;width:36;height:36" fillcolor="#24282b" stroked="f"/>
                <v:rect id="_x0000_s27469" style="position:absolute;left:7003;top:5665;width:36;height:24" fillcolor="#24282b" stroked="f"/>
                <v:rect id="_x0000_s27470" style="position:absolute;left:7003;top:5725;width:36;height:36" fillcolor="#24282b" stroked="f"/>
                <v:rect id="_x0000_s27471" style="position:absolute;left:7003;top:5785;width:36;height:36" fillcolor="#24282b" stroked="f"/>
                <v:rect id="_x0000_s27472" style="position:absolute;left:7003;top:5845;width:36;height:36" fillcolor="#24282b" stroked="f"/>
                <v:rect id="_x0000_s27473" style="position:absolute;left:7003;top:5917;width:36;height:36" fillcolor="#24282b" stroked="f"/>
                <v:rect id="_x0000_s27474" style="position:absolute;left:7003;top:5977;width:36;height:36" fillcolor="#24282b" stroked="f"/>
                <v:rect id="_x0000_s27475" style="position:absolute;left:7003;top:6049;width:36;height:24" fillcolor="#24282b" stroked="f"/>
                <v:rect id="_x0000_s27476" style="position:absolute;left:7003;top:6109;width:36;height:36" fillcolor="#24282b" stroked="f"/>
                <v:rect id="_x0000_s27477" style="position:absolute;left:7003;top:6169;width:36;height:36" fillcolor="#24282b" stroked="f"/>
                <v:rect id="_x0000_s27478" style="position:absolute;left:7003;top:6241;width:36;height:24" fillcolor="#24282b" stroked="f"/>
                <v:rect id="_x0000_s27479" style="position:absolute;left:7003;top:6301;width:36;height:36" fillcolor="#24282b" stroked="f"/>
                <v:rect id="_x0000_s27480" style="position:absolute;left:7003;top:6361;width:36;height:36" fillcolor="#24282b" stroked="f"/>
                <v:rect id="_x0000_s27481" style="position:absolute;left:7003;top:6421;width:36;height:36" fillcolor="#24282b" stroked="f"/>
                <v:rect id="_x0000_s27482" style="position:absolute;left:7003;top:6493;width:36;height:24" fillcolor="#24282b" stroked="f"/>
                <v:rect id="_x0000_s27483" style="position:absolute;left:7003;top:6553;width:36;height:36" fillcolor="#24282b" stroked="f"/>
                <v:rect id="_x0000_s27484" style="position:absolute;left:7003;top:6613;width:36;height:36" fillcolor="#24282b" stroked="f"/>
                <v:rect id="_x0000_s27485" style="position:absolute;left:7003;top:6685;width:36;height:24" fillcolor="#24282b" stroked="f"/>
                <v:rect id="_x0000_s27486" style="position:absolute;left:7003;top:6745;width:36;height:36" fillcolor="#24282b" stroked="f"/>
                <v:rect id="_x0000_s27487" style="position:absolute;left:7003;top:6805;width:36;height:36" fillcolor="#24282b" stroked="f"/>
                <v:rect id="_x0000_s27488" style="position:absolute;left:7003;top:6877;width:36;height:24" fillcolor="#24282b" stroked="f"/>
                <v:rect id="_x0000_s27489" style="position:absolute;left:7003;top:6937;width:36;height:36" fillcolor="#24282b" stroked="f"/>
                <v:rect id="_x0000_s27490" style="position:absolute;left:7003;top:6997;width:36;height:36" fillcolor="#24282b" stroked="f"/>
                <v:rect id="_x0000_s27491" style="position:absolute;left:7003;top:7057;width:36;height:36" fillcolor="#24282b" stroked="f"/>
                <v:rect id="_x0000_s27492" style="position:absolute;left:7003;top:7129;width:36;height:24" fillcolor="#24282b" stroked="f"/>
                <v:rect id="_x0000_s27493" style="position:absolute;left:7003;top:7189;width:36;height:36" fillcolor="#24282b" stroked="f"/>
                <v:rect id="_x0000_s27494" style="position:absolute;left:7003;top:7249;width:36;height:36" fillcolor="#24282b" stroked="f"/>
                <v:rect id="_x0000_s27495" style="position:absolute;left:7003;top:7321;width:36;height:24" fillcolor="#24282b" stroked="f"/>
                <v:rect id="_x0000_s27496" style="position:absolute;left:7003;top:7381;width:36;height:36" fillcolor="#24282b" stroked="f"/>
                <v:rect id="_x0000_s27497" style="position:absolute;left:7003;top:7441;width:36;height:36" fillcolor="#24282b" stroked="f"/>
                <v:rect id="_x0000_s27498" style="position:absolute;left:7003;top:7513;width:36;height:24" fillcolor="#24282b" stroked="f"/>
                <v:rect id="_x0000_s27499" style="position:absolute;left:7003;top:7573;width:36;height:36" fillcolor="#24282b" stroked="f"/>
                <v:rect id="_x0000_s27500" style="position:absolute;left:7003;top:7633;width:36;height:36" fillcolor="#24282b" stroked="f"/>
                <v:rect id="_x0000_s27501" style="position:absolute;left:7003;top:7693;width:36;height:36" fillcolor="#24282b" stroked="f"/>
                <v:rect id="_x0000_s27502" style="position:absolute;left:7003;top:7765;width:36;height:24" fillcolor="#24282b" stroked="f"/>
                <v:rect id="_x0000_s27503" style="position:absolute;left:7003;top:7825;width:36;height:36" fillcolor="#24282b" stroked="f"/>
                <v:rect id="_x0000_s27504" style="position:absolute;left:7003;top:7885;width:36;height:36" fillcolor="#24282b" stroked="f"/>
                <v:rect id="_x0000_s27505" style="position:absolute;left:7003;top:7957;width:36;height:24" fillcolor="#24282b" stroked="f"/>
                <v:rect id="_x0000_s27506" style="position:absolute;left:7003;top:8017;width:36;height:36" fillcolor="#24282b" stroked="f"/>
                <v:rect id="_x0000_s27507" style="position:absolute;left:7003;top:8077;width:36;height:36" fillcolor="#24282b" stroked="f"/>
                <v:rect id="_x0000_s27508" style="position:absolute;left:7003;top:8149;width:36;height:24" fillcolor="#24282b" stroked="f"/>
                <v:rect id="_x0000_s27509" style="position:absolute;left:7003;top:8209;width:36;height:36" fillcolor="#24282b" stroked="f"/>
                <v:rect id="_x0000_s27510" style="position:absolute;left:7003;top:8269;width:36;height:36" fillcolor="#24282b" stroked="f"/>
                <v:rect id="_x0000_s27511" style="position:absolute;left:7003;top:8329;width:36;height:36" fillcolor="#24282b" stroked="f"/>
                <v:rect id="_x0000_s27512" style="position:absolute;left:7003;top:8401;width:36;height:36" fillcolor="#24282b" stroked="f"/>
                <v:rect id="_x0000_s27513" style="position:absolute;left:7003;top:8461;width:36;height:36" fillcolor="#24282b" stroked="f"/>
                <v:rect id="_x0000_s27514" style="position:absolute;left:7003;top:8533;width:36;height:24" fillcolor="#24282b" stroked="f"/>
                <v:rect id="_x0000_s27515" style="position:absolute;left:7003;top:8593;width:36;height:36" fillcolor="#24282b" stroked="f"/>
                <v:rect id="_x0000_s27516" style="position:absolute;left:7003;top:8653;width:36;height:36" fillcolor="#24282b" stroked="f"/>
                <v:rect id="_x0000_s27517" style="position:absolute;left:7003;top:8713;width:36;height:36" fillcolor="#24282b" stroked="f"/>
                <v:rect id="_x0000_s27518" style="position:absolute;left:7003;top:8785;width:36;height:36" fillcolor="#24282b" stroked="f"/>
                <v:rect id="_x0000_s27519" style="position:absolute;left:7003;top:444;width:36;height:36" fillcolor="#24282b" stroked="f"/>
                <v:rect id="_x0000_s27520" style="position:absolute;left:7003;top:516;width:36;height:36" fillcolor="#24282b" stroked="f"/>
                <v:rect id="_x0000_s27521" style="position:absolute;left:7003;top:576;width:36;height:36" fillcolor="#24282b" stroked="f"/>
                <v:rect id="_x0000_s27522" style="position:absolute;left:7003;top:636;width:36;height:36" fillcolor="#24282b" stroked="f"/>
                <v:rect id="_x0000_s27523" style="position:absolute;left:7003;top:708;width:36;height:24" fillcolor="#24282b" stroked="f"/>
                <v:rect id="_x0000_s27524" style="position:absolute;left:7003;top:768;width:36;height:36" fillcolor="#24282b" stroked="f"/>
                <v:rect id="_x0000_s27525" style="position:absolute;left:7003;top:828;width:36;height:36" fillcolor="#24282b" stroked="f"/>
                <v:rect id="_x0000_s27526" style="position:absolute;left:7003;top:900;width:36;height:24" fillcolor="#24282b" stroked="f"/>
                <v:rect id="_x0000_s27527" style="position:absolute;left:7003;top:960;width:36;height:36" fillcolor="#24282b" stroked="f"/>
                <v:rect id="_x0000_s27528" style="position:absolute;left:7003;top:1020;width:36;height:36" fillcolor="#24282b" stroked="f"/>
                <v:rect id="_x0000_s27529" style="position:absolute;left:7003;top:1092;width:36;height:24" fillcolor="#24282b" stroked="f"/>
                <v:rect id="_x0000_s27530" style="position:absolute;left:7003;top:1152;width:36;height:36" fillcolor="#24282b" stroked="f"/>
                <v:rect id="_x0000_s27531" style="position:absolute;left:7003;top:1212;width:36;height:36" fillcolor="#24282b" stroked="f"/>
                <v:rect id="_x0000_s27532" style="position:absolute;left:7003;top:1284;width:36;height:24" fillcolor="#24282b" stroked="f"/>
                <v:rect id="_x0000_s27533" style="position:absolute;left:7003;top:1344;width:36;height:36" fillcolor="#24282b" stroked="f"/>
                <v:rect id="_x0000_s27534" style="position:absolute;left:7003;top:1404;width:36;height:36" fillcolor="#24282b" stroked="f"/>
                <v:rect id="_x0000_s27535" style="position:absolute;left:7003;top:1476;width:36;height:24" fillcolor="#24282b" stroked="f"/>
                <v:rect id="_x0000_s27536" style="position:absolute;left:7003;top:1536;width:36;height:36" fillcolor="#24282b" stroked="f"/>
                <v:rect id="_x0000_s27537" style="position:absolute;left:7003;top:1596;width:36;height:36" fillcolor="#24282b" stroked="f"/>
                <v:rect id="_x0000_s27538" style="position:absolute;left:7003;top:1656;width:36;height:36" fillcolor="#24282b" stroked="f"/>
                <v:rect id="_x0000_s27539" style="position:absolute;left:7003;top:1728;width:36;height:24" fillcolor="#24282b" stroked="f"/>
                <v:rect id="_x0000_s27540" style="position:absolute;left:7003;top:1788;width:36;height:36" fillcolor="#24282b" stroked="f"/>
                <v:rect id="_x0000_s27541" style="position:absolute;left:7003;top:1848;width:36;height:36" fillcolor="#24282b" stroked="f"/>
                <v:rect id="_x0000_s27542" style="position:absolute;left:7003;top:1920;width:36;height:24" fillcolor="#24282b" stroked="f"/>
                <v:rect id="_x0000_s27543" style="position:absolute;left:7003;top:1980;width:36;height:36" fillcolor="#24282b" stroked="f"/>
                <v:rect id="_x0000_s27544" style="position:absolute;left:7003;top:2040;width:36;height:36" fillcolor="#24282b" stroked="f"/>
                <v:rect id="_x0000_s27545" style="position:absolute;left:7003;top:2112;width:36;height:24" fillcolor="#24282b" stroked="f"/>
                <v:rect id="_x0000_s27546" style="position:absolute;left:7003;top:2172;width:36;height:36" fillcolor="#24282b" stroked="f"/>
                <v:rect id="_x0000_s27547" style="position:absolute;left:7003;top:2232;width:36;height:36" fillcolor="#24282b" stroked="f"/>
                <v:rect id="_x0000_s27548" style="position:absolute;left:7003;top:2292;width:36;height:36" fillcolor="#24282b" stroked="f"/>
                <v:rect id="_x0000_s27549" style="position:absolute;left:7003;top:2364;width:36;height:24" fillcolor="#24282b" stroked="f"/>
                <v:rect id="_x0000_s27550" style="position:absolute;left:7003;top:2424;width:36;height:36" fillcolor="#24282b" stroked="f"/>
                <v:rect id="_x0000_s27551" style="position:absolute;left:7003;top:2484;width:36;height:36" fillcolor="#24282b" stroked="f"/>
                <v:rect id="_x0000_s27552" style="position:absolute;left:7003;top:2556;width:36;height:24" fillcolor="#24282b" stroked="f"/>
                <v:rect id="_x0000_s27553" style="position:absolute;left:7003;top:2616;width:36;height:36" fillcolor="#24282b" stroked="f"/>
                <v:rect id="_x0000_s27554" style="position:absolute;left:7003;top:2676;width:36;height:36" fillcolor="#24282b" stroked="f"/>
                <v:rect id="_x0000_s27555" style="position:absolute;left:7003;top:2748;width:36;height:24" fillcolor="#24282b" stroked="f"/>
                <v:rect id="_x0000_s27556" style="position:absolute;left:7003;top:2808;width:36;height:36" fillcolor="#24282b" stroked="f"/>
                <v:rect id="_x0000_s27557" style="position:absolute;left:7003;top:2868;width:36;height:36" fillcolor="#24282b" stroked="f"/>
                <v:rect id="_x0000_s27558" style="position:absolute;left:7003;top:2928;width:36;height:36" fillcolor="#24282b" stroked="f"/>
                <v:rect id="_x0000_s27559" style="position:absolute;left:7003;top:3000;width:36;height:24" fillcolor="#24282b" stroked="f"/>
                <v:rect id="_x0000_s27560" style="position:absolute;left:7003;top:3060;width:36;height:36" fillcolor="#24282b" stroked="f"/>
                <v:rect id="_x0000_s27561" style="position:absolute;left:7003;top:3121;width:36;height:36" fillcolor="#24282b" stroked="f"/>
                <v:rect id="_x0000_s27562" style="position:absolute;left:7003;top:3193;width:36;height:24" fillcolor="#24282b" stroked="f"/>
                <v:rect id="_x0000_s27563" style="position:absolute;left:7003;top:3253;width:36;height:36" fillcolor="#24282b" stroked="f"/>
                <v:rect id="_x0000_s27564" style="position:absolute;left:7003;top:3313;width:36;height:36" fillcolor="#24282b" stroked="f"/>
                <v:rect id="_x0000_s27565" style="position:absolute;left:7003;top:3385;width:36;height:24" fillcolor="#24282b" stroked="f"/>
                <v:rect id="_x0000_s27566" style="position:absolute;left:7003;top:3445;width:36;height:36" fillcolor="#24282b" stroked="f"/>
                <v:rect id="_x0000_s27567" style="position:absolute;left:7003;top:3505;width:36;height:36" fillcolor="#24282b" stroked="f"/>
                <v:rect id="_x0000_s27568" style="position:absolute;left:7003;top:3565;width:36;height:36" fillcolor="#24282b" stroked="f"/>
                <v:rect id="_x0000_s27569" style="position:absolute;left:7003;top:3637;width:36;height:36" fillcolor="#24282b" stroked="f"/>
                <v:rect id="_x0000_s27570" style="position:absolute;left:7003;top:3697;width:36;height:36" fillcolor="#24282b" stroked="f"/>
                <v:rect id="_x0000_s27571" style="position:absolute;left:7003;top:3769;width:36;height:24" fillcolor="#24282b" stroked="f"/>
                <v:rect id="_x0000_s27572" style="position:absolute;left:7003;top:3829;width:36;height:36" fillcolor="#24282b" stroked="f"/>
                <v:rect id="_x0000_s27573" style="position:absolute;left:7003;top:3889;width:36;height:36" fillcolor="#24282b" stroked="f"/>
                <v:rect id="_x0000_s27574" style="position:absolute;left:7003;top:3949;width:36;height:36" fillcolor="#24282b" stroked="f"/>
                <v:rect id="_x0000_s27575" style="position:absolute;left:7003;top:4021;width:36;height:36" fillcolor="#24282b" stroked="f"/>
                <v:rect id="_x0000_s27576" style="position:absolute;left:7003;top:4081;width:36;height:36" fillcolor="#24282b" stroked="f"/>
                <v:rect id="_x0000_s27577" style="position:absolute;left:7003;top:4141;width:36;height:36" fillcolor="#24282b" stroked="f"/>
                <v:rect id="_x0000_s27578" style="position:absolute;left:7003;top:4213;width:36;height:24" fillcolor="#24282b" stroked="f"/>
                <v:rect id="_x0000_s27579" style="position:absolute;left:7003;top:4273;width:36;height:36" fillcolor="#24282b" stroked="f"/>
                <v:rect id="_x0000_s27580" style="position:absolute;left:7003;top:4333;width:36;height:36" fillcolor="#24282b" stroked="f"/>
                <v:rect id="_x0000_s27581" style="position:absolute;left:7003;top:4405;width:36;height:24" fillcolor="#24282b" stroked="f"/>
                <v:rect id="_x0000_s27582" style="position:absolute;left:7003;top:4465;width:36;height:36" fillcolor="#24282b" stroked="f"/>
                <v:rect id="_x0000_s27583" style="position:absolute;left:7003;top:4525;width:36;height:36" fillcolor="#24282b" stroked="f"/>
                <v:rect id="_x0000_s27584" style="position:absolute;left:7003;top:4585;width:36;height:36" fillcolor="#24282b" stroked="f"/>
                <v:rect id="_x0000_s27585" style="position:absolute;left:7003;top:4657;width:36;height:36" fillcolor="#24282b" stroked="f"/>
                <v:rect id="_x0000_s27586" style="position:absolute;left:7003;top:4717;width:36;height:36" fillcolor="#24282b" stroked="f"/>
                <v:rect id="_x0000_s27587" style="position:absolute;left:7003;top:4777;width:36;height:36" fillcolor="#24282b" stroked="f"/>
                <v:rect id="_x0000_s27588" style="position:absolute;left:7003;top:4849;width:36;height:12" fillcolor="#24282b" stroked="f"/>
                <v:rect id="_x0000_s27589" style="position:absolute;left:7003;top:4897;width:36;height:36" fillcolor="#24282b" stroked="f"/>
                <v:rect id="_x0000_s27590" style="position:absolute;left:7003;top:4957;width:36;height:36" fillcolor="#24282b" stroked="f"/>
                <v:rect id="_x0000_s27591" style="position:absolute;left:7003;top:5029;width:36;height:24" fillcolor="#24282b" stroked="f"/>
                <v:rect id="_x0000_s27592" style="position:absolute;left:7003;top:5089;width:36;height:36" fillcolor="#24282b" stroked="f"/>
                <v:rect id="_x0000_s27593" style="position:absolute;left:7003;top:5149;width:36;height:36" fillcolor="#24282b" stroked="f"/>
                <v:rect id="_x0000_s27594" style="position:absolute;left:7003;top:5209;width:36;height:36" fillcolor="#24282b" stroked="f"/>
                <v:rect id="_x0000_s27595" style="position:absolute;left:7003;top:5281;width:36;height:36" fillcolor="#24282b" stroked="f"/>
                <v:rect id="_x0000_s27596" style="position:absolute;left:7003;top:5341;width:36;height:36" fillcolor="#24282b" stroked="f"/>
                <v:rect id="_x0000_s27597" style="position:absolute;left:7003;top:5401;width:36;height:36" fillcolor="#24282b" stroked="f"/>
                <v:rect id="_x0000_s27598" style="position:absolute;left:7003;top:5473;width:36;height:24" fillcolor="#24282b" stroked="f"/>
                <v:rect id="_x0000_s27599" style="position:absolute;left:7003;top:5533;width:36;height:36" fillcolor="#24282b" stroked="f"/>
                <v:rect id="_x0000_s27600" style="position:absolute;left:7003;top:5593;width:36;height:36" fillcolor="#24282b" stroked="f"/>
                <v:rect id="_x0000_s27601" style="position:absolute;left:7003;top:5665;width:36;height:24" fillcolor="#24282b" stroked="f"/>
                <v:rect id="_x0000_s27602" style="position:absolute;left:7003;top:5725;width:36;height:36" fillcolor="#24282b" stroked="f"/>
                <v:rect id="_x0000_s27603" style="position:absolute;left:7003;top:5785;width:36;height:36" fillcolor="#24282b" stroked="f"/>
                <v:rect id="_x0000_s27604" style="position:absolute;left:7003;top:5845;width:36;height:36" fillcolor="#24282b" stroked="f"/>
                <v:rect id="_x0000_s27605" style="position:absolute;left:7003;top:5917;width:36;height:36" fillcolor="#24282b" stroked="f"/>
                <v:rect id="_x0000_s27606" style="position:absolute;left:7003;top:5977;width:36;height:36" fillcolor="#24282b" stroked="f"/>
                <v:rect id="_x0000_s27607" style="position:absolute;left:7003;top:6049;width:36;height:24" fillcolor="#24282b" stroked="f"/>
                <v:rect id="_x0000_s27608" style="position:absolute;left:7003;top:6109;width:36;height:36" fillcolor="#24282b" stroked="f"/>
                <v:rect id="_x0000_s27609" style="position:absolute;left:7003;top:6169;width:36;height:36" fillcolor="#24282b" stroked="f"/>
                <v:rect id="_x0000_s27610" style="position:absolute;left:7003;top:6241;width:36;height:24" fillcolor="#24282b" stroked="f"/>
                <v:rect id="_x0000_s27611" style="position:absolute;left:7003;top:6301;width:36;height:36" fillcolor="#24282b" stroked="f"/>
                <v:rect id="_x0000_s27612" style="position:absolute;left:7003;top:6361;width:36;height:36" fillcolor="#24282b" stroked="f"/>
                <v:rect id="_x0000_s27613" style="position:absolute;left:7003;top:6421;width:36;height:36" fillcolor="#24282b" stroked="f"/>
                <v:rect id="_x0000_s27614" style="position:absolute;left:7003;top:6493;width:36;height:24" fillcolor="#24282b" stroked="f"/>
                <v:rect id="_x0000_s27615" style="position:absolute;left:7003;top:6553;width:36;height:36" fillcolor="#24282b" stroked="f"/>
                <v:rect id="_x0000_s27616" style="position:absolute;left:7003;top:6613;width:36;height:36" fillcolor="#24282b" stroked="f"/>
                <v:rect id="_x0000_s27617" style="position:absolute;left:7003;top:6685;width:36;height:24" fillcolor="#24282b" stroked="f"/>
                <v:rect id="_x0000_s27618" style="position:absolute;left:7003;top:6745;width:36;height:36" fillcolor="#24282b" stroked="f"/>
                <v:rect id="_x0000_s27619" style="position:absolute;left:7003;top:6805;width:36;height:36" fillcolor="#24282b" stroked="f"/>
                <v:rect id="_x0000_s27620" style="position:absolute;left:7003;top:6877;width:36;height:24" fillcolor="#24282b" stroked="f"/>
                <v:rect id="_x0000_s27621" style="position:absolute;left:7003;top:6937;width:36;height:36" fillcolor="#24282b" stroked="f"/>
                <v:rect id="_x0000_s27622" style="position:absolute;left:7003;top:6997;width:36;height:36" fillcolor="#24282b" stroked="f"/>
                <v:rect id="_x0000_s27623" style="position:absolute;left:7003;top:7057;width:36;height:36" fillcolor="#24282b" stroked="f"/>
                <v:rect id="_x0000_s27624" style="position:absolute;left:7003;top:7129;width:36;height:24" fillcolor="#24282b" stroked="f"/>
                <v:rect id="_x0000_s27625" style="position:absolute;left:7003;top:7189;width:36;height:36" fillcolor="#24282b" stroked="f"/>
                <v:rect id="_x0000_s27626" style="position:absolute;left:7003;top:7249;width:36;height:36" fillcolor="#24282b" stroked="f"/>
                <v:rect id="_x0000_s27627" style="position:absolute;left:7003;top:7321;width:36;height:24" fillcolor="#24282b" stroked="f"/>
                <v:rect id="_x0000_s27628" style="position:absolute;left:7003;top:7381;width:36;height:36" fillcolor="#24282b" stroked="f"/>
                <v:rect id="_x0000_s27629" style="position:absolute;left:7003;top:7441;width:36;height:36" fillcolor="#24282b" stroked="f"/>
                <v:rect id="_x0000_s27630" style="position:absolute;left:7003;top:7513;width:36;height:24" fillcolor="#24282b" stroked="f"/>
                <v:rect id="_x0000_s27631" style="position:absolute;left:7003;top:7573;width:36;height:36" fillcolor="#24282b" stroked="f"/>
                <v:rect id="_x0000_s27632" style="position:absolute;left:7003;top:7633;width:36;height:36" fillcolor="#24282b" stroked="f"/>
                <v:rect id="_x0000_s27633" style="position:absolute;left:7003;top:7693;width:36;height:36" fillcolor="#24282b" stroked="f"/>
                <v:rect id="_x0000_s27634" style="position:absolute;left:7003;top:7765;width:36;height:24" fillcolor="#24282b" stroked="f"/>
              </v:group>
              <v:group id="_x0000_s27635" style="position:absolute;left:4841;top:480;width:2198;height:8341" coordorigin="4841,480" coordsize="2198,8341">
                <v:rect id="_x0000_s27636" style="position:absolute;left:7003;top:7825;width:36;height:36" fillcolor="#24282b" stroked="f"/>
                <v:rect id="_x0000_s27637" style="position:absolute;left:7003;top:7885;width:36;height:36" fillcolor="#24282b" stroked="f"/>
                <v:rect id="_x0000_s27638" style="position:absolute;left:7003;top:7957;width:36;height:24" fillcolor="#24282b" stroked="f"/>
                <v:rect id="_x0000_s27639" style="position:absolute;left:7003;top:8017;width:36;height:36" fillcolor="#24282b" stroked="f"/>
                <v:rect id="_x0000_s27640" style="position:absolute;left:7003;top:8077;width:36;height:36" fillcolor="#24282b" stroked="f"/>
                <v:rect id="_x0000_s27641" style="position:absolute;left:7003;top:8149;width:36;height:24" fillcolor="#24282b" stroked="f"/>
                <v:rect id="_x0000_s27642" style="position:absolute;left:7003;top:8209;width:36;height:36" fillcolor="#24282b" stroked="f"/>
                <v:rect id="_x0000_s27643" style="position:absolute;left:7003;top:8269;width:36;height:36" fillcolor="#24282b" stroked="f"/>
                <v:rect id="_x0000_s27644" style="position:absolute;left:7003;top:8329;width:36;height:36" fillcolor="#24282b" stroked="f"/>
                <v:rect id="_x0000_s27645" style="position:absolute;left:7003;top:8401;width:36;height:36" fillcolor="#24282b" stroked="f"/>
                <v:rect id="_x0000_s27646" style="position:absolute;left:7003;top:8461;width:36;height:36" fillcolor="#24282b" stroked="f"/>
                <v:rect id="_x0000_s27647" style="position:absolute;left:7003;top:8533;width:36;height:24" fillcolor="#24282b" stroked="f"/>
                <v:rect id="_x0000_s27648" style="position:absolute;left:7003;top:8593;width:36;height:36" fillcolor="#24282b" stroked="f"/>
                <v:rect id="_x0000_s27649" style="position:absolute;left:7003;top:8653;width:36;height:36" fillcolor="#24282b" stroked="f"/>
                <v:rect id="_x0000_s27650" style="position:absolute;left:7003;top:8713;width:36;height:36" fillcolor="#24282b" stroked="f"/>
                <v:rect id="_x0000_s27651" style="position:absolute;left:7003;top:8785;width:36;height:36" fillcolor="#24282b" stroked="f"/>
                <v:rect id="_x0000_s27652" style="position:absolute;left:4841;top:480;width:36;height:36" fillcolor="#24282b" stroked="f"/>
                <v:rect id="_x0000_s27653" style="position:absolute;left:4841;top:540;width:36;height:36" fillcolor="#24282b" stroked="f"/>
                <v:rect id="_x0000_s27654" style="position:absolute;left:4841;top:612;width:36;height:24" fillcolor="#24282b" stroked="f"/>
                <v:rect id="_x0000_s27655" style="position:absolute;left:4841;top:672;width:36;height:24" fillcolor="#24282b" stroked="f"/>
                <v:rect id="_x0000_s27656" style="position:absolute;left:4841;top:732;width:36;height:36" fillcolor="#24282b" stroked="f"/>
                <v:rect id="_x0000_s27657" style="position:absolute;left:4841;top:804;width:36;height:24" fillcolor="#24282b" stroked="f"/>
                <v:rect id="_x0000_s27658" style="position:absolute;left:4841;top:864;width:36;height:24" fillcolor="#24282b" stroked="f"/>
                <v:rect id="_x0000_s27659" style="position:absolute;left:4841;top:924;width:36;height:36" fillcolor="#24282b" stroked="f"/>
                <v:rect id="_x0000_s27660" style="position:absolute;left:4841;top:984;width:36;height:36" fillcolor="#24282b" stroked="f"/>
                <v:rect id="_x0000_s27661" style="position:absolute;left:4841;top:1056;width:36;height:24" fillcolor="#24282b" stroked="f"/>
                <v:rect id="_x0000_s27662" style="position:absolute;left:4841;top:1116;width:36;height:36" fillcolor="#24282b" stroked="f"/>
                <v:rect id="_x0000_s27663" style="position:absolute;left:4841;top:1188;width:36;height:24" fillcolor="#24282b" stroked="f"/>
                <v:rect id="_x0000_s27664" style="position:absolute;left:4841;top:1248;width:36;height:24" fillcolor="#24282b" stroked="f"/>
                <v:rect id="_x0000_s27665" style="position:absolute;left:4841;top:1308;width:36;height:36" fillcolor="#24282b" stroked="f"/>
                <v:rect id="_x0000_s27666" style="position:absolute;left:4841;top:1368;width:36;height:36" fillcolor="#24282b" stroked="f"/>
                <v:rect id="_x0000_s27667" style="position:absolute;left:4841;top:1440;width:36;height:24" fillcolor="#24282b" stroked="f"/>
                <v:rect id="_x0000_s27668" style="position:absolute;left:4841;top:1500;width:36;height:36" fillcolor="#24282b" stroked="f"/>
                <v:rect id="_x0000_s27669" style="position:absolute;left:4841;top:1560;width:36;height:36" fillcolor="#24282b" stroked="f"/>
                <v:rect id="_x0000_s27670" style="position:absolute;left:4841;top:1632;width:36;height:24" fillcolor="#24282b" stroked="f"/>
                <v:rect id="_x0000_s27671" style="position:absolute;left:4841;top:1692;width:36;height:36" fillcolor="#24282b" stroked="f"/>
                <v:rect id="_x0000_s27672" style="position:absolute;left:4841;top:1752;width:36;height:36" fillcolor="#24282b" stroked="f"/>
                <v:rect id="_x0000_s27673" style="position:absolute;left:4841;top:1824;width:36;height:24" fillcolor="#24282b" stroked="f"/>
                <v:rect id="_x0000_s27674" style="position:absolute;left:4841;top:1884;width:36;height:24" fillcolor="#24282b" stroked="f"/>
                <v:rect id="_x0000_s27675" style="position:absolute;left:4841;top:1944;width:36;height:36" fillcolor="#24282b" stroked="f"/>
                <v:rect id="_x0000_s27676" style="position:absolute;left:4841;top:2004;width:36;height:36" fillcolor="#24282b" stroked="f"/>
                <v:rect id="_x0000_s27677" style="position:absolute;left:4841;top:2076;width:36;height:24" fillcolor="#24282b" stroked="f"/>
                <v:rect id="_x0000_s27678" style="position:absolute;left:4841;top:2136;width:36;height:36" fillcolor="#24282b" stroked="f"/>
                <v:rect id="_x0000_s27679" style="position:absolute;left:4841;top:2196;width:36;height:36" fillcolor="#24282b" stroked="f"/>
                <v:rect id="_x0000_s27680" style="position:absolute;left:4841;top:2268;width:36;height:24" fillcolor="#24282b" stroked="f"/>
                <v:rect id="_x0000_s27681" style="position:absolute;left:4841;top:2328;width:36;height:36" fillcolor="#24282b" stroked="f"/>
                <v:rect id="_x0000_s27682" style="position:absolute;left:4841;top:2388;width:36;height:36" fillcolor="#24282b" stroked="f"/>
                <v:rect id="_x0000_s27683" style="position:absolute;left:4841;top:2460;width:36;height:24" fillcolor="#24282b" stroked="f"/>
                <v:rect id="_x0000_s27684" style="position:absolute;left:4841;top:2520;width:36;height:24" fillcolor="#24282b" stroked="f"/>
                <v:rect id="_x0000_s27685" style="position:absolute;left:4841;top:2580;width:36;height:36" fillcolor="#24282b" stroked="f"/>
                <v:rect id="_x0000_s27686" style="position:absolute;left:4841;top:2640;width:36;height:36" fillcolor="#24282b" stroked="f"/>
                <v:rect id="_x0000_s27687" style="position:absolute;left:4841;top:2712;width:36;height:24" fillcolor="#24282b" stroked="f"/>
                <v:rect id="_x0000_s27688" style="position:absolute;left:4841;top:2772;width:36;height:36" fillcolor="#24282b" stroked="f"/>
                <v:rect id="_x0000_s27689" style="position:absolute;left:4841;top:2832;width:36;height:36" fillcolor="#24282b" stroked="f"/>
                <v:rect id="_x0000_s27690" style="position:absolute;left:4841;top:2904;width:36;height:24" fillcolor="#24282b" stroked="f"/>
                <v:rect id="_x0000_s27691" style="position:absolute;left:4841;top:2964;width:36;height:36" fillcolor="#24282b" stroked="f"/>
                <v:rect id="_x0000_s27692" style="position:absolute;left:4841;top:3024;width:36;height:36" fillcolor="#24282b" stroked="f"/>
                <v:rect id="_x0000_s27693" style="position:absolute;left:4841;top:3096;width:36;height:25" fillcolor="#24282b" stroked="f"/>
                <v:rect id="_x0000_s27694" style="position:absolute;left:4841;top:3157;width:36;height:24" fillcolor="#24282b" stroked="f"/>
                <v:rect id="_x0000_s27695" style="position:absolute;left:4841;top:3217;width:36;height:36" fillcolor="#24282b" stroked="f"/>
                <v:rect id="_x0000_s27696" style="position:absolute;left:4841;top:3277;width:36;height:36" fillcolor="#24282b" stroked="f"/>
                <v:rect id="_x0000_s27697" style="position:absolute;left:4841;top:3349;width:36;height:24" fillcolor="#24282b" stroked="f"/>
                <v:rect id="_x0000_s27698" style="position:absolute;left:4841;top:3409;width:36;height:36" fillcolor="#24282b" stroked="f"/>
                <v:rect id="_x0000_s27699" style="position:absolute;left:4841;top:3469;width:36;height:36" fillcolor="#24282b" stroked="f"/>
                <v:rect id="_x0000_s27700" style="position:absolute;left:4841;top:3541;width:36;height:24" fillcolor="#24282b" stroked="f"/>
                <v:rect id="_x0000_s27701" style="position:absolute;left:4841;top:3601;width:36;height:36" fillcolor="#24282b" stroked="f"/>
                <v:rect id="_x0000_s27702" style="position:absolute;left:4841;top:3673;width:36;height:24" fillcolor="#24282b" stroked="f"/>
                <v:rect id="_x0000_s27703" style="position:absolute;left:4841;top:3733;width:36;height:24" fillcolor="#24282b" stroked="f"/>
                <v:rect id="_x0000_s27704" style="position:absolute;left:4841;top:3793;width:36;height:36" fillcolor="#24282b" stroked="f"/>
                <v:rect id="_x0000_s27705" style="position:absolute;left:4841;top:3853;width:36;height:36" fillcolor="#24282b" stroked="f"/>
                <v:rect id="_x0000_s27706" style="position:absolute;left:4841;top:3925;width:36;height:24" fillcolor="#24282b" stroked="f"/>
                <v:rect id="_x0000_s27707" style="position:absolute;left:4841;top:3985;width:36;height:36" fillcolor="#24282b" stroked="f"/>
                <v:rect id="_x0000_s27708" style="position:absolute;left:4841;top:4045;width:36;height:36" fillcolor="#24282b" stroked="f"/>
                <v:rect id="_x0000_s27709" style="position:absolute;left:4841;top:4117;width:36;height:24" fillcolor="#24282b" stroked="f"/>
                <v:rect id="_x0000_s27710" style="position:absolute;left:4841;top:4177;width:36;height:24" fillcolor="#24282b" stroked="f"/>
                <v:rect id="_x0000_s27711" style="position:absolute;left:4841;top:4237;width:36;height:36" fillcolor="#24282b" stroked="f"/>
                <v:rect id="_x0000_s27712" style="position:absolute;left:4841;top:4309;width:36;height:24" fillcolor="#24282b" stroked="f"/>
                <v:rect id="_x0000_s27713" style="position:absolute;left:4841;top:4369;width:36;height:24" fillcolor="#24282b" stroked="f"/>
                <v:rect id="_x0000_s27714" style="position:absolute;left:4841;top:4429;width:36;height:36" fillcolor="#24282b" stroked="f"/>
                <v:rect id="_x0000_s27715" style="position:absolute;left:4841;top:4489;width:36;height:36" fillcolor="#24282b" stroked="f"/>
                <v:rect id="_x0000_s27716" style="position:absolute;left:4841;top:4561;width:36;height:24" fillcolor="#24282b" stroked="f"/>
                <v:rect id="_x0000_s27717" style="position:absolute;left:4841;top:4621;width:36;height:36" fillcolor="#24282b" stroked="f"/>
                <v:rect id="_x0000_s27718" style="position:absolute;left:4841;top:4681;width:36;height:36" fillcolor="#24282b" stroked="f"/>
                <v:rect id="_x0000_s27719" style="position:absolute;left:4841;top:4753;width:36;height:24" fillcolor="#24282b" stroked="f"/>
                <v:rect id="_x0000_s27720" style="position:absolute;left:4841;top:4813;width:36;height:24" fillcolor="#24282b" stroked="f"/>
                <v:rect id="_x0000_s27721" style="position:absolute;left:4841;top:4861;width:36;height:36" fillcolor="#24282b" stroked="f"/>
                <v:rect id="_x0000_s27722" style="position:absolute;left:4841;top:4933;width:36;height:24" fillcolor="#24282b" stroked="f"/>
                <v:rect id="_x0000_s27723" style="position:absolute;left:4841;top:4993;width:36;height:24" fillcolor="#24282b" stroked="f"/>
                <v:rect id="_x0000_s27724" style="position:absolute;left:4841;top:5053;width:36;height:36" fillcolor="#24282b" stroked="f"/>
                <v:rect id="_x0000_s27725" style="position:absolute;left:4841;top:5113;width:36;height:36" fillcolor="#24282b" stroked="f"/>
                <v:rect id="_x0000_s27726" style="position:absolute;left:4841;top:5185;width:36;height:24" fillcolor="#24282b" stroked="f"/>
                <v:rect id="_x0000_s27727" style="position:absolute;left:4841;top:5245;width:36;height:36" fillcolor="#24282b" stroked="f"/>
                <v:rect id="_x0000_s27728" style="position:absolute;left:4841;top:5305;width:36;height:36" fillcolor="#24282b" stroked="f"/>
                <v:rect id="_x0000_s27729" style="position:absolute;left:4841;top:5377;width:36;height:24" fillcolor="#24282b" stroked="f"/>
                <v:rect id="_x0000_s27730" style="position:absolute;left:4841;top:5437;width:36;height:24" fillcolor="#24282b" stroked="f"/>
                <v:rect id="_x0000_s27731" style="position:absolute;left:4841;top:5497;width:36;height:36" fillcolor="#24282b" stroked="f"/>
                <v:rect id="_x0000_s27732" style="position:absolute;left:4841;top:5569;width:36;height:24" fillcolor="#24282b" stroked="f"/>
                <v:rect id="_x0000_s27733" style="position:absolute;left:4841;top:5629;width:36;height:24" fillcolor="#24282b" stroked="f"/>
                <v:rect id="_x0000_s27734" style="position:absolute;left:4841;top:5689;width:36;height:36" fillcolor="#24282b" stroked="f"/>
                <v:rect id="_x0000_s27735" style="position:absolute;left:4841;top:5749;width:36;height:36" fillcolor="#24282b" stroked="f"/>
                <v:rect id="_x0000_s27736" style="position:absolute;left:4841;top:5821;width:36;height:24" fillcolor="#24282b" stroked="f"/>
                <v:rect id="_x0000_s27737" style="position:absolute;left:4841;top:5881;width:36;height:36" fillcolor="#24282b" stroked="f"/>
                <v:rect id="_x0000_s27738" style="position:absolute;left:4841;top:5941;width:36;height:36" fillcolor="#24282b" stroked="f"/>
                <v:rect id="_x0000_s27739" style="position:absolute;left:4841;top:6013;width:36;height:24" fillcolor="#24282b" stroked="f"/>
                <v:rect id="_x0000_s27740" style="position:absolute;left:4841;top:6073;width:36;height:36" fillcolor="#24282b" stroked="f"/>
                <v:rect id="_x0000_s27741" style="position:absolute;left:4841;top:6133;width:36;height:36" fillcolor="#24282b" stroked="f"/>
                <v:rect id="_x0000_s27742" style="position:absolute;left:4841;top:6205;width:36;height:24" fillcolor="#24282b" stroked="f"/>
                <v:rect id="_x0000_s27743" style="position:absolute;left:4841;top:6265;width:36;height:36" fillcolor="#24282b" stroked="f"/>
                <v:rect id="_x0000_s27744" style="position:absolute;left:4841;top:6325;width:36;height:36" fillcolor="#24282b" stroked="f"/>
                <v:rect id="_x0000_s27745" style="position:absolute;left:4841;top:6397;width:36;height:24" fillcolor="#24282b" stroked="f"/>
                <v:rect id="_x0000_s27746" style="position:absolute;left:4841;top:6457;width:36;height:24" fillcolor="#24282b" stroked="f"/>
                <v:rect id="_x0000_s27747" style="position:absolute;left:4841;top:6517;width:36;height:36" fillcolor="#24282b" stroked="f"/>
                <v:rect id="_x0000_s27748" style="position:absolute;left:4841;top:6589;width:36;height:24" fillcolor="#24282b" stroked="f"/>
                <v:rect id="_x0000_s27749" style="position:absolute;left:4841;top:6649;width:36;height:24" fillcolor="#24282b" stroked="f"/>
                <v:rect id="_x0000_s27750" style="position:absolute;left:4841;top:6709;width:36;height:36" fillcolor="#24282b" stroked="f"/>
                <v:rect id="_x0000_s27751" style="position:absolute;left:4841;top:6769;width:36;height:36" fillcolor="#24282b" stroked="f"/>
                <v:rect id="_x0000_s27752" style="position:absolute;left:4841;top:6841;width:36;height:1" fillcolor="#24282b" stroked="f"/>
                <v:rect id="_x0000_s27753" style="position:absolute;left:4841;top:480;width:36;height:36" fillcolor="#24282b" stroked="f"/>
                <v:rect id="_x0000_s27754" style="position:absolute;left:4841;top:540;width:36;height:36" fillcolor="#24282b" stroked="f"/>
                <v:rect id="_x0000_s27755" style="position:absolute;left:4841;top:612;width:36;height:24" fillcolor="#24282b" stroked="f"/>
                <v:rect id="_x0000_s27756" style="position:absolute;left:4841;top:672;width:36;height:24" fillcolor="#24282b" stroked="f"/>
                <v:rect id="_x0000_s27757" style="position:absolute;left:4841;top:732;width:36;height:36" fillcolor="#24282b" stroked="f"/>
                <v:rect id="_x0000_s27758" style="position:absolute;left:4841;top:804;width:36;height:24" fillcolor="#24282b" stroked="f"/>
                <v:rect id="_x0000_s27759" style="position:absolute;left:4841;top:864;width:36;height:24" fillcolor="#24282b" stroked="f"/>
                <v:rect id="_x0000_s27760" style="position:absolute;left:4841;top:924;width:36;height:36" fillcolor="#24282b" stroked="f"/>
                <v:rect id="_x0000_s27761" style="position:absolute;left:4841;top:984;width:36;height:36" fillcolor="#24282b" stroked="f"/>
                <v:rect id="_x0000_s27762" style="position:absolute;left:4841;top:1056;width:36;height:24" fillcolor="#24282b" stroked="f"/>
                <v:rect id="_x0000_s27763" style="position:absolute;left:4841;top:1116;width:36;height:36" fillcolor="#24282b" stroked="f"/>
                <v:rect id="_x0000_s27764" style="position:absolute;left:4841;top:1188;width:36;height:24" fillcolor="#24282b" stroked="f"/>
                <v:rect id="_x0000_s27765" style="position:absolute;left:4841;top:1248;width:36;height:24" fillcolor="#24282b" stroked="f"/>
                <v:rect id="_x0000_s27766" style="position:absolute;left:4841;top:1308;width:36;height:36" fillcolor="#24282b" stroked="f"/>
                <v:rect id="_x0000_s27767" style="position:absolute;left:4841;top:1368;width:36;height:36" fillcolor="#24282b" stroked="f"/>
                <v:rect id="_x0000_s27768" style="position:absolute;left:4841;top:1440;width:36;height:24" fillcolor="#24282b" stroked="f"/>
                <v:rect id="_x0000_s27769" style="position:absolute;left:4841;top:1500;width:36;height:36" fillcolor="#24282b" stroked="f"/>
                <v:rect id="_x0000_s27770" style="position:absolute;left:4841;top:1560;width:36;height:36" fillcolor="#24282b" stroked="f"/>
                <v:rect id="_x0000_s27771" style="position:absolute;left:4841;top:1632;width:36;height:24" fillcolor="#24282b" stroked="f"/>
                <v:rect id="_x0000_s27772" style="position:absolute;left:4841;top:1692;width:36;height:36" fillcolor="#24282b" stroked="f"/>
                <v:rect id="_x0000_s27773" style="position:absolute;left:4841;top:1752;width:36;height:36" fillcolor="#24282b" stroked="f"/>
                <v:rect id="_x0000_s27774" style="position:absolute;left:4841;top:1824;width:36;height:24" fillcolor="#24282b" stroked="f"/>
                <v:rect id="_x0000_s27775" style="position:absolute;left:4841;top:1884;width:36;height:24" fillcolor="#24282b" stroked="f"/>
                <v:rect id="_x0000_s27776" style="position:absolute;left:4841;top:1944;width:36;height:36" fillcolor="#24282b" stroked="f"/>
                <v:rect id="_x0000_s27777" style="position:absolute;left:4841;top:2004;width:36;height:36" fillcolor="#24282b" stroked="f"/>
                <v:rect id="_x0000_s27778" style="position:absolute;left:4841;top:2076;width:36;height:24" fillcolor="#24282b" stroked="f"/>
                <v:rect id="_x0000_s27779" style="position:absolute;left:4841;top:2136;width:36;height:36" fillcolor="#24282b" stroked="f"/>
                <v:rect id="_x0000_s27780" style="position:absolute;left:4841;top:2196;width:36;height:36" fillcolor="#24282b" stroked="f"/>
                <v:rect id="_x0000_s27781" style="position:absolute;left:4841;top:2268;width:36;height:24" fillcolor="#24282b" stroked="f"/>
                <v:rect id="_x0000_s27782" style="position:absolute;left:4841;top:2328;width:36;height:36" fillcolor="#24282b" stroked="f"/>
                <v:rect id="_x0000_s27783" style="position:absolute;left:4841;top:2388;width:36;height:36" fillcolor="#24282b" stroked="f"/>
                <v:rect id="_x0000_s27784" style="position:absolute;left:4841;top:2460;width:36;height:24" fillcolor="#24282b" stroked="f"/>
                <v:rect id="_x0000_s27785" style="position:absolute;left:4841;top:2520;width:36;height:24" fillcolor="#24282b" stroked="f"/>
                <v:rect id="_x0000_s27786" style="position:absolute;left:4841;top:2580;width:36;height:36" fillcolor="#24282b" stroked="f"/>
                <v:rect id="_x0000_s27787" style="position:absolute;left:4841;top:2640;width:36;height:36" fillcolor="#24282b" stroked="f"/>
                <v:rect id="_x0000_s27788" style="position:absolute;left:4841;top:2712;width:36;height:24" fillcolor="#24282b" stroked="f"/>
                <v:rect id="_x0000_s27789" style="position:absolute;left:4841;top:2772;width:36;height:36" fillcolor="#24282b" stroked="f"/>
                <v:rect id="_x0000_s27790" style="position:absolute;left:4841;top:2832;width:36;height:36" fillcolor="#24282b" stroked="f"/>
                <v:rect id="_x0000_s27791" style="position:absolute;left:4841;top:2904;width:36;height:24" fillcolor="#24282b" stroked="f"/>
                <v:rect id="_x0000_s27792" style="position:absolute;left:4841;top:2964;width:36;height:36" fillcolor="#24282b" stroked="f"/>
                <v:rect id="_x0000_s27793" style="position:absolute;left:4841;top:3024;width:36;height:36" fillcolor="#24282b" stroked="f"/>
                <v:rect id="_x0000_s27794" style="position:absolute;left:4841;top:3096;width:36;height:25" fillcolor="#24282b" stroked="f"/>
                <v:rect id="_x0000_s27795" style="position:absolute;left:4841;top:3157;width:36;height:24" fillcolor="#24282b" stroked="f"/>
                <v:rect id="_x0000_s27796" style="position:absolute;left:4841;top:3217;width:36;height:36" fillcolor="#24282b" stroked="f"/>
                <v:rect id="_x0000_s27797" style="position:absolute;left:4841;top:3277;width:36;height:36" fillcolor="#24282b" stroked="f"/>
                <v:rect id="_x0000_s27798" style="position:absolute;left:4841;top:3349;width:36;height:24" fillcolor="#24282b" stroked="f"/>
                <v:rect id="_x0000_s27799" style="position:absolute;left:4841;top:3409;width:36;height:36" fillcolor="#24282b" stroked="f"/>
                <v:rect id="_x0000_s27800" style="position:absolute;left:4841;top:3469;width:36;height:36" fillcolor="#24282b" stroked="f"/>
                <v:rect id="_x0000_s27801" style="position:absolute;left:4841;top:3541;width:36;height:24" fillcolor="#24282b" stroked="f"/>
                <v:rect id="_x0000_s27802" style="position:absolute;left:4841;top:3601;width:36;height:36" fillcolor="#24282b" stroked="f"/>
                <v:rect id="_x0000_s27803" style="position:absolute;left:4841;top:3673;width:36;height:24" fillcolor="#24282b" stroked="f"/>
                <v:rect id="_x0000_s27804" style="position:absolute;left:4841;top:3733;width:36;height:24" fillcolor="#24282b" stroked="f"/>
                <v:rect id="_x0000_s27805" style="position:absolute;left:4841;top:3793;width:36;height:36" fillcolor="#24282b" stroked="f"/>
                <v:rect id="_x0000_s27806" style="position:absolute;left:4841;top:3853;width:36;height:36" fillcolor="#24282b" stroked="f"/>
                <v:rect id="_x0000_s27807" style="position:absolute;left:4841;top:3925;width:36;height:24" fillcolor="#24282b" stroked="f"/>
                <v:rect id="_x0000_s27808" style="position:absolute;left:4841;top:3985;width:36;height:36" fillcolor="#24282b" stroked="f"/>
                <v:rect id="_x0000_s27809" style="position:absolute;left:4841;top:4045;width:36;height:36" fillcolor="#24282b" stroked="f"/>
                <v:rect id="_x0000_s27810" style="position:absolute;left:4841;top:4117;width:36;height:24" fillcolor="#24282b" stroked="f"/>
                <v:rect id="_x0000_s27811" style="position:absolute;left:4841;top:4177;width:36;height:24" fillcolor="#24282b" stroked="f"/>
                <v:rect id="_x0000_s27812" style="position:absolute;left:4841;top:4237;width:36;height:36" fillcolor="#24282b" stroked="f"/>
                <v:rect id="_x0000_s27813" style="position:absolute;left:4841;top:4309;width:36;height:24" fillcolor="#24282b" stroked="f"/>
                <v:rect id="_x0000_s27814" style="position:absolute;left:4841;top:4369;width:36;height:24" fillcolor="#24282b" stroked="f"/>
                <v:rect id="_x0000_s27815" style="position:absolute;left:4841;top:4429;width:36;height:36" fillcolor="#24282b" stroked="f"/>
                <v:rect id="_x0000_s27816" style="position:absolute;left:4841;top:4489;width:36;height:36" fillcolor="#24282b" stroked="f"/>
                <v:rect id="_x0000_s27817" style="position:absolute;left:4841;top:4561;width:36;height:24" fillcolor="#24282b" stroked="f"/>
                <v:rect id="_x0000_s27818" style="position:absolute;left:4841;top:4621;width:36;height:36" fillcolor="#24282b" stroked="f"/>
                <v:rect id="_x0000_s27819" style="position:absolute;left:4841;top:4681;width:36;height:36" fillcolor="#24282b" stroked="f"/>
                <v:rect id="_x0000_s27820" style="position:absolute;left:4841;top:4753;width:36;height:24" fillcolor="#24282b" stroked="f"/>
                <v:rect id="_x0000_s27821" style="position:absolute;left:4841;top:4813;width:36;height:24" fillcolor="#24282b" stroked="f"/>
                <v:rect id="_x0000_s27822" style="position:absolute;left:4841;top:4861;width:36;height:36" fillcolor="#24282b" stroked="f"/>
                <v:rect id="_x0000_s27823" style="position:absolute;left:4841;top:4933;width:36;height:24" fillcolor="#24282b" stroked="f"/>
                <v:rect id="_x0000_s27824" style="position:absolute;left:4841;top:4993;width:36;height:24" fillcolor="#24282b" stroked="f"/>
                <v:rect id="_x0000_s27825" style="position:absolute;left:4841;top:5053;width:36;height:36" fillcolor="#24282b" stroked="f"/>
                <v:rect id="_x0000_s27826" style="position:absolute;left:4841;top:5113;width:36;height:36" fillcolor="#24282b" stroked="f"/>
                <v:rect id="_x0000_s27827" style="position:absolute;left:4841;top:5185;width:36;height:24" fillcolor="#24282b" stroked="f"/>
                <v:rect id="_x0000_s27828" style="position:absolute;left:4841;top:5245;width:36;height:36" fillcolor="#24282b" stroked="f"/>
                <v:rect id="_x0000_s27829" style="position:absolute;left:4841;top:5305;width:36;height:36" fillcolor="#24282b" stroked="f"/>
                <v:rect id="_x0000_s27830" style="position:absolute;left:4841;top:5377;width:36;height:24" fillcolor="#24282b" stroked="f"/>
                <v:rect id="_x0000_s27831" style="position:absolute;left:4841;top:5437;width:36;height:24" fillcolor="#24282b" stroked="f"/>
                <v:rect id="_x0000_s27832" style="position:absolute;left:4841;top:5497;width:36;height:36" fillcolor="#24282b" stroked="f"/>
                <v:rect id="_x0000_s27833" style="position:absolute;left:4841;top:5569;width:36;height:24" fillcolor="#24282b" stroked="f"/>
                <v:rect id="_x0000_s27834" style="position:absolute;left:4841;top:5629;width:36;height:24" fillcolor="#24282b" stroked="f"/>
                <v:rect id="_x0000_s27835" style="position:absolute;left:4841;top:5689;width:36;height:36" fillcolor="#24282b" stroked="f"/>
              </v:group>
              <v:oval id="_x0000_s27836" style="position:absolute;left:3039;top:780;width:180;height:180" strokecolor="#24211d" strokeweight="1.2pt">
                <v:stroke joinstyle="miter"/>
              </v:oval>
              <v:oval id="_x0000_s27837" style="position:absolute;left:3460;top:780;width:180;height:180" strokecolor="#24211d" strokeweight="1.2pt">
                <v:stroke joinstyle="miter"/>
              </v:oval>
              <v:oval id="_x0000_s27838" style="position:absolute;left:3892;top:780;width:180;height:180" strokecolor="#24211d" strokeweight="1.2pt">
                <v:stroke joinstyle="miter"/>
              </v:oval>
              <v:oval id="_x0000_s27839" style="position:absolute;left:4336;top:780;width:181;height:180" strokecolor="#24211d" strokeweight="1.2pt">
                <v:stroke joinstyle="miter"/>
              </v:oval>
              <v:oval id="_x0000_s27840" style="position:absolute;left:4769;top:780;width:180;height:180" strokecolor="#24211d" strokeweight="1.2pt">
                <v:stroke joinstyle="miter"/>
              </v:oval>
              <v:oval id="_x0000_s27841" style="position:absolute;left:5201;top:780;width:168;height:180" strokecolor="#24211d" strokeweight="1.2pt">
                <v:stroke joinstyle="miter"/>
              </v:oval>
              <v:oval id="_x0000_s27842" style="position:absolute;left:5622;top:780;width:180;height:180" strokecolor="#24211d" strokeweight="1.2pt">
                <v:stroke joinstyle="miter"/>
              </v:oval>
              <v:oval id="_x0000_s27843" style="position:absolute;left:6066;top:780;width:180;height:180" strokecolor="#24211d" strokeweight="1.2pt">
                <v:stroke joinstyle="miter"/>
              </v:oval>
              <v:oval id="_x0000_s27844" style="position:absolute;left:6499;top:780;width:180;height:180" strokecolor="#24211d" strokeweight="1.2pt">
                <v:stroke joinstyle="miter"/>
              </v:oval>
              <v:oval id="_x0000_s27845" style="position:absolute;left:6931;top:780;width:180;height:180" strokecolor="#24211d" strokeweight="1.2pt">
                <v:stroke joinstyle="miter"/>
              </v:oval>
              <v:oval id="_x0000_s27846" style="position:absolute;left:3039;top:1152;width:180;height:180" strokecolor="#24211d" strokeweight="1.2pt">
                <v:stroke joinstyle="miter"/>
              </v:oval>
              <v:oval id="_x0000_s27847" style="position:absolute;left:3460;top:1152;width:180;height:180" strokecolor="#24211d" strokeweight="1.2pt">
                <v:stroke joinstyle="miter"/>
              </v:oval>
              <v:oval id="_x0000_s27848" style="position:absolute;left:3892;top:1152;width:180;height:180" strokecolor="#24211d" strokeweight="1.2pt">
                <v:stroke joinstyle="miter"/>
              </v:oval>
              <v:oval id="_x0000_s27849" style="position:absolute;left:4336;top:1152;width:181;height:180" strokecolor="#24211d" strokeweight="1.2pt">
                <v:stroke joinstyle="miter"/>
              </v:oval>
              <v:oval id="_x0000_s27850" style="position:absolute;left:4769;top:1152;width:180;height:180" strokecolor="#24211d" strokeweight="1.2pt">
                <v:stroke joinstyle="miter"/>
              </v:oval>
              <v:oval id="_x0000_s27851" style="position:absolute;left:5201;top:1152;width:168;height:180" strokecolor="#24211d" strokeweight="1.2pt">
                <v:stroke joinstyle="miter"/>
              </v:oval>
              <v:oval id="_x0000_s27852" style="position:absolute;left:5622;top:1152;width:180;height:180" strokecolor="#24211d" strokeweight="1.2pt">
                <v:stroke joinstyle="miter"/>
              </v:oval>
              <v:oval id="_x0000_s27853" style="position:absolute;left:6066;top:1152;width:180;height:180" strokecolor="#24211d" strokeweight="1.2pt">
                <v:stroke joinstyle="miter"/>
              </v:oval>
              <v:oval id="_x0000_s27854" style="position:absolute;left:6499;top:1152;width:180;height:180" strokecolor="#24211d" strokeweight="1.2pt">
                <v:stroke joinstyle="miter"/>
              </v:oval>
              <v:oval id="_x0000_s27855" style="position:absolute;left:6931;top:1152;width:180;height:180" strokecolor="#24211d" strokeweight="1.2pt">
                <v:stroke joinstyle="miter"/>
              </v:oval>
              <v:oval id="_x0000_s27856" style="position:absolute;left:3039;top:1512;width:180;height:180" strokecolor="#24211d" strokeweight="1.2pt">
                <v:stroke joinstyle="miter"/>
              </v:oval>
              <v:oval id="_x0000_s27857" style="position:absolute;left:3460;top:1512;width:180;height:180" strokecolor="#24211d" strokeweight="1.2pt">
                <v:stroke joinstyle="miter"/>
              </v:oval>
              <v:oval id="_x0000_s27858" style="position:absolute;left:3892;top:1512;width:180;height:180" strokecolor="#24211d" strokeweight="1.2pt">
                <v:stroke joinstyle="miter"/>
              </v:oval>
              <v:oval id="_x0000_s27859" style="position:absolute;left:4336;top:1512;width:181;height:180" strokecolor="#24211d" strokeweight="1.2pt">
                <v:stroke joinstyle="miter"/>
              </v:oval>
              <v:oval id="_x0000_s27860" style="position:absolute;left:4769;top:1512;width:180;height:180" strokecolor="#24211d" strokeweight="1.2pt">
                <v:stroke joinstyle="miter"/>
              </v:oval>
              <v:oval id="_x0000_s27861" style="position:absolute;left:5201;top:1512;width:168;height:180" strokecolor="#24211d" strokeweight="1.2pt">
                <v:stroke joinstyle="miter"/>
              </v:oval>
              <v:oval id="_x0000_s27862" style="position:absolute;left:5622;top:1512;width:180;height:180" strokecolor="#24211d" strokeweight="1.2pt">
                <v:stroke joinstyle="miter"/>
              </v:oval>
              <v:oval id="_x0000_s27863" style="position:absolute;left:6066;top:1512;width:180;height:180" strokecolor="#24211d" strokeweight="1.2pt">
                <v:stroke joinstyle="miter"/>
              </v:oval>
              <v:oval id="_x0000_s27864" style="position:absolute;left:6499;top:1512;width:180;height:180" strokecolor="#24211d" strokeweight="1.2pt">
                <v:stroke joinstyle="miter"/>
              </v:oval>
              <v:oval id="_x0000_s27865" style="position:absolute;left:6931;top:1512;width:180;height:180" strokecolor="#24211d" strokeweight="1.2pt">
                <v:stroke joinstyle="miter"/>
              </v:oval>
              <v:oval id="_x0000_s27866" style="position:absolute;left:3039;top:1872;width:180;height:180" strokecolor="#24211d" strokeweight="1.2pt">
                <v:stroke joinstyle="miter"/>
              </v:oval>
              <v:oval id="_x0000_s27867" style="position:absolute;left:3460;top:1872;width:180;height:180" strokecolor="#24211d" strokeweight="1.2pt">
                <v:stroke joinstyle="miter"/>
              </v:oval>
              <v:oval id="_x0000_s27868" style="position:absolute;left:3892;top:1872;width:180;height:180" strokecolor="#24211d" strokeweight="1.2pt">
                <v:stroke joinstyle="miter"/>
              </v:oval>
              <v:oval id="_x0000_s27869" style="position:absolute;left:4336;top:1872;width:181;height:180" strokecolor="#24211d" strokeweight="1.2pt">
                <v:stroke joinstyle="miter"/>
              </v:oval>
              <v:oval id="_x0000_s27870" style="position:absolute;left:4769;top:1872;width:180;height:180" strokecolor="#24211d" strokeweight="1.2pt">
                <v:stroke joinstyle="miter"/>
              </v:oval>
              <v:oval id="_x0000_s27871" style="position:absolute;left:5201;top:1872;width:168;height:180" strokecolor="#24211d" strokeweight="1.2pt">
                <v:stroke joinstyle="miter"/>
              </v:oval>
              <v:oval id="_x0000_s27872" style="position:absolute;left:5622;top:1872;width:180;height:180" strokecolor="#24211d" strokeweight="1.2pt">
                <v:stroke joinstyle="miter"/>
              </v:oval>
              <v:oval id="_x0000_s27873" style="position:absolute;left:6066;top:1872;width:180;height:180" strokecolor="#24211d" strokeweight="1.2pt">
                <v:stroke joinstyle="miter"/>
              </v:oval>
              <v:oval id="_x0000_s27874" style="position:absolute;left:6499;top:1872;width:180;height:180" strokecolor="#24211d" strokeweight="1.2pt">
                <v:stroke joinstyle="miter"/>
              </v:oval>
              <v:oval id="_x0000_s27875" style="position:absolute;left:6931;top:1872;width:180;height:180" strokecolor="#24211d" strokeweight="1.2pt">
                <v:stroke joinstyle="miter"/>
              </v:oval>
              <v:oval id="_x0000_s27876" style="position:absolute;left:3676;top:2712;width:180;height:180" strokecolor="#24211d" strokeweight="1.2pt">
                <v:stroke joinstyle="miter"/>
              </v:oval>
              <v:oval id="_x0000_s27877" style="position:absolute;left:4336;top:2712;width:181;height:180" strokecolor="#24211d" strokeweight="1.2pt">
                <v:stroke joinstyle="miter"/>
              </v:oval>
              <v:oval id="_x0000_s27878" style="position:absolute;left:5622;top:2712;width:180;height:180" strokecolor="#24211d" strokeweight="1.2pt">
                <v:stroke joinstyle="miter"/>
              </v:oval>
              <v:oval id="_x0000_s27879" style="position:absolute;left:6931;top:2712;width:180;height:180" strokecolor="#24211d" strokeweight="1.2pt">
                <v:stroke joinstyle="miter"/>
              </v:oval>
              <v:oval id="_x0000_s27880" style="position:absolute;left:3676;top:3084;width:180;height:181" strokecolor="#24211d" strokeweight="1.2pt">
                <v:stroke joinstyle="miter"/>
              </v:oval>
              <v:oval id="_x0000_s27881" style="position:absolute;left:4336;top:3084;width:181;height:181" strokecolor="#24211d" strokeweight="1.2pt">
                <v:stroke joinstyle="miter"/>
              </v:oval>
              <v:oval id="_x0000_s27882" style="position:absolute;left:5622;top:3084;width:180;height:181" strokecolor="#24211d" strokeweight="1.2pt">
                <v:stroke joinstyle="miter"/>
              </v:oval>
              <v:oval id="_x0000_s27883" style="position:absolute;left:6931;top:3084;width:180;height:181" strokecolor="#24211d" strokeweight="1.2pt">
                <v:stroke joinstyle="miter"/>
              </v:oval>
              <v:oval id="_x0000_s27884" style="position:absolute;left:3676;top:3445;width:180;height:180" strokecolor="#24211d" strokeweight="1.2pt">
                <v:stroke joinstyle="miter"/>
              </v:oval>
              <v:oval id="_x0000_s27885" style="position:absolute;left:4336;top:3445;width:181;height:180" strokecolor="#24211d" strokeweight="1.2pt">
                <v:stroke joinstyle="miter"/>
              </v:oval>
              <v:oval id="_x0000_s27886" style="position:absolute;left:5622;top:3445;width:180;height:180" strokecolor="#24211d" strokeweight="1.2pt">
                <v:stroke joinstyle="miter"/>
              </v:oval>
              <v:oval id="_x0000_s27887" style="position:absolute;left:6931;top:3445;width:180;height:180" strokecolor="#24211d" strokeweight="1.2pt">
                <v:stroke joinstyle="miter"/>
              </v:oval>
              <v:oval id="_x0000_s27888" style="position:absolute;left:3039;top:2712;width:180;height:180" strokecolor="#24211d" strokeweight="1.2pt">
                <v:stroke joinstyle="miter"/>
              </v:oval>
              <v:oval id="_x0000_s27889" style="position:absolute;left:3039;top:3084;width:180;height:181" strokecolor="#24211d" strokeweight="1.2pt">
                <v:stroke joinstyle="miter"/>
              </v:oval>
              <v:oval id="_x0000_s27890" style="position:absolute;left:3039;top:3445;width:180;height:180" strokecolor="#24211d" strokeweight="1.2pt">
                <v:stroke joinstyle="miter"/>
              </v:oval>
              <v:oval id="_x0000_s27891" style="position:absolute;left:3039;top:3817;width:180;height:180" strokecolor="#24211d" strokeweight="1.2pt">
                <v:stroke joinstyle="miter"/>
              </v:oval>
              <v:oval id="_x0000_s27892" style="position:absolute;left:3676;top:3817;width:180;height:180" strokecolor="#24211d" strokeweight="1.2pt">
                <v:stroke joinstyle="miter"/>
              </v:oval>
              <v:oval id="_x0000_s27893" style="position:absolute;left:4336;top:3817;width:181;height:180" strokecolor="#24211d" strokeweight="1.2pt">
                <v:stroke joinstyle="miter"/>
              </v:oval>
              <v:oval id="_x0000_s27894" style="position:absolute;left:4985;top:2712;width:180;height:180" strokecolor="#24211d" strokeweight="1.2pt">
                <v:stroke joinstyle="miter"/>
              </v:oval>
              <v:oval id="_x0000_s27895" style="position:absolute;left:4985;top:3084;width:180;height:181" strokecolor="#24211d" strokeweight="1.2pt">
                <v:stroke joinstyle="miter"/>
              </v:oval>
              <v:oval id="_x0000_s27896" style="position:absolute;left:4985;top:3445;width:180;height:180" strokecolor="#24211d" strokeweight="1.2pt">
                <v:stroke joinstyle="miter"/>
              </v:oval>
              <v:oval id="_x0000_s27897" style="position:absolute;left:4985;top:3817;width:180;height:180" strokecolor="#24211d" strokeweight="1.2pt">
                <v:stroke joinstyle="miter"/>
              </v:oval>
              <v:oval id="_x0000_s27898" style="position:absolute;left:5622;top:3817;width:180;height:180" strokecolor="#24211d" strokeweight="1.2pt">
                <v:stroke joinstyle="miter"/>
              </v:oval>
              <v:oval id="_x0000_s27899" style="position:absolute;left:6282;top:2712;width:169;height:180" strokecolor="#24211d" strokeweight="1.2pt">
                <v:stroke joinstyle="miter"/>
              </v:oval>
              <v:oval id="_x0000_s27900" style="position:absolute;left:6282;top:3084;width:169;height:181" strokecolor="#24211d" strokeweight="1.2pt">
                <v:stroke joinstyle="miter"/>
              </v:oval>
              <v:oval id="_x0000_s27901" style="position:absolute;left:6282;top:3445;width:169;height:180" strokecolor="#24211d" strokeweight="1.2pt">
                <v:stroke joinstyle="miter"/>
              </v:oval>
              <v:oval id="_x0000_s27902" style="position:absolute;left:6282;top:3817;width:169;height:180" strokecolor="#24211d" strokeweight="1.2pt">
                <v:stroke joinstyle="miter"/>
              </v:oval>
              <v:oval id="_x0000_s27903" style="position:absolute;left:6931;top:3817;width:180;height:180" strokecolor="#24211d" strokeweight="1.2pt">
                <v:stroke joinstyle="miter"/>
              </v:oval>
              <v:oval id="_x0000_s27904" style="position:absolute;left:3039;top:5281;width:180;height:180" strokecolor="#24211d" strokeweight="1.2pt">
                <v:stroke joinstyle="miter"/>
              </v:oval>
              <v:oval id="_x0000_s27905" style="position:absolute;left:3039;top:5641;width:180;height:180" strokecolor="#24211d" strokeweight="1.2pt">
                <v:stroke joinstyle="miter"/>
              </v:oval>
              <v:oval id="_x0000_s27906" style="position:absolute;left:3039;top:6001;width:180;height:180" strokecolor="#24211d" strokeweight="1.2pt">
                <v:stroke joinstyle="miter"/>
              </v:oval>
              <v:oval id="_x0000_s27907" style="position:absolute;left:3039;top:6373;width:180;height:168" strokecolor="#24211d" strokeweight="1.2pt">
                <v:stroke joinstyle="miter"/>
              </v:oval>
              <v:oval id="_x0000_s27908" style="position:absolute;left:3892;top:5281;width:180;height:180" strokecolor="#24211d" strokeweight="1.2pt">
                <v:stroke joinstyle="miter"/>
              </v:oval>
              <v:oval id="_x0000_s27909" style="position:absolute;left:3892;top:5641;width:180;height:180" strokecolor="#24211d" strokeweight="1.2pt">
                <v:stroke joinstyle="miter"/>
              </v:oval>
              <v:oval id="_x0000_s27910" style="position:absolute;left:3892;top:6001;width:180;height:180" strokecolor="#24211d" strokeweight="1.2pt">
                <v:stroke joinstyle="miter"/>
              </v:oval>
              <v:oval id="_x0000_s27911" style="position:absolute;left:3892;top:6373;width:180;height:168" strokecolor="#24211d" strokeweight="1.2pt">
                <v:stroke joinstyle="miter"/>
              </v:oval>
              <v:oval id="_x0000_s27912" style="position:absolute;left:4757;top:5281;width:180;height:180" strokecolor="#24211d" strokeweight="1.2pt">
                <v:stroke joinstyle="miter"/>
              </v:oval>
              <v:oval id="_x0000_s27913" style="position:absolute;left:4757;top:5641;width:180;height:180" strokecolor="#24211d" strokeweight="1.2pt">
                <v:stroke joinstyle="miter"/>
              </v:oval>
              <v:oval id="_x0000_s27914" style="position:absolute;left:4757;top:6001;width:180;height:180" strokecolor="#24211d" strokeweight="1.2pt">
                <v:stroke joinstyle="miter"/>
              </v:oval>
              <v:oval id="_x0000_s27915" style="position:absolute;left:4757;top:6373;width:180;height:168" strokecolor="#24211d" strokeweight="1.2pt">
                <v:stroke joinstyle="miter"/>
              </v:oval>
              <v:oval id="_x0000_s27916" style="position:absolute;left:5634;top:5269;width:180;height:180" strokecolor="#24211d" strokeweight="1.2pt">
                <v:stroke joinstyle="miter"/>
              </v:oval>
              <v:oval id="_x0000_s27917" style="position:absolute;left:5634;top:5629;width:180;height:180" strokecolor="#24211d" strokeweight="1.2pt">
                <v:stroke joinstyle="miter"/>
              </v:oval>
              <v:oval id="_x0000_s27918" style="position:absolute;left:5634;top:5989;width:180;height:180" strokecolor="#24211d" strokeweight="1.2pt">
                <v:stroke joinstyle="miter"/>
              </v:oval>
              <v:oval id="_x0000_s27919" style="position:absolute;left:5634;top:6361;width:180;height:180" strokecolor="#24211d" strokeweight="1.2pt">
                <v:stroke joinstyle="miter"/>
              </v:oval>
              <v:oval id="_x0000_s27920" style="position:absolute;left:6499;top:5281;width:180;height:180" strokecolor="#24211d" strokeweight="1.2pt">
                <v:stroke joinstyle="miter"/>
              </v:oval>
              <v:oval id="_x0000_s27921" style="position:absolute;left:6499;top:5629;width:180;height:180" strokecolor="#24211d" strokeweight="1.2pt">
                <v:stroke joinstyle="miter"/>
              </v:oval>
              <v:oval id="_x0000_s27922" style="position:absolute;left:6499;top:6001;width:180;height:180" strokecolor="#24211d" strokeweight="1.2pt">
                <v:stroke joinstyle="miter"/>
              </v:oval>
              <v:oval id="_x0000_s27923" style="position:absolute;left:6499;top:6361;width:180;height:180" strokecolor="#24211d" strokeweight="1.2pt">
                <v:stroke joinstyle="miter"/>
              </v:oval>
              <v:oval id="_x0000_s27924" style="position:absolute;left:6943;top:7213;width:168;height:180" strokecolor="#24211d" strokeweight="1.2pt">
                <v:stroke joinstyle="miter"/>
              </v:oval>
              <v:oval id="_x0000_s27925" style="position:absolute;left:6943;top:7573;width:168;height:168" strokecolor="#24211d" strokeweight="1.2pt">
                <v:stroke joinstyle="miter"/>
              </v:oval>
              <v:oval id="_x0000_s27926" style="position:absolute;left:6943;top:7945;width:168;height:180" strokecolor="#24211d" strokeweight="1.2pt">
                <v:stroke joinstyle="miter"/>
              </v:oval>
              <v:oval id="_x0000_s27927" style="position:absolute;left:6943;top:8293;width:168;height:180" strokecolor="#24211d" strokeweight="1.2pt">
                <v:stroke joinstyle="miter"/>
              </v:oval>
              <v:oval id="_x0000_s27928" style="position:absolute;left:5622;top:7213;width:180;height:180" strokecolor="#24211d" strokeweight="1.2pt">
                <v:stroke joinstyle="miter"/>
              </v:oval>
              <v:oval id="_x0000_s27929" style="position:absolute;left:5622;top:7573;width:180;height:168" strokecolor="#24211d" strokeweight="1.2pt">
                <v:stroke joinstyle="miter"/>
              </v:oval>
              <v:oval id="_x0000_s27930" style="position:absolute;left:5622;top:7945;width:180;height:180" strokecolor="#24211d" strokeweight="1.2pt">
                <v:stroke joinstyle="miter"/>
              </v:oval>
              <v:oval id="_x0000_s27931" style="position:absolute;left:5622;top:8293;width:180;height:180" strokecolor="#24211d" strokeweight="1.2pt">
                <v:stroke joinstyle="miter"/>
              </v:oval>
              <v:oval id="_x0000_s27932" style="position:absolute;left:4324;top:7213;width:181;height:180" strokecolor="#24211d" strokeweight="1.2pt">
                <v:stroke joinstyle="miter"/>
              </v:oval>
              <v:oval id="_x0000_s27933" style="position:absolute;left:4324;top:7573;width:181;height:168" strokecolor="#24211d" strokeweight="1.2pt">
                <v:stroke joinstyle="miter"/>
              </v:oval>
              <v:oval id="_x0000_s27934" style="position:absolute;left:4324;top:7945;width:181;height:180" strokecolor="#24211d" strokeweight="1.2pt">
                <v:stroke joinstyle="miter"/>
              </v:oval>
              <v:oval id="_x0000_s27935" style="position:absolute;left:4324;top:8293;width:181;height:180" strokecolor="#24211d" strokeweight="1.2pt">
                <v:stroke joinstyle="miter"/>
              </v:oval>
              <v:oval id="_x0000_s27936" style="position:absolute;left:3039;top:7213;width:180;height:180" strokecolor="#24211d" strokeweight="1.2pt">
                <v:stroke joinstyle="miter"/>
              </v:oval>
              <v:oval id="_x0000_s27937" style="position:absolute;left:3039;top:7573;width:180;height:168" strokecolor="#24211d" strokeweight="1.2pt">
                <v:stroke joinstyle="miter"/>
              </v:oval>
              <v:oval id="_x0000_s27938" style="position:absolute;left:3039;top:7945;width:180;height:180" strokecolor="#24211d" strokeweight="1.2pt">
                <v:stroke joinstyle="miter"/>
              </v:oval>
              <v:oval id="_x0000_s27939" style="position:absolute;left:3039;top:8293;width:180;height:180" strokecolor="#24211d" strokeweight="1.2pt">
                <v:stroke joinstyle="miter"/>
              </v:oval>
              <v:line id="_x0000_s27940" style="position:absolute" from="2150,5377" to="2523,5378" strokecolor="#24282b" strokeweight=".6pt">
                <v:stroke joinstyle="miter"/>
              </v:line>
              <v:shape id="_x0000_s27941" style="position:absolute;left:2414;top:5317;width:109;height:108" coordsize="9,9" path="m,9l9,5,,e" filled="f" strokecolor="#24282b" strokeweight=".6pt">
                <v:stroke joinstyle="miter"/>
                <v:path arrowok="t"/>
              </v:shape>
              <v:rect id="_x0000_s27942" style="position:absolute;left:7730;top:3073;width:579;height:350;mso-wrap-style:none" filled="f" stroked="f">
                <v:textbox style="mso-next-textbox:#_x0000_s27942;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584</w:t>
                      </w:r>
                    </w:p>
                  </w:txbxContent>
                </v:textbox>
              </v:rect>
              <v:rect id="_x0000_s27943" style="position:absolute;left:3435;top:240;width:98;height:267;mso-wrap-style:none" filled="f" stroked="f">
                <v:textbox style="mso-next-textbox:#_x0000_s27943;mso-fit-shape-to-text:t" inset="0,0,0,0">
                  <w:txbxContent>
                    <w:p w:rsidR="00F65EEF" w:rsidRDefault="00F65EEF" w:rsidP="00D0157B">
                      <w:r>
                        <w:rPr>
                          <w:rFonts w:ascii="Arial" w:hAnsi="Arial" w:cs="Arial"/>
                          <w:b/>
                          <w:bCs/>
                          <w:color w:val="24282B"/>
                          <w:sz w:val="16"/>
                          <w:szCs w:val="16"/>
                        </w:rPr>
                        <w:t>T</w:t>
                      </w:r>
                    </w:p>
                  </w:txbxContent>
                </v:textbox>
              </v:rect>
              <v:rect id="_x0000_s27944" style="position:absolute;left:3808;top:9348;width:1958;height:350;mso-wrap-style:none" filled="f" stroked="f">
                <v:textbox style="mso-next-textbox:#_x0000_s27944" inset="0,0,0,0">
                  <w:txbxContent>
                    <w:p w:rsidR="00F65EEF" w:rsidRPr="009357DF" w:rsidRDefault="00F65EEF" w:rsidP="00D0157B">
                      <w:pPr>
                        <w:spacing w:before="40" w:after="40"/>
                        <w:rPr>
                          <w:rFonts w:ascii="Times New Roman Bold" w:hAnsi="Times New Roman Bold"/>
                          <w:szCs w:val="22"/>
                        </w:rPr>
                      </w:pPr>
                      <w:r>
                        <w:rPr>
                          <w:rFonts w:ascii="Times New Roman Bold" w:hAnsi="Times New Roman Bold" w:hint="cs"/>
                          <w:b/>
                          <w:bCs/>
                          <w:color w:val="24282B"/>
                          <w:sz w:val="16"/>
                          <w:szCs w:val="22"/>
                          <w:rtl/>
                        </w:rPr>
                        <w:t>البيكسل</w:t>
                      </w:r>
                      <w:r w:rsidRPr="009357DF">
                        <w:rPr>
                          <w:rFonts w:ascii="Times New Roman Bold" w:hAnsi="Times New Roman Bold" w:hint="cs"/>
                          <w:b/>
                          <w:bCs/>
                          <w:color w:val="24282B"/>
                          <w:sz w:val="16"/>
                          <w:szCs w:val="22"/>
                          <w:rtl/>
                        </w:rPr>
                        <w:t xml:space="preserve"> الأول في الفترة النشيطة</w:t>
                      </w:r>
                    </w:p>
                  </w:txbxContent>
                </v:textbox>
              </v:rect>
              <v:rect id="_x0000_s27945" style="position:absolute;left:3472;top:4777;width:89;height:267;mso-wrap-style:none" filled="f" stroked="f">
                <v:textbox style="mso-next-textbox:#_x0000_s27945;mso-fit-shape-to-text:t" inset="0,0,0,0">
                  <w:txbxContent>
                    <w:p w:rsidR="00F65EEF" w:rsidRDefault="00F65EEF" w:rsidP="00D0157B">
                      <w:r>
                        <w:rPr>
                          <w:rFonts w:ascii="Arial" w:hAnsi="Arial" w:cs="Arial"/>
                          <w:b/>
                          <w:bCs/>
                          <w:color w:val="24282B"/>
                          <w:sz w:val="16"/>
                          <w:szCs w:val="16"/>
                        </w:rPr>
                        <w:t>2</w:t>
                      </w:r>
                    </w:p>
                  </w:txbxContent>
                </v:textbox>
              </v:rect>
              <v:rect id="_x0000_s27946" style="position:absolute;left:3556;top:4777;width:98;height:267;mso-wrap-style:none" filled="f" stroked="f">
                <v:textbox style="mso-next-textbox:#_x0000_s27946;mso-fit-shape-to-text:t" inset="0,0,0,0">
                  <w:txbxContent>
                    <w:p w:rsidR="00F65EEF" w:rsidRDefault="00F65EEF" w:rsidP="00D0157B">
                      <w:r>
                        <w:rPr>
                          <w:rFonts w:ascii="Arial" w:hAnsi="Arial" w:cs="Arial"/>
                          <w:b/>
                          <w:bCs/>
                          <w:color w:val="24282B"/>
                          <w:sz w:val="16"/>
                          <w:szCs w:val="16"/>
                        </w:rPr>
                        <w:t>T</w:t>
                      </w:r>
                    </w:p>
                  </w:txbxContent>
                </v:textbox>
              </v:rect>
              <v:rect id="_x0000_s27954" style="position:absolute;left:8196;top:8883;width:155;height:227;mso-wrap-style:none" filled="f" stroked="f">
                <v:textbox style="mso-next-textbox:#_x0000_s27954;mso-fit-shape-to-text:t" inset="0,0,0,0">
                  <w:txbxContent>
                    <w:p w:rsidR="00F65EEF" w:rsidRPr="009357DF" w:rsidRDefault="00F65EEF" w:rsidP="00D0157B">
                      <w:pPr>
                        <w:spacing w:before="40" w:after="40"/>
                        <w:rPr>
                          <w:rFonts w:ascii="Times New Roman Bold" w:hAnsi="Times New Roman Bold"/>
                        </w:rPr>
                      </w:pPr>
                      <w:r w:rsidRPr="009357DF">
                        <w:rPr>
                          <w:rFonts w:ascii="Times New Roman Bold" w:hAnsi="Times New Roman Bold" w:cs="Arial"/>
                          <w:b/>
                          <w:bCs/>
                          <w:color w:val="24282B"/>
                          <w:sz w:val="16"/>
                          <w:szCs w:val="16"/>
                        </w:rPr>
                        <w:t>µs</w:t>
                      </w:r>
                    </w:p>
                  </w:txbxContent>
                </v:textbox>
              </v:rect>
              <v:rect id="_x0000_s27955" style="position:absolute;left:3652;top:6721;width:98;height:267;mso-wrap-style:none" filled="f" stroked="f">
                <v:textbox style="mso-next-textbox:#_x0000_s27955;mso-fit-shape-to-text:t" inset="0,0,0,0">
                  <w:txbxContent>
                    <w:p w:rsidR="00F65EEF" w:rsidRDefault="00F65EEF" w:rsidP="00D0157B">
                      <w:r>
                        <w:rPr>
                          <w:rFonts w:ascii="Arial" w:hAnsi="Arial" w:cs="Arial"/>
                          <w:b/>
                          <w:bCs/>
                          <w:color w:val="24282B"/>
                          <w:sz w:val="16"/>
                          <w:szCs w:val="16"/>
                        </w:rPr>
                        <w:t>T</w:t>
                      </w:r>
                    </w:p>
                  </w:txbxContent>
                </v:textbox>
              </v:rect>
              <v:rect id="_x0000_s27956" style="position:absolute;left:7796;top:756;width:499;height:350;mso-wrap-style:none" filled="f" stroked="f">
                <v:textbox style="mso-next-textbox:#_x0000_s27956"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21</w:t>
                      </w:r>
                    </w:p>
                  </w:txbxContent>
                </v:textbox>
              </v:rect>
              <v:rect id="_x0000_s27957" style="position:absolute;left:7719;top:1128;width:579;height:350;mso-wrap-style:none" filled="f" stroked="f">
                <v:textbox style="mso-next-textbox:#_x0000_s27957;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584</w:t>
                      </w:r>
                    </w:p>
                  </w:txbxContent>
                </v:textbox>
              </v:rect>
              <v:rect id="_x0000_s27958" style="position:absolute;left:7796;top:1512;width:499;height:350;mso-wrap-style:none" filled="f" stroked="f">
                <v:textbox style="mso-next-textbox:#_x0000_s27958;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22</w:t>
                      </w:r>
                    </w:p>
                  </w:txbxContent>
                </v:textbox>
              </v:rect>
              <v:rect id="_x0000_s27959" style="position:absolute;left:7719;top:1872;width:579;height:350;mso-wrap-style:none" filled="f" stroked="f">
                <v:textbox style="mso-next-textbox:#_x0000_s27959;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585</w:t>
                      </w:r>
                    </w:p>
                  </w:txbxContent>
                </v:textbox>
              </v:rect>
              <v:rect id="_x0000_s27960" style="position:absolute;left:7796;top:2700;width:499;height:350;mso-wrap-style:none" filled="f" stroked="f">
                <v:textbox style="mso-next-textbox:#_x0000_s27960;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21</w:t>
                      </w:r>
                    </w:p>
                  </w:txbxContent>
                </v:textbox>
              </v:rect>
              <v:rect id="_x0000_s27961" style="position:absolute;left:7796;top:3445;width:499;height:350;mso-wrap-style:none" filled="f" stroked="f">
                <v:textbox style="mso-next-textbox:#_x0000_s27961;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22</w:t>
                      </w:r>
                    </w:p>
                  </w:txbxContent>
                </v:textbox>
              </v:rect>
              <v:rect id="_x0000_s27962" style="position:absolute;left:7752;top:3805;width:579;height:350;mso-wrap-style:none" filled="f" stroked="f">
                <v:textbox style="mso-next-textbox:#_x0000_s27962;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585</w:t>
                      </w:r>
                    </w:p>
                  </w:txbxContent>
                </v:textbox>
              </v:rect>
              <v:rect id="_x0000_s27963" style="position:absolute;left:7808;top:5245;width:499;height:350;mso-wrap-style:none" filled="f" stroked="f">
                <v:textbox style="mso-next-textbox:#_x0000_s27963;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21</w:t>
                      </w:r>
                    </w:p>
                  </w:txbxContent>
                </v:textbox>
              </v:rect>
              <v:rect id="_x0000_s27964" style="position:absolute;left:7731;top:5617;width:579;height:350;mso-wrap-style:none" filled="f" stroked="f">
                <v:textbox style="mso-next-textbox:#_x0000_s27964;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584</w:t>
                      </w:r>
                    </w:p>
                  </w:txbxContent>
                </v:textbox>
              </v:rect>
              <v:rect id="_x0000_s27965" style="position:absolute;left:7808;top:6001;width:499;height:350;mso-wrap-style:none" filled="f" stroked="f">
                <v:textbox style="mso-next-textbox:#_x0000_s27965;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22</w:t>
                      </w:r>
                    </w:p>
                  </w:txbxContent>
                </v:textbox>
              </v:rect>
              <v:rect id="_x0000_s27966" style="position:absolute;left:7731;top:6361;width:579;height:600;mso-wrap-style:none" filled="f" stroked="f">
                <v:textbox style="mso-next-textbox:#_x0000_s27966" inset="0,0,0,0">
                  <w:txbxContent>
                    <w:p w:rsidR="00F65EEF" w:rsidRPr="003C140E" w:rsidRDefault="00F65EEF" w:rsidP="00D0157B">
                      <w:pPr>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585</w:t>
                      </w:r>
                    </w:p>
                  </w:txbxContent>
                </v:textbox>
              </v:rect>
              <v:rect id="_x0000_s27967" style="position:absolute;left:7796;top:7177;width:499;height:350;mso-wrap-style:none" filled="f" stroked="f">
                <v:textbox style="mso-next-textbox:#_x0000_s27967;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21</w:t>
                      </w:r>
                    </w:p>
                  </w:txbxContent>
                </v:textbox>
              </v:rect>
              <v:rect id="_x0000_s27968" style="position:absolute;left:7752;top:7549;width:579;height:350;mso-wrap-style:none" filled="f" stroked="f">
                <v:textbox style="mso-next-textbox:#_x0000_s27968;mso-fit-shape-to-text:t" inset="0,0,0,0">
                  <w:txbxContent>
                    <w:p w:rsidR="00F65EEF" w:rsidRPr="003C140E"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584</w:t>
                      </w:r>
                    </w:p>
                  </w:txbxContent>
                </v:textbox>
              </v:rect>
              <v:rect id="_x0000_s27969" style="position:absolute;left:7796;top:7921;width:499;height:350;mso-wrap-style:none" filled="f" stroked="f">
                <v:textbox style="mso-next-textbox:#_x0000_s27969;mso-fit-shape-to-text:t" inset="0,0,0,0">
                  <w:txbxContent>
                    <w:p w:rsidR="00F65EEF" w:rsidRPr="005150C0" w:rsidRDefault="00F65EEF" w:rsidP="00D0157B">
                      <w:pPr>
                        <w:spacing w:before="40" w:after="40"/>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22</w:t>
                      </w:r>
                    </w:p>
                  </w:txbxContent>
                </v:textbox>
              </v:rect>
              <v:rect id="_x0000_s27970" style="position:absolute;left:7679;top:8293;width:652;height:492" filled="f" stroked="f">
                <v:textbox style="mso-next-textbox:#_x0000_s27970" inset="0,0,0,0">
                  <w:txbxContent>
                    <w:p w:rsidR="00F65EEF" w:rsidRPr="003C140E" w:rsidRDefault="00F65EEF" w:rsidP="00D0157B">
                      <w:pPr>
                        <w:rPr>
                          <w:rFonts w:ascii="Times New Roman Bold" w:hAnsi="Times New Roman Bold"/>
                          <w:szCs w:val="22"/>
                        </w:rPr>
                      </w:pPr>
                      <w:r w:rsidRPr="003C140E">
                        <w:rPr>
                          <w:rFonts w:ascii="Times New Roman Bold" w:hAnsi="Times New Roman Bold" w:hint="cs"/>
                          <w:b/>
                          <w:bCs/>
                          <w:color w:val="24282B"/>
                          <w:sz w:val="16"/>
                          <w:szCs w:val="22"/>
                          <w:rtl/>
                        </w:rPr>
                        <w:t xml:space="preserve">الخط </w:t>
                      </w:r>
                      <w:r w:rsidRPr="003C140E">
                        <w:rPr>
                          <w:rFonts w:ascii="Times New Roman Bold" w:hAnsi="Times New Roman Bold"/>
                          <w:b/>
                          <w:bCs/>
                          <w:color w:val="24282B"/>
                          <w:sz w:val="16"/>
                          <w:szCs w:val="22"/>
                        </w:rPr>
                        <w:t>585</w:t>
                      </w:r>
                    </w:p>
                  </w:txbxContent>
                </v:textbox>
              </v:rect>
              <v:rect id="_x0000_s27971" style="position:absolute;left:3472;top:2220;width:98;height:267;mso-wrap-style:none" filled="f" stroked="f">
                <v:textbox style="mso-next-textbox:#_x0000_s27971;mso-fit-shape-to-text:t" inset="0,0,0,0">
                  <w:txbxContent>
                    <w:p w:rsidR="00F65EEF" w:rsidRDefault="00F65EEF" w:rsidP="00D0157B">
                      <w:r>
                        <w:rPr>
                          <w:rFonts w:ascii="Arial" w:hAnsi="Arial" w:cs="Arial"/>
                          <w:b/>
                          <w:bCs/>
                          <w:color w:val="24282B"/>
                          <w:sz w:val="16"/>
                          <w:szCs w:val="16"/>
                        </w:rPr>
                        <w:t>T</w:t>
                      </w:r>
                    </w:p>
                  </w:txbxContent>
                </v:textbox>
              </v:rect>
              <v:rect id="_x0000_s27972" style="position:absolute;left:3303;top:2025;width:89;height:267;mso-wrap-style:none" filled="f" stroked="f">
                <v:textbox style="mso-next-textbox:#_x0000_s27972;mso-fit-shape-to-text:t" inset="0,0,0,0">
                  <w:txbxContent>
                    <w:p w:rsidR="00F65EEF" w:rsidRDefault="00F65EEF" w:rsidP="00D0157B">
                      <w:r>
                        <w:rPr>
                          <w:rFonts w:ascii="Arial" w:hAnsi="Arial" w:cs="Arial"/>
                          <w:b/>
                          <w:bCs/>
                          <w:color w:val="24282B"/>
                          <w:sz w:val="16"/>
                          <w:szCs w:val="16"/>
                        </w:rPr>
                        <w:t>4</w:t>
                      </w:r>
                    </w:p>
                  </w:txbxContent>
                </v:textbox>
              </v:rect>
              <v:rect id="_x0000_s27973" style="position:absolute;left:3303;top:2171;width:89;height:267;mso-wrap-style:none" filled="f" stroked="f">
                <v:textbox style="mso-next-textbox:#_x0000_s27973;mso-fit-shape-to-text:t" inset="0,0,0,0">
                  <w:txbxContent>
                    <w:p w:rsidR="00F65EEF" w:rsidRDefault="00F65EEF" w:rsidP="00D0157B">
                      <w:r>
                        <w:rPr>
                          <w:rFonts w:ascii="Arial" w:hAnsi="Arial" w:cs="Arial"/>
                          <w:b/>
                          <w:bCs/>
                          <w:color w:val="24282B"/>
                          <w:sz w:val="16"/>
                          <w:szCs w:val="16"/>
                        </w:rPr>
                        <w:t>3</w:t>
                      </w:r>
                    </w:p>
                  </w:txbxContent>
                </v:textbox>
              </v:rect>
              <v:line id="_x0000_s27974" style="position:absolute" from="3279,2259" to="3435,2260" strokecolor="#24282b" strokeweight=".6pt">
                <v:stroke joinstyle="miter"/>
              </v:line>
              <v:rect id="_x0000_s27977" style="position:absolute;left:3530;top:6654;width:89;height:267;mso-wrap-style:none" filled="f" stroked="f">
                <v:textbox style="mso-next-textbox:#_x0000_s27977;mso-fit-shape-to-text:t" inset="0,0,0,0">
                  <w:txbxContent>
                    <w:p w:rsidR="00F65EEF" w:rsidRPr="00B150AB" w:rsidRDefault="00F65EEF" w:rsidP="00D0157B">
                      <w:pPr>
                        <w:rPr>
                          <w:u w:val="single"/>
                        </w:rPr>
                      </w:pPr>
                      <w:r w:rsidRPr="00B150AB">
                        <w:rPr>
                          <w:rFonts w:ascii="Arial" w:hAnsi="Arial" w:cs="Arial"/>
                          <w:b/>
                          <w:bCs/>
                          <w:color w:val="24282B"/>
                          <w:sz w:val="16"/>
                          <w:szCs w:val="16"/>
                          <w:u w:val="single"/>
                        </w:rPr>
                        <w:t>8</w:t>
                      </w:r>
                    </w:p>
                  </w:txbxContent>
                </v:textbox>
              </v:rect>
              <v:rect id="_x0000_s27978" style="position:absolute;left:3530;top:6822;width:89;height:267;mso-wrap-style:none" filled="f" stroked="f">
                <v:textbox style="mso-next-textbox:#_x0000_s27978;mso-fit-shape-to-text:t" inset="0,0,0,0">
                  <w:txbxContent>
                    <w:p w:rsidR="00F65EEF" w:rsidRDefault="00F65EEF" w:rsidP="00D0157B">
                      <w:r>
                        <w:rPr>
                          <w:rFonts w:ascii="Arial" w:hAnsi="Arial" w:cs="Arial"/>
                          <w:b/>
                          <w:bCs/>
                          <w:color w:val="24282B"/>
                          <w:sz w:val="16"/>
                          <w:szCs w:val="16"/>
                        </w:rPr>
                        <w:t>3</w:t>
                      </w:r>
                    </w:p>
                  </w:txbxContent>
                </v:textbox>
              </v:rect>
              <v:rect id="_x0000_s27953" style="position:absolute;left:7373;top:8905;width:862;height:266" filled="f" stroked="f">
                <v:textbox style="mso-next-textbox:#_x0000_s27953" inset="0,0,0,0">
                  <w:txbxContent>
                    <w:p w:rsidR="00F65EEF" w:rsidRPr="009357DF" w:rsidRDefault="00F65EEF" w:rsidP="00D0157B">
                      <w:pPr>
                        <w:spacing w:before="40" w:after="40"/>
                        <w:jc w:val="right"/>
                        <w:rPr>
                          <w:rFonts w:ascii="Times New Roman Bold" w:hAnsi="Times New Roman Bold"/>
                        </w:rPr>
                      </w:pPr>
                      <w:r>
                        <w:rPr>
                          <w:rFonts w:ascii="Times New Roman Bold" w:hAnsi="Times New Roman Bold" w:cs="Arial"/>
                          <w:b/>
                          <w:bCs/>
                          <w:color w:val="24282B"/>
                          <w:sz w:val="16"/>
                          <w:szCs w:val="16"/>
                        </w:rPr>
                        <w:t>T = 1/74.25</w:t>
                      </w:r>
                    </w:p>
                  </w:txbxContent>
                </v:textbox>
              </v:rect>
              <v:rect id="_x0000_s76915" style="position:absolute;left:527;top:1680;width:1761;height:834" filled="f" stroked="f">
                <v:textbox style="mso-next-textbox:#_x0000_s76915" inset="0,0,0,0">
                  <w:txbxContent>
                    <w:p w:rsidR="00F65EEF" w:rsidRPr="00B76036" w:rsidRDefault="00F65EEF" w:rsidP="00D0157B">
                      <w:pPr>
                        <w:spacing w:before="40" w:after="40"/>
                        <w:ind w:left="253" w:firstLine="14"/>
                        <w:rPr>
                          <w:rFonts w:ascii="Times New Roman Bold" w:hAnsi="Times New Roman Bold"/>
                        </w:rPr>
                      </w:pPr>
                      <w:r w:rsidRPr="00B76036">
                        <w:rPr>
                          <w:rFonts w:ascii="Times New Roman Bold" w:hAnsi="Times New Roman Bold" w:hint="cs"/>
                          <w:b/>
                          <w:bCs/>
                          <w:color w:val="24282B"/>
                          <w:rtl/>
                        </w:rPr>
                        <w:t>الخرج</w:t>
                      </w:r>
                      <w:r>
                        <w:rPr>
                          <w:rFonts w:ascii="Times New Roman Bold" w:hAnsi="Times New Roman Bold"/>
                          <w:b/>
                          <w:bCs/>
                          <w:color w:val="24282B"/>
                          <w:rtl/>
                        </w:rPr>
                        <w:br/>
                      </w:r>
                      <w:r w:rsidRPr="00B76036">
                        <w:rPr>
                          <w:rFonts w:ascii="Times New Roman Bold" w:hAnsi="Times New Roman Bold" w:hint="cs"/>
                          <w:b/>
                          <w:bCs/>
                          <w:color w:val="24282B"/>
                          <w:rtl/>
                        </w:rPr>
                        <w:t xml:space="preserve">النصوع </w:t>
                      </w:r>
                      <w:r w:rsidRPr="00B76036">
                        <w:rPr>
                          <w:rFonts w:ascii="Times New Roman Bold" w:hAnsi="Times New Roman Bold"/>
                          <w:b/>
                          <w:bCs/>
                          <w:color w:val="24282B"/>
                        </w:rPr>
                        <w:t>(Y)</w:t>
                      </w:r>
                    </w:p>
                  </w:txbxContent>
                </v:textbox>
              </v:rect>
            </v:group>
            <w10:wrap type="none" anchorx="page"/>
            <w10:anchorlock/>
          </v:group>
        </w:pict>
      </w:r>
      <w:r w:rsidR="005F5FF3">
        <w:rPr>
          <w:b/>
          <w:bCs/>
          <w:sz w:val="26"/>
          <w:szCs w:val="34"/>
          <w:rtl/>
        </w:rPr>
        <w:br w:type="page"/>
      </w:r>
      <w:r w:rsidR="005F5FF3" w:rsidRPr="008878B1">
        <w:rPr>
          <w:rFonts w:hint="cs"/>
          <w:rtl/>
        </w:rPr>
        <w:t>الش</w:t>
      </w:r>
      <w:r w:rsidR="00587DD8">
        <w:rPr>
          <w:rFonts w:hint="cs"/>
          <w:rtl/>
        </w:rPr>
        <w:t>ـ</w:t>
      </w:r>
      <w:r w:rsidR="005F5FF3" w:rsidRPr="008878B1">
        <w:rPr>
          <w:rFonts w:hint="cs"/>
          <w:rtl/>
        </w:rPr>
        <w:t xml:space="preserve">كل </w:t>
      </w:r>
      <w:r w:rsidR="005F5FF3" w:rsidRPr="008878B1">
        <w:t>12</w:t>
      </w:r>
    </w:p>
    <w:p w:rsidR="008878B1" w:rsidRPr="00D0426B" w:rsidRDefault="008878B1" w:rsidP="00A52A56">
      <w:pPr>
        <w:pStyle w:val="FigureTitle"/>
      </w:pPr>
      <w:r>
        <w:rPr>
          <w:rFonts w:hint="cs"/>
          <w:rtl/>
        </w:rPr>
        <w:t>بنية الاعتيان في النظام</w:t>
      </w:r>
      <w:r w:rsidR="00587DD8">
        <w:rPr>
          <w:rFonts w:hint="cs"/>
          <w:rtl/>
        </w:rPr>
        <w:t>ين</w:t>
      </w:r>
      <w:r>
        <w:rPr>
          <w:rFonts w:hint="cs"/>
          <w:rtl/>
        </w:rPr>
        <w:t xml:space="preserve"> </w:t>
      </w:r>
      <w:r w:rsidR="00B12BFD">
        <w:t>720/</w:t>
      </w:r>
      <w:r w:rsidR="00A52A56">
        <w:t>6</w:t>
      </w:r>
      <w:r w:rsidR="00B12BFD">
        <w:t>0/P</w:t>
      </w:r>
      <w:r w:rsidR="00A52A56">
        <w:rPr>
          <w:rFonts w:hint="cs"/>
          <w:rtl/>
        </w:rPr>
        <w:t xml:space="preserve"> </w:t>
      </w:r>
      <w:r w:rsidR="00B12BFD">
        <w:rPr>
          <w:rFonts w:hint="cs"/>
          <w:rtl/>
        </w:rPr>
        <w:t>و</w:t>
      </w:r>
      <w:r w:rsidR="00B12BFD">
        <w:t>72</w:t>
      </w:r>
      <w:r>
        <w:t>0/</w:t>
      </w:r>
      <w:r w:rsidR="00A52A56">
        <w:t>5</w:t>
      </w:r>
      <w:r>
        <w:t>0/</w:t>
      </w:r>
      <w:r w:rsidR="00B12BFD">
        <w:t>P</w:t>
      </w:r>
    </w:p>
    <w:p w:rsidR="005F5FF3" w:rsidRDefault="005D3CF2" w:rsidP="005F5FF3">
      <w:pPr>
        <w:jc w:val="center"/>
        <w:rPr>
          <w:b/>
          <w:bCs/>
          <w:sz w:val="26"/>
          <w:szCs w:val="34"/>
          <w:rtl/>
        </w:rPr>
      </w:pPr>
      <w:r>
        <w:rPr>
          <w:noProof/>
          <w:rtl/>
        </w:rPr>
        <w:pict>
          <v:group id="_x0000_s35100" style="position:absolute;left:0;text-align:left;margin-left:283pt;margin-top:31pt;width:187.45pt;height:505.15pt;z-index:251663872" coordorigin="4408,444" coordsize="4121,9566">
            <v:rect id="_x0000_s35101" style="position:absolute;left:7952;top:9794;width:511;height:308" filled="f" stroked="f">
              <v:textbox style="mso-next-textbox:#_x0000_s35101" inset="0,0,0,0">
                <w:txbxContent>
                  <w:p w:rsidR="00F65EEF" w:rsidRPr="00CA1CC3" w:rsidRDefault="00F65EEF" w:rsidP="005F5FF3">
                    <w:pPr>
                      <w:rPr>
                        <w:sz w:val="12"/>
                        <w:szCs w:val="12"/>
                        <w:rtl/>
                      </w:rPr>
                    </w:pPr>
                    <w:r w:rsidRPr="00CA1CC3">
                      <w:rPr>
                        <w:color w:val="24211D"/>
                        <w:sz w:val="12"/>
                        <w:szCs w:val="12"/>
                      </w:rPr>
                      <w:t>1620-11</w:t>
                    </w:r>
                  </w:p>
                </w:txbxContent>
              </v:textbox>
            </v:rect>
            <v:rect id="_x0000_s35102" style="position:absolute;left:5057;top:2532;width:36;height:36" fillcolor="#24282b" stroked="f"/>
            <v:rect id="_x0000_s35103" style="position:absolute;left:5057;top:2604;width:36;height:24" fillcolor="#24282b" stroked="f"/>
            <v:rect id="_x0000_s35104" style="position:absolute;left:5057;top:2664;width:36;height:36" fillcolor="#24282b" stroked="f"/>
            <v:rect id="_x0000_s35105" style="position:absolute;left:5057;top:2724;width:36;height:36" fillcolor="#24282b" stroked="f"/>
            <v:rect id="_x0000_s35106" style="position:absolute;left:5057;top:2796;width:36;height:24" fillcolor="#24282b" stroked="f"/>
            <v:rect id="_x0000_s35107" style="position:absolute;left:5057;top:2856;width:36;height:24" fillcolor="#24282b" stroked="f"/>
            <v:rect id="_x0000_s35108" style="position:absolute;left:5057;top:2916;width:36;height:36" fillcolor="#24282b" stroked="f"/>
            <v:rect id="_x0000_s35109" style="position:absolute;left:5057;top:2976;width:36;height:36" fillcolor="#24282b" stroked="f"/>
            <v:rect id="_x0000_s35110" style="position:absolute;left:5057;top:3048;width:36;height:24" fillcolor="#24282b" stroked="f"/>
            <v:rect id="_x0000_s35111" style="position:absolute;left:5057;top:3108;width:36;height:37" fillcolor="#24282b" stroked="f"/>
            <v:rect id="_x0000_s35112" style="position:absolute;left:5057;top:3169;width:36;height:36" fillcolor="#24282b" stroked="f"/>
            <v:rect id="_x0000_s35113" style="position:absolute;left:5057;top:3241;width:36;height:24" fillcolor="#24282b" stroked="f"/>
            <v:rect id="_x0000_s35114" style="position:absolute;left:5057;top:3301;width:36;height:36" fillcolor="#24282b" stroked="f"/>
            <v:rect id="_x0000_s35115" style="position:absolute;left:5057;top:3361;width:36;height:36" fillcolor="#24282b" stroked="f"/>
            <v:rect id="_x0000_s35116" style="position:absolute;left:5057;top:3433;width:36;height:24" fillcolor="#24282b" stroked="f"/>
            <v:rect id="_x0000_s35117" style="position:absolute;left:5057;top:3493;width:36;height:24" fillcolor="#24282b" stroked="f"/>
            <v:rect id="_x0000_s35118" style="position:absolute;left:5057;top:3553;width:36;height:36" fillcolor="#24282b" stroked="f"/>
            <v:rect id="_x0000_s35119" style="position:absolute;left:5057;top:3625;width:36;height:24" fillcolor="#24282b" stroked="f"/>
            <v:rect id="_x0000_s35120" style="position:absolute;left:5057;top:3685;width:36;height:36" fillcolor="#24282b" stroked="f"/>
            <v:rect id="_x0000_s35121" style="position:absolute;left:5057;top:3745;width:36;height:36" fillcolor="#24282b" stroked="f"/>
            <v:rect id="_x0000_s35122" style="position:absolute;left:5057;top:3817;width:36;height:24" fillcolor="#24282b" stroked="f"/>
            <v:rect id="_x0000_s35123" style="position:absolute;left:5057;top:3877;width:36;height:24" fillcolor="#24282b" stroked="f"/>
            <v:rect id="_x0000_s35124" style="position:absolute;left:5057;top:3937;width:36;height:36" fillcolor="#24282b" stroked="f"/>
            <v:rect id="_x0000_s35125" style="position:absolute;left:5057;top:3997;width:36;height:36" fillcolor="#24282b" stroked="f"/>
            <v:rect id="_x0000_s35126" style="position:absolute;left:5057;top:4069;width:36;height:24" fillcolor="#24282b" stroked="f"/>
            <v:rect id="_x0000_s35127" style="position:absolute;left:5057;top:4129;width:36;height:36" fillcolor="#24282b" stroked="f"/>
            <v:rect id="_x0000_s35128" style="position:absolute;left:4408;top:444;width:37;height:36" fillcolor="#24282b" stroked="f"/>
            <v:rect id="_x0000_s35129" style="position:absolute;left:4408;top:516;width:37;height:36" fillcolor="#24282b" stroked="f"/>
            <v:rect id="_x0000_s35130" style="position:absolute;left:4408;top:576;width:37;height:36" fillcolor="#24282b" stroked="f"/>
            <v:rect id="_x0000_s35131" style="position:absolute;left:4408;top:636;width:37;height:36" fillcolor="#24282b" stroked="f"/>
            <v:rect id="_x0000_s35132" style="position:absolute;left:4408;top:708;width:37;height:24" fillcolor="#24282b" stroked="f"/>
            <v:rect id="_x0000_s35133" style="position:absolute;left:4408;top:768;width:37;height:36" fillcolor="#24282b" stroked="f"/>
            <v:rect id="_x0000_s35134" style="position:absolute;left:4408;top:828;width:37;height:36" fillcolor="#24282b" stroked="f"/>
            <v:rect id="_x0000_s35135" style="position:absolute;left:4408;top:900;width:37;height:24" fillcolor="#24282b" stroked="f"/>
            <v:rect id="_x0000_s35136" style="position:absolute;left:4408;top:960;width:37;height:36" fillcolor="#24282b" stroked="f"/>
            <v:rect id="_x0000_s35137" style="position:absolute;left:4408;top:1020;width:37;height:36" fillcolor="#24282b" stroked="f"/>
            <v:rect id="_x0000_s35138" style="position:absolute;left:4408;top:1092;width:37;height:24" fillcolor="#24282b" stroked="f"/>
            <v:rect id="_x0000_s35139" style="position:absolute;left:4408;top:1152;width:37;height:36" fillcolor="#24282b" stroked="f"/>
            <v:rect id="_x0000_s35140" style="position:absolute;left:4408;top:1212;width:37;height:36" fillcolor="#24282b" stroked="f"/>
            <v:rect id="_x0000_s35141" style="position:absolute;left:4408;top:1284;width:37;height:24" fillcolor="#24282b" stroked="f"/>
            <v:rect id="_x0000_s35142" style="position:absolute;left:4408;top:1344;width:37;height:36" fillcolor="#24282b" stroked="f"/>
            <v:rect id="_x0000_s35143" style="position:absolute;left:4408;top:1404;width:37;height:36" fillcolor="#24282b" stroked="f"/>
            <v:rect id="_x0000_s35144" style="position:absolute;left:4408;top:1476;width:37;height:24" fillcolor="#24282b" stroked="f"/>
            <v:rect id="_x0000_s35145" style="position:absolute;left:4408;top:1536;width:37;height:36" fillcolor="#24282b" stroked="f"/>
            <v:rect id="_x0000_s35146" style="position:absolute;left:4408;top:1596;width:37;height:36" fillcolor="#24282b" stroked="f"/>
            <v:rect id="_x0000_s35147" style="position:absolute;left:4408;top:1656;width:37;height:36" fillcolor="#24282b" stroked="f"/>
            <v:rect id="_x0000_s35148" style="position:absolute;left:4408;top:1728;width:37;height:24" fillcolor="#24282b" stroked="f"/>
            <v:rect id="_x0000_s35149" style="position:absolute;left:4408;top:1788;width:37;height:36" fillcolor="#24282b" stroked="f"/>
            <v:rect id="_x0000_s35150" style="position:absolute;left:4408;top:1848;width:37;height:36" fillcolor="#24282b" stroked="f"/>
            <v:rect id="_x0000_s35151" style="position:absolute;left:4408;top:1920;width:37;height:24" fillcolor="#24282b" stroked="f"/>
            <v:rect id="_x0000_s35152" style="position:absolute;left:4408;top:1980;width:37;height:36" fillcolor="#24282b" stroked="f"/>
            <v:rect id="_x0000_s35153" style="position:absolute;left:4408;top:2040;width:37;height:36" fillcolor="#24282b" stroked="f"/>
            <v:rect id="_x0000_s35154" style="position:absolute;left:4408;top:2112;width:37;height:24" fillcolor="#24282b" stroked="f"/>
            <v:rect id="_x0000_s35155" style="position:absolute;left:4408;top:2172;width:37;height:36" fillcolor="#24282b" stroked="f"/>
            <v:rect id="_x0000_s35156" style="position:absolute;left:4408;top:2232;width:37;height:36" fillcolor="#24282b" stroked="f"/>
            <v:rect id="_x0000_s35157" style="position:absolute;left:4408;top:2292;width:37;height:36" fillcolor="#24282b" stroked="f"/>
            <v:rect id="_x0000_s35158" style="position:absolute;left:4408;top:2364;width:37;height:24" fillcolor="#24282b" stroked="f"/>
            <v:rect id="_x0000_s35159" style="position:absolute;left:4408;top:2424;width:37;height:36" fillcolor="#24282b" stroked="f"/>
            <v:rect id="_x0000_s35160" style="position:absolute;left:4408;top:2484;width:37;height:36" fillcolor="#24282b" stroked="f"/>
            <v:rect id="_x0000_s35161" style="position:absolute;left:4408;top:2556;width:37;height:24" fillcolor="#24282b" stroked="f"/>
            <v:rect id="_x0000_s35162" style="position:absolute;left:4408;top:2616;width:37;height:36" fillcolor="#24282b" stroked="f"/>
            <v:rect id="_x0000_s35163" style="position:absolute;left:4408;top:2676;width:37;height:36" fillcolor="#24282b" stroked="f"/>
            <v:rect id="_x0000_s35164" style="position:absolute;left:4408;top:2748;width:37;height:24" fillcolor="#24282b" stroked="f"/>
            <v:rect id="_x0000_s35165" style="position:absolute;left:4408;top:2808;width:37;height:36" fillcolor="#24282b" stroked="f"/>
            <v:rect id="_x0000_s35166" style="position:absolute;left:4408;top:2868;width:37;height:36" fillcolor="#24282b" stroked="f"/>
            <v:rect id="_x0000_s35167" style="position:absolute;left:4408;top:2928;width:37;height:36" fillcolor="#24282b" stroked="f"/>
            <v:rect id="_x0000_s35168" style="position:absolute;left:4408;top:3000;width:37;height:24" fillcolor="#24282b" stroked="f"/>
            <v:rect id="_x0000_s35169" style="position:absolute;left:4408;top:3060;width:37;height:36" fillcolor="#24282b" stroked="f"/>
            <v:rect id="_x0000_s35170" style="position:absolute;left:4408;top:3121;width:37;height:36" fillcolor="#24282b" stroked="f"/>
            <v:rect id="_x0000_s35171" style="position:absolute;left:4408;top:3193;width:37;height:24" fillcolor="#24282b" stroked="f"/>
            <v:rect id="_x0000_s35172" style="position:absolute;left:4408;top:3253;width:37;height:36" fillcolor="#24282b" stroked="f"/>
            <v:rect id="_x0000_s35173" style="position:absolute;left:4408;top:3313;width:37;height:36" fillcolor="#24282b" stroked="f"/>
            <v:rect id="_x0000_s35174" style="position:absolute;left:4408;top:3385;width:37;height:24" fillcolor="#24282b" stroked="f"/>
            <v:rect id="_x0000_s35175" style="position:absolute;left:4408;top:3445;width:37;height:36" fillcolor="#24282b" stroked="f"/>
            <v:rect id="_x0000_s35176" style="position:absolute;left:4408;top:3505;width:37;height:36" fillcolor="#24282b" stroked="f"/>
            <v:rect id="_x0000_s35177" style="position:absolute;left:4408;top:3565;width:37;height:36" fillcolor="#24282b" stroked="f"/>
            <v:rect id="_x0000_s35178" style="position:absolute;left:4408;top:3637;width:37;height:36" fillcolor="#24282b" stroked="f"/>
            <v:rect id="_x0000_s35179" style="position:absolute;left:4408;top:3697;width:37;height:36" fillcolor="#24282b" stroked="f"/>
            <v:rect id="_x0000_s35180" style="position:absolute;left:4408;top:3769;width:37;height:24" fillcolor="#24282b" stroked="f"/>
            <v:rect id="_x0000_s35181" style="position:absolute;left:4408;top:3829;width:37;height:36" fillcolor="#24282b" stroked="f"/>
            <v:rect id="_x0000_s35182" style="position:absolute;left:4408;top:3889;width:37;height:36" fillcolor="#24282b" stroked="f"/>
            <v:rect id="_x0000_s35183" style="position:absolute;left:4408;top:3949;width:37;height:36" fillcolor="#24282b" stroked="f"/>
            <v:rect id="_x0000_s35184" style="position:absolute;left:4408;top:4021;width:37;height:36" fillcolor="#24282b" stroked="f"/>
            <v:rect id="_x0000_s35185" style="position:absolute;left:4408;top:4081;width:37;height:36" fillcolor="#24282b" stroked="f"/>
            <v:rect id="_x0000_s35186" style="position:absolute;left:4408;top:4141;width:37;height:36" fillcolor="#24282b" stroked="f"/>
            <v:rect id="_x0000_s35187" style="position:absolute;left:4408;top:4213;width:37;height:24" fillcolor="#24282b" stroked="f"/>
            <v:rect id="_x0000_s35188" style="position:absolute;left:4408;top:4273;width:37;height:36" fillcolor="#24282b" stroked="f"/>
            <v:rect id="_x0000_s35189" style="position:absolute;left:4408;top:4333;width:37;height:36" fillcolor="#24282b" stroked="f"/>
            <v:rect id="_x0000_s35190" style="position:absolute;left:4408;top:4405;width:37;height:24" fillcolor="#24282b" stroked="f"/>
            <v:rect id="_x0000_s35191" style="position:absolute;left:4408;top:4465;width:37;height:36" fillcolor="#24282b" stroked="f"/>
            <v:rect id="_x0000_s35192" style="position:absolute;left:4408;top:4525;width:37;height:36" fillcolor="#24282b" stroked="f"/>
            <v:rect id="_x0000_s35193" style="position:absolute;left:4408;top:4585;width:37;height:36" fillcolor="#24282b" stroked="f"/>
            <v:rect id="_x0000_s35194" style="position:absolute;left:4408;top:4657;width:37;height:36" fillcolor="#24282b" stroked="f"/>
            <v:rect id="_x0000_s35195" style="position:absolute;left:4408;top:4717;width:37;height:36" fillcolor="#24282b" stroked="f"/>
            <v:rect id="_x0000_s35196" style="position:absolute;left:4408;top:4777;width:37;height:36" fillcolor="#24282b" stroked="f"/>
            <v:rect id="_x0000_s35197" style="position:absolute;left:4408;top:4849;width:37;height:12" fillcolor="#24282b" stroked="f"/>
            <v:rect id="_x0000_s35198" style="position:absolute;left:4408;top:4897;width:37;height:36" fillcolor="#24282b" stroked="f"/>
            <v:rect id="_x0000_s35199" style="position:absolute;left:4408;top:4957;width:37;height:36" fillcolor="#24282b" stroked="f"/>
            <v:rect id="_x0000_s35200" style="position:absolute;left:4408;top:5029;width:37;height:24" fillcolor="#24282b" stroked="f"/>
            <v:rect id="_x0000_s35201" style="position:absolute;left:4408;top:5089;width:37;height:36" fillcolor="#24282b" stroked="f"/>
            <v:rect id="_x0000_s35202" style="position:absolute;left:4408;top:5149;width:37;height:36" fillcolor="#24282b" stroked="f"/>
            <v:rect id="_x0000_s35203" style="position:absolute;left:4408;top:5209;width:37;height:36" fillcolor="#24282b" stroked="f"/>
            <v:rect id="_x0000_s35204" style="position:absolute;left:4408;top:5281;width:37;height:36" fillcolor="#24282b" stroked="f"/>
            <v:rect id="_x0000_s35205" style="position:absolute;left:4408;top:5341;width:37;height:36" fillcolor="#24282b" stroked="f"/>
            <v:rect id="_x0000_s35206" style="position:absolute;left:4408;top:5401;width:37;height:36" fillcolor="#24282b" stroked="f"/>
            <v:rect id="_x0000_s35207" style="position:absolute;left:4408;top:5473;width:37;height:24" fillcolor="#24282b" stroked="f"/>
            <v:rect id="_x0000_s35208" style="position:absolute;left:4408;top:5533;width:37;height:36" fillcolor="#24282b" stroked="f"/>
            <v:rect id="_x0000_s35209" style="position:absolute;left:4408;top:5593;width:37;height:36" fillcolor="#24282b" stroked="f"/>
            <v:rect id="_x0000_s35210" style="position:absolute;left:4408;top:5665;width:37;height:24" fillcolor="#24282b" stroked="f"/>
            <v:rect id="_x0000_s35211" style="position:absolute;left:4408;top:5725;width:37;height:36" fillcolor="#24282b" stroked="f"/>
            <v:rect id="_x0000_s35212" style="position:absolute;left:4408;top:5785;width:37;height:36" fillcolor="#24282b" stroked="f"/>
            <v:rect id="_x0000_s35213" style="position:absolute;left:4408;top:5845;width:37;height:36" fillcolor="#24282b" stroked="f"/>
            <v:rect id="_x0000_s35214" style="position:absolute;left:4408;top:5917;width:37;height:36" fillcolor="#24282b" stroked="f"/>
            <v:rect id="_x0000_s35215" style="position:absolute;left:4408;top:5977;width:37;height:36" fillcolor="#24282b" stroked="f"/>
            <v:rect id="_x0000_s35216" style="position:absolute;left:4408;top:6049;width:37;height:24" fillcolor="#24282b" stroked="f"/>
            <v:rect id="_x0000_s35217" style="position:absolute;left:4408;top:6109;width:37;height:36" fillcolor="#24282b" stroked="f"/>
            <v:rect id="_x0000_s35218" style="position:absolute;left:4408;top:6169;width:37;height:36" fillcolor="#24282b" stroked="f"/>
            <v:rect id="_x0000_s35219" style="position:absolute;left:4408;top:6241;width:37;height:24" fillcolor="#24282b" stroked="f"/>
            <v:rect id="_x0000_s35220" style="position:absolute;left:4408;top:6301;width:37;height:36" fillcolor="#24282b" stroked="f"/>
            <v:rect id="_x0000_s35221" style="position:absolute;left:4408;top:6361;width:37;height:36" fillcolor="#24282b" stroked="f"/>
            <v:rect id="_x0000_s35222" style="position:absolute;left:4408;top:6421;width:37;height:36" fillcolor="#24282b" stroked="f"/>
            <v:rect id="_x0000_s35223" style="position:absolute;left:4408;top:6493;width:37;height:24" fillcolor="#24282b" stroked="f"/>
            <v:rect id="_x0000_s35224" style="position:absolute;left:4408;top:6553;width:37;height:36" fillcolor="#24282b" stroked="f"/>
            <v:rect id="_x0000_s35225" style="position:absolute;left:4408;top:6613;width:37;height:36" fillcolor="#24282b" stroked="f"/>
            <v:rect id="_x0000_s35226" style="position:absolute;left:4408;top:6685;width:37;height:24" fillcolor="#24282b" stroked="f"/>
            <v:rect id="_x0000_s35227" style="position:absolute;left:4408;top:6745;width:37;height:36" fillcolor="#24282b" stroked="f"/>
            <v:rect id="_x0000_s35228" style="position:absolute;left:4408;top:6805;width:37;height:36" fillcolor="#24282b" stroked="f"/>
            <v:rect id="_x0000_s35229" style="position:absolute;left:4408;top:6877;width:37;height:24" fillcolor="#24282b" stroked="f"/>
            <v:rect id="_x0000_s35230" style="position:absolute;left:4408;top:6937;width:37;height:36" fillcolor="#24282b" stroked="f"/>
            <v:rect id="_x0000_s35231" style="position:absolute;left:4408;top:6997;width:37;height:36" fillcolor="#24282b" stroked="f"/>
            <v:rect id="_x0000_s35232" style="position:absolute;left:4408;top:7057;width:37;height:36" fillcolor="#24282b" stroked="f"/>
            <v:rect id="_x0000_s35233" style="position:absolute;left:4408;top:7129;width:37;height:24" fillcolor="#24282b" stroked="f"/>
            <v:rect id="_x0000_s35234" style="position:absolute;left:4408;top:7189;width:37;height:36" fillcolor="#24282b" stroked="f"/>
            <v:rect id="_x0000_s35235" style="position:absolute;left:4408;top:7249;width:37;height:36" fillcolor="#24282b" stroked="f"/>
            <v:rect id="_x0000_s35236" style="position:absolute;left:4408;top:7321;width:37;height:24" fillcolor="#24282b" stroked="f"/>
            <v:rect id="_x0000_s35237" style="position:absolute;left:4408;top:7381;width:37;height:36" fillcolor="#24282b" stroked="f"/>
            <v:rect id="_x0000_s35238" style="position:absolute;left:4408;top:7441;width:37;height:36" fillcolor="#24282b" stroked="f"/>
            <v:rect id="_x0000_s35239" style="position:absolute;left:4408;top:7513;width:37;height:24" fillcolor="#24282b" stroked="f"/>
            <v:rect id="_x0000_s35240" style="position:absolute;left:4408;top:7573;width:37;height:36" fillcolor="#24282b" stroked="f"/>
            <v:rect id="_x0000_s35241" style="position:absolute;left:4408;top:7633;width:37;height:36" fillcolor="#24282b" stroked="f"/>
            <v:rect id="_x0000_s35242" style="position:absolute;left:4408;top:7693;width:37;height:36" fillcolor="#24282b" stroked="f"/>
            <v:rect id="_x0000_s35243" style="position:absolute;left:4408;top:7765;width:37;height:24" fillcolor="#24282b" stroked="f"/>
            <v:rect id="_x0000_s35244" style="position:absolute;left:4408;top:7825;width:37;height:36" fillcolor="#24282b" stroked="f"/>
            <v:rect id="_x0000_s35245" style="position:absolute;left:4408;top:7885;width:37;height:36" fillcolor="#24282b" stroked="f"/>
            <v:rect id="_x0000_s35246" style="position:absolute;left:4408;top:7957;width:37;height:24" fillcolor="#24282b" stroked="f"/>
            <v:rect id="_x0000_s35247" style="position:absolute;left:4408;top:8017;width:37;height:36" fillcolor="#24282b" stroked="f"/>
            <v:rect id="_x0000_s35248" style="position:absolute;left:4408;top:8077;width:37;height:36" fillcolor="#24282b" stroked="f"/>
            <v:rect id="_x0000_s35249" style="position:absolute;left:4408;top:8149;width:37;height:24" fillcolor="#24282b" stroked="f"/>
            <v:rect id="_x0000_s35250" style="position:absolute;left:4408;top:8209;width:37;height:36" fillcolor="#24282b" stroked="f"/>
            <v:rect id="_x0000_s35251" style="position:absolute;left:4408;top:8269;width:37;height:36" fillcolor="#24282b" stroked="f"/>
            <v:rect id="_x0000_s35252" style="position:absolute;left:4408;top:8329;width:37;height:36" fillcolor="#24282b" stroked="f"/>
            <v:rect id="_x0000_s35253" style="position:absolute;left:4408;top:8401;width:37;height:36" fillcolor="#24282b" stroked="f"/>
            <v:rect id="_x0000_s35254" style="position:absolute;left:4408;top:8461;width:37;height:36" fillcolor="#24282b" stroked="f"/>
            <v:rect id="_x0000_s35255" style="position:absolute;left:4408;top:8533;width:37;height:24" fillcolor="#24282b" stroked="f"/>
            <v:rect id="_x0000_s35256" style="position:absolute;left:4408;top:8593;width:37;height:36" fillcolor="#24282b" stroked="f"/>
            <v:rect id="_x0000_s35257" style="position:absolute;left:4408;top:8653;width:37;height:36" fillcolor="#24282b" stroked="f"/>
            <v:rect id="_x0000_s35258" style="position:absolute;left:4408;top:8713;width:37;height:36" fillcolor="#24282b" stroked="f"/>
            <v:rect id="_x0000_s35259" style="position:absolute;left:4408;top:8785;width:37;height:36" fillcolor="#24282b" stroked="f"/>
            <v:rect id="_x0000_s35260" style="position:absolute;left:5694;top:444;width:36;height:36" fillcolor="#24282b" stroked="f"/>
            <v:rect id="_x0000_s35261" style="position:absolute;left:5694;top:516;width:36;height:36" fillcolor="#24282b" stroked="f"/>
            <v:rect id="_x0000_s35262" style="position:absolute;left:5694;top:576;width:36;height:36" fillcolor="#24282b" stroked="f"/>
            <v:rect id="_x0000_s35263" style="position:absolute;left:5694;top:636;width:36;height:36" fillcolor="#24282b" stroked="f"/>
            <v:rect id="_x0000_s35264" style="position:absolute;left:5694;top:708;width:36;height:24" fillcolor="#24282b" stroked="f"/>
            <v:rect id="_x0000_s35265" style="position:absolute;left:5694;top:768;width:36;height:36" fillcolor="#24282b" stroked="f"/>
            <v:rect id="_x0000_s35266" style="position:absolute;left:5694;top:828;width:36;height:36" fillcolor="#24282b" stroked="f"/>
            <v:rect id="_x0000_s35267" style="position:absolute;left:5694;top:900;width:36;height:24" fillcolor="#24282b" stroked="f"/>
            <v:rect id="_x0000_s35268" style="position:absolute;left:5694;top:960;width:36;height:36" fillcolor="#24282b" stroked="f"/>
            <v:rect id="_x0000_s35269" style="position:absolute;left:5694;top:1020;width:36;height:36" fillcolor="#24282b" stroked="f"/>
            <v:rect id="_x0000_s35270" style="position:absolute;left:5694;top:1092;width:36;height:24" fillcolor="#24282b" stroked="f"/>
            <v:rect id="_x0000_s35271" style="position:absolute;left:5694;top:1152;width:36;height:36" fillcolor="#24282b" stroked="f"/>
            <v:rect id="_x0000_s35272" style="position:absolute;left:5694;top:1212;width:36;height:36" fillcolor="#24282b" stroked="f"/>
            <v:rect id="_x0000_s35273" style="position:absolute;left:5694;top:1284;width:36;height:24" fillcolor="#24282b" stroked="f"/>
            <v:rect id="_x0000_s35274" style="position:absolute;left:5694;top:1344;width:36;height:36" fillcolor="#24282b" stroked="f"/>
            <v:rect id="_x0000_s35275" style="position:absolute;left:5694;top:1404;width:36;height:36" fillcolor="#24282b" stroked="f"/>
            <v:rect id="_x0000_s35276" style="position:absolute;left:5694;top:1476;width:36;height:24" fillcolor="#24282b" stroked="f"/>
            <v:rect id="_x0000_s35277" style="position:absolute;left:5694;top:1536;width:36;height:36" fillcolor="#24282b" stroked="f"/>
            <v:rect id="_x0000_s35278" style="position:absolute;left:5694;top:1596;width:36;height:36" fillcolor="#24282b" stroked="f"/>
            <v:rect id="_x0000_s35279" style="position:absolute;left:5694;top:1656;width:36;height:36" fillcolor="#24282b" stroked="f"/>
            <v:rect id="_x0000_s35280" style="position:absolute;left:5694;top:1728;width:36;height:24" fillcolor="#24282b" stroked="f"/>
            <v:rect id="_x0000_s35281" style="position:absolute;left:5694;top:1788;width:36;height:36" fillcolor="#24282b" stroked="f"/>
            <v:rect id="_x0000_s35282" style="position:absolute;left:5694;top:1848;width:36;height:36" fillcolor="#24282b" stroked="f"/>
            <v:rect id="_x0000_s35283" style="position:absolute;left:5694;top:1920;width:36;height:24" fillcolor="#24282b" stroked="f"/>
            <v:rect id="_x0000_s35284" style="position:absolute;left:5694;top:1980;width:36;height:36" fillcolor="#24282b" stroked="f"/>
            <v:rect id="_x0000_s35285" style="position:absolute;left:5694;top:2040;width:36;height:36" fillcolor="#24282b" stroked="f"/>
            <v:rect id="_x0000_s35286" style="position:absolute;left:5694;top:2112;width:36;height:24" fillcolor="#24282b" stroked="f"/>
            <v:rect id="_x0000_s35287" style="position:absolute;left:5694;top:2172;width:36;height:36" fillcolor="#24282b" stroked="f"/>
            <v:rect id="_x0000_s35288" style="position:absolute;left:5694;top:2232;width:36;height:36" fillcolor="#24282b" stroked="f"/>
            <v:rect id="_x0000_s35289" style="position:absolute;left:5694;top:2292;width:36;height:36" fillcolor="#24282b" stroked="f"/>
            <v:rect id="_x0000_s35290" style="position:absolute;left:5694;top:2364;width:36;height:24" fillcolor="#24282b" stroked="f"/>
            <v:rect id="_x0000_s35291" style="position:absolute;left:5694;top:2424;width:36;height:36" fillcolor="#24282b" stroked="f"/>
            <v:rect id="_x0000_s35292" style="position:absolute;left:5694;top:2484;width:36;height:36" fillcolor="#24282b" stroked="f"/>
            <v:rect id="_x0000_s35293" style="position:absolute;left:5694;top:2556;width:36;height:24" fillcolor="#24282b" stroked="f"/>
            <v:rect id="_x0000_s35294" style="position:absolute;left:5694;top:2616;width:36;height:36" fillcolor="#24282b" stroked="f"/>
            <v:rect id="_x0000_s35295" style="position:absolute;left:5694;top:2676;width:36;height:36" fillcolor="#24282b" stroked="f"/>
            <v:rect id="_x0000_s35296" style="position:absolute;left:5694;top:2748;width:36;height:24" fillcolor="#24282b" stroked="f"/>
            <v:rect id="_x0000_s35297" style="position:absolute;left:5694;top:2808;width:36;height:36" fillcolor="#24282b" stroked="f"/>
            <v:rect id="_x0000_s35298" style="position:absolute;left:5694;top:2868;width:36;height:36" fillcolor="#24282b" stroked="f"/>
            <v:rect id="_x0000_s35299" style="position:absolute;left:5694;top:2928;width:36;height:36" fillcolor="#24282b" stroked="f"/>
            <v:rect id="_x0000_s35300" style="position:absolute;left:5694;top:3000;width:36;height:24" fillcolor="#24282b" stroked="f"/>
            <w10:wrap anchorx="page"/>
          </v:group>
        </w:pict>
      </w:r>
      <w:r>
        <w:rPr>
          <w:rtl/>
        </w:rPr>
      </w:r>
      <w:r>
        <w:pict>
          <v:group id="_x0000_s3888" editas="canvas" style="width:501.75pt;height:525.85pt;mso-position-horizontal-relative:char;mso-position-vertical-relative:line" coordsize="10035,10517">
            <o:lock v:ext="edit" aspectratio="t"/>
            <v:shape id="_x0000_s3889" type="#_x0000_t75" style="position:absolute;width:10035;height:10517" o:preferrelative="f">
              <v:fill o:detectmouseclick="t"/>
              <v:path o:extrusionok="t" o:connecttype="none"/>
              <o:lock v:ext="edit" text="t"/>
            </v:shape>
            <v:group id="_x0000_s76919" style="position:absolute;left:74;top:96;width:8386;height:9587" coordorigin="74,96" coordsize="8386,9587">
              <v:group id="_x0000_s3890" style="position:absolute;left:3111;top:444;width:3484;height:8377" coordorigin="3111,444" coordsize="3484,8377">
                <v:rect id="_x0000_s3891" style="position:absolute;left:5694;top:3060;width:36;height:36" fillcolor="#24282b" stroked="f"/>
                <v:rect id="_x0000_s3892" style="position:absolute;left:5694;top:3121;width:36;height:36" fillcolor="#24282b" stroked="f"/>
                <v:rect id="_x0000_s3893" style="position:absolute;left:5694;top:3193;width:36;height:24" fillcolor="#24282b" stroked="f"/>
                <v:rect id="_x0000_s3894" style="position:absolute;left:5694;top:3253;width:36;height:36" fillcolor="#24282b" stroked="f"/>
                <v:rect id="_x0000_s3895" style="position:absolute;left:5694;top:3313;width:36;height:36" fillcolor="#24282b" stroked="f"/>
                <v:rect id="_x0000_s3896" style="position:absolute;left:5694;top:3385;width:36;height:24" fillcolor="#24282b" stroked="f"/>
                <v:rect id="_x0000_s3897" style="position:absolute;left:5694;top:3445;width:36;height:36" fillcolor="#24282b" stroked="f"/>
                <v:rect id="_x0000_s3898" style="position:absolute;left:5694;top:3505;width:36;height:36" fillcolor="#24282b" stroked="f"/>
                <v:rect id="_x0000_s3899" style="position:absolute;left:5694;top:3565;width:36;height:36" fillcolor="#24282b" stroked="f"/>
                <v:rect id="_x0000_s3900" style="position:absolute;left:5694;top:3637;width:36;height:36" fillcolor="#24282b" stroked="f"/>
                <v:rect id="_x0000_s3901" style="position:absolute;left:5694;top:3697;width:36;height:36" fillcolor="#24282b" stroked="f"/>
                <v:rect id="_x0000_s3902" style="position:absolute;left:5694;top:3769;width:36;height:24" fillcolor="#24282b" stroked="f"/>
                <v:rect id="_x0000_s3903" style="position:absolute;left:5694;top:3829;width:36;height:36" fillcolor="#24282b" stroked="f"/>
                <v:rect id="_x0000_s3904" style="position:absolute;left:5694;top:3889;width:36;height:36" fillcolor="#24282b" stroked="f"/>
                <v:rect id="_x0000_s3905" style="position:absolute;left:5694;top:3949;width:36;height:36" fillcolor="#24282b" stroked="f"/>
                <v:rect id="_x0000_s3906" style="position:absolute;left:5694;top:4021;width:36;height:36" fillcolor="#24282b" stroked="f"/>
                <v:rect id="_x0000_s3907" style="position:absolute;left:5694;top:4081;width:36;height:36" fillcolor="#24282b" stroked="f"/>
                <v:rect id="_x0000_s3908" style="position:absolute;left:5694;top:4141;width:36;height:36" fillcolor="#24282b" stroked="f"/>
                <v:rect id="_x0000_s3909" style="position:absolute;left:5694;top:4213;width:36;height:24" fillcolor="#24282b" stroked="f"/>
                <v:rect id="_x0000_s3910" style="position:absolute;left:5694;top:4273;width:36;height:36" fillcolor="#24282b" stroked="f"/>
                <v:rect id="_x0000_s3911" style="position:absolute;left:5694;top:4333;width:36;height:36" fillcolor="#24282b" stroked="f"/>
                <v:rect id="_x0000_s3912" style="position:absolute;left:5694;top:4405;width:36;height:24" fillcolor="#24282b" stroked="f"/>
                <v:rect id="_x0000_s3913" style="position:absolute;left:5694;top:4465;width:36;height:36" fillcolor="#24282b" stroked="f"/>
                <v:rect id="_x0000_s3914" style="position:absolute;left:5694;top:4525;width:36;height:36" fillcolor="#24282b" stroked="f"/>
                <v:rect id="_x0000_s3915" style="position:absolute;left:5694;top:4585;width:36;height:36" fillcolor="#24282b" stroked="f"/>
                <v:rect id="_x0000_s3916" style="position:absolute;left:5694;top:4657;width:36;height:36" fillcolor="#24282b" stroked="f"/>
                <v:rect id="_x0000_s3917" style="position:absolute;left:5694;top:4717;width:36;height:36" fillcolor="#24282b" stroked="f"/>
                <v:rect id="_x0000_s3918" style="position:absolute;left:5694;top:4777;width:36;height:36" fillcolor="#24282b" stroked="f"/>
                <v:rect id="_x0000_s3919" style="position:absolute;left:5694;top:4849;width:36;height:12" fillcolor="#24282b" stroked="f"/>
                <v:rect id="_x0000_s3920" style="position:absolute;left:5694;top:4897;width:36;height:36" fillcolor="#24282b" stroked="f"/>
                <v:rect id="_x0000_s3921" style="position:absolute;left:5694;top:4957;width:36;height:36" fillcolor="#24282b" stroked="f"/>
                <v:rect id="_x0000_s3922" style="position:absolute;left:5694;top:5029;width:36;height:24" fillcolor="#24282b" stroked="f"/>
                <v:rect id="_x0000_s3923" style="position:absolute;left:5694;top:5089;width:36;height:36" fillcolor="#24282b" stroked="f"/>
                <v:rect id="_x0000_s3924" style="position:absolute;left:5694;top:5149;width:36;height:36" fillcolor="#24282b" stroked="f"/>
                <v:rect id="_x0000_s3925" style="position:absolute;left:5694;top:5209;width:36;height:36" fillcolor="#24282b" stroked="f"/>
                <v:rect id="_x0000_s3926" style="position:absolute;left:5694;top:5281;width:36;height:36" fillcolor="#24282b" stroked="f"/>
                <v:rect id="_x0000_s3927" style="position:absolute;left:5694;top:5341;width:36;height:36" fillcolor="#24282b" stroked="f"/>
                <v:rect id="_x0000_s3928" style="position:absolute;left:5694;top:5401;width:36;height:36" fillcolor="#24282b" stroked="f"/>
                <v:rect id="_x0000_s3929" style="position:absolute;left:5694;top:5473;width:36;height:24" fillcolor="#24282b" stroked="f"/>
                <v:rect id="_x0000_s3930" style="position:absolute;left:5694;top:5533;width:36;height:36" fillcolor="#24282b" stroked="f"/>
                <v:rect id="_x0000_s3931" style="position:absolute;left:5694;top:5593;width:36;height:36" fillcolor="#24282b" stroked="f"/>
                <v:rect id="_x0000_s3932" style="position:absolute;left:5694;top:5665;width:36;height:24" fillcolor="#24282b" stroked="f"/>
                <v:rect id="_x0000_s3933" style="position:absolute;left:5694;top:5725;width:36;height:36" fillcolor="#24282b" stroked="f"/>
                <v:rect id="_x0000_s3934" style="position:absolute;left:5694;top:5785;width:36;height:36" fillcolor="#24282b" stroked="f"/>
                <v:rect id="_x0000_s3935" style="position:absolute;left:5694;top:5845;width:36;height:36" fillcolor="#24282b" stroked="f"/>
                <v:rect id="_x0000_s3936" style="position:absolute;left:5694;top:5917;width:36;height:36" fillcolor="#24282b" stroked="f"/>
                <v:rect id="_x0000_s3937" style="position:absolute;left:5694;top:5977;width:36;height:36" fillcolor="#24282b" stroked="f"/>
                <v:rect id="_x0000_s3938" style="position:absolute;left:5694;top:6049;width:36;height:24" fillcolor="#24282b" stroked="f"/>
                <v:rect id="_x0000_s3939" style="position:absolute;left:5694;top:6109;width:36;height:36" fillcolor="#24282b" stroked="f"/>
                <v:rect id="_x0000_s3940" style="position:absolute;left:5694;top:6169;width:36;height:36" fillcolor="#24282b" stroked="f"/>
                <v:rect id="_x0000_s3941" style="position:absolute;left:5694;top:6241;width:36;height:24" fillcolor="#24282b" stroked="f"/>
                <v:rect id="_x0000_s3942" style="position:absolute;left:5694;top:6301;width:36;height:36" fillcolor="#24282b" stroked="f"/>
                <v:rect id="_x0000_s3943" style="position:absolute;left:5694;top:6361;width:36;height:36" fillcolor="#24282b" stroked="f"/>
                <v:rect id="_x0000_s3944" style="position:absolute;left:5694;top:6421;width:36;height:36" fillcolor="#24282b" stroked="f"/>
                <v:rect id="_x0000_s3945" style="position:absolute;left:5694;top:6493;width:36;height:24" fillcolor="#24282b" stroked="f"/>
                <v:rect id="_x0000_s3946" style="position:absolute;left:5694;top:6553;width:36;height:36" fillcolor="#24282b" stroked="f"/>
                <v:rect id="_x0000_s3947" style="position:absolute;left:5694;top:6613;width:36;height:36" fillcolor="#24282b" stroked="f"/>
                <v:rect id="_x0000_s3948" style="position:absolute;left:5694;top:6685;width:36;height:24" fillcolor="#24282b" stroked="f"/>
                <v:rect id="_x0000_s3949" style="position:absolute;left:5694;top:6745;width:36;height:36" fillcolor="#24282b" stroked="f"/>
                <v:rect id="_x0000_s3950" style="position:absolute;left:5694;top:6805;width:36;height:36" fillcolor="#24282b" stroked="f"/>
                <v:rect id="_x0000_s3951" style="position:absolute;left:5694;top:6877;width:36;height:24" fillcolor="#24282b" stroked="f"/>
                <v:rect id="_x0000_s3952" style="position:absolute;left:5694;top:6937;width:36;height:36" fillcolor="#24282b" stroked="f"/>
                <v:rect id="_x0000_s3953" style="position:absolute;left:5694;top:6997;width:36;height:36" fillcolor="#24282b" stroked="f"/>
                <v:rect id="_x0000_s3954" style="position:absolute;left:5694;top:7057;width:36;height:36" fillcolor="#24282b" stroked="f"/>
                <v:rect id="_x0000_s3955" style="position:absolute;left:5694;top:7129;width:36;height:24" fillcolor="#24282b" stroked="f"/>
                <v:rect id="_x0000_s3956" style="position:absolute;left:5694;top:7189;width:36;height:36" fillcolor="#24282b" stroked="f"/>
                <v:rect id="_x0000_s3957" style="position:absolute;left:5694;top:7249;width:36;height:36" fillcolor="#24282b" stroked="f"/>
                <v:rect id="_x0000_s3958" style="position:absolute;left:5694;top:7321;width:36;height:24" fillcolor="#24282b" stroked="f"/>
                <v:rect id="_x0000_s3959" style="position:absolute;left:5694;top:7381;width:36;height:36" fillcolor="#24282b" stroked="f"/>
                <v:rect id="_x0000_s3960" style="position:absolute;left:5694;top:7441;width:36;height:36" fillcolor="#24282b" stroked="f"/>
                <v:rect id="_x0000_s3961" style="position:absolute;left:5694;top:7513;width:36;height:24" fillcolor="#24282b" stroked="f"/>
                <v:rect id="_x0000_s3962" style="position:absolute;left:5694;top:7573;width:36;height:36" fillcolor="#24282b" stroked="f"/>
                <v:rect id="_x0000_s3963" style="position:absolute;left:5694;top:7633;width:36;height:36" fillcolor="#24282b" stroked="f"/>
                <v:rect id="_x0000_s3964" style="position:absolute;left:5694;top:7693;width:36;height:36" fillcolor="#24282b" stroked="f"/>
                <v:rect id="_x0000_s3965" style="position:absolute;left:5694;top:7765;width:36;height:24" fillcolor="#24282b" stroked="f"/>
                <v:rect id="_x0000_s3966" style="position:absolute;left:5694;top:7825;width:36;height:36" fillcolor="#24282b" stroked="f"/>
                <v:rect id="_x0000_s3967" style="position:absolute;left:5694;top:7885;width:36;height:36" fillcolor="#24282b" stroked="f"/>
                <v:rect id="_x0000_s3968" style="position:absolute;left:5694;top:7957;width:36;height:24" fillcolor="#24282b" stroked="f"/>
                <v:rect id="_x0000_s3969" style="position:absolute;left:5694;top:8017;width:36;height:36" fillcolor="#24282b" stroked="f"/>
                <v:rect id="_x0000_s3970" style="position:absolute;left:5694;top:8077;width:36;height:36" fillcolor="#24282b" stroked="f"/>
                <v:rect id="_x0000_s3971" style="position:absolute;left:5694;top:8149;width:36;height:24" fillcolor="#24282b" stroked="f"/>
                <v:rect id="_x0000_s3972" style="position:absolute;left:5694;top:8209;width:36;height:36" fillcolor="#24282b" stroked="f"/>
                <v:rect id="_x0000_s3973" style="position:absolute;left:5694;top:8269;width:36;height:36" fillcolor="#24282b" stroked="f"/>
                <v:rect id="_x0000_s3974" style="position:absolute;left:5694;top:8329;width:36;height:36" fillcolor="#24282b" stroked="f"/>
                <v:rect id="_x0000_s3975" style="position:absolute;left:5694;top:8401;width:36;height:36" fillcolor="#24282b" stroked="f"/>
                <v:rect id="_x0000_s3976" style="position:absolute;left:5694;top:8461;width:36;height:36" fillcolor="#24282b" stroked="f"/>
                <v:rect id="_x0000_s3977" style="position:absolute;left:5694;top:8533;width:36;height:24" fillcolor="#24282b" stroked="f"/>
                <v:rect id="_x0000_s3978" style="position:absolute;left:5694;top:8593;width:36;height:36" fillcolor="#24282b" stroked="f"/>
                <v:rect id="_x0000_s3979" style="position:absolute;left:5694;top:8653;width:36;height:36" fillcolor="#24282b" stroked="f"/>
                <v:rect id="_x0000_s3980" style="position:absolute;left:5694;top:8713;width:36;height:36" fillcolor="#24282b" stroked="f"/>
                <v:rect id="_x0000_s3981" style="position:absolute;left:5694;top:8785;width:36;height:36" fillcolor="#24282b" stroked="f"/>
                <v:rect id="_x0000_s3982" style="position:absolute;left:6571;top:444;width:24;height:36" fillcolor="#24282b" stroked="f"/>
                <v:rect id="_x0000_s3983" style="position:absolute;left:6571;top:516;width:24;height:36" fillcolor="#24282b" stroked="f"/>
                <v:rect id="_x0000_s3984" style="position:absolute;left:6571;top:576;width:24;height:36" fillcolor="#24282b" stroked="f"/>
                <v:rect id="_x0000_s3985" style="position:absolute;left:6571;top:636;width:24;height:36" fillcolor="#24282b" stroked="f"/>
                <v:rect id="_x0000_s3986" style="position:absolute;left:6571;top:708;width:24;height:24" fillcolor="#24282b" stroked="f"/>
                <v:rect id="_x0000_s3987" style="position:absolute;left:6571;top:768;width:24;height:36" fillcolor="#24282b" stroked="f"/>
                <v:rect id="_x0000_s3988" style="position:absolute;left:6571;top:828;width:24;height:36" fillcolor="#24282b" stroked="f"/>
                <v:rect id="_x0000_s3989" style="position:absolute;left:6571;top:900;width:24;height:24" fillcolor="#24282b" stroked="f"/>
                <v:rect id="_x0000_s3990" style="position:absolute;left:6571;top:960;width:24;height:36" fillcolor="#24282b" stroked="f"/>
                <v:rect id="_x0000_s3991" style="position:absolute;left:6571;top:1020;width:24;height:36" fillcolor="#24282b" stroked="f"/>
                <v:rect id="_x0000_s3992" style="position:absolute;left:6571;top:1092;width:24;height:24" fillcolor="#24282b" stroked="f"/>
                <v:rect id="_x0000_s3993" style="position:absolute;left:6571;top:1152;width:24;height:36" fillcolor="#24282b" stroked="f"/>
                <v:rect id="_x0000_s3994" style="position:absolute;left:6571;top:1212;width:24;height:36" fillcolor="#24282b" stroked="f"/>
                <v:rect id="_x0000_s3995" style="position:absolute;left:6571;top:1284;width:24;height:24" fillcolor="#24282b" stroked="f"/>
                <v:rect id="_x0000_s3996" style="position:absolute;left:6571;top:1344;width:24;height:36" fillcolor="#24282b" stroked="f"/>
                <v:rect id="_x0000_s3997" style="position:absolute;left:6571;top:1404;width:24;height:36" fillcolor="#24282b" stroked="f"/>
                <v:rect id="_x0000_s3998" style="position:absolute;left:6571;top:1476;width:24;height:24" fillcolor="#24282b" stroked="f"/>
                <v:rect id="_x0000_s3999" style="position:absolute;left:6571;top:1536;width:24;height:36" fillcolor="#24282b" stroked="f"/>
                <v:rect id="_x0000_s4000" style="position:absolute;left:6571;top:1596;width:24;height:36" fillcolor="#24282b" stroked="f"/>
                <v:rect id="_x0000_s4001" style="position:absolute;left:6571;top:1656;width:24;height:36" fillcolor="#24282b" stroked="f"/>
                <v:rect id="_x0000_s4002" style="position:absolute;left:6571;top:1728;width:24;height:24" fillcolor="#24282b" stroked="f"/>
                <v:rect id="_x0000_s4003" style="position:absolute;left:6571;top:1788;width:24;height:36" fillcolor="#24282b" stroked="f"/>
                <v:rect id="_x0000_s4004" style="position:absolute;left:6571;top:1848;width:24;height:36" fillcolor="#24282b" stroked="f"/>
                <v:rect id="_x0000_s4005" style="position:absolute;left:6571;top:1920;width:24;height:24" fillcolor="#24282b" stroked="f"/>
                <v:rect id="_x0000_s4006" style="position:absolute;left:6571;top:1980;width:24;height:36" fillcolor="#24282b" stroked="f"/>
                <v:rect id="_x0000_s4007" style="position:absolute;left:6571;top:2040;width:24;height:36" fillcolor="#24282b" stroked="f"/>
                <v:rect id="_x0000_s4008" style="position:absolute;left:6571;top:2112;width:24;height:24" fillcolor="#24282b" stroked="f"/>
                <v:rect id="_x0000_s4009" style="position:absolute;left:6571;top:2172;width:24;height:36" fillcolor="#24282b" stroked="f"/>
                <v:rect id="_x0000_s4010" style="position:absolute;left:6571;top:2232;width:24;height:36" fillcolor="#24282b" stroked="f"/>
                <v:rect id="_x0000_s4011" style="position:absolute;left:6571;top:2292;width:24;height:36" fillcolor="#24282b" stroked="f"/>
                <v:rect id="_x0000_s4012" style="position:absolute;left:6571;top:2364;width:24;height:24" fillcolor="#24282b" stroked="f"/>
                <v:rect id="_x0000_s4013" style="position:absolute;left:6571;top:2424;width:24;height:36" fillcolor="#24282b" stroked="f"/>
                <v:rect id="_x0000_s4014" style="position:absolute;left:6571;top:2484;width:24;height:36" fillcolor="#24282b" stroked="f"/>
                <v:rect id="_x0000_s4015" style="position:absolute;left:6571;top:2556;width:24;height:24" fillcolor="#24282b" stroked="f"/>
                <v:rect id="_x0000_s4016" style="position:absolute;left:6571;top:2616;width:24;height:36" fillcolor="#24282b" stroked="f"/>
                <v:rect id="_x0000_s4017" style="position:absolute;left:6571;top:2676;width:24;height:36" fillcolor="#24282b" stroked="f"/>
                <v:rect id="_x0000_s4018" style="position:absolute;left:6571;top:2748;width:24;height:24" fillcolor="#24282b" stroked="f"/>
                <v:rect id="_x0000_s4019" style="position:absolute;left:6571;top:2808;width:24;height:36" fillcolor="#24282b" stroked="f"/>
                <v:rect id="_x0000_s4020" style="position:absolute;left:6571;top:2868;width:24;height:36" fillcolor="#24282b" stroked="f"/>
                <v:rect id="_x0000_s4021" style="position:absolute;left:6571;top:2928;width:24;height:36" fillcolor="#24282b" stroked="f"/>
                <v:rect id="_x0000_s4022" style="position:absolute;left:6571;top:3000;width:24;height:24" fillcolor="#24282b" stroked="f"/>
                <v:rect id="_x0000_s4023" style="position:absolute;left:6571;top:3060;width:24;height:36" fillcolor="#24282b" stroked="f"/>
                <v:rect id="_x0000_s4024" style="position:absolute;left:6571;top:3121;width:24;height:36" fillcolor="#24282b" stroked="f"/>
                <v:rect id="_x0000_s4025" style="position:absolute;left:6571;top:3193;width:24;height:24" fillcolor="#24282b" stroked="f"/>
                <v:rect id="_x0000_s4026" style="position:absolute;left:6571;top:3253;width:24;height:36" fillcolor="#24282b" stroked="f"/>
                <v:rect id="_x0000_s4027" style="position:absolute;left:6571;top:3313;width:24;height:36" fillcolor="#24282b" stroked="f"/>
                <v:rect id="_x0000_s4028" style="position:absolute;left:6571;top:3385;width:24;height:24" fillcolor="#24282b" stroked="f"/>
                <v:rect id="_x0000_s4029" style="position:absolute;left:6571;top:3445;width:24;height:36" fillcolor="#24282b" stroked="f"/>
                <v:rect id="_x0000_s4030" style="position:absolute;left:6571;top:3505;width:24;height:36" fillcolor="#24282b" stroked="f"/>
                <v:rect id="_x0000_s4031" style="position:absolute;left:6571;top:3565;width:24;height:36" fillcolor="#24282b" stroked="f"/>
                <v:rect id="_x0000_s4032" style="position:absolute;left:6571;top:3637;width:24;height:36" fillcolor="#24282b" stroked="f"/>
                <v:rect id="_x0000_s4033" style="position:absolute;left:6571;top:3697;width:24;height:36" fillcolor="#24282b" stroked="f"/>
                <v:rect id="_x0000_s4034" style="position:absolute;left:6571;top:3769;width:24;height:24" fillcolor="#24282b" stroked="f"/>
                <v:rect id="_x0000_s4035" style="position:absolute;left:6571;top:3829;width:24;height:36" fillcolor="#24282b" stroked="f"/>
                <v:rect id="_x0000_s4036" style="position:absolute;left:6571;top:3889;width:24;height:36" fillcolor="#24282b" stroked="f"/>
                <v:rect id="_x0000_s4037" style="position:absolute;left:6571;top:3949;width:24;height:36" fillcolor="#24282b" stroked="f"/>
                <v:rect id="_x0000_s4038" style="position:absolute;left:6571;top:4021;width:24;height:36" fillcolor="#24282b" stroked="f"/>
                <v:rect id="_x0000_s4039" style="position:absolute;left:6571;top:4081;width:24;height:36" fillcolor="#24282b" stroked="f"/>
                <v:rect id="_x0000_s4040" style="position:absolute;left:6571;top:4141;width:24;height:36" fillcolor="#24282b" stroked="f"/>
                <v:rect id="_x0000_s4041" style="position:absolute;left:6571;top:4213;width:24;height:24" fillcolor="#24282b" stroked="f"/>
                <v:rect id="_x0000_s4042" style="position:absolute;left:6571;top:4273;width:24;height:36" fillcolor="#24282b" stroked="f"/>
                <v:rect id="_x0000_s4043" style="position:absolute;left:6571;top:4333;width:24;height:36" fillcolor="#24282b" stroked="f"/>
                <v:rect id="_x0000_s4044" style="position:absolute;left:6571;top:4405;width:24;height:24" fillcolor="#24282b" stroked="f"/>
                <v:rect id="_x0000_s4045" style="position:absolute;left:6571;top:4465;width:24;height:36" fillcolor="#24282b" stroked="f"/>
                <v:rect id="_x0000_s4046" style="position:absolute;left:6571;top:4525;width:24;height:36" fillcolor="#24282b" stroked="f"/>
                <v:rect id="_x0000_s4047" style="position:absolute;left:6571;top:4585;width:24;height:36" fillcolor="#24282b" stroked="f"/>
                <v:rect id="_x0000_s4048" style="position:absolute;left:6571;top:4657;width:24;height:36" fillcolor="#24282b" stroked="f"/>
                <v:rect id="_x0000_s4049" style="position:absolute;left:6571;top:4717;width:24;height:36" fillcolor="#24282b" stroked="f"/>
                <v:rect id="_x0000_s4050" style="position:absolute;left:6571;top:4777;width:24;height:36" fillcolor="#24282b" stroked="f"/>
                <v:rect id="_x0000_s4051" style="position:absolute;left:6571;top:4849;width:24;height:12" fillcolor="#24282b" stroked="f"/>
                <v:rect id="_x0000_s4052" style="position:absolute;left:6571;top:4897;width:24;height:36" fillcolor="#24282b" stroked="f"/>
                <v:rect id="_x0000_s4053" style="position:absolute;left:6571;top:4957;width:24;height:36" fillcolor="#24282b" stroked="f"/>
                <v:rect id="_x0000_s4054" style="position:absolute;left:6571;top:5029;width:24;height:24" fillcolor="#24282b" stroked="f"/>
                <v:rect id="_x0000_s4055" style="position:absolute;left:6571;top:5089;width:24;height:36" fillcolor="#24282b" stroked="f"/>
                <v:rect id="_x0000_s4056" style="position:absolute;left:6571;top:5149;width:24;height:36" fillcolor="#24282b" stroked="f"/>
                <v:rect id="_x0000_s4057" style="position:absolute;left:6571;top:5209;width:24;height:36" fillcolor="#24282b" stroked="f"/>
                <v:rect id="_x0000_s4058" style="position:absolute;left:6571;top:5281;width:24;height:36" fillcolor="#24282b" stroked="f"/>
                <v:rect id="_x0000_s4059" style="position:absolute;left:6571;top:5341;width:24;height:36" fillcolor="#24282b" stroked="f"/>
                <v:rect id="_x0000_s4060" style="position:absolute;left:6571;top:5401;width:24;height:36" fillcolor="#24282b" stroked="f"/>
                <v:rect id="_x0000_s4061" style="position:absolute;left:6571;top:5473;width:24;height:24" fillcolor="#24282b" stroked="f"/>
                <v:rect id="_x0000_s4062" style="position:absolute;left:6571;top:5533;width:24;height:36" fillcolor="#24282b" stroked="f"/>
                <v:rect id="_x0000_s4063" style="position:absolute;left:6571;top:5593;width:24;height:36" fillcolor="#24282b" stroked="f"/>
                <v:rect id="_x0000_s4064" style="position:absolute;left:6571;top:5665;width:24;height:24" fillcolor="#24282b" stroked="f"/>
                <v:rect id="_x0000_s4065" style="position:absolute;left:6571;top:5725;width:24;height:36" fillcolor="#24282b" stroked="f"/>
                <v:rect id="_x0000_s4066" style="position:absolute;left:6571;top:5785;width:24;height:36" fillcolor="#24282b" stroked="f"/>
                <v:rect id="_x0000_s4067" style="position:absolute;left:6571;top:5845;width:24;height:36" fillcolor="#24282b" stroked="f"/>
                <v:rect id="_x0000_s4068" style="position:absolute;left:6571;top:5917;width:24;height:36" fillcolor="#24282b" stroked="f"/>
                <v:rect id="_x0000_s4069" style="position:absolute;left:6571;top:5977;width:24;height:36" fillcolor="#24282b" stroked="f"/>
                <v:rect id="_x0000_s4070" style="position:absolute;left:6571;top:6049;width:24;height:24" fillcolor="#24282b" stroked="f"/>
                <v:rect id="_x0000_s4071" style="position:absolute;left:6571;top:6109;width:24;height:36" fillcolor="#24282b" stroked="f"/>
                <v:rect id="_x0000_s4072" style="position:absolute;left:6571;top:6169;width:24;height:36" fillcolor="#24282b" stroked="f"/>
                <v:rect id="_x0000_s4073" style="position:absolute;left:6571;top:6241;width:24;height:24" fillcolor="#24282b" stroked="f"/>
                <v:rect id="_x0000_s4074" style="position:absolute;left:6571;top:6301;width:24;height:36" fillcolor="#24282b" stroked="f"/>
                <v:rect id="_x0000_s4075" style="position:absolute;left:6571;top:6361;width:24;height:36" fillcolor="#24282b" stroked="f"/>
                <v:rect id="_x0000_s4076" style="position:absolute;left:6571;top:6421;width:24;height:36" fillcolor="#24282b" stroked="f"/>
                <v:rect id="_x0000_s4077" style="position:absolute;left:6571;top:6493;width:24;height:24" fillcolor="#24282b" stroked="f"/>
                <v:rect id="_x0000_s4078" style="position:absolute;left:6571;top:6553;width:24;height:36" fillcolor="#24282b" stroked="f"/>
                <v:rect id="_x0000_s4079" style="position:absolute;left:6571;top:6613;width:24;height:36" fillcolor="#24282b" stroked="f"/>
                <v:rect id="_x0000_s4080" style="position:absolute;left:6571;top:6685;width:24;height:24" fillcolor="#24282b" stroked="f"/>
                <v:rect id="_x0000_s4081" style="position:absolute;left:6571;top:6745;width:24;height:36" fillcolor="#24282b" stroked="f"/>
                <v:rect id="_x0000_s4082" style="position:absolute;left:6571;top:6805;width:24;height:36" fillcolor="#24282b" stroked="f"/>
                <v:rect id="_x0000_s4083" style="position:absolute;left:3111;top:480;width:36;height:36" fillcolor="#24282b" stroked="f"/>
                <v:rect id="_x0000_s4084" style="position:absolute;left:3111;top:540;width:36;height:36" fillcolor="#24282b" stroked="f"/>
                <v:rect id="_x0000_s4085" style="position:absolute;left:3111;top:600;width:36;height:36" fillcolor="#24282b" stroked="f"/>
                <v:rect id="_x0000_s4086" style="position:absolute;left:3111;top:672;width:36;height:24" fillcolor="#24282b" stroked="f"/>
                <v:rect id="_x0000_s4087" style="position:absolute;left:3111;top:732;width:36;height:36" fillcolor="#24282b" stroked="f"/>
                <v:rect id="_x0000_s4088" style="position:absolute;left:3111;top:792;width:36;height:36" fillcolor="#24282b" stroked="f"/>
                <v:rect id="_x0000_s4089" style="position:absolute;left:3111;top:864;width:36;height:24" fillcolor="#24282b" stroked="f"/>
                <v:rect id="_x0000_s4090" style="position:absolute;left:3111;top:924;width:36;height:36" fillcolor="#24282b" stroked="f"/>
              </v:group>
              <v:group id="_x0000_s4091" style="position:absolute;left:3111;top:444;width:889;height:8389" coordorigin="3111,444" coordsize="889,8389">
                <v:rect id="_x0000_s4092" style="position:absolute;left:3111;top:984;width:36;height:36" fillcolor="#24282b" stroked="f"/>
                <v:rect id="_x0000_s4093" style="position:absolute;left:3111;top:1056;width:36;height:24" fillcolor="#24282b" stroked="f"/>
                <v:rect id="_x0000_s4094" style="position:absolute;left:3111;top:1116;width:36;height:36" fillcolor="#24282b" stroked="f"/>
                <v:rect id="_x0000_s4095" style="position:absolute;left:3111;top:1188;width:36;height:24" fillcolor="#24282b" stroked="f"/>
                <v:rect id="_x0000_s19456" style="position:absolute;left:3111;top:1248;width:36;height:24" fillcolor="#24282b" stroked="f"/>
                <v:rect id="_x0000_s19457" style="position:absolute;left:3111;top:1308;width:36;height:36" fillcolor="#24282b" stroked="f"/>
                <v:rect id="_x0000_s19458" style="position:absolute;left:3111;top:1368;width:36;height:36" fillcolor="#24282b" stroked="f"/>
                <v:rect id="_x0000_s19459" style="position:absolute;left:3111;top:1440;width:36;height:24" fillcolor="#24282b" stroked="f"/>
                <v:rect id="_x0000_s19460" style="position:absolute;left:3111;top:1500;width:36;height:36" fillcolor="#24282b" stroked="f"/>
                <v:rect id="_x0000_s19461" style="position:absolute;left:3111;top:1560;width:36;height:36" fillcolor="#24282b" stroked="f"/>
                <v:rect id="_x0000_s19462" style="position:absolute;left:3111;top:1632;width:36;height:24" fillcolor="#24282b" stroked="f"/>
                <v:rect id="_x0000_s19463" style="position:absolute;left:3111;top:1692;width:36;height:36" fillcolor="#24282b" stroked="f"/>
                <v:rect id="_x0000_s19464" style="position:absolute;left:3111;top:1752;width:36;height:36" fillcolor="#24282b" stroked="f"/>
                <v:rect id="_x0000_s19465" style="position:absolute;left:3111;top:1824;width:36;height:24" fillcolor="#24282b" stroked="f"/>
                <v:rect id="_x0000_s19466" style="position:absolute;left:3111;top:1884;width:36;height:24" fillcolor="#24282b" stroked="f"/>
                <v:rect id="_x0000_s19467" style="position:absolute;left:3111;top:1944;width:36;height:36" fillcolor="#24282b" stroked="f"/>
                <v:rect id="_x0000_s19468" style="position:absolute;left:3111;top:2004;width:36;height:36" fillcolor="#24282b" stroked="f"/>
                <v:rect id="_x0000_s19469" style="position:absolute;left:3111;top:2076;width:36;height:24" fillcolor="#24282b" stroked="f"/>
                <v:rect id="_x0000_s19470" style="position:absolute;left:3111;top:2136;width:36;height:36" fillcolor="#24282b" stroked="f"/>
                <v:rect id="_x0000_s19471" style="position:absolute;left:3111;top:2196;width:36;height:36" fillcolor="#24282b" stroked="f"/>
                <v:rect id="_x0000_s19472" style="position:absolute;left:3111;top:2268;width:36;height:24" fillcolor="#24282b" stroked="f"/>
                <v:rect id="_x0000_s19473" style="position:absolute;left:3111;top:2328;width:36;height:36" fillcolor="#24282b" stroked="f"/>
                <v:rect id="_x0000_s19474" style="position:absolute;left:3111;top:2388;width:36;height:36" fillcolor="#24282b" stroked="f"/>
                <v:rect id="_x0000_s19475" style="position:absolute;left:3111;top:2460;width:36;height:24" fillcolor="#24282b" stroked="f"/>
                <v:rect id="_x0000_s19476" style="position:absolute;left:3111;top:2520;width:36;height:24" fillcolor="#24282b" stroked="f"/>
                <v:rect id="_x0000_s19477" style="position:absolute;left:3111;top:2580;width:36;height:36" fillcolor="#24282b" stroked="f"/>
                <v:rect id="_x0000_s19478" style="position:absolute;left:3111;top:2640;width:36;height:36" fillcolor="#24282b" stroked="f"/>
                <v:rect id="_x0000_s19479" style="position:absolute;left:3111;top:2712;width:36;height:24" fillcolor="#24282b" stroked="f"/>
                <v:rect id="_x0000_s19480" style="position:absolute;left:3111;top:2772;width:36;height:36" fillcolor="#24282b" stroked="f"/>
                <v:rect id="_x0000_s19481" style="position:absolute;left:3111;top:2832;width:36;height:36" fillcolor="#24282b" stroked="f"/>
                <v:rect id="_x0000_s19482" style="position:absolute;left:3111;top:2904;width:36;height:24" fillcolor="#24282b" stroked="f"/>
                <v:rect id="_x0000_s19483" style="position:absolute;left:3111;top:2964;width:36;height:36" fillcolor="#24282b" stroked="f"/>
                <v:rect id="_x0000_s19484" style="position:absolute;left:3111;top:3024;width:36;height:36" fillcolor="#24282b" stroked="f"/>
                <v:rect id="_x0000_s19485" style="position:absolute;left:3111;top:3096;width:36;height:25" fillcolor="#24282b" stroked="f"/>
                <v:rect id="_x0000_s19486" style="position:absolute;left:3111;top:3157;width:36;height:24" fillcolor="#24282b" stroked="f"/>
                <v:rect id="_x0000_s19487" style="position:absolute;left:3111;top:3217;width:36;height:36" fillcolor="#24282b" stroked="f"/>
                <v:rect id="_x0000_s19488" style="position:absolute;left:3111;top:3277;width:36;height:36" fillcolor="#24282b" stroked="f"/>
                <v:rect id="_x0000_s19489" style="position:absolute;left:3111;top:3349;width:36;height:24" fillcolor="#24282b" stroked="f"/>
                <v:rect id="_x0000_s19490" style="position:absolute;left:3111;top:3409;width:36;height:36" fillcolor="#24282b" stroked="f"/>
                <v:rect id="_x0000_s19491" style="position:absolute;left:3111;top:3469;width:36;height:36" fillcolor="#24282b" stroked="f"/>
                <v:rect id="_x0000_s19492" style="position:absolute;left:3111;top:3541;width:36;height:24" fillcolor="#24282b" stroked="f"/>
                <v:rect id="_x0000_s19493" style="position:absolute;left:3111;top:3601;width:36;height:36" fillcolor="#24282b" stroked="f"/>
                <v:rect id="_x0000_s19494" style="position:absolute;left:3111;top:3673;width:36;height:24" fillcolor="#24282b" stroked="f"/>
                <v:rect id="_x0000_s19495" style="position:absolute;left:3111;top:3733;width:36;height:24" fillcolor="#24282b" stroked="f"/>
                <v:rect id="_x0000_s19496" style="position:absolute;left:3111;top:3793;width:36;height:36" fillcolor="#24282b" stroked="f"/>
                <v:rect id="_x0000_s19497" style="position:absolute;left:3111;top:3853;width:36;height:36" fillcolor="#24282b" stroked="f"/>
                <v:rect id="_x0000_s19498" style="position:absolute;left:3111;top:3925;width:36;height:24" fillcolor="#24282b" stroked="f"/>
                <v:rect id="_x0000_s19499" style="position:absolute;left:3111;top:3985;width:36;height:36" fillcolor="#24282b" stroked="f"/>
                <v:rect id="_x0000_s19500" style="position:absolute;left:3111;top:4045;width:36;height:36" fillcolor="#24282b" stroked="f"/>
                <v:rect id="_x0000_s19501" style="position:absolute;left:3111;top:4117;width:36;height:24" fillcolor="#24282b" stroked="f"/>
                <v:rect id="_x0000_s19502" style="position:absolute;left:3111;top:4177;width:36;height:24" fillcolor="#24282b" stroked="f"/>
                <v:rect id="_x0000_s19503" style="position:absolute;left:3111;top:4237;width:36;height:36" fillcolor="#24282b" stroked="f"/>
                <v:rect id="_x0000_s19504" style="position:absolute;left:3111;top:4309;width:36;height:24" fillcolor="#24282b" stroked="f"/>
                <v:rect id="_x0000_s19505" style="position:absolute;left:3111;top:4369;width:36;height:24" fillcolor="#24282b" stroked="f"/>
                <v:rect id="_x0000_s19506" style="position:absolute;left:3111;top:4429;width:36;height:36" fillcolor="#24282b" stroked="f"/>
                <v:rect id="_x0000_s19507" style="position:absolute;left:3111;top:4489;width:36;height:36" fillcolor="#24282b" stroked="f"/>
                <v:rect id="_x0000_s19508" style="position:absolute;left:3111;top:4561;width:36;height:24" fillcolor="#24282b" stroked="f"/>
                <v:rect id="_x0000_s19509" style="position:absolute;left:3111;top:4621;width:36;height:36" fillcolor="#24282b" stroked="f"/>
                <v:rect id="_x0000_s19510" style="position:absolute;left:3111;top:4681;width:36;height:36" fillcolor="#24282b" stroked="f"/>
                <v:rect id="_x0000_s19511" style="position:absolute;left:3111;top:4753;width:36;height:24" fillcolor="#24282b" stroked="f"/>
                <v:rect id="_x0000_s19512" style="position:absolute;left:3111;top:4813;width:36;height:24" fillcolor="#24282b" stroked="f"/>
                <v:rect id="_x0000_s19513" style="position:absolute;left:3111;top:4861;width:36;height:36" fillcolor="#24282b" stroked="f"/>
                <v:rect id="_x0000_s19514" style="position:absolute;left:3111;top:4933;width:36;height:24" fillcolor="#24282b" stroked="f"/>
                <v:rect id="_x0000_s19515" style="position:absolute;left:3111;top:4993;width:36;height:24" fillcolor="#24282b" stroked="f"/>
                <v:rect id="_x0000_s19516" style="position:absolute;left:3111;top:5053;width:36;height:36" fillcolor="#24282b" stroked="f"/>
                <v:rect id="_x0000_s19517" style="position:absolute;left:3111;top:5113;width:36;height:36" fillcolor="#24282b" stroked="f"/>
                <v:rect id="_x0000_s19518" style="position:absolute;left:3111;top:5185;width:36;height:24" fillcolor="#24282b" stroked="f"/>
                <v:rect id="_x0000_s19519" style="position:absolute;left:3111;top:5245;width:36;height:36" fillcolor="#24282b" stroked="f"/>
                <v:rect id="_x0000_s19520" style="position:absolute;left:3111;top:5305;width:36;height:36" fillcolor="#24282b" stroked="f"/>
                <v:rect id="_x0000_s19521" style="position:absolute;left:3111;top:5377;width:36;height:24" fillcolor="#24282b" stroked="f"/>
                <v:rect id="_x0000_s19522" style="position:absolute;left:3111;top:5437;width:36;height:24" fillcolor="#24282b" stroked="f"/>
                <v:rect id="_x0000_s19523" style="position:absolute;left:3111;top:5497;width:36;height:36" fillcolor="#24282b" stroked="f"/>
                <v:rect id="_x0000_s19524" style="position:absolute;left:3111;top:5569;width:36;height:24" fillcolor="#24282b" stroked="f"/>
                <v:rect id="_x0000_s19525" style="position:absolute;left:3111;top:5629;width:36;height:24" fillcolor="#24282b" stroked="f"/>
                <v:rect id="_x0000_s19526" style="position:absolute;left:3111;top:5689;width:36;height:36" fillcolor="#24282b" stroked="f"/>
                <v:rect id="_x0000_s19527" style="position:absolute;left:3111;top:5749;width:36;height:36" fillcolor="#24282b" stroked="f"/>
                <v:rect id="_x0000_s19528" style="position:absolute;left:3111;top:5821;width:36;height:24" fillcolor="#24282b" stroked="f"/>
                <v:rect id="_x0000_s19529" style="position:absolute;left:3111;top:5881;width:36;height:36" fillcolor="#24282b" stroked="f"/>
                <v:rect id="_x0000_s19530" style="position:absolute;left:3111;top:5941;width:36;height:36" fillcolor="#24282b" stroked="f"/>
                <v:rect id="_x0000_s19531" style="position:absolute;left:3111;top:6013;width:36;height:24" fillcolor="#24282b" stroked="f"/>
                <v:rect id="_x0000_s19532" style="position:absolute;left:3111;top:6073;width:36;height:36" fillcolor="#24282b" stroked="f"/>
                <v:rect id="_x0000_s19533" style="position:absolute;left:3111;top:6133;width:36;height:36" fillcolor="#24282b" stroked="f"/>
                <v:rect id="_x0000_s19534" style="position:absolute;left:3111;top:6205;width:36;height:24" fillcolor="#24282b" stroked="f"/>
                <v:rect id="_x0000_s19535" style="position:absolute;left:3111;top:6265;width:36;height:36" fillcolor="#24282b" stroked="f"/>
                <v:rect id="_x0000_s19536" style="position:absolute;left:3111;top:6325;width:36;height:36" fillcolor="#24282b" stroked="f"/>
                <v:rect id="_x0000_s19537" style="position:absolute;left:3111;top:6397;width:36;height:24" fillcolor="#24282b" stroked="f"/>
                <v:rect id="_x0000_s19538" style="position:absolute;left:3111;top:6457;width:36;height:24" fillcolor="#24282b" stroked="f"/>
                <v:rect id="_x0000_s19539" style="position:absolute;left:3111;top:6517;width:36;height:36" fillcolor="#24282b" stroked="f"/>
                <v:rect id="_x0000_s19540" style="position:absolute;left:3111;top:6589;width:36;height:24" fillcolor="#24282b" stroked="f"/>
                <v:rect id="_x0000_s19541" style="position:absolute;left:3111;top:6649;width:36;height:24" fillcolor="#24282b" stroked="f"/>
                <v:rect id="_x0000_s19542" style="position:absolute;left:3111;top:6709;width:36;height:36" fillcolor="#24282b" stroked="f"/>
                <v:rect id="_x0000_s19543" style="position:absolute;left:3111;top:6769;width:36;height:36" fillcolor="#24282b" stroked="f"/>
                <v:rect id="_x0000_s19544" style="position:absolute;left:3111;top:6841;width:36;height:24" fillcolor="#24282b" stroked="f"/>
                <v:rect id="_x0000_s19545" style="position:absolute;left:3111;top:6901;width:36;height:36" fillcolor="#24282b" stroked="f"/>
                <v:rect id="_x0000_s19546" style="position:absolute;left:3111;top:6961;width:36;height:36" fillcolor="#24282b" stroked="f"/>
                <v:rect id="_x0000_s19547" style="position:absolute;left:3111;top:7033;width:36;height:24" fillcolor="#24282b" stroked="f"/>
                <v:rect id="_x0000_s19548" style="position:absolute;left:3111;top:7093;width:36;height:36" fillcolor="#24282b" stroked="f"/>
                <v:rect id="_x0000_s19549" style="position:absolute;left:3111;top:7153;width:36;height:36" fillcolor="#24282b" stroked="f"/>
                <v:rect id="_x0000_s19550" style="position:absolute;left:3111;top:7225;width:36;height:24" fillcolor="#24282b" stroked="f"/>
                <v:rect id="_x0000_s19551" style="position:absolute;left:3111;top:7285;width:36;height:24" fillcolor="#24282b" stroked="f"/>
                <v:rect id="_x0000_s19552" style="position:absolute;left:3111;top:7345;width:36;height:36" fillcolor="#24282b" stroked="f"/>
                <v:rect id="_x0000_s19553" style="position:absolute;left:3111;top:7405;width:36;height:36" fillcolor="#24282b" stroked="f"/>
                <v:rect id="_x0000_s19554" style="position:absolute;left:3111;top:7477;width:36;height:24" fillcolor="#24282b" stroked="f"/>
                <v:rect id="_x0000_s19555" style="position:absolute;left:3111;top:7537;width:36;height:36" fillcolor="#24282b" stroked="f"/>
                <v:rect id="_x0000_s19556" style="position:absolute;left:3111;top:7597;width:36;height:36" fillcolor="#24282b" stroked="f"/>
                <v:rect id="_x0000_s19557" style="position:absolute;left:3111;top:7669;width:36;height:24" fillcolor="#24282b" stroked="f"/>
                <v:rect id="_x0000_s19558" style="position:absolute;left:3111;top:7729;width:36;height:36" fillcolor="#24282b" stroked="f"/>
                <v:rect id="_x0000_s19559" style="position:absolute;left:3111;top:7789;width:36;height:36" fillcolor="#24282b" stroked="f"/>
                <v:rect id="_x0000_s19560" style="position:absolute;left:3111;top:7861;width:36;height:24" fillcolor="#24282b" stroked="f"/>
                <v:rect id="_x0000_s19561" style="position:absolute;left:3111;top:7921;width:36;height:24" fillcolor="#24282b" stroked="f"/>
                <v:rect id="_x0000_s19562" style="position:absolute;left:3111;top:7981;width:36;height:36" fillcolor="#24282b" stroked="f"/>
                <v:rect id="_x0000_s19563" style="position:absolute;left:3111;top:8041;width:36;height:36" fillcolor="#24282b" stroked="f"/>
                <v:rect id="_x0000_s19564" style="position:absolute;left:3111;top:8113;width:36;height:24" fillcolor="#24282b" stroked="f"/>
                <v:rect id="_x0000_s19565" style="position:absolute;left:3111;top:8173;width:36;height:36" fillcolor="#24282b" stroked="f"/>
                <v:rect id="_x0000_s19566" style="position:absolute;left:3111;top:8233;width:36;height:36" fillcolor="#24282b" stroked="f"/>
                <v:rect id="_x0000_s19567" style="position:absolute;left:3111;top:8305;width:36;height:24" fillcolor="#24282b" stroked="f"/>
                <v:rect id="_x0000_s19568" style="position:absolute;left:3111;top:8365;width:36;height:36" fillcolor="#24282b" stroked="f"/>
                <v:rect id="_x0000_s19569" style="position:absolute;left:3111;top:8425;width:36;height:36" fillcolor="#24282b" stroked="f"/>
                <v:rect id="_x0000_s19570" style="position:absolute;left:3111;top:8497;width:36;height:24" fillcolor="#24282b" stroked="f"/>
                <v:rect id="_x0000_s19571" style="position:absolute;left:3111;top:8557;width:36;height:36" fillcolor="#24282b" stroked="f"/>
                <v:rect id="_x0000_s19572" style="position:absolute;left:3111;top:8617;width:36;height:36" fillcolor="#24282b" stroked="f"/>
                <v:rect id="_x0000_s19573" style="position:absolute;left:3111;top:8689;width:36;height:24" fillcolor="#24282b" stroked="f"/>
                <v:rect id="_x0000_s19574" style="position:absolute;left:3111;top:8749;width:36;height:36" fillcolor="#24282b" stroked="f"/>
                <v:rect id="_x0000_s19575" style="position:absolute;left:3111;top:8809;width:36;height:24" fillcolor="#24282b" stroked="f"/>
                <v:rect id="_x0000_s19576" style="position:absolute;left:3544;top:444;width:36;height:36" fillcolor="#24282b" stroked="f"/>
                <v:rect id="_x0000_s19577" style="position:absolute;left:3544;top:516;width:36;height:36" fillcolor="#24282b" stroked="f"/>
                <v:rect id="_x0000_s19578" style="position:absolute;left:3544;top:576;width:36;height:36" fillcolor="#24282b" stroked="f"/>
                <v:rect id="_x0000_s19579" style="position:absolute;left:3544;top:636;width:36;height:36" fillcolor="#24282b" stroked="f"/>
                <v:rect id="_x0000_s19580" style="position:absolute;left:3544;top:708;width:36;height:24" fillcolor="#24282b" stroked="f"/>
                <v:rect id="_x0000_s19581" style="position:absolute;left:3544;top:768;width:36;height:36" fillcolor="#24282b" stroked="f"/>
                <v:rect id="_x0000_s19582" style="position:absolute;left:3544;top:828;width:36;height:36" fillcolor="#24282b" stroked="f"/>
                <v:rect id="_x0000_s19583" style="position:absolute;left:3544;top:900;width:36;height:24" fillcolor="#24282b" stroked="f"/>
                <v:rect id="_x0000_s19584" style="position:absolute;left:3544;top:960;width:36;height:36" fillcolor="#24282b" stroked="f"/>
                <v:rect id="_x0000_s19585" style="position:absolute;left:3544;top:1020;width:36;height:36" fillcolor="#24282b" stroked="f"/>
                <v:rect id="_x0000_s19586" style="position:absolute;left:3544;top:1092;width:36;height:24" fillcolor="#24282b" stroked="f"/>
                <v:rect id="_x0000_s19587" style="position:absolute;left:3544;top:1152;width:36;height:36" fillcolor="#24282b" stroked="f"/>
                <v:rect id="_x0000_s19588" style="position:absolute;left:3544;top:1212;width:36;height:36" fillcolor="#24282b" stroked="f"/>
                <v:rect id="_x0000_s19589" style="position:absolute;left:3544;top:1284;width:36;height:24" fillcolor="#24282b" stroked="f"/>
                <v:rect id="_x0000_s19590" style="position:absolute;left:3544;top:1344;width:36;height:36" fillcolor="#24282b" stroked="f"/>
                <v:rect id="_x0000_s19591" style="position:absolute;left:3544;top:1404;width:36;height:36" fillcolor="#24282b" stroked="f"/>
                <v:rect id="_x0000_s19592" style="position:absolute;left:3544;top:1476;width:36;height:24" fillcolor="#24282b" stroked="f"/>
                <v:rect id="_x0000_s19593" style="position:absolute;left:3544;top:1536;width:36;height:36" fillcolor="#24282b" stroked="f"/>
                <v:rect id="_x0000_s19594" style="position:absolute;left:3544;top:1596;width:36;height:36" fillcolor="#24282b" stroked="f"/>
                <v:rect id="_x0000_s19595" style="position:absolute;left:3544;top:1656;width:36;height:36" fillcolor="#24282b" stroked="f"/>
                <v:rect id="_x0000_s19596" style="position:absolute;left:3544;top:1728;width:36;height:24" fillcolor="#24282b" stroked="f"/>
                <v:rect id="_x0000_s19597" style="position:absolute;left:3544;top:1788;width:36;height:36" fillcolor="#24282b" stroked="f"/>
                <v:rect id="_x0000_s19598" style="position:absolute;left:3544;top:1848;width:36;height:36" fillcolor="#24282b" stroked="f"/>
                <v:rect id="_x0000_s19599" style="position:absolute;left:3544;top:1920;width:36;height:24" fillcolor="#24282b" stroked="f"/>
                <v:rect id="_x0000_s19600" style="position:absolute;left:3544;top:1980;width:36;height:36" fillcolor="#24282b" stroked="f"/>
                <v:rect id="_x0000_s19601" style="position:absolute;left:3544;top:2040;width:36;height:36" fillcolor="#24282b" stroked="f"/>
                <v:rect id="_x0000_s19602" style="position:absolute;left:3544;top:2112;width:36;height:24" fillcolor="#24282b" stroked="f"/>
                <v:rect id="_x0000_s19603" style="position:absolute;left:3544;top:2172;width:36;height:36" fillcolor="#24282b" stroked="f"/>
                <v:rect id="_x0000_s19604" style="position:absolute;left:3976;top:444;width:24;height:36" fillcolor="#24282b" stroked="f"/>
                <v:rect id="_x0000_s19605" style="position:absolute;left:3976;top:516;width:24;height:36" fillcolor="#24282b" stroked="f"/>
                <v:rect id="_x0000_s19606" style="position:absolute;left:3976;top:576;width:24;height:36" fillcolor="#24282b" stroked="f"/>
                <v:rect id="_x0000_s19607" style="position:absolute;left:3976;top:636;width:24;height:36" fillcolor="#24282b" stroked="f"/>
                <v:rect id="_x0000_s19608" style="position:absolute;left:3976;top:708;width:24;height:24" fillcolor="#24282b" stroked="f"/>
                <v:rect id="_x0000_s19609" style="position:absolute;left:3976;top:768;width:24;height:36" fillcolor="#24282b" stroked="f"/>
                <v:rect id="_x0000_s19610" style="position:absolute;left:3976;top:828;width:24;height:36" fillcolor="#24282b" stroked="f"/>
                <v:rect id="_x0000_s19611" style="position:absolute;left:3976;top:900;width:24;height:24" fillcolor="#24282b" stroked="f"/>
                <v:rect id="_x0000_s19612" style="position:absolute;left:3976;top:960;width:24;height:36" fillcolor="#24282b" stroked="f"/>
                <v:rect id="_x0000_s19613" style="position:absolute;left:3976;top:1020;width:24;height:36" fillcolor="#24282b" stroked="f"/>
                <v:rect id="_x0000_s19614" style="position:absolute;left:3976;top:1092;width:24;height:24" fillcolor="#24282b" stroked="f"/>
                <v:rect id="_x0000_s19615" style="position:absolute;left:3976;top:1152;width:24;height:36" fillcolor="#24282b" stroked="f"/>
                <v:rect id="_x0000_s19616" style="position:absolute;left:3976;top:1212;width:24;height:36" fillcolor="#24282b" stroked="f"/>
                <v:rect id="_x0000_s19617" style="position:absolute;left:3976;top:1284;width:24;height:24" fillcolor="#24282b" stroked="f"/>
                <v:rect id="_x0000_s19618" style="position:absolute;left:3976;top:1344;width:24;height:36" fillcolor="#24282b" stroked="f"/>
                <v:rect id="_x0000_s19619" style="position:absolute;left:3976;top:1404;width:24;height:36" fillcolor="#24282b" stroked="f"/>
                <v:rect id="_x0000_s19620" style="position:absolute;left:3976;top:1476;width:24;height:24" fillcolor="#24282b" stroked="f"/>
                <v:rect id="_x0000_s19621" style="position:absolute;left:3976;top:1536;width:24;height:36" fillcolor="#24282b" stroked="f"/>
                <v:rect id="_x0000_s19622" style="position:absolute;left:3976;top:1596;width:24;height:36" fillcolor="#24282b" stroked="f"/>
                <v:rect id="_x0000_s19623" style="position:absolute;left:3976;top:1656;width:24;height:36" fillcolor="#24282b" stroked="f"/>
                <v:rect id="_x0000_s19624" style="position:absolute;left:3976;top:1728;width:24;height:24" fillcolor="#24282b" stroked="f"/>
                <v:rect id="_x0000_s19625" style="position:absolute;left:3976;top:1788;width:24;height:36" fillcolor="#24282b" stroked="f"/>
                <v:rect id="_x0000_s19626" style="position:absolute;left:3976;top:1848;width:24;height:36" fillcolor="#24282b" stroked="f"/>
                <v:rect id="_x0000_s19627" style="position:absolute;left:3976;top:1920;width:24;height:24" fillcolor="#24282b" stroked="f"/>
                <v:rect id="_x0000_s19628" style="position:absolute;left:3976;top:1980;width:24;height:36" fillcolor="#24282b" stroked="f"/>
                <v:rect id="_x0000_s19629" style="position:absolute;left:3976;top:2040;width:24;height:36" fillcolor="#24282b" stroked="f"/>
                <v:rect id="_x0000_s19630" style="position:absolute;left:3976;top:2112;width:24;height:24" fillcolor="#24282b" stroked="f"/>
                <v:rect id="_x0000_s19631" style="position:absolute;left:3976;top:2172;width:24;height:36" fillcolor="#24282b" stroked="f"/>
                <v:rect id="_x0000_s19632" style="position:absolute;left:3976;top:2232;width:24;height:36" fillcolor="#24282b" stroked="f"/>
                <v:rect id="_x0000_s19633" style="position:absolute;left:3976;top:2292;width:24;height:36" fillcolor="#24282b" stroked="f"/>
                <v:rect id="_x0000_s19634" style="position:absolute;left:3976;top:2364;width:24;height:24" fillcolor="#24282b" stroked="f"/>
                <v:rect id="_x0000_s19635" style="position:absolute;left:3976;top:2424;width:24;height:36" fillcolor="#24282b" stroked="f"/>
                <v:rect id="_x0000_s19636" style="position:absolute;left:3976;top:2484;width:24;height:36" fillcolor="#24282b" stroked="f"/>
                <v:rect id="_x0000_s19637" style="position:absolute;left:3976;top:2556;width:24;height:24" fillcolor="#24282b" stroked="f"/>
                <v:rect id="_x0000_s19638" style="position:absolute;left:3976;top:2616;width:24;height:36" fillcolor="#24282b" stroked="f"/>
                <v:rect id="_x0000_s19639" style="position:absolute;left:3976;top:2676;width:24;height:36" fillcolor="#24282b" stroked="f"/>
                <v:rect id="_x0000_s19640" style="position:absolute;left:3976;top:2748;width:24;height:24" fillcolor="#24282b" stroked="f"/>
                <v:rect id="_x0000_s19641" style="position:absolute;left:3976;top:2808;width:24;height:36" fillcolor="#24282b" stroked="f"/>
                <v:rect id="_x0000_s19642" style="position:absolute;left:3976;top:2868;width:24;height:36" fillcolor="#24282b" stroked="f"/>
                <v:rect id="_x0000_s19643" style="position:absolute;left:3976;top:2928;width:24;height:36" fillcolor="#24282b" stroked="f"/>
                <v:rect id="_x0000_s19644" style="position:absolute;left:3976;top:3000;width:24;height:24" fillcolor="#24282b" stroked="f"/>
                <v:rect id="_x0000_s19645" style="position:absolute;left:3976;top:3060;width:24;height:36" fillcolor="#24282b" stroked="f"/>
                <v:rect id="_x0000_s19646" style="position:absolute;left:3976;top:3121;width:24;height:36" fillcolor="#24282b" stroked="f"/>
                <v:rect id="_x0000_s19647" style="position:absolute;left:3976;top:3193;width:24;height:24" fillcolor="#24282b" stroked="f"/>
                <v:rect id="_x0000_s19648" style="position:absolute;left:3976;top:3253;width:24;height:36" fillcolor="#24282b" stroked="f"/>
                <v:rect id="_x0000_s19649" style="position:absolute;left:3976;top:3313;width:24;height:36" fillcolor="#24282b" stroked="f"/>
                <v:rect id="_x0000_s19650" style="position:absolute;left:3976;top:3385;width:24;height:24" fillcolor="#24282b" stroked="f"/>
                <v:rect id="_x0000_s19651" style="position:absolute;left:3976;top:3445;width:24;height:36" fillcolor="#24282b" stroked="f"/>
              </v:group>
              <v:group id="_x0000_s19652" style="position:absolute;left:2150;top:444;width:5177;height:9063" coordorigin="2150,444" coordsize="5177,9063">
                <v:rect id="_x0000_s19653" style="position:absolute;left:3976;top:3505;width:24;height:36" fillcolor="#24282b" stroked="f"/>
                <v:rect id="_x0000_s19654" style="position:absolute;left:3976;top:3565;width:24;height:36" fillcolor="#24282b" stroked="f"/>
                <v:shape id="_x0000_s19655" style="position:absolute;left:3976;top:3637;width:36;height:36" coordsize="3,3" path="m2,l,,,3r3,l2,xe" fillcolor="#24282b" stroked="f">
                  <v:path arrowok="t"/>
                </v:shape>
                <v:rect id="_x0000_s19656" style="position:absolute;left:3976;top:3697;width:36;height:36" fillcolor="#24282b" stroked="f"/>
                <v:rect id="_x0000_s19657" style="position:absolute;left:3976;top:3769;width:36;height:24" fillcolor="#24282b" stroked="f"/>
                <v:rect id="_x0000_s19658" style="position:absolute;left:3976;top:3829;width:36;height:36" fillcolor="#24282b" stroked="f"/>
                <v:rect id="_x0000_s19659" style="position:absolute;left:3976;top:3889;width:36;height:36" fillcolor="#24282b" stroked="f"/>
                <v:rect id="_x0000_s19660" style="position:absolute;left:3976;top:3949;width:36;height:36" fillcolor="#24282b" stroked="f"/>
                <v:rect id="_x0000_s19661" style="position:absolute;left:3976;top:4021;width:36;height:36" fillcolor="#24282b" stroked="f"/>
                <v:rect id="_x0000_s19662" style="position:absolute;left:3976;top:4081;width:36;height:36" fillcolor="#24282b" stroked="f"/>
                <v:rect id="_x0000_s19663" style="position:absolute;left:3976;top:4141;width:36;height:36" fillcolor="#24282b" stroked="f"/>
                <v:rect id="_x0000_s19664" style="position:absolute;left:3976;top:4213;width:36;height:24" fillcolor="#24282b" stroked="f"/>
                <v:rect id="_x0000_s19665" style="position:absolute;left:3976;top:4273;width:36;height:36" fillcolor="#24282b" stroked="f"/>
                <v:rect id="_x0000_s19666" style="position:absolute;left:3976;top:4333;width:36;height:36" fillcolor="#24282b" stroked="f"/>
                <v:rect id="_x0000_s19667" style="position:absolute;left:3976;top:4405;width:36;height:24" fillcolor="#24282b" stroked="f"/>
                <v:rect id="_x0000_s19668" style="position:absolute;left:3976;top:4465;width:36;height:36" fillcolor="#24282b" stroked="f"/>
                <v:rect id="_x0000_s19669" style="position:absolute;left:3976;top:4525;width:36;height:36" fillcolor="#24282b" stroked="f"/>
                <v:rect id="_x0000_s19670" style="position:absolute;left:3976;top:4585;width:36;height:36" fillcolor="#24282b" stroked="f"/>
                <v:rect id="_x0000_s19671" style="position:absolute;left:3976;top:4657;width:36;height:36" fillcolor="#24282b" stroked="f"/>
                <v:rect id="_x0000_s19672" style="position:absolute;left:3976;top:4717;width:36;height:36" fillcolor="#24282b" stroked="f"/>
                <v:rect id="_x0000_s19673" style="position:absolute;left:3976;top:4777;width:36;height:36" fillcolor="#24282b" stroked="f"/>
                <v:rect id="_x0000_s19674" style="position:absolute;left:3976;top:4849;width:36;height:12" fillcolor="#24282b" stroked="f"/>
                <v:rect id="_x0000_s19675" style="position:absolute;left:3976;top:4897;width:36;height:36" fillcolor="#24282b" stroked="f"/>
                <v:rect id="_x0000_s19676" style="position:absolute;left:3976;top:4957;width:36;height:36" fillcolor="#24282b" stroked="f"/>
                <v:rect id="_x0000_s19677" style="position:absolute;left:3976;top:5029;width:36;height:24" fillcolor="#24282b" stroked="f"/>
                <v:rect id="_x0000_s19678" style="position:absolute;left:3976;top:5089;width:36;height:36" fillcolor="#24282b" stroked="f"/>
                <v:rect id="_x0000_s19679" style="position:absolute;left:3976;top:5149;width:36;height:36" fillcolor="#24282b" stroked="f"/>
                <v:rect id="_x0000_s19680" style="position:absolute;left:3976;top:5209;width:36;height:36" fillcolor="#24282b" stroked="f"/>
                <v:rect id="_x0000_s19681" style="position:absolute;left:3976;top:5281;width:36;height:36" fillcolor="#24282b" stroked="f"/>
                <v:rect id="_x0000_s19682" style="position:absolute;left:3976;top:5341;width:36;height:36" fillcolor="#24282b" stroked="f"/>
                <v:rect id="_x0000_s19683" style="position:absolute;left:3976;top:5401;width:36;height:36" fillcolor="#24282b" stroked="f"/>
                <v:rect id="_x0000_s19684" style="position:absolute;left:3976;top:5473;width:36;height:24" fillcolor="#24282b" stroked="f"/>
                <v:rect id="_x0000_s19685" style="position:absolute;left:3976;top:5533;width:36;height:36" fillcolor="#24282b" stroked="f"/>
                <v:rect id="_x0000_s19686" style="position:absolute;left:3976;top:5593;width:36;height:36" fillcolor="#24282b" stroked="f"/>
                <v:rect id="_x0000_s19687" style="position:absolute;left:3976;top:5665;width:36;height:24" fillcolor="#24282b" stroked="f"/>
                <v:rect id="_x0000_s19688" style="position:absolute;left:3976;top:5725;width:36;height:36" fillcolor="#24282b" stroked="f"/>
                <v:rect id="_x0000_s19689" style="position:absolute;left:3976;top:5785;width:36;height:36" fillcolor="#24282b" stroked="f"/>
                <v:rect id="_x0000_s19690" style="position:absolute;left:3976;top:5845;width:36;height:36" fillcolor="#24282b" stroked="f"/>
                <v:rect id="_x0000_s19691" style="position:absolute;left:3976;top:5917;width:36;height:36" fillcolor="#24282b" stroked="f"/>
                <v:rect id="_x0000_s19692" style="position:absolute;left:3976;top:5977;width:36;height:36" fillcolor="#24282b" stroked="f"/>
                <v:rect id="_x0000_s19693" style="position:absolute;left:3976;top:6049;width:36;height:24" fillcolor="#24282b" stroked="f"/>
                <v:rect id="_x0000_s19694" style="position:absolute;left:3976;top:6109;width:36;height:36" fillcolor="#24282b" stroked="f"/>
                <v:rect id="_x0000_s19695" style="position:absolute;left:3976;top:6169;width:36;height:36" fillcolor="#24282b" stroked="f"/>
                <v:rect id="_x0000_s19696" style="position:absolute;left:3976;top:6241;width:36;height:24" fillcolor="#24282b" stroked="f"/>
                <v:rect id="_x0000_s19697" style="position:absolute;left:3976;top:6301;width:36;height:36" fillcolor="#24282b" stroked="f"/>
                <v:rect id="_x0000_s19698" style="position:absolute;left:3976;top:6361;width:36;height:36" fillcolor="#24282b" stroked="f"/>
                <v:rect id="_x0000_s19699" style="position:absolute;left:3976;top:6421;width:36;height:36" fillcolor="#24282b" stroked="f"/>
                <v:rect id="_x0000_s19700" style="position:absolute;left:3976;top:6493;width:36;height:24" fillcolor="#24282b" stroked="f"/>
                <v:rect id="_x0000_s19701" style="position:absolute;left:3976;top:6553;width:36;height:36" fillcolor="#24282b" stroked="f"/>
                <v:rect id="_x0000_s19702" style="position:absolute;left:3976;top:6613;width:36;height:36" fillcolor="#24282b" stroked="f"/>
                <v:rect id="_x0000_s19703" style="position:absolute;left:3976;top:6685;width:36;height:24" fillcolor="#24282b" stroked="f"/>
                <v:rect id="_x0000_s19704" style="position:absolute;left:3976;top:6745;width:36;height:36" fillcolor="#24282b" stroked="f"/>
                <v:rect id="_x0000_s19705" style="position:absolute;left:3976;top:6805;width:36;height:36" fillcolor="#24282b" stroked="f"/>
                <v:line id="_x0000_s19706" style="position:absolute" from="3123,624" to="3544,636" strokecolor="#24282b" strokeweight=".6pt">
                  <v:stroke joinstyle="miter"/>
                </v:line>
                <v:shape id="_x0000_s19707" style="position:absolute;left:3123;top:576;width:108;height:108" coordsize="9,9" path="m9,l,4,9,9e" filled="f" strokecolor="#24282b" strokeweight=".6pt">
                  <v:stroke joinstyle="miter"/>
                  <v:path arrowok="t"/>
                </v:shape>
                <v:shape id="_x0000_s19708" style="position:absolute;left:3435;top:576;width:109;height:108" coordsize="9,9" path="m,9l9,4,,e" filled="f" strokecolor="#24282b" strokeweight=".6pt">
                  <v:stroke joinstyle="miter"/>
                  <v:path arrowok="t"/>
                </v:shape>
                <v:line id="_x0000_s19709" style="position:absolute" from="2150,876" to="2523,877" strokecolor="#24282b" strokeweight=".6pt">
                  <v:stroke joinstyle="miter"/>
                </v:line>
                <v:shape id="_x0000_s19710" style="position:absolute;left:2414;top:816;width:109;height:108" coordsize="9,9" path="m,9l9,5,,e" filled="f" strokecolor="#24282b" strokeweight=".6pt">
                  <v:stroke joinstyle="miter"/>
                  <v:path arrowok="t"/>
                </v:shape>
                <v:line id="_x0000_s19711" style="position:absolute;flip:y" from="3135,9001" to="3136,9494" strokecolor="#24282b" strokeweight=".6pt">
                  <v:stroke joinstyle="miter"/>
                </v:line>
                <v:shape id="_x0000_s19712" style="position:absolute;left:3075;top:9001;width:108;height:96" coordsize="9,8" path="m9,8l5,,,8e" filled="f" strokecolor="#24282b" strokeweight=".6pt">
                  <v:stroke joinstyle="miter"/>
                  <v:path arrowok="t"/>
                </v:shape>
                <v:line id="_x0000_s19713" style="position:absolute" from="3123,9506" to="3688,9507" strokecolor="#24282b" strokeweight=".6pt">
                  <v:stroke joinstyle="miter"/>
                </v:line>
                <v:line id="_x0000_s19714" style="position:absolute;flip:y" from="3315,444" to="3435,624" strokecolor="#24282b" strokeweight=".6pt">
                  <v:stroke joinstyle="miter"/>
                </v:line>
                <v:rect id="_x0000_s19715" style="position:absolute;left:3760;top:2532;width:36;height:36" fillcolor="#24282b" stroked="f"/>
                <v:rect id="_x0000_s19716" style="position:absolute;left:3760;top:2604;width:36;height:24" fillcolor="#24282b" stroked="f"/>
                <v:rect id="_x0000_s19717" style="position:absolute;left:3760;top:2664;width:36;height:36" fillcolor="#24282b" stroked="f"/>
                <v:rect id="_x0000_s19718" style="position:absolute;left:3760;top:2724;width:36;height:36" fillcolor="#24282b" stroked="f"/>
                <v:rect id="_x0000_s19719" style="position:absolute;left:3760;top:2796;width:36;height:24" fillcolor="#24282b" stroked="f"/>
                <v:rect id="_x0000_s19720" style="position:absolute;left:3760;top:2856;width:36;height:24" fillcolor="#24282b" stroked="f"/>
                <v:rect id="_x0000_s19721" style="position:absolute;left:3760;top:2916;width:36;height:36" fillcolor="#24282b" stroked="f"/>
                <v:rect id="_x0000_s19722" style="position:absolute;left:3760;top:2976;width:36;height:36" fillcolor="#24282b" stroked="f"/>
                <v:rect id="_x0000_s19723" style="position:absolute;left:3760;top:3048;width:36;height:24" fillcolor="#24282b" stroked="f"/>
                <v:rect id="_x0000_s19724" style="position:absolute;left:3760;top:3108;width:36;height:37" fillcolor="#24282b" stroked="f"/>
                <v:rect id="_x0000_s19725" style="position:absolute;left:3760;top:3169;width:36;height:36" fillcolor="#24282b" stroked="f"/>
                <v:rect id="_x0000_s19726" style="position:absolute;left:3760;top:3241;width:36;height:24" fillcolor="#24282b" stroked="f"/>
                <v:rect id="_x0000_s19727" style="position:absolute;left:3760;top:3301;width:36;height:36" fillcolor="#24282b" stroked="f"/>
                <v:rect id="_x0000_s19728" style="position:absolute;left:3760;top:3361;width:36;height:36" fillcolor="#24282b" stroked="f"/>
                <v:rect id="_x0000_s19729" style="position:absolute;left:3760;top:3433;width:36;height:24" fillcolor="#24282b" stroked="f"/>
                <v:rect id="_x0000_s19730" style="position:absolute;left:3760;top:3493;width:36;height:24" fillcolor="#24282b" stroked="f"/>
                <v:rect id="_x0000_s19731" style="position:absolute;left:3760;top:3553;width:36;height:36" fillcolor="#24282b" stroked="f"/>
                <v:rect id="_x0000_s19732" style="position:absolute;left:3760;top:3625;width:36;height:24" fillcolor="#24282b" stroked="f"/>
                <v:rect id="_x0000_s19733" style="position:absolute;left:3760;top:3685;width:36;height:36" fillcolor="#24282b" stroked="f"/>
                <v:rect id="_x0000_s19734" style="position:absolute;left:3760;top:3745;width:36;height:36" fillcolor="#24282b" stroked="f"/>
                <v:rect id="_x0000_s19735" style="position:absolute;left:3760;top:3817;width:36;height:24" fillcolor="#24282b" stroked="f"/>
                <v:rect id="_x0000_s19736" style="position:absolute;left:3760;top:3877;width:36;height:24" fillcolor="#24282b" stroked="f"/>
                <v:rect id="_x0000_s19737" style="position:absolute;left:3760;top:3937;width:36;height:36" fillcolor="#24282b" stroked="f"/>
                <v:rect id="_x0000_s19738" style="position:absolute;left:3760;top:3997;width:36;height:36" fillcolor="#24282b" stroked="f"/>
                <v:rect id="_x0000_s19739" style="position:absolute;left:3760;top:4069;width:36;height:24" fillcolor="#24282b" stroked="f"/>
                <v:rect id="_x0000_s19740" style="position:absolute;left:3760;top:4129;width:36;height:36" fillcolor="#24282b" stroked="f"/>
                <v:line id="_x0000_s19741" style="position:absolute" from="3135,2616" to="3772,2628" strokecolor="#24282b" strokeweight=".6pt">
                  <v:stroke joinstyle="miter"/>
                </v:line>
                <v:shape id="_x0000_s19742" style="position:absolute;left:3135;top:2568;width:96;height:108" coordsize="8,9" path="m8,l,4,8,9e" filled="f" strokecolor="#24282b" strokeweight=".6pt">
                  <v:stroke joinstyle="miter"/>
                  <v:path arrowok="t"/>
                </v:shape>
                <v:shape id="_x0000_s19743" style="position:absolute;left:3664;top:2568;width:108;height:108" coordsize="9,9" path="m,9l9,4,,e" filled="f" strokecolor="#24282b" strokeweight=".6pt">
                  <v:stroke joinstyle="miter"/>
                  <v:path arrowok="t"/>
                </v:shape>
                <v:line id="_x0000_s19744" style="position:absolute" from="2150,2808" to="2523,2809" strokecolor="#24282b" strokeweight=".6pt">
                  <v:stroke joinstyle="miter"/>
                </v:line>
                <v:shape id="_x0000_s19745" style="position:absolute;left:2414;top:2760;width:109;height:108" coordsize="9,9" path="m,9l9,4,,e" filled="f" strokecolor="#24282b" strokeweight=".6pt">
                  <v:stroke joinstyle="miter"/>
                  <v:path arrowok="t"/>
                </v:shape>
                <v:line id="_x0000_s19746" style="position:absolute;flip:y" from="3315,2436" to="3435,2616" strokecolor="#24282b" strokeweight=".6pt">
                  <v:stroke joinstyle="miter"/>
                </v:line>
                <v:rect id="_x0000_s19747" style="position:absolute;left:2799;top:852;width:4528;height:36" fillcolor="#24282b" stroked="f"/>
                <v:rect id="_x0000_s19748" style="position:absolute;left:2799;top:1224;width:36;height:36" fillcolor="#24282b" stroked="f"/>
                <v:rect id="_x0000_s19749" style="position:absolute;left:2871;top:1224;width:24;height:36" fillcolor="#24282b" stroked="f"/>
                <v:rect id="_x0000_s19750" style="position:absolute;left:2931;top:1224;width:36;height:36" fillcolor="#24282b" stroked="f"/>
                <v:rect id="_x0000_s19751" style="position:absolute;left:2991;top:1224;width:36;height:36" fillcolor="#24282b" stroked="f"/>
                <v:rect id="_x0000_s19752" style="position:absolute;left:3063;top:1224;width:36;height:36" fillcolor="#24282b" stroked="f"/>
                <v:rect id="_x0000_s19753" style="position:absolute;left:3123;top:1224;width:36;height:36" fillcolor="#24282b" stroked="f"/>
                <v:rect id="_x0000_s19754" style="position:absolute;left:3183;top:1224;width:36;height:36" fillcolor="#24282b" stroked="f"/>
                <v:rect id="_x0000_s19755" style="position:absolute;left:3255;top:1224;width:24;height:36" fillcolor="#24282b" stroked="f"/>
                <v:rect id="_x0000_s19756" style="position:absolute;left:3315;top:1224;width:36;height:36" fillcolor="#24282b" stroked="f"/>
                <v:rect id="_x0000_s19757" style="position:absolute;left:3375;top:1224;width:36;height:36" fillcolor="#24282b" stroked="f"/>
                <v:rect id="_x0000_s19758" style="position:absolute;left:3447;top:1224;width:25;height:36" fillcolor="#24282b" stroked="f"/>
                <v:rect id="_x0000_s19759" style="position:absolute;left:3508;top:1224;width:36;height:36" fillcolor="#24282b" stroked="f"/>
                <v:rect id="_x0000_s19760" style="position:absolute;left:3568;top:1224;width:36;height:36" fillcolor="#24282b" stroked="f"/>
                <v:rect id="_x0000_s19761" style="position:absolute;left:3628;top:1224;width:36;height:36" fillcolor="#24282b" stroked="f"/>
                <v:rect id="_x0000_s19762" style="position:absolute;left:3700;top:1224;width:24;height:36" fillcolor="#24282b" stroked="f"/>
                <v:rect id="_x0000_s19763" style="position:absolute;left:3760;top:1224;width:36;height:36" fillcolor="#24282b" stroked="f"/>
                <v:rect id="_x0000_s19764" style="position:absolute;left:3820;top:1224;width:36;height:36" fillcolor="#24282b" stroked="f"/>
                <v:rect id="_x0000_s19765" style="position:absolute;left:3892;top:1224;width:24;height:36" fillcolor="#24282b" stroked="f"/>
                <v:rect id="_x0000_s19766" style="position:absolute;left:3952;top:1224;width:36;height:36" fillcolor="#24282b" stroked="f"/>
                <v:rect id="_x0000_s19767" style="position:absolute;left:4012;top:1224;width:36;height:36" fillcolor="#24282b" stroked="f"/>
                <v:rect id="_x0000_s19768" style="position:absolute;left:4084;top:1224;width:24;height:36" fillcolor="#24282b" stroked="f"/>
                <v:rect id="_x0000_s19769" style="position:absolute;left:4144;top:1224;width:36;height:36" fillcolor="#24282b" stroked="f"/>
                <v:rect id="_x0000_s19770" style="position:absolute;left:4204;top:1224;width:36;height:36" fillcolor="#24282b" stroked="f"/>
                <v:rect id="_x0000_s19771" style="position:absolute;left:4276;top:1224;width:24;height:36" fillcolor="#24282b" stroked="f"/>
                <v:rect id="_x0000_s19772" style="position:absolute;left:4336;top:1224;width:36;height:36" fillcolor="#24282b" stroked="f"/>
                <v:rect id="_x0000_s19773" style="position:absolute;left:4396;top:1224;width:36;height:36" fillcolor="#24282b" stroked="f"/>
                <v:rect id="_x0000_s19774" style="position:absolute;left:4469;top:1224;width:24;height:36" fillcolor="#24282b" stroked="f"/>
                <v:rect id="_x0000_s19775" style="position:absolute;left:4529;top:1224;width:24;height:36" fillcolor="#24282b" stroked="f"/>
                <v:rect id="_x0000_s19776" style="position:absolute;left:4589;top:1224;width:36;height:36" fillcolor="#24282b" stroked="f"/>
                <v:rect id="_x0000_s19777" style="position:absolute;left:4661;top:1224;width:24;height:36" fillcolor="#24282b" stroked="f"/>
                <v:rect id="_x0000_s19778" style="position:absolute;left:4721;top:1224;width:24;height:36" fillcolor="#24282b" stroked="f"/>
                <v:rect id="_x0000_s19779" style="position:absolute;left:4781;top:1224;width:36;height:36" fillcolor="#24282b" stroked="f"/>
                <v:rect id="_x0000_s19780" style="position:absolute;left:4841;top:1224;width:36;height:36" fillcolor="#24282b" stroked="f"/>
                <v:rect id="_x0000_s19781" style="position:absolute;left:4913;top:1224;width:24;height:36" fillcolor="#24282b" stroked="f"/>
                <v:rect id="_x0000_s19782" style="position:absolute;left:4973;top:1224;width:36;height:36" fillcolor="#24282b" stroked="f"/>
                <v:rect id="_x0000_s19783" style="position:absolute;left:5033;top:1224;width:36;height:36" fillcolor="#24282b" stroked="f"/>
                <v:rect id="_x0000_s19784" style="position:absolute;left:5105;top:1224;width:24;height:36" fillcolor="#24282b" stroked="f"/>
                <v:rect id="_x0000_s19785" style="position:absolute;left:5165;top:1224;width:24;height:36" fillcolor="#24282b" stroked="f"/>
                <v:rect id="_x0000_s19786" style="position:absolute;left:5225;top:1224;width:36;height:36" fillcolor="#24282b" stroked="f"/>
                <v:rect id="_x0000_s19787" style="position:absolute;left:5285;top:1224;width:36;height:36" fillcolor="#24282b" stroked="f"/>
                <v:rect id="_x0000_s19788" style="position:absolute;left:5357;top:1224;width:24;height:36" fillcolor="#24282b" stroked="f"/>
                <v:rect id="_x0000_s19789" style="position:absolute;left:5417;top:1224;width:37;height:36" fillcolor="#24282b" stroked="f"/>
                <v:rect id="_x0000_s19790" style="position:absolute;left:5490;top:1224;width:24;height:36" fillcolor="#24282b" stroked="f"/>
                <v:rect id="_x0000_s19791" style="position:absolute;left:5538;top:1224;width:24;height:36" fillcolor="#24282b" stroked="f"/>
                <v:rect id="_x0000_s19792" style="position:absolute;left:5598;top:1224;width:36;height:36" fillcolor="#24282b" stroked="f"/>
                <v:rect id="_x0000_s19793" style="position:absolute;left:5658;top:1224;width:36;height:36" fillcolor="#24282b" stroked="f"/>
                <v:rect id="_x0000_s19794" style="position:absolute;left:5730;top:1224;width:24;height:36" fillcolor="#24282b" stroked="f"/>
                <v:rect id="_x0000_s19795" style="position:absolute;left:5790;top:1224;width:36;height:36" fillcolor="#24282b" stroked="f"/>
                <v:rect id="_x0000_s19796" style="position:absolute;left:5850;top:1224;width:36;height:36" fillcolor="#24282b" stroked="f"/>
                <v:rect id="_x0000_s19797" style="position:absolute;left:5922;top:1224;width:24;height:36" fillcolor="#24282b" stroked="f"/>
                <v:rect id="_x0000_s19798" style="position:absolute;left:5982;top:1224;width:24;height:36" fillcolor="#24282b" stroked="f"/>
                <v:rect id="_x0000_s19799" style="position:absolute;left:6042;top:1224;width:36;height:36" fillcolor="#24282b" stroked="f"/>
                <v:rect id="_x0000_s19800" style="position:absolute;left:6102;top:1224;width:36;height:36" fillcolor="#24282b" stroked="f"/>
                <v:rect id="_x0000_s19801" style="position:absolute;left:6174;top:1224;width:24;height:36" fillcolor="#24282b" stroked="f"/>
                <v:rect id="_x0000_s19802" style="position:absolute;left:6234;top:1224;width:36;height:36" fillcolor="#24282b" stroked="f"/>
                <v:rect id="_x0000_s19803" style="position:absolute;left:6294;top:1224;width:36;height:36" fillcolor="#24282b" stroked="f"/>
                <v:rect id="_x0000_s19804" style="position:absolute;left:6366;top:1224;width:24;height:36" fillcolor="#24282b" stroked="f"/>
                <v:rect id="_x0000_s19805" style="position:absolute;left:6427;top:1224;width:24;height:36" fillcolor="#24282b" stroked="f"/>
                <v:rect id="_x0000_s19806" style="position:absolute;left:6487;top:1224;width:36;height:36" fillcolor="#24282b" stroked="f"/>
                <v:rect id="_x0000_s19807" style="position:absolute;left:6559;top:1224;width:24;height:36" fillcolor="#24282b" stroked="f"/>
                <v:rect id="_x0000_s19808" style="position:absolute;left:6619;top:1224;width:36;height:36" fillcolor="#24282b" stroked="f"/>
                <v:rect id="_x0000_s19809" style="position:absolute;left:6679;top:1224;width:36;height:36" fillcolor="#24282b" stroked="f"/>
                <v:rect id="_x0000_s19810" style="position:absolute;left:6751;top:1224;width:24;height:36" fillcolor="#24282b" stroked="f"/>
                <v:rect id="_x0000_s19811" style="position:absolute;left:6811;top:1224;width:24;height:36" fillcolor="#24282b" stroked="f"/>
                <v:rect id="_x0000_s19812" style="position:absolute;left:6871;top:1224;width:36;height:36" fillcolor="#24282b" stroked="f"/>
                <v:rect id="_x0000_s19813" style="position:absolute;left:6943;top:1224;width:24;height:36" fillcolor="#24282b" stroked="f"/>
                <v:rect id="_x0000_s19814" style="position:absolute;left:7003;top:1224;width:24;height:36" fillcolor="#24282b" stroked="f"/>
                <v:rect id="_x0000_s19815" style="position:absolute;left:7063;top:1224;width:36;height:36" fillcolor="#24282b" stroked="f"/>
                <v:rect id="_x0000_s19816" style="position:absolute;left:7123;top:1224;width:36;height:36" fillcolor="#24282b" stroked="f"/>
                <v:rect id="_x0000_s19817" style="position:absolute;left:7195;top:1224;width:24;height:36" fillcolor="#24282b" stroked="f"/>
                <v:rect id="_x0000_s19818" style="position:absolute;left:7255;top:1224;width:36;height:36" fillcolor="#24282b" stroked="f"/>
                <v:rect id="_x0000_s19819" style="position:absolute;left:7315;top:1224;width:12;height:36" fillcolor="#24282b" stroked="f"/>
                <v:rect id="_x0000_s19820" style="position:absolute;left:2799;top:1584;width:4528;height:36" fillcolor="#24282b" stroked="f"/>
                <v:rect id="_x0000_s19821" style="position:absolute;left:2799;top:1956;width:36;height:24" fillcolor="#24282b" stroked="f"/>
                <v:rect id="_x0000_s19822" style="position:absolute;left:2871;top:1956;width:24;height:24" fillcolor="#24282b" stroked="f"/>
                <v:rect id="_x0000_s19823" style="position:absolute;left:2931;top:1956;width:36;height:24" fillcolor="#24282b" stroked="f"/>
                <v:rect id="_x0000_s19824" style="position:absolute;left:2991;top:1956;width:36;height:24" fillcolor="#24282b" stroked="f"/>
                <v:rect id="_x0000_s19825" style="position:absolute;left:3063;top:1956;width:36;height:24" fillcolor="#24282b" stroked="f"/>
                <v:rect id="_x0000_s19826" style="position:absolute;left:3123;top:1956;width:36;height:24" fillcolor="#24282b" stroked="f"/>
                <v:rect id="_x0000_s19827" style="position:absolute;left:3183;top:1956;width:36;height:24" fillcolor="#24282b" stroked="f"/>
                <v:rect id="_x0000_s19828" style="position:absolute;left:3255;top:1956;width:24;height:24" fillcolor="#24282b" stroked="f"/>
                <v:rect id="_x0000_s19829" style="position:absolute;left:3315;top:1956;width:36;height:24" fillcolor="#24282b" stroked="f"/>
                <v:rect id="_x0000_s19830" style="position:absolute;left:3375;top:1956;width:36;height:24" fillcolor="#24282b" stroked="f"/>
                <v:rect id="_x0000_s19831" style="position:absolute;left:3447;top:1956;width:25;height:24" fillcolor="#24282b" stroked="f"/>
                <v:rect id="_x0000_s19832" style="position:absolute;left:3508;top:1956;width:36;height:24" fillcolor="#24282b" stroked="f"/>
                <v:rect id="_x0000_s19833" style="position:absolute;left:3568;top:1956;width:36;height:24" fillcolor="#24282b" stroked="f"/>
                <v:rect id="_x0000_s19834" style="position:absolute;left:3628;top:1956;width:36;height:24" fillcolor="#24282b" stroked="f"/>
                <v:rect id="_x0000_s19835" style="position:absolute;left:3700;top:1956;width:24;height:24" fillcolor="#24282b" stroked="f"/>
                <v:rect id="_x0000_s19836" style="position:absolute;left:3760;top:1956;width:36;height:24" fillcolor="#24282b" stroked="f"/>
                <v:rect id="_x0000_s19837" style="position:absolute;left:3820;top:1956;width:36;height:24" fillcolor="#24282b" stroked="f"/>
                <v:rect id="_x0000_s19838" style="position:absolute;left:3892;top:1956;width:24;height:24" fillcolor="#24282b" stroked="f"/>
                <v:rect id="_x0000_s19839" style="position:absolute;left:3952;top:1956;width:36;height:24" fillcolor="#24282b" stroked="f"/>
                <v:rect id="_x0000_s19840" style="position:absolute;left:4012;top:1956;width:36;height:24" fillcolor="#24282b" stroked="f"/>
                <v:rect id="_x0000_s19841" style="position:absolute;left:4084;top:1956;width:24;height:24" fillcolor="#24282b" stroked="f"/>
                <v:rect id="_x0000_s19842" style="position:absolute;left:4144;top:1956;width:36;height:24" fillcolor="#24282b" stroked="f"/>
                <v:rect id="_x0000_s19843" style="position:absolute;left:4204;top:1956;width:36;height:24" fillcolor="#24282b" stroked="f"/>
                <v:rect id="_x0000_s19844" style="position:absolute;left:4276;top:1956;width:24;height:24" fillcolor="#24282b" stroked="f"/>
                <v:rect id="_x0000_s19845" style="position:absolute;left:4336;top:1956;width:36;height:24" fillcolor="#24282b" stroked="f"/>
                <v:rect id="_x0000_s19846" style="position:absolute;left:4396;top:1956;width:36;height:24" fillcolor="#24282b" stroked="f"/>
                <v:rect id="_x0000_s19847" style="position:absolute;left:4469;top:1956;width:24;height:24" fillcolor="#24282b" stroked="f"/>
                <v:rect id="_x0000_s19848" style="position:absolute;left:4529;top:1956;width:24;height:24" fillcolor="#24282b" stroked="f"/>
                <v:rect id="_x0000_s19849" style="position:absolute;left:4589;top:1956;width:36;height:24" fillcolor="#24282b" stroked="f"/>
                <v:rect id="_x0000_s19850" style="position:absolute;left:4661;top:1956;width:24;height:24" fillcolor="#24282b" stroked="f"/>
                <v:rect id="_x0000_s19851" style="position:absolute;left:4721;top:1956;width:24;height:24" fillcolor="#24282b" stroked="f"/>
                <v:rect id="_x0000_s19852" style="position:absolute;left:4781;top:1956;width:36;height:24" fillcolor="#24282b" stroked="f"/>
              </v:group>
              <v:group id="_x0000_s19853" style="position:absolute;left:2799;top:1956;width:4528;height:4513" coordorigin="2799,1956" coordsize="4528,4513">
                <v:rect id="_x0000_s19854" style="position:absolute;left:4841;top:1956;width:36;height:24" fillcolor="#24282b" stroked="f"/>
                <v:rect id="_x0000_s19855" style="position:absolute;left:4913;top:1956;width:24;height:24" fillcolor="#24282b" stroked="f"/>
                <v:rect id="_x0000_s19856" style="position:absolute;left:4973;top:1956;width:36;height:24" fillcolor="#24282b" stroked="f"/>
                <v:rect id="_x0000_s19857" style="position:absolute;left:5033;top:1956;width:36;height:24" fillcolor="#24282b" stroked="f"/>
                <v:rect id="_x0000_s19858" style="position:absolute;left:5105;top:1956;width:24;height:24" fillcolor="#24282b" stroked="f"/>
                <v:rect id="_x0000_s19859" style="position:absolute;left:5165;top:1956;width:24;height:24" fillcolor="#24282b" stroked="f"/>
                <v:rect id="_x0000_s19860" style="position:absolute;left:5225;top:1956;width:36;height:24" fillcolor="#24282b" stroked="f"/>
                <v:rect id="_x0000_s19861" style="position:absolute;left:5285;top:1956;width:36;height:24" fillcolor="#24282b" stroked="f"/>
                <v:rect id="_x0000_s19862" style="position:absolute;left:5357;top:1956;width:24;height:24" fillcolor="#24282b" stroked="f"/>
                <v:rect id="_x0000_s19863" style="position:absolute;left:5417;top:1956;width:37;height:24" fillcolor="#24282b" stroked="f"/>
                <v:rect id="_x0000_s19864" style="position:absolute;left:5490;top:1956;width:24;height:24" fillcolor="#24282b" stroked="f"/>
                <v:rect id="_x0000_s19865" style="position:absolute;left:5538;top:1956;width:24;height:24" fillcolor="#24282b" stroked="f"/>
                <v:rect id="_x0000_s19866" style="position:absolute;left:5598;top:1956;width:36;height:24" fillcolor="#24282b" stroked="f"/>
                <v:rect id="_x0000_s19867" style="position:absolute;left:5658;top:1956;width:36;height:24" fillcolor="#24282b" stroked="f"/>
                <v:rect id="_x0000_s19868" style="position:absolute;left:5730;top:1956;width:24;height:24" fillcolor="#24282b" stroked="f"/>
                <v:rect id="_x0000_s19869" style="position:absolute;left:5790;top:1956;width:36;height:24" fillcolor="#24282b" stroked="f"/>
                <v:rect id="_x0000_s19870" style="position:absolute;left:5850;top:1956;width:36;height:24" fillcolor="#24282b" stroked="f"/>
                <v:rect id="_x0000_s19871" style="position:absolute;left:5922;top:1956;width:24;height:24" fillcolor="#24282b" stroked="f"/>
                <v:rect id="_x0000_s19872" style="position:absolute;left:5982;top:1956;width:24;height:24" fillcolor="#24282b" stroked="f"/>
                <v:rect id="_x0000_s19873" style="position:absolute;left:6042;top:1956;width:36;height:24" fillcolor="#24282b" stroked="f"/>
                <v:rect id="_x0000_s19874" style="position:absolute;left:6102;top:1956;width:36;height:24" fillcolor="#24282b" stroked="f"/>
                <v:rect id="_x0000_s19875" style="position:absolute;left:6174;top:1956;width:24;height:24" fillcolor="#24282b" stroked="f"/>
                <v:rect id="_x0000_s19876" style="position:absolute;left:6234;top:1956;width:36;height:24" fillcolor="#24282b" stroked="f"/>
                <v:rect id="_x0000_s19877" style="position:absolute;left:6294;top:1956;width:36;height:24" fillcolor="#24282b" stroked="f"/>
                <v:rect id="_x0000_s19878" style="position:absolute;left:6366;top:1956;width:24;height:24" fillcolor="#24282b" stroked="f"/>
                <v:rect id="_x0000_s19879" style="position:absolute;left:6427;top:1956;width:24;height:24" fillcolor="#24282b" stroked="f"/>
                <v:rect id="_x0000_s19880" style="position:absolute;left:6487;top:1956;width:36;height:24" fillcolor="#24282b" stroked="f"/>
                <v:rect id="_x0000_s19881" style="position:absolute;left:6559;top:1956;width:24;height:24" fillcolor="#24282b" stroked="f"/>
                <v:rect id="_x0000_s19882" style="position:absolute;left:6619;top:1956;width:36;height:24" fillcolor="#24282b" stroked="f"/>
                <v:rect id="_x0000_s19883" style="position:absolute;left:6679;top:1956;width:36;height:24" fillcolor="#24282b" stroked="f"/>
                <v:rect id="_x0000_s19884" style="position:absolute;left:6751;top:1956;width:24;height:24" fillcolor="#24282b" stroked="f"/>
                <v:rect id="_x0000_s19885" style="position:absolute;left:6811;top:1956;width:24;height:24" fillcolor="#24282b" stroked="f"/>
                <v:rect id="_x0000_s19886" style="position:absolute;left:6871;top:1956;width:36;height:24" fillcolor="#24282b" stroked="f"/>
                <v:rect id="_x0000_s19887" style="position:absolute;left:6943;top:1956;width:24;height:24" fillcolor="#24282b" stroked="f"/>
                <v:rect id="_x0000_s19888" style="position:absolute;left:7003;top:1956;width:24;height:24" fillcolor="#24282b" stroked="f"/>
                <v:rect id="_x0000_s19889" style="position:absolute;left:7063;top:1956;width:36;height:24" fillcolor="#24282b" stroked="f"/>
                <v:rect id="_x0000_s19890" style="position:absolute;left:7123;top:1956;width:36;height:24" fillcolor="#24282b" stroked="f"/>
                <v:rect id="_x0000_s19891" style="position:absolute;left:7195;top:1956;width:24;height:24" fillcolor="#24282b" stroked="f"/>
                <v:rect id="_x0000_s19892" style="position:absolute;left:7255;top:1956;width:36;height:24" fillcolor="#24282b" stroked="f"/>
                <v:rect id="_x0000_s19893" style="position:absolute;left:7315;top:1956;width:12;height:24" fillcolor="#24282b" stroked="f"/>
                <v:rect id="_x0000_s19894" style="position:absolute;left:2799;top:6433;width:36;height:36" fillcolor="#24282b" stroked="f"/>
                <v:rect id="_x0000_s19895" style="position:absolute;left:2871;top:6433;width:24;height:36" fillcolor="#24282b" stroked="f"/>
                <v:rect id="_x0000_s19896" style="position:absolute;left:2931;top:6433;width:36;height:36" fillcolor="#24282b" stroked="f"/>
                <v:rect id="_x0000_s19897" style="position:absolute;left:2991;top:6433;width:36;height:36" fillcolor="#24282b" stroked="f"/>
                <v:rect id="_x0000_s19898" style="position:absolute;left:3063;top:6433;width:36;height:36" fillcolor="#24282b" stroked="f"/>
                <v:rect id="_x0000_s19899" style="position:absolute;left:3123;top:6433;width:36;height:36" fillcolor="#24282b" stroked="f"/>
                <v:rect id="_x0000_s19900" style="position:absolute;left:3195;top:6433;width:24;height:36" fillcolor="#24282b" stroked="f"/>
                <v:rect id="_x0000_s19901" style="position:absolute;left:3255;top:6433;width:24;height:36" fillcolor="#24282b" stroked="f"/>
                <v:rect id="_x0000_s19902" style="position:absolute;left:3315;top:6433;width:36;height:36" fillcolor="#24282b" stroked="f"/>
                <v:rect id="_x0000_s19903" style="position:absolute;left:3375;top:6433;width:36;height:36" fillcolor="#24282b" stroked="f"/>
                <v:rect id="_x0000_s19904" style="position:absolute;left:3447;top:6433;width:25;height:36" fillcolor="#24282b" stroked="f"/>
                <v:rect id="_x0000_s19905" style="position:absolute;left:3508;top:6433;width:36;height:36" fillcolor="#24282b" stroked="f"/>
                <v:rect id="_x0000_s19906" style="position:absolute;left:3568;top:6433;width:36;height:36" fillcolor="#24282b" stroked="f"/>
                <v:rect id="_x0000_s19907" style="position:absolute;left:3640;top:6433;width:24;height:36" fillcolor="#24282b" stroked="f"/>
                <v:rect id="_x0000_s19908" style="position:absolute;left:3700;top:6433;width:24;height:36" fillcolor="#24282b" stroked="f"/>
                <v:rect id="_x0000_s19909" style="position:absolute;left:3760;top:6433;width:36;height:36" fillcolor="#24282b" stroked="f"/>
                <v:rect id="_x0000_s19910" style="position:absolute;left:3832;top:6433;width:24;height:36" fillcolor="#24282b" stroked="f"/>
                <v:rect id="_x0000_s19911" style="position:absolute;left:3892;top:6433;width:24;height:36" fillcolor="#24282b" stroked="f"/>
                <v:rect id="_x0000_s19912" style="position:absolute;left:3952;top:6433;width:36;height:36" fillcolor="#24282b" stroked="f"/>
                <v:rect id="_x0000_s19913" style="position:absolute;left:4012;top:6433;width:36;height:36" fillcolor="#24282b" stroked="f"/>
                <v:rect id="_x0000_s19914" style="position:absolute;left:4084;top:6433;width:24;height:36" fillcolor="#24282b" stroked="f"/>
                <v:rect id="_x0000_s19915" style="position:absolute;left:4144;top:6433;width:36;height:36" fillcolor="#24282b" stroked="f"/>
                <v:rect id="_x0000_s19916" style="position:absolute;left:4204;top:6433;width:36;height:36" fillcolor="#24282b" stroked="f"/>
                <v:rect id="_x0000_s19917" style="position:absolute;left:4276;top:6433;width:24;height:36" fillcolor="#24282b" stroked="f"/>
                <v:rect id="_x0000_s19918" style="position:absolute;left:4336;top:6433;width:36;height:36" fillcolor="#24282b" stroked="f"/>
                <v:rect id="_x0000_s19919" style="position:absolute;left:4396;top:6433;width:36;height:36" fillcolor="#24282b" stroked="f"/>
                <v:rect id="_x0000_s19920" style="position:absolute;left:4469;top:6433;width:24;height:36" fillcolor="#24282b" stroked="f"/>
                <v:rect id="_x0000_s19921" style="position:absolute;left:4529;top:6433;width:24;height:36" fillcolor="#24282b" stroked="f"/>
                <v:rect id="_x0000_s19922" style="position:absolute;left:4589;top:6433;width:36;height:36" fillcolor="#24282b" stroked="f"/>
                <v:rect id="_x0000_s19923" style="position:absolute;left:4661;top:6433;width:24;height:36" fillcolor="#24282b" stroked="f"/>
                <v:rect id="_x0000_s19924" style="position:absolute;left:4721;top:6433;width:24;height:36" fillcolor="#24282b" stroked="f"/>
                <v:rect id="_x0000_s19925" style="position:absolute;left:4781;top:6433;width:36;height:36" fillcolor="#24282b" stroked="f"/>
                <v:rect id="_x0000_s19926" style="position:absolute;left:4841;top:6433;width:36;height:36" fillcolor="#24282b" stroked="f"/>
                <v:rect id="_x0000_s19927" style="position:absolute;left:4913;top:6433;width:24;height:36" fillcolor="#24282b" stroked="f"/>
                <v:rect id="_x0000_s19928" style="position:absolute;left:4973;top:6433;width:36;height:36" fillcolor="#24282b" stroked="f"/>
                <v:rect id="_x0000_s19929" style="position:absolute;left:5033;top:6433;width:36;height:36" fillcolor="#24282b" stroked="f"/>
                <v:rect id="_x0000_s19930" style="position:absolute;left:5105;top:6433;width:24;height:36" fillcolor="#24282b" stroked="f"/>
                <v:rect id="_x0000_s19931" style="position:absolute;left:5165;top:6433;width:24;height:36" fillcolor="#24282b" stroked="f"/>
                <v:rect id="_x0000_s19932" style="position:absolute;left:5225;top:6433;width:36;height:36" fillcolor="#24282b" stroked="f"/>
                <v:rect id="_x0000_s19933" style="position:absolute;left:5285;top:6433;width:36;height:36" fillcolor="#24282b" stroked="f"/>
                <v:rect id="_x0000_s19934" style="position:absolute;left:5357;top:6433;width:24;height:36" fillcolor="#24282b" stroked="f"/>
                <v:rect id="_x0000_s19935" style="position:absolute;left:5417;top:6433;width:37;height:36" fillcolor="#24282b" stroked="f"/>
                <v:rect id="_x0000_s19936" style="position:absolute;left:5490;top:6433;width:24;height:36" fillcolor="#24282b" stroked="f"/>
                <v:rect id="_x0000_s19937" style="position:absolute;left:5538;top:6433;width:24;height:36" fillcolor="#24282b" stroked="f"/>
                <v:rect id="_x0000_s19938" style="position:absolute;left:5598;top:6433;width:36;height:36" fillcolor="#24282b" stroked="f"/>
                <v:rect id="_x0000_s19939" style="position:absolute;left:5658;top:6433;width:36;height:36" fillcolor="#24282b" stroked="f"/>
                <v:rect id="_x0000_s19940" style="position:absolute;left:5730;top:6433;width:24;height:36" fillcolor="#24282b" stroked="f"/>
                <v:rect id="_x0000_s19941" style="position:absolute;left:5790;top:6433;width:36;height:36" fillcolor="#24282b" stroked="f"/>
                <v:rect id="_x0000_s19942" style="position:absolute;left:5850;top:6433;width:36;height:36" fillcolor="#24282b" stroked="f"/>
                <v:rect id="_x0000_s19943" style="position:absolute;left:5922;top:6433;width:24;height:36" fillcolor="#24282b" stroked="f"/>
                <v:rect id="_x0000_s19944" style="position:absolute;left:5982;top:6433;width:24;height:36" fillcolor="#24282b" stroked="f"/>
                <v:rect id="_x0000_s19945" style="position:absolute;left:6042;top:6433;width:36;height:36" fillcolor="#24282b" stroked="f"/>
                <v:rect id="_x0000_s19946" style="position:absolute;left:6102;top:6433;width:36;height:36" fillcolor="#24282b" stroked="f"/>
                <v:rect id="_x0000_s19947" style="position:absolute;left:6174;top:6433;width:24;height:36" fillcolor="#24282b" stroked="f"/>
                <v:rect id="_x0000_s19948" style="position:absolute;left:6234;top:6433;width:36;height:36" fillcolor="#24282b" stroked="f"/>
                <v:rect id="_x0000_s19949" style="position:absolute;left:6294;top:6433;width:36;height:36" fillcolor="#24282b" stroked="f"/>
                <v:rect id="_x0000_s19950" style="position:absolute;left:6366;top:6433;width:24;height:36" fillcolor="#24282b" stroked="f"/>
                <v:rect id="_x0000_s19951" style="position:absolute;left:6427;top:6433;width:24;height:36" fillcolor="#24282b" stroked="f"/>
                <v:rect id="_x0000_s19952" style="position:absolute;left:6487;top:6433;width:36;height:36" fillcolor="#24282b" stroked="f"/>
                <v:rect id="_x0000_s19953" style="position:absolute;left:6559;top:6433;width:24;height:36" fillcolor="#24282b" stroked="f"/>
                <v:rect id="_x0000_s19954" style="position:absolute;left:6619;top:6433;width:36;height:36" fillcolor="#24282b" stroked="f"/>
                <v:rect id="_x0000_s19955" style="position:absolute;left:6679;top:6433;width:36;height:36" fillcolor="#24282b" stroked="f"/>
                <v:rect id="_x0000_s19956" style="position:absolute;left:6751;top:6433;width:24;height:36" fillcolor="#24282b" stroked="f"/>
                <v:rect id="_x0000_s19957" style="position:absolute;left:6811;top:6433;width:24;height:36" fillcolor="#24282b" stroked="f"/>
                <v:rect id="_x0000_s19958" style="position:absolute;left:6871;top:6433;width:36;height:36" fillcolor="#24282b" stroked="f"/>
                <v:rect id="_x0000_s19959" style="position:absolute;left:6943;top:6433;width:24;height:36" fillcolor="#24282b" stroked="f"/>
                <v:rect id="_x0000_s19960" style="position:absolute;left:7003;top:6433;width:24;height:36" fillcolor="#24282b" stroked="f"/>
                <v:rect id="_x0000_s19961" style="position:absolute;left:7063;top:6433;width:36;height:36" fillcolor="#24282b" stroked="f"/>
                <v:rect id="_x0000_s19962" style="position:absolute;left:7123;top:6433;width:36;height:36" fillcolor="#24282b" stroked="f"/>
                <v:rect id="_x0000_s19963" style="position:absolute;left:7195;top:6433;width:24;height:36" fillcolor="#24282b" stroked="f"/>
                <v:rect id="_x0000_s19964" style="position:absolute;left:7255;top:6433;width:36;height:36" fillcolor="#24282b" stroked="f"/>
                <v:rect id="_x0000_s19965" style="position:absolute;left:7315;top:6433;width:12;height:36" fillcolor="#24282b" stroked="f"/>
                <v:rect id="_x0000_s19966" style="position:absolute;left:2799;top:5701;width:36;height:36" fillcolor="#24282b" stroked="f"/>
                <v:rect id="_x0000_s19967" style="position:absolute;left:2871;top:5701;width:24;height:36" fillcolor="#24282b" stroked="f"/>
                <v:rect id="_x0000_s19968" style="position:absolute;left:2931;top:5701;width:36;height:36" fillcolor="#24282b" stroked="f"/>
                <v:rect id="_x0000_s19969" style="position:absolute;left:2991;top:5701;width:36;height:36" fillcolor="#24282b" stroked="f"/>
                <v:rect id="_x0000_s19970" style="position:absolute;left:3063;top:5701;width:36;height:36" fillcolor="#24282b" stroked="f"/>
                <v:rect id="_x0000_s19971" style="position:absolute;left:3123;top:5701;width:36;height:36" fillcolor="#24282b" stroked="f"/>
                <v:rect id="_x0000_s19972" style="position:absolute;left:3195;top:5701;width:24;height:36" fillcolor="#24282b" stroked="f"/>
                <v:rect id="_x0000_s19973" style="position:absolute;left:3255;top:5701;width:24;height:36" fillcolor="#24282b" stroked="f"/>
                <v:rect id="_x0000_s19974" style="position:absolute;left:3315;top:5701;width:36;height:36" fillcolor="#24282b" stroked="f"/>
                <v:rect id="_x0000_s19975" style="position:absolute;left:3375;top:5701;width:36;height:36" fillcolor="#24282b" stroked="f"/>
                <v:rect id="_x0000_s19976" style="position:absolute;left:3447;top:5701;width:25;height:36" fillcolor="#24282b" stroked="f"/>
                <v:rect id="_x0000_s19977" style="position:absolute;left:3508;top:5701;width:36;height:36" fillcolor="#24282b" stroked="f"/>
                <v:rect id="_x0000_s19978" style="position:absolute;left:3568;top:5701;width:36;height:36" fillcolor="#24282b" stroked="f"/>
                <v:rect id="_x0000_s19979" style="position:absolute;left:3640;top:5701;width:24;height:36" fillcolor="#24282b" stroked="f"/>
                <v:rect id="_x0000_s19980" style="position:absolute;left:3700;top:5701;width:24;height:36" fillcolor="#24282b" stroked="f"/>
                <v:rect id="_x0000_s19981" style="position:absolute;left:3760;top:5701;width:36;height:36" fillcolor="#24282b" stroked="f"/>
                <v:rect id="_x0000_s19982" style="position:absolute;left:3832;top:5701;width:24;height:36" fillcolor="#24282b" stroked="f"/>
                <v:rect id="_x0000_s19983" style="position:absolute;left:3892;top:5701;width:24;height:36" fillcolor="#24282b" stroked="f"/>
                <v:rect id="_x0000_s19984" style="position:absolute;left:3952;top:5701;width:36;height:36" fillcolor="#24282b" stroked="f"/>
                <v:rect id="_x0000_s19985" style="position:absolute;left:4012;top:5701;width:36;height:36" fillcolor="#24282b" stroked="f"/>
                <v:rect id="_x0000_s19986" style="position:absolute;left:4084;top:5701;width:24;height:36" fillcolor="#24282b" stroked="f"/>
                <v:rect id="_x0000_s19987" style="position:absolute;left:4144;top:5701;width:36;height:36" fillcolor="#24282b" stroked="f"/>
                <v:rect id="_x0000_s19988" style="position:absolute;left:4204;top:5701;width:36;height:36" fillcolor="#24282b" stroked="f"/>
                <v:rect id="_x0000_s19989" style="position:absolute;left:4276;top:5701;width:24;height:36" fillcolor="#24282b" stroked="f"/>
                <v:rect id="_x0000_s19990" style="position:absolute;left:4336;top:5701;width:36;height:36" fillcolor="#24282b" stroked="f"/>
                <v:rect id="_x0000_s19991" style="position:absolute;left:4396;top:5701;width:36;height:36" fillcolor="#24282b" stroked="f"/>
                <v:rect id="_x0000_s19992" style="position:absolute;left:4469;top:5701;width:24;height:36" fillcolor="#24282b" stroked="f"/>
                <v:rect id="_x0000_s19993" style="position:absolute;left:4529;top:5701;width:24;height:36" fillcolor="#24282b" stroked="f"/>
                <v:rect id="_x0000_s19994" style="position:absolute;left:4589;top:5701;width:36;height:36" fillcolor="#24282b" stroked="f"/>
                <v:rect id="_x0000_s19995" style="position:absolute;left:4661;top:5701;width:24;height:36" fillcolor="#24282b" stroked="f"/>
                <v:rect id="_x0000_s19996" style="position:absolute;left:4721;top:5701;width:24;height:36" fillcolor="#24282b" stroked="f"/>
                <v:rect id="_x0000_s19997" style="position:absolute;left:4781;top:5701;width:36;height:36" fillcolor="#24282b" stroked="f"/>
                <v:rect id="_x0000_s19998" style="position:absolute;left:4841;top:5701;width:36;height:36" fillcolor="#24282b" stroked="f"/>
                <v:rect id="_x0000_s19999" style="position:absolute;left:4913;top:5701;width:24;height:36" fillcolor="#24282b" stroked="f"/>
                <v:rect id="_x0000_s20000" style="position:absolute;left:4973;top:5701;width:36;height:36" fillcolor="#24282b" stroked="f"/>
                <v:rect id="_x0000_s20001" style="position:absolute;left:5033;top:5701;width:36;height:36" fillcolor="#24282b" stroked="f"/>
                <v:rect id="_x0000_s20002" style="position:absolute;left:5105;top:5701;width:24;height:36" fillcolor="#24282b" stroked="f"/>
                <v:rect id="_x0000_s20003" style="position:absolute;left:5165;top:5701;width:24;height:36" fillcolor="#24282b" stroked="f"/>
                <v:rect id="_x0000_s20004" style="position:absolute;left:5225;top:5701;width:36;height:36" fillcolor="#24282b" stroked="f"/>
                <v:rect id="_x0000_s20005" style="position:absolute;left:5285;top:5701;width:36;height:36" fillcolor="#24282b" stroked="f"/>
                <v:rect id="_x0000_s20006" style="position:absolute;left:5357;top:5701;width:24;height:36" fillcolor="#24282b" stroked="f"/>
                <v:rect id="_x0000_s20007" style="position:absolute;left:5417;top:5701;width:37;height:36" fillcolor="#24282b" stroked="f"/>
                <v:rect id="_x0000_s20008" style="position:absolute;left:5490;top:5701;width:24;height:36" fillcolor="#24282b" stroked="f"/>
                <v:rect id="_x0000_s20009" style="position:absolute;left:5538;top:5701;width:24;height:36" fillcolor="#24282b" stroked="f"/>
                <v:rect id="_x0000_s20010" style="position:absolute;left:5598;top:5701;width:36;height:36" fillcolor="#24282b" stroked="f"/>
                <v:rect id="_x0000_s20011" style="position:absolute;left:5658;top:5701;width:36;height:36" fillcolor="#24282b" stroked="f"/>
                <v:rect id="_x0000_s20012" style="position:absolute;left:5730;top:5701;width:24;height:36" fillcolor="#24282b" stroked="f"/>
                <v:rect id="_x0000_s20013" style="position:absolute;left:5790;top:5701;width:36;height:36" fillcolor="#24282b" stroked="f"/>
                <v:rect id="_x0000_s20014" style="position:absolute;left:5850;top:5701;width:36;height:36" fillcolor="#24282b" stroked="f"/>
                <v:rect id="_x0000_s20015" style="position:absolute;left:5922;top:5701;width:24;height:36" fillcolor="#24282b" stroked="f"/>
                <v:rect id="_x0000_s20016" style="position:absolute;left:5982;top:5701;width:24;height:36" fillcolor="#24282b" stroked="f"/>
                <v:rect id="_x0000_s20017" style="position:absolute;left:6042;top:5701;width:36;height:36" fillcolor="#24282b" stroked="f"/>
                <v:rect id="_x0000_s20018" style="position:absolute;left:6102;top:5701;width:36;height:36" fillcolor="#24282b" stroked="f"/>
                <v:rect id="_x0000_s20019" style="position:absolute;left:6174;top:5701;width:24;height:36" fillcolor="#24282b" stroked="f"/>
                <v:rect id="_x0000_s20020" style="position:absolute;left:6234;top:5701;width:36;height:36" fillcolor="#24282b" stroked="f"/>
                <v:rect id="_x0000_s20021" style="position:absolute;left:6294;top:5701;width:36;height:36" fillcolor="#24282b" stroked="f"/>
                <v:rect id="_x0000_s20022" style="position:absolute;left:6366;top:5701;width:24;height:36" fillcolor="#24282b" stroked="f"/>
                <v:rect id="_x0000_s20023" style="position:absolute;left:6427;top:5701;width:24;height:36" fillcolor="#24282b" stroked="f"/>
                <v:rect id="_x0000_s20024" style="position:absolute;left:6487;top:5701;width:36;height:36" fillcolor="#24282b" stroked="f"/>
                <v:rect id="_x0000_s20025" style="position:absolute;left:6559;top:5701;width:24;height:36" fillcolor="#24282b" stroked="f"/>
                <v:rect id="_x0000_s20026" style="position:absolute;left:6619;top:5701;width:36;height:36" fillcolor="#24282b" stroked="f"/>
                <v:rect id="_x0000_s20027" style="position:absolute;left:6679;top:5701;width:36;height:36" fillcolor="#24282b" stroked="f"/>
                <v:rect id="_x0000_s20028" style="position:absolute;left:6751;top:5701;width:24;height:36" fillcolor="#24282b" stroked="f"/>
                <v:rect id="_x0000_s20029" style="position:absolute;left:6811;top:5701;width:24;height:36" fillcolor="#24282b" stroked="f"/>
                <v:rect id="_x0000_s20030" style="position:absolute;left:6871;top:5701;width:36;height:36" fillcolor="#24282b" stroked="f"/>
                <v:rect id="_x0000_s20031" style="position:absolute;left:6943;top:5701;width:24;height:36" fillcolor="#24282b" stroked="f"/>
                <v:rect id="_x0000_s20032" style="position:absolute;left:7003;top:5701;width:24;height:36" fillcolor="#24282b" stroked="f"/>
                <v:rect id="_x0000_s20033" style="position:absolute;left:7063;top:5701;width:36;height:36" fillcolor="#24282b" stroked="f"/>
                <v:rect id="_x0000_s20034" style="position:absolute;left:7123;top:5701;width:36;height:36" fillcolor="#24282b" stroked="f"/>
                <v:rect id="_x0000_s20035" style="position:absolute;left:7195;top:5701;width:24;height:36" fillcolor="#24282b" stroked="f"/>
                <v:rect id="_x0000_s20036" style="position:absolute;left:7255;top:5701;width:36;height:36" fillcolor="#24282b" stroked="f"/>
                <v:rect id="_x0000_s20037" style="position:absolute;left:7315;top:5701;width:12;height:36" fillcolor="#24282b" stroked="f"/>
                <v:rect id="_x0000_s20038" style="position:absolute;left:2799;top:6073;width:4528;height:24" fillcolor="#24282b" stroked="f"/>
                <v:rect id="_x0000_s20039" style="position:absolute;left:2799;top:5341;width:4528;height:36" fillcolor="#24282b" stroked="f"/>
                <v:rect id="_x0000_s20040" style="position:absolute;left:2799;top:2796;width:4528;height:24" fillcolor="#24282b" stroked="f"/>
                <v:rect id="_x0000_s20041" style="position:absolute;left:2799;top:3157;width:36;height:36" fillcolor="#24282b" stroked="f"/>
                <v:rect id="_x0000_s20042" style="position:absolute;left:2871;top:3157;width:24;height:36" fillcolor="#24282b" stroked="f"/>
                <v:rect id="_x0000_s20043" style="position:absolute;left:2931;top:3157;width:36;height:36" fillcolor="#24282b" stroked="f"/>
                <v:rect id="_x0000_s20044" style="position:absolute;left:2991;top:3157;width:36;height:36" fillcolor="#24282b" stroked="f"/>
                <v:rect id="_x0000_s20045" style="position:absolute;left:3063;top:3157;width:36;height:36" fillcolor="#24282b" stroked="f"/>
                <v:rect id="_x0000_s20046" style="position:absolute;left:3123;top:3157;width:36;height:36" fillcolor="#24282b" stroked="f"/>
                <v:rect id="_x0000_s20047" style="position:absolute;left:3183;top:3157;width:36;height:36" fillcolor="#24282b" stroked="f"/>
                <v:rect id="_x0000_s20048" style="position:absolute;left:3255;top:3157;width:24;height:36" fillcolor="#24282b" stroked="f"/>
                <v:rect id="_x0000_s20049" style="position:absolute;left:3315;top:3157;width:36;height:36" fillcolor="#24282b" stroked="f"/>
                <v:rect id="_x0000_s20050" style="position:absolute;left:3375;top:3157;width:36;height:36" fillcolor="#24282b" stroked="f"/>
                <v:rect id="_x0000_s20051" style="position:absolute;left:3447;top:3157;width:25;height:36" fillcolor="#24282b" stroked="f"/>
                <v:rect id="_x0000_s20052" style="position:absolute;left:3508;top:3157;width:36;height:36" fillcolor="#24282b" stroked="f"/>
                <v:rect id="_x0000_s20053" style="position:absolute;left:3568;top:3157;width:36;height:36" fillcolor="#24282b" stroked="f"/>
              </v:group>
              <v:group id="_x0000_s20054" style="position:absolute;left:2799;top:3157;width:4528;height:4512" coordorigin="2799,3157" coordsize="4528,4512">
                <v:rect id="_x0000_s20055" style="position:absolute;left:3628;top:3157;width:36;height:36" fillcolor="#24282b" stroked="f"/>
                <v:rect id="_x0000_s20056" style="position:absolute;left:3700;top:3157;width:24;height:36" fillcolor="#24282b" stroked="f"/>
                <v:rect id="_x0000_s20057" style="position:absolute;left:3760;top:3157;width:36;height:36" fillcolor="#24282b" stroked="f"/>
                <v:rect id="_x0000_s20058" style="position:absolute;left:3820;top:3157;width:36;height:36" fillcolor="#24282b" stroked="f"/>
                <v:rect id="_x0000_s20059" style="position:absolute;left:3892;top:3157;width:24;height:36" fillcolor="#24282b" stroked="f"/>
                <v:rect id="_x0000_s20060" style="position:absolute;left:3952;top:3157;width:36;height:36" fillcolor="#24282b" stroked="f"/>
                <v:rect id="_x0000_s20061" style="position:absolute;left:4012;top:3157;width:36;height:36" fillcolor="#24282b" stroked="f"/>
                <v:rect id="_x0000_s20062" style="position:absolute;left:4084;top:3157;width:24;height:36" fillcolor="#24282b" stroked="f"/>
                <v:rect id="_x0000_s20063" style="position:absolute;left:4144;top:3157;width:36;height:36" fillcolor="#24282b" stroked="f"/>
                <v:rect id="_x0000_s20064" style="position:absolute;left:4204;top:3157;width:36;height:36" fillcolor="#24282b" stroked="f"/>
                <v:rect id="_x0000_s20065" style="position:absolute;left:4276;top:3157;width:24;height:36" fillcolor="#24282b" stroked="f"/>
                <v:rect id="_x0000_s20066" style="position:absolute;left:4336;top:3157;width:36;height:36" fillcolor="#24282b" stroked="f"/>
                <v:rect id="_x0000_s20067" style="position:absolute;left:4396;top:3157;width:36;height:36" fillcolor="#24282b" stroked="f"/>
                <v:rect id="_x0000_s20068" style="position:absolute;left:4469;top:3157;width:24;height:36" fillcolor="#24282b" stroked="f"/>
                <v:rect id="_x0000_s20069" style="position:absolute;left:4529;top:3157;width:24;height:36" fillcolor="#24282b" stroked="f"/>
                <v:rect id="_x0000_s20070" style="position:absolute;left:4589;top:3157;width:36;height:36" fillcolor="#24282b" stroked="f"/>
                <v:rect id="_x0000_s20071" style="position:absolute;left:4661;top:3157;width:24;height:36" fillcolor="#24282b" stroked="f"/>
                <v:rect id="_x0000_s20072" style="position:absolute;left:4721;top:3157;width:24;height:36" fillcolor="#24282b" stroked="f"/>
                <v:rect id="_x0000_s20073" style="position:absolute;left:4781;top:3157;width:36;height:36" fillcolor="#24282b" stroked="f"/>
                <v:rect id="_x0000_s20074" style="position:absolute;left:4841;top:3157;width:36;height:36" fillcolor="#24282b" stroked="f"/>
                <v:rect id="_x0000_s20075" style="position:absolute;left:4913;top:3157;width:24;height:36" fillcolor="#24282b" stroked="f"/>
                <v:rect id="_x0000_s20076" style="position:absolute;left:4973;top:3157;width:36;height:36" fillcolor="#24282b" stroked="f"/>
                <v:rect id="_x0000_s20077" style="position:absolute;left:5033;top:3157;width:36;height:36" fillcolor="#24282b" stroked="f"/>
                <v:rect id="_x0000_s20078" style="position:absolute;left:5105;top:3157;width:24;height:36" fillcolor="#24282b" stroked="f"/>
                <v:rect id="_x0000_s20079" style="position:absolute;left:5165;top:3157;width:24;height:36" fillcolor="#24282b" stroked="f"/>
                <v:rect id="_x0000_s20080" style="position:absolute;left:5225;top:3157;width:36;height:36" fillcolor="#24282b" stroked="f"/>
                <v:rect id="_x0000_s20081" style="position:absolute;left:5285;top:3157;width:36;height:36" fillcolor="#24282b" stroked="f"/>
                <v:rect id="_x0000_s20082" style="position:absolute;left:5357;top:3157;width:24;height:36" fillcolor="#24282b" stroked="f"/>
                <v:rect id="_x0000_s20083" style="position:absolute;left:5417;top:3157;width:37;height:36" fillcolor="#24282b" stroked="f"/>
                <v:rect id="_x0000_s20084" style="position:absolute;left:5490;top:3157;width:24;height:36" fillcolor="#24282b" stroked="f"/>
                <v:rect id="_x0000_s20085" style="position:absolute;left:5538;top:3157;width:24;height:36" fillcolor="#24282b" stroked="f"/>
                <v:rect id="_x0000_s20086" style="position:absolute;left:5598;top:3157;width:36;height:36" fillcolor="#24282b" stroked="f"/>
                <v:rect id="_x0000_s20087" style="position:absolute;left:5658;top:3157;width:36;height:36" fillcolor="#24282b" stroked="f"/>
                <v:rect id="_x0000_s20088" style="position:absolute;left:5730;top:3157;width:24;height:36" fillcolor="#24282b" stroked="f"/>
                <v:rect id="_x0000_s20089" style="position:absolute;left:5790;top:3157;width:36;height:36" fillcolor="#24282b" stroked="f"/>
                <v:rect id="_x0000_s20090" style="position:absolute;left:5850;top:3157;width:36;height:36" fillcolor="#24282b" stroked="f"/>
                <v:rect id="_x0000_s20091" style="position:absolute;left:5922;top:3157;width:24;height:36" fillcolor="#24282b" stroked="f"/>
                <v:rect id="_x0000_s20092" style="position:absolute;left:5982;top:3157;width:24;height:36" fillcolor="#24282b" stroked="f"/>
                <v:rect id="_x0000_s20093" style="position:absolute;left:6042;top:3157;width:36;height:36" fillcolor="#24282b" stroked="f"/>
                <v:rect id="_x0000_s20094" style="position:absolute;left:6102;top:3157;width:36;height:36" fillcolor="#24282b" stroked="f"/>
                <v:rect id="_x0000_s20095" style="position:absolute;left:6174;top:3157;width:24;height:36" fillcolor="#24282b" stroked="f"/>
                <v:rect id="_x0000_s20096" style="position:absolute;left:6234;top:3157;width:36;height:36" fillcolor="#24282b" stroked="f"/>
                <v:rect id="_x0000_s20097" style="position:absolute;left:6294;top:3157;width:36;height:36" fillcolor="#24282b" stroked="f"/>
                <v:rect id="_x0000_s20098" style="position:absolute;left:6366;top:3157;width:24;height:36" fillcolor="#24282b" stroked="f"/>
                <v:rect id="_x0000_s20099" style="position:absolute;left:6427;top:3157;width:24;height:36" fillcolor="#24282b" stroked="f"/>
                <v:rect id="_x0000_s20100" style="position:absolute;left:6487;top:3157;width:36;height:36" fillcolor="#24282b" stroked="f"/>
                <v:rect id="_x0000_s20101" style="position:absolute;left:6559;top:3157;width:24;height:36" fillcolor="#24282b" stroked="f"/>
                <v:rect id="_x0000_s20102" style="position:absolute;left:6619;top:3157;width:36;height:36" fillcolor="#24282b" stroked="f"/>
                <v:rect id="_x0000_s20103" style="position:absolute;left:6679;top:3157;width:36;height:36" fillcolor="#24282b" stroked="f"/>
                <v:rect id="_x0000_s20104" style="position:absolute;left:6751;top:3157;width:24;height:36" fillcolor="#24282b" stroked="f"/>
                <v:rect id="_x0000_s20105" style="position:absolute;left:6811;top:3157;width:24;height:36" fillcolor="#24282b" stroked="f"/>
                <v:rect id="_x0000_s20106" style="position:absolute;left:6871;top:3157;width:36;height:36" fillcolor="#24282b" stroked="f"/>
                <v:rect id="_x0000_s20107" style="position:absolute;left:6943;top:3157;width:24;height:36" fillcolor="#24282b" stroked="f"/>
                <v:rect id="_x0000_s20108" style="position:absolute;left:7003;top:3157;width:24;height:36" fillcolor="#24282b" stroked="f"/>
                <v:rect id="_x0000_s20109" style="position:absolute;left:7063;top:3157;width:36;height:36" fillcolor="#24282b" stroked="f"/>
                <v:rect id="_x0000_s20110" style="position:absolute;left:7123;top:3157;width:36;height:36" fillcolor="#24282b" stroked="f"/>
                <v:rect id="_x0000_s20111" style="position:absolute;left:7195;top:3157;width:24;height:36" fillcolor="#24282b" stroked="f"/>
                <v:rect id="_x0000_s20112" style="position:absolute;left:7255;top:3157;width:36;height:36" fillcolor="#24282b" stroked="f"/>
                <v:rect id="_x0000_s20113" style="position:absolute;left:7315;top:3157;width:12;height:36" fillcolor="#24282b" stroked="f"/>
                <v:rect id="_x0000_s20114" style="position:absolute;left:2799;top:3517;width:4528;height:36" fillcolor="#24282b" stroked="f"/>
                <v:rect id="_x0000_s20115" style="position:absolute;left:2799;top:3889;width:36;height:36" fillcolor="#24282b" stroked="f"/>
                <v:rect id="_x0000_s20116" style="position:absolute;left:2871;top:3889;width:24;height:36" fillcolor="#24282b" stroked="f"/>
                <v:rect id="_x0000_s20117" style="position:absolute;left:2931;top:3889;width:36;height:36" fillcolor="#24282b" stroked="f"/>
                <v:rect id="_x0000_s20118" style="position:absolute;left:2991;top:3889;width:36;height:36" fillcolor="#24282b" stroked="f"/>
                <v:rect id="_x0000_s20119" style="position:absolute;left:3063;top:3889;width:36;height:36" fillcolor="#24282b" stroked="f"/>
                <v:rect id="_x0000_s20120" style="position:absolute;left:3123;top:3889;width:36;height:36" fillcolor="#24282b" stroked="f"/>
                <v:rect id="_x0000_s20121" style="position:absolute;left:3195;top:3889;width:24;height:36" fillcolor="#24282b" stroked="f"/>
                <v:rect id="_x0000_s20122" style="position:absolute;left:3255;top:3889;width:24;height:36" fillcolor="#24282b" stroked="f"/>
                <v:rect id="_x0000_s20123" style="position:absolute;left:3315;top:3889;width:36;height:36" fillcolor="#24282b" stroked="f"/>
                <v:rect id="_x0000_s20124" style="position:absolute;left:3375;top:3889;width:36;height:36" fillcolor="#24282b" stroked="f"/>
                <v:rect id="_x0000_s20125" style="position:absolute;left:3447;top:3889;width:25;height:36" fillcolor="#24282b" stroked="f"/>
                <v:rect id="_x0000_s20126" style="position:absolute;left:3508;top:3889;width:36;height:36" fillcolor="#24282b" stroked="f"/>
                <v:rect id="_x0000_s20127" style="position:absolute;left:3568;top:3889;width:36;height:36" fillcolor="#24282b" stroked="f"/>
                <v:rect id="_x0000_s20128" style="position:absolute;left:3640;top:3889;width:24;height:36" fillcolor="#24282b" stroked="f"/>
                <v:rect id="_x0000_s20129" style="position:absolute;left:3700;top:3889;width:24;height:36" fillcolor="#24282b" stroked="f"/>
                <v:rect id="_x0000_s20130" style="position:absolute;left:3760;top:3889;width:36;height:36" fillcolor="#24282b" stroked="f"/>
                <v:rect id="_x0000_s20131" style="position:absolute;left:3832;top:3889;width:24;height:36" fillcolor="#24282b" stroked="f"/>
                <v:rect id="_x0000_s20132" style="position:absolute;left:3892;top:3889;width:24;height:36" fillcolor="#24282b" stroked="f"/>
                <v:rect id="_x0000_s20133" style="position:absolute;left:3952;top:3889;width:36;height:36" fillcolor="#24282b" stroked="f"/>
                <v:rect id="_x0000_s20134" style="position:absolute;left:4012;top:3889;width:36;height:36" fillcolor="#24282b" stroked="f"/>
                <v:rect id="_x0000_s20135" style="position:absolute;left:4084;top:3889;width:24;height:36" fillcolor="#24282b" stroked="f"/>
                <v:rect id="_x0000_s20136" style="position:absolute;left:4144;top:3889;width:36;height:36" fillcolor="#24282b" stroked="f"/>
                <v:rect id="_x0000_s20137" style="position:absolute;left:4204;top:3889;width:36;height:36" fillcolor="#24282b" stroked="f"/>
                <v:rect id="_x0000_s20138" style="position:absolute;left:4276;top:3889;width:24;height:36" fillcolor="#24282b" stroked="f"/>
                <v:rect id="_x0000_s20139" style="position:absolute;left:4336;top:3889;width:36;height:36" fillcolor="#24282b" stroked="f"/>
                <v:rect id="_x0000_s20140" style="position:absolute;left:4396;top:3889;width:36;height:36" fillcolor="#24282b" stroked="f"/>
                <v:rect id="_x0000_s20141" style="position:absolute;left:4469;top:3889;width:24;height:36" fillcolor="#24282b" stroked="f"/>
                <v:rect id="_x0000_s20142" style="position:absolute;left:4529;top:3889;width:24;height:36" fillcolor="#24282b" stroked="f"/>
                <v:rect id="_x0000_s20143" style="position:absolute;left:4589;top:3889;width:36;height:36" fillcolor="#24282b" stroked="f"/>
                <v:rect id="_x0000_s20144" style="position:absolute;left:4661;top:3889;width:24;height:36" fillcolor="#24282b" stroked="f"/>
                <v:rect id="_x0000_s20145" style="position:absolute;left:4721;top:3889;width:24;height:36" fillcolor="#24282b" stroked="f"/>
                <v:rect id="_x0000_s20146" style="position:absolute;left:4781;top:3889;width:36;height:36" fillcolor="#24282b" stroked="f"/>
                <v:rect id="_x0000_s20147" style="position:absolute;left:4841;top:3889;width:36;height:36" fillcolor="#24282b" stroked="f"/>
                <v:rect id="_x0000_s20148" style="position:absolute;left:4913;top:3889;width:24;height:36" fillcolor="#24282b" stroked="f"/>
                <v:rect id="_x0000_s20149" style="position:absolute;left:4973;top:3889;width:36;height:36" fillcolor="#24282b" stroked="f"/>
                <v:rect id="_x0000_s20150" style="position:absolute;left:5033;top:3889;width:36;height:36" fillcolor="#24282b" stroked="f"/>
                <v:rect id="_x0000_s20151" style="position:absolute;left:5105;top:3889;width:24;height:36" fillcolor="#24282b" stroked="f"/>
                <v:rect id="_x0000_s20152" style="position:absolute;left:5165;top:3889;width:24;height:36" fillcolor="#24282b" stroked="f"/>
                <v:rect id="_x0000_s20153" style="position:absolute;left:5225;top:3889;width:36;height:36" fillcolor="#24282b" stroked="f"/>
                <v:rect id="_x0000_s20154" style="position:absolute;left:5285;top:3889;width:36;height:36" fillcolor="#24282b" stroked="f"/>
                <v:rect id="_x0000_s20155" style="position:absolute;left:5357;top:3889;width:24;height:36" fillcolor="#24282b" stroked="f"/>
                <v:rect id="_x0000_s20156" style="position:absolute;left:5417;top:3889;width:37;height:36" fillcolor="#24282b" stroked="f"/>
                <v:rect id="_x0000_s20157" style="position:absolute;left:5490;top:3889;width:24;height:36" fillcolor="#24282b" stroked="f"/>
                <v:rect id="_x0000_s20158" style="position:absolute;left:5538;top:3889;width:24;height:36" fillcolor="#24282b" stroked="f"/>
                <v:rect id="_x0000_s20159" style="position:absolute;left:5598;top:3889;width:36;height:36" fillcolor="#24282b" stroked="f"/>
                <v:rect id="_x0000_s20160" style="position:absolute;left:5658;top:3889;width:36;height:36" fillcolor="#24282b" stroked="f"/>
                <v:rect id="_x0000_s20161" style="position:absolute;left:5730;top:3889;width:24;height:36" fillcolor="#24282b" stroked="f"/>
                <v:rect id="_x0000_s20162" style="position:absolute;left:5790;top:3889;width:36;height:36" fillcolor="#24282b" stroked="f"/>
                <v:rect id="_x0000_s20163" style="position:absolute;left:5850;top:3889;width:36;height:36" fillcolor="#24282b" stroked="f"/>
                <v:rect id="_x0000_s20164" style="position:absolute;left:5922;top:3889;width:24;height:36" fillcolor="#24282b" stroked="f"/>
                <v:rect id="_x0000_s20165" style="position:absolute;left:5982;top:3889;width:24;height:36" fillcolor="#24282b" stroked="f"/>
                <v:rect id="_x0000_s20166" style="position:absolute;left:6042;top:3889;width:36;height:36" fillcolor="#24282b" stroked="f"/>
                <v:rect id="_x0000_s20167" style="position:absolute;left:6102;top:3889;width:36;height:36" fillcolor="#24282b" stroked="f"/>
                <v:rect id="_x0000_s20168" style="position:absolute;left:6174;top:3889;width:24;height:36" fillcolor="#24282b" stroked="f"/>
                <v:rect id="_x0000_s20169" style="position:absolute;left:6234;top:3889;width:36;height:36" fillcolor="#24282b" stroked="f"/>
                <v:rect id="_x0000_s20170" style="position:absolute;left:6294;top:3889;width:36;height:36" fillcolor="#24282b" stroked="f"/>
                <v:rect id="_x0000_s20171" style="position:absolute;left:6366;top:3889;width:24;height:36" fillcolor="#24282b" stroked="f"/>
                <v:rect id="_x0000_s20172" style="position:absolute;left:6427;top:3889;width:24;height:36" fillcolor="#24282b" stroked="f"/>
                <v:rect id="_x0000_s20173" style="position:absolute;left:6487;top:3889;width:36;height:36" fillcolor="#24282b" stroked="f"/>
                <v:rect id="_x0000_s20174" style="position:absolute;left:6559;top:3889;width:24;height:36" fillcolor="#24282b" stroked="f"/>
                <v:rect id="_x0000_s20175" style="position:absolute;left:6619;top:3889;width:36;height:36" fillcolor="#24282b" stroked="f"/>
                <v:rect id="_x0000_s20176" style="position:absolute;left:6679;top:3889;width:36;height:36" fillcolor="#24282b" stroked="f"/>
                <v:rect id="_x0000_s20177" style="position:absolute;left:6751;top:3889;width:24;height:36" fillcolor="#24282b" stroked="f"/>
                <v:rect id="_x0000_s20178" style="position:absolute;left:6811;top:3889;width:24;height:36" fillcolor="#24282b" stroked="f"/>
                <v:rect id="_x0000_s20179" style="position:absolute;left:6871;top:3889;width:36;height:36" fillcolor="#24282b" stroked="f"/>
                <v:rect id="_x0000_s20180" style="position:absolute;left:6943;top:3889;width:24;height:36" fillcolor="#24282b" stroked="f"/>
                <v:rect id="_x0000_s20181" style="position:absolute;left:7003;top:3889;width:24;height:36" fillcolor="#24282b" stroked="f"/>
                <v:rect id="_x0000_s20182" style="position:absolute;left:7063;top:3889;width:36;height:36" fillcolor="#24282b" stroked="f"/>
                <v:rect id="_x0000_s20183" style="position:absolute;left:7123;top:3889;width:36;height:36" fillcolor="#24282b" stroked="f"/>
                <v:rect id="_x0000_s20184" style="position:absolute;left:7195;top:3889;width:24;height:36" fillcolor="#24282b" stroked="f"/>
                <v:rect id="_x0000_s20185" style="position:absolute;left:7255;top:3889;width:36;height:36" fillcolor="#24282b" stroked="f"/>
                <v:rect id="_x0000_s20186" style="position:absolute;left:7315;top:3889;width:12;height:36" fillcolor="#24282b" stroked="f"/>
                <v:rect id="_x0000_s20187" style="position:absolute;left:2799;top:7273;width:4528;height:36" fillcolor="#24282b" stroked="f"/>
                <v:rect id="_x0000_s20188" style="position:absolute;left:2799;top:7645;width:36;height:24" fillcolor="#24282b" stroked="f"/>
                <v:rect id="_x0000_s20189" style="position:absolute;left:2871;top:7645;width:24;height:24" fillcolor="#24282b" stroked="f"/>
                <v:rect id="_x0000_s20190" style="position:absolute;left:2931;top:7645;width:36;height:24" fillcolor="#24282b" stroked="f"/>
                <v:rect id="_x0000_s20191" style="position:absolute;left:2991;top:7645;width:36;height:24" fillcolor="#24282b" stroked="f"/>
                <v:rect id="_x0000_s20192" style="position:absolute;left:3063;top:7645;width:36;height:24" fillcolor="#24282b" stroked="f"/>
                <v:rect id="_x0000_s20193" style="position:absolute;left:3123;top:7645;width:36;height:24" fillcolor="#24282b" stroked="f"/>
                <v:rect id="_x0000_s20194" style="position:absolute;left:3195;top:7645;width:24;height:24" fillcolor="#24282b" stroked="f"/>
                <v:rect id="_x0000_s20195" style="position:absolute;left:3255;top:7645;width:24;height:24" fillcolor="#24282b" stroked="f"/>
                <v:rect id="_x0000_s20196" style="position:absolute;left:3315;top:7645;width:36;height:24" fillcolor="#24282b" stroked="f"/>
                <v:rect id="_x0000_s20197" style="position:absolute;left:3375;top:7645;width:36;height:24" fillcolor="#24282b" stroked="f"/>
                <v:rect id="_x0000_s20198" style="position:absolute;left:3447;top:7645;width:25;height:24" fillcolor="#24282b" stroked="f"/>
                <v:rect id="_x0000_s20199" style="position:absolute;left:3508;top:7645;width:36;height:24" fillcolor="#24282b" stroked="f"/>
                <v:rect id="_x0000_s20200" style="position:absolute;left:3568;top:7645;width:36;height:24" fillcolor="#24282b" stroked="f"/>
                <v:rect id="_x0000_s20201" style="position:absolute;left:3640;top:7645;width:24;height:24" fillcolor="#24282b" stroked="f"/>
                <v:rect id="_x0000_s20202" style="position:absolute;left:3700;top:7645;width:24;height:24" fillcolor="#24282b" stroked="f"/>
                <v:rect id="_x0000_s20203" style="position:absolute;left:3760;top:7645;width:36;height:24" fillcolor="#24282b" stroked="f"/>
                <v:rect id="_x0000_s20204" style="position:absolute;left:3832;top:7645;width:24;height:24" fillcolor="#24282b" stroked="f"/>
                <v:rect id="_x0000_s20205" style="position:absolute;left:3892;top:7645;width:24;height:24" fillcolor="#24282b" stroked="f"/>
                <v:rect id="_x0000_s20206" style="position:absolute;left:3952;top:7645;width:36;height:24" fillcolor="#24282b" stroked="f"/>
                <v:rect id="_x0000_s20207" style="position:absolute;left:4012;top:7645;width:36;height:24" fillcolor="#24282b" stroked="f"/>
                <v:rect id="_x0000_s20208" style="position:absolute;left:4084;top:7645;width:24;height:24" fillcolor="#24282b" stroked="f"/>
                <v:rect id="_x0000_s20209" style="position:absolute;left:4144;top:7645;width:36;height:24" fillcolor="#24282b" stroked="f"/>
                <v:rect id="_x0000_s20210" style="position:absolute;left:4204;top:7645;width:36;height:24" fillcolor="#24282b" stroked="f"/>
                <v:rect id="_x0000_s20211" style="position:absolute;left:4276;top:7645;width:24;height:24" fillcolor="#24282b" stroked="f"/>
                <v:rect id="_x0000_s20212" style="position:absolute;left:4336;top:7645;width:36;height:24" fillcolor="#24282b" stroked="f"/>
                <v:rect id="_x0000_s20213" style="position:absolute;left:4396;top:7645;width:36;height:24" fillcolor="#24282b" stroked="f"/>
                <v:rect id="_x0000_s20214" style="position:absolute;left:4469;top:7645;width:24;height:24" fillcolor="#24282b" stroked="f"/>
                <v:rect id="_x0000_s20215" style="position:absolute;left:4529;top:7645;width:24;height:24" fillcolor="#24282b" stroked="f"/>
                <v:rect id="_x0000_s20216" style="position:absolute;left:4589;top:7645;width:36;height:24" fillcolor="#24282b" stroked="f"/>
                <v:rect id="_x0000_s20217" style="position:absolute;left:4661;top:7645;width:24;height:24" fillcolor="#24282b" stroked="f"/>
                <v:rect id="_x0000_s20218" style="position:absolute;left:4721;top:7645;width:24;height:24" fillcolor="#24282b" stroked="f"/>
                <v:rect id="_x0000_s20219" style="position:absolute;left:4781;top:7645;width:36;height:24" fillcolor="#24282b" stroked="f"/>
                <v:rect id="_x0000_s20220" style="position:absolute;left:4841;top:7645;width:36;height:24" fillcolor="#24282b" stroked="f"/>
                <v:rect id="_x0000_s20221" style="position:absolute;left:4913;top:7645;width:24;height:24" fillcolor="#24282b" stroked="f"/>
                <v:rect id="_x0000_s20222" style="position:absolute;left:4973;top:7645;width:36;height:24" fillcolor="#24282b" stroked="f"/>
                <v:rect id="_x0000_s20223" style="position:absolute;left:5033;top:7645;width:36;height:24" fillcolor="#24282b" stroked="f"/>
                <v:rect id="_x0000_s20224" style="position:absolute;left:5105;top:7645;width:24;height:24" fillcolor="#24282b" stroked="f"/>
                <v:rect id="_x0000_s20225" style="position:absolute;left:5165;top:7645;width:24;height:24" fillcolor="#24282b" stroked="f"/>
                <v:rect id="_x0000_s20226" style="position:absolute;left:5225;top:7645;width:36;height:24" fillcolor="#24282b" stroked="f"/>
                <v:rect id="_x0000_s20227" style="position:absolute;left:5285;top:7645;width:36;height:24" fillcolor="#24282b" stroked="f"/>
                <v:rect id="_x0000_s20228" style="position:absolute;left:5357;top:7645;width:24;height:24" fillcolor="#24282b" stroked="f"/>
                <v:rect id="_x0000_s20229" style="position:absolute;left:5417;top:7645;width:37;height:24" fillcolor="#24282b" stroked="f"/>
                <v:rect id="_x0000_s20230" style="position:absolute;left:5490;top:7645;width:24;height:24" fillcolor="#24282b" stroked="f"/>
                <v:rect id="_x0000_s20231" style="position:absolute;left:5538;top:7645;width:24;height:24" fillcolor="#24282b" stroked="f"/>
                <v:rect id="_x0000_s20232" style="position:absolute;left:5598;top:7645;width:36;height:24" fillcolor="#24282b" stroked="f"/>
                <v:rect id="_x0000_s20233" style="position:absolute;left:5658;top:7645;width:36;height:24" fillcolor="#24282b" stroked="f"/>
                <v:rect id="_x0000_s20234" style="position:absolute;left:5730;top:7645;width:24;height:24" fillcolor="#24282b" stroked="f"/>
                <v:rect id="_x0000_s20235" style="position:absolute;left:5790;top:7645;width:36;height:24" fillcolor="#24282b" stroked="f"/>
                <v:rect id="_x0000_s20236" style="position:absolute;left:5850;top:7645;width:36;height:24" fillcolor="#24282b" stroked="f"/>
                <v:rect id="_x0000_s20237" style="position:absolute;left:5922;top:7645;width:24;height:24" fillcolor="#24282b" stroked="f"/>
                <v:rect id="_x0000_s20238" style="position:absolute;left:5982;top:7645;width:24;height:24" fillcolor="#24282b" stroked="f"/>
                <v:rect id="_x0000_s20239" style="position:absolute;left:6042;top:7645;width:36;height:24" fillcolor="#24282b" stroked="f"/>
                <v:rect id="_x0000_s20240" style="position:absolute;left:6102;top:7645;width:36;height:24" fillcolor="#24282b" stroked="f"/>
                <v:rect id="_x0000_s20241" style="position:absolute;left:6174;top:7645;width:24;height:24" fillcolor="#24282b" stroked="f"/>
                <v:rect id="_x0000_s20242" style="position:absolute;left:6234;top:7645;width:36;height:24" fillcolor="#24282b" stroked="f"/>
                <v:rect id="_x0000_s20243" style="position:absolute;left:6294;top:7645;width:36;height:24" fillcolor="#24282b" stroked="f"/>
                <v:rect id="_x0000_s20244" style="position:absolute;left:6366;top:7645;width:24;height:24" fillcolor="#24282b" stroked="f"/>
                <v:rect id="_x0000_s20245" style="position:absolute;left:6427;top:7645;width:24;height:24" fillcolor="#24282b" stroked="f"/>
                <v:rect id="_x0000_s20246" style="position:absolute;left:6487;top:7645;width:36;height:24" fillcolor="#24282b" stroked="f"/>
                <v:rect id="_x0000_s20247" style="position:absolute;left:6559;top:7645;width:24;height:24" fillcolor="#24282b" stroked="f"/>
                <v:rect id="_x0000_s20248" style="position:absolute;left:6619;top:7645;width:36;height:24" fillcolor="#24282b" stroked="f"/>
                <v:rect id="_x0000_s20249" style="position:absolute;left:6679;top:7645;width:36;height:24" fillcolor="#24282b" stroked="f"/>
                <v:rect id="_x0000_s20250" style="position:absolute;left:6751;top:7645;width:24;height:24" fillcolor="#24282b" stroked="f"/>
                <v:rect id="_x0000_s20251" style="position:absolute;left:6811;top:7645;width:24;height:24" fillcolor="#24282b" stroked="f"/>
                <v:rect id="_x0000_s20252" style="position:absolute;left:6871;top:7645;width:36;height:24" fillcolor="#24282b" stroked="f"/>
                <v:rect id="_x0000_s20253" style="position:absolute;left:6943;top:7645;width:24;height:24" fillcolor="#24282b" stroked="f"/>
                <v:rect id="_x0000_s20254" style="position:absolute;left:7003;top:7645;width:24;height:24" fillcolor="#24282b" stroked="f"/>
              </v:group>
              <v:group id="_x0000_s20255" style="position:absolute;left:2150;top:444;width:5177;height:7957" coordorigin="2150,444" coordsize="5177,7957">
                <v:rect id="_x0000_s20256" style="position:absolute;left:7063;top:7645;width:36;height:24" fillcolor="#24282b" stroked="f"/>
                <v:rect id="_x0000_s20257" style="position:absolute;left:7123;top:7645;width:36;height:24" fillcolor="#24282b" stroked="f"/>
                <v:rect id="_x0000_s20258" style="position:absolute;left:7195;top:7645;width:24;height:24" fillcolor="#24282b" stroked="f"/>
                <v:rect id="_x0000_s20259" style="position:absolute;left:7255;top:7645;width:36;height:24" fillcolor="#24282b" stroked="f"/>
                <v:rect id="_x0000_s20260" style="position:absolute;left:7315;top:7645;width:12;height:24" fillcolor="#24282b" stroked="f"/>
                <v:rect id="_x0000_s20261" style="position:absolute;left:2799;top:8005;width:4528;height:36" fillcolor="#24282b" stroked="f"/>
                <v:rect id="_x0000_s20262" style="position:absolute;left:2799;top:8377;width:36;height:24" fillcolor="#24282b" stroked="f"/>
                <v:rect id="_x0000_s20263" style="position:absolute;left:2871;top:8377;width:24;height:24" fillcolor="#24282b" stroked="f"/>
                <v:rect id="_x0000_s20264" style="position:absolute;left:2931;top:8377;width:36;height:24" fillcolor="#24282b" stroked="f"/>
                <v:rect id="_x0000_s20265" style="position:absolute;left:2991;top:8377;width:36;height:24" fillcolor="#24282b" stroked="f"/>
                <v:rect id="_x0000_s20266" style="position:absolute;left:3063;top:8377;width:36;height:24" fillcolor="#24282b" stroked="f"/>
                <v:rect id="_x0000_s20267" style="position:absolute;left:3123;top:8377;width:36;height:24" fillcolor="#24282b" stroked="f"/>
                <v:rect id="_x0000_s20268" style="position:absolute;left:3195;top:8377;width:24;height:24" fillcolor="#24282b" stroked="f"/>
                <v:rect id="_x0000_s20269" style="position:absolute;left:3255;top:8377;width:24;height:24" fillcolor="#24282b" stroked="f"/>
                <v:rect id="_x0000_s20270" style="position:absolute;left:3315;top:8377;width:36;height:24" fillcolor="#24282b" stroked="f"/>
                <v:rect id="_x0000_s20271" style="position:absolute;left:3375;top:8377;width:36;height:24" fillcolor="#24282b" stroked="f"/>
                <v:rect id="_x0000_s20272" style="position:absolute;left:3447;top:8377;width:25;height:24" fillcolor="#24282b" stroked="f"/>
                <v:rect id="_x0000_s20273" style="position:absolute;left:3508;top:8377;width:36;height:24" fillcolor="#24282b" stroked="f"/>
                <v:rect id="_x0000_s20274" style="position:absolute;left:3568;top:8377;width:36;height:24" fillcolor="#24282b" stroked="f"/>
                <v:rect id="_x0000_s20275" style="position:absolute;left:3640;top:8377;width:24;height:24" fillcolor="#24282b" stroked="f"/>
                <v:rect id="_x0000_s20276" style="position:absolute;left:3700;top:8377;width:24;height:24" fillcolor="#24282b" stroked="f"/>
                <v:rect id="_x0000_s20277" style="position:absolute;left:3760;top:8377;width:36;height:24" fillcolor="#24282b" stroked="f"/>
                <v:rect id="_x0000_s20278" style="position:absolute;left:3832;top:8377;width:24;height:24" fillcolor="#24282b" stroked="f"/>
                <v:rect id="_x0000_s20279" style="position:absolute;left:3892;top:8377;width:24;height:24" fillcolor="#24282b" stroked="f"/>
                <v:rect id="_x0000_s20280" style="position:absolute;left:3952;top:8377;width:36;height:24" fillcolor="#24282b" stroked="f"/>
                <v:rect id="_x0000_s20281" style="position:absolute;left:4012;top:8377;width:36;height:24" fillcolor="#24282b" stroked="f"/>
                <v:rect id="_x0000_s20282" style="position:absolute;left:4084;top:8377;width:24;height:24" fillcolor="#24282b" stroked="f"/>
                <v:rect id="_x0000_s20283" style="position:absolute;left:4144;top:8377;width:36;height:24" fillcolor="#24282b" stroked="f"/>
                <v:rect id="_x0000_s20284" style="position:absolute;left:4204;top:8377;width:36;height:24" fillcolor="#24282b" stroked="f"/>
                <v:rect id="_x0000_s20285" style="position:absolute;left:4276;top:8377;width:24;height:24" fillcolor="#24282b" stroked="f"/>
                <v:rect id="_x0000_s20286" style="position:absolute;left:4336;top:8377;width:36;height:24" fillcolor="#24282b" stroked="f"/>
                <v:rect id="_x0000_s20287" style="position:absolute;left:4396;top:8377;width:36;height:24" fillcolor="#24282b" stroked="f"/>
                <v:rect id="_x0000_s20288" style="position:absolute;left:4469;top:8377;width:24;height:24" fillcolor="#24282b" stroked="f"/>
                <v:rect id="_x0000_s20289" style="position:absolute;left:4529;top:8377;width:24;height:24" fillcolor="#24282b" stroked="f"/>
                <v:rect id="_x0000_s20290" style="position:absolute;left:4589;top:8377;width:36;height:24" fillcolor="#24282b" stroked="f"/>
                <v:rect id="_x0000_s20291" style="position:absolute;left:4661;top:8377;width:24;height:24" fillcolor="#24282b" stroked="f"/>
                <v:rect id="_x0000_s20292" style="position:absolute;left:4721;top:8377;width:24;height:24" fillcolor="#24282b" stroked="f"/>
                <v:rect id="_x0000_s20293" style="position:absolute;left:4781;top:8377;width:36;height:24" fillcolor="#24282b" stroked="f"/>
                <v:rect id="_x0000_s20294" style="position:absolute;left:4841;top:8377;width:36;height:24" fillcolor="#24282b" stroked="f"/>
                <v:rect id="_x0000_s20295" style="position:absolute;left:4913;top:8377;width:24;height:24" fillcolor="#24282b" stroked="f"/>
                <v:rect id="_x0000_s20296" style="position:absolute;left:4973;top:8377;width:36;height:24" fillcolor="#24282b" stroked="f"/>
                <v:rect id="_x0000_s20297" style="position:absolute;left:5033;top:8377;width:36;height:24" fillcolor="#24282b" stroked="f"/>
                <v:rect id="_x0000_s20298" style="position:absolute;left:5105;top:8377;width:24;height:24" fillcolor="#24282b" stroked="f"/>
                <v:rect id="_x0000_s20299" style="position:absolute;left:5165;top:8377;width:24;height:24" fillcolor="#24282b" stroked="f"/>
                <v:rect id="_x0000_s20300" style="position:absolute;left:5225;top:8377;width:36;height:24" fillcolor="#24282b" stroked="f"/>
                <v:rect id="_x0000_s20301" style="position:absolute;left:5285;top:8377;width:36;height:24" fillcolor="#24282b" stroked="f"/>
                <v:rect id="_x0000_s20302" style="position:absolute;left:5357;top:8377;width:24;height:24" fillcolor="#24282b" stroked="f"/>
                <v:rect id="_x0000_s20303" style="position:absolute;left:5417;top:8377;width:37;height:24" fillcolor="#24282b" stroked="f"/>
                <v:rect id="_x0000_s20304" style="position:absolute;left:5490;top:8377;width:24;height:24" fillcolor="#24282b" stroked="f"/>
                <v:rect id="_x0000_s20305" style="position:absolute;left:5538;top:8377;width:24;height:24" fillcolor="#24282b" stroked="f"/>
                <v:rect id="_x0000_s20306" style="position:absolute;left:5598;top:8377;width:36;height:24" fillcolor="#24282b" stroked="f"/>
                <v:rect id="_x0000_s20307" style="position:absolute;left:5658;top:8377;width:36;height:24" fillcolor="#24282b" stroked="f"/>
                <v:rect id="_x0000_s20308" style="position:absolute;left:5730;top:8377;width:24;height:24" fillcolor="#24282b" stroked="f"/>
                <v:rect id="_x0000_s20309" style="position:absolute;left:5790;top:8377;width:36;height:24" fillcolor="#24282b" stroked="f"/>
                <v:rect id="_x0000_s20310" style="position:absolute;left:5850;top:8377;width:36;height:24" fillcolor="#24282b" stroked="f"/>
                <v:rect id="_x0000_s20311" style="position:absolute;left:5922;top:8377;width:24;height:24" fillcolor="#24282b" stroked="f"/>
                <v:rect id="_x0000_s20312" style="position:absolute;left:5982;top:8377;width:24;height:24" fillcolor="#24282b" stroked="f"/>
                <v:rect id="_x0000_s20313" style="position:absolute;left:6042;top:8377;width:36;height:24" fillcolor="#24282b" stroked="f"/>
                <v:rect id="_x0000_s20314" style="position:absolute;left:6102;top:8377;width:36;height:24" fillcolor="#24282b" stroked="f"/>
                <v:rect id="_x0000_s20315" style="position:absolute;left:6174;top:8377;width:24;height:24" fillcolor="#24282b" stroked="f"/>
                <v:rect id="_x0000_s20316" style="position:absolute;left:6234;top:8377;width:36;height:24" fillcolor="#24282b" stroked="f"/>
                <v:rect id="_x0000_s20317" style="position:absolute;left:6294;top:8377;width:36;height:24" fillcolor="#24282b" stroked="f"/>
                <v:rect id="_x0000_s20318" style="position:absolute;left:6366;top:8377;width:24;height:24" fillcolor="#24282b" stroked="f"/>
                <v:rect id="_x0000_s20319" style="position:absolute;left:6427;top:8377;width:24;height:24" fillcolor="#24282b" stroked="f"/>
                <v:rect id="_x0000_s20320" style="position:absolute;left:6487;top:8377;width:36;height:24" fillcolor="#24282b" stroked="f"/>
                <v:rect id="_x0000_s20321" style="position:absolute;left:6559;top:8377;width:24;height:24" fillcolor="#24282b" stroked="f"/>
                <v:rect id="_x0000_s20322" style="position:absolute;left:6619;top:8377;width:36;height:24" fillcolor="#24282b" stroked="f"/>
                <v:rect id="_x0000_s20323" style="position:absolute;left:6679;top:8377;width:36;height:24" fillcolor="#24282b" stroked="f"/>
                <v:rect id="_x0000_s20324" style="position:absolute;left:6751;top:8377;width:24;height:24" fillcolor="#24282b" stroked="f"/>
                <v:rect id="_x0000_s20325" style="position:absolute;left:6811;top:8377;width:24;height:24" fillcolor="#24282b" stroked="f"/>
                <v:rect id="_x0000_s20326" style="position:absolute;left:6871;top:8377;width:36;height:24" fillcolor="#24282b" stroked="f"/>
                <v:rect id="_x0000_s20327" style="position:absolute;left:6943;top:8377;width:24;height:24" fillcolor="#24282b" stroked="f"/>
                <v:rect id="_x0000_s20328" style="position:absolute;left:7003;top:8377;width:24;height:24" fillcolor="#24282b" stroked="f"/>
                <v:rect id="_x0000_s20329" style="position:absolute;left:7063;top:8377;width:36;height:24" fillcolor="#24282b" stroked="f"/>
                <v:rect id="_x0000_s20330" style="position:absolute;left:7123;top:8377;width:36;height:24" fillcolor="#24282b" stroked="f"/>
                <v:rect id="_x0000_s20331" style="position:absolute;left:7195;top:8377;width:24;height:24" fillcolor="#24282b" stroked="f"/>
                <v:rect id="_x0000_s20332" style="position:absolute;left:7255;top:8377;width:36;height:24" fillcolor="#24282b" stroked="f"/>
                <v:rect id="_x0000_s20333" style="position:absolute;left:7315;top:8377;width:12;height:24" fillcolor="#24282b" stroked="f"/>
                <v:line id="_x0000_s20334" style="position:absolute" from="2150,7297" to="2523,7298" strokecolor="#24282b" strokeweight=".6pt">
                  <v:stroke joinstyle="miter"/>
                </v:line>
                <v:shape id="_x0000_s20335" style="position:absolute;left:2414;top:7237;width:109;height:108" coordsize="9,9" path="m,9l9,5,,e" filled="f" strokecolor="#24282b" strokeweight=".6pt">
                  <v:stroke joinstyle="miter"/>
                  <v:path arrowok="t"/>
                </v:shape>
                <v:line id="_x0000_s20336" style="position:absolute" from="3135,7117" to="4420,7118" strokecolor="#24282b" strokeweight=".6pt">
                  <v:stroke joinstyle="miter"/>
                </v:line>
                <v:shape id="_x0000_s20337" style="position:absolute;left:3135;top:7057;width:96;height:120" coordsize="8,10" path="m8,l,5r8,5e" filled="f" strokecolor="#24282b" strokeweight=".6pt">
                  <v:stroke joinstyle="miter"/>
                  <v:path arrowok="t"/>
                </v:shape>
                <v:shape id="_x0000_s20338" style="position:absolute;left:4312;top:7069;width:108;height:108" coordsize="9,9" path="m,9l9,4,,e" filled="f" strokecolor="#24282b" strokeweight=".6pt">
                  <v:stroke joinstyle="miter"/>
                  <v:path arrowok="t"/>
                </v:shape>
                <v:rect id="_x0000_s20339" style="position:absolute;left:7003;top:444;width:36;height:36" fillcolor="#24282b" stroked="f"/>
                <v:rect id="_x0000_s20340" style="position:absolute;left:7003;top:516;width:36;height:36" fillcolor="#24282b" stroked="f"/>
                <v:rect id="_x0000_s20341" style="position:absolute;left:7003;top:576;width:36;height:36" fillcolor="#24282b" stroked="f"/>
                <v:rect id="_x0000_s20342" style="position:absolute;left:7003;top:636;width:36;height:36" fillcolor="#24282b" stroked="f"/>
                <v:rect id="_x0000_s20343" style="position:absolute;left:7003;top:708;width:36;height:24" fillcolor="#24282b" stroked="f"/>
                <v:rect id="_x0000_s20344" style="position:absolute;left:7003;top:768;width:36;height:36" fillcolor="#24282b" stroked="f"/>
                <v:rect id="_x0000_s20345" style="position:absolute;left:7003;top:828;width:36;height:36" fillcolor="#24282b" stroked="f"/>
                <v:rect id="_x0000_s20346" style="position:absolute;left:7003;top:900;width:36;height:24" fillcolor="#24282b" stroked="f"/>
                <v:rect id="_x0000_s20347" style="position:absolute;left:7003;top:960;width:36;height:36" fillcolor="#24282b" stroked="f"/>
                <v:rect id="_x0000_s20348" style="position:absolute;left:7003;top:1020;width:36;height:36" fillcolor="#24282b" stroked="f"/>
                <v:rect id="_x0000_s20349" style="position:absolute;left:7003;top:1092;width:36;height:24" fillcolor="#24282b" stroked="f"/>
                <v:rect id="_x0000_s20350" style="position:absolute;left:7003;top:1152;width:36;height:36" fillcolor="#24282b" stroked="f"/>
                <v:rect id="_x0000_s20351" style="position:absolute;left:7003;top:1212;width:36;height:36" fillcolor="#24282b" stroked="f"/>
                <v:rect id="_x0000_s20352" style="position:absolute;left:7003;top:1284;width:36;height:24" fillcolor="#24282b" stroked="f"/>
                <v:rect id="_x0000_s20353" style="position:absolute;left:7003;top:1344;width:36;height:36" fillcolor="#24282b" stroked="f"/>
                <v:rect id="_x0000_s20354" style="position:absolute;left:7003;top:1404;width:36;height:36" fillcolor="#24282b" stroked="f"/>
                <v:rect id="_x0000_s20355" style="position:absolute;left:7003;top:1476;width:36;height:24" fillcolor="#24282b" stroked="f"/>
                <v:rect id="_x0000_s20356" style="position:absolute;left:7003;top:1536;width:36;height:36" fillcolor="#24282b" stroked="f"/>
                <v:rect id="_x0000_s20357" style="position:absolute;left:7003;top:1596;width:36;height:36" fillcolor="#24282b" stroked="f"/>
                <v:rect id="_x0000_s20358" style="position:absolute;left:7003;top:1656;width:36;height:36" fillcolor="#24282b" stroked="f"/>
                <v:rect id="_x0000_s20359" style="position:absolute;left:7003;top:1728;width:36;height:24" fillcolor="#24282b" stroked="f"/>
                <v:rect id="_x0000_s20360" style="position:absolute;left:7003;top:1788;width:36;height:36" fillcolor="#24282b" stroked="f"/>
                <v:rect id="_x0000_s20361" style="position:absolute;left:7003;top:1848;width:36;height:36" fillcolor="#24282b" stroked="f"/>
                <v:rect id="_x0000_s20362" style="position:absolute;left:7003;top:1920;width:36;height:24" fillcolor="#24282b" stroked="f"/>
                <v:rect id="_x0000_s20363" style="position:absolute;left:7003;top:1980;width:36;height:36" fillcolor="#24282b" stroked="f"/>
                <v:rect id="_x0000_s20364" style="position:absolute;left:7003;top:2040;width:36;height:36" fillcolor="#24282b" stroked="f"/>
                <v:rect id="_x0000_s20365" style="position:absolute;left:7003;top:2112;width:36;height:24" fillcolor="#24282b" stroked="f"/>
                <v:rect id="_x0000_s20366" style="position:absolute;left:7003;top:2172;width:36;height:36" fillcolor="#24282b" stroked="f"/>
                <v:rect id="_x0000_s20367" style="position:absolute;left:7003;top:2232;width:36;height:36" fillcolor="#24282b" stroked="f"/>
                <v:rect id="_x0000_s20368" style="position:absolute;left:7003;top:2292;width:36;height:36" fillcolor="#24282b" stroked="f"/>
                <v:rect id="_x0000_s20369" style="position:absolute;left:7003;top:2364;width:36;height:24" fillcolor="#24282b" stroked="f"/>
                <v:rect id="_x0000_s20370" style="position:absolute;left:7003;top:2424;width:36;height:36" fillcolor="#24282b" stroked="f"/>
                <v:rect id="_x0000_s20371" style="position:absolute;left:7003;top:2484;width:36;height:36" fillcolor="#24282b" stroked="f"/>
                <v:rect id="_x0000_s20372" style="position:absolute;left:7003;top:2556;width:36;height:24" fillcolor="#24282b" stroked="f"/>
                <v:rect id="_x0000_s20373" style="position:absolute;left:7003;top:2616;width:36;height:36" fillcolor="#24282b" stroked="f"/>
                <v:rect id="_x0000_s20374" style="position:absolute;left:7003;top:2676;width:36;height:36" fillcolor="#24282b" stroked="f"/>
                <v:rect id="_x0000_s20375" style="position:absolute;left:7003;top:2748;width:36;height:24" fillcolor="#24282b" stroked="f"/>
                <v:rect id="_x0000_s20376" style="position:absolute;left:7003;top:2808;width:36;height:36" fillcolor="#24282b" stroked="f"/>
                <v:rect id="_x0000_s20377" style="position:absolute;left:7003;top:2868;width:36;height:36" fillcolor="#24282b" stroked="f"/>
                <v:rect id="_x0000_s20378" style="position:absolute;left:7003;top:2928;width:36;height:36" fillcolor="#24282b" stroked="f"/>
                <v:rect id="_x0000_s20379" style="position:absolute;left:7003;top:3000;width:36;height:24" fillcolor="#24282b" stroked="f"/>
                <v:rect id="_x0000_s20380" style="position:absolute;left:7003;top:3060;width:36;height:36" fillcolor="#24282b" stroked="f"/>
                <v:rect id="_x0000_s20381" style="position:absolute;left:7003;top:3121;width:36;height:36" fillcolor="#24282b" stroked="f"/>
                <v:rect id="_x0000_s20382" style="position:absolute;left:7003;top:3193;width:36;height:24" fillcolor="#24282b" stroked="f"/>
                <v:rect id="_x0000_s20383" style="position:absolute;left:7003;top:3253;width:36;height:36" fillcolor="#24282b" stroked="f"/>
                <v:rect id="_x0000_s20384" style="position:absolute;left:7003;top:3313;width:36;height:36" fillcolor="#24282b" stroked="f"/>
                <v:rect id="_x0000_s20385" style="position:absolute;left:7003;top:3385;width:36;height:24" fillcolor="#24282b" stroked="f"/>
                <v:rect id="_x0000_s20386" style="position:absolute;left:7003;top:3445;width:36;height:36" fillcolor="#24282b" stroked="f"/>
                <v:rect id="_x0000_s20387" style="position:absolute;left:7003;top:3505;width:36;height:36" fillcolor="#24282b" stroked="f"/>
                <v:rect id="_x0000_s20388" style="position:absolute;left:7003;top:3565;width:36;height:36" fillcolor="#24282b" stroked="f"/>
                <v:rect id="_x0000_s20389" style="position:absolute;left:7003;top:3637;width:36;height:36" fillcolor="#24282b" stroked="f"/>
                <v:rect id="_x0000_s20390" style="position:absolute;left:7003;top:3697;width:36;height:36" fillcolor="#24282b" stroked="f"/>
                <v:rect id="_x0000_s20391" style="position:absolute;left:7003;top:3769;width:36;height:24" fillcolor="#24282b" stroked="f"/>
                <v:rect id="_x0000_s20392" style="position:absolute;left:7003;top:3829;width:36;height:36" fillcolor="#24282b" stroked="f"/>
                <v:rect id="_x0000_s20393" style="position:absolute;left:7003;top:3889;width:36;height:36" fillcolor="#24282b" stroked="f"/>
                <v:rect id="_x0000_s20394" style="position:absolute;left:7003;top:3949;width:36;height:36" fillcolor="#24282b" stroked="f"/>
                <v:rect id="_x0000_s20395" style="position:absolute;left:7003;top:4021;width:36;height:36" fillcolor="#24282b" stroked="f"/>
                <v:rect id="_x0000_s20396" style="position:absolute;left:7003;top:4081;width:36;height:36" fillcolor="#24282b" stroked="f"/>
                <v:rect id="_x0000_s20397" style="position:absolute;left:7003;top:4141;width:36;height:36" fillcolor="#24282b" stroked="f"/>
                <v:rect id="_x0000_s20398" style="position:absolute;left:7003;top:4213;width:36;height:24" fillcolor="#24282b" stroked="f"/>
                <v:rect id="_x0000_s20399" style="position:absolute;left:7003;top:4273;width:36;height:36" fillcolor="#24282b" stroked="f"/>
                <v:rect id="_x0000_s20400" style="position:absolute;left:7003;top:4333;width:36;height:36" fillcolor="#24282b" stroked="f"/>
                <v:rect id="_x0000_s20401" style="position:absolute;left:7003;top:4405;width:36;height:24" fillcolor="#24282b" stroked="f"/>
                <v:rect id="_x0000_s20402" style="position:absolute;left:7003;top:4465;width:36;height:36" fillcolor="#24282b" stroked="f"/>
                <v:rect id="_x0000_s20403" style="position:absolute;left:7003;top:4525;width:36;height:36" fillcolor="#24282b" stroked="f"/>
                <v:rect id="_x0000_s20404" style="position:absolute;left:7003;top:4585;width:36;height:36" fillcolor="#24282b" stroked="f"/>
                <v:rect id="_x0000_s20405" style="position:absolute;left:7003;top:4657;width:36;height:36" fillcolor="#24282b" stroked="f"/>
                <v:rect id="_x0000_s20406" style="position:absolute;left:7003;top:4717;width:36;height:36" fillcolor="#24282b" stroked="f"/>
                <v:rect id="_x0000_s20407" style="position:absolute;left:7003;top:4777;width:36;height:36" fillcolor="#24282b" stroked="f"/>
                <v:rect id="_x0000_s20408" style="position:absolute;left:7003;top:4849;width:36;height:12" fillcolor="#24282b" stroked="f"/>
                <v:rect id="_x0000_s20409" style="position:absolute;left:7003;top:4897;width:36;height:36" fillcolor="#24282b" stroked="f"/>
                <v:rect id="_x0000_s20410" style="position:absolute;left:7003;top:4957;width:36;height:36" fillcolor="#24282b" stroked="f"/>
                <v:rect id="_x0000_s20411" style="position:absolute;left:7003;top:5029;width:36;height:24" fillcolor="#24282b" stroked="f"/>
                <v:rect id="_x0000_s20412" style="position:absolute;left:7003;top:5089;width:36;height:36" fillcolor="#24282b" stroked="f"/>
                <v:rect id="_x0000_s20413" style="position:absolute;left:7003;top:5149;width:36;height:36" fillcolor="#24282b" stroked="f"/>
                <v:rect id="_x0000_s20414" style="position:absolute;left:7003;top:5209;width:36;height:36" fillcolor="#24282b" stroked="f"/>
                <v:rect id="_x0000_s20415" style="position:absolute;left:7003;top:5281;width:36;height:36" fillcolor="#24282b" stroked="f"/>
                <v:rect id="_x0000_s20416" style="position:absolute;left:7003;top:5341;width:36;height:36" fillcolor="#24282b" stroked="f"/>
                <v:rect id="_x0000_s20417" style="position:absolute;left:7003;top:5401;width:36;height:36" fillcolor="#24282b" stroked="f"/>
                <v:rect id="_x0000_s20418" style="position:absolute;left:7003;top:5473;width:36;height:24" fillcolor="#24282b" stroked="f"/>
                <v:rect id="_x0000_s20419" style="position:absolute;left:7003;top:5533;width:36;height:36" fillcolor="#24282b" stroked="f"/>
                <v:rect id="_x0000_s20420" style="position:absolute;left:7003;top:5593;width:36;height:36" fillcolor="#24282b" stroked="f"/>
                <v:rect id="_x0000_s20421" style="position:absolute;left:7003;top:5665;width:36;height:24" fillcolor="#24282b" stroked="f"/>
                <v:rect id="_x0000_s20422" style="position:absolute;left:7003;top:5725;width:36;height:36" fillcolor="#24282b" stroked="f"/>
                <v:rect id="_x0000_s20423" style="position:absolute;left:7003;top:5785;width:36;height:36" fillcolor="#24282b" stroked="f"/>
                <v:rect id="_x0000_s20424" style="position:absolute;left:7003;top:5845;width:36;height:36" fillcolor="#24282b" stroked="f"/>
                <v:rect id="_x0000_s20425" style="position:absolute;left:7003;top:5917;width:36;height:36" fillcolor="#24282b" stroked="f"/>
                <v:rect id="_x0000_s20426" style="position:absolute;left:7003;top:5977;width:36;height:36" fillcolor="#24282b" stroked="f"/>
                <v:rect id="_x0000_s20427" style="position:absolute;left:7003;top:6049;width:36;height:24" fillcolor="#24282b" stroked="f"/>
                <v:rect id="_x0000_s20428" style="position:absolute;left:7003;top:6109;width:36;height:36" fillcolor="#24282b" stroked="f"/>
                <v:rect id="_x0000_s20429" style="position:absolute;left:7003;top:6169;width:36;height:36" fillcolor="#24282b" stroked="f"/>
                <v:rect id="_x0000_s20430" style="position:absolute;left:7003;top:6241;width:36;height:24" fillcolor="#24282b" stroked="f"/>
                <v:rect id="_x0000_s20431" style="position:absolute;left:7003;top:6301;width:36;height:36" fillcolor="#24282b" stroked="f"/>
                <v:rect id="_x0000_s20432" style="position:absolute;left:7003;top:6361;width:36;height:36" fillcolor="#24282b" stroked="f"/>
                <v:rect id="_x0000_s20433" style="position:absolute;left:7003;top:6421;width:36;height:36" fillcolor="#24282b" stroked="f"/>
                <v:rect id="_x0000_s20434" style="position:absolute;left:7003;top:6493;width:36;height:24" fillcolor="#24282b" stroked="f"/>
                <v:rect id="_x0000_s20435" style="position:absolute;left:7003;top:6553;width:36;height:36" fillcolor="#24282b" stroked="f"/>
                <v:rect id="_x0000_s20436" style="position:absolute;left:7003;top:6613;width:36;height:36" fillcolor="#24282b" stroked="f"/>
                <v:rect id="_x0000_s20437" style="position:absolute;left:7003;top:6685;width:36;height:24" fillcolor="#24282b" stroked="f"/>
                <v:rect id="_x0000_s20438" style="position:absolute;left:7003;top:6745;width:36;height:36" fillcolor="#24282b" stroked="f"/>
                <v:rect id="_x0000_s20439" style="position:absolute;left:7003;top:6805;width:36;height:36" fillcolor="#24282b" stroked="f"/>
                <v:rect id="_x0000_s20440" style="position:absolute;left:7003;top:6877;width:36;height:24" fillcolor="#24282b" stroked="f"/>
                <v:rect id="_x0000_s20441" style="position:absolute;left:7003;top:6937;width:36;height:36" fillcolor="#24282b" stroked="f"/>
                <v:rect id="_x0000_s20442" style="position:absolute;left:7003;top:6997;width:36;height:36" fillcolor="#24282b" stroked="f"/>
                <v:rect id="_x0000_s20443" style="position:absolute;left:7003;top:7057;width:36;height:36" fillcolor="#24282b" stroked="f"/>
                <v:rect id="_x0000_s20444" style="position:absolute;left:7003;top:7129;width:36;height:24" fillcolor="#24282b" stroked="f"/>
                <v:rect id="_x0000_s20445" style="position:absolute;left:7003;top:7189;width:36;height:36" fillcolor="#24282b" stroked="f"/>
                <v:rect id="_x0000_s20446" style="position:absolute;left:7003;top:7249;width:36;height:36" fillcolor="#24282b" stroked="f"/>
                <v:rect id="_x0000_s20447" style="position:absolute;left:7003;top:7321;width:36;height:24" fillcolor="#24282b" stroked="f"/>
                <v:rect id="_x0000_s20448" style="position:absolute;left:7003;top:7381;width:36;height:36" fillcolor="#24282b" stroked="f"/>
                <v:rect id="_x0000_s20449" style="position:absolute;left:7003;top:7441;width:36;height:36" fillcolor="#24282b" stroked="f"/>
                <v:rect id="_x0000_s20450" style="position:absolute;left:7003;top:7513;width:36;height:24" fillcolor="#24282b" stroked="f"/>
                <v:rect id="_x0000_s20451" style="position:absolute;left:7003;top:7573;width:36;height:36" fillcolor="#24282b" stroked="f"/>
                <v:rect id="_x0000_s20452" style="position:absolute;left:7003;top:7633;width:36;height:36" fillcolor="#24282b" stroked="f"/>
                <v:rect id="_x0000_s20453" style="position:absolute;left:7003;top:7693;width:36;height:36" fillcolor="#24282b" stroked="f"/>
                <v:rect id="_x0000_s20454" style="position:absolute;left:7003;top:7765;width:36;height:24" fillcolor="#24282b" stroked="f"/>
                <v:rect id="_x0000_s20455" style="position:absolute;left:7003;top:7825;width:36;height:36" fillcolor="#24282b" stroked="f"/>
              </v:group>
              <v:group id="_x0000_s20456" style="position:absolute;left:3135;top:444;width:3904;height:8377" coordorigin="3135,444" coordsize="3904,8377">
                <v:rect id="_x0000_s20457" style="position:absolute;left:7003;top:7885;width:36;height:36" fillcolor="#24282b" stroked="f"/>
                <v:rect id="_x0000_s20458" style="position:absolute;left:7003;top:7957;width:36;height:24" fillcolor="#24282b" stroked="f"/>
                <v:rect id="_x0000_s20459" style="position:absolute;left:7003;top:8017;width:36;height:36" fillcolor="#24282b" stroked="f"/>
                <v:rect id="_x0000_s20460" style="position:absolute;left:7003;top:8077;width:36;height:36" fillcolor="#24282b" stroked="f"/>
                <v:rect id="_x0000_s20461" style="position:absolute;left:7003;top:8149;width:36;height:24" fillcolor="#24282b" stroked="f"/>
                <v:rect id="_x0000_s20462" style="position:absolute;left:7003;top:8209;width:36;height:36" fillcolor="#24282b" stroked="f"/>
                <v:rect id="_x0000_s20463" style="position:absolute;left:7003;top:8269;width:36;height:36" fillcolor="#24282b" stroked="f"/>
                <v:rect id="_x0000_s20464" style="position:absolute;left:7003;top:8329;width:36;height:36" fillcolor="#24282b" stroked="f"/>
                <v:rect id="_x0000_s20465" style="position:absolute;left:7003;top:8401;width:36;height:36" fillcolor="#24282b" stroked="f"/>
                <v:rect id="_x0000_s20466" style="position:absolute;left:7003;top:8461;width:36;height:36" fillcolor="#24282b" stroked="f"/>
                <v:rect id="_x0000_s20467" style="position:absolute;left:7003;top:8533;width:36;height:24" fillcolor="#24282b" stroked="f"/>
                <v:rect id="_x0000_s20468" style="position:absolute;left:7003;top:8593;width:36;height:36" fillcolor="#24282b" stroked="f"/>
                <v:rect id="_x0000_s20469" style="position:absolute;left:7003;top:8653;width:36;height:36" fillcolor="#24282b" stroked="f"/>
                <v:rect id="_x0000_s20470" style="position:absolute;left:7003;top:8713;width:36;height:36" fillcolor="#24282b" stroked="f"/>
                <v:rect id="_x0000_s20471" style="position:absolute;left:7003;top:8785;width:36;height:36" fillcolor="#24282b" stroked="f"/>
                <v:rect id="_x0000_s20472" style="position:absolute;left:4841;top:480;width:36;height:36" fillcolor="#24282b" stroked="f"/>
                <v:rect id="_x0000_s20473" style="position:absolute;left:4841;top:540;width:36;height:36" fillcolor="#24282b" stroked="f"/>
                <v:rect id="_x0000_s20474" style="position:absolute;left:4841;top:612;width:36;height:24" fillcolor="#24282b" stroked="f"/>
                <v:rect id="_x0000_s20475" style="position:absolute;left:4841;top:672;width:36;height:24" fillcolor="#24282b" stroked="f"/>
                <v:rect id="_x0000_s20476" style="position:absolute;left:4841;top:732;width:36;height:36" fillcolor="#24282b" stroked="f"/>
                <v:rect id="_x0000_s20477" style="position:absolute;left:4841;top:804;width:36;height:24" fillcolor="#24282b" stroked="f"/>
                <v:rect id="_x0000_s20478" style="position:absolute;left:4841;top:864;width:36;height:24" fillcolor="#24282b" stroked="f"/>
                <v:rect id="_x0000_s20479" style="position:absolute;left:4841;top:924;width:36;height:36" fillcolor="#24282b" stroked="f"/>
                <v:rect id="_x0000_s20480" style="position:absolute;left:4841;top:984;width:36;height:36" fillcolor="#24282b" stroked="f"/>
                <v:rect id="_x0000_s20481" style="position:absolute;left:4841;top:1056;width:36;height:24" fillcolor="#24282b" stroked="f"/>
                <v:rect id="_x0000_s20482" style="position:absolute;left:4841;top:1116;width:36;height:36" fillcolor="#24282b" stroked="f"/>
                <v:rect id="_x0000_s20483" style="position:absolute;left:4841;top:1188;width:36;height:24" fillcolor="#24282b" stroked="f"/>
                <v:rect id="_x0000_s20484" style="position:absolute;left:4841;top:1248;width:36;height:24" fillcolor="#24282b" stroked="f"/>
                <v:rect id="_x0000_s20485" style="position:absolute;left:4841;top:1308;width:36;height:36" fillcolor="#24282b" stroked="f"/>
                <v:rect id="_x0000_s20486" style="position:absolute;left:4841;top:1368;width:36;height:36" fillcolor="#24282b" stroked="f"/>
                <v:rect id="_x0000_s20487" style="position:absolute;left:4841;top:1440;width:36;height:24" fillcolor="#24282b" stroked="f"/>
                <v:rect id="_x0000_s20488" style="position:absolute;left:4841;top:1500;width:36;height:36" fillcolor="#24282b" stroked="f"/>
                <v:rect id="_x0000_s20489" style="position:absolute;left:4841;top:1560;width:36;height:36" fillcolor="#24282b" stroked="f"/>
                <v:rect id="_x0000_s20490" style="position:absolute;left:4841;top:1632;width:36;height:24" fillcolor="#24282b" stroked="f"/>
                <v:rect id="_x0000_s20491" style="position:absolute;left:4841;top:1692;width:36;height:36" fillcolor="#24282b" stroked="f"/>
                <v:rect id="_x0000_s20492" style="position:absolute;left:4841;top:1752;width:36;height:36" fillcolor="#24282b" stroked="f"/>
                <v:rect id="_x0000_s20493" style="position:absolute;left:4841;top:1824;width:36;height:24" fillcolor="#24282b" stroked="f"/>
                <v:rect id="_x0000_s20494" style="position:absolute;left:4841;top:1884;width:36;height:24" fillcolor="#24282b" stroked="f"/>
                <v:rect id="_x0000_s20495" style="position:absolute;left:4841;top:1944;width:36;height:36" fillcolor="#24282b" stroked="f"/>
                <v:rect id="_x0000_s20496" style="position:absolute;left:4841;top:2004;width:36;height:36" fillcolor="#24282b" stroked="f"/>
                <v:rect id="_x0000_s20497" style="position:absolute;left:4841;top:2076;width:36;height:24" fillcolor="#24282b" stroked="f"/>
                <v:rect id="_x0000_s20498" style="position:absolute;left:4841;top:2136;width:36;height:36" fillcolor="#24282b" stroked="f"/>
                <v:rect id="_x0000_s20499" style="position:absolute;left:4841;top:2196;width:36;height:36" fillcolor="#24282b" stroked="f"/>
                <v:rect id="_x0000_s20500" style="position:absolute;left:4841;top:2268;width:36;height:24" fillcolor="#24282b" stroked="f"/>
                <v:rect id="_x0000_s20501" style="position:absolute;left:4841;top:2328;width:36;height:36" fillcolor="#24282b" stroked="f"/>
                <v:rect id="_x0000_s20502" style="position:absolute;left:4841;top:2388;width:36;height:36" fillcolor="#24282b" stroked="f"/>
                <v:rect id="_x0000_s20503" style="position:absolute;left:4841;top:2460;width:36;height:24" fillcolor="#24282b" stroked="f"/>
                <v:rect id="_x0000_s20504" style="position:absolute;left:4841;top:2520;width:36;height:24" fillcolor="#24282b" stroked="f"/>
                <v:rect id="_x0000_s20505" style="position:absolute;left:4841;top:2580;width:36;height:36" fillcolor="#24282b" stroked="f"/>
                <v:rect id="_x0000_s20506" style="position:absolute;left:4841;top:2640;width:36;height:36" fillcolor="#24282b" stroked="f"/>
                <v:rect id="_x0000_s20507" style="position:absolute;left:4841;top:2712;width:36;height:24" fillcolor="#24282b" stroked="f"/>
                <v:rect id="_x0000_s20508" style="position:absolute;left:4841;top:2772;width:36;height:36" fillcolor="#24282b" stroked="f"/>
                <v:rect id="_x0000_s20509" style="position:absolute;left:4841;top:2832;width:36;height:36" fillcolor="#24282b" stroked="f"/>
                <v:rect id="_x0000_s20510" style="position:absolute;left:4841;top:2904;width:36;height:24" fillcolor="#24282b" stroked="f"/>
                <v:rect id="_x0000_s20511" style="position:absolute;left:4841;top:2964;width:36;height:36" fillcolor="#24282b" stroked="f"/>
                <v:rect id="_x0000_s20512" style="position:absolute;left:4841;top:3024;width:36;height:36" fillcolor="#24282b" stroked="f"/>
                <v:rect id="_x0000_s20513" style="position:absolute;left:4841;top:3096;width:36;height:25" fillcolor="#24282b" stroked="f"/>
                <v:rect id="_x0000_s20514" style="position:absolute;left:4841;top:3157;width:36;height:24" fillcolor="#24282b" stroked="f"/>
                <v:rect id="_x0000_s20515" style="position:absolute;left:4841;top:3217;width:36;height:36" fillcolor="#24282b" stroked="f"/>
                <v:rect id="_x0000_s20516" style="position:absolute;left:4841;top:3277;width:36;height:36" fillcolor="#24282b" stroked="f"/>
                <v:rect id="_x0000_s20517" style="position:absolute;left:4841;top:3349;width:36;height:24" fillcolor="#24282b" stroked="f"/>
                <v:rect id="_x0000_s20518" style="position:absolute;left:4841;top:3409;width:36;height:36" fillcolor="#24282b" stroked="f"/>
                <v:rect id="_x0000_s20519" style="position:absolute;left:4841;top:3469;width:36;height:36" fillcolor="#24282b" stroked="f"/>
                <v:rect id="_x0000_s20520" style="position:absolute;left:4841;top:3541;width:36;height:24" fillcolor="#24282b" stroked="f"/>
                <v:rect id="_x0000_s20521" style="position:absolute;left:4841;top:3601;width:36;height:36" fillcolor="#24282b" stroked="f"/>
                <v:rect id="_x0000_s20522" style="position:absolute;left:4841;top:3673;width:36;height:24" fillcolor="#24282b" stroked="f"/>
                <v:rect id="_x0000_s20523" style="position:absolute;left:4841;top:3733;width:36;height:24" fillcolor="#24282b" stroked="f"/>
                <v:rect id="_x0000_s20524" style="position:absolute;left:4841;top:3793;width:36;height:36" fillcolor="#24282b" stroked="f"/>
                <v:rect id="_x0000_s20525" style="position:absolute;left:4841;top:3853;width:36;height:36" fillcolor="#24282b" stroked="f"/>
                <v:rect id="_x0000_s20526" style="position:absolute;left:4841;top:3925;width:36;height:24" fillcolor="#24282b" stroked="f"/>
                <v:rect id="_x0000_s20527" style="position:absolute;left:4841;top:3985;width:36;height:36" fillcolor="#24282b" stroked="f"/>
                <v:rect id="_x0000_s20528" style="position:absolute;left:4841;top:4045;width:36;height:36" fillcolor="#24282b" stroked="f"/>
                <v:rect id="_x0000_s20529" style="position:absolute;left:4841;top:4117;width:36;height:24" fillcolor="#24282b" stroked="f"/>
                <v:rect id="_x0000_s20530" style="position:absolute;left:4841;top:4177;width:36;height:24" fillcolor="#24282b" stroked="f"/>
                <v:rect id="_x0000_s20531" style="position:absolute;left:4841;top:4237;width:36;height:36" fillcolor="#24282b" stroked="f"/>
                <v:rect id="_x0000_s20532" style="position:absolute;left:4841;top:4309;width:36;height:24" fillcolor="#24282b" stroked="f"/>
                <v:rect id="_x0000_s20533" style="position:absolute;left:4841;top:4369;width:36;height:24" fillcolor="#24282b" stroked="f"/>
                <v:rect id="_x0000_s20534" style="position:absolute;left:4841;top:4429;width:36;height:36" fillcolor="#24282b" stroked="f"/>
                <v:rect id="_x0000_s20535" style="position:absolute;left:4841;top:4489;width:36;height:36" fillcolor="#24282b" stroked="f"/>
                <v:rect id="_x0000_s20536" style="position:absolute;left:4841;top:4561;width:36;height:24" fillcolor="#24282b" stroked="f"/>
                <v:rect id="_x0000_s20537" style="position:absolute;left:4841;top:4621;width:36;height:36" fillcolor="#24282b" stroked="f"/>
                <v:rect id="_x0000_s20538" style="position:absolute;left:4841;top:4681;width:36;height:36" fillcolor="#24282b" stroked="f"/>
                <v:rect id="_x0000_s20539" style="position:absolute;left:4841;top:4753;width:36;height:24" fillcolor="#24282b" stroked="f"/>
                <v:rect id="_x0000_s20540" style="position:absolute;left:4841;top:4813;width:36;height:24" fillcolor="#24282b" stroked="f"/>
                <v:rect id="_x0000_s20541" style="position:absolute;left:4841;top:4861;width:36;height:36" fillcolor="#24282b" stroked="f"/>
                <v:rect id="_x0000_s20542" style="position:absolute;left:4841;top:4933;width:36;height:24" fillcolor="#24282b" stroked="f"/>
                <v:rect id="_x0000_s20543" style="position:absolute;left:4841;top:4993;width:36;height:24" fillcolor="#24282b" stroked="f"/>
                <v:rect id="_x0000_s20544" style="position:absolute;left:4841;top:5053;width:36;height:36" fillcolor="#24282b" stroked="f"/>
                <v:rect id="_x0000_s20545" style="position:absolute;left:4841;top:5113;width:36;height:36" fillcolor="#24282b" stroked="f"/>
                <v:rect id="_x0000_s20546" style="position:absolute;left:4841;top:5185;width:36;height:24" fillcolor="#24282b" stroked="f"/>
                <v:rect id="_x0000_s20547" style="position:absolute;left:4841;top:5245;width:36;height:36" fillcolor="#24282b" stroked="f"/>
                <v:rect id="_x0000_s20548" style="position:absolute;left:4841;top:5305;width:36;height:36" fillcolor="#24282b" stroked="f"/>
                <v:rect id="_x0000_s20549" style="position:absolute;left:4841;top:5377;width:36;height:24" fillcolor="#24282b" stroked="f"/>
                <v:rect id="_x0000_s20550" style="position:absolute;left:4841;top:5437;width:36;height:24" fillcolor="#24282b" stroked="f"/>
                <v:rect id="_x0000_s20551" style="position:absolute;left:4841;top:5497;width:36;height:36" fillcolor="#24282b" stroked="f"/>
                <v:rect id="_x0000_s20552" style="position:absolute;left:4841;top:5569;width:36;height:24" fillcolor="#24282b" stroked="f"/>
                <v:rect id="_x0000_s20553" style="position:absolute;left:4841;top:5629;width:36;height:24" fillcolor="#24282b" stroked="f"/>
                <v:rect id="_x0000_s20554" style="position:absolute;left:4841;top:5689;width:36;height:36" fillcolor="#24282b" stroked="f"/>
                <v:rect id="_x0000_s20555" style="position:absolute;left:4841;top:5749;width:36;height:36" fillcolor="#24282b" stroked="f"/>
                <v:rect id="_x0000_s20556" style="position:absolute;left:4841;top:5821;width:36;height:24" fillcolor="#24282b" stroked="f"/>
                <v:rect id="_x0000_s20557" style="position:absolute;left:4841;top:5881;width:36;height:36" fillcolor="#24282b" stroked="f"/>
                <v:rect id="_x0000_s20558" style="position:absolute;left:4841;top:5941;width:36;height:36" fillcolor="#24282b" stroked="f"/>
                <v:rect id="_x0000_s20559" style="position:absolute;left:4841;top:6013;width:36;height:24" fillcolor="#24282b" stroked="f"/>
                <v:rect id="_x0000_s20560" style="position:absolute;left:4841;top:6073;width:36;height:36" fillcolor="#24282b" stroked="f"/>
                <v:rect id="_x0000_s20561" style="position:absolute;left:4841;top:6133;width:36;height:36" fillcolor="#24282b" stroked="f"/>
                <v:rect id="_x0000_s20562" style="position:absolute;left:4841;top:6205;width:36;height:24" fillcolor="#24282b" stroked="f"/>
                <v:rect id="_x0000_s20563" style="position:absolute;left:4841;top:6265;width:36;height:36" fillcolor="#24282b" stroked="f"/>
                <v:rect id="_x0000_s20564" style="position:absolute;left:4841;top:6325;width:36;height:36" fillcolor="#24282b" stroked="f"/>
                <v:rect id="_x0000_s20565" style="position:absolute;left:4841;top:6397;width:36;height:24" fillcolor="#24282b" stroked="f"/>
                <v:rect id="_x0000_s20566" style="position:absolute;left:4841;top:6457;width:36;height:24" fillcolor="#24282b" stroked="f"/>
                <v:rect id="_x0000_s20567" style="position:absolute;left:4841;top:6517;width:36;height:36" fillcolor="#24282b" stroked="f"/>
                <v:rect id="_x0000_s20568" style="position:absolute;left:4841;top:6589;width:36;height:24" fillcolor="#24282b" stroked="f"/>
                <v:rect id="_x0000_s20569" style="position:absolute;left:4841;top:6649;width:36;height:24" fillcolor="#24282b" stroked="f"/>
                <v:rect id="_x0000_s20570" style="position:absolute;left:4841;top:6709;width:36;height:36" fillcolor="#24282b" stroked="f"/>
                <v:rect id="_x0000_s20571" style="position:absolute;left:4841;top:6769;width:36;height:36" fillcolor="#24282b" stroked="f"/>
                <v:rect id="_x0000_s20572" style="position:absolute;left:4841;top:6841;width:36;height:1" fillcolor="#24282b" stroked="f"/>
                <v:rect id="_x0000_s20573" style="position:absolute;left:5273;top:480;width:36;height:36" fillcolor="#24282b" stroked="f"/>
                <v:rect id="_x0000_s20574" style="position:absolute;left:5273;top:540;width:36;height:36" fillcolor="#24282b" stroked="f"/>
                <v:rect id="_x0000_s20575" style="position:absolute;left:5273;top:612;width:36;height:24" fillcolor="#24282b" stroked="f"/>
                <v:rect id="_x0000_s20576" style="position:absolute;left:5273;top:672;width:36;height:24" fillcolor="#24282b" stroked="f"/>
                <v:rect id="_x0000_s20577" style="position:absolute;left:5273;top:732;width:36;height:36" fillcolor="#24282b" stroked="f"/>
                <v:rect id="_x0000_s20578" style="position:absolute;left:5273;top:804;width:36;height:24" fillcolor="#24282b" stroked="f"/>
                <v:rect id="_x0000_s20579" style="position:absolute;left:5273;top:864;width:36;height:24" fillcolor="#24282b" stroked="f"/>
                <v:rect id="_x0000_s20580" style="position:absolute;left:5273;top:924;width:36;height:36" fillcolor="#24282b" stroked="f"/>
                <v:rect id="_x0000_s20581" style="position:absolute;left:5273;top:984;width:36;height:36" fillcolor="#24282b" stroked="f"/>
                <v:rect id="_x0000_s20582" style="position:absolute;left:5273;top:1056;width:36;height:24" fillcolor="#24282b" stroked="f"/>
                <v:rect id="_x0000_s20583" style="position:absolute;left:5273;top:1116;width:36;height:36" fillcolor="#24282b" stroked="f"/>
                <v:rect id="_x0000_s20584" style="position:absolute;left:5273;top:1188;width:36;height:24" fillcolor="#24282b" stroked="f"/>
                <v:rect id="_x0000_s20585" style="position:absolute;left:5273;top:1248;width:36;height:24" fillcolor="#24282b" stroked="f"/>
                <v:rect id="_x0000_s20586" style="position:absolute;left:5273;top:1308;width:36;height:36" fillcolor="#24282b" stroked="f"/>
                <v:rect id="_x0000_s20587" style="position:absolute;left:5273;top:1368;width:36;height:36" fillcolor="#24282b" stroked="f"/>
                <v:rect id="_x0000_s20588" style="position:absolute;left:5273;top:1440;width:36;height:24" fillcolor="#24282b" stroked="f"/>
                <v:rect id="_x0000_s20589" style="position:absolute;left:5273;top:1500;width:36;height:36" fillcolor="#24282b" stroked="f"/>
                <v:rect id="_x0000_s20590" style="position:absolute;left:5273;top:1560;width:36;height:36" fillcolor="#24282b" stroked="f"/>
                <v:rect id="_x0000_s20591" style="position:absolute;left:5273;top:1632;width:36;height:24" fillcolor="#24282b" stroked="f"/>
                <v:rect id="_x0000_s20592" style="position:absolute;left:5273;top:1692;width:36;height:36" fillcolor="#24282b" stroked="f"/>
                <v:rect id="_x0000_s20593" style="position:absolute;left:5273;top:1752;width:36;height:36" fillcolor="#24282b" stroked="f"/>
                <v:rect id="_x0000_s20594" style="position:absolute;left:5273;top:1824;width:36;height:24" fillcolor="#24282b" stroked="f"/>
                <v:rect id="_x0000_s20595" style="position:absolute;left:5273;top:1884;width:36;height:24" fillcolor="#24282b" stroked="f"/>
                <v:rect id="_x0000_s20596" style="position:absolute;left:5273;top:1944;width:36;height:36" fillcolor="#24282b" stroked="f"/>
                <v:rect id="_x0000_s20597" style="position:absolute;left:5273;top:2004;width:36;height:36" fillcolor="#24282b" stroked="f"/>
                <v:rect id="_x0000_s20598" style="position:absolute;left:5273;top:2076;width:36;height:24" fillcolor="#24282b" stroked="f"/>
                <v:rect id="_x0000_s20599" style="position:absolute;left:5273;top:2136;width:36;height:36" fillcolor="#24282b" stroked="f"/>
                <v:rect id="_x0000_s20600" style="position:absolute;left:5273;top:2196;width:36;height:24" fillcolor="#24282b" stroked="f"/>
                <v:rect id="_x0000_s20601" style="position:absolute;left:6138;top:444;width:24;height:36" fillcolor="#24282b" stroked="f"/>
                <v:rect id="_x0000_s20602" style="position:absolute;left:6138;top:516;width:24;height:36" fillcolor="#24282b" stroked="f"/>
                <v:rect id="_x0000_s20603" style="position:absolute;left:6138;top:576;width:24;height:36" fillcolor="#24282b" stroked="f"/>
                <v:rect id="_x0000_s20604" style="position:absolute;left:6138;top:636;width:24;height:36" fillcolor="#24282b" stroked="f"/>
                <v:rect id="_x0000_s20605" style="position:absolute;left:6138;top:708;width:24;height:24" fillcolor="#24282b" stroked="f"/>
                <v:rect id="_x0000_s20606" style="position:absolute;left:6138;top:768;width:24;height:36" fillcolor="#24282b" stroked="f"/>
                <v:rect id="_x0000_s20607" style="position:absolute;left:6138;top:828;width:24;height:36" fillcolor="#24282b" stroked="f"/>
                <v:rect id="_x0000_s20608" style="position:absolute;left:6138;top:900;width:24;height:24" fillcolor="#24282b" stroked="f"/>
                <v:rect id="_x0000_s20609" style="position:absolute;left:6138;top:960;width:24;height:36" fillcolor="#24282b" stroked="f"/>
                <v:rect id="_x0000_s20610" style="position:absolute;left:6138;top:1020;width:24;height:36" fillcolor="#24282b" stroked="f"/>
                <v:rect id="_x0000_s20611" style="position:absolute;left:6138;top:1092;width:24;height:24" fillcolor="#24282b" stroked="f"/>
                <v:rect id="_x0000_s20612" style="position:absolute;left:6138;top:1152;width:24;height:36" fillcolor="#24282b" stroked="f"/>
                <v:rect id="_x0000_s20613" style="position:absolute;left:6138;top:1212;width:24;height:36" fillcolor="#24282b" stroked="f"/>
                <v:rect id="_x0000_s20614" style="position:absolute;left:6138;top:1284;width:24;height:24" fillcolor="#24282b" stroked="f"/>
                <v:rect id="_x0000_s20615" style="position:absolute;left:6138;top:1344;width:24;height:36" fillcolor="#24282b" stroked="f"/>
                <v:rect id="_x0000_s20616" style="position:absolute;left:6138;top:1404;width:24;height:36" fillcolor="#24282b" stroked="f"/>
                <v:rect id="_x0000_s20617" style="position:absolute;left:6138;top:1476;width:24;height:24" fillcolor="#24282b" stroked="f"/>
                <v:rect id="_x0000_s20618" style="position:absolute;left:6138;top:1536;width:24;height:36" fillcolor="#24282b" stroked="f"/>
                <v:rect id="_x0000_s20619" style="position:absolute;left:6138;top:1596;width:24;height:36" fillcolor="#24282b" stroked="f"/>
                <v:rect id="_x0000_s20620" style="position:absolute;left:6138;top:1656;width:24;height:36" fillcolor="#24282b" stroked="f"/>
                <v:rect id="_x0000_s20621" style="position:absolute;left:6138;top:1728;width:24;height:24" fillcolor="#24282b" stroked="f"/>
                <v:rect id="_x0000_s20622" style="position:absolute;left:6138;top:1788;width:24;height:36" fillcolor="#24282b" stroked="f"/>
                <v:rect id="_x0000_s20623" style="position:absolute;left:6138;top:1848;width:24;height:36" fillcolor="#24282b" stroked="f"/>
                <v:rect id="_x0000_s20624" style="position:absolute;left:6138;top:1920;width:24;height:24" fillcolor="#24282b" stroked="f"/>
                <v:rect id="_x0000_s20625" style="position:absolute;left:6138;top:1980;width:24;height:36" fillcolor="#24282b" stroked="f"/>
                <v:rect id="_x0000_s20626" style="position:absolute;left:6138;top:2040;width:24;height:36" fillcolor="#24282b" stroked="f"/>
                <v:rect id="_x0000_s20627" style="position:absolute;left:6138;top:2112;width:24;height:24" fillcolor="#24282b" stroked="f"/>
                <v:rect id="_x0000_s20628" style="position:absolute;left:6138;top:2172;width:24;height:36" fillcolor="#24282b" stroked="f"/>
                <v:rect id="_x0000_s20629" style="position:absolute;left:6342;top:2532;width:36;height:36" fillcolor="#24282b" stroked="f"/>
                <v:rect id="_x0000_s20630" style="position:absolute;left:6342;top:2604;width:36;height:24" fillcolor="#24282b" stroked="f"/>
                <v:rect id="_x0000_s20631" style="position:absolute;left:6342;top:2664;width:36;height:36" fillcolor="#24282b" stroked="f"/>
                <v:rect id="_x0000_s20632" style="position:absolute;left:6342;top:2724;width:36;height:36" fillcolor="#24282b" stroked="f"/>
                <v:rect id="_x0000_s20633" style="position:absolute;left:6342;top:2796;width:36;height:24" fillcolor="#24282b" stroked="f"/>
                <v:rect id="_x0000_s20634" style="position:absolute;left:6342;top:2856;width:36;height:24" fillcolor="#24282b" stroked="f"/>
                <v:rect id="_x0000_s20635" style="position:absolute;left:6342;top:2916;width:36;height:36" fillcolor="#24282b" stroked="f"/>
                <v:rect id="_x0000_s20636" style="position:absolute;left:6342;top:2976;width:36;height:36" fillcolor="#24282b" stroked="f"/>
                <v:rect id="_x0000_s20637" style="position:absolute;left:6342;top:3048;width:36;height:24" fillcolor="#24282b" stroked="f"/>
                <v:rect id="_x0000_s20638" style="position:absolute;left:6342;top:3108;width:36;height:37" fillcolor="#24282b" stroked="f"/>
                <v:rect id="_x0000_s20639" style="position:absolute;left:6342;top:3169;width:36;height:36" fillcolor="#24282b" stroked="f"/>
                <v:rect id="_x0000_s20640" style="position:absolute;left:6342;top:3241;width:36;height:24" fillcolor="#24282b" stroked="f"/>
                <v:rect id="_x0000_s20641" style="position:absolute;left:6342;top:3301;width:36;height:36" fillcolor="#24282b" stroked="f"/>
                <v:rect id="_x0000_s20642" style="position:absolute;left:6342;top:3361;width:36;height:36" fillcolor="#24282b" stroked="f"/>
                <v:rect id="_x0000_s20643" style="position:absolute;left:6342;top:3433;width:36;height:24" fillcolor="#24282b" stroked="f"/>
                <v:rect id="_x0000_s20644" style="position:absolute;left:6342;top:3493;width:36;height:24" fillcolor="#24282b" stroked="f"/>
                <v:rect id="_x0000_s20645" style="position:absolute;left:6342;top:3553;width:36;height:36" fillcolor="#24282b" stroked="f"/>
                <v:rect id="_x0000_s20646" style="position:absolute;left:6342;top:3625;width:36;height:24" fillcolor="#24282b" stroked="f"/>
                <v:rect id="_x0000_s20647" style="position:absolute;left:6342;top:3685;width:36;height:36" fillcolor="#24282b" stroked="f"/>
                <v:rect id="_x0000_s20648" style="position:absolute;left:6342;top:3745;width:36;height:36" fillcolor="#24282b" stroked="f"/>
                <v:rect id="_x0000_s20649" style="position:absolute;left:6342;top:3817;width:36;height:24" fillcolor="#24282b" stroked="f"/>
                <v:rect id="_x0000_s20650" style="position:absolute;left:6342;top:3877;width:36;height:24" fillcolor="#24282b" stroked="f"/>
                <v:rect id="_x0000_s20651" style="position:absolute;left:6342;top:3937;width:36;height:36" fillcolor="#24282b" stroked="f"/>
                <v:rect id="_x0000_s20652" style="position:absolute;left:6342;top:3997;width:36;height:36" fillcolor="#24282b" stroked="f"/>
                <v:rect id="_x0000_s20653" style="position:absolute;left:6342;top:4069;width:36;height:24" fillcolor="#24282b" stroked="f"/>
                <v:rect id="_x0000_s20654" style="position:absolute;left:6342;top:4129;width:36;height:36" fillcolor="#24282b" stroked="f"/>
                <v:line id="_x0000_s20655" style="position:absolute" from="3135,5173" to="3988,5185" strokecolor="#24282b" strokeweight=".6pt">
                  <v:stroke joinstyle="miter"/>
                </v:line>
                <v:shape id="_x0000_s20656" style="position:absolute;left:3135;top:5125;width:96;height:108" coordsize="8,9" path="m8,l,4,8,9e" filled="f" strokecolor="#24282b" strokeweight=".6pt">
                  <v:stroke joinstyle="miter"/>
                  <v:path arrowok="t"/>
                </v:shape>
              </v:group>
              <v:group id="_x0000_s20657" style="position:absolute;left:4408;top:444;width:1322;height:8377" coordorigin="4408,444" coordsize="1322,8377">
                <v:rect id="_x0000_s20658" style="position:absolute;left:4408;top:900;width:37;height:24" fillcolor="#24282b" stroked="f"/>
                <v:rect id="_x0000_s20659" style="position:absolute;left:4408;top:960;width:37;height:36" fillcolor="#24282b" stroked="f"/>
                <v:rect id="_x0000_s20660" style="position:absolute;left:4408;top:1020;width:37;height:36" fillcolor="#24282b" stroked="f"/>
                <v:rect id="_x0000_s20661" style="position:absolute;left:4408;top:1092;width:37;height:24" fillcolor="#24282b" stroked="f"/>
                <v:rect id="_x0000_s20662" style="position:absolute;left:4408;top:1152;width:37;height:36" fillcolor="#24282b" stroked="f"/>
                <v:rect id="_x0000_s20663" style="position:absolute;left:4408;top:1212;width:37;height:36" fillcolor="#24282b" stroked="f"/>
                <v:rect id="_x0000_s20664" style="position:absolute;left:4408;top:1284;width:37;height:24" fillcolor="#24282b" stroked="f"/>
                <v:rect id="_x0000_s20665" style="position:absolute;left:4408;top:1344;width:37;height:36" fillcolor="#24282b" stroked="f"/>
                <v:rect id="_x0000_s20666" style="position:absolute;left:4408;top:1404;width:37;height:36" fillcolor="#24282b" stroked="f"/>
                <v:rect id="_x0000_s20667" style="position:absolute;left:4408;top:1476;width:37;height:24" fillcolor="#24282b" stroked="f"/>
                <v:rect id="_x0000_s20668" style="position:absolute;left:4408;top:1536;width:37;height:36" fillcolor="#24282b" stroked="f"/>
                <v:rect id="_x0000_s20669" style="position:absolute;left:4408;top:1596;width:37;height:36" fillcolor="#24282b" stroked="f"/>
                <v:rect id="_x0000_s20670" style="position:absolute;left:4408;top:1656;width:37;height:36" fillcolor="#24282b" stroked="f"/>
                <v:rect id="_x0000_s20671" style="position:absolute;left:4408;top:1728;width:37;height:24" fillcolor="#24282b" stroked="f"/>
                <v:rect id="_x0000_s20672" style="position:absolute;left:4408;top:1788;width:37;height:36" fillcolor="#24282b" stroked="f"/>
                <v:rect id="_x0000_s20673" style="position:absolute;left:4408;top:1848;width:37;height:36" fillcolor="#24282b" stroked="f"/>
                <v:rect id="_x0000_s20674" style="position:absolute;left:4408;top:1920;width:37;height:24" fillcolor="#24282b" stroked="f"/>
                <v:rect id="_x0000_s20675" style="position:absolute;left:4408;top:1980;width:37;height:36" fillcolor="#24282b" stroked="f"/>
                <v:rect id="_x0000_s20676" style="position:absolute;left:4408;top:2040;width:37;height:36" fillcolor="#24282b" stroked="f"/>
                <v:rect id="_x0000_s20677" style="position:absolute;left:4408;top:2112;width:37;height:24" fillcolor="#24282b" stroked="f"/>
                <v:rect id="_x0000_s20678" style="position:absolute;left:4408;top:2172;width:37;height:36" fillcolor="#24282b" stroked="f"/>
                <v:rect id="_x0000_s20679" style="position:absolute;left:4408;top:2232;width:37;height:36" fillcolor="#24282b" stroked="f"/>
                <v:rect id="_x0000_s20680" style="position:absolute;left:4408;top:2292;width:37;height:36" fillcolor="#24282b" stroked="f"/>
                <v:rect id="_x0000_s20681" style="position:absolute;left:4408;top:2364;width:37;height:24" fillcolor="#24282b" stroked="f"/>
                <v:rect id="_x0000_s20682" style="position:absolute;left:4408;top:2424;width:37;height:36" fillcolor="#24282b" stroked="f"/>
                <v:rect id="_x0000_s20683" style="position:absolute;left:4408;top:2484;width:37;height:36" fillcolor="#24282b" stroked="f"/>
                <v:rect id="_x0000_s20684" style="position:absolute;left:4408;top:2556;width:37;height:24" fillcolor="#24282b" stroked="f"/>
                <v:rect id="_x0000_s20685" style="position:absolute;left:4408;top:2616;width:37;height:36" fillcolor="#24282b" stroked="f"/>
                <v:rect id="_x0000_s20686" style="position:absolute;left:4408;top:2676;width:37;height:36" fillcolor="#24282b" stroked="f"/>
                <v:rect id="_x0000_s20687" style="position:absolute;left:4408;top:2748;width:37;height:24" fillcolor="#24282b" stroked="f"/>
                <v:rect id="_x0000_s20688" style="position:absolute;left:4408;top:2808;width:37;height:36" fillcolor="#24282b" stroked="f"/>
                <v:rect id="_x0000_s20689" style="position:absolute;left:4408;top:2868;width:37;height:36" fillcolor="#24282b" stroked="f"/>
                <v:rect id="_x0000_s20690" style="position:absolute;left:4408;top:2928;width:37;height:36" fillcolor="#24282b" stroked="f"/>
                <v:rect id="_x0000_s20691" style="position:absolute;left:4408;top:3000;width:37;height:24" fillcolor="#24282b" stroked="f"/>
                <v:rect id="_x0000_s20692" style="position:absolute;left:4408;top:3060;width:37;height:36" fillcolor="#24282b" stroked="f"/>
                <v:rect id="_x0000_s20693" style="position:absolute;left:4408;top:3121;width:37;height:36" fillcolor="#24282b" stroked="f"/>
                <v:rect id="_x0000_s20694" style="position:absolute;left:4408;top:3193;width:37;height:24" fillcolor="#24282b" stroked="f"/>
                <v:rect id="_x0000_s20695" style="position:absolute;left:4408;top:3253;width:37;height:36" fillcolor="#24282b" stroked="f"/>
                <v:rect id="_x0000_s20696" style="position:absolute;left:4408;top:3313;width:37;height:36" fillcolor="#24282b" stroked="f"/>
                <v:rect id="_x0000_s20697" style="position:absolute;left:4408;top:3385;width:37;height:24" fillcolor="#24282b" stroked="f"/>
                <v:rect id="_x0000_s20698" style="position:absolute;left:4408;top:3445;width:37;height:36" fillcolor="#24282b" stroked="f"/>
                <v:rect id="_x0000_s20699" style="position:absolute;left:4408;top:3505;width:37;height:36" fillcolor="#24282b" stroked="f"/>
                <v:rect id="_x0000_s20700" style="position:absolute;left:4408;top:3565;width:37;height:36" fillcolor="#24282b" stroked="f"/>
                <v:rect id="_x0000_s20701" style="position:absolute;left:4408;top:3637;width:37;height:36" fillcolor="#24282b" stroked="f"/>
                <v:rect id="_x0000_s20702" style="position:absolute;left:4408;top:3697;width:37;height:36" fillcolor="#24282b" stroked="f"/>
                <v:rect id="_x0000_s20703" style="position:absolute;left:4408;top:3769;width:37;height:24" fillcolor="#24282b" stroked="f"/>
                <v:rect id="_x0000_s20704" style="position:absolute;left:4408;top:3829;width:37;height:36" fillcolor="#24282b" stroked="f"/>
                <v:rect id="_x0000_s20705" style="position:absolute;left:4408;top:3889;width:37;height:36" fillcolor="#24282b" stroked="f"/>
                <v:rect id="_x0000_s20706" style="position:absolute;left:4408;top:3949;width:37;height:36" fillcolor="#24282b" stroked="f"/>
                <v:rect id="_x0000_s20707" style="position:absolute;left:4408;top:4021;width:37;height:36" fillcolor="#24282b" stroked="f"/>
                <v:rect id="_x0000_s20708" style="position:absolute;left:4408;top:4081;width:37;height:36" fillcolor="#24282b" stroked="f"/>
                <v:rect id="_x0000_s20709" style="position:absolute;left:4408;top:4141;width:37;height:36" fillcolor="#24282b" stroked="f"/>
                <v:rect id="_x0000_s20710" style="position:absolute;left:4408;top:4213;width:37;height:24" fillcolor="#24282b" stroked="f"/>
                <v:rect id="_x0000_s20711" style="position:absolute;left:4408;top:4273;width:37;height:36" fillcolor="#24282b" stroked="f"/>
                <v:rect id="_x0000_s20712" style="position:absolute;left:4408;top:4333;width:37;height:36" fillcolor="#24282b" stroked="f"/>
                <v:rect id="_x0000_s20713" style="position:absolute;left:4408;top:4405;width:37;height:24" fillcolor="#24282b" stroked="f"/>
                <v:rect id="_x0000_s20714" style="position:absolute;left:4408;top:4465;width:37;height:36" fillcolor="#24282b" stroked="f"/>
                <v:rect id="_x0000_s20715" style="position:absolute;left:4408;top:4525;width:37;height:36" fillcolor="#24282b" stroked="f"/>
                <v:rect id="_x0000_s20716" style="position:absolute;left:4408;top:4585;width:37;height:36" fillcolor="#24282b" stroked="f"/>
                <v:rect id="_x0000_s20717" style="position:absolute;left:4408;top:4657;width:37;height:36" fillcolor="#24282b" stroked="f"/>
                <v:rect id="_x0000_s20718" style="position:absolute;left:4408;top:4717;width:37;height:36" fillcolor="#24282b" stroked="f"/>
                <v:rect id="_x0000_s20719" style="position:absolute;left:4408;top:4777;width:37;height:36" fillcolor="#24282b" stroked="f"/>
                <v:rect id="_x0000_s20720" style="position:absolute;left:4408;top:4849;width:37;height:12" fillcolor="#24282b" stroked="f"/>
                <v:rect id="_x0000_s20721" style="position:absolute;left:4408;top:4897;width:37;height:36" fillcolor="#24282b" stroked="f"/>
                <v:rect id="_x0000_s20722" style="position:absolute;left:4408;top:4957;width:37;height:36" fillcolor="#24282b" stroked="f"/>
                <v:rect id="_x0000_s20723" style="position:absolute;left:4408;top:5029;width:37;height:24" fillcolor="#24282b" stroked="f"/>
                <v:rect id="_x0000_s20724" style="position:absolute;left:4408;top:5089;width:37;height:36" fillcolor="#24282b" stroked="f"/>
                <v:rect id="_x0000_s20725" style="position:absolute;left:4408;top:5149;width:37;height:36" fillcolor="#24282b" stroked="f"/>
                <v:rect id="_x0000_s20726" style="position:absolute;left:4408;top:5209;width:37;height:36" fillcolor="#24282b" stroked="f"/>
                <v:rect id="_x0000_s20727" style="position:absolute;left:4408;top:5281;width:37;height:36" fillcolor="#24282b" stroked="f"/>
                <v:rect id="_x0000_s20728" style="position:absolute;left:4408;top:5341;width:37;height:36" fillcolor="#24282b" stroked="f"/>
                <v:rect id="_x0000_s20729" style="position:absolute;left:4408;top:5401;width:37;height:36" fillcolor="#24282b" stroked="f"/>
                <v:rect id="_x0000_s20730" style="position:absolute;left:4408;top:5473;width:37;height:24" fillcolor="#24282b" stroked="f"/>
                <v:rect id="_x0000_s20731" style="position:absolute;left:4408;top:5533;width:37;height:36" fillcolor="#24282b" stroked="f"/>
                <v:rect id="_x0000_s20732" style="position:absolute;left:4408;top:5593;width:37;height:36" fillcolor="#24282b" stroked="f"/>
                <v:rect id="_x0000_s20733" style="position:absolute;left:4408;top:5665;width:37;height:24" fillcolor="#24282b" stroked="f"/>
                <v:rect id="_x0000_s20734" style="position:absolute;left:4408;top:5725;width:37;height:36" fillcolor="#24282b" stroked="f"/>
                <v:rect id="_x0000_s20735" style="position:absolute;left:4408;top:5785;width:37;height:36" fillcolor="#24282b" stroked="f"/>
                <v:rect id="_x0000_s20736" style="position:absolute;left:4408;top:5845;width:37;height:36" fillcolor="#24282b" stroked="f"/>
                <v:rect id="_x0000_s20737" style="position:absolute;left:4408;top:5917;width:37;height:36" fillcolor="#24282b" stroked="f"/>
                <v:rect id="_x0000_s20738" style="position:absolute;left:4408;top:5977;width:37;height:36" fillcolor="#24282b" stroked="f"/>
                <v:rect id="_x0000_s20739" style="position:absolute;left:4408;top:6049;width:37;height:24" fillcolor="#24282b" stroked="f"/>
                <v:rect id="_x0000_s20740" style="position:absolute;left:4408;top:6109;width:37;height:36" fillcolor="#24282b" stroked="f"/>
                <v:rect id="_x0000_s20741" style="position:absolute;left:4408;top:6169;width:37;height:36" fillcolor="#24282b" stroked="f"/>
                <v:rect id="_x0000_s20742" style="position:absolute;left:4408;top:6241;width:37;height:24" fillcolor="#24282b" stroked="f"/>
                <v:rect id="_x0000_s20743" style="position:absolute;left:4408;top:6301;width:37;height:36" fillcolor="#24282b" stroked="f"/>
                <v:rect id="_x0000_s20744" style="position:absolute;left:4408;top:6361;width:37;height:36" fillcolor="#24282b" stroked="f"/>
                <v:rect id="_x0000_s20745" style="position:absolute;left:4408;top:6421;width:37;height:36" fillcolor="#24282b" stroked="f"/>
                <v:rect id="_x0000_s20746" style="position:absolute;left:4408;top:6493;width:37;height:24" fillcolor="#24282b" stroked="f"/>
                <v:rect id="_x0000_s20747" style="position:absolute;left:4408;top:6553;width:37;height:36" fillcolor="#24282b" stroked="f"/>
                <v:rect id="_x0000_s20748" style="position:absolute;left:4408;top:6613;width:37;height:36" fillcolor="#24282b" stroked="f"/>
                <v:rect id="_x0000_s20749" style="position:absolute;left:4408;top:6685;width:37;height:24" fillcolor="#24282b" stroked="f"/>
                <v:rect id="_x0000_s20750" style="position:absolute;left:4408;top:6745;width:37;height:36" fillcolor="#24282b" stroked="f"/>
                <v:rect id="_x0000_s20751" style="position:absolute;left:4408;top:6805;width:37;height:36" fillcolor="#24282b" stroked="f"/>
                <v:rect id="_x0000_s20752" style="position:absolute;left:4408;top:6877;width:37;height:24" fillcolor="#24282b" stroked="f"/>
                <v:rect id="_x0000_s20753" style="position:absolute;left:4408;top:6937;width:37;height:36" fillcolor="#24282b" stroked="f"/>
                <v:rect id="_x0000_s20754" style="position:absolute;left:4408;top:6997;width:37;height:36" fillcolor="#24282b" stroked="f"/>
                <v:rect id="_x0000_s20755" style="position:absolute;left:4408;top:7057;width:37;height:36" fillcolor="#24282b" stroked="f"/>
                <v:rect id="_x0000_s20756" style="position:absolute;left:4408;top:7129;width:37;height:24" fillcolor="#24282b" stroked="f"/>
                <v:rect id="_x0000_s20757" style="position:absolute;left:4408;top:7189;width:37;height:36" fillcolor="#24282b" stroked="f"/>
                <v:rect id="_x0000_s20758" style="position:absolute;left:4408;top:7249;width:37;height:36" fillcolor="#24282b" stroked="f"/>
                <v:rect id="_x0000_s20759" style="position:absolute;left:4408;top:7321;width:37;height:24" fillcolor="#24282b" stroked="f"/>
                <v:rect id="_x0000_s20760" style="position:absolute;left:4408;top:7381;width:37;height:36" fillcolor="#24282b" stroked="f"/>
                <v:rect id="_x0000_s20761" style="position:absolute;left:4408;top:7441;width:37;height:36" fillcolor="#24282b" stroked="f"/>
                <v:rect id="_x0000_s20762" style="position:absolute;left:4408;top:7513;width:37;height:24" fillcolor="#24282b" stroked="f"/>
                <v:rect id="_x0000_s20763" style="position:absolute;left:4408;top:7573;width:37;height:36" fillcolor="#24282b" stroked="f"/>
                <v:rect id="_x0000_s20764" style="position:absolute;left:4408;top:7633;width:37;height:36" fillcolor="#24282b" stroked="f"/>
                <v:rect id="_x0000_s20765" style="position:absolute;left:4408;top:7693;width:37;height:36" fillcolor="#24282b" stroked="f"/>
                <v:rect id="_x0000_s20766" style="position:absolute;left:4408;top:7765;width:37;height:24" fillcolor="#24282b" stroked="f"/>
                <v:rect id="_x0000_s20767" style="position:absolute;left:4408;top:7825;width:37;height:36" fillcolor="#24282b" stroked="f"/>
                <v:rect id="_x0000_s20768" style="position:absolute;left:4408;top:7885;width:37;height:36" fillcolor="#24282b" stroked="f"/>
                <v:rect id="_x0000_s20769" style="position:absolute;left:4408;top:7957;width:37;height:24" fillcolor="#24282b" stroked="f"/>
                <v:rect id="_x0000_s20770" style="position:absolute;left:4408;top:8017;width:37;height:36" fillcolor="#24282b" stroked="f"/>
                <v:rect id="_x0000_s20771" style="position:absolute;left:4408;top:8077;width:37;height:36" fillcolor="#24282b" stroked="f"/>
                <v:rect id="_x0000_s20772" style="position:absolute;left:4408;top:8149;width:37;height:24" fillcolor="#24282b" stroked="f"/>
                <v:rect id="_x0000_s20773" style="position:absolute;left:4408;top:8209;width:37;height:36" fillcolor="#24282b" stroked="f"/>
                <v:rect id="_x0000_s20774" style="position:absolute;left:4408;top:8269;width:37;height:36" fillcolor="#24282b" stroked="f"/>
                <v:rect id="_x0000_s20775" style="position:absolute;left:4408;top:8329;width:37;height:36" fillcolor="#24282b" stroked="f"/>
                <v:rect id="_x0000_s20776" style="position:absolute;left:4408;top:8401;width:37;height:36" fillcolor="#24282b" stroked="f"/>
                <v:rect id="_x0000_s20777" style="position:absolute;left:4408;top:8461;width:37;height:36" fillcolor="#24282b" stroked="f"/>
                <v:rect id="_x0000_s20778" style="position:absolute;left:4408;top:8533;width:37;height:24" fillcolor="#24282b" stroked="f"/>
                <v:rect id="_x0000_s20779" style="position:absolute;left:4408;top:8593;width:37;height:36" fillcolor="#24282b" stroked="f"/>
                <v:rect id="_x0000_s20780" style="position:absolute;left:4408;top:8653;width:37;height:36" fillcolor="#24282b" stroked="f"/>
                <v:rect id="_x0000_s20781" style="position:absolute;left:4408;top:8713;width:37;height:36" fillcolor="#24282b" stroked="f"/>
                <v:rect id="_x0000_s20782" style="position:absolute;left:4408;top:8785;width:37;height:36" fillcolor="#24282b" stroked="f"/>
                <v:rect id="_x0000_s20783" style="position:absolute;left:5694;top:444;width:36;height:36" fillcolor="#24282b" stroked="f"/>
                <v:rect id="_x0000_s20784" style="position:absolute;left:5694;top:516;width:36;height:36" fillcolor="#24282b" stroked="f"/>
                <v:rect id="_x0000_s20785" style="position:absolute;left:5694;top:576;width:36;height:36" fillcolor="#24282b" stroked="f"/>
                <v:rect id="_x0000_s20786" style="position:absolute;left:5694;top:636;width:36;height:36" fillcolor="#24282b" stroked="f"/>
                <v:rect id="_x0000_s20787" style="position:absolute;left:5694;top:708;width:36;height:24" fillcolor="#24282b" stroked="f"/>
                <v:rect id="_x0000_s20788" style="position:absolute;left:5694;top:768;width:36;height:36" fillcolor="#24282b" stroked="f"/>
                <v:rect id="_x0000_s20789" style="position:absolute;left:5694;top:828;width:36;height:36" fillcolor="#24282b" stroked="f"/>
                <v:rect id="_x0000_s20790" style="position:absolute;left:5694;top:900;width:36;height:24" fillcolor="#24282b" stroked="f"/>
                <v:rect id="_x0000_s20791" style="position:absolute;left:5694;top:960;width:36;height:36" fillcolor="#24282b" stroked="f"/>
                <v:rect id="_x0000_s20792" style="position:absolute;left:5694;top:1020;width:36;height:36" fillcolor="#24282b" stroked="f"/>
                <v:rect id="_x0000_s20793" style="position:absolute;left:5694;top:1092;width:36;height:24" fillcolor="#24282b" stroked="f"/>
                <v:rect id="_x0000_s20794" style="position:absolute;left:5694;top:1152;width:36;height:36" fillcolor="#24282b" stroked="f"/>
                <v:rect id="_x0000_s20795" style="position:absolute;left:5694;top:1212;width:36;height:36" fillcolor="#24282b" stroked="f"/>
                <v:rect id="_x0000_s20796" style="position:absolute;left:5694;top:1284;width:36;height:24" fillcolor="#24282b" stroked="f"/>
                <v:rect id="_x0000_s20797" style="position:absolute;left:5694;top:1344;width:36;height:36" fillcolor="#24282b" stroked="f"/>
                <v:rect id="_x0000_s20798" style="position:absolute;left:5694;top:1404;width:36;height:36" fillcolor="#24282b" stroked="f"/>
                <v:rect id="_x0000_s20799" style="position:absolute;left:5694;top:1476;width:36;height:24" fillcolor="#24282b" stroked="f"/>
                <v:rect id="_x0000_s20800" style="position:absolute;left:5694;top:1536;width:36;height:36" fillcolor="#24282b" stroked="f"/>
                <v:rect id="_x0000_s20801" style="position:absolute;left:5694;top:1596;width:36;height:36" fillcolor="#24282b" stroked="f"/>
                <v:rect id="_x0000_s20802" style="position:absolute;left:5694;top:1656;width:36;height:36" fillcolor="#24282b" stroked="f"/>
                <v:rect id="_x0000_s20803" style="position:absolute;left:5694;top:1728;width:36;height:24" fillcolor="#24282b" stroked="f"/>
                <v:rect id="_x0000_s20804" style="position:absolute;left:5694;top:1788;width:36;height:36" fillcolor="#24282b" stroked="f"/>
                <v:rect id="_x0000_s20805" style="position:absolute;left:5694;top:1848;width:36;height:36" fillcolor="#24282b" stroked="f"/>
                <v:rect id="_x0000_s20806" style="position:absolute;left:5694;top:1920;width:36;height:24" fillcolor="#24282b" stroked="f"/>
                <v:rect id="_x0000_s20807" style="position:absolute;left:5694;top:1980;width:36;height:36" fillcolor="#24282b" stroked="f"/>
                <v:rect id="_x0000_s20808" style="position:absolute;left:5694;top:2040;width:36;height:36" fillcolor="#24282b" stroked="f"/>
                <v:rect id="_x0000_s20809" style="position:absolute;left:5694;top:2112;width:36;height:24" fillcolor="#24282b" stroked="f"/>
                <v:rect id="_x0000_s20810" style="position:absolute;left:5694;top:2172;width:36;height:36" fillcolor="#24282b" stroked="f"/>
                <v:rect id="_x0000_s20811" style="position:absolute;left:5694;top:2232;width:36;height:36" fillcolor="#24282b" stroked="f"/>
                <v:rect id="_x0000_s20812" style="position:absolute;left:5694;top:2292;width:36;height:36" fillcolor="#24282b" stroked="f"/>
                <v:rect id="_x0000_s20813" style="position:absolute;left:5694;top:2364;width:36;height:24" fillcolor="#24282b" stroked="f"/>
                <v:rect id="_x0000_s20814" style="position:absolute;left:5694;top:2424;width:36;height:36" fillcolor="#24282b" stroked="f"/>
                <v:rect id="_x0000_s20815" style="position:absolute;left:5694;top:2484;width:36;height:36" fillcolor="#24282b" stroked="f"/>
                <v:rect id="_x0000_s20816" style="position:absolute;left:5694;top:2556;width:36;height:24" fillcolor="#24282b" stroked="f"/>
                <v:rect id="_x0000_s20817" style="position:absolute;left:5694;top:2616;width:36;height:36" fillcolor="#24282b" stroked="f"/>
                <v:rect id="_x0000_s20818" style="position:absolute;left:5694;top:2676;width:36;height:36" fillcolor="#24282b" stroked="f"/>
                <v:rect id="_x0000_s20819" style="position:absolute;left:5694;top:2748;width:36;height:24" fillcolor="#24282b" stroked="f"/>
                <v:rect id="_x0000_s20820" style="position:absolute;left:5694;top:2808;width:36;height:36" fillcolor="#24282b" stroked="f"/>
                <v:rect id="_x0000_s20821" style="position:absolute;left:5694;top:2868;width:36;height:36" fillcolor="#24282b" stroked="f"/>
                <v:rect id="_x0000_s20822" style="position:absolute;left:5694;top:2928;width:36;height:36" fillcolor="#24282b" stroked="f"/>
                <v:rect id="_x0000_s20823" style="position:absolute;left:5694;top:3000;width:36;height:24" fillcolor="#24282b" stroked="f"/>
                <v:rect id="_x0000_s20824" style="position:absolute;left:5694;top:3060;width:36;height:36" fillcolor="#24282b" stroked="f"/>
                <v:rect id="_x0000_s20825" style="position:absolute;left:5694;top:3121;width:36;height:36" fillcolor="#24282b" stroked="f"/>
                <v:rect id="_x0000_s20826" style="position:absolute;left:5694;top:3193;width:36;height:24" fillcolor="#24282b" stroked="f"/>
                <v:rect id="_x0000_s20827" style="position:absolute;left:5694;top:3253;width:36;height:36" fillcolor="#24282b" stroked="f"/>
                <v:rect id="_x0000_s20828" style="position:absolute;left:5694;top:3313;width:36;height:36" fillcolor="#24282b" stroked="f"/>
                <v:rect id="_x0000_s20829" style="position:absolute;left:5694;top:3385;width:36;height:24" fillcolor="#24282b" stroked="f"/>
                <v:rect id="_x0000_s20830" style="position:absolute;left:5694;top:3445;width:36;height:36" fillcolor="#24282b" stroked="f"/>
                <v:rect id="_x0000_s20831" style="position:absolute;left:5694;top:3505;width:36;height:36" fillcolor="#24282b" stroked="f"/>
                <v:rect id="_x0000_s20832" style="position:absolute;left:5694;top:3565;width:36;height:36" fillcolor="#24282b" stroked="f"/>
                <v:rect id="_x0000_s20833" style="position:absolute;left:5694;top:3637;width:36;height:36" fillcolor="#24282b" stroked="f"/>
                <v:rect id="_x0000_s20834" style="position:absolute;left:5694;top:3697;width:36;height:36" fillcolor="#24282b" stroked="f"/>
                <v:rect id="_x0000_s20835" style="position:absolute;left:5694;top:3769;width:36;height:24" fillcolor="#24282b" stroked="f"/>
                <v:rect id="_x0000_s20836" style="position:absolute;left:5694;top:3829;width:36;height:36" fillcolor="#24282b" stroked="f"/>
                <v:rect id="_x0000_s20837" style="position:absolute;left:5694;top:3889;width:36;height:36" fillcolor="#24282b" stroked="f"/>
                <v:rect id="_x0000_s20838" style="position:absolute;left:5694;top:3949;width:36;height:36" fillcolor="#24282b" stroked="f"/>
                <v:rect id="_x0000_s20839" style="position:absolute;left:5694;top:4021;width:36;height:36" fillcolor="#24282b" stroked="f"/>
                <v:rect id="_x0000_s20840" style="position:absolute;left:5694;top:4081;width:36;height:36" fillcolor="#24282b" stroked="f"/>
                <v:rect id="_x0000_s20841" style="position:absolute;left:5694;top:4141;width:36;height:36" fillcolor="#24282b" stroked="f"/>
                <v:rect id="_x0000_s20842" style="position:absolute;left:5694;top:4213;width:36;height:24" fillcolor="#24282b" stroked="f"/>
                <v:rect id="_x0000_s20843" style="position:absolute;left:5694;top:4273;width:36;height:36" fillcolor="#24282b" stroked="f"/>
                <v:rect id="_x0000_s20844" style="position:absolute;left:5694;top:4333;width:36;height:36" fillcolor="#24282b" stroked="f"/>
                <v:rect id="_x0000_s20845" style="position:absolute;left:5694;top:4405;width:36;height:24" fillcolor="#24282b" stroked="f"/>
                <v:rect id="_x0000_s20846" style="position:absolute;left:5694;top:4465;width:36;height:36" fillcolor="#24282b" stroked="f"/>
                <v:rect id="_x0000_s20847" style="position:absolute;left:5694;top:4525;width:36;height:36" fillcolor="#24282b" stroked="f"/>
                <v:rect id="_x0000_s20848" style="position:absolute;left:5694;top:4585;width:36;height:36" fillcolor="#24282b" stroked="f"/>
                <v:rect id="_x0000_s20849" style="position:absolute;left:5694;top:4657;width:36;height:36" fillcolor="#24282b" stroked="f"/>
                <v:rect id="_x0000_s20850" style="position:absolute;left:5694;top:4717;width:36;height:36" fillcolor="#24282b" stroked="f"/>
                <v:rect id="_x0000_s20851" style="position:absolute;left:5694;top:4777;width:36;height:36" fillcolor="#24282b" stroked="f"/>
                <v:rect id="_x0000_s20852" style="position:absolute;left:5694;top:4849;width:36;height:12" fillcolor="#24282b" stroked="f"/>
                <v:rect id="_x0000_s20853" style="position:absolute;left:5694;top:4897;width:36;height:36" fillcolor="#24282b" stroked="f"/>
                <v:rect id="_x0000_s20854" style="position:absolute;left:5694;top:4957;width:36;height:36" fillcolor="#24282b" stroked="f"/>
                <v:rect id="_x0000_s20855" style="position:absolute;left:5694;top:5029;width:36;height:24" fillcolor="#24282b" stroked="f"/>
                <v:rect id="_x0000_s20856" style="position:absolute;left:5694;top:5089;width:36;height:36" fillcolor="#24282b" stroked="f"/>
                <v:rect id="_x0000_s20857" style="position:absolute;left:5694;top:5149;width:36;height:36" fillcolor="#24282b" stroked="f"/>
              </v:group>
              <v:group id="_x0000_s20858" style="position:absolute;left:5694;top:444;width:901;height:8377" coordorigin="5694,444" coordsize="901,8377">
                <v:rect id="_x0000_s20859" style="position:absolute;left:5694;top:5209;width:36;height:36" fillcolor="#24282b" stroked="f"/>
                <v:rect id="_x0000_s20860" style="position:absolute;left:5694;top:5281;width:36;height:36" fillcolor="#24282b" stroked="f"/>
                <v:rect id="_x0000_s20861" style="position:absolute;left:5694;top:5341;width:36;height:36" fillcolor="#24282b" stroked="f"/>
                <v:rect id="_x0000_s20862" style="position:absolute;left:5694;top:5401;width:36;height:36" fillcolor="#24282b" stroked="f"/>
                <v:rect id="_x0000_s20863" style="position:absolute;left:5694;top:5473;width:36;height:24" fillcolor="#24282b" stroked="f"/>
                <v:rect id="_x0000_s20864" style="position:absolute;left:5694;top:5533;width:36;height:36" fillcolor="#24282b" stroked="f"/>
                <v:rect id="_x0000_s20865" style="position:absolute;left:5694;top:5593;width:36;height:36" fillcolor="#24282b" stroked="f"/>
                <v:rect id="_x0000_s20866" style="position:absolute;left:5694;top:5665;width:36;height:24" fillcolor="#24282b" stroked="f"/>
                <v:rect id="_x0000_s20867" style="position:absolute;left:5694;top:5725;width:36;height:36" fillcolor="#24282b" stroked="f"/>
                <v:rect id="_x0000_s20868" style="position:absolute;left:5694;top:5785;width:36;height:36" fillcolor="#24282b" stroked="f"/>
                <v:rect id="_x0000_s20869" style="position:absolute;left:5694;top:5845;width:36;height:36" fillcolor="#24282b" stroked="f"/>
                <v:rect id="_x0000_s20870" style="position:absolute;left:5694;top:5917;width:36;height:36" fillcolor="#24282b" stroked="f"/>
                <v:rect id="_x0000_s20871" style="position:absolute;left:5694;top:5977;width:36;height:36" fillcolor="#24282b" stroked="f"/>
                <v:rect id="_x0000_s20872" style="position:absolute;left:5694;top:6049;width:36;height:24" fillcolor="#24282b" stroked="f"/>
                <v:rect id="_x0000_s20873" style="position:absolute;left:5694;top:6109;width:36;height:36" fillcolor="#24282b" stroked="f"/>
                <v:rect id="_x0000_s20874" style="position:absolute;left:5694;top:6169;width:36;height:36" fillcolor="#24282b" stroked="f"/>
                <v:rect id="_x0000_s20875" style="position:absolute;left:5694;top:6241;width:36;height:24" fillcolor="#24282b" stroked="f"/>
                <v:rect id="_x0000_s20876" style="position:absolute;left:5694;top:6301;width:36;height:36" fillcolor="#24282b" stroked="f"/>
                <v:rect id="_x0000_s20877" style="position:absolute;left:5694;top:6361;width:36;height:36" fillcolor="#24282b" stroked="f"/>
                <v:rect id="_x0000_s20878" style="position:absolute;left:5694;top:6421;width:36;height:36" fillcolor="#24282b" stroked="f"/>
                <v:rect id="_x0000_s20879" style="position:absolute;left:5694;top:6493;width:36;height:24" fillcolor="#24282b" stroked="f"/>
                <v:rect id="_x0000_s20880" style="position:absolute;left:5694;top:6553;width:36;height:36" fillcolor="#24282b" stroked="f"/>
                <v:rect id="_x0000_s20881" style="position:absolute;left:5694;top:6613;width:36;height:36" fillcolor="#24282b" stroked="f"/>
                <v:rect id="_x0000_s20882" style="position:absolute;left:5694;top:6685;width:36;height:24" fillcolor="#24282b" stroked="f"/>
                <v:rect id="_x0000_s20883" style="position:absolute;left:5694;top:6745;width:36;height:36" fillcolor="#24282b" stroked="f"/>
                <v:rect id="_x0000_s20884" style="position:absolute;left:5694;top:6805;width:36;height:36" fillcolor="#24282b" stroked="f"/>
                <v:rect id="_x0000_s20885" style="position:absolute;left:5694;top:6877;width:36;height:24" fillcolor="#24282b" stroked="f"/>
                <v:rect id="_x0000_s20886" style="position:absolute;left:5694;top:6937;width:36;height:36" fillcolor="#24282b" stroked="f"/>
                <v:rect id="_x0000_s20887" style="position:absolute;left:5694;top:6997;width:36;height:36" fillcolor="#24282b" stroked="f"/>
                <v:rect id="_x0000_s20888" style="position:absolute;left:5694;top:7057;width:36;height:36" fillcolor="#24282b" stroked="f"/>
                <v:rect id="_x0000_s20889" style="position:absolute;left:5694;top:7129;width:36;height:24" fillcolor="#24282b" stroked="f"/>
                <v:rect id="_x0000_s20890" style="position:absolute;left:5694;top:7189;width:36;height:36" fillcolor="#24282b" stroked="f"/>
                <v:rect id="_x0000_s20891" style="position:absolute;left:5694;top:7249;width:36;height:36" fillcolor="#24282b" stroked="f"/>
                <v:rect id="_x0000_s20892" style="position:absolute;left:5694;top:7321;width:36;height:24" fillcolor="#24282b" stroked="f"/>
                <v:rect id="_x0000_s20893" style="position:absolute;left:5694;top:7381;width:36;height:36" fillcolor="#24282b" stroked="f"/>
                <v:rect id="_x0000_s20894" style="position:absolute;left:5694;top:7441;width:36;height:36" fillcolor="#24282b" stroked="f"/>
                <v:rect id="_x0000_s20895" style="position:absolute;left:5694;top:7513;width:36;height:24" fillcolor="#24282b" stroked="f"/>
                <v:rect id="_x0000_s20896" style="position:absolute;left:5694;top:7573;width:36;height:36" fillcolor="#24282b" stroked="f"/>
                <v:rect id="_x0000_s20897" style="position:absolute;left:5694;top:7633;width:36;height:36" fillcolor="#24282b" stroked="f"/>
                <v:rect id="_x0000_s20898" style="position:absolute;left:5694;top:7693;width:36;height:36" fillcolor="#24282b" stroked="f"/>
                <v:rect id="_x0000_s20899" style="position:absolute;left:5694;top:7765;width:36;height:24" fillcolor="#24282b" stroked="f"/>
                <v:rect id="_x0000_s20900" style="position:absolute;left:5694;top:7825;width:36;height:36" fillcolor="#24282b" stroked="f"/>
                <v:rect id="_x0000_s20901" style="position:absolute;left:5694;top:7885;width:36;height:36" fillcolor="#24282b" stroked="f"/>
                <v:rect id="_x0000_s20902" style="position:absolute;left:5694;top:7957;width:36;height:24" fillcolor="#24282b" stroked="f"/>
                <v:rect id="_x0000_s20903" style="position:absolute;left:5694;top:8017;width:36;height:36" fillcolor="#24282b" stroked="f"/>
                <v:rect id="_x0000_s20904" style="position:absolute;left:5694;top:8077;width:36;height:36" fillcolor="#24282b" stroked="f"/>
                <v:rect id="_x0000_s20905" style="position:absolute;left:5694;top:8149;width:36;height:24" fillcolor="#24282b" stroked="f"/>
                <v:rect id="_x0000_s20906" style="position:absolute;left:5694;top:8209;width:36;height:36" fillcolor="#24282b" stroked="f"/>
                <v:rect id="_x0000_s20907" style="position:absolute;left:5694;top:8269;width:36;height:36" fillcolor="#24282b" stroked="f"/>
                <v:rect id="_x0000_s20908" style="position:absolute;left:5694;top:8329;width:36;height:36" fillcolor="#24282b" stroked="f"/>
                <v:rect id="_x0000_s20909" style="position:absolute;left:5694;top:8401;width:36;height:36" fillcolor="#24282b" stroked="f"/>
                <v:rect id="_x0000_s20910" style="position:absolute;left:5694;top:8461;width:36;height:36" fillcolor="#24282b" stroked="f"/>
                <v:rect id="_x0000_s20911" style="position:absolute;left:5694;top:8533;width:36;height:24" fillcolor="#24282b" stroked="f"/>
                <v:rect id="_x0000_s20912" style="position:absolute;left:5694;top:8593;width:36;height:36" fillcolor="#24282b" stroked="f"/>
                <v:rect id="_x0000_s20913" style="position:absolute;left:5694;top:8653;width:36;height:36" fillcolor="#24282b" stroked="f"/>
                <v:rect id="_x0000_s20914" style="position:absolute;left:5694;top:8713;width:36;height:36" fillcolor="#24282b" stroked="f"/>
                <v:rect id="_x0000_s20915" style="position:absolute;left:5694;top:8785;width:36;height:36" fillcolor="#24282b" stroked="f"/>
                <v:rect id="_x0000_s20916" style="position:absolute;left:5694;top:444;width:36;height:36" fillcolor="#24282b" stroked="f"/>
                <v:rect id="_x0000_s20917" style="position:absolute;left:5694;top:516;width:36;height:36" fillcolor="#24282b" stroked="f"/>
                <v:rect id="_x0000_s20918" style="position:absolute;left:5694;top:576;width:36;height:36" fillcolor="#24282b" stroked="f"/>
                <v:rect id="_x0000_s20919" style="position:absolute;left:5694;top:636;width:36;height:36" fillcolor="#24282b" stroked="f"/>
                <v:rect id="_x0000_s20920" style="position:absolute;left:5694;top:708;width:36;height:24" fillcolor="#24282b" stroked="f"/>
                <v:rect id="_x0000_s20921" style="position:absolute;left:5694;top:768;width:36;height:36" fillcolor="#24282b" stroked="f"/>
                <v:rect id="_x0000_s20922" style="position:absolute;left:5694;top:828;width:36;height:36" fillcolor="#24282b" stroked="f"/>
                <v:rect id="_x0000_s20923" style="position:absolute;left:5694;top:900;width:36;height:24" fillcolor="#24282b" stroked="f"/>
                <v:rect id="_x0000_s20924" style="position:absolute;left:5694;top:960;width:36;height:36" fillcolor="#24282b" stroked="f"/>
                <v:rect id="_x0000_s20925" style="position:absolute;left:5694;top:1020;width:36;height:36" fillcolor="#24282b" stroked="f"/>
                <v:rect id="_x0000_s20926" style="position:absolute;left:5694;top:1092;width:36;height:24" fillcolor="#24282b" stroked="f"/>
                <v:rect id="_x0000_s20927" style="position:absolute;left:5694;top:1152;width:36;height:36" fillcolor="#24282b" stroked="f"/>
                <v:rect id="_x0000_s20928" style="position:absolute;left:5694;top:1212;width:36;height:36" fillcolor="#24282b" stroked="f"/>
                <v:rect id="_x0000_s20929" style="position:absolute;left:5694;top:1284;width:36;height:24" fillcolor="#24282b" stroked="f"/>
                <v:rect id="_x0000_s20930" style="position:absolute;left:5694;top:1344;width:36;height:36" fillcolor="#24282b" stroked="f"/>
                <v:rect id="_x0000_s20931" style="position:absolute;left:5694;top:1404;width:36;height:36" fillcolor="#24282b" stroked="f"/>
                <v:rect id="_x0000_s20932" style="position:absolute;left:5694;top:1476;width:36;height:24" fillcolor="#24282b" stroked="f"/>
                <v:rect id="_x0000_s20933" style="position:absolute;left:5694;top:1536;width:36;height:36" fillcolor="#24282b" stroked="f"/>
                <v:rect id="_x0000_s20934" style="position:absolute;left:5694;top:1596;width:36;height:36" fillcolor="#24282b" stroked="f"/>
                <v:rect id="_x0000_s20935" style="position:absolute;left:5694;top:1656;width:36;height:36" fillcolor="#24282b" stroked="f"/>
                <v:rect id="_x0000_s20936" style="position:absolute;left:5694;top:1728;width:36;height:24" fillcolor="#24282b" stroked="f"/>
                <v:rect id="_x0000_s20937" style="position:absolute;left:5694;top:1788;width:36;height:36" fillcolor="#24282b" stroked="f"/>
                <v:rect id="_x0000_s20938" style="position:absolute;left:5694;top:1848;width:36;height:36" fillcolor="#24282b" stroked="f"/>
                <v:rect id="_x0000_s20939" style="position:absolute;left:5694;top:1920;width:36;height:24" fillcolor="#24282b" stroked="f"/>
                <v:rect id="_x0000_s20940" style="position:absolute;left:5694;top:1980;width:36;height:36" fillcolor="#24282b" stroked="f"/>
                <v:rect id="_x0000_s20941" style="position:absolute;left:5694;top:2040;width:36;height:36" fillcolor="#24282b" stroked="f"/>
                <v:rect id="_x0000_s20942" style="position:absolute;left:5694;top:2112;width:36;height:24" fillcolor="#24282b" stroked="f"/>
                <v:rect id="_x0000_s20943" style="position:absolute;left:5694;top:2172;width:36;height:36" fillcolor="#24282b" stroked="f"/>
                <v:rect id="_x0000_s20944" style="position:absolute;left:5694;top:2232;width:36;height:36" fillcolor="#24282b" stroked="f"/>
                <v:rect id="_x0000_s20945" style="position:absolute;left:5694;top:2292;width:36;height:36" fillcolor="#24282b" stroked="f"/>
                <v:rect id="_x0000_s20946" style="position:absolute;left:5694;top:2364;width:36;height:24" fillcolor="#24282b" stroked="f"/>
                <v:rect id="_x0000_s20947" style="position:absolute;left:5694;top:2424;width:36;height:36" fillcolor="#24282b" stroked="f"/>
                <v:rect id="_x0000_s20948" style="position:absolute;left:5694;top:2484;width:36;height:36" fillcolor="#24282b" stroked="f"/>
                <v:rect id="_x0000_s20949" style="position:absolute;left:5694;top:2556;width:36;height:24" fillcolor="#24282b" stroked="f"/>
                <v:rect id="_x0000_s20950" style="position:absolute;left:5694;top:2616;width:36;height:36" fillcolor="#24282b" stroked="f"/>
                <v:rect id="_x0000_s20951" style="position:absolute;left:5694;top:2676;width:36;height:36" fillcolor="#24282b" stroked="f"/>
                <v:rect id="_x0000_s20952" style="position:absolute;left:5694;top:2748;width:36;height:24" fillcolor="#24282b" stroked="f"/>
                <v:rect id="_x0000_s20953" style="position:absolute;left:5694;top:2808;width:36;height:36" fillcolor="#24282b" stroked="f"/>
                <v:rect id="_x0000_s20954" style="position:absolute;left:5694;top:2868;width:36;height:36" fillcolor="#24282b" stroked="f"/>
                <v:rect id="_x0000_s20955" style="position:absolute;left:5694;top:2928;width:36;height:36" fillcolor="#24282b" stroked="f"/>
                <v:rect id="_x0000_s20956" style="position:absolute;left:5694;top:3000;width:36;height:24" fillcolor="#24282b" stroked="f"/>
                <v:rect id="_x0000_s20957" style="position:absolute;left:5694;top:3060;width:36;height:36" fillcolor="#24282b" stroked="f"/>
                <v:rect id="_x0000_s20958" style="position:absolute;left:5694;top:3121;width:36;height:36" fillcolor="#24282b" stroked="f"/>
                <v:rect id="_x0000_s20959" style="position:absolute;left:5694;top:3193;width:36;height:24" fillcolor="#24282b" stroked="f"/>
                <v:rect id="_x0000_s20960" style="position:absolute;left:5694;top:3253;width:36;height:36" fillcolor="#24282b" stroked="f"/>
                <v:rect id="_x0000_s20961" style="position:absolute;left:5694;top:3313;width:36;height:36" fillcolor="#24282b" stroked="f"/>
                <v:rect id="_x0000_s20962" style="position:absolute;left:5694;top:3385;width:36;height:24" fillcolor="#24282b" stroked="f"/>
                <v:rect id="_x0000_s20963" style="position:absolute;left:5694;top:3445;width:36;height:36" fillcolor="#24282b" stroked="f"/>
                <v:rect id="_x0000_s20964" style="position:absolute;left:5694;top:3505;width:36;height:36" fillcolor="#24282b" stroked="f"/>
                <v:rect id="_x0000_s20965" style="position:absolute;left:5694;top:3565;width:36;height:36" fillcolor="#24282b" stroked="f"/>
                <v:rect id="_x0000_s20966" style="position:absolute;left:5694;top:3637;width:36;height:36" fillcolor="#24282b" stroked="f"/>
                <v:rect id="_x0000_s20967" style="position:absolute;left:5694;top:3697;width:36;height:36" fillcolor="#24282b" stroked="f"/>
                <v:rect id="_x0000_s20968" style="position:absolute;left:5694;top:3769;width:36;height:24" fillcolor="#24282b" stroked="f"/>
                <v:rect id="_x0000_s20969" style="position:absolute;left:5694;top:3829;width:36;height:36" fillcolor="#24282b" stroked="f"/>
                <v:rect id="_x0000_s20970" style="position:absolute;left:5694;top:3889;width:36;height:36" fillcolor="#24282b" stroked="f"/>
                <v:rect id="_x0000_s20971" style="position:absolute;left:5694;top:3949;width:36;height:36" fillcolor="#24282b" stroked="f"/>
                <v:rect id="_x0000_s20972" style="position:absolute;left:5694;top:4021;width:36;height:36" fillcolor="#24282b" stroked="f"/>
                <v:rect id="_x0000_s20973" style="position:absolute;left:5694;top:4081;width:36;height:36" fillcolor="#24282b" stroked="f"/>
                <v:rect id="_x0000_s20974" style="position:absolute;left:5694;top:4141;width:36;height:36" fillcolor="#24282b" stroked="f"/>
                <v:rect id="_x0000_s20975" style="position:absolute;left:5694;top:4213;width:36;height:24" fillcolor="#24282b" stroked="f"/>
                <v:rect id="_x0000_s20976" style="position:absolute;left:5694;top:4273;width:36;height:36" fillcolor="#24282b" stroked="f"/>
                <v:rect id="_x0000_s20977" style="position:absolute;left:5694;top:4333;width:36;height:36" fillcolor="#24282b" stroked="f"/>
                <v:rect id="_x0000_s20978" style="position:absolute;left:5694;top:4405;width:36;height:24" fillcolor="#24282b" stroked="f"/>
                <v:rect id="_x0000_s20979" style="position:absolute;left:5694;top:4465;width:36;height:36" fillcolor="#24282b" stroked="f"/>
                <v:rect id="_x0000_s20980" style="position:absolute;left:5694;top:4525;width:36;height:36" fillcolor="#24282b" stroked="f"/>
                <v:rect id="_x0000_s20981" style="position:absolute;left:5694;top:4585;width:36;height:36" fillcolor="#24282b" stroked="f"/>
                <v:rect id="_x0000_s20982" style="position:absolute;left:5694;top:4657;width:36;height:36" fillcolor="#24282b" stroked="f"/>
                <v:rect id="_x0000_s20983" style="position:absolute;left:5694;top:4717;width:36;height:36" fillcolor="#24282b" stroked="f"/>
                <v:rect id="_x0000_s20984" style="position:absolute;left:5694;top:4777;width:36;height:36" fillcolor="#24282b" stroked="f"/>
                <v:rect id="_x0000_s20985" style="position:absolute;left:5694;top:4849;width:36;height:12" fillcolor="#24282b" stroked="f"/>
                <v:rect id="_x0000_s20986" style="position:absolute;left:5694;top:4897;width:36;height:36" fillcolor="#24282b" stroked="f"/>
                <v:rect id="_x0000_s20987" style="position:absolute;left:5694;top:4957;width:36;height:36" fillcolor="#24282b" stroked="f"/>
                <v:rect id="_x0000_s20988" style="position:absolute;left:5694;top:5029;width:36;height:24" fillcolor="#24282b" stroked="f"/>
                <v:rect id="_x0000_s20989" style="position:absolute;left:5694;top:5089;width:36;height:36" fillcolor="#24282b" stroked="f"/>
                <v:rect id="_x0000_s20990" style="position:absolute;left:5694;top:5149;width:36;height:36" fillcolor="#24282b" stroked="f"/>
                <v:rect id="_x0000_s20991" style="position:absolute;left:5694;top:5209;width:36;height:36" fillcolor="#24282b" stroked="f"/>
                <v:rect id="_x0000_s20992" style="position:absolute;left:5694;top:5281;width:36;height:36" fillcolor="#24282b" stroked="f"/>
                <v:rect id="_x0000_s20993" style="position:absolute;left:5694;top:5341;width:36;height:36" fillcolor="#24282b" stroked="f"/>
                <v:rect id="_x0000_s20994" style="position:absolute;left:5694;top:5401;width:36;height:36" fillcolor="#24282b" stroked="f"/>
                <v:rect id="_x0000_s20995" style="position:absolute;left:5694;top:5473;width:36;height:24" fillcolor="#24282b" stroked="f"/>
                <v:rect id="_x0000_s20996" style="position:absolute;left:5694;top:5533;width:36;height:36" fillcolor="#24282b" stroked="f"/>
                <v:rect id="_x0000_s20997" style="position:absolute;left:5694;top:5593;width:36;height:36" fillcolor="#24282b" stroked="f"/>
                <v:rect id="_x0000_s20998" style="position:absolute;left:5694;top:5665;width:36;height:24" fillcolor="#24282b" stroked="f"/>
                <v:rect id="_x0000_s20999" style="position:absolute;left:5694;top:5725;width:36;height:36" fillcolor="#24282b" stroked="f"/>
                <v:rect id="_x0000_s21000" style="position:absolute;left:5694;top:5785;width:36;height:36" fillcolor="#24282b" stroked="f"/>
                <v:rect id="_x0000_s21001" style="position:absolute;left:5694;top:5845;width:36;height:36" fillcolor="#24282b" stroked="f"/>
                <v:rect id="_x0000_s21002" style="position:absolute;left:5694;top:5917;width:36;height:36" fillcolor="#24282b" stroked="f"/>
                <v:rect id="_x0000_s21003" style="position:absolute;left:5694;top:5977;width:36;height:36" fillcolor="#24282b" stroked="f"/>
                <v:rect id="_x0000_s21004" style="position:absolute;left:5694;top:6049;width:36;height:24" fillcolor="#24282b" stroked="f"/>
                <v:rect id="_x0000_s21005" style="position:absolute;left:5694;top:6109;width:36;height:36" fillcolor="#24282b" stroked="f"/>
                <v:rect id="_x0000_s21006" style="position:absolute;left:5694;top:6169;width:36;height:36" fillcolor="#24282b" stroked="f"/>
                <v:rect id="_x0000_s21007" style="position:absolute;left:5694;top:6241;width:36;height:24" fillcolor="#24282b" stroked="f"/>
                <v:rect id="_x0000_s21008" style="position:absolute;left:5694;top:6301;width:36;height:36" fillcolor="#24282b" stroked="f"/>
                <v:rect id="_x0000_s21009" style="position:absolute;left:5694;top:6361;width:36;height:36" fillcolor="#24282b" stroked="f"/>
                <v:rect id="_x0000_s21010" style="position:absolute;left:5694;top:6421;width:36;height:36" fillcolor="#24282b" stroked="f"/>
                <v:rect id="_x0000_s21011" style="position:absolute;left:5694;top:6493;width:36;height:24" fillcolor="#24282b" stroked="f"/>
                <v:rect id="_x0000_s21012" style="position:absolute;left:5694;top:6553;width:36;height:36" fillcolor="#24282b" stroked="f"/>
                <v:rect id="_x0000_s21013" style="position:absolute;left:5694;top:6613;width:36;height:36" fillcolor="#24282b" stroked="f"/>
                <v:rect id="_x0000_s21014" style="position:absolute;left:5694;top:6685;width:36;height:24" fillcolor="#24282b" stroked="f"/>
                <v:rect id="_x0000_s21015" style="position:absolute;left:5694;top:6745;width:36;height:36" fillcolor="#24282b" stroked="f"/>
                <v:rect id="_x0000_s21016" style="position:absolute;left:5694;top:6805;width:36;height:36" fillcolor="#24282b" stroked="f"/>
                <v:rect id="_x0000_s21017" style="position:absolute;left:5694;top:6877;width:36;height:24" fillcolor="#24282b" stroked="f"/>
                <v:rect id="_x0000_s21018" style="position:absolute;left:5694;top:6937;width:36;height:36" fillcolor="#24282b" stroked="f"/>
                <v:rect id="_x0000_s21019" style="position:absolute;left:5694;top:6997;width:36;height:36" fillcolor="#24282b" stroked="f"/>
                <v:rect id="_x0000_s21020" style="position:absolute;left:5694;top:7057;width:36;height:36" fillcolor="#24282b" stroked="f"/>
                <v:rect id="_x0000_s21021" style="position:absolute;left:5694;top:7129;width:36;height:24" fillcolor="#24282b" stroked="f"/>
                <v:rect id="_x0000_s21022" style="position:absolute;left:5694;top:7189;width:36;height:36" fillcolor="#24282b" stroked="f"/>
                <v:rect id="_x0000_s21023" style="position:absolute;left:5694;top:7249;width:36;height:36" fillcolor="#24282b" stroked="f"/>
                <v:rect id="_x0000_s21024" style="position:absolute;left:5694;top:7321;width:36;height:24" fillcolor="#24282b" stroked="f"/>
                <v:rect id="_x0000_s21025" style="position:absolute;left:5694;top:7381;width:36;height:36" fillcolor="#24282b" stroked="f"/>
                <v:rect id="_x0000_s21026" style="position:absolute;left:5694;top:7441;width:36;height:36" fillcolor="#24282b" stroked="f"/>
                <v:rect id="_x0000_s21027" style="position:absolute;left:5694;top:7513;width:36;height:24" fillcolor="#24282b" stroked="f"/>
                <v:rect id="_x0000_s21028" style="position:absolute;left:5694;top:7573;width:36;height:36" fillcolor="#24282b" stroked="f"/>
                <v:rect id="_x0000_s21029" style="position:absolute;left:5694;top:7633;width:36;height:36" fillcolor="#24282b" stroked="f"/>
                <v:rect id="_x0000_s21030" style="position:absolute;left:5694;top:7693;width:36;height:36" fillcolor="#24282b" stroked="f"/>
                <v:rect id="_x0000_s21031" style="position:absolute;left:5694;top:7765;width:36;height:24" fillcolor="#24282b" stroked="f"/>
                <v:rect id="_x0000_s21032" style="position:absolute;left:5694;top:7825;width:36;height:36" fillcolor="#24282b" stroked="f"/>
                <v:rect id="_x0000_s21033" style="position:absolute;left:5694;top:7885;width:36;height:36" fillcolor="#24282b" stroked="f"/>
                <v:rect id="_x0000_s21034" style="position:absolute;left:5694;top:7957;width:36;height:24" fillcolor="#24282b" stroked="f"/>
                <v:rect id="_x0000_s21035" style="position:absolute;left:5694;top:8017;width:36;height:36" fillcolor="#24282b" stroked="f"/>
                <v:rect id="_x0000_s21036" style="position:absolute;left:5694;top:8077;width:36;height:36" fillcolor="#24282b" stroked="f"/>
                <v:rect id="_x0000_s21037" style="position:absolute;left:5694;top:8149;width:36;height:24" fillcolor="#24282b" stroked="f"/>
                <v:rect id="_x0000_s21038" style="position:absolute;left:5694;top:8209;width:36;height:36" fillcolor="#24282b" stroked="f"/>
                <v:rect id="_x0000_s21039" style="position:absolute;left:5694;top:8269;width:36;height:36" fillcolor="#24282b" stroked="f"/>
                <v:rect id="_x0000_s21040" style="position:absolute;left:5694;top:8329;width:36;height:36" fillcolor="#24282b" stroked="f"/>
                <v:rect id="_x0000_s21041" style="position:absolute;left:5694;top:8401;width:36;height:36" fillcolor="#24282b" stroked="f"/>
                <v:rect id="_x0000_s21042" style="position:absolute;left:5694;top:8461;width:36;height:36" fillcolor="#24282b" stroked="f"/>
                <v:rect id="_x0000_s21043" style="position:absolute;left:5694;top:8533;width:36;height:24" fillcolor="#24282b" stroked="f"/>
                <v:rect id="_x0000_s21044" style="position:absolute;left:5694;top:8593;width:36;height:36" fillcolor="#24282b" stroked="f"/>
                <v:rect id="_x0000_s21045" style="position:absolute;left:5694;top:8653;width:36;height:36" fillcolor="#24282b" stroked="f"/>
                <v:rect id="_x0000_s21046" style="position:absolute;left:5694;top:8713;width:36;height:36" fillcolor="#24282b" stroked="f"/>
                <v:rect id="_x0000_s21047" style="position:absolute;left:5694;top:8785;width:36;height:36" fillcolor="#24282b" stroked="f"/>
                <v:rect id="_x0000_s21048" style="position:absolute;left:6571;top:444;width:24;height:36" fillcolor="#24282b" stroked="f"/>
                <v:rect id="_x0000_s21049" style="position:absolute;left:6571;top:516;width:24;height:36" fillcolor="#24282b" stroked="f"/>
                <v:rect id="_x0000_s21050" style="position:absolute;left:6571;top:576;width:24;height:36" fillcolor="#24282b" stroked="f"/>
                <v:rect id="_x0000_s21051" style="position:absolute;left:6571;top:636;width:24;height:36" fillcolor="#24282b" stroked="f"/>
                <v:rect id="_x0000_s21052" style="position:absolute;left:6571;top:708;width:24;height:24" fillcolor="#24282b" stroked="f"/>
                <v:rect id="_x0000_s21053" style="position:absolute;left:6571;top:768;width:24;height:36" fillcolor="#24282b" stroked="f"/>
                <v:rect id="_x0000_s21054" style="position:absolute;left:6571;top:828;width:24;height:36" fillcolor="#24282b" stroked="f"/>
                <v:rect id="_x0000_s21055" style="position:absolute;left:6571;top:900;width:24;height:24" fillcolor="#24282b" stroked="f"/>
                <v:rect id="_x0000_s21056" style="position:absolute;left:6571;top:960;width:24;height:36" fillcolor="#24282b" stroked="f"/>
                <v:rect id="_x0000_s21057" style="position:absolute;left:6571;top:1020;width:24;height:36" fillcolor="#24282b" stroked="f"/>
                <v:rect id="_x0000_s21058" style="position:absolute;left:6571;top:1092;width:24;height:24" fillcolor="#24282b" stroked="f"/>
              </v:group>
              <v:group id="_x0000_s21059" style="position:absolute;left:3111;top:444;width:3484;height:6397" coordorigin="3111,444" coordsize="3484,6397">
                <v:rect id="_x0000_s21060" style="position:absolute;left:6571;top:1152;width:24;height:36" fillcolor="#24282b" stroked="f"/>
                <v:rect id="_x0000_s21061" style="position:absolute;left:6571;top:1212;width:24;height:36" fillcolor="#24282b" stroked="f"/>
                <v:rect id="_x0000_s21062" style="position:absolute;left:6571;top:1284;width:24;height:24" fillcolor="#24282b" stroked="f"/>
                <v:rect id="_x0000_s21063" style="position:absolute;left:6571;top:1344;width:24;height:36" fillcolor="#24282b" stroked="f"/>
                <v:rect id="_x0000_s21064" style="position:absolute;left:6571;top:1404;width:24;height:36" fillcolor="#24282b" stroked="f"/>
                <v:rect id="_x0000_s21065" style="position:absolute;left:6571;top:1476;width:24;height:24" fillcolor="#24282b" stroked="f"/>
                <v:rect id="_x0000_s21066" style="position:absolute;left:6571;top:1536;width:24;height:36" fillcolor="#24282b" stroked="f"/>
                <v:rect id="_x0000_s21067" style="position:absolute;left:6571;top:1596;width:24;height:36" fillcolor="#24282b" stroked="f"/>
                <v:rect id="_x0000_s21068" style="position:absolute;left:6571;top:1656;width:24;height:36" fillcolor="#24282b" stroked="f"/>
                <v:rect id="_x0000_s21069" style="position:absolute;left:6571;top:1728;width:24;height:24" fillcolor="#24282b" stroked="f"/>
                <v:rect id="_x0000_s21070" style="position:absolute;left:6571;top:1788;width:24;height:36" fillcolor="#24282b" stroked="f"/>
                <v:rect id="_x0000_s21071" style="position:absolute;left:6571;top:1848;width:24;height:36" fillcolor="#24282b" stroked="f"/>
                <v:rect id="_x0000_s21072" style="position:absolute;left:6571;top:1920;width:24;height:24" fillcolor="#24282b" stroked="f"/>
                <v:rect id="_x0000_s21073" style="position:absolute;left:6571;top:1980;width:24;height:36" fillcolor="#24282b" stroked="f"/>
                <v:rect id="_x0000_s21074" style="position:absolute;left:6571;top:2040;width:24;height:36" fillcolor="#24282b" stroked="f"/>
                <v:rect id="_x0000_s21075" style="position:absolute;left:6571;top:2112;width:24;height:24" fillcolor="#24282b" stroked="f"/>
                <v:rect id="_x0000_s21076" style="position:absolute;left:6571;top:2172;width:24;height:36" fillcolor="#24282b" stroked="f"/>
                <v:rect id="_x0000_s21077" style="position:absolute;left:6571;top:2232;width:24;height:36" fillcolor="#24282b" stroked="f"/>
                <v:rect id="_x0000_s21078" style="position:absolute;left:6571;top:2292;width:24;height:36" fillcolor="#24282b" stroked="f"/>
                <v:rect id="_x0000_s21079" style="position:absolute;left:6571;top:2364;width:24;height:24" fillcolor="#24282b" stroked="f"/>
                <v:rect id="_x0000_s21080" style="position:absolute;left:6571;top:2424;width:24;height:36" fillcolor="#24282b" stroked="f"/>
                <v:rect id="_x0000_s21081" style="position:absolute;left:6571;top:2484;width:24;height:36" fillcolor="#24282b" stroked="f"/>
                <v:rect id="_x0000_s21082" style="position:absolute;left:6571;top:2556;width:24;height:24" fillcolor="#24282b" stroked="f"/>
                <v:rect id="_x0000_s21083" style="position:absolute;left:6571;top:2616;width:24;height:36" fillcolor="#24282b" stroked="f"/>
                <v:rect id="_x0000_s21084" style="position:absolute;left:6571;top:2676;width:24;height:36" fillcolor="#24282b" stroked="f"/>
                <v:rect id="_x0000_s21085" style="position:absolute;left:6571;top:2748;width:24;height:24" fillcolor="#24282b" stroked="f"/>
                <v:rect id="_x0000_s21086" style="position:absolute;left:6571;top:2808;width:24;height:36" fillcolor="#24282b" stroked="f"/>
                <v:rect id="_x0000_s21087" style="position:absolute;left:6571;top:2868;width:24;height:36" fillcolor="#24282b" stroked="f"/>
                <v:rect id="_x0000_s21088" style="position:absolute;left:6571;top:2928;width:24;height:36" fillcolor="#24282b" stroked="f"/>
                <v:rect id="_x0000_s21089" style="position:absolute;left:6571;top:3000;width:24;height:24" fillcolor="#24282b" stroked="f"/>
                <v:rect id="_x0000_s21090" style="position:absolute;left:6571;top:3060;width:24;height:36" fillcolor="#24282b" stroked="f"/>
                <v:rect id="_x0000_s21091" style="position:absolute;left:6571;top:3121;width:24;height:36" fillcolor="#24282b" stroked="f"/>
                <v:rect id="_x0000_s21092" style="position:absolute;left:6571;top:3193;width:24;height:24" fillcolor="#24282b" stroked="f"/>
                <v:rect id="_x0000_s21093" style="position:absolute;left:6571;top:3253;width:24;height:36" fillcolor="#24282b" stroked="f"/>
                <v:rect id="_x0000_s21094" style="position:absolute;left:6571;top:3313;width:24;height:36" fillcolor="#24282b" stroked="f"/>
                <v:rect id="_x0000_s21095" style="position:absolute;left:6571;top:3385;width:24;height:24" fillcolor="#24282b" stroked="f"/>
                <v:rect id="_x0000_s21096" style="position:absolute;left:6571;top:3445;width:24;height:36" fillcolor="#24282b" stroked="f"/>
                <v:rect id="_x0000_s21097" style="position:absolute;left:6571;top:3505;width:24;height:36" fillcolor="#24282b" stroked="f"/>
                <v:rect id="_x0000_s21098" style="position:absolute;left:6571;top:3565;width:24;height:36" fillcolor="#24282b" stroked="f"/>
                <v:rect id="_x0000_s21099" style="position:absolute;left:6571;top:3637;width:24;height:36" fillcolor="#24282b" stroked="f"/>
                <v:rect id="_x0000_s21100" style="position:absolute;left:6571;top:3697;width:24;height:36" fillcolor="#24282b" stroked="f"/>
                <v:rect id="_x0000_s21101" style="position:absolute;left:6571;top:3769;width:24;height:24" fillcolor="#24282b" stroked="f"/>
                <v:rect id="_x0000_s21102" style="position:absolute;left:6571;top:3829;width:24;height:36" fillcolor="#24282b" stroked="f"/>
                <v:rect id="_x0000_s21103" style="position:absolute;left:6571;top:3889;width:24;height:36" fillcolor="#24282b" stroked="f"/>
                <v:rect id="_x0000_s21104" style="position:absolute;left:6571;top:3949;width:24;height:36" fillcolor="#24282b" stroked="f"/>
                <v:rect id="_x0000_s21105" style="position:absolute;left:6571;top:4021;width:24;height:36" fillcolor="#24282b" stroked="f"/>
                <v:rect id="_x0000_s21106" style="position:absolute;left:6571;top:4081;width:24;height:36" fillcolor="#24282b" stroked="f"/>
                <v:rect id="_x0000_s21107" style="position:absolute;left:6571;top:4141;width:24;height:36" fillcolor="#24282b" stroked="f"/>
                <v:rect id="_x0000_s21108" style="position:absolute;left:6571;top:4213;width:24;height:24" fillcolor="#24282b" stroked="f"/>
                <v:rect id="_x0000_s21109" style="position:absolute;left:6571;top:4273;width:24;height:36" fillcolor="#24282b" stroked="f"/>
                <v:rect id="_x0000_s21110" style="position:absolute;left:6571;top:4333;width:24;height:36" fillcolor="#24282b" stroked="f"/>
                <v:rect id="_x0000_s21111" style="position:absolute;left:6571;top:4405;width:24;height:24" fillcolor="#24282b" stroked="f"/>
                <v:rect id="_x0000_s21112" style="position:absolute;left:6571;top:4465;width:24;height:36" fillcolor="#24282b" stroked="f"/>
                <v:rect id="_x0000_s21113" style="position:absolute;left:6571;top:4525;width:24;height:36" fillcolor="#24282b" stroked="f"/>
                <v:rect id="_x0000_s21114" style="position:absolute;left:6571;top:4585;width:24;height:36" fillcolor="#24282b" stroked="f"/>
                <v:rect id="_x0000_s21115" style="position:absolute;left:6571;top:4657;width:24;height:36" fillcolor="#24282b" stroked="f"/>
                <v:rect id="_x0000_s21116" style="position:absolute;left:6571;top:4717;width:24;height:36" fillcolor="#24282b" stroked="f"/>
                <v:rect id="_x0000_s21117" style="position:absolute;left:6571;top:4777;width:24;height:36" fillcolor="#24282b" stroked="f"/>
                <v:rect id="_x0000_s21118" style="position:absolute;left:6571;top:4849;width:24;height:12" fillcolor="#24282b" stroked="f"/>
                <v:rect id="_x0000_s21119" style="position:absolute;left:6571;top:4897;width:24;height:36" fillcolor="#24282b" stroked="f"/>
                <v:rect id="_x0000_s21120" style="position:absolute;left:6571;top:4957;width:24;height:36" fillcolor="#24282b" stroked="f"/>
                <v:rect id="_x0000_s21121" style="position:absolute;left:6571;top:5029;width:24;height:24" fillcolor="#24282b" stroked="f"/>
                <v:rect id="_x0000_s21122" style="position:absolute;left:6571;top:5089;width:24;height:36" fillcolor="#24282b" stroked="f"/>
                <v:rect id="_x0000_s21123" style="position:absolute;left:6571;top:5149;width:24;height:36" fillcolor="#24282b" stroked="f"/>
                <v:rect id="_x0000_s21124" style="position:absolute;left:6571;top:5209;width:24;height:36" fillcolor="#24282b" stroked="f"/>
                <v:rect id="_x0000_s21125" style="position:absolute;left:6571;top:5281;width:24;height:36" fillcolor="#24282b" stroked="f"/>
                <v:rect id="_x0000_s21126" style="position:absolute;left:6571;top:5341;width:24;height:36" fillcolor="#24282b" stroked="f"/>
                <v:rect id="_x0000_s21127" style="position:absolute;left:6571;top:5401;width:24;height:36" fillcolor="#24282b" stroked="f"/>
                <v:rect id="_x0000_s21128" style="position:absolute;left:6571;top:5473;width:24;height:24" fillcolor="#24282b" stroked="f"/>
                <v:rect id="_x0000_s21129" style="position:absolute;left:6571;top:5533;width:24;height:36" fillcolor="#24282b" stroked="f"/>
                <v:rect id="_x0000_s21130" style="position:absolute;left:6571;top:5593;width:24;height:36" fillcolor="#24282b" stroked="f"/>
                <v:rect id="_x0000_s21131" style="position:absolute;left:6571;top:5665;width:24;height:24" fillcolor="#24282b" stroked="f"/>
                <v:rect id="_x0000_s21132" style="position:absolute;left:6571;top:5725;width:24;height:36" fillcolor="#24282b" stroked="f"/>
                <v:rect id="_x0000_s21133" style="position:absolute;left:6571;top:5785;width:24;height:36" fillcolor="#24282b" stroked="f"/>
                <v:rect id="_x0000_s21134" style="position:absolute;left:6571;top:5845;width:24;height:36" fillcolor="#24282b" stroked="f"/>
                <v:rect id="_x0000_s21135" style="position:absolute;left:6571;top:5917;width:24;height:36" fillcolor="#24282b" stroked="f"/>
                <v:rect id="_x0000_s21136" style="position:absolute;left:6571;top:5977;width:24;height:36" fillcolor="#24282b" stroked="f"/>
                <v:rect id="_x0000_s21137" style="position:absolute;left:6571;top:6049;width:24;height:24" fillcolor="#24282b" stroked="f"/>
                <v:rect id="_x0000_s21138" style="position:absolute;left:6571;top:6109;width:24;height:36" fillcolor="#24282b" stroked="f"/>
                <v:rect id="_x0000_s21139" style="position:absolute;left:6571;top:6169;width:24;height:36" fillcolor="#24282b" stroked="f"/>
                <v:rect id="_x0000_s21140" style="position:absolute;left:6571;top:6241;width:24;height:24" fillcolor="#24282b" stroked="f"/>
                <v:rect id="_x0000_s21141" style="position:absolute;left:6571;top:6301;width:24;height:36" fillcolor="#24282b" stroked="f"/>
                <v:rect id="_x0000_s21142" style="position:absolute;left:6571;top:6361;width:24;height:36" fillcolor="#24282b" stroked="f"/>
                <v:rect id="_x0000_s21143" style="position:absolute;left:6571;top:6421;width:24;height:36" fillcolor="#24282b" stroked="f"/>
                <v:rect id="_x0000_s21144" style="position:absolute;left:6571;top:6493;width:24;height:24" fillcolor="#24282b" stroked="f"/>
                <v:rect id="_x0000_s21145" style="position:absolute;left:6571;top:6553;width:24;height:36" fillcolor="#24282b" stroked="f"/>
                <v:rect id="_x0000_s21146" style="position:absolute;left:6571;top:6613;width:24;height:36" fillcolor="#24282b" stroked="f"/>
                <v:rect id="_x0000_s21147" style="position:absolute;left:6571;top:6685;width:24;height:24" fillcolor="#24282b" stroked="f"/>
                <v:rect id="_x0000_s21148" style="position:absolute;left:6571;top:6745;width:24;height:36" fillcolor="#24282b" stroked="f"/>
                <v:rect id="_x0000_s21149" style="position:absolute;left:6571;top:6805;width:24;height:36" fillcolor="#24282b" stroked="f"/>
                <v:rect id="_x0000_s21150" style="position:absolute;left:6571;top:444;width:24;height:36" fillcolor="#24282b" stroked="f"/>
                <v:rect id="_x0000_s21151" style="position:absolute;left:6571;top:516;width:24;height:36" fillcolor="#24282b" stroked="f"/>
                <v:rect id="_x0000_s21152" style="position:absolute;left:6571;top:576;width:24;height:36" fillcolor="#24282b" stroked="f"/>
                <v:rect id="_x0000_s21153" style="position:absolute;left:6571;top:636;width:24;height:36" fillcolor="#24282b" stroked="f"/>
                <v:rect id="_x0000_s21154" style="position:absolute;left:6571;top:708;width:24;height:24" fillcolor="#24282b" stroked="f"/>
                <v:rect id="_x0000_s21155" style="position:absolute;left:6571;top:768;width:24;height:36" fillcolor="#24282b" stroked="f"/>
                <v:rect id="_x0000_s21156" style="position:absolute;left:6571;top:828;width:24;height:36" fillcolor="#24282b" stroked="f"/>
                <v:rect id="_x0000_s21157" style="position:absolute;left:6571;top:900;width:24;height:24" fillcolor="#24282b" stroked="f"/>
                <v:rect id="_x0000_s21158" style="position:absolute;left:6571;top:960;width:24;height:36" fillcolor="#24282b" stroked="f"/>
                <v:rect id="_x0000_s21159" style="position:absolute;left:6571;top:1020;width:24;height:36" fillcolor="#24282b" stroked="f"/>
                <v:rect id="_x0000_s21160" style="position:absolute;left:6571;top:1092;width:24;height:24" fillcolor="#24282b" stroked="f"/>
                <v:rect id="_x0000_s21161" style="position:absolute;left:6571;top:1152;width:24;height:36" fillcolor="#24282b" stroked="f"/>
                <v:rect id="_x0000_s21162" style="position:absolute;left:6571;top:1212;width:24;height:36" fillcolor="#24282b" stroked="f"/>
                <v:rect id="_x0000_s21163" style="position:absolute;left:6571;top:1284;width:24;height:24" fillcolor="#24282b" stroked="f"/>
                <v:rect id="_x0000_s21164" style="position:absolute;left:6571;top:1344;width:24;height:36" fillcolor="#24282b" stroked="f"/>
                <v:rect id="_x0000_s21165" style="position:absolute;left:6571;top:1404;width:24;height:36" fillcolor="#24282b" stroked="f"/>
                <v:rect id="_x0000_s21166" style="position:absolute;left:6571;top:1476;width:24;height:24" fillcolor="#24282b" stroked="f"/>
                <v:rect id="_x0000_s21167" style="position:absolute;left:6571;top:1536;width:24;height:36" fillcolor="#24282b" stroked="f"/>
                <v:rect id="_x0000_s21168" style="position:absolute;left:6571;top:1596;width:24;height:36" fillcolor="#24282b" stroked="f"/>
                <v:rect id="_x0000_s21169" style="position:absolute;left:6571;top:1656;width:24;height:36" fillcolor="#24282b" stroked="f"/>
                <v:rect id="_x0000_s21170" style="position:absolute;left:6571;top:1728;width:24;height:24" fillcolor="#24282b" stroked="f"/>
                <v:rect id="_x0000_s21171" style="position:absolute;left:6571;top:1788;width:24;height:36" fillcolor="#24282b" stroked="f"/>
                <v:rect id="_x0000_s21172" style="position:absolute;left:6571;top:1848;width:24;height:36" fillcolor="#24282b" stroked="f"/>
                <v:rect id="_x0000_s21173" style="position:absolute;left:6571;top:1920;width:24;height:24" fillcolor="#24282b" stroked="f"/>
                <v:rect id="_x0000_s21174" style="position:absolute;left:6571;top:1980;width:24;height:36" fillcolor="#24282b" stroked="f"/>
                <v:rect id="_x0000_s21175" style="position:absolute;left:6571;top:2040;width:24;height:36" fillcolor="#24282b" stroked="f"/>
                <v:rect id="_x0000_s21176" style="position:absolute;left:6571;top:2112;width:24;height:24" fillcolor="#24282b" stroked="f"/>
                <v:rect id="_x0000_s21177" style="position:absolute;left:6571;top:2172;width:24;height:36" fillcolor="#24282b" stroked="f"/>
                <v:rect id="_x0000_s21178" style="position:absolute;left:6571;top:2232;width:24;height:36" fillcolor="#24282b" stroked="f"/>
                <v:rect id="_x0000_s21179" style="position:absolute;left:6571;top:2292;width:24;height:36" fillcolor="#24282b" stroked="f"/>
                <v:rect id="_x0000_s21180" style="position:absolute;left:6571;top:2364;width:24;height:24" fillcolor="#24282b" stroked="f"/>
                <v:rect id="_x0000_s21181" style="position:absolute;left:6571;top:2424;width:24;height:36" fillcolor="#24282b" stroked="f"/>
                <v:rect id="_x0000_s21182" style="position:absolute;left:6571;top:2484;width:24;height:36" fillcolor="#24282b" stroked="f"/>
                <v:rect id="_x0000_s21183" style="position:absolute;left:6571;top:2556;width:24;height:24" fillcolor="#24282b" stroked="f"/>
                <v:rect id="_x0000_s21184" style="position:absolute;left:6571;top:2616;width:24;height:36" fillcolor="#24282b" stroked="f"/>
                <v:rect id="_x0000_s21185" style="position:absolute;left:6571;top:2676;width:24;height:36" fillcolor="#24282b" stroked="f"/>
                <v:rect id="_x0000_s21186" style="position:absolute;left:6571;top:2748;width:24;height:24" fillcolor="#24282b" stroked="f"/>
                <v:rect id="_x0000_s21187" style="position:absolute;left:6571;top:2808;width:24;height:36" fillcolor="#24282b" stroked="f"/>
                <v:rect id="_x0000_s21188" style="position:absolute;left:6571;top:2868;width:24;height:36" fillcolor="#24282b" stroked="f"/>
                <v:rect id="_x0000_s21189" style="position:absolute;left:6571;top:2928;width:24;height:36" fillcolor="#24282b" stroked="f"/>
                <v:rect id="_x0000_s21190" style="position:absolute;left:6571;top:3000;width:24;height:24" fillcolor="#24282b" stroked="f"/>
                <v:rect id="_x0000_s21191" style="position:absolute;left:6571;top:3060;width:24;height:36" fillcolor="#24282b" stroked="f"/>
                <v:rect id="_x0000_s21192" style="position:absolute;left:6571;top:3121;width:24;height:36" fillcolor="#24282b" stroked="f"/>
                <v:rect id="_x0000_s21193" style="position:absolute;left:6571;top:3193;width:24;height:24" fillcolor="#24282b" stroked="f"/>
                <v:rect id="_x0000_s21194" style="position:absolute;left:6571;top:3253;width:24;height:36" fillcolor="#24282b" stroked="f"/>
                <v:rect id="_x0000_s21195" style="position:absolute;left:6571;top:3313;width:24;height:36" fillcolor="#24282b" stroked="f"/>
                <v:rect id="_x0000_s21196" style="position:absolute;left:6571;top:3385;width:24;height:24" fillcolor="#24282b" stroked="f"/>
                <v:rect id="_x0000_s21197" style="position:absolute;left:6571;top:3445;width:24;height:36" fillcolor="#24282b" stroked="f"/>
                <v:rect id="_x0000_s21198" style="position:absolute;left:6571;top:3505;width:24;height:36" fillcolor="#24282b" stroked="f"/>
                <v:rect id="_x0000_s21199" style="position:absolute;left:6571;top:3565;width:24;height:36" fillcolor="#24282b" stroked="f"/>
                <v:rect id="_x0000_s21200" style="position:absolute;left:6571;top:3637;width:24;height:36" fillcolor="#24282b" stroked="f"/>
                <v:rect id="_x0000_s21201" style="position:absolute;left:6571;top:3697;width:24;height:36" fillcolor="#24282b" stroked="f"/>
                <v:rect id="_x0000_s21202" style="position:absolute;left:6571;top:3769;width:24;height:24" fillcolor="#24282b" stroked="f"/>
                <v:rect id="_x0000_s21203" style="position:absolute;left:6571;top:3829;width:24;height:36" fillcolor="#24282b" stroked="f"/>
                <v:rect id="_x0000_s21204" style="position:absolute;left:6571;top:3889;width:24;height:36" fillcolor="#24282b" stroked="f"/>
                <v:rect id="_x0000_s21205" style="position:absolute;left:6571;top:3949;width:24;height:36" fillcolor="#24282b" stroked="f"/>
                <v:rect id="_x0000_s21206" style="position:absolute;left:6571;top:4021;width:24;height:36" fillcolor="#24282b" stroked="f"/>
                <v:rect id="_x0000_s21207" style="position:absolute;left:6571;top:4081;width:24;height:36" fillcolor="#24282b" stroked="f"/>
                <v:rect id="_x0000_s21208" style="position:absolute;left:6571;top:4141;width:24;height:36" fillcolor="#24282b" stroked="f"/>
                <v:rect id="_x0000_s21209" style="position:absolute;left:6571;top:4213;width:24;height:24" fillcolor="#24282b" stroked="f"/>
                <v:rect id="_x0000_s21210" style="position:absolute;left:6571;top:4273;width:24;height:36" fillcolor="#24282b" stroked="f"/>
                <v:rect id="_x0000_s21211" style="position:absolute;left:6571;top:4333;width:24;height:36" fillcolor="#24282b" stroked="f"/>
                <v:rect id="_x0000_s21212" style="position:absolute;left:6571;top:4405;width:24;height:24" fillcolor="#24282b" stroked="f"/>
                <v:rect id="_x0000_s21213" style="position:absolute;left:6571;top:4465;width:24;height:36" fillcolor="#24282b" stroked="f"/>
                <v:rect id="_x0000_s21214" style="position:absolute;left:6571;top:4525;width:24;height:36" fillcolor="#24282b" stroked="f"/>
                <v:rect id="_x0000_s21215" style="position:absolute;left:6571;top:4585;width:24;height:36" fillcolor="#24282b" stroked="f"/>
                <v:rect id="_x0000_s21216" style="position:absolute;left:6571;top:4657;width:24;height:36" fillcolor="#24282b" stroked="f"/>
                <v:rect id="_x0000_s21217" style="position:absolute;left:6571;top:4717;width:24;height:36" fillcolor="#24282b" stroked="f"/>
                <v:rect id="_x0000_s21218" style="position:absolute;left:6571;top:4777;width:24;height:36" fillcolor="#24282b" stroked="f"/>
                <v:rect id="_x0000_s21219" style="position:absolute;left:6571;top:4849;width:24;height:12" fillcolor="#24282b" stroked="f"/>
                <v:rect id="_x0000_s21220" style="position:absolute;left:6571;top:4897;width:24;height:36" fillcolor="#24282b" stroked="f"/>
                <v:rect id="_x0000_s21221" style="position:absolute;left:6571;top:4957;width:24;height:36" fillcolor="#24282b" stroked="f"/>
                <v:rect id="_x0000_s21222" style="position:absolute;left:6571;top:5029;width:24;height:24" fillcolor="#24282b" stroked="f"/>
                <v:rect id="_x0000_s21223" style="position:absolute;left:6571;top:5089;width:24;height:36" fillcolor="#24282b" stroked="f"/>
                <v:rect id="_x0000_s21224" style="position:absolute;left:6571;top:5149;width:24;height:36" fillcolor="#24282b" stroked="f"/>
                <v:rect id="_x0000_s21225" style="position:absolute;left:6571;top:5209;width:24;height:36" fillcolor="#24282b" stroked="f"/>
                <v:rect id="_x0000_s21226" style="position:absolute;left:6571;top:5281;width:24;height:36" fillcolor="#24282b" stroked="f"/>
                <v:rect id="_x0000_s21227" style="position:absolute;left:6571;top:5341;width:24;height:36" fillcolor="#24282b" stroked="f"/>
                <v:rect id="_x0000_s21228" style="position:absolute;left:6571;top:5401;width:24;height:36" fillcolor="#24282b" stroked="f"/>
                <v:rect id="_x0000_s21229" style="position:absolute;left:6571;top:5473;width:24;height:24" fillcolor="#24282b" stroked="f"/>
                <v:rect id="_x0000_s21230" style="position:absolute;left:6571;top:5533;width:24;height:36" fillcolor="#24282b" stroked="f"/>
                <v:rect id="_x0000_s21231" style="position:absolute;left:6571;top:5593;width:24;height:36" fillcolor="#24282b" stroked="f"/>
                <v:rect id="_x0000_s21232" style="position:absolute;left:6571;top:5665;width:24;height:24" fillcolor="#24282b" stroked="f"/>
                <v:rect id="_x0000_s21233" style="position:absolute;left:6571;top:5725;width:24;height:36" fillcolor="#24282b" stroked="f"/>
                <v:rect id="_x0000_s21234" style="position:absolute;left:6571;top:5785;width:24;height:36" fillcolor="#24282b" stroked="f"/>
                <v:rect id="_x0000_s21235" style="position:absolute;left:6571;top:5845;width:24;height:36" fillcolor="#24282b" stroked="f"/>
                <v:rect id="_x0000_s21236" style="position:absolute;left:6571;top:5917;width:24;height:36" fillcolor="#24282b" stroked="f"/>
                <v:rect id="_x0000_s21237" style="position:absolute;left:6571;top:5977;width:24;height:36" fillcolor="#24282b" stroked="f"/>
                <v:rect id="_x0000_s21238" style="position:absolute;left:6571;top:6049;width:24;height:24" fillcolor="#24282b" stroked="f"/>
                <v:rect id="_x0000_s21239" style="position:absolute;left:6571;top:6109;width:24;height:36" fillcolor="#24282b" stroked="f"/>
                <v:rect id="_x0000_s21240" style="position:absolute;left:6571;top:6169;width:24;height:36" fillcolor="#24282b" stroked="f"/>
                <v:rect id="_x0000_s21241" style="position:absolute;left:6571;top:6241;width:24;height:24" fillcolor="#24282b" stroked="f"/>
                <v:rect id="_x0000_s21242" style="position:absolute;left:6571;top:6301;width:24;height:36" fillcolor="#24282b" stroked="f"/>
                <v:rect id="_x0000_s21243" style="position:absolute;left:6571;top:6361;width:24;height:36" fillcolor="#24282b" stroked="f"/>
                <v:rect id="_x0000_s21244" style="position:absolute;left:6571;top:6421;width:24;height:36" fillcolor="#24282b" stroked="f"/>
                <v:rect id="_x0000_s21245" style="position:absolute;left:6571;top:6493;width:24;height:24" fillcolor="#24282b" stroked="f"/>
                <v:rect id="_x0000_s21246" style="position:absolute;left:6571;top:6553;width:24;height:36" fillcolor="#24282b" stroked="f"/>
                <v:rect id="_x0000_s21247" style="position:absolute;left:6571;top:6613;width:24;height:36" fillcolor="#24282b" stroked="f"/>
                <v:rect id="_x0000_s21248" style="position:absolute;left:6571;top:6685;width:24;height:24" fillcolor="#24282b" stroked="f"/>
                <v:rect id="_x0000_s21249" style="position:absolute;left:6571;top:6745;width:24;height:36" fillcolor="#24282b" stroked="f"/>
                <v:rect id="_x0000_s21250" style="position:absolute;left:6571;top:6805;width:24;height:36" fillcolor="#24282b" stroked="f"/>
                <v:rect id="_x0000_s21251" style="position:absolute;left:3111;top:480;width:36;height:36" fillcolor="#24282b" stroked="f"/>
                <v:rect id="_x0000_s21252" style="position:absolute;left:3111;top:540;width:36;height:36" fillcolor="#24282b" stroked="f"/>
                <v:rect id="_x0000_s21253" style="position:absolute;left:3111;top:600;width:36;height:36" fillcolor="#24282b" stroked="f"/>
                <v:rect id="_x0000_s21254" style="position:absolute;left:3111;top:672;width:36;height:24" fillcolor="#24282b" stroked="f"/>
                <v:rect id="_x0000_s21255" style="position:absolute;left:3111;top:732;width:36;height:36" fillcolor="#24282b" stroked="f"/>
                <v:rect id="_x0000_s21256" style="position:absolute;left:3111;top:792;width:36;height:36" fillcolor="#24282b" stroked="f"/>
                <v:rect id="_x0000_s21257" style="position:absolute;left:3111;top:864;width:36;height:24" fillcolor="#24282b" stroked="f"/>
                <v:rect id="_x0000_s21258" style="position:absolute;left:3111;top:924;width:36;height:36" fillcolor="#24282b" stroked="f"/>
                <v:rect id="_x0000_s21259" style="position:absolute;left:3111;top:984;width:36;height:36" fillcolor="#24282b" stroked="f"/>
              </v:group>
              <v:group id="_x0000_s21260" style="position:absolute;left:3111;top:480;width:36;height:8353" coordorigin="3111,480" coordsize="36,8353">
                <v:rect id="_x0000_s21261" style="position:absolute;left:3111;top:1056;width:36;height:24" fillcolor="#24282b" stroked="f"/>
                <v:rect id="_x0000_s21262" style="position:absolute;left:3111;top:1116;width:36;height:36" fillcolor="#24282b" stroked="f"/>
                <v:rect id="_x0000_s21263" style="position:absolute;left:3111;top:1188;width:36;height:24" fillcolor="#24282b" stroked="f"/>
                <v:rect id="_x0000_s21264" style="position:absolute;left:3111;top:1248;width:36;height:24" fillcolor="#24282b" stroked="f"/>
                <v:rect id="_x0000_s21265" style="position:absolute;left:3111;top:1308;width:36;height:36" fillcolor="#24282b" stroked="f"/>
                <v:rect id="_x0000_s21266" style="position:absolute;left:3111;top:1368;width:36;height:36" fillcolor="#24282b" stroked="f"/>
                <v:rect id="_x0000_s21267" style="position:absolute;left:3111;top:1440;width:36;height:24" fillcolor="#24282b" stroked="f"/>
                <v:rect id="_x0000_s21268" style="position:absolute;left:3111;top:1500;width:36;height:36" fillcolor="#24282b" stroked="f"/>
                <v:rect id="_x0000_s21269" style="position:absolute;left:3111;top:1560;width:36;height:36" fillcolor="#24282b" stroked="f"/>
                <v:rect id="_x0000_s21270" style="position:absolute;left:3111;top:1632;width:36;height:24" fillcolor="#24282b" stroked="f"/>
                <v:rect id="_x0000_s21271" style="position:absolute;left:3111;top:1692;width:36;height:36" fillcolor="#24282b" stroked="f"/>
                <v:rect id="_x0000_s21272" style="position:absolute;left:3111;top:1752;width:36;height:36" fillcolor="#24282b" stroked="f"/>
                <v:rect id="_x0000_s21273" style="position:absolute;left:3111;top:1824;width:36;height:24" fillcolor="#24282b" stroked="f"/>
                <v:rect id="_x0000_s21274" style="position:absolute;left:3111;top:1884;width:36;height:24" fillcolor="#24282b" stroked="f"/>
                <v:rect id="_x0000_s21275" style="position:absolute;left:3111;top:1944;width:36;height:36" fillcolor="#24282b" stroked="f"/>
                <v:rect id="_x0000_s21276" style="position:absolute;left:3111;top:2004;width:36;height:36" fillcolor="#24282b" stroked="f"/>
                <v:rect id="_x0000_s21277" style="position:absolute;left:3111;top:2076;width:36;height:24" fillcolor="#24282b" stroked="f"/>
                <v:rect id="_x0000_s21278" style="position:absolute;left:3111;top:2136;width:36;height:36" fillcolor="#24282b" stroked="f"/>
                <v:rect id="_x0000_s21279" style="position:absolute;left:3111;top:2196;width:36;height:36" fillcolor="#24282b" stroked="f"/>
                <v:rect id="_x0000_s21280" style="position:absolute;left:3111;top:2268;width:36;height:24" fillcolor="#24282b" stroked="f"/>
                <v:rect id="_x0000_s21281" style="position:absolute;left:3111;top:2328;width:36;height:36" fillcolor="#24282b" stroked="f"/>
                <v:rect id="_x0000_s21282" style="position:absolute;left:3111;top:2388;width:36;height:36" fillcolor="#24282b" stroked="f"/>
                <v:rect id="_x0000_s21283" style="position:absolute;left:3111;top:2460;width:36;height:24" fillcolor="#24282b" stroked="f"/>
                <v:rect id="_x0000_s21284" style="position:absolute;left:3111;top:2520;width:36;height:24" fillcolor="#24282b" stroked="f"/>
                <v:rect id="_x0000_s21285" style="position:absolute;left:3111;top:2580;width:36;height:36" fillcolor="#24282b" stroked="f"/>
                <v:rect id="_x0000_s21286" style="position:absolute;left:3111;top:2640;width:36;height:36" fillcolor="#24282b" stroked="f"/>
                <v:rect id="_x0000_s21287" style="position:absolute;left:3111;top:2712;width:36;height:24" fillcolor="#24282b" stroked="f"/>
                <v:rect id="_x0000_s21288" style="position:absolute;left:3111;top:2772;width:36;height:36" fillcolor="#24282b" stroked="f"/>
                <v:rect id="_x0000_s21289" style="position:absolute;left:3111;top:2832;width:36;height:36" fillcolor="#24282b" stroked="f"/>
                <v:rect id="_x0000_s21290" style="position:absolute;left:3111;top:2904;width:36;height:24" fillcolor="#24282b" stroked="f"/>
                <v:rect id="_x0000_s21291" style="position:absolute;left:3111;top:2964;width:36;height:36" fillcolor="#24282b" stroked="f"/>
                <v:rect id="_x0000_s21292" style="position:absolute;left:3111;top:3024;width:36;height:36" fillcolor="#24282b" stroked="f"/>
                <v:rect id="_x0000_s21293" style="position:absolute;left:3111;top:3096;width:36;height:25" fillcolor="#24282b" stroked="f"/>
                <v:rect id="_x0000_s21294" style="position:absolute;left:3111;top:3157;width:36;height:24" fillcolor="#24282b" stroked="f"/>
                <v:rect id="_x0000_s21295" style="position:absolute;left:3111;top:3217;width:36;height:36" fillcolor="#24282b" stroked="f"/>
                <v:rect id="_x0000_s21296" style="position:absolute;left:3111;top:3277;width:36;height:36" fillcolor="#24282b" stroked="f"/>
                <v:rect id="_x0000_s21297" style="position:absolute;left:3111;top:3349;width:36;height:24" fillcolor="#24282b" stroked="f"/>
                <v:rect id="_x0000_s21298" style="position:absolute;left:3111;top:3409;width:36;height:36" fillcolor="#24282b" stroked="f"/>
                <v:rect id="_x0000_s21299" style="position:absolute;left:3111;top:3469;width:36;height:36" fillcolor="#24282b" stroked="f"/>
                <v:rect id="_x0000_s21300" style="position:absolute;left:3111;top:3541;width:36;height:24" fillcolor="#24282b" stroked="f"/>
                <v:rect id="_x0000_s21301" style="position:absolute;left:3111;top:3601;width:36;height:36" fillcolor="#24282b" stroked="f"/>
                <v:rect id="_x0000_s21302" style="position:absolute;left:3111;top:3673;width:36;height:24" fillcolor="#24282b" stroked="f"/>
                <v:rect id="_x0000_s21303" style="position:absolute;left:3111;top:3733;width:36;height:24" fillcolor="#24282b" stroked="f"/>
                <v:rect id="_x0000_s21304" style="position:absolute;left:3111;top:3793;width:36;height:36" fillcolor="#24282b" stroked="f"/>
                <v:rect id="_x0000_s21305" style="position:absolute;left:3111;top:3853;width:36;height:36" fillcolor="#24282b" stroked="f"/>
                <v:rect id="_x0000_s21306" style="position:absolute;left:3111;top:3925;width:36;height:24" fillcolor="#24282b" stroked="f"/>
                <v:rect id="_x0000_s21307" style="position:absolute;left:3111;top:3985;width:36;height:36" fillcolor="#24282b" stroked="f"/>
                <v:rect id="_x0000_s21308" style="position:absolute;left:3111;top:4045;width:36;height:36" fillcolor="#24282b" stroked="f"/>
                <v:rect id="_x0000_s21309" style="position:absolute;left:3111;top:4117;width:36;height:24" fillcolor="#24282b" stroked="f"/>
                <v:rect id="_x0000_s21310" style="position:absolute;left:3111;top:4177;width:36;height:24" fillcolor="#24282b" stroked="f"/>
                <v:rect id="_x0000_s21311" style="position:absolute;left:3111;top:4237;width:36;height:36" fillcolor="#24282b" stroked="f"/>
                <v:rect id="_x0000_s21312" style="position:absolute;left:3111;top:4309;width:36;height:24" fillcolor="#24282b" stroked="f"/>
                <v:rect id="_x0000_s21313" style="position:absolute;left:3111;top:4369;width:36;height:24" fillcolor="#24282b" stroked="f"/>
                <v:rect id="_x0000_s21314" style="position:absolute;left:3111;top:4429;width:36;height:36" fillcolor="#24282b" stroked="f"/>
                <v:rect id="_x0000_s21315" style="position:absolute;left:3111;top:4489;width:36;height:36" fillcolor="#24282b" stroked="f"/>
                <v:rect id="_x0000_s21316" style="position:absolute;left:3111;top:4561;width:36;height:24" fillcolor="#24282b" stroked="f"/>
                <v:rect id="_x0000_s21317" style="position:absolute;left:3111;top:4621;width:36;height:36" fillcolor="#24282b" stroked="f"/>
                <v:rect id="_x0000_s21318" style="position:absolute;left:3111;top:4681;width:36;height:36" fillcolor="#24282b" stroked="f"/>
                <v:rect id="_x0000_s21319" style="position:absolute;left:3111;top:4753;width:36;height:24" fillcolor="#24282b" stroked="f"/>
                <v:rect id="_x0000_s21320" style="position:absolute;left:3111;top:4813;width:36;height:24" fillcolor="#24282b" stroked="f"/>
                <v:rect id="_x0000_s21321" style="position:absolute;left:3111;top:4861;width:36;height:36" fillcolor="#24282b" stroked="f"/>
                <v:rect id="_x0000_s21322" style="position:absolute;left:3111;top:4933;width:36;height:24" fillcolor="#24282b" stroked="f"/>
                <v:rect id="_x0000_s21323" style="position:absolute;left:3111;top:4993;width:36;height:24" fillcolor="#24282b" stroked="f"/>
                <v:rect id="_x0000_s21324" style="position:absolute;left:3111;top:5053;width:36;height:36" fillcolor="#24282b" stroked="f"/>
                <v:rect id="_x0000_s21325" style="position:absolute;left:3111;top:5113;width:36;height:36" fillcolor="#24282b" stroked="f"/>
                <v:rect id="_x0000_s21326" style="position:absolute;left:3111;top:5185;width:36;height:24" fillcolor="#24282b" stroked="f"/>
                <v:rect id="_x0000_s21327" style="position:absolute;left:3111;top:5245;width:36;height:36" fillcolor="#24282b" stroked="f"/>
                <v:rect id="_x0000_s21328" style="position:absolute;left:3111;top:5305;width:36;height:36" fillcolor="#24282b" stroked="f"/>
                <v:rect id="_x0000_s21329" style="position:absolute;left:3111;top:5377;width:36;height:24" fillcolor="#24282b" stroked="f"/>
                <v:rect id="_x0000_s21330" style="position:absolute;left:3111;top:5437;width:36;height:24" fillcolor="#24282b" stroked="f"/>
                <v:rect id="_x0000_s21331" style="position:absolute;left:3111;top:5497;width:36;height:36" fillcolor="#24282b" stroked="f"/>
                <v:rect id="_x0000_s21332" style="position:absolute;left:3111;top:5569;width:36;height:24" fillcolor="#24282b" stroked="f"/>
                <v:rect id="_x0000_s21333" style="position:absolute;left:3111;top:5629;width:36;height:24" fillcolor="#24282b" stroked="f"/>
                <v:rect id="_x0000_s21334" style="position:absolute;left:3111;top:5689;width:36;height:36" fillcolor="#24282b" stroked="f"/>
                <v:rect id="_x0000_s21335" style="position:absolute;left:3111;top:5749;width:36;height:36" fillcolor="#24282b" stroked="f"/>
                <v:rect id="_x0000_s21336" style="position:absolute;left:3111;top:5821;width:36;height:24" fillcolor="#24282b" stroked="f"/>
                <v:rect id="_x0000_s21337" style="position:absolute;left:3111;top:5881;width:36;height:36" fillcolor="#24282b" stroked="f"/>
                <v:rect id="_x0000_s21338" style="position:absolute;left:3111;top:5941;width:36;height:36" fillcolor="#24282b" stroked="f"/>
                <v:rect id="_x0000_s21339" style="position:absolute;left:3111;top:6013;width:36;height:24" fillcolor="#24282b" stroked="f"/>
                <v:rect id="_x0000_s21340" style="position:absolute;left:3111;top:6073;width:36;height:36" fillcolor="#24282b" stroked="f"/>
                <v:rect id="_x0000_s21341" style="position:absolute;left:3111;top:6133;width:36;height:36" fillcolor="#24282b" stroked="f"/>
                <v:rect id="_x0000_s21342" style="position:absolute;left:3111;top:6205;width:36;height:24" fillcolor="#24282b" stroked="f"/>
                <v:rect id="_x0000_s21343" style="position:absolute;left:3111;top:6265;width:36;height:36" fillcolor="#24282b" stroked="f"/>
                <v:rect id="_x0000_s21344" style="position:absolute;left:3111;top:6325;width:36;height:36" fillcolor="#24282b" stroked="f"/>
                <v:rect id="_x0000_s21345" style="position:absolute;left:3111;top:6397;width:36;height:24" fillcolor="#24282b" stroked="f"/>
                <v:rect id="_x0000_s21346" style="position:absolute;left:3111;top:6457;width:36;height:24" fillcolor="#24282b" stroked="f"/>
                <v:rect id="_x0000_s21347" style="position:absolute;left:3111;top:6517;width:36;height:36" fillcolor="#24282b" stroked="f"/>
                <v:rect id="_x0000_s21348" style="position:absolute;left:3111;top:6589;width:36;height:24" fillcolor="#24282b" stroked="f"/>
                <v:rect id="_x0000_s21349" style="position:absolute;left:3111;top:6649;width:36;height:24" fillcolor="#24282b" stroked="f"/>
                <v:rect id="_x0000_s21350" style="position:absolute;left:3111;top:6709;width:36;height:36" fillcolor="#24282b" stroked="f"/>
                <v:rect id="_x0000_s21351" style="position:absolute;left:3111;top:6769;width:36;height:36" fillcolor="#24282b" stroked="f"/>
                <v:rect id="_x0000_s21352" style="position:absolute;left:3111;top:6841;width:36;height:24" fillcolor="#24282b" stroked="f"/>
                <v:rect id="_x0000_s21353" style="position:absolute;left:3111;top:6901;width:36;height:36" fillcolor="#24282b" stroked="f"/>
                <v:rect id="_x0000_s21354" style="position:absolute;left:3111;top:6961;width:36;height:36" fillcolor="#24282b" stroked="f"/>
                <v:rect id="_x0000_s21355" style="position:absolute;left:3111;top:7033;width:36;height:24" fillcolor="#24282b" stroked="f"/>
                <v:rect id="_x0000_s21356" style="position:absolute;left:3111;top:7093;width:36;height:36" fillcolor="#24282b" stroked="f"/>
                <v:rect id="_x0000_s21357" style="position:absolute;left:3111;top:7153;width:36;height:36" fillcolor="#24282b" stroked="f"/>
                <v:rect id="_x0000_s21358" style="position:absolute;left:3111;top:7225;width:36;height:24" fillcolor="#24282b" stroked="f"/>
                <v:rect id="_x0000_s21359" style="position:absolute;left:3111;top:7285;width:36;height:24" fillcolor="#24282b" stroked="f"/>
                <v:rect id="_x0000_s21360" style="position:absolute;left:3111;top:7345;width:36;height:36" fillcolor="#24282b" stroked="f"/>
                <v:rect id="_x0000_s21361" style="position:absolute;left:3111;top:7405;width:36;height:36" fillcolor="#24282b" stroked="f"/>
                <v:rect id="_x0000_s21362" style="position:absolute;left:3111;top:7477;width:36;height:24" fillcolor="#24282b" stroked="f"/>
                <v:rect id="_x0000_s21363" style="position:absolute;left:3111;top:7537;width:36;height:36" fillcolor="#24282b" stroked="f"/>
                <v:rect id="_x0000_s21364" style="position:absolute;left:3111;top:7597;width:36;height:36" fillcolor="#24282b" stroked="f"/>
                <v:rect id="_x0000_s21365" style="position:absolute;left:3111;top:7669;width:36;height:24" fillcolor="#24282b" stroked="f"/>
                <v:rect id="_x0000_s21366" style="position:absolute;left:3111;top:7729;width:36;height:36" fillcolor="#24282b" stroked="f"/>
                <v:rect id="_x0000_s21367" style="position:absolute;left:3111;top:7789;width:36;height:36" fillcolor="#24282b" stroked="f"/>
                <v:rect id="_x0000_s21368" style="position:absolute;left:3111;top:7861;width:36;height:24" fillcolor="#24282b" stroked="f"/>
                <v:rect id="_x0000_s21369" style="position:absolute;left:3111;top:7921;width:36;height:24" fillcolor="#24282b" stroked="f"/>
                <v:rect id="_x0000_s21370" style="position:absolute;left:3111;top:7981;width:36;height:36" fillcolor="#24282b" stroked="f"/>
                <v:rect id="_x0000_s21371" style="position:absolute;left:3111;top:8041;width:36;height:36" fillcolor="#24282b" stroked="f"/>
                <v:rect id="_x0000_s21372" style="position:absolute;left:3111;top:8113;width:36;height:24" fillcolor="#24282b" stroked="f"/>
                <v:rect id="_x0000_s21373" style="position:absolute;left:3111;top:8173;width:36;height:36" fillcolor="#24282b" stroked="f"/>
                <v:rect id="_x0000_s21374" style="position:absolute;left:3111;top:8233;width:36;height:36" fillcolor="#24282b" stroked="f"/>
                <v:rect id="_x0000_s21375" style="position:absolute;left:3111;top:8305;width:36;height:24" fillcolor="#24282b" stroked="f"/>
                <v:rect id="_x0000_s21376" style="position:absolute;left:3111;top:8365;width:36;height:36" fillcolor="#24282b" stroked="f"/>
                <v:rect id="_x0000_s21377" style="position:absolute;left:3111;top:8425;width:36;height:36" fillcolor="#24282b" stroked="f"/>
                <v:rect id="_x0000_s21378" style="position:absolute;left:3111;top:8497;width:36;height:24" fillcolor="#24282b" stroked="f"/>
                <v:rect id="_x0000_s21379" style="position:absolute;left:3111;top:8557;width:36;height:36" fillcolor="#24282b" stroked="f"/>
                <v:rect id="_x0000_s21380" style="position:absolute;left:3111;top:8689;width:36;height:24" fillcolor="#24282b" stroked="f"/>
                <v:rect id="_x0000_s21381" style="position:absolute;left:3111;top:8749;width:36;height:36" fillcolor="#24282b" stroked="f"/>
                <v:rect id="_x0000_s21382" style="position:absolute;left:3111;top:8809;width:36;height:24" fillcolor="#24282b" stroked="f"/>
                <v:rect id="_x0000_s21383" style="position:absolute;left:3111;top:480;width:36;height:36" fillcolor="#24282b" stroked="f"/>
                <v:rect id="_x0000_s21384" style="position:absolute;left:3111;top:540;width:36;height:36" fillcolor="#24282b" stroked="f"/>
                <v:rect id="_x0000_s21385" style="position:absolute;left:3111;top:600;width:36;height:36" fillcolor="#24282b" stroked="f"/>
                <v:rect id="_x0000_s21386" style="position:absolute;left:3111;top:672;width:36;height:24" fillcolor="#24282b" stroked="f"/>
                <v:rect id="_x0000_s21387" style="position:absolute;left:3111;top:732;width:36;height:36" fillcolor="#24282b" stroked="f"/>
                <v:rect id="_x0000_s21388" style="position:absolute;left:3111;top:792;width:36;height:36" fillcolor="#24282b" stroked="f"/>
                <v:rect id="_x0000_s21389" style="position:absolute;left:3111;top:864;width:36;height:24" fillcolor="#24282b" stroked="f"/>
                <v:rect id="_x0000_s21390" style="position:absolute;left:3111;top:924;width:36;height:36" fillcolor="#24282b" stroked="f"/>
                <v:rect id="_x0000_s21391" style="position:absolute;left:3111;top:984;width:36;height:36" fillcolor="#24282b" stroked="f"/>
                <v:rect id="_x0000_s21392" style="position:absolute;left:3111;top:1056;width:36;height:24" fillcolor="#24282b" stroked="f"/>
                <v:rect id="_x0000_s21393" style="position:absolute;left:3111;top:1116;width:36;height:36" fillcolor="#24282b" stroked="f"/>
                <v:rect id="_x0000_s21394" style="position:absolute;left:3111;top:1188;width:36;height:24" fillcolor="#24282b" stroked="f"/>
                <v:rect id="_x0000_s21395" style="position:absolute;left:3111;top:1248;width:36;height:24" fillcolor="#24282b" stroked="f"/>
                <v:rect id="_x0000_s21396" style="position:absolute;left:3111;top:1308;width:36;height:36" fillcolor="#24282b" stroked="f"/>
                <v:rect id="_x0000_s21397" style="position:absolute;left:3111;top:1368;width:36;height:36" fillcolor="#24282b" stroked="f"/>
                <v:rect id="_x0000_s21398" style="position:absolute;left:3111;top:1440;width:36;height:24" fillcolor="#24282b" stroked="f"/>
                <v:rect id="_x0000_s21399" style="position:absolute;left:3111;top:1500;width:36;height:36" fillcolor="#24282b" stroked="f"/>
                <v:rect id="_x0000_s21400" style="position:absolute;left:3111;top:1560;width:36;height:36" fillcolor="#24282b" stroked="f"/>
                <v:rect id="_x0000_s21401" style="position:absolute;left:3111;top:1632;width:36;height:24" fillcolor="#24282b" stroked="f"/>
                <v:rect id="_x0000_s21402" style="position:absolute;left:3111;top:1692;width:36;height:36" fillcolor="#24282b" stroked="f"/>
                <v:rect id="_x0000_s21403" style="position:absolute;left:3111;top:1752;width:36;height:36" fillcolor="#24282b" stroked="f"/>
                <v:rect id="_x0000_s21404" style="position:absolute;left:3111;top:1824;width:36;height:24" fillcolor="#24282b" stroked="f"/>
                <v:rect id="_x0000_s21405" style="position:absolute;left:3111;top:1884;width:36;height:24" fillcolor="#24282b" stroked="f"/>
                <v:rect id="_x0000_s21406" style="position:absolute;left:3111;top:1944;width:36;height:36" fillcolor="#24282b" stroked="f"/>
                <v:rect id="_x0000_s21407" style="position:absolute;left:3111;top:2004;width:36;height:36" fillcolor="#24282b" stroked="f"/>
                <v:rect id="_x0000_s21408" style="position:absolute;left:3111;top:2076;width:36;height:24" fillcolor="#24282b" stroked="f"/>
                <v:rect id="_x0000_s21409" style="position:absolute;left:3111;top:2136;width:36;height:36" fillcolor="#24282b" stroked="f"/>
                <v:rect id="_x0000_s21410" style="position:absolute;left:3111;top:2196;width:36;height:36" fillcolor="#24282b" stroked="f"/>
                <v:rect id="_x0000_s21411" style="position:absolute;left:3111;top:2268;width:36;height:24" fillcolor="#24282b" stroked="f"/>
                <v:rect id="_x0000_s21412" style="position:absolute;left:3111;top:2328;width:36;height:36" fillcolor="#24282b" stroked="f"/>
                <v:rect id="_x0000_s21413" style="position:absolute;left:3111;top:2388;width:36;height:36" fillcolor="#24282b" stroked="f"/>
                <v:rect id="_x0000_s21414" style="position:absolute;left:3111;top:2460;width:36;height:24" fillcolor="#24282b" stroked="f"/>
                <v:rect id="_x0000_s21415" style="position:absolute;left:3111;top:2520;width:36;height:24" fillcolor="#24282b" stroked="f"/>
                <v:rect id="_x0000_s21416" style="position:absolute;left:3111;top:2580;width:36;height:36" fillcolor="#24282b" stroked="f"/>
                <v:rect id="_x0000_s21417" style="position:absolute;left:3111;top:2640;width:36;height:36" fillcolor="#24282b" stroked="f"/>
                <v:rect id="_x0000_s21418" style="position:absolute;left:3111;top:2712;width:36;height:24" fillcolor="#24282b" stroked="f"/>
                <v:rect id="_x0000_s21419" style="position:absolute;left:3111;top:2772;width:36;height:36" fillcolor="#24282b" stroked="f"/>
                <v:rect id="_x0000_s21420" style="position:absolute;left:3111;top:2832;width:36;height:36" fillcolor="#24282b" stroked="f"/>
                <v:rect id="_x0000_s21421" style="position:absolute;left:3111;top:2904;width:36;height:24" fillcolor="#24282b" stroked="f"/>
                <v:rect id="_x0000_s21422" style="position:absolute;left:3111;top:2964;width:36;height:36" fillcolor="#24282b" stroked="f"/>
                <v:rect id="_x0000_s21423" style="position:absolute;left:3111;top:3024;width:36;height:36" fillcolor="#24282b" stroked="f"/>
                <v:rect id="_x0000_s21424" style="position:absolute;left:3111;top:3096;width:36;height:25" fillcolor="#24282b" stroked="f"/>
                <v:rect id="_x0000_s21425" style="position:absolute;left:3111;top:3157;width:36;height:24" fillcolor="#24282b" stroked="f"/>
                <v:rect id="_x0000_s21426" style="position:absolute;left:3111;top:3217;width:36;height:36" fillcolor="#24282b" stroked="f"/>
                <v:rect id="_x0000_s21427" style="position:absolute;left:3111;top:3277;width:36;height:36" fillcolor="#24282b" stroked="f"/>
                <v:rect id="_x0000_s21428" style="position:absolute;left:3111;top:3349;width:36;height:24" fillcolor="#24282b" stroked="f"/>
                <v:rect id="_x0000_s21429" style="position:absolute;left:3111;top:3409;width:36;height:36" fillcolor="#24282b" stroked="f"/>
                <v:rect id="_x0000_s21430" style="position:absolute;left:3111;top:3469;width:36;height:36" fillcolor="#24282b" stroked="f"/>
                <v:rect id="_x0000_s21431" style="position:absolute;left:3111;top:3541;width:36;height:24" fillcolor="#24282b" stroked="f"/>
                <v:rect id="_x0000_s21432" style="position:absolute;left:3111;top:3601;width:36;height:36" fillcolor="#24282b" stroked="f"/>
                <v:rect id="_x0000_s21433" style="position:absolute;left:3111;top:3673;width:36;height:24" fillcolor="#24282b" stroked="f"/>
                <v:rect id="_x0000_s21434" style="position:absolute;left:3111;top:3733;width:36;height:24" fillcolor="#24282b" stroked="f"/>
                <v:rect id="_x0000_s21435" style="position:absolute;left:3111;top:3793;width:36;height:36" fillcolor="#24282b" stroked="f"/>
                <v:rect id="_x0000_s21436" style="position:absolute;left:3111;top:3853;width:36;height:36" fillcolor="#24282b" stroked="f"/>
                <v:rect id="_x0000_s21437" style="position:absolute;left:3111;top:3925;width:36;height:24" fillcolor="#24282b" stroked="f"/>
                <v:rect id="_x0000_s21438" style="position:absolute;left:3111;top:3985;width:36;height:36" fillcolor="#24282b" stroked="f"/>
                <v:rect id="_x0000_s21439" style="position:absolute;left:3111;top:4045;width:36;height:36" fillcolor="#24282b" stroked="f"/>
                <v:rect id="_x0000_s21440" style="position:absolute;left:3111;top:4117;width:36;height:24" fillcolor="#24282b" stroked="f"/>
                <v:rect id="_x0000_s21441" style="position:absolute;left:3111;top:4177;width:36;height:24" fillcolor="#24282b" stroked="f"/>
                <v:rect id="_x0000_s21442" style="position:absolute;left:3111;top:4237;width:36;height:36" fillcolor="#24282b" stroked="f"/>
                <v:rect id="_x0000_s21443" style="position:absolute;left:3111;top:4309;width:36;height:24" fillcolor="#24282b" stroked="f"/>
                <v:rect id="_x0000_s21444" style="position:absolute;left:3111;top:4369;width:36;height:24" fillcolor="#24282b" stroked="f"/>
                <v:rect id="_x0000_s21445" style="position:absolute;left:3111;top:4429;width:36;height:36" fillcolor="#24282b" stroked="f"/>
                <v:rect id="_x0000_s21446" style="position:absolute;left:3111;top:4489;width:36;height:36" fillcolor="#24282b" stroked="f"/>
                <v:rect id="_x0000_s21447" style="position:absolute;left:3111;top:4561;width:36;height:24" fillcolor="#24282b" stroked="f"/>
                <v:rect id="_x0000_s21448" style="position:absolute;left:3111;top:4621;width:36;height:36" fillcolor="#24282b" stroked="f"/>
                <v:rect id="_x0000_s21449" style="position:absolute;left:3111;top:4681;width:36;height:36" fillcolor="#24282b" stroked="f"/>
                <v:rect id="_x0000_s21450" style="position:absolute;left:3111;top:4753;width:36;height:24" fillcolor="#24282b" stroked="f"/>
                <v:rect id="_x0000_s21451" style="position:absolute;left:3111;top:4813;width:36;height:24" fillcolor="#24282b" stroked="f"/>
                <v:rect id="_x0000_s21452" style="position:absolute;left:3111;top:4861;width:36;height:36" fillcolor="#24282b" stroked="f"/>
                <v:rect id="_x0000_s21453" style="position:absolute;left:3111;top:4933;width:36;height:24" fillcolor="#24282b" stroked="f"/>
                <v:rect id="_x0000_s21454" style="position:absolute;left:3111;top:4993;width:36;height:24" fillcolor="#24282b" stroked="f"/>
                <v:rect id="_x0000_s21455" style="position:absolute;left:3111;top:5053;width:36;height:36" fillcolor="#24282b" stroked="f"/>
                <v:rect id="_x0000_s21456" style="position:absolute;left:3111;top:5113;width:36;height:36" fillcolor="#24282b" stroked="f"/>
                <v:rect id="_x0000_s21457" style="position:absolute;left:3111;top:5185;width:36;height:24" fillcolor="#24282b" stroked="f"/>
                <v:rect id="_x0000_s21458" style="position:absolute;left:3111;top:5245;width:36;height:36" fillcolor="#24282b" stroked="f"/>
                <v:rect id="_x0000_s21459" style="position:absolute;left:3111;top:5305;width:36;height:36" fillcolor="#24282b" stroked="f"/>
                <v:rect id="_x0000_s21460" style="position:absolute;left:3111;top:5377;width:36;height:24" fillcolor="#24282b" stroked="f"/>
              </v:group>
              <v:group id="_x0000_s21461" style="position:absolute;left:3111;top:444;width:901;height:8389" coordorigin="3111,444" coordsize="901,8389">
                <v:rect id="_x0000_s21462" style="position:absolute;left:3111;top:5437;width:36;height:24" fillcolor="#24282b" stroked="f"/>
                <v:rect id="_x0000_s21463" style="position:absolute;left:3111;top:5497;width:36;height:36" fillcolor="#24282b" stroked="f"/>
                <v:rect id="_x0000_s21464" style="position:absolute;left:3111;top:5569;width:36;height:24" fillcolor="#24282b" stroked="f"/>
                <v:rect id="_x0000_s21465" style="position:absolute;left:3111;top:5629;width:36;height:24" fillcolor="#24282b" stroked="f"/>
                <v:rect id="_x0000_s21466" style="position:absolute;left:3111;top:5689;width:36;height:36" fillcolor="#24282b" stroked="f"/>
                <v:rect id="_x0000_s21467" style="position:absolute;left:3111;top:5749;width:36;height:36" fillcolor="#24282b" stroked="f"/>
                <v:rect id="_x0000_s21468" style="position:absolute;left:3111;top:5821;width:36;height:24" fillcolor="#24282b" stroked="f"/>
                <v:rect id="_x0000_s21469" style="position:absolute;left:3111;top:5881;width:36;height:36" fillcolor="#24282b" stroked="f"/>
                <v:rect id="_x0000_s21470" style="position:absolute;left:3111;top:5941;width:36;height:36" fillcolor="#24282b" stroked="f"/>
                <v:rect id="_x0000_s21471" style="position:absolute;left:3111;top:6013;width:36;height:24" fillcolor="#24282b" stroked="f"/>
                <v:rect id="_x0000_s21472" style="position:absolute;left:3111;top:6073;width:36;height:36" fillcolor="#24282b" stroked="f"/>
                <v:rect id="_x0000_s21473" style="position:absolute;left:3111;top:6133;width:36;height:36" fillcolor="#24282b" stroked="f"/>
                <v:rect id="_x0000_s21474" style="position:absolute;left:3111;top:6205;width:36;height:24" fillcolor="#24282b" stroked="f"/>
                <v:rect id="_x0000_s21475" style="position:absolute;left:3111;top:6265;width:36;height:36" fillcolor="#24282b" stroked="f"/>
                <v:rect id="_x0000_s21476" style="position:absolute;left:3111;top:6325;width:36;height:36" fillcolor="#24282b" stroked="f"/>
                <v:rect id="_x0000_s21477" style="position:absolute;left:3111;top:6397;width:36;height:24" fillcolor="#24282b" stroked="f"/>
                <v:rect id="_x0000_s21478" style="position:absolute;left:3111;top:6457;width:36;height:24" fillcolor="#24282b" stroked="f"/>
                <v:rect id="_x0000_s21479" style="position:absolute;left:3111;top:6517;width:36;height:36" fillcolor="#24282b" stroked="f"/>
                <v:rect id="_x0000_s21480" style="position:absolute;left:3111;top:6589;width:36;height:24" fillcolor="#24282b" stroked="f"/>
                <v:rect id="_x0000_s21481" style="position:absolute;left:3111;top:6649;width:36;height:24" fillcolor="#24282b" stroked="f"/>
                <v:rect id="_x0000_s21482" style="position:absolute;left:3111;top:6709;width:36;height:36" fillcolor="#24282b" stroked="f"/>
                <v:rect id="_x0000_s21483" style="position:absolute;left:3111;top:6769;width:36;height:36" fillcolor="#24282b" stroked="f"/>
                <v:rect id="_x0000_s21484" style="position:absolute;left:3111;top:6841;width:36;height:24" fillcolor="#24282b" stroked="f"/>
                <v:rect id="_x0000_s21485" style="position:absolute;left:3111;top:6901;width:36;height:36" fillcolor="#24282b" stroked="f"/>
                <v:rect id="_x0000_s21486" style="position:absolute;left:3111;top:6961;width:36;height:36" fillcolor="#24282b" stroked="f"/>
                <v:rect id="_x0000_s21487" style="position:absolute;left:3111;top:7033;width:36;height:24" fillcolor="#24282b" stroked="f"/>
                <v:rect id="_x0000_s21488" style="position:absolute;left:3111;top:7093;width:36;height:36" fillcolor="#24282b" stroked="f"/>
                <v:rect id="_x0000_s21489" style="position:absolute;left:3111;top:7153;width:36;height:36" fillcolor="#24282b" stroked="f"/>
                <v:rect id="_x0000_s21490" style="position:absolute;left:3111;top:7225;width:36;height:24" fillcolor="#24282b" stroked="f"/>
                <v:rect id="_x0000_s21491" style="position:absolute;left:3111;top:7285;width:36;height:24" fillcolor="#24282b" stroked="f"/>
                <v:rect id="_x0000_s21492" style="position:absolute;left:3111;top:7345;width:36;height:36" fillcolor="#24282b" stroked="f"/>
                <v:rect id="_x0000_s21493" style="position:absolute;left:3111;top:7405;width:36;height:36" fillcolor="#24282b" stroked="f"/>
                <v:rect id="_x0000_s21494" style="position:absolute;left:3111;top:7477;width:36;height:24" fillcolor="#24282b" stroked="f"/>
                <v:rect id="_x0000_s21495" style="position:absolute;left:3111;top:7537;width:36;height:36" fillcolor="#24282b" stroked="f"/>
                <v:rect id="_x0000_s21496" style="position:absolute;left:3111;top:7597;width:36;height:36" fillcolor="#24282b" stroked="f"/>
                <v:rect id="_x0000_s21497" style="position:absolute;left:3111;top:7669;width:36;height:24" fillcolor="#24282b" stroked="f"/>
                <v:rect id="_x0000_s21498" style="position:absolute;left:3111;top:7729;width:36;height:36" fillcolor="#24282b" stroked="f"/>
                <v:rect id="_x0000_s21499" style="position:absolute;left:3111;top:7789;width:36;height:36" fillcolor="#24282b" stroked="f"/>
                <v:rect id="_x0000_s21500" style="position:absolute;left:3111;top:7861;width:36;height:24" fillcolor="#24282b" stroked="f"/>
                <v:rect id="_x0000_s21501" style="position:absolute;left:3111;top:7921;width:36;height:24" fillcolor="#24282b" stroked="f"/>
                <v:rect id="_x0000_s21502" style="position:absolute;left:3111;top:7981;width:36;height:36" fillcolor="#24282b" stroked="f"/>
                <v:rect id="_x0000_s21503" style="position:absolute;left:3111;top:8041;width:36;height:36" fillcolor="#24282b" stroked="f"/>
                <v:rect id="_x0000_s21504" style="position:absolute;left:3111;top:8113;width:36;height:24" fillcolor="#24282b" stroked="f"/>
                <v:rect id="_x0000_s21505" style="position:absolute;left:3111;top:8173;width:36;height:36" fillcolor="#24282b" stroked="f"/>
                <v:rect id="_x0000_s21506" style="position:absolute;left:3111;top:8233;width:36;height:36" fillcolor="#24282b" stroked="f"/>
                <v:rect id="_x0000_s21507" style="position:absolute;left:3111;top:8305;width:36;height:24" fillcolor="#24282b" stroked="f"/>
                <v:rect id="_x0000_s21508" style="position:absolute;left:3111;top:8365;width:36;height:36" fillcolor="#24282b" stroked="f"/>
                <v:rect id="_x0000_s21509" style="position:absolute;left:3111;top:8425;width:36;height:36" fillcolor="#24282b" stroked="f"/>
                <v:rect id="_x0000_s21510" style="position:absolute;left:3111;top:8497;width:36;height:24" fillcolor="#24282b" stroked="f"/>
                <v:rect id="_x0000_s21511" style="position:absolute;left:3111;top:8557;width:36;height:36" fillcolor="#24282b" stroked="f"/>
                <v:rect id="_x0000_s21512" style="position:absolute;left:3111;top:8689;width:36;height:24" fillcolor="#24282b" stroked="f"/>
                <v:rect id="_x0000_s21513" style="position:absolute;left:3111;top:8749;width:36;height:36" fillcolor="#24282b" stroked="f"/>
                <v:rect id="_x0000_s21514" style="position:absolute;left:3111;top:8809;width:36;height:24" fillcolor="#24282b" stroked="f"/>
                <v:rect id="_x0000_s21515" style="position:absolute;left:3544;top:444;width:36;height:36" fillcolor="#24282b" stroked="f"/>
                <v:rect id="_x0000_s21516" style="position:absolute;left:3544;top:516;width:36;height:36" fillcolor="#24282b" stroked="f"/>
                <v:rect id="_x0000_s21517" style="position:absolute;left:3544;top:576;width:36;height:36" fillcolor="#24282b" stroked="f"/>
                <v:rect id="_x0000_s21518" style="position:absolute;left:3544;top:636;width:36;height:36" fillcolor="#24282b" stroked="f"/>
                <v:rect id="_x0000_s21519" style="position:absolute;left:3544;top:708;width:36;height:24" fillcolor="#24282b" stroked="f"/>
                <v:rect id="_x0000_s21520" style="position:absolute;left:3544;top:768;width:36;height:36" fillcolor="#24282b" stroked="f"/>
                <v:rect id="_x0000_s21521" style="position:absolute;left:3544;top:828;width:36;height:36" fillcolor="#24282b" stroked="f"/>
                <v:rect id="_x0000_s21522" style="position:absolute;left:3544;top:900;width:36;height:24" fillcolor="#24282b" stroked="f"/>
                <v:rect id="_x0000_s21523" style="position:absolute;left:3544;top:960;width:36;height:36" fillcolor="#24282b" stroked="f"/>
                <v:rect id="_x0000_s21524" style="position:absolute;left:3544;top:1020;width:36;height:36" fillcolor="#24282b" stroked="f"/>
                <v:rect id="_x0000_s21525" style="position:absolute;left:3544;top:1092;width:36;height:24" fillcolor="#24282b" stroked="f"/>
                <v:rect id="_x0000_s21526" style="position:absolute;left:3544;top:1152;width:36;height:36" fillcolor="#24282b" stroked="f"/>
                <v:rect id="_x0000_s21527" style="position:absolute;left:3544;top:1212;width:36;height:36" fillcolor="#24282b" stroked="f"/>
                <v:rect id="_x0000_s21528" style="position:absolute;left:3544;top:1284;width:36;height:24" fillcolor="#24282b" stroked="f"/>
                <v:rect id="_x0000_s21529" style="position:absolute;left:3544;top:1344;width:36;height:36" fillcolor="#24282b" stroked="f"/>
                <v:rect id="_x0000_s21530" style="position:absolute;left:3544;top:1404;width:36;height:36" fillcolor="#24282b" stroked="f"/>
                <v:rect id="_x0000_s21531" style="position:absolute;left:3544;top:1476;width:36;height:24" fillcolor="#24282b" stroked="f"/>
                <v:rect id="_x0000_s21532" style="position:absolute;left:3544;top:1536;width:36;height:36" fillcolor="#24282b" stroked="f"/>
                <v:rect id="_x0000_s21533" style="position:absolute;left:3544;top:1596;width:36;height:36" fillcolor="#24282b" stroked="f"/>
                <v:rect id="_x0000_s21534" style="position:absolute;left:3544;top:1656;width:36;height:36" fillcolor="#24282b" stroked="f"/>
                <v:rect id="_x0000_s21535" style="position:absolute;left:3544;top:1728;width:36;height:24" fillcolor="#24282b" stroked="f"/>
                <v:rect id="_x0000_s21536" style="position:absolute;left:3544;top:1788;width:36;height:36" fillcolor="#24282b" stroked="f"/>
                <v:rect id="_x0000_s21537" style="position:absolute;left:3544;top:1848;width:36;height:36" fillcolor="#24282b" stroked="f"/>
                <v:rect id="_x0000_s21538" style="position:absolute;left:3544;top:1920;width:36;height:24" fillcolor="#24282b" stroked="f"/>
                <v:rect id="_x0000_s21539" style="position:absolute;left:3544;top:1980;width:36;height:36" fillcolor="#24282b" stroked="f"/>
                <v:rect id="_x0000_s21540" style="position:absolute;left:3544;top:2040;width:36;height:36" fillcolor="#24282b" stroked="f"/>
                <v:rect id="_x0000_s21541" style="position:absolute;left:3544;top:2112;width:36;height:24" fillcolor="#24282b" stroked="f"/>
                <v:rect id="_x0000_s21542" style="position:absolute;left:3544;top:2172;width:36;height:36" fillcolor="#24282b" stroked="f"/>
                <v:rect id="_x0000_s21543" style="position:absolute;left:3544;top:444;width:36;height:36" fillcolor="#24282b" stroked="f"/>
                <v:rect id="_x0000_s21544" style="position:absolute;left:3544;top:516;width:36;height:36" fillcolor="#24282b" stroked="f"/>
                <v:rect id="_x0000_s21545" style="position:absolute;left:3544;top:576;width:36;height:36" fillcolor="#24282b" stroked="f"/>
                <v:rect id="_x0000_s21546" style="position:absolute;left:3544;top:636;width:36;height:36" fillcolor="#24282b" stroked="f"/>
                <v:rect id="_x0000_s21547" style="position:absolute;left:3544;top:708;width:36;height:24" fillcolor="#24282b" stroked="f"/>
                <v:rect id="_x0000_s21548" style="position:absolute;left:3544;top:768;width:36;height:36" fillcolor="#24282b" stroked="f"/>
                <v:rect id="_x0000_s21549" style="position:absolute;left:3544;top:828;width:36;height:36" fillcolor="#24282b" stroked="f"/>
                <v:rect id="_x0000_s21550" style="position:absolute;left:3544;top:900;width:36;height:24" fillcolor="#24282b" stroked="f"/>
                <v:rect id="_x0000_s21551" style="position:absolute;left:3544;top:960;width:36;height:36" fillcolor="#24282b" stroked="f"/>
                <v:rect id="_x0000_s21552" style="position:absolute;left:3544;top:1020;width:36;height:36" fillcolor="#24282b" stroked="f"/>
                <v:rect id="_x0000_s21553" style="position:absolute;left:3544;top:1092;width:36;height:24" fillcolor="#24282b" stroked="f"/>
                <v:rect id="_x0000_s21554" style="position:absolute;left:3544;top:1152;width:36;height:36" fillcolor="#24282b" stroked="f"/>
                <v:rect id="_x0000_s21555" style="position:absolute;left:3544;top:1212;width:36;height:36" fillcolor="#24282b" stroked="f"/>
                <v:rect id="_x0000_s21556" style="position:absolute;left:3544;top:1284;width:36;height:24" fillcolor="#24282b" stroked="f"/>
                <v:rect id="_x0000_s21557" style="position:absolute;left:3544;top:1344;width:36;height:36" fillcolor="#24282b" stroked="f"/>
                <v:rect id="_x0000_s21558" style="position:absolute;left:3544;top:1404;width:36;height:36" fillcolor="#24282b" stroked="f"/>
                <v:rect id="_x0000_s21559" style="position:absolute;left:3544;top:1476;width:36;height:24" fillcolor="#24282b" stroked="f"/>
                <v:rect id="_x0000_s21560" style="position:absolute;left:3544;top:1536;width:36;height:36" fillcolor="#24282b" stroked="f"/>
                <v:rect id="_x0000_s21561" style="position:absolute;left:3544;top:1596;width:36;height:36" fillcolor="#24282b" stroked="f"/>
                <v:rect id="_x0000_s21562" style="position:absolute;left:3544;top:1656;width:36;height:36" fillcolor="#24282b" stroked="f"/>
                <v:rect id="_x0000_s21563" style="position:absolute;left:3544;top:1728;width:36;height:24" fillcolor="#24282b" stroked="f"/>
                <v:rect id="_x0000_s21564" style="position:absolute;left:3544;top:1788;width:36;height:36" fillcolor="#24282b" stroked="f"/>
                <v:rect id="_x0000_s21565" style="position:absolute;left:3544;top:1848;width:36;height:36" fillcolor="#24282b" stroked="f"/>
                <v:rect id="_x0000_s21566" style="position:absolute;left:3544;top:1920;width:36;height:24" fillcolor="#24282b" stroked="f"/>
                <v:rect id="_x0000_s21567" style="position:absolute;left:3544;top:1980;width:36;height:36" fillcolor="#24282b" stroked="f"/>
                <v:rect id="_x0000_s21568" style="position:absolute;left:3544;top:2040;width:36;height:36" fillcolor="#24282b" stroked="f"/>
                <v:rect id="_x0000_s21569" style="position:absolute;left:3544;top:2112;width:36;height:24" fillcolor="#24282b" stroked="f"/>
                <v:rect id="_x0000_s21570" style="position:absolute;left:3544;top:2172;width:36;height:36" fillcolor="#24282b" stroked="f"/>
                <v:rect id="_x0000_s21571" style="position:absolute;left:3976;top:444;width:24;height:36" fillcolor="#24282b" stroked="f"/>
                <v:rect id="_x0000_s21572" style="position:absolute;left:3976;top:516;width:24;height:36" fillcolor="#24282b" stroked="f"/>
                <v:rect id="_x0000_s21573" style="position:absolute;left:3976;top:576;width:24;height:36" fillcolor="#24282b" stroked="f"/>
                <v:rect id="_x0000_s21574" style="position:absolute;left:3976;top:636;width:24;height:36" fillcolor="#24282b" stroked="f"/>
                <v:rect id="_x0000_s21575" style="position:absolute;left:3976;top:708;width:24;height:24" fillcolor="#24282b" stroked="f"/>
                <v:rect id="_x0000_s21576" style="position:absolute;left:3976;top:768;width:24;height:36" fillcolor="#24282b" stroked="f"/>
                <v:rect id="_x0000_s21577" style="position:absolute;left:3976;top:828;width:24;height:36" fillcolor="#24282b" stroked="f"/>
                <v:rect id="_x0000_s21578" style="position:absolute;left:3976;top:900;width:24;height:24" fillcolor="#24282b" stroked="f"/>
                <v:rect id="_x0000_s21579" style="position:absolute;left:3976;top:960;width:24;height:36" fillcolor="#24282b" stroked="f"/>
                <v:rect id="_x0000_s21580" style="position:absolute;left:3976;top:1020;width:24;height:36" fillcolor="#24282b" stroked="f"/>
                <v:rect id="_x0000_s21581" style="position:absolute;left:3976;top:1092;width:24;height:24" fillcolor="#24282b" stroked="f"/>
                <v:rect id="_x0000_s21582" style="position:absolute;left:3976;top:1152;width:24;height:36" fillcolor="#24282b" stroked="f"/>
                <v:rect id="_x0000_s21583" style="position:absolute;left:3976;top:1212;width:24;height:36" fillcolor="#24282b" stroked="f"/>
                <v:rect id="_x0000_s21584" style="position:absolute;left:3976;top:1284;width:24;height:24" fillcolor="#24282b" stroked="f"/>
                <v:rect id="_x0000_s21585" style="position:absolute;left:3976;top:1344;width:24;height:36" fillcolor="#24282b" stroked="f"/>
                <v:rect id="_x0000_s21586" style="position:absolute;left:3976;top:1404;width:24;height:36" fillcolor="#24282b" stroked="f"/>
                <v:rect id="_x0000_s21587" style="position:absolute;left:3976;top:1476;width:24;height:24" fillcolor="#24282b" stroked="f"/>
                <v:rect id="_x0000_s21588" style="position:absolute;left:3976;top:1536;width:24;height:36" fillcolor="#24282b" stroked="f"/>
                <v:rect id="_x0000_s21589" style="position:absolute;left:3976;top:1596;width:24;height:36" fillcolor="#24282b" stroked="f"/>
                <v:rect id="_x0000_s21590" style="position:absolute;left:3976;top:1656;width:24;height:36" fillcolor="#24282b" stroked="f"/>
                <v:rect id="_x0000_s21591" style="position:absolute;left:3976;top:1728;width:24;height:24" fillcolor="#24282b" stroked="f"/>
                <v:rect id="_x0000_s21592" style="position:absolute;left:3976;top:1788;width:24;height:36" fillcolor="#24282b" stroked="f"/>
                <v:rect id="_x0000_s21593" style="position:absolute;left:3976;top:1848;width:24;height:36" fillcolor="#24282b" stroked="f"/>
                <v:rect id="_x0000_s21594" style="position:absolute;left:3976;top:1920;width:24;height:24" fillcolor="#24282b" stroked="f"/>
                <v:rect id="_x0000_s21595" style="position:absolute;left:3976;top:1980;width:24;height:36" fillcolor="#24282b" stroked="f"/>
                <v:rect id="_x0000_s21596" style="position:absolute;left:3976;top:2040;width:24;height:36" fillcolor="#24282b" stroked="f"/>
                <v:rect id="_x0000_s21597" style="position:absolute;left:3976;top:2112;width:24;height:24" fillcolor="#24282b" stroked="f"/>
                <v:rect id="_x0000_s21598" style="position:absolute;left:3976;top:2172;width:24;height:36" fillcolor="#24282b" stroked="f"/>
                <v:rect id="_x0000_s21599" style="position:absolute;left:3976;top:2232;width:24;height:36" fillcolor="#24282b" stroked="f"/>
                <v:rect id="_x0000_s21600" style="position:absolute;left:3976;top:2292;width:24;height:36" fillcolor="#24282b" stroked="f"/>
                <v:rect id="_x0000_s21601" style="position:absolute;left:3976;top:2364;width:24;height:24" fillcolor="#24282b" stroked="f"/>
                <v:rect id="_x0000_s21602" style="position:absolute;left:3976;top:2424;width:24;height:36" fillcolor="#24282b" stroked="f"/>
                <v:rect id="_x0000_s21603" style="position:absolute;left:3976;top:2484;width:24;height:36" fillcolor="#24282b" stroked="f"/>
                <v:rect id="_x0000_s21604" style="position:absolute;left:3976;top:2556;width:24;height:24" fillcolor="#24282b" stroked="f"/>
                <v:rect id="_x0000_s21605" style="position:absolute;left:3976;top:2616;width:24;height:36" fillcolor="#24282b" stroked="f"/>
                <v:rect id="_x0000_s21606" style="position:absolute;left:3976;top:2676;width:24;height:36" fillcolor="#24282b" stroked="f"/>
                <v:rect id="_x0000_s21607" style="position:absolute;left:3976;top:2748;width:24;height:24" fillcolor="#24282b" stroked="f"/>
                <v:rect id="_x0000_s21608" style="position:absolute;left:3976;top:2808;width:24;height:36" fillcolor="#24282b" stroked="f"/>
                <v:rect id="_x0000_s21609" style="position:absolute;left:3976;top:2868;width:24;height:36" fillcolor="#24282b" stroked="f"/>
                <v:rect id="_x0000_s21610" style="position:absolute;left:3976;top:2928;width:24;height:36" fillcolor="#24282b" stroked="f"/>
                <v:rect id="_x0000_s21611" style="position:absolute;left:3976;top:3000;width:24;height:24" fillcolor="#24282b" stroked="f"/>
                <v:rect id="_x0000_s21612" style="position:absolute;left:3976;top:3060;width:24;height:36" fillcolor="#24282b" stroked="f"/>
                <v:rect id="_x0000_s21613" style="position:absolute;left:3976;top:3121;width:24;height:36" fillcolor="#24282b" stroked="f"/>
                <v:rect id="_x0000_s21614" style="position:absolute;left:3976;top:3193;width:24;height:24" fillcolor="#24282b" stroked="f"/>
                <v:rect id="_x0000_s21615" style="position:absolute;left:3976;top:3253;width:24;height:36" fillcolor="#24282b" stroked="f"/>
                <v:rect id="_x0000_s21616" style="position:absolute;left:3976;top:3313;width:24;height:36" fillcolor="#24282b" stroked="f"/>
                <v:rect id="_x0000_s21617" style="position:absolute;left:3976;top:3385;width:24;height:24" fillcolor="#24282b" stroked="f"/>
                <v:rect id="_x0000_s21618" style="position:absolute;left:3976;top:3445;width:24;height:36" fillcolor="#24282b" stroked="f"/>
                <v:rect id="_x0000_s21619" style="position:absolute;left:3976;top:3505;width:24;height:36" fillcolor="#24282b" stroked="f"/>
                <v:rect id="_x0000_s21620" style="position:absolute;left:3976;top:3565;width:24;height:36" fillcolor="#24282b" stroked="f"/>
                <v:shape id="_x0000_s21621" style="position:absolute;left:3976;top:3637;width:36;height:36" coordsize="3,3" path="m2,l,,,3r3,l2,xe" fillcolor="#24282b" stroked="f">
                  <v:path arrowok="t"/>
                </v:shape>
                <v:rect id="_x0000_s21622" style="position:absolute;left:3976;top:3697;width:36;height:36" fillcolor="#24282b" stroked="f"/>
                <v:rect id="_x0000_s21623" style="position:absolute;left:3976;top:3769;width:36;height:24" fillcolor="#24282b" stroked="f"/>
                <v:rect id="_x0000_s21624" style="position:absolute;left:3976;top:3829;width:36;height:36" fillcolor="#24282b" stroked="f"/>
                <v:rect id="_x0000_s21625" style="position:absolute;left:3976;top:3889;width:36;height:36" fillcolor="#24282b" stroked="f"/>
                <v:rect id="_x0000_s21626" style="position:absolute;left:3976;top:3949;width:36;height:36" fillcolor="#24282b" stroked="f"/>
                <v:rect id="_x0000_s21627" style="position:absolute;left:3976;top:4021;width:36;height:36" fillcolor="#24282b" stroked="f"/>
                <v:rect id="_x0000_s21628" style="position:absolute;left:3976;top:4081;width:36;height:36" fillcolor="#24282b" stroked="f"/>
                <v:rect id="_x0000_s21629" style="position:absolute;left:3976;top:4141;width:36;height:36" fillcolor="#24282b" stroked="f"/>
                <v:rect id="_x0000_s21630" style="position:absolute;left:3976;top:4213;width:36;height:24" fillcolor="#24282b" stroked="f"/>
                <v:rect id="_x0000_s21631" style="position:absolute;left:3976;top:4273;width:36;height:36" fillcolor="#24282b" stroked="f"/>
                <v:rect id="_x0000_s21632" style="position:absolute;left:3976;top:4333;width:36;height:36" fillcolor="#24282b" stroked="f"/>
                <v:rect id="_x0000_s21633" style="position:absolute;left:3976;top:4405;width:36;height:24" fillcolor="#24282b" stroked="f"/>
                <v:rect id="_x0000_s21634" style="position:absolute;left:3976;top:4465;width:36;height:36" fillcolor="#24282b" stroked="f"/>
                <v:rect id="_x0000_s21635" style="position:absolute;left:3976;top:4525;width:36;height:36" fillcolor="#24282b" stroked="f"/>
                <v:rect id="_x0000_s21636" style="position:absolute;left:3976;top:4585;width:36;height:36" fillcolor="#24282b" stroked="f"/>
                <v:rect id="_x0000_s21637" style="position:absolute;left:3976;top:4657;width:36;height:36" fillcolor="#24282b" stroked="f"/>
                <v:rect id="_x0000_s21638" style="position:absolute;left:3976;top:4717;width:36;height:36" fillcolor="#24282b" stroked="f"/>
                <v:rect id="_x0000_s21639" style="position:absolute;left:3976;top:4777;width:36;height:36" fillcolor="#24282b" stroked="f"/>
                <v:rect id="_x0000_s21640" style="position:absolute;left:3976;top:4849;width:36;height:12" fillcolor="#24282b" stroked="f"/>
                <v:rect id="_x0000_s21641" style="position:absolute;left:3976;top:4897;width:36;height:36" fillcolor="#24282b" stroked="f"/>
                <v:rect id="_x0000_s21642" style="position:absolute;left:3976;top:4957;width:36;height:36" fillcolor="#24282b" stroked="f"/>
                <v:rect id="_x0000_s21643" style="position:absolute;left:3976;top:5029;width:36;height:24" fillcolor="#24282b" stroked="f"/>
                <v:rect id="_x0000_s21644" style="position:absolute;left:3976;top:5089;width:36;height:36" fillcolor="#24282b" stroked="f"/>
                <v:rect id="_x0000_s21645" style="position:absolute;left:3976;top:5149;width:36;height:36" fillcolor="#24282b" stroked="f"/>
                <v:rect id="_x0000_s21646" style="position:absolute;left:3976;top:5209;width:36;height:36" fillcolor="#24282b" stroked="f"/>
                <v:rect id="_x0000_s21647" style="position:absolute;left:3976;top:5281;width:36;height:36" fillcolor="#24282b" stroked="f"/>
                <v:rect id="_x0000_s21648" style="position:absolute;left:3976;top:5341;width:36;height:36" fillcolor="#24282b" stroked="f"/>
                <v:rect id="_x0000_s21649" style="position:absolute;left:3976;top:5401;width:36;height:36" fillcolor="#24282b" stroked="f"/>
                <v:rect id="_x0000_s21650" style="position:absolute;left:3976;top:5473;width:36;height:24" fillcolor="#24282b" stroked="f"/>
                <v:rect id="_x0000_s21651" style="position:absolute;left:3976;top:5533;width:36;height:36" fillcolor="#24282b" stroked="f"/>
                <v:rect id="_x0000_s21652" style="position:absolute;left:3976;top:5593;width:36;height:36" fillcolor="#24282b" stroked="f"/>
                <v:rect id="_x0000_s21653" style="position:absolute;left:3976;top:5665;width:36;height:24" fillcolor="#24282b" stroked="f"/>
                <v:rect id="_x0000_s21654" style="position:absolute;left:3976;top:5725;width:36;height:36" fillcolor="#24282b" stroked="f"/>
                <v:rect id="_x0000_s21655" style="position:absolute;left:3976;top:5785;width:36;height:36" fillcolor="#24282b" stroked="f"/>
                <v:rect id="_x0000_s21656" style="position:absolute;left:3976;top:5845;width:36;height:36" fillcolor="#24282b" stroked="f"/>
                <v:rect id="_x0000_s21657" style="position:absolute;left:3976;top:5917;width:36;height:36" fillcolor="#24282b" stroked="f"/>
                <v:rect id="_x0000_s21658" style="position:absolute;left:3976;top:5977;width:36;height:36" fillcolor="#24282b" stroked="f"/>
                <v:rect id="_x0000_s21659" style="position:absolute;left:3976;top:6049;width:36;height:24" fillcolor="#24282b" stroked="f"/>
                <v:rect id="_x0000_s21660" style="position:absolute;left:3976;top:6109;width:36;height:36" fillcolor="#24282b" stroked="f"/>
                <v:rect id="_x0000_s21661" style="position:absolute;left:3976;top:6169;width:36;height:36" fillcolor="#24282b" stroked="f"/>
              </v:group>
              <v:group id="_x0000_s21662" style="position:absolute;left:2150;top:444;width:5177;height:9074" coordorigin="2150,444" coordsize="5177,9074">
                <v:rect id="_x0000_s21663" style="position:absolute;left:3976;top:6241;width:36;height:24" fillcolor="#24282b" stroked="f"/>
                <v:rect id="_x0000_s21664" style="position:absolute;left:3976;top:6301;width:36;height:36" fillcolor="#24282b" stroked="f"/>
                <v:rect id="_x0000_s21665" style="position:absolute;left:3976;top:6361;width:36;height:36" fillcolor="#24282b" stroked="f"/>
                <v:rect id="_x0000_s21666" style="position:absolute;left:3976;top:6421;width:36;height:36" fillcolor="#24282b" stroked="f"/>
                <v:rect id="_x0000_s21667" style="position:absolute;left:3976;top:6493;width:36;height:24" fillcolor="#24282b" stroked="f"/>
                <v:rect id="_x0000_s21668" style="position:absolute;left:3976;top:6553;width:36;height:36" fillcolor="#24282b" stroked="f"/>
                <v:rect id="_x0000_s21669" style="position:absolute;left:3976;top:6613;width:36;height:36" fillcolor="#24282b" stroked="f"/>
                <v:rect id="_x0000_s21670" style="position:absolute;left:3976;top:6685;width:36;height:24" fillcolor="#24282b" stroked="f"/>
                <v:rect id="_x0000_s21671" style="position:absolute;left:3976;top:6745;width:36;height:36" fillcolor="#24282b" stroked="f"/>
                <v:rect id="_x0000_s21672" style="position:absolute;left:3976;top:6805;width:36;height:36" fillcolor="#24282b" stroked="f"/>
                <v:rect id="_x0000_s21673" style="position:absolute;left:3976;top:444;width:24;height:36" fillcolor="#24282b" stroked="f"/>
                <v:rect id="_x0000_s21674" style="position:absolute;left:3976;top:516;width:24;height:36" fillcolor="#24282b" stroked="f"/>
                <v:rect id="_x0000_s21675" style="position:absolute;left:3976;top:576;width:24;height:36" fillcolor="#24282b" stroked="f"/>
                <v:rect id="_x0000_s21676" style="position:absolute;left:3976;top:636;width:24;height:36" fillcolor="#24282b" stroked="f"/>
                <v:rect id="_x0000_s21677" style="position:absolute;left:3976;top:708;width:24;height:24" fillcolor="#24282b" stroked="f"/>
                <v:rect id="_x0000_s21678" style="position:absolute;left:3976;top:768;width:24;height:36" fillcolor="#24282b" stroked="f"/>
                <v:rect id="_x0000_s21679" style="position:absolute;left:3976;top:828;width:24;height:36" fillcolor="#24282b" stroked="f"/>
                <v:rect id="_x0000_s21680" style="position:absolute;left:3976;top:900;width:24;height:24" fillcolor="#24282b" stroked="f"/>
                <v:rect id="_x0000_s21681" style="position:absolute;left:3976;top:960;width:24;height:36" fillcolor="#24282b" stroked="f"/>
                <v:rect id="_x0000_s21682" style="position:absolute;left:3976;top:1020;width:24;height:36" fillcolor="#24282b" stroked="f"/>
                <v:rect id="_x0000_s21683" style="position:absolute;left:3976;top:1092;width:24;height:24" fillcolor="#24282b" stroked="f"/>
                <v:rect id="_x0000_s21684" style="position:absolute;left:3976;top:1152;width:24;height:36" fillcolor="#24282b" stroked="f"/>
                <v:rect id="_x0000_s21685" style="position:absolute;left:3976;top:1212;width:24;height:36" fillcolor="#24282b" stroked="f"/>
                <v:rect id="_x0000_s21686" style="position:absolute;left:3976;top:1284;width:24;height:24" fillcolor="#24282b" stroked="f"/>
                <v:rect id="_x0000_s21687" style="position:absolute;left:3976;top:1344;width:24;height:36" fillcolor="#24282b" stroked="f"/>
                <v:rect id="_x0000_s21688" style="position:absolute;left:3976;top:1404;width:24;height:36" fillcolor="#24282b" stroked="f"/>
                <v:rect id="_x0000_s21689" style="position:absolute;left:3976;top:1476;width:24;height:24" fillcolor="#24282b" stroked="f"/>
                <v:rect id="_x0000_s21690" style="position:absolute;left:3976;top:1536;width:24;height:36" fillcolor="#24282b" stroked="f"/>
                <v:rect id="_x0000_s21691" style="position:absolute;left:3976;top:1596;width:24;height:36" fillcolor="#24282b" stroked="f"/>
                <v:rect id="_x0000_s21692" style="position:absolute;left:3976;top:1656;width:24;height:36" fillcolor="#24282b" stroked="f"/>
                <v:rect id="_x0000_s21693" style="position:absolute;left:3976;top:1728;width:24;height:24" fillcolor="#24282b" stroked="f"/>
                <v:rect id="_x0000_s21694" style="position:absolute;left:3976;top:1788;width:24;height:36" fillcolor="#24282b" stroked="f"/>
                <v:rect id="_x0000_s21695" style="position:absolute;left:3976;top:1848;width:24;height:36" fillcolor="#24282b" stroked="f"/>
                <v:rect id="_x0000_s21696" style="position:absolute;left:3976;top:1920;width:24;height:24" fillcolor="#24282b" stroked="f"/>
                <v:rect id="_x0000_s21697" style="position:absolute;left:3976;top:1980;width:24;height:36" fillcolor="#24282b" stroked="f"/>
                <v:rect id="_x0000_s21698" style="position:absolute;left:3976;top:2040;width:24;height:36" fillcolor="#24282b" stroked="f"/>
                <v:rect id="_x0000_s21699" style="position:absolute;left:3976;top:2112;width:24;height:24" fillcolor="#24282b" stroked="f"/>
                <v:rect id="_x0000_s21700" style="position:absolute;left:3976;top:2172;width:24;height:36" fillcolor="#24282b" stroked="f"/>
                <v:rect id="_x0000_s21701" style="position:absolute;left:3976;top:2232;width:24;height:36" fillcolor="#24282b" stroked="f"/>
                <v:rect id="_x0000_s21702" style="position:absolute;left:3976;top:2292;width:24;height:36" fillcolor="#24282b" stroked="f"/>
                <v:rect id="_x0000_s21703" style="position:absolute;left:3976;top:2364;width:24;height:24" fillcolor="#24282b" stroked="f"/>
                <v:rect id="_x0000_s21704" style="position:absolute;left:3976;top:2424;width:24;height:36" fillcolor="#24282b" stroked="f"/>
                <v:rect id="_x0000_s21705" style="position:absolute;left:3976;top:2484;width:24;height:36" fillcolor="#24282b" stroked="f"/>
                <v:rect id="_x0000_s21706" style="position:absolute;left:3976;top:2556;width:24;height:24" fillcolor="#24282b" stroked="f"/>
                <v:rect id="_x0000_s21707" style="position:absolute;left:3976;top:2616;width:24;height:36" fillcolor="#24282b" stroked="f"/>
                <v:rect id="_x0000_s21708" style="position:absolute;left:3976;top:2676;width:24;height:36" fillcolor="#24282b" stroked="f"/>
                <v:rect id="_x0000_s21709" style="position:absolute;left:3976;top:2748;width:24;height:24" fillcolor="#24282b" stroked="f"/>
                <v:rect id="_x0000_s21710" style="position:absolute;left:3976;top:2808;width:24;height:36" fillcolor="#24282b" stroked="f"/>
                <v:rect id="_x0000_s21711" style="position:absolute;left:3976;top:2868;width:24;height:36" fillcolor="#24282b" stroked="f"/>
                <v:rect id="_x0000_s21712" style="position:absolute;left:3976;top:2928;width:24;height:36" fillcolor="#24282b" stroked="f"/>
                <v:rect id="_x0000_s21713" style="position:absolute;left:3976;top:3000;width:24;height:24" fillcolor="#24282b" stroked="f"/>
                <v:rect id="_x0000_s21714" style="position:absolute;left:3976;top:3060;width:24;height:36" fillcolor="#24282b" stroked="f"/>
                <v:rect id="_x0000_s21715" style="position:absolute;left:3976;top:3121;width:24;height:36" fillcolor="#24282b" stroked="f"/>
                <v:rect id="_x0000_s21716" style="position:absolute;left:3976;top:3193;width:24;height:24" fillcolor="#24282b" stroked="f"/>
                <v:rect id="_x0000_s21717" style="position:absolute;left:3976;top:3253;width:24;height:36" fillcolor="#24282b" stroked="f"/>
                <v:rect id="_x0000_s21718" style="position:absolute;left:3976;top:3313;width:24;height:36" fillcolor="#24282b" stroked="f"/>
                <v:rect id="_x0000_s21719" style="position:absolute;left:3976;top:3385;width:24;height:24" fillcolor="#24282b" stroked="f"/>
                <v:rect id="_x0000_s21720" style="position:absolute;left:3976;top:3445;width:24;height:36" fillcolor="#24282b" stroked="f"/>
                <v:rect id="_x0000_s21721" style="position:absolute;left:3976;top:3505;width:24;height:36" fillcolor="#24282b" stroked="f"/>
                <v:rect id="_x0000_s21722" style="position:absolute;left:3976;top:3565;width:24;height:36" fillcolor="#24282b" stroked="f"/>
                <v:shape id="_x0000_s21723" style="position:absolute;left:3976;top:3637;width:36;height:36" coordsize="3,3" path="m2,l,,,3r3,l2,xe" fillcolor="#24282b" stroked="f">
                  <v:path arrowok="t"/>
                </v:shape>
                <v:rect id="_x0000_s21724" style="position:absolute;left:3976;top:3697;width:36;height:36" fillcolor="#24282b" stroked="f"/>
                <v:rect id="_x0000_s21725" style="position:absolute;left:3976;top:3769;width:36;height:24" fillcolor="#24282b" stroked="f"/>
                <v:rect id="_x0000_s21726" style="position:absolute;left:3976;top:3829;width:36;height:36" fillcolor="#24282b" stroked="f"/>
                <v:rect id="_x0000_s21727" style="position:absolute;left:3976;top:3889;width:36;height:36" fillcolor="#24282b" stroked="f"/>
                <v:rect id="_x0000_s21728" style="position:absolute;left:3976;top:3949;width:36;height:36" fillcolor="#24282b" stroked="f"/>
                <v:rect id="_x0000_s21729" style="position:absolute;left:3976;top:4021;width:36;height:36" fillcolor="#24282b" stroked="f"/>
                <v:rect id="_x0000_s21730" style="position:absolute;left:3976;top:4081;width:36;height:36" fillcolor="#24282b" stroked="f"/>
                <v:rect id="_x0000_s21731" style="position:absolute;left:3976;top:4141;width:36;height:36" fillcolor="#24282b" stroked="f"/>
                <v:rect id="_x0000_s21732" style="position:absolute;left:3976;top:4213;width:36;height:24" fillcolor="#24282b" stroked="f"/>
                <v:rect id="_x0000_s21733" style="position:absolute;left:3976;top:4273;width:36;height:36" fillcolor="#24282b" stroked="f"/>
                <v:rect id="_x0000_s21734" style="position:absolute;left:3976;top:4333;width:36;height:36" fillcolor="#24282b" stroked="f"/>
                <v:rect id="_x0000_s21735" style="position:absolute;left:3976;top:4405;width:36;height:24" fillcolor="#24282b" stroked="f"/>
                <v:rect id="_x0000_s21736" style="position:absolute;left:3976;top:4465;width:36;height:36" fillcolor="#24282b" stroked="f"/>
                <v:rect id="_x0000_s21737" style="position:absolute;left:3976;top:4525;width:36;height:36" fillcolor="#24282b" stroked="f"/>
                <v:rect id="_x0000_s21738" style="position:absolute;left:3976;top:4585;width:36;height:36" fillcolor="#24282b" stroked="f"/>
                <v:rect id="_x0000_s21739" style="position:absolute;left:3976;top:4657;width:36;height:36" fillcolor="#24282b" stroked="f"/>
                <v:rect id="_x0000_s21740" style="position:absolute;left:3976;top:4717;width:36;height:36" fillcolor="#24282b" stroked="f"/>
                <v:rect id="_x0000_s21741" style="position:absolute;left:3976;top:4777;width:36;height:36" fillcolor="#24282b" stroked="f"/>
                <v:rect id="_x0000_s21742" style="position:absolute;left:3976;top:4849;width:36;height:12" fillcolor="#24282b" stroked="f"/>
                <v:rect id="_x0000_s21743" style="position:absolute;left:3976;top:4897;width:36;height:36" fillcolor="#24282b" stroked="f"/>
                <v:rect id="_x0000_s21744" style="position:absolute;left:3976;top:4957;width:36;height:36" fillcolor="#24282b" stroked="f"/>
                <v:rect id="_x0000_s21745" style="position:absolute;left:3976;top:5029;width:36;height:24" fillcolor="#24282b" stroked="f"/>
                <v:rect id="_x0000_s21746" style="position:absolute;left:3976;top:5089;width:36;height:36" fillcolor="#24282b" stroked="f"/>
                <v:rect id="_x0000_s21747" style="position:absolute;left:3976;top:5149;width:36;height:36" fillcolor="#24282b" stroked="f"/>
                <v:rect id="_x0000_s21748" style="position:absolute;left:3976;top:5209;width:36;height:36" fillcolor="#24282b" stroked="f"/>
                <v:rect id="_x0000_s21749" style="position:absolute;left:3976;top:5281;width:36;height:36" fillcolor="#24282b" stroked="f"/>
                <v:rect id="_x0000_s21750" style="position:absolute;left:3976;top:5341;width:36;height:36" fillcolor="#24282b" stroked="f"/>
                <v:rect id="_x0000_s21751" style="position:absolute;left:3976;top:5401;width:36;height:36" fillcolor="#24282b" stroked="f"/>
                <v:rect id="_x0000_s21752" style="position:absolute;left:3976;top:5473;width:36;height:24" fillcolor="#24282b" stroked="f"/>
                <v:rect id="_x0000_s21753" style="position:absolute;left:3976;top:5533;width:36;height:36" fillcolor="#24282b" stroked="f"/>
                <v:rect id="_x0000_s21754" style="position:absolute;left:3976;top:5593;width:36;height:36" fillcolor="#24282b" stroked="f"/>
                <v:rect id="_x0000_s21755" style="position:absolute;left:3976;top:5665;width:36;height:24" fillcolor="#24282b" stroked="f"/>
                <v:rect id="_x0000_s21756" style="position:absolute;left:3976;top:5725;width:36;height:36" fillcolor="#24282b" stroked="f"/>
                <v:rect id="_x0000_s21757" style="position:absolute;left:3976;top:5785;width:36;height:36" fillcolor="#24282b" stroked="f"/>
                <v:rect id="_x0000_s21758" style="position:absolute;left:3976;top:5845;width:36;height:36" fillcolor="#24282b" stroked="f"/>
                <v:rect id="_x0000_s21759" style="position:absolute;left:3976;top:5917;width:36;height:36" fillcolor="#24282b" stroked="f"/>
                <v:rect id="_x0000_s21760" style="position:absolute;left:3976;top:5977;width:36;height:36" fillcolor="#24282b" stroked="f"/>
                <v:rect id="_x0000_s21761" style="position:absolute;left:3976;top:6049;width:36;height:24" fillcolor="#24282b" stroked="f"/>
                <v:rect id="_x0000_s21762" style="position:absolute;left:3976;top:6109;width:36;height:36" fillcolor="#24282b" stroked="f"/>
                <v:rect id="_x0000_s21763" style="position:absolute;left:3976;top:6169;width:36;height:36" fillcolor="#24282b" stroked="f"/>
                <v:rect id="_x0000_s21764" style="position:absolute;left:3976;top:6241;width:36;height:24" fillcolor="#24282b" stroked="f"/>
                <v:rect id="_x0000_s21765" style="position:absolute;left:3976;top:6301;width:36;height:36" fillcolor="#24282b" stroked="f"/>
                <v:rect id="_x0000_s21766" style="position:absolute;left:3976;top:6361;width:36;height:36" fillcolor="#24282b" stroked="f"/>
                <v:rect id="_x0000_s21767" style="position:absolute;left:3976;top:6421;width:36;height:36" fillcolor="#24282b" stroked="f"/>
                <v:rect id="_x0000_s21768" style="position:absolute;left:3976;top:6493;width:36;height:24" fillcolor="#24282b" stroked="f"/>
                <v:rect id="_x0000_s21769" style="position:absolute;left:3976;top:6553;width:36;height:36" fillcolor="#24282b" stroked="f"/>
                <v:rect id="_x0000_s21770" style="position:absolute;left:3976;top:6613;width:36;height:36" fillcolor="#24282b" stroked="f"/>
                <v:rect id="_x0000_s21771" style="position:absolute;left:3976;top:6685;width:36;height:24" fillcolor="#24282b" stroked="f"/>
                <v:rect id="_x0000_s21772" style="position:absolute;left:3976;top:6745;width:36;height:36" fillcolor="#24282b" stroked="f"/>
                <v:rect id="_x0000_s21773" style="position:absolute;left:3976;top:6805;width:36;height:36" fillcolor="#24282b" stroked="f"/>
                <v:line id="_x0000_s21774" style="position:absolute" from="3123,624" to="3544,636" strokecolor="#24282b" strokeweight=".6pt">
                  <v:stroke joinstyle="miter"/>
                </v:line>
                <v:shape id="_x0000_s21775" style="position:absolute;left:3123;top:576;width:108;height:108" coordsize="9,9" path="m9,l,4,9,9e" filled="f" strokecolor="#24282b" strokeweight=".6pt">
                  <v:stroke joinstyle="miter"/>
                  <v:path arrowok="t"/>
                </v:shape>
                <v:shape id="_x0000_s21776" style="position:absolute;left:3435;top:576;width:109;height:108" coordsize="9,9" path="m,9l9,4,,e" filled="f" strokecolor="#24282b" strokeweight=".6pt">
                  <v:stroke joinstyle="miter"/>
                  <v:path arrowok="t"/>
                </v:shape>
                <v:line id="_x0000_s21777" style="position:absolute" from="2150,876" to="2523,877" strokecolor="#24282b" strokeweight=".6pt">
                  <v:stroke joinstyle="miter"/>
                </v:line>
                <v:shape id="_x0000_s21778" style="position:absolute;left:2414;top:816;width:109;height:108" coordsize="9,9" path="m,9l9,5,,e" filled="f" strokecolor="#24282b" strokeweight=".6pt">
                  <v:stroke joinstyle="miter"/>
                  <v:path arrowok="t"/>
                </v:shape>
                <v:line id="_x0000_s21779" style="position:absolute" from="2150,876" to="2523,877" strokecolor="#24282b" strokeweight=".6pt">
                  <v:stroke joinstyle="miter"/>
                </v:line>
                <v:shape id="_x0000_s21780" style="position:absolute;left:2414;top:816;width:109;height:108" coordsize="9,9" path="m,9l9,5,,e" filled="f" strokecolor="#24282b" strokeweight=".6pt">
                  <v:stroke joinstyle="miter"/>
                  <v:path arrowok="t"/>
                </v:shape>
                <v:line id="_x0000_s21781" style="position:absolute;flip:y" from="3135,9001" to="3136,9518" strokecolor="#24282b" strokeweight=".6pt">
                  <v:stroke joinstyle="miter"/>
                </v:line>
                <v:shape id="_x0000_s21782" style="position:absolute;left:3075;top:9001;width:108;height:96" coordsize="9,8" path="m9,8l5,,,8e" filled="f" strokecolor="#24282b" strokeweight=".6pt">
                  <v:stroke joinstyle="miter"/>
                  <v:path arrowok="t"/>
                </v:shape>
                <v:shape id="_x0000_s21783" style="position:absolute;left:3075;top:9001;width:108;height:96" coordsize="9,8" path="m9,8l5,,,8e" filled="f" strokecolor="#24282b" strokeweight=".6pt">
                  <v:stroke joinstyle="miter"/>
                  <v:path arrowok="t"/>
                </v:shape>
                <v:rect id="_x0000_s21784" style="position:absolute;left:3760;top:2532;width:36;height:36" fillcolor="#24282b" stroked="f"/>
                <v:rect id="_x0000_s21785" style="position:absolute;left:3760;top:2604;width:36;height:24" fillcolor="#24282b" stroked="f"/>
                <v:rect id="_x0000_s21786" style="position:absolute;left:3760;top:2664;width:36;height:36" fillcolor="#24282b" stroked="f"/>
                <v:rect id="_x0000_s21787" style="position:absolute;left:3760;top:2724;width:36;height:36" fillcolor="#24282b" stroked="f"/>
                <v:rect id="_x0000_s21788" style="position:absolute;left:3760;top:2796;width:36;height:24" fillcolor="#24282b" stroked="f"/>
                <v:rect id="_x0000_s21789" style="position:absolute;left:3760;top:2856;width:36;height:24" fillcolor="#24282b" stroked="f"/>
                <v:rect id="_x0000_s21790" style="position:absolute;left:3760;top:2916;width:36;height:36" fillcolor="#24282b" stroked="f"/>
                <v:rect id="_x0000_s21791" style="position:absolute;left:3760;top:2976;width:36;height:36" fillcolor="#24282b" stroked="f"/>
                <v:rect id="_x0000_s21792" style="position:absolute;left:3760;top:3048;width:36;height:24" fillcolor="#24282b" stroked="f"/>
                <v:rect id="_x0000_s21793" style="position:absolute;left:3760;top:3108;width:36;height:37" fillcolor="#24282b" stroked="f"/>
                <v:rect id="_x0000_s21794" style="position:absolute;left:3760;top:3169;width:36;height:36" fillcolor="#24282b" stroked="f"/>
                <v:rect id="_x0000_s21795" style="position:absolute;left:3760;top:3241;width:36;height:24" fillcolor="#24282b" stroked="f"/>
                <v:rect id="_x0000_s21796" style="position:absolute;left:3760;top:3301;width:36;height:36" fillcolor="#24282b" stroked="f"/>
                <v:rect id="_x0000_s21797" style="position:absolute;left:3760;top:3361;width:36;height:36" fillcolor="#24282b" stroked="f"/>
                <v:rect id="_x0000_s21798" style="position:absolute;left:3760;top:3433;width:36;height:24" fillcolor="#24282b" stroked="f"/>
                <v:rect id="_x0000_s21799" style="position:absolute;left:3760;top:3493;width:36;height:24" fillcolor="#24282b" stroked="f"/>
                <v:rect id="_x0000_s21800" style="position:absolute;left:3760;top:3553;width:36;height:36" fillcolor="#24282b" stroked="f"/>
                <v:rect id="_x0000_s21801" style="position:absolute;left:3760;top:3625;width:36;height:24" fillcolor="#24282b" stroked="f"/>
                <v:rect id="_x0000_s21802" style="position:absolute;left:3760;top:3685;width:36;height:36" fillcolor="#24282b" stroked="f"/>
                <v:rect id="_x0000_s21803" style="position:absolute;left:3760;top:3745;width:36;height:36" fillcolor="#24282b" stroked="f"/>
                <v:rect id="_x0000_s21804" style="position:absolute;left:3760;top:3817;width:36;height:24" fillcolor="#24282b" stroked="f"/>
                <v:rect id="_x0000_s21805" style="position:absolute;left:3760;top:3877;width:36;height:24" fillcolor="#24282b" stroked="f"/>
                <v:rect id="_x0000_s21806" style="position:absolute;left:3760;top:3937;width:36;height:36" fillcolor="#24282b" stroked="f"/>
                <v:rect id="_x0000_s21807" style="position:absolute;left:3760;top:3997;width:36;height:36" fillcolor="#24282b" stroked="f"/>
                <v:rect id="_x0000_s21808" style="position:absolute;left:3760;top:4069;width:36;height:24" fillcolor="#24282b" stroked="f"/>
                <v:rect id="_x0000_s21809" style="position:absolute;left:3760;top:4129;width:36;height:36" fillcolor="#24282b" stroked="f"/>
                <v:rect id="_x0000_s21810" style="position:absolute;left:3760;top:2532;width:36;height:36" fillcolor="#24282b" stroked="f"/>
                <v:rect id="_x0000_s21811" style="position:absolute;left:3760;top:2604;width:36;height:24" fillcolor="#24282b" stroked="f"/>
                <v:rect id="_x0000_s21812" style="position:absolute;left:3760;top:2664;width:36;height:36" fillcolor="#24282b" stroked="f"/>
                <v:rect id="_x0000_s21813" style="position:absolute;left:3760;top:2724;width:36;height:36" fillcolor="#24282b" stroked="f"/>
                <v:rect id="_x0000_s21814" style="position:absolute;left:3760;top:2796;width:36;height:24" fillcolor="#24282b" stroked="f"/>
                <v:rect id="_x0000_s21815" style="position:absolute;left:3760;top:2856;width:36;height:24" fillcolor="#24282b" stroked="f"/>
                <v:rect id="_x0000_s21816" style="position:absolute;left:3760;top:2916;width:36;height:36" fillcolor="#24282b" stroked="f"/>
                <v:rect id="_x0000_s21817" style="position:absolute;left:3760;top:2976;width:36;height:36" fillcolor="#24282b" stroked="f"/>
                <v:rect id="_x0000_s21818" style="position:absolute;left:3760;top:3048;width:36;height:24" fillcolor="#24282b" stroked="f"/>
                <v:rect id="_x0000_s21819" style="position:absolute;left:3760;top:3108;width:36;height:37" fillcolor="#24282b" stroked="f"/>
                <v:rect id="_x0000_s21820" style="position:absolute;left:3760;top:3169;width:36;height:36" fillcolor="#24282b" stroked="f"/>
                <v:rect id="_x0000_s21821" style="position:absolute;left:3760;top:3241;width:36;height:24" fillcolor="#24282b" stroked="f"/>
                <v:rect id="_x0000_s21822" style="position:absolute;left:3760;top:3301;width:36;height:36" fillcolor="#24282b" stroked="f"/>
                <v:rect id="_x0000_s21823" style="position:absolute;left:3760;top:3361;width:36;height:36" fillcolor="#24282b" stroked="f"/>
                <v:rect id="_x0000_s21824" style="position:absolute;left:3760;top:3433;width:36;height:24" fillcolor="#24282b" stroked="f"/>
                <v:rect id="_x0000_s21825" style="position:absolute;left:3760;top:3493;width:36;height:24" fillcolor="#24282b" stroked="f"/>
                <v:rect id="_x0000_s21826" style="position:absolute;left:3760;top:3553;width:36;height:36" fillcolor="#24282b" stroked="f"/>
                <v:rect id="_x0000_s21827" style="position:absolute;left:3760;top:3625;width:36;height:24" fillcolor="#24282b" stroked="f"/>
                <v:rect id="_x0000_s21828" style="position:absolute;left:3760;top:3685;width:36;height:36" fillcolor="#24282b" stroked="f"/>
                <v:rect id="_x0000_s21829" style="position:absolute;left:3760;top:3745;width:36;height:36" fillcolor="#24282b" stroked="f"/>
                <v:rect id="_x0000_s21830" style="position:absolute;left:3760;top:3817;width:36;height:24" fillcolor="#24282b" stroked="f"/>
                <v:rect id="_x0000_s21831" style="position:absolute;left:3760;top:3877;width:36;height:24" fillcolor="#24282b" stroked="f"/>
                <v:rect id="_x0000_s21832" style="position:absolute;left:3760;top:3937;width:36;height:36" fillcolor="#24282b" stroked="f"/>
                <v:rect id="_x0000_s21833" style="position:absolute;left:3760;top:3997;width:36;height:36" fillcolor="#24282b" stroked="f"/>
                <v:rect id="_x0000_s21834" style="position:absolute;left:3760;top:4069;width:36;height:24" fillcolor="#24282b" stroked="f"/>
                <v:rect id="_x0000_s21835" style="position:absolute;left:3760;top:4129;width:36;height:36" fillcolor="#24282b" stroked="f"/>
                <v:line id="_x0000_s21836" style="position:absolute" from="3135,2616" to="3772,2628" strokecolor="#24282b" strokeweight=".6pt">
                  <v:stroke joinstyle="miter"/>
                </v:line>
                <v:shape id="_x0000_s21837" style="position:absolute;left:3135;top:2568;width:96;height:108" coordsize="8,9" path="m8,l,4,8,9e" filled="f" strokecolor="#24282b" strokeweight=".6pt">
                  <v:stroke joinstyle="miter"/>
                  <v:path arrowok="t"/>
                </v:shape>
                <v:shape id="_x0000_s21838" style="position:absolute;left:3664;top:2568;width:108;height:108" coordsize="9,9" path="m,9l9,4,,e" filled="f" strokecolor="#24282b" strokeweight=".6pt">
                  <v:stroke joinstyle="miter"/>
                  <v:path arrowok="t"/>
                </v:shape>
                <v:shape id="_x0000_s21839" style="position:absolute;left:3135;top:2568;width:96;height:108" coordsize="8,9" path="m8,l,4,8,9e" filled="f" strokecolor="#24282b" strokeweight=".6pt">
                  <v:stroke joinstyle="miter"/>
                  <v:path arrowok="t"/>
                </v:shape>
                <v:shape id="_x0000_s21840" style="position:absolute;left:3664;top:2568;width:108;height:108" coordsize="9,9" path="m,9l9,4,,e" filled="f" strokecolor="#24282b" strokeweight=".6pt">
                  <v:stroke joinstyle="miter"/>
                  <v:path arrowok="t"/>
                </v:shape>
                <v:line id="_x0000_s21841" style="position:absolute" from="2150,2808" to="2523,2809" strokecolor="#24282b" strokeweight=".6pt">
                  <v:stroke joinstyle="miter"/>
                </v:line>
                <v:shape id="_x0000_s21842" style="position:absolute;left:2414;top:2760;width:109;height:108" coordsize="9,9" path="m,9l9,4,,e" filled="f" strokecolor="#24282b" strokeweight=".6pt">
                  <v:stroke joinstyle="miter"/>
                  <v:path arrowok="t"/>
                </v:shape>
                <v:line id="_x0000_s21843" style="position:absolute" from="2150,2808" to="2523,2809" strokecolor="#24282b" strokeweight=".6pt">
                  <v:stroke joinstyle="miter"/>
                </v:line>
                <v:shape id="_x0000_s21844" style="position:absolute;left:2414;top:2760;width:109;height:108" coordsize="9,9" path="m,9l9,4,,e" filled="f" strokecolor="#24282b" strokeweight=".6pt">
                  <v:stroke joinstyle="miter"/>
                  <v:path arrowok="t"/>
                </v:shape>
                <v:rect id="_x0000_s21845" style="position:absolute;left:2799;top:852;width:4528;height:36" fillcolor="#24282b" stroked="f"/>
                <v:rect id="_x0000_s21846" style="position:absolute;left:2799;top:1224;width:36;height:36" fillcolor="#24282b" stroked="f"/>
                <v:rect id="_x0000_s21847" style="position:absolute;left:2871;top:1224;width:24;height:36" fillcolor="#24282b" stroked="f"/>
                <v:rect id="_x0000_s21848" style="position:absolute;left:2931;top:1224;width:36;height:36" fillcolor="#24282b" stroked="f"/>
                <v:rect id="_x0000_s21849" style="position:absolute;left:2991;top:1224;width:36;height:36" fillcolor="#24282b" stroked="f"/>
                <v:rect id="_x0000_s21850" style="position:absolute;left:3063;top:1224;width:36;height:36" fillcolor="#24282b" stroked="f"/>
                <v:rect id="_x0000_s21851" style="position:absolute;left:3123;top:1224;width:36;height:36" fillcolor="#24282b" stroked="f"/>
                <v:rect id="_x0000_s21852" style="position:absolute;left:3183;top:1224;width:36;height:36" fillcolor="#24282b" stroked="f"/>
                <v:rect id="_x0000_s21853" style="position:absolute;left:3255;top:1224;width:24;height:36" fillcolor="#24282b" stroked="f"/>
                <v:rect id="_x0000_s21854" style="position:absolute;left:3315;top:1224;width:36;height:36" fillcolor="#24282b" stroked="f"/>
                <v:rect id="_x0000_s21855" style="position:absolute;left:3375;top:1224;width:36;height:36" fillcolor="#24282b" stroked="f"/>
                <v:rect id="_x0000_s21856" style="position:absolute;left:3447;top:1224;width:25;height:36" fillcolor="#24282b" stroked="f"/>
                <v:rect id="_x0000_s21857" style="position:absolute;left:3508;top:1224;width:36;height:36" fillcolor="#24282b" stroked="f"/>
                <v:rect id="_x0000_s21858" style="position:absolute;left:3568;top:1224;width:36;height:36" fillcolor="#24282b" stroked="f"/>
                <v:rect id="_x0000_s21859" style="position:absolute;left:3628;top:1224;width:36;height:36" fillcolor="#24282b" stroked="f"/>
                <v:rect id="_x0000_s21860" style="position:absolute;left:3700;top:1224;width:24;height:36" fillcolor="#24282b" stroked="f"/>
                <v:rect id="_x0000_s21861" style="position:absolute;left:3760;top:1224;width:36;height:36" fillcolor="#24282b" stroked="f"/>
                <v:rect id="_x0000_s21862" style="position:absolute;left:3820;top:1224;width:36;height:36" fillcolor="#24282b" stroked="f"/>
              </v:group>
              <v:group id="_x0000_s21863" style="position:absolute;left:2799;top:1224;width:4528;height:756" coordorigin="2799,1224" coordsize="4528,756">
                <v:rect id="_x0000_s21864" style="position:absolute;left:3892;top:1224;width:24;height:36" fillcolor="#24282b" stroked="f"/>
                <v:rect id="_x0000_s21865" style="position:absolute;left:3952;top:1224;width:36;height:36" fillcolor="#24282b" stroked="f"/>
                <v:rect id="_x0000_s21866" style="position:absolute;left:4012;top:1224;width:36;height:36" fillcolor="#24282b" stroked="f"/>
                <v:rect id="_x0000_s21867" style="position:absolute;left:4084;top:1224;width:24;height:36" fillcolor="#24282b" stroked="f"/>
                <v:rect id="_x0000_s21868" style="position:absolute;left:4144;top:1224;width:36;height:36" fillcolor="#24282b" stroked="f"/>
                <v:rect id="_x0000_s21869" style="position:absolute;left:4204;top:1224;width:36;height:36" fillcolor="#24282b" stroked="f"/>
                <v:rect id="_x0000_s21870" style="position:absolute;left:4276;top:1224;width:24;height:36" fillcolor="#24282b" stroked="f"/>
                <v:rect id="_x0000_s21871" style="position:absolute;left:4336;top:1224;width:36;height:36" fillcolor="#24282b" stroked="f"/>
                <v:rect id="_x0000_s21872" style="position:absolute;left:4396;top:1224;width:36;height:36" fillcolor="#24282b" stroked="f"/>
                <v:rect id="_x0000_s21873" style="position:absolute;left:4469;top:1224;width:24;height:36" fillcolor="#24282b" stroked="f"/>
                <v:rect id="_x0000_s21874" style="position:absolute;left:4529;top:1224;width:24;height:36" fillcolor="#24282b" stroked="f"/>
                <v:rect id="_x0000_s21875" style="position:absolute;left:4589;top:1224;width:36;height:36" fillcolor="#24282b" stroked="f"/>
                <v:rect id="_x0000_s21876" style="position:absolute;left:4661;top:1224;width:24;height:36" fillcolor="#24282b" stroked="f"/>
                <v:rect id="_x0000_s21877" style="position:absolute;left:4721;top:1224;width:24;height:36" fillcolor="#24282b" stroked="f"/>
                <v:rect id="_x0000_s21878" style="position:absolute;left:4781;top:1224;width:36;height:36" fillcolor="#24282b" stroked="f"/>
                <v:rect id="_x0000_s21879" style="position:absolute;left:4841;top:1224;width:36;height:36" fillcolor="#24282b" stroked="f"/>
                <v:rect id="_x0000_s21880" style="position:absolute;left:4913;top:1224;width:24;height:36" fillcolor="#24282b" stroked="f"/>
                <v:rect id="_x0000_s21881" style="position:absolute;left:4973;top:1224;width:36;height:36" fillcolor="#24282b" stroked="f"/>
                <v:rect id="_x0000_s21882" style="position:absolute;left:5033;top:1224;width:36;height:36" fillcolor="#24282b" stroked="f"/>
                <v:rect id="_x0000_s21883" style="position:absolute;left:5105;top:1224;width:24;height:36" fillcolor="#24282b" stroked="f"/>
                <v:rect id="_x0000_s21884" style="position:absolute;left:5165;top:1224;width:24;height:36" fillcolor="#24282b" stroked="f"/>
                <v:rect id="_x0000_s21885" style="position:absolute;left:5225;top:1224;width:36;height:36" fillcolor="#24282b" stroked="f"/>
                <v:rect id="_x0000_s21886" style="position:absolute;left:5285;top:1224;width:36;height:36" fillcolor="#24282b" stroked="f"/>
                <v:rect id="_x0000_s21887" style="position:absolute;left:5357;top:1224;width:24;height:36" fillcolor="#24282b" stroked="f"/>
                <v:rect id="_x0000_s21888" style="position:absolute;left:5417;top:1224;width:37;height:36" fillcolor="#24282b" stroked="f"/>
                <v:rect id="_x0000_s21889" style="position:absolute;left:5490;top:1224;width:24;height:36" fillcolor="#24282b" stroked="f"/>
                <v:rect id="_x0000_s21890" style="position:absolute;left:5538;top:1224;width:24;height:36" fillcolor="#24282b" stroked="f"/>
                <v:rect id="_x0000_s21891" style="position:absolute;left:5598;top:1224;width:36;height:36" fillcolor="#24282b" stroked="f"/>
                <v:rect id="_x0000_s21892" style="position:absolute;left:5658;top:1224;width:36;height:36" fillcolor="#24282b" stroked="f"/>
                <v:rect id="_x0000_s21893" style="position:absolute;left:5730;top:1224;width:24;height:36" fillcolor="#24282b" stroked="f"/>
                <v:rect id="_x0000_s21894" style="position:absolute;left:5790;top:1224;width:36;height:36" fillcolor="#24282b" stroked="f"/>
                <v:rect id="_x0000_s21895" style="position:absolute;left:5850;top:1224;width:36;height:36" fillcolor="#24282b" stroked="f"/>
                <v:rect id="_x0000_s21896" style="position:absolute;left:5922;top:1224;width:24;height:36" fillcolor="#24282b" stroked="f"/>
                <v:rect id="_x0000_s21897" style="position:absolute;left:5982;top:1224;width:24;height:36" fillcolor="#24282b" stroked="f"/>
                <v:rect id="_x0000_s21898" style="position:absolute;left:6042;top:1224;width:36;height:36" fillcolor="#24282b" stroked="f"/>
                <v:rect id="_x0000_s21899" style="position:absolute;left:6102;top:1224;width:36;height:36" fillcolor="#24282b" stroked="f"/>
                <v:rect id="_x0000_s21900" style="position:absolute;left:6174;top:1224;width:24;height:36" fillcolor="#24282b" stroked="f"/>
                <v:rect id="_x0000_s21901" style="position:absolute;left:6234;top:1224;width:36;height:36" fillcolor="#24282b" stroked="f"/>
                <v:rect id="_x0000_s21902" style="position:absolute;left:6294;top:1224;width:36;height:36" fillcolor="#24282b" stroked="f"/>
                <v:rect id="_x0000_s21903" style="position:absolute;left:6366;top:1224;width:24;height:36" fillcolor="#24282b" stroked="f"/>
                <v:rect id="_x0000_s21904" style="position:absolute;left:6427;top:1224;width:24;height:36" fillcolor="#24282b" stroked="f"/>
                <v:rect id="_x0000_s21905" style="position:absolute;left:6487;top:1224;width:36;height:36" fillcolor="#24282b" stroked="f"/>
                <v:rect id="_x0000_s21906" style="position:absolute;left:6559;top:1224;width:24;height:36" fillcolor="#24282b" stroked="f"/>
                <v:rect id="_x0000_s21907" style="position:absolute;left:6619;top:1224;width:36;height:36" fillcolor="#24282b" stroked="f"/>
                <v:rect id="_x0000_s21908" style="position:absolute;left:6679;top:1224;width:36;height:36" fillcolor="#24282b" stroked="f"/>
                <v:rect id="_x0000_s21909" style="position:absolute;left:6751;top:1224;width:24;height:36" fillcolor="#24282b" stroked="f"/>
                <v:rect id="_x0000_s21910" style="position:absolute;left:6811;top:1224;width:24;height:36" fillcolor="#24282b" stroked="f"/>
                <v:rect id="_x0000_s21911" style="position:absolute;left:6871;top:1224;width:36;height:36" fillcolor="#24282b" stroked="f"/>
                <v:rect id="_x0000_s21912" style="position:absolute;left:6943;top:1224;width:24;height:36" fillcolor="#24282b" stroked="f"/>
                <v:rect id="_x0000_s21913" style="position:absolute;left:7003;top:1224;width:24;height:36" fillcolor="#24282b" stroked="f"/>
                <v:rect id="_x0000_s21914" style="position:absolute;left:7063;top:1224;width:36;height:36" fillcolor="#24282b" stroked="f"/>
                <v:rect id="_x0000_s21915" style="position:absolute;left:7123;top:1224;width:36;height:36" fillcolor="#24282b" stroked="f"/>
                <v:rect id="_x0000_s21916" style="position:absolute;left:7195;top:1224;width:24;height:36" fillcolor="#24282b" stroked="f"/>
                <v:rect id="_x0000_s21917" style="position:absolute;left:7255;top:1224;width:36;height:36" fillcolor="#24282b" stroked="f"/>
                <v:rect id="_x0000_s21918" style="position:absolute;left:7315;top:1224;width:12;height:36" fillcolor="#24282b" stroked="f"/>
                <v:rect id="_x0000_s21919" style="position:absolute;left:2799;top:1224;width:36;height:36" fillcolor="#24282b" stroked="f"/>
                <v:rect id="_x0000_s21920" style="position:absolute;left:2871;top:1224;width:24;height:36" fillcolor="#24282b" stroked="f"/>
                <v:rect id="_x0000_s21921" style="position:absolute;left:2931;top:1224;width:36;height:36" fillcolor="#24282b" stroked="f"/>
                <v:rect id="_x0000_s21922" style="position:absolute;left:2991;top:1224;width:36;height:36" fillcolor="#24282b" stroked="f"/>
                <v:rect id="_x0000_s21923" style="position:absolute;left:3063;top:1224;width:36;height:36" fillcolor="#24282b" stroked="f"/>
                <v:rect id="_x0000_s21924" style="position:absolute;left:3123;top:1224;width:36;height:36" fillcolor="#24282b" stroked="f"/>
                <v:rect id="_x0000_s21925" style="position:absolute;left:3183;top:1224;width:36;height:36" fillcolor="#24282b" stroked="f"/>
                <v:rect id="_x0000_s21926" style="position:absolute;left:3255;top:1224;width:24;height:36" fillcolor="#24282b" stroked="f"/>
                <v:rect id="_x0000_s21927" style="position:absolute;left:3315;top:1224;width:36;height:36" fillcolor="#24282b" stroked="f"/>
                <v:rect id="_x0000_s21928" style="position:absolute;left:3375;top:1224;width:36;height:36" fillcolor="#24282b" stroked="f"/>
                <v:rect id="_x0000_s21929" style="position:absolute;left:3447;top:1224;width:25;height:36" fillcolor="#24282b" stroked="f"/>
                <v:rect id="_x0000_s21930" style="position:absolute;left:3508;top:1224;width:36;height:36" fillcolor="#24282b" stroked="f"/>
                <v:rect id="_x0000_s21931" style="position:absolute;left:3568;top:1224;width:36;height:36" fillcolor="#24282b" stroked="f"/>
                <v:rect id="_x0000_s21932" style="position:absolute;left:3628;top:1224;width:36;height:36" fillcolor="#24282b" stroked="f"/>
                <v:rect id="_x0000_s21933" style="position:absolute;left:3700;top:1224;width:24;height:36" fillcolor="#24282b" stroked="f"/>
                <v:rect id="_x0000_s21934" style="position:absolute;left:3760;top:1224;width:36;height:36" fillcolor="#24282b" stroked="f"/>
                <v:rect id="_x0000_s21935" style="position:absolute;left:3820;top:1224;width:36;height:36" fillcolor="#24282b" stroked="f"/>
                <v:rect id="_x0000_s21936" style="position:absolute;left:3892;top:1224;width:24;height:36" fillcolor="#24282b" stroked="f"/>
                <v:rect id="_x0000_s21937" style="position:absolute;left:3952;top:1224;width:36;height:36" fillcolor="#24282b" stroked="f"/>
                <v:rect id="_x0000_s21938" style="position:absolute;left:4012;top:1224;width:36;height:36" fillcolor="#24282b" stroked="f"/>
                <v:rect id="_x0000_s21939" style="position:absolute;left:4084;top:1224;width:24;height:36" fillcolor="#24282b" stroked="f"/>
                <v:rect id="_x0000_s21940" style="position:absolute;left:4144;top:1224;width:36;height:36" fillcolor="#24282b" stroked="f"/>
                <v:rect id="_x0000_s21941" style="position:absolute;left:4204;top:1224;width:36;height:36" fillcolor="#24282b" stroked="f"/>
                <v:rect id="_x0000_s21942" style="position:absolute;left:4276;top:1224;width:24;height:36" fillcolor="#24282b" stroked="f"/>
                <v:rect id="_x0000_s21943" style="position:absolute;left:4336;top:1224;width:36;height:36" fillcolor="#24282b" stroked="f"/>
                <v:rect id="_x0000_s21944" style="position:absolute;left:4396;top:1224;width:36;height:36" fillcolor="#24282b" stroked="f"/>
                <v:rect id="_x0000_s21945" style="position:absolute;left:4469;top:1224;width:24;height:36" fillcolor="#24282b" stroked="f"/>
                <v:rect id="_x0000_s21946" style="position:absolute;left:4529;top:1224;width:24;height:36" fillcolor="#24282b" stroked="f"/>
                <v:rect id="_x0000_s21947" style="position:absolute;left:4589;top:1224;width:36;height:36" fillcolor="#24282b" stroked="f"/>
                <v:rect id="_x0000_s21948" style="position:absolute;left:4661;top:1224;width:24;height:36" fillcolor="#24282b" stroked="f"/>
                <v:rect id="_x0000_s21949" style="position:absolute;left:4721;top:1224;width:24;height:36" fillcolor="#24282b" stroked="f"/>
                <v:rect id="_x0000_s21950" style="position:absolute;left:4781;top:1224;width:36;height:36" fillcolor="#24282b" stroked="f"/>
                <v:rect id="_x0000_s21951" style="position:absolute;left:4841;top:1224;width:36;height:36" fillcolor="#24282b" stroked="f"/>
                <v:rect id="_x0000_s21952" style="position:absolute;left:4913;top:1224;width:24;height:36" fillcolor="#24282b" stroked="f"/>
                <v:rect id="_x0000_s21953" style="position:absolute;left:4973;top:1224;width:36;height:36" fillcolor="#24282b" stroked="f"/>
                <v:rect id="_x0000_s21954" style="position:absolute;left:5033;top:1224;width:36;height:36" fillcolor="#24282b" stroked="f"/>
                <v:rect id="_x0000_s21955" style="position:absolute;left:5105;top:1224;width:24;height:36" fillcolor="#24282b" stroked="f"/>
                <v:rect id="_x0000_s21956" style="position:absolute;left:5165;top:1224;width:24;height:36" fillcolor="#24282b" stroked="f"/>
                <v:rect id="_x0000_s21957" style="position:absolute;left:5225;top:1224;width:36;height:36" fillcolor="#24282b" stroked="f"/>
                <v:rect id="_x0000_s21958" style="position:absolute;left:5285;top:1224;width:36;height:36" fillcolor="#24282b" stroked="f"/>
                <v:rect id="_x0000_s21959" style="position:absolute;left:5357;top:1224;width:24;height:36" fillcolor="#24282b" stroked="f"/>
                <v:rect id="_x0000_s21960" style="position:absolute;left:5417;top:1224;width:37;height:36" fillcolor="#24282b" stroked="f"/>
                <v:rect id="_x0000_s21961" style="position:absolute;left:5490;top:1224;width:24;height:36" fillcolor="#24282b" stroked="f"/>
                <v:rect id="_x0000_s21962" style="position:absolute;left:5538;top:1224;width:24;height:36" fillcolor="#24282b" stroked="f"/>
                <v:rect id="_x0000_s21963" style="position:absolute;left:5598;top:1224;width:36;height:36" fillcolor="#24282b" stroked="f"/>
                <v:rect id="_x0000_s21964" style="position:absolute;left:5658;top:1224;width:36;height:36" fillcolor="#24282b" stroked="f"/>
                <v:rect id="_x0000_s21965" style="position:absolute;left:5730;top:1224;width:24;height:36" fillcolor="#24282b" stroked="f"/>
                <v:rect id="_x0000_s21966" style="position:absolute;left:5790;top:1224;width:36;height:36" fillcolor="#24282b" stroked="f"/>
                <v:rect id="_x0000_s21967" style="position:absolute;left:5850;top:1224;width:36;height:36" fillcolor="#24282b" stroked="f"/>
                <v:rect id="_x0000_s21968" style="position:absolute;left:5922;top:1224;width:24;height:36" fillcolor="#24282b" stroked="f"/>
                <v:rect id="_x0000_s21969" style="position:absolute;left:5982;top:1224;width:24;height:36" fillcolor="#24282b" stroked="f"/>
                <v:rect id="_x0000_s21970" style="position:absolute;left:6042;top:1224;width:36;height:36" fillcolor="#24282b" stroked="f"/>
                <v:rect id="_x0000_s21971" style="position:absolute;left:6102;top:1224;width:36;height:36" fillcolor="#24282b" stroked="f"/>
                <v:rect id="_x0000_s21972" style="position:absolute;left:6174;top:1224;width:24;height:36" fillcolor="#24282b" stroked="f"/>
                <v:rect id="_x0000_s21973" style="position:absolute;left:6234;top:1224;width:36;height:36" fillcolor="#24282b" stroked="f"/>
                <v:rect id="_x0000_s21974" style="position:absolute;left:6294;top:1224;width:36;height:36" fillcolor="#24282b" stroked="f"/>
                <v:rect id="_x0000_s21975" style="position:absolute;left:6366;top:1224;width:24;height:36" fillcolor="#24282b" stroked="f"/>
                <v:rect id="_x0000_s21976" style="position:absolute;left:6427;top:1224;width:24;height:36" fillcolor="#24282b" stroked="f"/>
                <v:rect id="_x0000_s21977" style="position:absolute;left:6487;top:1224;width:36;height:36" fillcolor="#24282b" stroked="f"/>
                <v:rect id="_x0000_s21978" style="position:absolute;left:6559;top:1224;width:24;height:36" fillcolor="#24282b" stroked="f"/>
                <v:rect id="_x0000_s21979" style="position:absolute;left:6619;top:1224;width:36;height:36" fillcolor="#24282b" stroked="f"/>
                <v:rect id="_x0000_s21980" style="position:absolute;left:6679;top:1224;width:36;height:36" fillcolor="#24282b" stroked="f"/>
                <v:rect id="_x0000_s21981" style="position:absolute;left:6751;top:1224;width:24;height:36" fillcolor="#24282b" stroked="f"/>
                <v:rect id="_x0000_s21982" style="position:absolute;left:6811;top:1224;width:24;height:36" fillcolor="#24282b" stroked="f"/>
                <v:rect id="_x0000_s21983" style="position:absolute;left:6871;top:1224;width:36;height:36" fillcolor="#24282b" stroked="f"/>
                <v:rect id="_x0000_s21984" style="position:absolute;left:6943;top:1224;width:24;height:36" fillcolor="#24282b" stroked="f"/>
                <v:rect id="_x0000_s21985" style="position:absolute;left:7003;top:1224;width:24;height:36" fillcolor="#24282b" stroked="f"/>
                <v:rect id="_x0000_s21986" style="position:absolute;left:7063;top:1224;width:36;height:36" fillcolor="#24282b" stroked="f"/>
                <v:rect id="_x0000_s21987" style="position:absolute;left:7123;top:1224;width:36;height:36" fillcolor="#24282b" stroked="f"/>
                <v:rect id="_x0000_s21988" style="position:absolute;left:7195;top:1224;width:24;height:36" fillcolor="#24282b" stroked="f"/>
                <v:rect id="_x0000_s21989" style="position:absolute;left:7255;top:1224;width:36;height:36" fillcolor="#24282b" stroked="f"/>
                <v:rect id="_x0000_s21990" style="position:absolute;left:7315;top:1224;width:12;height:36" fillcolor="#24282b" stroked="f"/>
                <v:rect id="_x0000_s21991" style="position:absolute;left:2799;top:1584;width:4528;height:36" fillcolor="#24282b" stroked="f"/>
                <v:rect id="_x0000_s21992" style="position:absolute;left:2799;top:1956;width:36;height:24" fillcolor="#24282b" stroked="f"/>
                <v:rect id="_x0000_s21993" style="position:absolute;left:2871;top:1956;width:24;height:24" fillcolor="#24282b" stroked="f"/>
                <v:rect id="_x0000_s21994" style="position:absolute;left:2931;top:1956;width:36;height:24" fillcolor="#24282b" stroked="f"/>
                <v:rect id="_x0000_s21995" style="position:absolute;left:2991;top:1956;width:36;height:24" fillcolor="#24282b" stroked="f"/>
                <v:rect id="_x0000_s21996" style="position:absolute;left:3063;top:1956;width:36;height:24" fillcolor="#24282b" stroked="f"/>
                <v:rect id="_x0000_s21997" style="position:absolute;left:3123;top:1956;width:36;height:24" fillcolor="#24282b" stroked="f"/>
                <v:rect id="_x0000_s21998" style="position:absolute;left:3183;top:1956;width:36;height:24" fillcolor="#24282b" stroked="f"/>
                <v:rect id="_x0000_s21999" style="position:absolute;left:3255;top:1956;width:24;height:24" fillcolor="#24282b" stroked="f"/>
                <v:rect id="_x0000_s22000" style="position:absolute;left:3315;top:1956;width:36;height:24" fillcolor="#24282b" stroked="f"/>
                <v:rect id="_x0000_s22001" style="position:absolute;left:3375;top:1956;width:36;height:24" fillcolor="#24282b" stroked="f"/>
                <v:rect id="_x0000_s22002" style="position:absolute;left:3447;top:1956;width:25;height:24" fillcolor="#24282b" stroked="f"/>
                <v:rect id="_x0000_s22003" style="position:absolute;left:3508;top:1956;width:36;height:24" fillcolor="#24282b" stroked="f"/>
                <v:rect id="_x0000_s22004" style="position:absolute;left:3568;top:1956;width:36;height:24" fillcolor="#24282b" stroked="f"/>
                <v:rect id="_x0000_s22005" style="position:absolute;left:3628;top:1956;width:36;height:24" fillcolor="#24282b" stroked="f"/>
                <v:rect id="_x0000_s22006" style="position:absolute;left:3700;top:1956;width:24;height:24" fillcolor="#24282b" stroked="f"/>
                <v:rect id="_x0000_s22007" style="position:absolute;left:3760;top:1956;width:36;height:24" fillcolor="#24282b" stroked="f"/>
                <v:rect id="_x0000_s22008" style="position:absolute;left:3820;top:1956;width:36;height:24" fillcolor="#24282b" stroked="f"/>
                <v:rect id="_x0000_s22009" style="position:absolute;left:3892;top:1956;width:24;height:24" fillcolor="#24282b" stroked="f"/>
                <v:rect id="_x0000_s22010" style="position:absolute;left:3952;top:1956;width:36;height:24" fillcolor="#24282b" stroked="f"/>
                <v:rect id="_x0000_s22011" style="position:absolute;left:4012;top:1956;width:36;height:24" fillcolor="#24282b" stroked="f"/>
                <v:rect id="_x0000_s22012" style="position:absolute;left:4084;top:1956;width:24;height:24" fillcolor="#24282b" stroked="f"/>
                <v:rect id="_x0000_s22013" style="position:absolute;left:4144;top:1956;width:36;height:24" fillcolor="#24282b" stroked="f"/>
                <v:rect id="_x0000_s22014" style="position:absolute;left:4204;top:1956;width:36;height:24" fillcolor="#24282b" stroked="f"/>
                <v:rect id="_x0000_s22015" style="position:absolute;left:4276;top:1956;width:24;height:24" fillcolor="#24282b" stroked="f"/>
                <v:rect id="_x0000_s22016" style="position:absolute;left:4336;top:1956;width:36;height:24" fillcolor="#24282b" stroked="f"/>
                <v:rect id="_x0000_s22017" style="position:absolute;left:4396;top:1956;width:36;height:24" fillcolor="#24282b" stroked="f"/>
                <v:rect id="_x0000_s22018" style="position:absolute;left:4469;top:1956;width:24;height:24" fillcolor="#24282b" stroked="f"/>
                <v:rect id="_x0000_s22019" style="position:absolute;left:4529;top:1956;width:24;height:24" fillcolor="#24282b" stroked="f"/>
                <v:rect id="_x0000_s22020" style="position:absolute;left:4589;top:1956;width:36;height:24" fillcolor="#24282b" stroked="f"/>
                <v:rect id="_x0000_s22021" style="position:absolute;left:4661;top:1956;width:24;height:24" fillcolor="#24282b" stroked="f"/>
                <v:rect id="_x0000_s22022" style="position:absolute;left:4721;top:1956;width:24;height:24" fillcolor="#24282b" stroked="f"/>
                <v:rect id="_x0000_s22023" style="position:absolute;left:4781;top:1956;width:36;height:24" fillcolor="#24282b" stroked="f"/>
                <v:rect id="_x0000_s22024" style="position:absolute;left:4841;top:1956;width:36;height:24" fillcolor="#24282b" stroked="f"/>
                <v:rect id="_x0000_s22025" style="position:absolute;left:4913;top:1956;width:24;height:24" fillcolor="#24282b" stroked="f"/>
                <v:rect id="_x0000_s22026" style="position:absolute;left:4973;top:1956;width:36;height:24" fillcolor="#24282b" stroked="f"/>
                <v:rect id="_x0000_s22027" style="position:absolute;left:5033;top:1956;width:36;height:24" fillcolor="#24282b" stroked="f"/>
                <v:rect id="_x0000_s22028" style="position:absolute;left:5105;top:1956;width:24;height:24" fillcolor="#24282b" stroked="f"/>
                <v:rect id="_x0000_s22029" style="position:absolute;left:5165;top:1956;width:24;height:24" fillcolor="#24282b" stroked="f"/>
                <v:rect id="_x0000_s22030" style="position:absolute;left:5225;top:1956;width:36;height:24" fillcolor="#24282b" stroked="f"/>
                <v:rect id="_x0000_s22031" style="position:absolute;left:5285;top:1956;width:36;height:24" fillcolor="#24282b" stroked="f"/>
                <v:rect id="_x0000_s22032" style="position:absolute;left:5357;top:1956;width:24;height:24" fillcolor="#24282b" stroked="f"/>
                <v:rect id="_x0000_s22033" style="position:absolute;left:5417;top:1956;width:37;height:24" fillcolor="#24282b" stroked="f"/>
                <v:rect id="_x0000_s22034" style="position:absolute;left:5490;top:1956;width:24;height:24" fillcolor="#24282b" stroked="f"/>
                <v:rect id="_x0000_s22035" style="position:absolute;left:5538;top:1956;width:24;height:24" fillcolor="#24282b" stroked="f"/>
                <v:rect id="_x0000_s22036" style="position:absolute;left:5598;top:1956;width:36;height:24" fillcolor="#24282b" stroked="f"/>
                <v:rect id="_x0000_s22037" style="position:absolute;left:5658;top:1956;width:36;height:24" fillcolor="#24282b" stroked="f"/>
                <v:rect id="_x0000_s22038" style="position:absolute;left:5730;top:1956;width:24;height:24" fillcolor="#24282b" stroked="f"/>
                <v:rect id="_x0000_s22039" style="position:absolute;left:5790;top:1956;width:36;height:24" fillcolor="#24282b" stroked="f"/>
                <v:rect id="_x0000_s22040" style="position:absolute;left:5850;top:1956;width:36;height:24" fillcolor="#24282b" stroked="f"/>
                <v:rect id="_x0000_s22041" style="position:absolute;left:5922;top:1956;width:24;height:24" fillcolor="#24282b" stroked="f"/>
                <v:rect id="_x0000_s22042" style="position:absolute;left:5982;top:1956;width:24;height:24" fillcolor="#24282b" stroked="f"/>
                <v:rect id="_x0000_s22043" style="position:absolute;left:6042;top:1956;width:36;height:24" fillcolor="#24282b" stroked="f"/>
                <v:rect id="_x0000_s22044" style="position:absolute;left:6102;top:1956;width:36;height:24" fillcolor="#24282b" stroked="f"/>
                <v:rect id="_x0000_s22045" style="position:absolute;left:6174;top:1956;width:24;height:24" fillcolor="#24282b" stroked="f"/>
                <v:rect id="_x0000_s22046" style="position:absolute;left:6234;top:1956;width:36;height:24" fillcolor="#24282b" stroked="f"/>
                <v:rect id="_x0000_s22047" style="position:absolute;left:6294;top:1956;width:36;height:24" fillcolor="#24282b" stroked="f"/>
                <v:rect id="_x0000_s22048" style="position:absolute;left:6366;top:1956;width:24;height:24" fillcolor="#24282b" stroked="f"/>
                <v:rect id="_x0000_s22049" style="position:absolute;left:6427;top:1956;width:24;height:24" fillcolor="#24282b" stroked="f"/>
                <v:rect id="_x0000_s22050" style="position:absolute;left:6487;top:1956;width:36;height:24" fillcolor="#24282b" stroked="f"/>
                <v:rect id="_x0000_s22051" style="position:absolute;left:6559;top:1956;width:24;height:24" fillcolor="#24282b" stroked="f"/>
                <v:rect id="_x0000_s22052" style="position:absolute;left:6619;top:1956;width:36;height:24" fillcolor="#24282b" stroked="f"/>
                <v:rect id="_x0000_s22053" style="position:absolute;left:6679;top:1956;width:36;height:24" fillcolor="#24282b" stroked="f"/>
                <v:rect id="_x0000_s22054" style="position:absolute;left:6751;top:1956;width:24;height:24" fillcolor="#24282b" stroked="f"/>
                <v:rect id="_x0000_s22055" style="position:absolute;left:6811;top:1956;width:24;height:24" fillcolor="#24282b" stroked="f"/>
                <v:rect id="_x0000_s22056" style="position:absolute;left:6871;top:1956;width:36;height:24" fillcolor="#24282b" stroked="f"/>
                <v:rect id="_x0000_s22057" style="position:absolute;left:6943;top:1956;width:24;height:24" fillcolor="#24282b" stroked="f"/>
                <v:rect id="_x0000_s22058" style="position:absolute;left:7003;top:1956;width:24;height:24" fillcolor="#24282b" stroked="f"/>
                <v:rect id="_x0000_s22059" style="position:absolute;left:7063;top:1956;width:36;height:24" fillcolor="#24282b" stroked="f"/>
                <v:rect id="_x0000_s22060" style="position:absolute;left:7123;top:1956;width:36;height:24" fillcolor="#24282b" stroked="f"/>
                <v:rect id="_x0000_s22061" style="position:absolute;left:7195;top:1956;width:24;height:24" fillcolor="#24282b" stroked="f"/>
                <v:rect id="_x0000_s22062" style="position:absolute;left:7255;top:1956;width:36;height:24" fillcolor="#24282b" stroked="f"/>
                <v:rect id="_x0000_s22063" style="position:absolute;left:7315;top:1956;width:12;height:24" fillcolor="#24282b" stroked="f"/>
              </v:group>
              <v:group id="_x0000_s22064" style="position:absolute;left:2799;top:1956;width:4528;height:4513" coordorigin="2799,1956" coordsize="4528,4513">
                <v:rect id="_x0000_s22065" style="position:absolute;left:2799;top:1956;width:36;height:24" fillcolor="#24282b" stroked="f"/>
                <v:rect id="_x0000_s22066" style="position:absolute;left:2871;top:1956;width:24;height:24" fillcolor="#24282b" stroked="f"/>
                <v:rect id="_x0000_s22067" style="position:absolute;left:2931;top:1956;width:36;height:24" fillcolor="#24282b" stroked="f"/>
                <v:rect id="_x0000_s22068" style="position:absolute;left:2991;top:1956;width:36;height:24" fillcolor="#24282b" stroked="f"/>
                <v:rect id="_x0000_s22069" style="position:absolute;left:3063;top:1956;width:36;height:24" fillcolor="#24282b" stroked="f"/>
                <v:rect id="_x0000_s22070" style="position:absolute;left:3123;top:1956;width:36;height:24" fillcolor="#24282b" stroked="f"/>
                <v:rect id="_x0000_s22071" style="position:absolute;left:3183;top:1956;width:36;height:24" fillcolor="#24282b" stroked="f"/>
                <v:rect id="_x0000_s22072" style="position:absolute;left:3255;top:1956;width:24;height:24" fillcolor="#24282b" stroked="f"/>
                <v:rect id="_x0000_s22073" style="position:absolute;left:3315;top:1956;width:36;height:24" fillcolor="#24282b" stroked="f"/>
                <v:rect id="_x0000_s22074" style="position:absolute;left:3375;top:1956;width:36;height:24" fillcolor="#24282b" stroked="f"/>
                <v:rect id="_x0000_s22075" style="position:absolute;left:3447;top:1956;width:25;height:24" fillcolor="#24282b" stroked="f"/>
                <v:rect id="_x0000_s22076" style="position:absolute;left:3508;top:1956;width:36;height:24" fillcolor="#24282b" stroked="f"/>
                <v:rect id="_x0000_s22077" style="position:absolute;left:3568;top:1956;width:36;height:24" fillcolor="#24282b" stroked="f"/>
                <v:rect id="_x0000_s22078" style="position:absolute;left:3628;top:1956;width:36;height:24" fillcolor="#24282b" stroked="f"/>
                <v:rect id="_x0000_s22079" style="position:absolute;left:3700;top:1956;width:24;height:24" fillcolor="#24282b" stroked="f"/>
                <v:rect id="_x0000_s22080" style="position:absolute;left:3760;top:1956;width:36;height:24" fillcolor="#24282b" stroked="f"/>
                <v:rect id="_x0000_s22081" style="position:absolute;left:3820;top:1956;width:36;height:24" fillcolor="#24282b" stroked="f"/>
                <v:rect id="_x0000_s22082" style="position:absolute;left:3892;top:1956;width:24;height:24" fillcolor="#24282b" stroked="f"/>
                <v:rect id="_x0000_s22083" style="position:absolute;left:3952;top:1956;width:36;height:24" fillcolor="#24282b" stroked="f"/>
                <v:rect id="_x0000_s22084" style="position:absolute;left:4012;top:1956;width:36;height:24" fillcolor="#24282b" stroked="f"/>
                <v:rect id="_x0000_s22085" style="position:absolute;left:4084;top:1956;width:24;height:24" fillcolor="#24282b" stroked="f"/>
                <v:rect id="_x0000_s22086" style="position:absolute;left:4144;top:1956;width:36;height:24" fillcolor="#24282b" stroked="f"/>
                <v:rect id="_x0000_s22087" style="position:absolute;left:4204;top:1956;width:36;height:24" fillcolor="#24282b" stroked="f"/>
                <v:rect id="_x0000_s22088" style="position:absolute;left:4276;top:1956;width:24;height:24" fillcolor="#24282b" stroked="f"/>
                <v:rect id="_x0000_s22089" style="position:absolute;left:4336;top:1956;width:36;height:24" fillcolor="#24282b" stroked="f"/>
                <v:rect id="_x0000_s22090" style="position:absolute;left:4396;top:1956;width:36;height:24" fillcolor="#24282b" stroked="f"/>
                <v:rect id="_x0000_s22091" style="position:absolute;left:4469;top:1956;width:24;height:24" fillcolor="#24282b" stroked="f"/>
                <v:rect id="_x0000_s22092" style="position:absolute;left:4529;top:1956;width:24;height:24" fillcolor="#24282b" stroked="f"/>
                <v:rect id="_x0000_s22093" style="position:absolute;left:4589;top:1956;width:36;height:24" fillcolor="#24282b" stroked="f"/>
                <v:rect id="_x0000_s22094" style="position:absolute;left:4661;top:1956;width:24;height:24" fillcolor="#24282b" stroked="f"/>
                <v:rect id="_x0000_s22095" style="position:absolute;left:4721;top:1956;width:24;height:24" fillcolor="#24282b" stroked="f"/>
                <v:rect id="_x0000_s22096" style="position:absolute;left:4781;top:1956;width:36;height:24" fillcolor="#24282b" stroked="f"/>
                <v:rect id="_x0000_s22097" style="position:absolute;left:4841;top:1956;width:36;height:24" fillcolor="#24282b" stroked="f"/>
                <v:rect id="_x0000_s22098" style="position:absolute;left:4913;top:1956;width:24;height:24" fillcolor="#24282b" stroked="f"/>
                <v:rect id="_x0000_s22099" style="position:absolute;left:4973;top:1956;width:36;height:24" fillcolor="#24282b" stroked="f"/>
                <v:rect id="_x0000_s22100" style="position:absolute;left:5033;top:1956;width:36;height:24" fillcolor="#24282b" stroked="f"/>
                <v:rect id="_x0000_s22101" style="position:absolute;left:5105;top:1956;width:24;height:24" fillcolor="#24282b" stroked="f"/>
                <v:rect id="_x0000_s22102" style="position:absolute;left:5165;top:1956;width:24;height:24" fillcolor="#24282b" stroked="f"/>
                <v:rect id="_x0000_s22103" style="position:absolute;left:5225;top:1956;width:36;height:24" fillcolor="#24282b" stroked="f"/>
                <v:rect id="_x0000_s22104" style="position:absolute;left:5285;top:1956;width:36;height:24" fillcolor="#24282b" stroked="f"/>
                <v:rect id="_x0000_s22105" style="position:absolute;left:5357;top:1956;width:24;height:24" fillcolor="#24282b" stroked="f"/>
                <v:rect id="_x0000_s22106" style="position:absolute;left:5417;top:1956;width:37;height:24" fillcolor="#24282b" stroked="f"/>
                <v:rect id="_x0000_s22107" style="position:absolute;left:5490;top:1956;width:24;height:24" fillcolor="#24282b" stroked="f"/>
                <v:rect id="_x0000_s22108" style="position:absolute;left:5538;top:1956;width:24;height:24" fillcolor="#24282b" stroked="f"/>
                <v:rect id="_x0000_s22109" style="position:absolute;left:5598;top:1956;width:36;height:24" fillcolor="#24282b" stroked="f"/>
                <v:rect id="_x0000_s22110" style="position:absolute;left:5658;top:1956;width:36;height:24" fillcolor="#24282b" stroked="f"/>
                <v:rect id="_x0000_s22111" style="position:absolute;left:5730;top:1956;width:24;height:24" fillcolor="#24282b" stroked="f"/>
                <v:rect id="_x0000_s22112" style="position:absolute;left:5790;top:1956;width:36;height:24" fillcolor="#24282b" stroked="f"/>
                <v:rect id="_x0000_s22113" style="position:absolute;left:5850;top:1956;width:36;height:24" fillcolor="#24282b" stroked="f"/>
                <v:rect id="_x0000_s22114" style="position:absolute;left:5922;top:1956;width:24;height:24" fillcolor="#24282b" stroked="f"/>
                <v:rect id="_x0000_s22115" style="position:absolute;left:5982;top:1956;width:24;height:24" fillcolor="#24282b" stroked="f"/>
                <v:rect id="_x0000_s22116" style="position:absolute;left:6042;top:1956;width:36;height:24" fillcolor="#24282b" stroked="f"/>
                <v:rect id="_x0000_s22117" style="position:absolute;left:6102;top:1956;width:36;height:24" fillcolor="#24282b" stroked="f"/>
                <v:rect id="_x0000_s22118" style="position:absolute;left:6174;top:1956;width:24;height:24" fillcolor="#24282b" stroked="f"/>
                <v:rect id="_x0000_s22119" style="position:absolute;left:6234;top:1956;width:36;height:24" fillcolor="#24282b" stroked="f"/>
                <v:rect id="_x0000_s22120" style="position:absolute;left:6294;top:1956;width:36;height:24" fillcolor="#24282b" stroked="f"/>
                <v:rect id="_x0000_s22121" style="position:absolute;left:6366;top:1956;width:24;height:24" fillcolor="#24282b" stroked="f"/>
                <v:rect id="_x0000_s22122" style="position:absolute;left:6427;top:1956;width:24;height:24" fillcolor="#24282b" stroked="f"/>
                <v:rect id="_x0000_s22123" style="position:absolute;left:6487;top:1956;width:36;height:24" fillcolor="#24282b" stroked="f"/>
                <v:rect id="_x0000_s22124" style="position:absolute;left:6559;top:1956;width:24;height:24" fillcolor="#24282b" stroked="f"/>
                <v:rect id="_x0000_s22125" style="position:absolute;left:6619;top:1956;width:36;height:24" fillcolor="#24282b" stroked="f"/>
                <v:rect id="_x0000_s22126" style="position:absolute;left:6679;top:1956;width:36;height:24" fillcolor="#24282b" stroked="f"/>
                <v:rect id="_x0000_s22127" style="position:absolute;left:6751;top:1956;width:24;height:24" fillcolor="#24282b" stroked="f"/>
                <v:rect id="_x0000_s22128" style="position:absolute;left:6811;top:1956;width:24;height:24" fillcolor="#24282b" stroked="f"/>
                <v:rect id="_x0000_s22129" style="position:absolute;left:6871;top:1956;width:36;height:24" fillcolor="#24282b" stroked="f"/>
                <v:rect id="_x0000_s22130" style="position:absolute;left:6943;top:1956;width:24;height:24" fillcolor="#24282b" stroked="f"/>
                <v:rect id="_x0000_s22131" style="position:absolute;left:7003;top:1956;width:24;height:24" fillcolor="#24282b" stroked="f"/>
                <v:rect id="_x0000_s22132" style="position:absolute;left:7063;top:1956;width:36;height:24" fillcolor="#24282b" stroked="f"/>
                <v:rect id="_x0000_s22133" style="position:absolute;left:7123;top:1956;width:36;height:24" fillcolor="#24282b" stroked="f"/>
                <v:rect id="_x0000_s22134" style="position:absolute;left:7195;top:1956;width:24;height:24" fillcolor="#24282b" stroked="f"/>
                <v:rect id="_x0000_s22135" style="position:absolute;left:7255;top:1956;width:36;height:24" fillcolor="#24282b" stroked="f"/>
                <v:rect id="_x0000_s22136" style="position:absolute;left:7315;top:1956;width:12;height:24" fillcolor="#24282b" stroked="f"/>
                <v:rect id="_x0000_s22137" style="position:absolute;left:2799;top:6433;width:36;height:36" fillcolor="#24282b" stroked="f"/>
                <v:rect id="_x0000_s22138" style="position:absolute;left:2871;top:6433;width:24;height:36" fillcolor="#24282b" stroked="f"/>
                <v:rect id="_x0000_s22139" style="position:absolute;left:2931;top:6433;width:36;height:36" fillcolor="#24282b" stroked="f"/>
                <v:rect id="_x0000_s22140" style="position:absolute;left:2991;top:6433;width:36;height:36" fillcolor="#24282b" stroked="f"/>
                <v:rect id="_x0000_s22141" style="position:absolute;left:3063;top:6433;width:36;height:36" fillcolor="#24282b" stroked="f"/>
                <v:rect id="_x0000_s22142" style="position:absolute;left:3123;top:6433;width:36;height:36" fillcolor="#24282b" stroked="f"/>
                <v:rect id="_x0000_s22143" style="position:absolute;left:3195;top:6433;width:24;height:36" fillcolor="#24282b" stroked="f"/>
                <v:rect id="_x0000_s22144" style="position:absolute;left:3255;top:6433;width:24;height:36" fillcolor="#24282b" stroked="f"/>
                <v:rect id="_x0000_s22145" style="position:absolute;left:3315;top:6433;width:36;height:36" fillcolor="#24282b" stroked="f"/>
                <v:rect id="_x0000_s22146" style="position:absolute;left:3375;top:6433;width:36;height:36" fillcolor="#24282b" stroked="f"/>
                <v:rect id="_x0000_s22147" style="position:absolute;left:3447;top:6433;width:25;height:36" fillcolor="#24282b" stroked="f"/>
                <v:rect id="_x0000_s22148" style="position:absolute;left:3508;top:6433;width:36;height:36" fillcolor="#24282b" stroked="f"/>
                <v:rect id="_x0000_s22149" style="position:absolute;left:3568;top:6433;width:36;height:36" fillcolor="#24282b" stroked="f"/>
                <v:rect id="_x0000_s22150" style="position:absolute;left:3640;top:6433;width:24;height:36" fillcolor="#24282b" stroked="f"/>
                <v:rect id="_x0000_s22151" style="position:absolute;left:3700;top:6433;width:24;height:36" fillcolor="#24282b" stroked="f"/>
                <v:rect id="_x0000_s22152" style="position:absolute;left:3760;top:6433;width:36;height:36" fillcolor="#24282b" stroked="f"/>
                <v:rect id="_x0000_s22153" style="position:absolute;left:3832;top:6433;width:24;height:36" fillcolor="#24282b" stroked="f"/>
                <v:rect id="_x0000_s22154" style="position:absolute;left:3892;top:6433;width:24;height:36" fillcolor="#24282b" stroked="f"/>
                <v:rect id="_x0000_s22155" style="position:absolute;left:3952;top:6433;width:36;height:36" fillcolor="#24282b" stroked="f"/>
                <v:rect id="_x0000_s22156" style="position:absolute;left:4012;top:6433;width:36;height:36" fillcolor="#24282b" stroked="f"/>
                <v:rect id="_x0000_s22157" style="position:absolute;left:4084;top:6433;width:24;height:36" fillcolor="#24282b" stroked="f"/>
                <v:rect id="_x0000_s22158" style="position:absolute;left:4144;top:6433;width:36;height:36" fillcolor="#24282b" stroked="f"/>
                <v:rect id="_x0000_s22159" style="position:absolute;left:4204;top:6433;width:36;height:36" fillcolor="#24282b" stroked="f"/>
                <v:rect id="_x0000_s22160" style="position:absolute;left:4276;top:6433;width:24;height:36" fillcolor="#24282b" stroked="f"/>
                <v:rect id="_x0000_s22161" style="position:absolute;left:4336;top:6433;width:36;height:36" fillcolor="#24282b" stroked="f"/>
                <v:rect id="_x0000_s22162" style="position:absolute;left:4396;top:6433;width:36;height:36" fillcolor="#24282b" stroked="f"/>
                <v:rect id="_x0000_s22163" style="position:absolute;left:4469;top:6433;width:24;height:36" fillcolor="#24282b" stroked="f"/>
                <v:rect id="_x0000_s22164" style="position:absolute;left:4529;top:6433;width:24;height:36" fillcolor="#24282b" stroked="f"/>
                <v:rect id="_x0000_s22165" style="position:absolute;left:4589;top:6433;width:36;height:36" fillcolor="#24282b" stroked="f"/>
                <v:rect id="_x0000_s22166" style="position:absolute;left:4661;top:6433;width:24;height:36" fillcolor="#24282b" stroked="f"/>
                <v:rect id="_x0000_s22167" style="position:absolute;left:4721;top:6433;width:24;height:36" fillcolor="#24282b" stroked="f"/>
                <v:rect id="_x0000_s22168" style="position:absolute;left:4781;top:6433;width:36;height:36" fillcolor="#24282b" stroked="f"/>
                <v:rect id="_x0000_s22169" style="position:absolute;left:4841;top:6433;width:36;height:36" fillcolor="#24282b" stroked="f"/>
                <v:rect id="_x0000_s22170" style="position:absolute;left:4913;top:6433;width:24;height:36" fillcolor="#24282b" stroked="f"/>
                <v:rect id="_x0000_s22171" style="position:absolute;left:4973;top:6433;width:36;height:36" fillcolor="#24282b" stroked="f"/>
                <v:rect id="_x0000_s22172" style="position:absolute;left:5033;top:6433;width:36;height:36" fillcolor="#24282b" stroked="f"/>
                <v:rect id="_x0000_s22173" style="position:absolute;left:5105;top:6433;width:24;height:36" fillcolor="#24282b" stroked="f"/>
                <v:rect id="_x0000_s22174" style="position:absolute;left:5165;top:6433;width:24;height:36" fillcolor="#24282b" stroked="f"/>
                <v:rect id="_x0000_s22175" style="position:absolute;left:5225;top:6433;width:36;height:36" fillcolor="#24282b" stroked="f"/>
                <v:rect id="_x0000_s22176" style="position:absolute;left:5285;top:6433;width:36;height:36" fillcolor="#24282b" stroked="f"/>
                <v:rect id="_x0000_s22177" style="position:absolute;left:5357;top:6433;width:24;height:36" fillcolor="#24282b" stroked="f"/>
                <v:rect id="_x0000_s22178" style="position:absolute;left:5417;top:6433;width:37;height:36" fillcolor="#24282b" stroked="f"/>
                <v:rect id="_x0000_s22179" style="position:absolute;left:5490;top:6433;width:24;height:36" fillcolor="#24282b" stroked="f"/>
                <v:rect id="_x0000_s22180" style="position:absolute;left:5538;top:6433;width:24;height:36" fillcolor="#24282b" stroked="f"/>
                <v:rect id="_x0000_s22181" style="position:absolute;left:5598;top:6433;width:36;height:36" fillcolor="#24282b" stroked="f"/>
                <v:rect id="_x0000_s22182" style="position:absolute;left:5658;top:6433;width:36;height:36" fillcolor="#24282b" stroked="f"/>
                <v:rect id="_x0000_s22183" style="position:absolute;left:5730;top:6433;width:24;height:36" fillcolor="#24282b" stroked="f"/>
                <v:rect id="_x0000_s22184" style="position:absolute;left:5790;top:6433;width:36;height:36" fillcolor="#24282b" stroked="f"/>
                <v:rect id="_x0000_s22185" style="position:absolute;left:5850;top:6433;width:36;height:36" fillcolor="#24282b" stroked="f"/>
                <v:rect id="_x0000_s22186" style="position:absolute;left:5922;top:6433;width:24;height:36" fillcolor="#24282b" stroked="f"/>
                <v:rect id="_x0000_s22187" style="position:absolute;left:5982;top:6433;width:24;height:36" fillcolor="#24282b" stroked="f"/>
                <v:rect id="_x0000_s22188" style="position:absolute;left:6042;top:6433;width:36;height:36" fillcolor="#24282b" stroked="f"/>
                <v:rect id="_x0000_s22189" style="position:absolute;left:6102;top:6433;width:36;height:36" fillcolor="#24282b" stroked="f"/>
                <v:rect id="_x0000_s22190" style="position:absolute;left:6174;top:6433;width:24;height:36" fillcolor="#24282b" stroked="f"/>
                <v:rect id="_x0000_s22191" style="position:absolute;left:6234;top:6433;width:36;height:36" fillcolor="#24282b" stroked="f"/>
                <v:rect id="_x0000_s22192" style="position:absolute;left:6294;top:6433;width:36;height:36" fillcolor="#24282b" stroked="f"/>
                <v:rect id="_x0000_s22193" style="position:absolute;left:6366;top:6433;width:24;height:36" fillcolor="#24282b" stroked="f"/>
                <v:rect id="_x0000_s22194" style="position:absolute;left:6427;top:6433;width:24;height:36" fillcolor="#24282b" stroked="f"/>
                <v:rect id="_x0000_s22195" style="position:absolute;left:6487;top:6433;width:36;height:36" fillcolor="#24282b" stroked="f"/>
                <v:rect id="_x0000_s22196" style="position:absolute;left:6559;top:6433;width:24;height:36" fillcolor="#24282b" stroked="f"/>
                <v:rect id="_x0000_s22197" style="position:absolute;left:6619;top:6433;width:36;height:36" fillcolor="#24282b" stroked="f"/>
                <v:rect id="_x0000_s22198" style="position:absolute;left:6679;top:6433;width:36;height:36" fillcolor="#24282b" stroked="f"/>
                <v:rect id="_x0000_s22199" style="position:absolute;left:6751;top:6433;width:24;height:36" fillcolor="#24282b" stroked="f"/>
                <v:rect id="_x0000_s22200" style="position:absolute;left:6811;top:6433;width:24;height:36" fillcolor="#24282b" stroked="f"/>
                <v:rect id="_x0000_s22201" style="position:absolute;left:6871;top:6433;width:36;height:36" fillcolor="#24282b" stroked="f"/>
                <v:rect id="_x0000_s22202" style="position:absolute;left:6943;top:6433;width:24;height:36" fillcolor="#24282b" stroked="f"/>
                <v:rect id="_x0000_s22203" style="position:absolute;left:7003;top:6433;width:24;height:36" fillcolor="#24282b" stroked="f"/>
                <v:rect id="_x0000_s22204" style="position:absolute;left:7063;top:6433;width:36;height:36" fillcolor="#24282b" stroked="f"/>
                <v:rect id="_x0000_s22205" style="position:absolute;left:7123;top:6433;width:36;height:36" fillcolor="#24282b" stroked="f"/>
                <v:rect id="_x0000_s22206" style="position:absolute;left:7195;top:6433;width:24;height:36" fillcolor="#24282b" stroked="f"/>
                <v:rect id="_x0000_s22207" style="position:absolute;left:7255;top:6433;width:36;height:36" fillcolor="#24282b" stroked="f"/>
                <v:rect id="_x0000_s22208" style="position:absolute;left:7315;top:6433;width:12;height:36" fillcolor="#24282b" stroked="f"/>
                <v:rect id="_x0000_s22209" style="position:absolute;left:2799;top:6433;width:36;height:36" fillcolor="#24282b" stroked="f"/>
                <v:rect id="_x0000_s22210" style="position:absolute;left:2871;top:6433;width:24;height:36" fillcolor="#24282b" stroked="f"/>
                <v:rect id="_x0000_s22211" style="position:absolute;left:2931;top:6433;width:36;height:36" fillcolor="#24282b" stroked="f"/>
                <v:rect id="_x0000_s22212" style="position:absolute;left:2991;top:6433;width:36;height:36" fillcolor="#24282b" stroked="f"/>
                <v:rect id="_x0000_s22213" style="position:absolute;left:3063;top:6433;width:36;height:36" fillcolor="#24282b" stroked="f"/>
                <v:rect id="_x0000_s22214" style="position:absolute;left:3123;top:6433;width:36;height:36" fillcolor="#24282b" stroked="f"/>
                <v:rect id="_x0000_s22215" style="position:absolute;left:3195;top:6433;width:24;height:36" fillcolor="#24282b" stroked="f"/>
                <v:rect id="_x0000_s22216" style="position:absolute;left:3255;top:6433;width:24;height:36" fillcolor="#24282b" stroked="f"/>
                <v:rect id="_x0000_s22217" style="position:absolute;left:3315;top:6433;width:36;height:36" fillcolor="#24282b" stroked="f"/>
                <v:rect id="_x0000_s22218" style="position:absolute;left:3375;top:6433;width:36;height:36" fillcolor="#24282b" stroked="f"/>
                <v:rect id="_x0000_s22219" style="position:absolute;left:3447;top:6433;width:25;height:36" fillcolor="#24282b" stroked="f"/>
                <v:rect id="_x0000_s22220" style="position:absolute;left:3508;top:6433;width:36;height:36" fillcolor="#24282b" stroked="f"/>
                <v:rect id="_x0000_s22221" style="position:absolute;left:3568;top:6433;width:36;height:36" fillcolor="#24282b" stroked="f"/>
                <v:rect id="_x0000_s22222" style="position:absolute;left:3640;top:6433;width:24;height:36" fillcolor="#24282b" stroked="f"/>
                <v:rect id="_x0000_s22223" style="position:absolute;left:3700;top:6433;width:24;height:36" fillcolor="#24282b" stroked="f"/>
                <v:rect id="_x0000_s22224" style="position:absolute;left:3760;top:6433;width:36;height:36" fillcolor="#24282b" stroked="f"/>
                <v:rect id="_x0000_s22225" style="position:absolute;left:3832;top:6433;width:24;height:36" fillcolor="#24282b" stroked="f"/>
                <v:rect id="_x0000_s22226" style="position:absolute;left:3892;top:6433;width:24;height:36" fillcolor="#24282b" stroked="f"/>
                <v:rect id="_x0000_s22227" style="position:absolute;left:3952;top:6433;width:36;height:36" fillcolor="#24282b" stroked="f"/>
                <v:rect id="_x0000_s22228" style="position:absolute;left:4012;top:6433;width:36;height:36" fillcolor="#24282b" stroked="f"/>
                <v:rect id="_x0000_s22229" style="position:absolute;left:4084;top:6433;width:24;height:36" fillcolor="#24282b" stroked="f"/>
                <v:rect id="_x0000_s22230" style="position:absolute;left:4144;top:6433;width:36;height:36" fillcolor="#24282b" stroked="f"/>
                <v:rect id="_x0000_s22231" style="position:absolute;left:4204;top:6433;width:36;height:36" fillcolor="#24282b" stroked="f"/>
                <v:rect id="_x0000_s22232" style="position:absolute;left:4276;top:6433;width:24;height:36" fillcolor="#24282b" stroked="f"/>
                <v:rect id="_x0000_s22233" style="position:absolute;left:4336;top:6433;width:36;height:36" fillcolor="#24282b" stroked="f"/>
                <v:rect id="_x0000_s22234" style="position:absolute;left:4396;top:6433;width:36;height:36" fillcolor="#24282b" stroked="f"/>
                <v:rect id="_x0000_s22235" style="position:absolute;left:4469;top:6433;width:24;height:36" fillcolor="#24282b" stroked="f"/>
                <v:rect id="_x0000_s22236" style="position:absolute;left:4529;top:6433;width:24;height:36" fillcolor="#24282b" stroked="f"/>
                <v:rect id="_x0000_s22237" style="position:absolute;left:4589;top:6433;width:36;height:36" fillcolor="#24282b" stroked="f"/>
                <v:rect id="_x0000_s22238" style="position:absolute;left:4661;top:6433;width:24;height:36" fillcolor="#24282b" stroked="f"/>
                <v:rect id="_x0000_s22239" style="position:absolute;left:4721;top:6433;width:24;height:36" fillcolor="#24282b" stroked="f"/>
                <v:rect id="_x0000_s22240" style="position:absolute;left:4781;top:6433;width:36;height:36" fillcolor="#24282b" stroked="f"/>
                <v:rect id="_x0000_s22241" style="position:absolute;left:4841;top:6433;width:36;height:36" fillcolor="#24282b" stroked="f"/>
                <v:rect id="_x0000_s22242" style="position:absolute;left:4913;top:6433;width:24;height:36" fillcolor="#24282b" stroked="f"/>
                <v:rect id="_x0000_s22243" style="position:absolute;left:4973;top:6433;width:36;height:36" fillcolor="#24282b" stroked="f"/>
                <v:rect id="_x0000_s22244" style="position:absolute;left:5033;top:6433;width:36;height:36" fillcolor="#24282b" stroked="f"/>
                <v:rect id="_x0000_s22245" style="position:absolute;left:5105;top:6433;width:24;height:36" fillcolor="#24282b" stroked="f"/>
                <v:rect id="_x0000_s22246" style="position:absolute;left:5165;top:6433;width:24;height:36" fillcolor="#24282b" stroked="f"/>
                <v:rect id="_x0000_s22247" style="position:absolute;left:5225;top:6433;width:36;height:36" fillcolor="#24282b" stroked="f"/>
                <v:rect id="_x0000_s22248" style="position:absolute;left:5285;top:6433;width:36;height:36" fillcolor="#24282b" stroked="f"/>
                <v:rect id="_x0000_s22249" style="position:absolute;left:5357;top:6433;width:24;height:36" fillcolor="#24282b" stroked="f"/>
                <v:rect id="_x0000_s22250" style="position:absolute;left:5417;top:6433;width:37;height:36" fillcolor="#24282b" stroked="f"/>
                <v:rect id="_x0000_s22251" style="position:absolute;left:5490;top:6433;width:24;height:36" fillcolor="#24282b" stroked="f"/>
                <v:rect id="_x0000_s22252" style="position:absolute;left:5538;top:6433;width:24;height:36" fillcolor="#24282b" stroked="f"/>
                <v:rect id="_x0000_s22253" style="position:absolute;left:5598;top:6433;width:36;height:36" fillcolor="#24282b" stroked="f"/>
                <v:rect id="_x0000_s22254" style="position:absolute;left:5658;top:6433;width:36;height:36" fillcolor="#24282b" stroked="f"/>
                <v:rect id="_x0000_s22255" style="position:absolute;left:5730;top:6433;width:24;height:36" fillcolor="#24282b" stroked="f"/>
                <v:rect id="_x0000_s22256" style="position:absolute;left:5790;top:6433;width:36;height:36" fillcolor="#24282b" stroked="f"/>
                <v:rect id="_x0000_s22257" style="position:absolute;left:5850;top:6433;width:36;height:36" fillcolor="#24282b" stroked="f"/>
                <v:rect id="_x0000_s22258" style="position:absolute;left:5922;top:6433;width:24;height:36" fillcolor="#24282b" stroked="f"/>
                <v:rect id="_x0000_s22259" style="position:absolute;left:5982;top:6433;width:24;height:36" fillcolor="#24282b" stroked="f"/>
                <v:rect id="_x0000_s22260" style="position:absolute;left:6042;top:6433;width:36;height:36" fillcolor="#24282b" stroked="f"/>
                <v:rect id="_x0000_s22261" style="position:absolute;left:6102;top:6433;width:36;height:36" fillcolor="#24282b" stroked="f"/>
                <v:rect id="_x0000_s22262" style="position:absolute;left:6174;top:6433;width:24;height:36" fillcolor="#24282b" stroked="f"/>
                <v:rect id="_x0000_s22263" style="position:absolute;left:6234;top:6433;width:36;height:36" fillcolor="#24282b" stroked="f"/>
                <v:rect id="_x0000_s22264" style="position:absolute;left:6294;top:6433;width:36;height:36" fillcolor="#24282b" stroked="f"/>
              </v:group>
              <v:group id="_x0000_s22265" style="position:absolute;left:2799;top:2796;width:4528;height:3673" coordorigin="2799,2796" coordsize="4528,3673">
                <v:rect id="_x0000_s22266" style="position:absolute;left:6366;top:6433;width:24;height:36" fillcolor="#24282b" stroked="f"/>
                <v:rect id="_x0000_s22267" style="position:absolute;left:6427;top:6433;width:24;height:36" fillcolor="#24282b" stroked="f"/>
                <v:rect id="_x0000_s22268" style="position:absolute;left:6487;top:6433;width:36;height:36" fillcolor="#24282b" stroked="f"/>
                <v:rect id="_x0000_s22269" style="position:absolute;left:6559;top:6433;width:24;height:36" fillcolor="#24282b" stroked="f"/>
                <v:rect id="_x0000_s22270" style="position:absolute;left:6619;top:6433;width:36;height:36" fillcolor="#24282b" stroked="f"/>
                <v:rect id="_x0000_s22271" style="position:absolute;left:6679;top:6433;width:36;height:36" fillcolor="#24282b" stroked="f"/>
                <v:rect id="_x0000_s22272" style="position:absolute;left:6751;top:6433;width:24;height:36" fillcolor="#24282b" stroked="f"/>
                <v:rect id="_x0000_s22273" style="position:absolute;left:6811;top:6433;width:24;height:36" fillcolor="#24282b" stroked="f"/>
                <v:rect id="_x0000_s22274" style="position:absolute;left:6871;top:6433;width:36;height:36" fillcolor="#24282b" stroked="f"/>
                <v:rect id="_x0000_s22275" style="position:absolute;left:6943;top:6433;width:24;height:36" fillcolor="#24282b" stroked="f"/>
                <v:rect id="_x0000_s22276" style="position:absolute;left:7003;top:6433;width:24;height:36" fillcolor="#24282b" stroked="f"/>
                <v:rect id="_x0000_s22277" style="position:absolute;left:7063;top:6433;width:36;height:36" fillcolor="#24282b" stroked="f"/>
                <v:rect id="_x0000_s22278" style="position:absolute;left:7123;top:6433;width:36;height:36" fillcolor="#24282b" stroked="f"/>
                <v:rect id="_x0000_s22279" style="position:absolute;left:7195;top:6433;width:24;height:36" fillcolor="#24282b" stroked="f"/>
                <v:rect id="_x0000_s22280" style="position:absolute;left:7255;top:6433;width:36;height:36" fillcolor="#24282b" stroked="f"/>
                <v:rect id="_x0000_s22281" style="position:absolute;left:7315;top:6433;width:12;height:36" fillcolor="#24282b" stroked="f"/>
                <v:rect id="_x0000_s22282" style="position:absolute;left:2799;top:5701;width:36;height:36" fillcolor="#24282b" stroked="f"/>
                <v:rect id="_x0000_s22283" style="position:absolute;left:2871;top:5701;width:24;height:36" fillcolor="#24282b" stroked="f"/>
                <v:rect id="_x0000_s22284" style="position:absolute;left:2931;top:5701;width:36;height:36" fillcolor="#24282b" stroked="f"/>
                <v:rect id="_x0000_s22285" style="position:absolute;left:2991;top:5701;width:36;height:36" fillcolor="#24282b" stroked="f"/>
                <v:rect id="_x0000_s22286" style="position:absolute;left:3063;top:5701;width:36;height:36" fillcolor="#24282b" stroked="f"/>
                <v:rect id="_x0000_s22287" style="position:absolute;left:3123;top:5701;width:36;height:36" fillcolor="#24282b" stroked="f"/>
                <v:rect id="_x0000_s22288" style="position:absolute;left:3195;top:5701;width:24;height:36" fillcolor="#24282b" stroked="f"/>
                <v:rect id="_x0000_s22289" style="position:absolute;left:3255;top:5701;width:24;height:36" fillcolor="#24282b" stroked="f"/>
                <v:rect id="_x0000_s22290" style="position:absolute;left:3315;top:5701;width:36;height:36" fillcolor="#24282b" stroked="f"/>
                <v:rect id="_x0000_s22291" style="position:absolute;left:3375;top:5701;width:36;height:36" fillcolor="#24282b" stroked="f"/>
                <v:rect id="_x0000_s22292" style="position:absolute;left:3447;top:5701;width:25;height:36" fillcolor="#24282b" stroked="f"/>
                <v:rect id="_x0000_s22293" style="position:absolute;left:3508;top:5701;width:36;height:36" fillcolor="#24282b" stroked="f"/>
                <v:rect id="_x0000_s22294" style="position:absolute;left:3568;top:5701;width:36;height:36" fillcolor="#24282b" stroked="f"/>
                <v:rect id="_x0000_s22295" style="position:absolute;left:3640;top:5701;width:24;height:36" fillcolor="#24282b" stroked="f"/>
                <v:rect id="_x0000_s22296" style="position:absolute;left:3700;top:5701;width:24;height:36" fillcolor="#24282b" stroked="f"/>
                <v:rect id="_x0000_s22297" style="position:absolute;left:3760;top:5701;width:36;height:36" fillcolor="#24282b" stroked="f"/>
                <v:rect id="_x0000_s22298" style="position:absolute;left:3832;top:5701;width:24;height:36" fillcolor="#24282b" stroked="f"/>
                <v:rect id="_x0000_s22299" style="position:absolute;left:3892;top:5701;width:24;height:36" fillcolor="#24282b" stroked="f"/>
                <v:rect id="_x0000_s22300" style="position:absolute;left:3952;top:5701;width:36;height:36" fillcolor="#24282b" stroked="f"/>
                <v:rect id="_x0000_s22301" style="position:absolute;left:4012;top:5701;width:36;height:36" fillcolor="#24282b" stroked="f"/>
                <v:rect id="_x0000_s22302" style="position:absolute;left:4084;top:5701;width:24;height:36" fillcolor="#24282b" stroked="f"/>
                <v:rect id="_x0000_s22303" style="position:absolute;left:4144;top:5701;width:36;height:36" fillcolor="#24282b" stroked="f"/>
                <v:rect id="_x0000_s22304" style="position:absolute;left:4204;top:5701;width:36;height:36" fillcolor="#24282b" stroked="f"/>
                <v:rect id="_x0000_s22305" style="position:absolute;left:4276;top:5701;width:24;height:36" fillcolor="#24282b" stroked="f"/>
                <v:rect id="_x0000_s22306" style="position:absolute;left:4336;top:5701;width:36;height:36" fillcolor="#24282b" stroked="f"/>
                <v:rect id="_x0000_s22307" style="position:absolute;left:4396;top:5701;width:36;height:36" fillcolor="#24282b" stroked="f"/>
                <v:rect id="_x0000_s22308" style="position:absolute;left:4469;top:5701;width:24;height:36" fillcolor="#24282b" stroked="f"/>
                <v:rect id="_x0000_s22309" style="position:absolute;left:4529;top:5701;width:24;height:36" fillcolor="#24282b" stroked="f"/>
                <v:rect id="_x0000_s22310" style="position:absolute;left:4589;top:5701;width:36;height:36" fillcolor="#24282b" stroked="f"/>
                <v:rect id="_x0000_s22311" style="position:absolute;left:4661;top:5701;width:24;height:36" fillcolor="#24282b" stroked="f"/>
                <v:rect id="_x0000_s22312" style="position:absolute;left:4721;top:5701;width:24;height:36" fillcolor="#24282b" stroked="f"/>
                <v:rect id="_x0000_s22313" style="position:absolute;left:4781;top:5701;width:36;height:36" fillcolor="#24282b" stroked="f"/>
                <v:rect id="_x0000_s22314" style="position:absolute;left:4841;top:5701;width:36;height:36" fillcolor="#24282b" stroked="f"/>
                <v:rect id="_x0000_s22315" style="position:absolute;left:4913;top:5701;width:24;height:36" fillcolor="#24282b" stroked="f"/>
                <v:rect id="_x0000_s22316" style="position:absolute;left:4973;top:5701;width:36;height:36" fillcolor="#24282b" stroked="f"/>
                <v:rect id="_x0000_s22317" style="position:absolute;left:5033;top:5701;width:36;height:36" fillcolor="#24282b" stroked="f"/>
                <v:rect id="_x0000_s22318" style="position:absolute;left:5105;top:5701;width:24;height:36" fillcolor="#24282b" stroked="f"/>
                <v:rect id="_x0000_s22319" style="position:absolute;left:5165;top:5701;width:24;height:36" fillcolor="#24282b" stroked="f"/>
                <v:rect id="_x0000_s22320" style="position:absolute;left:5225;top:5701;width:36;height:36" fillcolor="#24282b" stroked="f"/>
                <v:rect id="_x0000_s22321" style="position:absolute;left:5285;top:5701;width:36;height:36" fillcolor="#24282b" stroked="f"/>
                <v:rect id="_x0000_s22322" style="position:absolute;left:5357;top:5701;width:24;height:36" fillcolor="#24282b" stroked="f"/>
                <v:rect id="_x0000_s22323" style="position:absolute;left:5417;top:5701;width:37;height:36" fillcolor="#24282b" stroked="f"/>
                <v:rect id="_x0000_s22324" style="position:absolute;left:5490;top:5701;width:24;height:36" fillcolor="#24282b" stroked="f"/>
                <v:rect id="_x0000_s22325" style="position:absolute;left:5538;top:5701;width:24;height:36" fillcolor="#24282b" stroked="f"/>
                <v:rect id="_x0000_s22326" style="position:absolute;left:5598;top:5701;width:36;height:36" fillcolor="#24282b" stroked="f"/>
                <v:rect id="_x0000_s22327" style="position:absolute;left:5658;top:5701;width:36;height:36" fillcolor="#24282b" stroked="f"/>
                <v:rect id="_x0000_s22328" style="position:absolute;left:5730;top:5701;width:24;height:36" fillcolor="#24282b" stroked="f"/>
                <v:rect id="_x0000_s22329" style="position:absolute;left:5790;top:5701;width:36;height:36" fillcolor="#24282b" stroked="f"/>
                <v:rect id="_x0000_s22330" style="position:absolute;left:5850;top:5701;width:36;height:36" fillcolor="#24282b" stroked="f"/>
                <v:rect id="_x0000_s22331" style="position:absolute;left:5922;top:5701;width:24;height:36" fillcolor="#24282b" stroked="f"/>
                <v:rect id="_x0000_s22332" style="position:absolute;left:5982;top:5701;width:24;height:36" fillcolor="#24282b" stroked="f"/>
                <v:rect id="_x0000_s22333" style="position:absolute;left:6042;top:5701;width:36;height:36" fillcolor="#24282b" stroked="f"/>
                <v:rect id="_x0000_s22334" style="position:absolute;left:6102;top:5701;width:36;height:36" fillcolor="#24282b" stroked="f"/>
                <v:rect id="_x0000_s22335" style="position:absolute;left:6174;top:5701;width:24;height:36" fillcolor="#24282b" stroked="f"/>
                <v:rect id="_x0000_s22336" style="position:absolute;left:6234;top:5701;width:36;height:36" fillcolor="#24282b" stroked="f"/>
                <v:rect id="_x0000_s22337" style="position:absolute;left:6294;top:5701;width:36;height:36" fillcolor="#24282b" stroked="f"/>
                <v:rect id="_x0000_s22338" style="position:absolute;left:6366;top:5701;width:24;height:36" fillcolor="#24282b" stroked="f"/>
                <v:rect id="_x0000_s22339" style="position:absolute;left:6427;top:5701;width:24;height:36" fillcolor="#24282b" stroked="f"/>
                <v:rect id="_x0000_s22340" style="position:absolute;left:6487;top:5701;width:36;height:36" fillcolor="#24282b" stroked="f"/>
                <v:rect id="_x0000_s22341" style="position:absolute;left:6559;top:5701;width:24;height:36" fillcolor="#24282b" stroked="f"/>
                <v:rect id="_x0000_s22342" style="position:absolute;left:6619;top:5701;width:36;height:36" fillcolor="#24282b" stroked="f"/>
                <v:rect id="_x0000_s22343" style="position:absolute;left:6679;top:5701;width:36;height:36" fillcolor="#24282b" stroked="f"/>
                <v:rect id="_x0000_s22344" style="position:absolute;left:6751;top:5701;width:24;height:36" fillcolor="#24282b" stroked="f"/>
                <v:rect id="_x0000_s22345" style="position:absolute;left:6811;top:5701;width:24;height:36" fillcolor="#24282b" stroked="f"/>
                <v:rect id="_x0000_s22346" style="position:absolute;left:6871;top:5701;width:36;height:36" fillcolor="#24282b" stroked="f"/>
                <v:rect id="_x0000_s22347" style="position:absolute;left:6943;top:5701;width:24;height:36" fillcolor="#24282b" stroked="f"/>
                <v:rect id="_x0000_s22348" style="position:absolute;left:7003;top:5701;width:24;height:36" fillcolor="#24282b" stroked="f"/>
                <v:rect id="_x0000_s22349" style="position:absolute;left:7063;top:5701;width:36;height:36" fillcolor="#24282b" stroked="f"/>
                <v:rect id="_x0000_s22350" style="position:absolute;left:7123;top:5701;width:36;height:36" fillcolor="#24282b" stroked="f"/>
                <v:rect id="_x0000_s22351" style="position:absolute;left:7195;top:5701;width:24;height:36" fillcolor="#24282b" stroked="f"/>
                <v:rect id="_x0000_s22352" style="position:absolute;left:7255;top:5701;width:36;height:36" fillcolor="#24282b" stroked="f"/>
                <v:rect id="_x0000_s22353" style="position:absolute;left:7315;top:5701;width:12;height:36" fillcolor="#24282b" stroked="f"/>
                <v:rect id="_x0000_s22354" style="position:absolute;left:2799;top:5701;width:36;height:36" fillcolor="#24282b" stroked="f"/>
                <v:rect id="_x0000_s22355" style="position:absolute;left:2871;top:5701;width:24;height:36" fillcolor="#24282b" stroked="f"/>
                <v:rect id="_x0000_s22356" style="position:absolute;left:2931;top:5701;width:36;height:36" fillcolor="#24282b" stroked="f"/>
                <v:rect id="_x0000_s22357" style="position:absolute;left:2991;top:5701;width:36;height:36" fillcolor="#24282b" stroked="f"/>
                <v:rect id="_x0000_s22358" style="position:absolute;left:3063;top:5701;width:36;height:36" fillcolor="#24282b" stroked="f"/>
                <v:rect id="_x0000_s22359" style="position:absolute;left:3123;top:5701;width:36;height:36" fillcolor="#24282b" stroked="f"/>
                <v:rect id="_x0000_s22360" style="position:absolute;left:3195;top:5701;width:24;height:36" fillcolor="#24282b" stroked="f"/>
                <v:rect id="_x0000_s22361" style="position:absolute;left:3255;top:5701;width:24;height:36" fillcolor="#24282b" stroked="f"/>
                <v:rect id="_x0000_s22362" style="position:absolute;left:3315;top:5701;width:36;height:36" fillcolor="#24282b" stroked="f"/>
                <v:rect id="_x0000_s22363" style="position:absolute;left:3375;top:5701;width:36;height:36" fillcolor="#24282b" stroked="f"/>
                <v:rect id="_x0000_s22364" style="position:absolute;left:3447;top:5701;width:25;height:36" fillcolor="#24282b" stroked="f"/>
                <v:rect id="_x0000_s22365" style="position:absolute;left:3508;top:5701;width:36;height:36" fillcolor="#24282b" stroked="f"/>
                <v:rect id="_x0000_s22366" style="position:absolute;left:3568;top:5701;width:36;height:36" fillcolor="#24282b" stroked="f"/>
                <v:rect id="_x0000_s22367" style="position:absolute;left:3640;top:5701;width:24;height:36" fillcolor="#24282b" stroked="f"/>
                <v:rect id="_x0000_s22368" style="position:absolute;left:3700;top:5701;width:24;height:36" fillcolor="#24282b" stroked="f"/>
                <v:rect id="_x0000_s22369" style="position:absolute;left:3760;top:5701;width:36;height:36" fillcolor="#24282b" stroked="f"/>
                <v:rect id="_x0000_s22370" style="position:absolute;left:3832;top:5701;width:24;height:36" fillcolor="#24282b" stroked="f"/>
                <v:rect id="_x0000_s22371" style="position:absolute;left:3892;top:5701;width:24;height:36" fillcolor="#24282b" stroked="f"/>
                <v:rect id="_x0000_s22372" style="position:absolute;left:3952;top:5701;width:36;height:36" fillcolor="#24282b" stroked="f"/>
                <v:rect id="_x0000_s22373" style="position:absolute;left:4012;top:5701;width:36;height:36" fillcolor="#24282b" stroked="f"/>
                <v:rect id="_x0000_s22374" style="position:absolute;left:4084;top:5701;width:24;height:36" fillcolor="#24282b" stroked="f"/>
                <v:rect id="_x0000_s22375" style="position:absolute;left:4144;top:5701;width:36;height:36" fillcolor="#24282b" stroked="f"/>
                <v:rect id="_x0000_s22376" style="position:absolute;left:4204;top:5701;width:36;height:36" fillcolor="#24282b" stroked="f"/>
                <v:rect id="_x0000_s22377" style="position:absolute;left:4276;top:5701;width:24;height:36" fillcolor="#24282b" stroked="f"/>
                <v:rect id="_x0000_s22378" style="position:absolute;left:4336;top:5701;width:36;height:36" fillcolor="#24282b" stroked="f"/>
                <v:rect id="_x0000_s22379" style="position:absolute;left:4396;top:5701;width:36;height:36" fillcolor="#24282b" stroked="f"/>
                <v:rect id="_x0000_s22380" style="position:absolute;left:4469;top:5701;width:24;height:36" fillcolor="#24282b" stroked="f"/>
                <v:rect id="_x0000_s22381" style="position:absolute;left:4529;top:5701;width:24;height:36" fillcolor="#24282b" stroked="f"/>
                <v:rect id="_x0000_s22382" style="position:absolute;left:4589;top:5701;width:36;height:36" fillcolor="#24282b" stroked="f"/>
                <v:rect id="_x0000_s22383" style="position:absolute;left:4661;top:5701;width:24;height:36" fillcolor="#24282b" stroked="f"/>
                <v:rect id="_x0000_s22384" style="position:absolute;left:4721;top:5701;width:24;height:36" fillcolor="#24282b" stroked="f"/>
                <v:rect id="_x0000_s22385" style="position:absolute;left:4781;top:5701;width:36;height:36" fillcolor="#24282b" stroked="f"/>
                <v:rect id="_x0000_s22386" style="position:absolute;left:4841;top:5701;width:36;height:36" fillcolor="#24282b" stroked="f"/>
                <v:rect id="_x0000_s22387" style="position:absolute;left:4913;top:5701;width:24;height:36" fillcolor="#24282b" stroked="f"/>
                <v:rect id="_x0000_s22388" style="position:absolute;left:4973;top:5701;width:36;height:36" fillcolor="#24282b" stroked="f"/>
                <v:rect id="_x0000_s22389" style="position:absolute;left:5033;top:5701;width:36;height:36" fillcolor="#24282b" stroked="f"/>
                <v:rect id="_x0000_s22390" style="position:absolute;left:5105;top:5701;width:24;height:36" fillcolor="#24282b" stroked="f"/>
                <v:rect id="_x0000_s22391" style="position:absolute;left:5165;top:5701;width:24;height:36" fillcolor="#24282b" stroked="f"/>
                <v:rect id="_x0000_s22392" style="position:absolute;left:5225;top:5701;width:36;height:36" fillcolor="#24282b" stroked="f"/>
                <v:rect id="_x0000_s22393" style="position:absolute;left:5285;top:5701;width:36;height:36" fillcolor="#24282b" stroked="f"/>
                <v:rect id="_x0000_s22394" style="position:absolute;left:5357;top:5701;width:24;height:36" fillcolor="#24282b" stroked="f"/>
                <v:rect id="_x0000_s22395" style="position:absolute;left:5417;top:5701;width:37;height:36" fillcolor="#24282b" stroked="f"/>
                <v:rect id="_x0000_s22396" style="position:absolute;left:5490;top:5701;width:24;height:36" fillcolor="#24282b" stroked="f"/>
                <v:rect id="_x0000_s22397" style="position:absolute;left:5538;top:5701;width:24;height:36" fillcolor="#24282b" stroked="f"/>
                <v:rect id="_x0000_s22398" style="position:absolute;left:5598;top:5701;width:36;height:36" fillcolor="#24282b" stroked="f"/>
                <v:rect id="_x0000_s22399" style="position:absolute;left:5658;top:5701;width:36;height:36" fillcolor="#24282b" stroked="f"/>
                <v:rect id="_x0000_s22400" style="position:absolute;left:5730;top:5701;width:24;height:36" fillcolor="#24282b" stroked="f"/>
                <v:rect id="_x0000_s22401" style="position:absolute;left:5790;top:5701;width:36;height:36" fillcolor="#24282b" stroked="f"/>
                <v:rect id="_x0000_s22402" style="position:absolute;left:5850;top:5701;width:36;height:36" fillcolor="#24282b" stroked="f"/>
                <v:rect id="_x0000_s22403" style="position:absolute;left:5922;top:5701;width:24;height:36" fillcolor="#24282b" stroked="f"/>
                <v:rect id="_x0000_s22404" style="position:absolute;left:5982;top:5701;width:24;height:36" fillcolor="#24282b" stroked="f"/>
                <v:rect id="_x0000_s22405" style="position:absolute;left:6042;top:5701;width:36;height:36" fillcolor="#24282b" stroked="f"/>
                <v:rect id="_x0000_s22406" style="position:absolute;left:6102;top:5701;width:36;height:36" fillcolor="#24282b" stroked="f"/>
                <v:rect id="_x0000_s22407" style="position:absolute;left:6174;top:5701;width:24;height:36" fillcolor="#24282b" stroked="f"/>
                <v:rect id="_x0000_s22408" style="position:absolute;left:6234;top:5701;width:36;height:36" fillcolor="#24282b" stroked="f"/>
                <v:rect id="_x0000_s22409" style="position:absolute;left:6294;top:5701;width:36;height:36" fillcolor="#24282b" stroked="f"/>
                <v:rect id="_x0000_s22410" style="position:absolute;left:6366;top:5701;width:24;height:36" fillcolor="#24282b" stroked="f"/>
                <v:rect id="_x0000_s22411" style="position:absolute;left:6427;top:5701;width:24;height:36" fillcolor="#24282b" stroked="f"/>
                <v:rect id="_x0000_s22412" style="position:absolute;left:6487;top:5701;width:36;height:36" fillcolor="#24282b" stroked="f"/>
                <v:rect id="_x0000_s22413" style="position:absolute;left:6559;top:5701;width:24;height:36" fillcolor="#24282b" stroked="f"/>
                <v:rect id="_x0000_s22414" style="position:absolute;left:6619;top:5701;width:36;height:36" fillcolor="#24282b" stroked="f"/>
                <v:rect id="_x0000_s22415" style="position:absolute;left:6679;top:5701;width:36;height:36" fillcolor="#24282b" stroked="f"/>
                <v:rect id="_x0000_s22416" style="position:absolute;left:6751;top:5701;width:24;height:36" fillcolor="#24282b" stroked="f"/>
                <v:rect id="_x0000_s22417" style="position:absolute;left:6811;top:5701;width:24;height:36" fillcolor="#24282b" stroked="f"/>
                <v:rect id="_x0000_s22418" style="position:absolute;left:6871;top:5701;width:36;height:36" fillcolor="#24282b" stroked="f"/>
                <v:rect id="_x0000_s22419" style="position:absolute;left:6943;top:5701;width:24;height:36" fillcolor="#24282b" stroked="f"/>
                <v:rect id="_x0000_s22420" style="position:absolute;left:7003;top:5701;width:24;height:36" fillcolor="#24282b" stroked="f"/>
                <v:rect id="_x0000_s22421" style="position:absolute;left:7063;top:5701;width:36;height:36" fillcolor="#24282b" stroked="f"/>
                <v:rect id="_x0000_s22422" style="position:absolute;left:7123;top:5701;width:36;height:36" fillcolor="#24282b" stroked="f"/>
                <v:rect id="_x0000_s22423" style="position:absolute;left:7195;top:5701;width:24;height:36" fillcolor="#24282b" stroked="f"/>
                <v:rect id="_x0000_s22424" style="position:absolute;left:7255;top:5701;width:36;height:36" fillcolor="#24282b" stroked="f"/>
                <v:rect id="_x0000_s22425" style="position:absolute;left:7315;top:5701;width:12;height:36" fillcolor="#24282b" stroked="f"/>
                <v:rect id="_x0000_s22426" style="position:absolute;left:2799;top:6073;width:4528;height:24" fillcolor="#24282b" stroked="f"/>
                <v:rect id="_x0000_s22427" style="position:absolute;left:2799;top:5341;width:4528;height:36" fillcolor="#24282b" stroked="f"/>
                <v:rect id="_x0000_s22428" style="position:absolute;left:2799;top:2796;width:4528;height:24" fillcolor="#24282b" stroked="f"/>
                <v:rect id="_x0000_s22429" style="position:absolute;left:2799;top:3157;width:36;height:36" fillcolor="#24282b" stroked="f"/>
                <v:rect id="_x0000_s22430" style="position:absolute;left:2871;top:3157;width:24;height:36" fillcolor="#24282b" stroked="f"/>
                <v:rect id="_x0000_s22431" style="position:absolute;left:2931;top:3157;width:36;height:36" fillcolor="#24282b" stroked="f"/>
                <v:rect id="_x0000_s22432" style="position:absolute;left:2991;top:3157;width:36;height:36" fillcolor="#24282b" stroked="f"/>
                <v:rect id="_x0000_s22433" style="position:absolute;left:3063;top:3157;width:36;height:36" fillcolor="#24282b" stroked="f"/>
                <v:rect id="_x0000_s22434" style="position:absolute;left:3123;top:3157;width:36;height:36" fillcolor="#24282b" stroked="f"/>
                <v:rect id="_x0000_s22435" style="position:absolute;left:3183;top:3157;width:36;height:36" fillcolor="#24282b" stroked="f"/>
                <v:rect id="_x0000_s22436" style="position:absolute;left:3255;top:3157;width:24;height:36" fillcolor="#24282b" stroked="f"/>
                <v:rect id="_x0000_s22437" style="position:absolute;left:3315;top:3157;width:36;height:36" fillcolor="#24282b" stroked="f"/>
                <v:rect id="_x0000_s22438" style="position:absolute;left:3375;top:3157;width:36;height:36" fillcolor="#24282b" stroked="f"/>
                <v:rect id="_x0000_s22439" style="position:absolute;left:3447;top:3157;width:25;height:36" fillcolor="#24282b" stroked="f"/>
                <v:rect id="_x0000_s22440" style="position:absolute;left:3508;top:3157;width:36;height:36" fillcolor="#24282b" stroked="f"/>
                <v:rect id="_x0000_s22441" style="position:absolute;left:3568;top:3157;width:36;height:36" fillcolor="#24282b" stroked="f"/>
                <v:rect id="_x0000_s22442" style="position:absolute;left:3628;top:3157;width:36;height:36" fillcolor="#24282b" stroked="f"/>
                <v:rect id="_x0000_s22443" style="position:absolute;left:3700;top:3157;width:24;height:36" fillcolor="#24282b" stroked="f"/>
                <v:rect id="_x0000_s22444" style="position:absolute;left:3760;top:3157;width:36;height:36" fillcolor="#24282b" stroked="f"/>
                <v:rect id="_x0000_s22445" style="position:absolute;left:3820;top:3157;width:36;height:36" fillcolor="#24282b" stroked="f"/>
                <v:rect id="_x0000_s22446" style="position:absolute;left:3892;top:3157;width:24;height:36" fillcolor="#24282b" stroked="f"/>
                <v:rect id="_x0000_s22447" style="position:absolute;left:3952;top:3157;width:36;height:36" fillcolor="#24282b" stroked="f"/>
                <v:rect id="_x0000_s22448" style="position:absolute;left:4012;top:3157;width:36;height:36" fillcolor="#24282b" stroked="f"/>
                <v:rect id="_x0000_s22449" style="position:absolute;left:4084;top:3157;width:24;height:36" fillcolor="#24282b" stroked="f"/>
                <v:rect id="_x0000_s22450" style="position:absolute;left:4144;top:3157;width:36;height:36" fillcolor="#24282b" stroked="f"/>
                <v:rect id="_x0000_s22451" style="position:absolute;left:4204;top:3157;width:36;height:36" fillcolor="#24282b" stroked="f"/>
                <v:rect id="_x0000_s22452" style="position:absolute;left:4276;top:3157;width:24;height:36" fillcolor="#24282b" stroked="f"/>
                <v:rect id="_x0000_s22453" style="position:absolute;left:4336;top:3157;width:36;height:36" fillcolor="#24282b" stroked="f"/>
                <v:rect id="_x0000_s22454" style="position:absolute;left:4396;top:3157;width:36;height:36" fillcolor="#24282b" stroked="f"/>
                <v:rect id="_x0000_s22455" style="position:absolute;left:4469;top:3157;width:24;height:36" fillcolor="#24282b" stroked="f"/>
                <v:rect id="_x0000_s22456" style="position:absolute;left:4529;top:3157;width:24;height:36" fillcolor="#24282b" stroked="f"/>
                <v:rect id="_x0000_s22457" style="position:absolute;left:4589;top:3157;width:36;height:36" fillcolor="#24282b" stroked="f"/>
                <v:rect id="_x0000_s22458" style="position:absolute;left:4661;top:3157;width:24;height:36" fillcolor="#24282b" stroked="f"/>
                <v:rect id="_x0000_s22459" style="position:absolute;left:4721;top:3157;width:24;height:36" fillcolor="#24282b" stroked="f"/>
                <v:rect id="_x0000_s22460" style="position:absolute;left:4781;top:3157;width:36;height:36" fillcolor="#24282b" stroked="f"/>
                <v:rect id="_x0000_s22461" style="position:absolute;left:4841;top:3157;width:36;height:36" fillcolor="#24282b" stroked="f"/>
                <v:rect id="_x0000_s22462" style="position:absolute;left:4913;top:3157;width:24;height:36" fillcolor="#24282b" stroked="f"/>
                <v:rect id="_x0000_s22463" style="position:absolute;left:4973;top:3157;width:36;height:36" fillcolor="#24282b" stroked="f"/>
                <v:rect id="_x0000_s22464" style="position:absolute;left:5033;top:3157;width:36;height:36" fillcolor="#24282b" stroked="f"/>
                <v:rect id="_x0000_s22465" style="position:absolute;left:5105;top:3157;width:24;height:36" fillcolor="#24282b" stroked="f"/>
              </v:group>
              <v:group id="_x0000_s22466" style="position:absolute;left:2799;top:3157;width:4528;height:768" coordorigin="2799,3157" coordsize="4528,768">
                <v:rect id="_x0000_s22467" style="position:absolute;left:5165;top:3157;width:24;height:36" fillcolor="#24282b" stroked="f"/>
                <v:rect id="_x0000_s22468" style="position:absolute;left:5225;top:3157;width:36;height:36" fillcolor="#24282b" stroked="f"/>
                <v:rect id="_x0000_s22469" style="position:absolute;left:5285;top:3157;width:36;height:36" fillcolor="#24282b" stroked="f"/>
                <v:rect id="_x0000_s22470" style="position:absolute;left:5357;top:3157;width:24;height:36" fillcolor="#24282b" stroked="f"/>
                <v:rect id="_x0000_s22471" style="position:absolute;left:5417;top:3157;width:37;height:36" fillcolor="#24282b" stroked="f"/>
                <v:rect id="_x0000_s22472" style="position:absolute;left:5490;top:3157;width:24;height:36" fillcolor="#24282b" stroked="f"/>
                <v:rect id="_x0000_s22473" style="position:absolute;left:5538;top:3157;width:24;height:36" fillcolor="#24282b" stroked="f"/>
                <v:rect id="_x0000_s22474" style="position:absolute;left:5598;top:3157;width:36;height:36" fillcolor="#24282b" stroked="f"/>
                <v:rect id="_x0000_s22475" style="position:absolute;left:5658;top:3157;width:36;height:36" fillcolor="#24282b" stroked="f"/>
                <v:rect id="_x0000_s22476" style="position:absolute;left:5730;top:3157;width:24;height:36" fillcolor="#24282b" stroked="f"/>
                <v:rect id="_x0000_s22477" style="position:absolute;left:5790;top:3157;width:36;height:36" fillcolor="#24282b" stroked="f"/>
                <v:rect id="_x0000_s22478" style="position:absolute;left:5850;top:3157;width:36;height:36" fillcolor="#24282b" stroked="f"/>
                <v:rect id="_x0000_s22479" style="position:absolute;left:5922;top:3157;width:24;height:36" fillcolor="#24282b" stroked="f"/>
                <v:rect id="_x0000_s22480" style="position:absolute;left:5982;top:3157;width:24;height:36" fillcolor="#24282b" stroked="f"/>
                <v:rect id="_x0000_s22481" style="position:absolute;left:6042;top:3157;width:36;height:36" fillcolor="#24282b" stroked="f"/>
                <v:rect id="_x0000_s22482" style="position:absolute;left:6102;top:3157;width:36;height:36" fillcolor="#24282b" stroked="f"/>
                <v:rect id="_x0000_s22483" style="position:absolute;left:6174;top:3157;width:24;height:36" fillcolor="#24282b" stroked="f"/>
                <v:rect id="_x0000_s22484" style="position:absolute;left:6234;top:3157;width:36;height:36" fillcolor="#24282b" stroked="f"/>
                <v:rect id="_x0000_s22485" style="position:absolute;left:6294;top:3157;width:36;height:36" fillcolor="#24282b" stroked="f"/>
                <v:rect id="_x0000_s22486" style="position:absolute;left:6366;top:3157;width:24;height:36" fillcolor="#24282b" stroked="f"/>
                <v:rect id="_x0000_s22487" style="position:absolute;left:6427;top:3157;width:24;height:36" fillcolor="#24282b" stroked="f"/>
                <v:rect id="_x0000_s22488" style="position:absolute;left:6487;top:3157;width:36;height:36" fillcolor="#24282b" stroked="f"/>
                <v:rect id="_x0000_s22489" style="position:absolute;left:6559;top:3157;width:24;height:36" fillcolor="#24282b" stroked="f"/>
                <v:rect id="_x0000_s22490" style="position:absolute;left:6619;top:3157;width:36;height:36" fillcolor="#24282b" stroked="f"/>
                <v:rect id="_x0000_s22491" style="position:absolute;left:6679;top:3157;width:36;height:36" fillcolor="#24282b" stroked="f"/>
                <v:rect id="_x0000_s22492" style="position:absolute;left:6751;top:3157;width:24;height:36" fillcolor="#24282b" stroked="f"/>
                <v:rect id="_x0000_s22493" style="position:absolute;left:6811;top:3157;width:24;height:36" fillcolor="#24282b" stroked="f"/>
                <v:rect id="_x0000_s22494" style="position:absolute;left:6871;top:3157;width:36;height:36" fillcolor="#24282b" stroked="f"/>
                <v:rect id="_x0000_s22495" style="position:absolute;left:6943;top:3157;width:24;height:36" fillcolor="#24282b" stroked="f"/>
                <v:rect id="_x0000_s22496" style="position:absolute;left:7003;top:3157;width:24;height:36" fillcolor="#24282b" stroked="f"/>
                <v:rect id="_x0000_s22497" style="position:absolute;left:7063;top:3157;width:36;height:36" fillcolor="#24282b" stroked="f"/>
                <v:rect id="_x0000_s22498" style="position:absolute;left:7123;top:3157;width:36;height:36" fillcolor="#24282b" stroked="f"/>
                <v:rect id="_x0000_s22499" style="position:absolute;left:7195;top:3157;width:24;height:36" fillcolor="#24282b" stroked="f"/>
                <v:rect id="_x0000_s22500" style="position:absolute;left:7255;top:3157;width:36;height:36" fillcolor="#24282b" stroked="f"/>
                <v:rect id="_x0000_s22501" style="position:absolute;left:7315;top:3157;width:12;height:36" fillcolor="#24282b" stroked="f"/>
                <v:rect id="_x0000_s22502" style="position:absolute;left:2799;top:3157;width:36;height:36" fillcolor="#24282b" stroked="f"/>
                <v:rect id="_x0000_s22503" style="position:absolute;left:2871;top:3157;width:24;height:36" fillcolor="#24282b" stroked="f"/>
                <v:rect id="_x0000_s22504" style="position:absolute;left:2931;top:3157;width:36;height:36" fillcolor="#24282b" stroked="f"/>
                <v:rect id="_x0000_s22505" style="position:absolute;left:2991;top:3157;width:36;height:36" fillcolor="#24282b" stroked="f"/>
                <v:rect id="_x0000_s22506" style="position:absolute;left:3063;top:3157;width:36;height:36" fillcolor="#24282b" stroked="f"/>
                <v:rect id="_x0000_s22507" style="position:absolute;left:3123;top:3157;width:36;height:36" fillcolor="#24282b" stroked="f"/>
                <v:rect id="_x0000_s22508" style="position:absolute;left:3183;top:3157;width:36;height:36" fillcolor="#24282b" stroked="f"/>
                <v:rect id="_x0000_s22509" style="position:absolute;left:3255;top:3157;width:24;height:36" fillcolor="#24282b" stroked="f"/>
                <v:rect id="_x0000_s22510" style="position:absolute;left:3315;top:3157;width:36;height:36" fillcolor="#24282b" stroked="f"/>
                <v:rect id="_x0000_s22511" style="position:absolute;left:3375;top:3157;width:36;height:36" fillcolor="#24282b" stroked="f"/>
                <v:rect id="_x0000_s22512" style="position:absolute;left:3447;top:3157;width:25;height:36" fillcolor="#24282b" stroked="f"/>
                <v:rect id="_x0000_s22513" style="position:absolute;left:3508;top:3157;width:36;height:36" fillcolor="#24282b" stroked="f"/>
                <v:rect id="_x0000_s22514" style="position:absolute;left:3568;top:3157;width:36;height:36" fillcolor="#24282b" stroked="f"/>
                <v:rect id="_x0000_s22515" style="position:absolute;left:3628;top:3157;width:36;height:36" fillcolor="#24282b" stroked="f"/>
                <v:rect id="_x0000_s22516" style="position:absolute;left:3700;top:3157;width:24;height:36" fillcolor="#24282b" stroked="f"/>
                <v:rect id="_x0000_s22517" style="position:absolute;left:3760;top:3157;width:36;height:36" fillcolor="#24282b" stroked="f"/>
                <v:rect id="_x0000_s22518" style="position:absolute;left:3820;top:3157;width:36;height:36" fillcolor="#24282b" stroked="f"/>
                <v:rect id="_x0000_s22519" style="position:absolute;left:3892;top:3157;width:24;height:36" fillcolor="#24282b" stroked="f"/>
                <v:rect id="_x0000_s22520" style="position:absolute;left:3952;top:3157;width:36;height:36" fillcolor="#24282b" stroked="f"/>
                <v:rect id="_x0000_s22521" style="position:absolute;left:4012;top:3157;width:36;height:36" fillcolor="#24282b" stroked="f"/>
                <v:rect id="_x0000_s22522" style="position:absolute;left:4084;top:3157;width:24;height:36" fillcolor="#24282b" stroked="f"/>
                <v:rect id="_x0000_s22523" style="position:absolute;left:4144;top:3157;width:36;height:36" fillcolor="#24282b" stroked="f"/>
                <v:rect id="_x0000_s22524" style="position:absolute;left:4204;top:3157;width:36;height:36" fillcolor="#24282b" stroked="f"/>
                <v:rect id="_x0000_s22525" style="position:absolute;left:4276;top:3157;width:24;height:36" fillcolor="#24282b" stroked="f"/>
                <v:rect id="_x0000_s22526" style="position:absolute;left:4336;top:3157;width:36;height:36" fillcolor="#24282b" stroked="f"/>
                <v:rect id="_x0000_s22527" style="position:absolute;left:4396;top:3157;width:36;height:36" fillcolor="#24282b" stroked="f"/>
                <v:rect id="_x0000_s22528" style="position:absolute;left:4469;top:3157;width:24;height:36" fillcolor="#24282b" stroked="f"/>
                <v:rect id="_x0000_s22529" style="position:absolute;left:4529;top:3157;width:24;height:36" fillcolor="#24282b" stroked="f"/>
                <v:rect id="_x0000_s22530" style="position:absolute;left:4589;top:3157;width:36;height:36" fillcolor="#24282b" stroked="f"/>
                <v:rect id="_x0000_s22531" style="position:absolute;left:4661;top:3157;width:24;height:36" fillcolor="#24282b" stroked="f"/>
                <v:rect id="_x0000_s22532" style="position:absolute;left:4721;top:3157;width:24;height:36" fillcolor="#24282b" stroked="f"/>
                <v:rect id="_x0000_s22533" style="position:absolute;left:4781;top:3157;width:36;height:36" fillcolor="#24282b" stroked="f"/>
                <v:rect id="_x0000_s22534" style="position:absolute;left:4841;top:3157;width:36;height:36" fillcolor="#24282b" stroked="f"/>
                <v:rect id="_x0000_s22535" style="position:absolute;left:4913;top:3157;width:24;height:36" fillcolor="#24282b" stroked="f"/>
                <v:rect id="_x0000_s22536" style="position:absolute;left:4973;top:3157;width:36;height:36" fillcolor="#24282b" stroked="f"/>
                <v:rect id="_x0000_s22537" style="position:absolute;left:5033;top:3157;width:36;height:36" fillcolor="#24282b" stroked="f"/>
                <v:rect id="_x0000_s22538" style="position:absolute;left:5105;top:3157;width:24;height:36" fillcolor="#24282b" stroked="f"/>
                <v:rect id="_x0000_s22539" style="position:absolute;left:5165;top:3157;width:24;height:36" fillcolor="#24282b" stroked="f"/>
                <v:rect id="_x0000_s22540" style="position:absolute;left:5225;top:3157;width:36;height:36" fillcolor="#24282b" stroked="f"/>
                <v:rect id="_x0000_s22541" style="position:absolute;left:5285;top:3157;width:36;height:36" fillcolor="#24282b" stroked="f"/>
                <v:rect id="_x0000_s22542" style="position:absolute;left:5357;top:3157;width:24;height:36" fillcolor="#24282b" stroked="f"/>
                <v:rect id="_x0000_s22543" style="position:absolute;left:5417;top:3157;width:37;height:36" fillcolor="#24282b" stroked="f"/>
                <v:rect id="_x0000_s22544" style="position:absolute;left:5490;top:3157;width:24;height:36" fillcolor="#24282b" stroked="f"/>
                <v:rect id="_x0000_s22545" style="position:absolute;left:5538;top:3157;width:24;height:36" fillcolor="#24282b" stroked="f"/>
                <v:rect id="_x0000_s22546" style="position:absolute;left:5598;top:3157;width:36;height:36" fillcolor="#24282b" stroked="f"/>
                <v:rect id="_x0000_s22547" style="position:absolute;left:5658;top:3157;width:36;height:36" fillcolor="#24282b" stroked="f"/>
                <v:rect id="_x0000_s22548" style="position:absolute;left:5730;top:3157;width:24;height:36" fillcolor="#24282b" stroked="f"/>
                <v:rect id="_x0000_s22549" style="position:absolute;left:5790;top:3157;width:36;height:36" fillcolor="#24282b" stroked="f"/>
                <v:rect id="_x0000_s22550" style="position:absolute;left:5850;top:3157;width:36;height:36" fillcolor="#24282b" stroked="f"/>
                <v:rect id="_x0000_s22551" style="position:absolute;left:5922;top:3157;width:24;height:36" fillcolor="#24282b" stroked="f"/>
                <v:rect id="_x0000_s22552" style="position:absolute;left:5982;top:3157;width:24;height:36" fillcolor="#24282b" stroked="f"/>
                <v:rect id="_x0000_s22553" style="position:absolute;left:6042;top:3157;width:36;height:36" fillcolor="#24282b" stroked="f"/>
                <v:rect id="_x0000_s22554" style="position:absolute;left:6102;top:3157;width:36;height:36" fillcolor="#24282b" stroked="f"/>
                <v:rect id="_x0000_s22555" style="position:absolute;left:6174;top:3157;width:24;height:36" fillcolor="#24282b" stroked="f"/>
                <v:rect id="_x0000_s22556" style="position:absolute;left:6234;top:3157;width:36;height:36" fillcolor="#24282b" stroked="f"/>
                <v:rect id="_x0000_s22557" style="position:absolute;left:6294;top:3157;width:36;height:36" fillcolor="#24282b" stroked="f"/>
                <v:rect id="_x0000_s22558" style="position:absolute;left:6366;top:3157;width:24;height:36" fillcolor="#24282b" stroked="f"/>
                <v:rect id="_x0000_s22559" style="position:absolute;left:6427;top:3157;width:24;height:36" fillcolor="#24282b" stroked="f"/>
                <v:rect id="_x0000_s22560" style="position:absolute;left:6487;top:3157;width:36;height:36" fillcolor="#24282b" stroked="f"/>
                <v:rect id="_x0000_s22561" style="position:absolute;left:6559;top:3157;width:24;height:36" fillcolor="#24282b" stroked="f"/>
                <v:rect id="_x0000_s22562" style="position:absolute;left:6619;top:3157;width:36;height:36" fillcolor="#24282b" stroked="f"/>
                <v:rect id="_x0000_s22563" style="position:absolute;left:6679;top:3157;width:36;height:36" fillcolor="#24282b" stroked="f"/>
                <v:rect id="_x0000_s22564" style="position:absolute;left:6751;top:3157;width:24;height:36" fillcolor="#24282b" stroked="f"/>
                <v:rect id="_x0000_s22565" style="position:absolute;left:6811;top:3157;width:24;height:36" fillcolor="#24282b" stroked="f"/>
                <v:rect id="_x0000_s22566" style="position:absolute;left:6871;top:3157;width:36;height:36" fillcolor="#24282b" stroked="f"/>
                <v:rect id="_x0000_s22567" style="position:absolute;left:6943;top:3157;width:24;height:36" fillcolor="#24282b" stroked="f"/>
                <v:rect id="_x0000_s22568" style="position:absolute;left:7003;top:3157;width:24;height:36" fillcolor="#24282b" stroked="f"/>
                <v:rect id="_x0000_s22569" style="position:absolute;left:7063;top:3157;width:36;height:36" fillcolor="#24282b" stroked="f"/>
                <v:rect id="_x0000_s22570" style="position:absolute;left:7123;top:3157;width:36;height:36" fillcolor="#24282b" stroked="f"/>
                <v:rect id="_x0000_s22571" style="position:absolute;left:7195;top:3157;width:24;height:36" fillcolor="#24282b" stroked="f"/>
                <v:rect id="_x0000_s22572" style="position:absolute;left:7255;top:3157;width:36;height:36" fillcolor="#24282b" stroked="f"/>
                <v:rect id="_x0000_s22573" style="position:absolute;left:7315;top:3157;width:12;height:36" fillcolor="#24282b" stroked="f"/>
                <v:rect id="_x0000_s22574" style="position:absolute;left:2799;top:3517;width:4528;height:36" fillcolor="#24282b" stroked="f"/>
                <v:rect id="_x0000_s22575" style="position:absolute;left:2799;top:3889;width:36;height:36" fillcolor="#24282b" stroked="f"/>
                <v:rect id="_x0000_s22576" style="position:absolute;left:2871;top:3889;width:24;height:36" fillcolor="#24282b" stroked="f"/>
                <v:rect id="_x0000_s22577" style="position:absolute;left:2931;top:3889;width:36;height:36" fillcolor="#24282b" stroked="f"/>
                <v:rect id="_x0000_s22578" style="position:absolute;left:2991;top:3889;width:36;height:36" fillcolor="#24282b" stroked="f"/>
                <v:rect id="_x0000_s22579" style="position:absolute;left:3063;top:3889;width:36;height:36" fillcolor="#24282b" stroked="f"/>
                <v:rect id="_x0000_s22580" style="position:absolute;left:3123;top:3889;width:36;height:36" fillcolor="#24282b" stroked="f"/>
                <v:rect id="_x0000_s22581" style="position:absolute;left:3195;top:3889;width:24;height:36" fillcolor="#24282b" stroked="f"/>
                <v:rect id="_x0000_s22582" style="position:absolute;left:3255;top:3889;width:24;height:36" fillcolor="#24282b" stroked="f"/>
                <v:rect id="_x0000_s22583" style="position:absolute;left:3315;top:3889;width:36;height:36" fillcolor="#24282b" stroked="f"/>
                <v:rect id="_x0000_s22584" style="position:absolute;left:3375;top:3889;width:36;height:36" fillcolor="#24282b" stroked="f"/>
                <v:rect id="_x0000_s22585" style="position:absolute;left:3447;top:3889;width:25;height:36" fillcolor="#24282b" stroked="f"/>
                <v:rect id="_x0000_s22586" style="position:absolute;left:3508;top:3889;width:36;height:36" fillcolor="#24282b" stroked="f"/>
                <v:rect id="_x0000_s22587" style="position:absolute;left:3568;top:3889;width:36;height:36" fillcolor="#24282b" stroked="f"/>
                <v:rect id="_x0000_s22588" style="position:absolute;left:3640;top:3889;width:24;height:36" fillcolor="#24282b" stroked="f"/>
                <v:rect id="_x0000_s22589" style="position:absolute;left:3700;top:3889;width:24;height:36" fillcolor="#24282b" stroked="f"/>
                <v:rect id="_x0000_s22590" style="position:absolute;left:3760;top:3889;width:36;height:36" fillcolor="#24282b" stroked="f"/>
                <v:rect id="_x0000_s22591" style="position:absolute;left:3832;top:3889;width:24;height:36" fillcolor="#24282b" stroked="f"/>
                <v:rect id="_x0000_s22592" style="position:absolute;left:3892;top:3889;width:24;height:36" fillcolor="#24282b" stroked="f"/>
                <v:rect id="_x0000_s22593" style="position:absolute;left:3952;top:3889;width:36;height:36" fillcolor="#24282b" stroked="f"/>
                <v:rect id="_x0000_s22594" style="position:absolute;left:4012;top:3889;width:36;height:36" fillcolor="#24282b" stroked="f"/>
                <v:rect id="_x0000_s22595" style="position:absolute;left:4084;top:3889;width:24;height:36" fillcolor="#24282b" stroked="f"/>
                <v:rect id="_x0000_s22596" style="position:absolute;left:4144;top:3889;width:36;height:36" fillcolor="#24282b" stroked="f"/>
                <v:rect id="_x0000_s22597" style="position:absolute;left:4204;top:3889;width:36;height:36" fillcolor="#24282b" stroked="f"/>
                <v:rect id="_x0000_s22598" style="position:absolute;left:4276;top:3889;width:24;height:36" fillcolor="#24282b" stroked="f"/>
                <v:rect id="_x0000_s22599" style="position:absolute;left:4336;top:3889;width:36;height:36" fillcolor="#24282b" stroked="f"/>
                <v:rect id="_x0000_s22600" style="position:absolute;left:4396;top:3889;width:36;height:36" fillcolor="#24282b" stroked="f"/>
                <v:rect id="_x0000_s22601" style="position:absolute;left:4469;top:3889;width:24;height:36" fillcolor="#24282b" stroked="f"/>
                <v:rect id="_x0000_s22602" style="position:absolute;left:4529;top:3889;width:24;height:36" fillcolor="#24282b" stroked="f"/>
                <v:rect id="_x0000_s22603" style="position:absolute;left:4589;top:3889;width:36;height:36" fillcolor="#24282b" stroked="f"/>
                <v:rect id="_x0000_s22604" style="position:absolute;left:4661;top:3889;width:24;height:36" fillcolor="#24282b" stroked="f"/>
                <v:rect id="_x0000_s22605" style="position:absolute;left:4721;top:3889;width:24;height:36" fillcolor="#24282b" stroked="f"/>
                <v:rect id="_x0000_s22606" style="position:absolute;left:4781;top:3889;width:36;height:36" fillcolor="#24282b" stroked="f"/>
                <v:rect id="_x0000_s22607" style="position:absolute;left:4841;top:3889;width:36;height:36" fillcolor="#24282b" stroked="f"/>
                <v:rect id="_x0000_s22608" style="position:absolute;left:4913;top:3889;width:24;height:36" fillcolor="#24282b" stroked="f"/>
                <v:rect id="_x0000_s22609" style="position:absolute;left:4973;top:3889;width:36;height:36" fillcolor="#24282b" stroked="f"/>
                <v:rect id="_x0000_s22610" style="position:absolute;left:5033;top:3889;width:36;height:36" fillcolor="#24282b" stroked="f"/>
                <v:rect id="_x0000_s22611" style="position:absolute;left:5105;top:3889;width:24;height:36" fillcolor="#24282b" stroked="f"/>
                <v:rect id="_x0000_s22612" style="position:absolute;left:5165;top:3889;width:24;height:36" fillcolor="#24282b" stroked="f"/>
                <v:rect id="_x0000_s22613" style="position:absolute;left:5225;top:3889;width:36;height:36" fillcolor="#24282b" stroked="f"/>
                <v:rect id="_x0000_s22614" style="position:absolute;left:5285;top:3889;width:36;height:36" fillcolor="#24282b" stroked="f"/>
                <v:rect id="_x0000_s22615" style="position:absolute;left:5357;top:3889;width:24;height:36" fillcolor="#24282b" stroked="f"/>
                <v:rect id="_x0000_s22616" style="position:absolute;left:5417;top:3889;width:37;height:36" fillcolor="#24282b" stroked="f"/>
                <v:rect id="_x0000_s22617" style="position:absolute;left:5490;top:3889;width:24;height:36" fillcolor="#24282b" stroked="f"/>
                <v:rect id="_x0000_s22618" style="position:absolute;left:5538;top:3889;width:24;height:36" fillcolor="#24282b" stroked="f"/>
                <v:rect id="_x0000_s22619" style="position:absolute;left:5598;top:3889;width:36;height:36" fillcolor="#24282b" stroked="f"/>
                <v:rect id="_x0000_s22620" style="position:absolute;left:5658;top:3889;width:36;height:36" fillcolor="#24282b" stroked="f"/>
                <v:rect id="_x0000_s22621" style="position:absolute;left:5730;top:3889;width:24;height:36" fillcolor="#24282b" stroked="f"/>
                <v:rect id="_x0000_s22622" style="position:absolute;left:5790;top:3889;width:36;height:36" fillcolor="#24282b" stroked="f"/>
                <v:rect id="_x0000_s22623" style="position:absolute;left:5850;top:3889;width:36;height:36" fillcolor="#24282b" stroked="f"/>
                <v:rect id="_x0000_s22624" style="position:absolute;left:5922;top:3889;width:24;height:36" fillcolor="#24282b" stroked="f"/>
                <v:rect id="_x0000_s22625" style="position:absolute;left:5982;top:3889;width:24;height:36" fillcolor="#24282b" stroked="f"/>
                <v:rect id="_x0000_s22626" style="position:absolute;left:6042;top:3889;width:36;height:36" fillcolor="#24282b" stroked="f"/>
                <v:rect id="_x0000_s22627" style="position:absolute;left:6102;top:3889;width:36;height:36" fillcolor="#24282b" stroked="f"/>
                <v:rect id="_x0000_s22628" style="position:absolute;left:6174;top:3889;width:24;height:36" fillcolor="#24282b" stroked="f"/>
                <v:rect id="_x0000_s22629" style="position:absolute;left:6234;top:3889;width:36;height:36" fillcolor="#24282b" stroked="f"/>
                <v:rect id="_x0000_s22630" style="position:absolute;left:6294;top:3889;width:36;height:36" fillcolor="#24282b" stroked="f"/>
                <v:rect id="_x0000_s22631" style="position:absolute;left:6366;top:3889;width:24;height:36" fillcolor="#24282b" stroked="f"/>
                <v:rect id="_x0000_s22632" style="position:absolute;left:6427;top:3889;width:24;height:36" fillcolor="#24282b" stroked="f"/>
                <v:rect id="_x0000_s22633" style="position:absolute;left:6487;top:3889;width:36;height:36" fillcolor="#24282b" stroked="f"/>
                <v:rect id="_x0000_s22634" style="position:absolute;left:6559;top:3889;width:24;height:36" fillcolor="#24282b" stroked="f"/>
                <v:rect id="_x0000_s22635" style="position:absolute;left:6619;top:3889;width:36;height:36" fillcolor="#24282b" stroked="f"/>
                <v:rect id="_x0000_s22636" style="position:absolute;left:6679;top:3889;width:36;height:36" fillcolor="#24282b" stroked="f"/>
                <v:rect id="_x0000_s22637" style="position:absolute;left:6751;top:3889;width:24;height:36" fillcolor="#24282b" stroked="f"/>
                <v:rect id="_x0000_s22638" style="position:absolute;left:6811;top:3889;width:24;height:36" fillcolor="#24282b" stroked="f"/>
                <v:rect id="_x0000_s22639" style="position:absolute;left:6871;top:3889;width:36;height:36" fillcolor="#24282b" stroked="f"/>
                <v:rect id="_x0000_s22640" style="position:absolute;left:6943;top:3889;width:24;height:36" fillcolor="#24282b" stroked="f"/>
                <v:rect id="_x0000_s22641" style="position:absolute;left:7003;top:3889;width:24;height:36" fillcolor="#24282b" stroked="f"/>
                <v:rect id="_x0000_s22642" style="position:absolute;left:7063;top:3889;width:36;height:36" fillcolor="#24282b" stroked="f"/>
                <v:rect id="_x0000_s22643" style="position:absolute;left:7123;top:3889;width:36;height:36" fillcolor="#24282b" stroked="f"/>
                <v:rect id="_x0000_s22644" style="position:absolute;left:7195;top:3889;width:24;height:36" fillcolor="#24282b" stroked="f"/>
                <v:rect id="_x0000_s22645" style="position:absolute;left:7255;top:3889;width:36;height:36" fillcolor="#24282b" stroked="f"/>
                <v:rect id="_x0000_s22646" style="position:absolute;left:7315;top:3889;width:12;height:36" fillcolor="#24282b" stroked="f"/>
                <v:rect id="_x0000_s22647" style="position:absolute;left:2799;top:3889;width:36;height:36" fillcolor="#24282b" stroked="f"/>
                <v:rect id="_x0000_s22648" style="position:absolute;left:2871;top:3889;width:24;height:36" fillcolor="#24282b" stroked="f"/>
                <v:rect id="_x0000_s22649" style="position:absolute;left:2931;top:3889;width:36;height:36" fillcolor="#24282b" stroked="f"/>
                <v:rect id="_x0000_s22650" style="position:absolute;left:2991;top:3889;width:36;height:36" fillcolor="#24282b" stroked="f"/>
                <v:rect id="_x0000_s22651" style="position:absolute;left:3063;top:3889;width:36;height:36" fillcolor="#24282b" stroked="f"/>
                <v:rect id="_x0000_s22652" style="position:absolute;left:3123;top:3889;width:36;height:36" fillcolor="#24282b" stroked="f"/>
                <v:rect id="_x0000_s22653" style="position:absolute;left:3195;top:3889;width:24;height:36" fillcolor="#24282b" stroked="f"/>
                <v:rect id="_x0000_s22654" style="position:absolute;left:3255;top:3889;width:24;height:36" fillcolor="#24282b" stroked="f"/>
                <v:rect id="_x0000_s22655" style="position:absolute;left:3315;top:3889;width:36;height:36" fillcolor="#24282b" stroked="f"/>
                <v:rect id="_x0000_s22656" style="position:absolute;left:3375;top:3889;width:36;height:36" fillcolor="#24282b" stroked="f"/>
                <v:rect id="_x0000_s22657" style="position:absolute;left:3447;top:3889;width:25;height:36" fillcolor="#24282b" stroked="f"/>
                <v:rect id="_x0000_s22658" style="position:absolute;left:3508;top:3889;width:36;height:36" fillcolor="#24282b" stroked="f"/>
                <v:rect id="_x0000_s22659" style="position:absolute;left:3568;top:3889;width:36;height:36" fillcolor="#24282b" stroked="f"/>
                <v:rect id="_x0000_s22660" style="position:absolute;left:3640;top:3889;width:24;height:36" fillcolor="#24282b" stroked="f"/>
                <v:rect id="_x0000_s22661" style="position:absolute;left:3700;top:3889;width:24;height:36" fillcolor="#24282b" stroked="f"/>
                <v:rect id="_x0000_s22662" style="position:absolute;left:3760;top:3889;width:36;height:36" fillcolor="#24282b" stroked="f"/>
                <v:rect id="_x0000_s22663" style="position:absolute;left:3832;top:3889;width:24;height:36" fillcolor="#24282b" stroked="f"/>
                <v:rect id="_x0000_s22664" style="position:absolute;left:3892;top:3889;width:24;height:36" fillcolor="#24282b" stroked="f"/>
                <v:rect id="_x0000_s22665" style="position:absolute;left:3952;top:3889;width:36;height:36" fillcolor="#24282b" stroked="f"/>
                <v:rect id="_x0000_s22666" style="position:absolute;left:4012;top:3889;width:36;height:36" fillcolor="#24282b" stroked="f"/>
              </v:group>
              <v:group id="_x0000_s22667" style="position:absolute;left:2799;top:3889;width:4528;height:4512" coordorigin="2799,3889" coordsize="4528,4512">
                <v:rect id="_x0000_s22668" style="position:absolute;left:4084;top:3889;width:24;height:36" fillcolor="#24282b" stroked="f"/>
                <v:rect id="_x0000_s22669" style="position:absolute;left:4144;top:3889;width:36;height:36" fillcolor="#24282b" stroked="f"/>
                <v:rect id="_x0000_s22670" style="position:absolute;left:4204;top:3889;width:36;height:36" fillcolor="#24282b" stroked="f"/>
                <v:rect id="_x0000_s22671" style="position:absolute;left:4276;top:3889;width:24;height:36" fillcolor="#24282b" stroked="f"/>
                <v:rect id="_x0000_s22672" style="position:absolute;left:4336;top:3889;width:36;height:36" fillcolor="#24282b" stroked="f"/>
                <v:rect id="_x0000_s22673" style="position:absolute;left:4396;top:3889;width:36;height:36" fillcolor="#24282b" stroked="f"/>
                <v:rect id="_x0000_s22674" style="position:absolute;left:4469;top:3889;width:24;height:36" fillcolor="#24282b" stroked="f"/>
                <v:rect id="_x0000_s22675" style="position:absolute;left:4529;top:3889;width:24;height:36" fillcolor="#24282b" stroked="f"/>
                <v:rect id="_x0000_s22676" style="position:absolute;left:4589;top:3889;width:36;height:36" fillcolor="#24282b" stroked="f"/>
                <v:rect id="_x0000_s22677" style="position:absolute;left:4661;top:3889;width:24;height:36" fillcolor="#24282b" stroked="f"/>
                <v:rect id="_x0000_s22678" style="position:absolute;left:4721;top:3889;width:24;height:36" fillcolor="#24282b" stroked="f"/>
                <v:rect id="_x0000_s22679" style="position:absolute;left:4781;top:3889;width:36;height:36" fillcolor="#24282b" stroked="f"/>
                <v:rect id="_x0000_s22680" style="position:absolute;left:4841;top:3889;width:36;height:36" fillcolor="#24282b" stroked="f"/>
                <v:rect id="_x0000_s22681" style="position:absolute;left:4913;top:3889;width:24;height:36" fillcolor="#24282b" stroked="f"/>
                <v:rect id="_x0000_s22682" style="position:absolute;left:4973;top:3889;width:36;height:36" fillcolor="#24282b" stroked="f"/>
                <v:rect id="_x0000_s22683" style="position:absolute;left:5033;top:3889;width:36;height:36" fillcolor="#24282b" stroked="f"/>
                <v:rect id="_x0000_s22684" style="position:absolute;left:5105;top:3889;width:24;height:36" fillcolor="#24282b" stroked="f"/>
                <v:rect id="_x0000_s22685" style="position:absolute;left:5165;top:3889;width:24;height:36" fillcolor="#24282b" stroked="f"/>
                <v:rect id="_x0000_s22686" style="position:absolute;left:5225;top:3889;width:36;height:36" fillcolor="#24282b" stroked="f"/>
                <v:rect id="_x0000_s22687" style="position:absolute;left:5285;top:3889;width:36;height:36" fillcolor="#24282b" stroked="f"/>
                <v:rect id="_x0000_s22688" style="position:absolute;left:5357;top:3889;width:24;height:36" fillcolor="#24282b" stroked="f"/>
                <v:rect id="_x0000_s22689" style="position:absolute;left:5417;top:3889;width:37;height:36" fillcolor="#24282b" stroked="f"/>
                <v:rect id="_x0000_s22690" style="position:absolute;left:5490;top:3889;width:24;height:36" fillcolor="#24282b" stroked="f"/>
                <v:rect id="_x0000_s22691" style="position:absolute;left:5538;top:3889;width:24;height:36" fillcolor="#24282b" stroked="f"/>
                <v:rect id="_x0000_s22692" style="position:absolute;left:5598;top:3889;width:36;height:36" fillcolor="#24282b" stroked="f"/>
                <v:rect id="_x0000_s22693" style="position:absolute;left:5658;top:3889;width:36;height:36" fillcolor="#24282b" stroked="f"/>
                <v:rect id="_x0000_s22694" style="position:absolute;left:5730;top:3889;width:24;height:36" fillcolor="#24282b" stroked="f"/>
                <v:rect id="_x0000_s22695" style="position:absolute;left:5790;top:3889;width:36;height:36" fillcolor="#24282b" stroked="f"/>
                <v:rect id="_x0000_s22696" style="position:absolute;left:5850;top:3889;width:36;height:36" fillcolor="#24282b" stroked="f"/>
                <v:rect id="_x0000_s22697" style="position:absolute;left:5922;top:3889;width:24;height:36" fillcolor="#24282b" stroked="f"/>
                <v:rect id="_x0000_s22698" style="position:absolute;left:5982;top:3889;width:24;height:36" fillcolor="#24282b" stroked="f"/>
                <v:rect id="_x0000_s22699" style="position:absolute;left:6042;top:3889;width:36;height:36" fillcolor="#24282b" stroked="f"/>
                <v:rect id="_x0000_s22700" style="position:absolute;left:6102;top:3889;width:36;height:36" fillcolor="#24282b" stroked="f"/>
                <v:rect id="_x0000_s22701" style="position:absolute;left:6174;top:3889;width:24;height:36" fillcolor="#24282b" stroked="f"/>
                <v:rect id="_x0000_s22702" style="position:absolute;left:6234;top:3889;width:36;height:36" fillcolor="#24282b" stroked="f"/>
                <v:rect id="_x0000_s22703" style="position:absolute;left:6294;top:3889;width:36;height:36" fillcolor="#24282b" stroked="f"/>
                <v:rect id="_x0000_s22704" style="position:absolute;left:6366;top:3889;width:24;height:36" fillcolor="#24282b" stroked="f"/>
                <v:rect id="_x0000_s22705" style="position:absolute;left:6427;top:3889;width:24;height:36" fillcolor="#24282b" stroked="f"/>
                <v:rect id="_x0000_s22706" style="position:absolute;left:6487;top:3889;width:36;height:36" fillcolor="#24282b" stroked="f"/>
                <v:rect id="_x0000_s22707" style="position:absolute;left:6559;top:3889;width:24;height:36" fillcolor="#24282b" stroked="f"/>
                <v:rect id="_x0000_s22708" style="position:absolute;left:6619;top:3889;width:36;height:36" fillcolor="#24282b" stroked="f"/>
                <v:rect id="_x0000_s22709" style="position:absolute;left:6679;top:3889;width:36;height:36" fillcolor="#24282b" stroked="f"/>
                <v:rect id="_x0000_s22710" style="position:absolute;left:6751;top:3889;width:24;height:36" fillcolor="#24282b" stroked="f"/>
                <v:rect id="_x0000_s22711" style="position:absolute;left:6811;top:3889;width:24;height:36" fillcolor="#24282b" stroked="f"/>
                <v:rect id="_x0000_s22712" style="position:absolute;left:6871;top:3889;width:36;height:36" fillcolor="#24282b" stroked="f"/>
                <v:rect id="_x0000_s22713" style="position:absolute;left:6943;top:3889;width:24;height:36" fillcolor="#24282b" stroked="f"/>
                <v:rect id="_x0000_s22714" style="position:absolute;left:7003;top:3889;width:24;height:36" fillcolor="#24282b" stroked="f"/>
                <v:rect id="_x0000_s22715" style="position:absolute;left:7063;top:3889;width:36;height:36" fillcolor="#24282b" stroked="f"/>
                <v:rect id="_x0000_s22716" style="position:absolute;left:7123;top:3889;width:36;height:36" fillcolor="#24282b" stroked="f"/>
                <v:rect id="_x0000_s22717" style="position:absolute;left:7195;top:3889;width:24;height:36" fillcolor="#24282b" stroked="f"/>
                <v:rect id="_x0000_s22718" style="position:absolute;left:7255;top:3889;width:36;height:36" fillcolor="#24282b" stroked="f"/>
                <v:rect id="_x0000_s22719" style="position:absolute;left:7315;top:3889;width:12;height:36" fillcolor="#24282b" stroked="f"/>
                <v:rect id="_x0000_s22720" style="position:absolute;left:2799;top:7273;width:4528;height:36" fillcolor="#24282b" stroked="f"/>
                <v:rect id="_x0000_s22721" style="position:absolute;left:2799;top:7645;width:36;height:24" fillcolor="#24282b" stroked="f"/>
                <v:rect id="_x0000_s22722" style="position:absolute;left:2871;top:7645;width:24;height:24" fillcolor="#24282b" stroked="f"/>
                <v:rect id="_x0000_s22723" style="position:absolute;left:2931;top:7645;width:36;height:24" fillcolor="#24282b" stroked="f"/>
                <v:rect id="_x0000_s22724" style="position:absolute;left:2991;top:7645;width:36;height:24" fillcolor="#24282b" stroked="f"/>
                <v:rect id="_x0000_s22725" style="position:absolute;left:3063;top:7645;width:36;height:24" fillcolor="#24282b" stroked="f"/>
                <v:rect id="_x0000_s22726" style="position:absolute;left:3123;top:7645;width:36;height:24" fillcolor="#24282b" stroked="f"/>
                <v:rect id="_x0000_s22727" style="position:absolute;left:3195;top:7645;width:24;height:24" fillcolor="#24282b" stroked="f"/>
                <v:rect id="_x0000_s22728" style="position:absolute;left:3255;top:7645;width:24;height:24" fillcolor="#24282b" stroked="f"/>
                <v:rect id="_x0000_s22729" style="position:absolute;left:3315;top:7645;width:36;height:24" fillcolor="#24282b" stroked="f"/>
                <v:rect id="_x0000_s22730" style="position:absolute;left:3375;top:7645;width:36;height:24" fillcolor="#24282b" stroked="f"/>
                <v:rect id="_x0000_s22731" style="position:absolute;left:3447;top:7645;width:25;height:24" fillcolor="#24282b" stroked="f"/>
                <v:rect id="_x0000_s22732" style="position:absolute;left:3508;top:7645;width:36;height:24" fillcolor="#24282b" stroked="f"/>
                <v:rect id="_x0000_s22733" style="position:absolute;left:3568;top:7645;width:36;height:24" fillcolor="#24282b" stroked="f"/>
                <v:rect id="_x0000_s22734" style="position:absolute;left:3640;top:7645;width:24;height:24" fillcolor="#24282b" stroked="f"/>
                <v:rect id="_x0000_s22735" style="position:absolute;left:3700;top:7645;width:24;height:24" fillcolor="#24282b" stroked="f"/>
                <v:rect id="_x0000_s22736" style="position:absolute;left:3760;top:7645;width:36;height:24" fillcolor="#24282b" stroked="f"/>
                <v:rect id="_x0000_s22737" style="position:absolute;left:3832;top:7645;width:24;height:24" fillcolor="#24282b" stroked="f"/>
                <v:rect id="_x0000_s22738" style="position:absolute;left:3892;top:7645;width:24;height:24" fillcolor="#24282b" stroked="f"/>
                <v:rect id="_x0000_s22739" style="position:absolute;left:3952;top:7645;width:36;height:24" fillcolor="#24282b" stroked="f"/>
                <v:rect id="_x0000_s22740" style="position:absolute;left:4012;top:7645;width:36;height:24" fillcolor="#24282b" stroked="f"/>
                <v:rect id="_x0000_s22741" style="position:absolute;left:4084;top:7645;width:24;height:24" fillcolor="#24282b" stroked="f"/>
                <v:rect id="_x0000_s22742" style="position:absolute;left:4144;top:7645;width:36;height:24" fillcolor="#24282b" stroked="f"/>
                <v:rect id="_x0000_s22743" style="position:absolute;left:4204;top:7645;width:36;height:24" fillcolor="#24282b" stroked="f"/>
                <v:rect id="_x0000_s22744" style="position:absolute;left:4276;top:7645;width:24;height:24" fillcolor="#24282b" stroked="f"/>
                <v:rect id="_x0000_s22745" style="position:absolute;left:4336;top:7645;width:36;height:24" fillcolor="#24282b" stroked="f"/>
                <v:rect id="_x0000_s22746" style="position:absolute;left:4396;top:7645;width:36;height:24" fillcolor="#24282b" stroked="f"/>
                <v:rect id="_x0000_s22747" style="position:absolute;left:4469;top:7645;width:24;height:24" fillcolor="#24282b" stroked="f"/>
                <v:rect id="_x0000_s22748" style="position:absolute;left:4529;top:7645;width:24;height:24" fillcolor="#24282b" stroked="f"/>
                <v:rect id="_x0000_s22749" style="position:absolute;left:4589;top:7645;width:36;height:24" fillcolor="#24282b" stroked="f"/>
                <v:rect id="_x0000_s22750" style="position:absolute;left:4661;top:7645;width:24;height:24" fillcolor="#24282b" stroked="f"/>
                <v:rect id="_x0000_s22751" style="position:absolute;left:4721;top:7645;width:24;height:24" fillcolor="#24282b" stroked="f"/>
                <v:rect id="_x0000_s22752" style="position:absolute;left:4781;top:7645;width:36;height:24" fillcolor="#24282b" stroked="f"/>
                <v:rect id="_x0000_s22753" style="position:absolute;left:4841;top:7645;width:36;height:24" fillcolor="#24282b" stroked="f"/>
                <v:rect id="_x0000_s22754" style="position:absolute;left:4913;top:7645;width:24;height:24" fillcolor="#24282b" stroked="f"/>
                <v:rect id="_x0000_s22755" style="position:absolute;left:4973;top:7645;width:36;height:24" fillcolor="#24282b" stroked="f"/>
                <v:rect id="_x0000_s22756" style="position:absolute;left:5033;top:7645;width:36;height:24" fillcolor="#24282b" stroked="f"/>
                <v:rect id="_x0000_s22757" style="position:absolute;left:5105;top:7645;width:24;height:24" fillcolor="#24282b" stroked="f"/>
                <v:rect id="_x0000_s22758" style="position:absolute;left:5165;top:7645;width:24;height:24" fillcolor="#24282b" stroked="f"/>
                <v:rect id="_x0000_s22759" style="position:absolute;left:5225;top:7645;width:36;height:24" fillcolor="#24282b" stroked="f"/>
                <v:rect id="_x0000_s22760" style="position:absolute;left:5285;top:7645;width:36;height:24" fillcolor="#24282b" stroked="f"/>
                <v:rect id="_x0000_s22761" style="position:absolute;left:5357;top:7645;width:24;height:24" fillcolor="#24282b" stroked="f"/>
                <v:rect id="_x0000_s22762" style="position:absolute;left:5417;top:7645;width:37;height:24" fillcolor="#24282b" stroked="f"/>
                <v:rect id="_x0000_s22763" style="position:absolute;left:5490;top:7645;width:24;height:24" fillcolor="#24282b" stroked="f"/>
                <v:rect id="_x0000_s22764" style="position:absolute;left:5538;top:7645;width:24;height:24" fillcolor="#24282b" stroked="f"/>
                <v:rect id="_x0000_s22765" style="position:absolute;left:5598;top:7645;width:36;height:24" fillcolor="#24282b" stroked="f"/>
                <v:rect id="_x0000_s22766" style="position:absolute;left:5658;top:7645;width:36;height:24" fillcolor="#24282b" stroked="f"/>
                <v:rect id="_x0000_s22767" style="position:absolute;left:5730;top:7645;width:24;height:24" fillcolor="#24282b" stroked="f"/>
                <v:rect id="_x0000_s22768" style="position:absolute;left:5790;top:7645;width:36;height:24" fillcolor="#24282b" stroked="f"/>
                <v:rect id="_x0000_s22769" style="position:absolute;left:5850;top:7645;width:36;height:24" fillcolor="#24282b" stroked="f"/>
                <v:rect id="_x0000_s22770" style="position:absolute;left:5922;top:7645;width:24;height:24" fillcolor="#24282b" stroked="f"/>
                <v:rect id="_x0000_s22771" style="position:absolute;left:5982;top:7645;width:24;height:24" fillcolor="#24282b" stroked="f"/>
                <v:rect id="_x0000_s22772" style="position:absolute;left:6042;top:7645;width:36;height:24" fillcolor="#24282b" stroked="f"/>
                <v:rect id="_x0000_s22773" style="position:absolute;left:6102;top:7645;width:36;height:24" fillcolor="#24282b" stroked="f"/>
                <v:rect id="_x0000_s22774" style="position:absolute;left:6174;top:7645;width:24;height:24" fillcolor="#24282b" stroked="f"/>
                <v:rect id="_x0000_s22775" style="position:absolute;left:6234;top:7645;width:36;height:24" fillcolor="#24282b" stroked="f"/>
                <v:rect id="_x0000_s22776" style="position:absolute;left:6294;top:7645;width:36;height:24" fillcolor="#24282b" stroked="f"/>
                <v:rect id="_x0000_s22777" style="position:absolute;left:6366;top:7645;width:24;height:24" fillcolor="#24282b" stroked="f"/>
                <v:rect id="_x0000_s22778" style="position:absolute;left:6427;top:7645;width:24;height:24" fillcolor="#24282b" stroked="f"/>
                <v:rect id="_x0000_s22779" style="position:absolute;left:6487;top:7645;width:36;height:24" fillcolor="#24282b" stroked="f"/>
                <v:rect id="_x0000_s22780" style="position:absolute;left:6559;top:7645;width:24;height:24" fillcolor="#24282b" stroked="f"/>
                <v:rect id="_x0000_s22781" style="position:absolute;left:6619;top:7645;width:36;height:24" fillcolor="#24282b" stroked="f"/>
                <v:rect id="_x0000_s22782" style="position:absolute;left:6679;top:7645;width:36;height:24" fillcolor="#24282b" stroked="f"/>
                <v:rect id="_x0000_s22783" style="position:absolute;left:6751;top:7645;width:24;height:24" fillcolor="#24282b" stroked="f"/>
                <v:rect id="_x0000_s22784" style="position:absolute;left:6811;top:7645;width:24;height:24" fillcolor="#24282b" stroked="f"/>
                <v:rect id="_x0000_s22785" style="position:absolute;left:6871;top:7645;width:36;height:24" fillcolor="#24282b" stroked="f"/>
                <v:rect id="_x0000_s22786" style="position:absolute;left:6943;top:7645;width:24;height:24" fillcolor="#24282b" stroked="f"/>
                <v:rect id="_x0000_s22787" style="position:absolute;left:7003;top:7645;width:24;height:24" fillcolor="#24282b" stroked="f"/>
                <v:rect id="_x0000_s22788" style="position:absolute;left:7063;top:7645;width:36;height:24" fillcolor="#24282b" stroked="f"/>
                <v:rect id="_x0000_s22789" style="position:absolute;left:7123;top:7645;width:36;height:24" fillcolor="#24282b" stroked="f"/>
                <v:rect id="_x0000_s22790" style="position:absolute;left:7195;top:7645;width:24;height:24" fillcolor="#24282b" stroked="f"/>
                <v:rect id="_x0000_s22791" style="position:absolute;left:7255;top:7645;width:36;height:24" fillcolor="#24282b" stroked="f"/>
                <v:rect id="_x0000_s22792" style="position:absolute;left:7315;top:7645;width:12;height:24" fillcolor="#24282b" stroked="f"/>
                <v:rect id="_x0000_s22793" style="position:absolute;left:2799;top:7645;width:36;height:24" fillcolor="#24282b" stroked="f"/>
                <v:rect id="_x0000_s22794" style="position:absolute;left:2871;top:7645;width:24;height:24" fillcolor="#24282b" stroked="f"/>
                <v:rect id="_x0000_s22795" style="position:absolute;left:2931;top:7645;width:36;height:24" fillcolor="#24282b" stroked="f"/>
                <v:rect id="_x0000_s22796" style="position:absolute;left:2991;top:7645;width:36;height:24" fillcolor="#24282b" stroked="f"/>
                <v:rect id="_x0000_s22797" style="position:absolute;left:3063;top:7645;width:36;height:24" fillcolor="#24282b" stroked="f"/>
                <v:rect id="_x0000_s22798" style="position:absolute;left:3123;top:7645;width:36;height:24" fillcolor="#24282b" stroked="f"/>
                <v:rect id="_x0000_s22799" style="position:absolute;left:3195;top:7645;width:24;height:24" fillcolor="#24282b" stroked="f"/>
                <v:rect id="_x0000_s22800" style="position:absolute;left:3255;top:7645;width:24;height:24" fillcolor="#24282b" stroked="f"/>
                <v:rect id="_x0000_s22801" style="position:absolute;left:3315;top:7645;width:36;height:24" fillcolor="#24282b" stroked="f"/>
                <v:rect id="_x0000_s22802" style="position:absolute;left:3375;top:7645;width:36;height:24" fillcolor="#24282b" stroked="f"/>
                <v:rect id="_x0000_s22803" style="position:absolute;left:3447;top:7645;width:25;height:24" fillcolor="#24282b" stroked="f"/>
                <v:rect id="_x0000_s22804" style="position:absolute;left:3508;top:7645;width:36;height:24" fillcolor="#24282b" stroked="f"/>
                <v:rect id="_x0000_s22805" style="position:absolute;left:3568;top:7645;width:36;height:24" fillcolor="#24282b" stroked="f"/>
                <v:rect id="_x0000_s22806" style="position:absolute;left:3640;top:7645;width:24;height:24" fillcolor="#24282b" stroked="f"/>
                <v:rect id="_x0000_s22807" style="position:absolute;left:3700;top:7645;width:24;height:24" fillcolor="#24282b" stroked="f"/>
                <v:rect id="_x0000_s22808" style="position:absolute;left:3760;top:7645;width:36;height:24" fillcolor="#24282b" stroked="f"/>
                <v:rect id="_x0000_s22809" style="position:absolute;left:3832;top:7645;width:24;height:24" fillcolor="#24282b" stroked="f"/>
                <v:rect id="_x0000_s22810" style="position:absolute;left:3892;top:7645;width:24;height:24" fillcolor="#24282b" stroked="f"/>
                <v:rect id="_x0000_s22811" style="position:absolute;left:3952;top:7645;width:36;height:24" fillcolor="#24282b" stroked="f"/>
                <v:rect id="_x0000_s22812" style="position:absolute;left:4012;top:7645;width:36;height:24" fillcolor="#24282b" stroked="f"/>
                <v:rect id="_x0000_s22813" style="position:absolute;left:4084;top:7645;width:24;height:24" fillcolor="#24282b" stroked="f"/>
                <v:rect id="_x0000_s22814" style="position:absolute;left:4144;top:7645;width:36;height:24" fillcolor="#24282b" stroked="f"/>
                <v:rect id="_x0000_s22815" style="position:absolute;left:4204;top:7645;width:36;height:24" fillcolor="#24282b" stroked="f"/>
                <v:rect id="_x0000_s22816" style="position:absolute;left:4276;top:7645;width:24;height:24" fillcolor="#24282b" stroked="f"/>
                <v:rect id="_x0000_s22817" style="position:absolute;left:4336;top:7645;width:36;height:24" fillcolor="#24282b" stroked="f"/>
                <v:rect id="_x0000_s22818" style="position:absolute;left:4396;top:7645;width:36;height:24" fillcolor="#24282b" stroked="f"/>
                <v:rect id="_x0000_s22819" style="position:absolute;left:4469;top:7645;width:24;height:24" fillcolor="#24282b" stroked="f"/>
                <v:rect id="_x0000_s22820" style="position:absolute;left:4529;top:7645;width:24;height:24" fillcolor="#24282b" stroked="f"/>
                <v:rect id="_x0000_s22821" style="position:absolute;left:4589;top:7645;width:36;height:24" fillcolor="#24282b" stroked="f"/>
                <v:rect id="_x0000_s22822" style="position:absolute;left:4661;top:7645;width:24;height:24" fillcolor="#24282b" stroked="f"/>
                <v:rect id="_x0000_s22823" style="position:absolute;left:4721;top:7645;width:24;height:24" fillcolor="#24282b" stroked="f"/>
                <v:rect id="_x0000_s22824" style="position:absolute;left:4781;top:7645;width:36;height:24" fillcolor="#24282b" stroked="f"/>
                <v:rect id="_x0000_s22825" style="position:absolute;left:4841;top:7645;width:36;height:24" fillcolor="#24282b" stroked="f"/>
                <v:rect id="_x0000_s22826" style="position:absolute;left:4913;top:7645;width:24;height:24" fillcolor="#24282b" stroked="f"/>
                <v:rect id="_x0000_s22827" style="position:absolute;left:4973;top:7645;width:36;height:24" fillcolor="#24282b" stroked="f"/>
                <v:rect id="_x0000_s22828" style="position:absolute;left:5033;top:7645;width:36;height:24" fillcolor="#24282b" stroked="f"/>
                <v:rect id="_x0000_s22829" style="position:absolute;left:5105;top:7645;width:24;height:24" fillcolor="#24282b" stroked="f"/>
                <v:rect id="_x0000_s22830" style="position:absolute;left:5165;top:7645;width:24;height:24" fillcolor="#24282b" stroked="f"/>
                <v:rect id="_x0000_s22831" style="position:absolute;left:5225;top:7645;width:36;height:24" fillcolor="#24282b" stroked="f"/>
                <v:rect id="_x0000_s22832" style="position:absolute;left:5285;top:7645;width:36;height:24" fillcolor="#24282b" stroked="f"/>
                <v:rect id="_x0000_s22833" style="position:absolute;left:5357;top:7645;width:24;height:24" fillcolor="#24282b" stroked="f"/>
                <v:rect id="_x0000_s22834" style="position:absolute;left:5417;top:7645;width:37;height:24" fillcolor="#24282b" stroked="f"/>
                <v:rect id="_x0000_s22835" style="position:absolute;left:5490;top:7645;width:24;height:24" fillcolor="#24282b" stroked="f"/>
                <v:rect id="_x0000_s22836" style="position:absolute;left:5538;top:7645;width:24;height:24" fillcolor="#24282b" stroked="f"/>
                <v:rect id="_x0000_s22837" style="position:absolute;left:5598;top:7645;width:36;height:24" fillcolor="#24282b" stroked="f"/>
                <v:rect id="_x0000_s22838" style="position:absolute;left:5658;top:7645;width:36;height:24" fillcolor="#24282b" stroked="f"/>
                <v:rect id="_x0000_s22839" style="position:absolute;left:5730;top:7645;width:24;height:24" fillcolor="#24282b" stroked="f"/>
                <v:rect id="_x0000_s22840" style="position:absolute;left:5790;top:7645;width:36;height:24" fillcolor="#24282b" stroked="f"/>
                <v:rect id="_x0000_s22841" style="position:absolute;left:5850;top:7645;width:36;height:24" fillcolor="#24282b" stroked="f"/>
                <v:rect id="_x0000_s22842" style="position:absolute;left:5922;top:7645;width:24;height:24" fillcolor="#24282b" stroked="f"/>
                <v:rect id="_x0000_s22843" style="position:absolute;left:5982;top:7645;width:24;height:24" fillcolor="#24282b" stroked="f"/>
                <v:rect id="_x0000_s22844" style="position:absolute;left:6042;top:7645;width:36;height:24" fillcolor="#24282b" stroked="f"/>
                <v:rect id="_x0000_s22845" style="position:absolute;left:6102;top:7645;width:36;height:24" fillcolor="#24282b" stroked="f"/>
                <v:rect id="_x0000_s22846" style="position:absolute;left:6174;top:7645;width:24;height:24" fillcolor="#24282b" stroked="f"/>
                <v:rect id="_x0000_s22847" style="position:absolute;left:6234;top:7645;width:36;height:24" fillcolor="#24282b" stroked="f"/>
                <v:rect id="_x0000_s22848" style="position:absolute;left:6294;top:7645;width:36;height:24" fillcolor="#24282b" stroked="f"/>
                <v:rect id="_x0000_s22849" style="position:absolute;left:6366;top:7645;width:24;height:24" fillcolor="#24282b" stroked="f"/>
                <v:rect id="_x0000_s22850" style="position:absolute;left:6427;top:7645;width:24;height:24" fillcolor="#24282b" stroked="f"/>
                <v:rect id="_x0000_s22851" style="position:absolute;left:6487;top:7645;width:36;height:24" fillcolor="#24282b" stroked="f"/>
                <v:rect id="_x0000_s22852" style="position:absolute;left:6559;top:7645;width:24;height:24" fillcolor="#24282b" stroked="f"/>
                <v:rect id="_x0000_s22853" style="position:absolute;left:6619;top:7645;width:36;height:24" fillcolor="#24282b" stroked="f"/>
                <v:rect id="_x0000_s22854" style="position:absolute;left:6679;top:7645;width:36;height:24" fillcolor="#24282b" stroked="f"/>
                <v:rect id="_x0000_s22855" style="position:absolute;left:6751;top:7645;width:24;height:24" fillcolor="#24282b" stroked="f"/>
                <v:rect id="_x0000_s22856" style="position:absolute;left:6811;top:7645;width:24;height:24" fillcolor="#24282b" stroked="f"/>
                <v:rect id="_x0000_s22857" style="position:absolute;left:6871;top:7645;width:36;height:24" fillcolor="#24282b" stroked="f"/>
                <v:rect id="_x0000_s22858" style="position:absolute;left:6943;top:7645;width:24;height:24" fillcolor="#24282b" stroked="f"/>
                <v:rect id="_x0000_s22859" style="position:absolute;left:7003;top:7645;width:24;height:24" fillcolor="#24282b" stroked="f"/>
                <v:rect id="_x0000_s22860" style="position:absolute;left:7063;top:7645;width:36;height:24" fillcolor="#24282b" stroked="f"/>
                <v:rect id="_x0000_s22861" style="position:absolute;left:7123;top:7645;width:36;height:24" fillcolor="#24282b" stroked="f"/>
                <v:rect id="_x0000_s22862" style="position:absolute;left:7195;top:7645;width:24;height:24" fillcolor="#24282b" stroked="f"/>
                <v:rect id="_x0000_s22863" style="position:absolute;left:7255;top:7645;width:36;height:24" fillcolor="#24282b" stroked="f"/>
                <v:rect id="_x0000_s22864" style="position:absolute;left:7315;top:7645;width:12;height:24" fillcolor="#24282b" stroked="f"/>
                <v:rect id="_x0000_s22865" style="position:absolute;left:2799;top:8005;width:4528;height:36" fillcolor="#24282b" stroked="f"/>
                <v:rect id="_x0000_s22866" style="position:absolute;left:2799;top:8377;width:36;height:24" fillcolor="#24282b" stroked="f"/>
                <v:rect id="_x0000_s22867" style="position:absolute;left:2871;top:8377;width:24;height:24" fillcolor="#24282b" stroked="f"/>
              </v:group>
              <v:group id="_x0000_s22868" style="position:absolute;left:2150;top:444;width:5177;height:7957" coordorigin="2150,444" coordsize="5177,7957">
                <v:rect id="_x0000_s22869" style="position:absolute;left:2931;top:8377;width:36;height:24" fillcolor="#24282b" stroked="f"/>
                <v:rect id="_x0000_s22870" style="position:absolute;left:2991;top:8377;width:36;height:24" fillcolor="#24282b" stroked="f"/>
                <v:rect id="_x0000_s22871" style="position:absolute;left:3063;top:8377;width:36;height:24" fillcolor="#24282b" stroked="f"/>
                <v:rect id="_x0000_s22872" style="position:absolute;left:3123;top:8377;width:36;height:24" fillcolor="#24282b" stroked="f"/>
                <v:rect id="_x0000_s22873" style="position:absolute;left:3195;top:8377;width:24;height:24" fillcolor="#24282b" stroked="f"/>
                <v:rect id="_x0000_s22874" style="position:absolute;left:3255;top:8377;width:24;height:24" fillcolor="#24282b" stroked="f"/>
                <v:rect id="_x0000_s22875" style="position:absolute;left:3315;top:8377;width:36;height:24" fillcolor="#24282b" stroked="f"/>
                <v:rect id="_x0000_s22876" style="position:absolute;left:3375;top:8377;width:36;height:24" fillcolor="#24282b" stroked="f"/>
                <v:rect id="_x0000_s22877" style="position:absolute;left:3447;top:8377;width:25;height:24" fillcolor="#24282b" stroked="f"/>
                <v:rect id="_x0000_s22878" style="position:absolute;left:3508;top:8377;width:36;height:24" fillcolor="#24282b" stroked="f"/>
                <v:rect id="_x0000_s22879" style="position:absolute;left:3568;top:8377;width:36;height:24" fillcolor="#24282b" stroked="f"/>
                <v:rect id="_x0000_s22880" style="position:absolute;left:3640;top:8377;width:24;height:24" fillcolor="#24282b" stroked="f"/>
                <v:rect id="_x0000_s22881" style="position:absolute;left:3700;top:8377;width:24;height:24" fillcolor="#24282b" stroked="f"/>
                <v:rect id="_x0000_s22882" style="position:absolute;left:3760;top:8377;width:36;height:24" fillcolor="#24282b" stroked="f"/>
                <v:rect id="_x0000_s22883" style="position:absolute;left:3832;top:8377;width:24;height:24" fillcolor="#24282b" stroked="f"/>
                <v:rect id="_x0000_s22884" style="position:absolute;left:3892;top:8377;width:24;height:24" fillcolor="#24282b" stroked="f"/>
                <v:rect id="_x0000_s22885" style="position:absolute;left:3952;top:8377;width:36;height:24" fillcolor="#24282b" stroked="f"/>
                <v:rect id="_x0000_s22886" style="position:absolute;left:4012;top:8377;width:36;height:24" fillcolor="#24282b" stroked="f"/>
                <v:rect id="_x0000_s22887" style="position:absolute;left:4084;top:8377;width:24;height:24" fillcolor="#24282b" stroked="f"/>
                <v:rect id="_x0000_s22888" style="position:absolute;left:4144;top:8377;width:36;height:24" fillcolor="#24282b" stroked="f"/>
                <v:rect id="_x0000_s22889" style="position:absolute;left:4204;top:8377;width:36;height:24" fillcolor="#24282b" stroked="f"/>
                <v:rect id="_x0000_s22890" style="position:absolute;left:4276;top:8377;width:24;height:24" fillcolor="#24282b" stroked="f"/>
                <v:rect id="_x0000_s22891" style="position:absolute;left:4336;top:8377;width:36;height:24" fillcolor="#24282b" stroked="f"/>
                <v:rect id="_x0000_s22892" style="position:absolute;left:4396;top:8377;width:36;height:24" fillcolor="#24282b" stroked="f"/>
                <v:rect id="_x0000_s22893" style="position:absolute;left:4469;top:8377;width:24;height:24" fillcolor="#24282b" stroked="f"/>
                <v:rect id="_x0000_s22894" style="position:absolute;left:4529;top:8377;width:24;height:24" fillcolor="#24282b" stroked="f"/>
                <v:rect id="_x0000_s22895" style="position:absolute;left:4589;top:8377;width:36;height:24" fillcolor="#24282b" stroked="f"/>
                <v:rect id="_x0000_s22896" style="position:absolute;left:4661;top:8377;width:24;height:24" fillcolor="#24282b" stroked="f"/>
                <v:rect id="_x0000_s22897" style="position:absolute;left:4721;top:8377;width:24;height:24" fillcolor="#24282b" stroked="f"/>
                <v:rect id="_x0000_s22898" style="position:absolute;left:4781;top:8377;width:36;height:24" fillcolor="#24282b" stroked="f"/>
                <v:rect id="_x0000_s22899" style="position:absolute;left:4841;top:8377;width:36;height:24" fillcolor="#24282b" stroked="f"/>
                <v:rect id="_x0000_s22900" style="position:absolute;left:4913;top:8377;width:24;height:24" fillcolor="#24282b" stroked="f"/>
                <v:rect id="_x0000_s22901" style="position:absolute;left:4973;top:8377;width:36;height:24" fillcolor="#24282b" stroked="f"/>
                <v:rect id="_x0000_s22902" style="position:absolute;left:5033;top:8377;width:36;height:24" fillcolor="#24282b" stroked="f"/>
                <v:rect id="_x0000_s22903" style="position:absolute;left:5105;top:8377;width:24;height:24" fillcolor="#24282b" stroked="f"/>
                <v:rect id="_x0000_s22904" style="position:absolute;left:5165;top:8377;width:24;height:24" fillcolor="#24282b" stroked="f"/>
                <v:rect id="_x0000_s22905" style="position:absolute;left:5225;top:8377;width:36;height:24" fillcolor="#24282b" stroked="f"/>
                <v:rect id="_x0000_s22906" style="position:absolute;left:5285;top:8377;width:36;height:24" fillcolor="#24282b" stroked="f"/>
                <v:rect id="_x0000_s22907" style="position:absolute;left:5357;top:8377;width:24;height:24" fillcolor="#24282b" stroked="f"/>
                <v:rect id="_x0000_s22908" style="position:absolute;left:5417;top:8377;width:37;height:24" fillcolor="#24282b" stroked="f"/>
                <v:rect id="_x0000_s22909" style="position:absolute;left:5490;top:8377;width:24;height:24" fillcolor="#24282b" stroked="f"/>
                <v:rect id="_x0000_s22910" style="position:absolute;left:5538;top:8377;width:24;height:24" fillcolor="#24282b" stroked="f"/>
                <v:rect id="_x0000_s22911" style="position:absolute;left:5598;top:8377;width:36;height:24" fillcolor="#24282b" stroked="f"/>
                <v:rect id="_x0000_s22912" style="position:absolute;left:5658;top:8377;width:36;height:24" fillcolor="#24282b" stroked="f"/>
                <v:rect id="_x0000_s22913" style="position:absolute;left:5730;top:8377;width:24;height:24" fillcolor="#24282b" stroked="f"/>
                <v:rect id="_x0000_s22914" style="position:absolute;left:5790;top:8377;width:36;height:24" fillcolor="#24282b" stroked="f"/>
                <v:rect id="_x0000_s22915" style="position:absolute;left:5850;top:8377;width:36;height:24" fillcolor="#24282b" stroked="f"/>
                <v:rect id="_x0000_s22916" style="position:absolute;left:5922;top:8377;width:24;height:24" fillcolor="#24282b" stroked="f"/>
                <v:rect id="_x0000_s22917" style="position:absolute;left:5982;top:8377;width:24;height:24" fillcolor="#24282b" stroked="f"/>
                <v:rect id="_x0000_s22918" style="position:absolute;left:6042;top:8377;width:36;height:24" fillcolor="#24282b" stroked="f"/>
                <v:rect id="_x0000_s22919" style="position:absolute;left:6102;top:8377;width:36;height:24" fillcolor="#24282b" stroked="f"/>
                <v:rect id="_x0000_s22920" style="position:absolute;left:6174;top:8377;width:24;height:24" fillcolor="#24282b" stroked="f"/>
                <v:rect id="_x0000_s22921" style="position:absolute;left:6234;top:8377;width:36;height:24" fillcolor="#24282b" stroked="f"/>
                <v:rect id="_x0000_s22922" style="position:absolute;left:6294;top:8377;width:36;height:24" fillcolor="#24282b" stroked="f"/>
                <v:rect id="_x0000_s22923" style="position:absolute;left:6366;top:8377;width:24;height:24" fillcolor="#24282b" stroked="f"/>
                <v:rect id="_x0000_s22924" style="position:absolute;left:6427;top:8377;width:24;height:24" fillcolor="#24282b" stroked="f"/>
                <v:rect id="_x0000_s22925" style="position:absolute;left:6487;top:8377;width:36;height:24" fillcolor="#24282b" stroked="f"/>
                <v:rect id="_x0000_s22926" style="position:absolute;left:6559;top:8377;width:24;height:24" fillcolor="#24282b" stroked="f"/>
                <v:rect id="_x0000_s22927" style="position:absolute;left:6619;top:8377;width:36;height:24" fillcolor="#24282b" stroked="f"/>
                <v:rect id="_x0000_s22928" style="position:absolute;left:6679;top:8377;width:36;height:24" fillcolor="#24282b" stroked="f"/>
                <v:rect id="_x0000_s22929" style="position:absolute;left:6751;top:8377;width:24;height:24" fillcolor="#24282b" stroked="f"/>
                <v:rect id="_x0000_s22930" style="position:absolute;left:6811;top:8377;width:24;height:24" fillcolor="#24282b" stroked="f"/>
                <v:rect id="_x0000_s22931" style="position:absolute;left:6871;top:8377;width:36;height:24" fillcolor="#24282b" stroked="f"/>
                <v:rect id="_x0000_s22932" style="position:absolute;left:6943;top:8377;width:24;height:24" fillcolor="#24282b" stroked="f"/>
                <v:rect id="_x0000_s22933" style="position:absolute;left:7003;top:8377;width:24;height:24" fillcolor="#24282b" stroked="f"/>
                <v:rect id="_x0000_s22934" style="position:absolute;left:7063;top:8377;width:36;height:24" fillcolor="#24282b" stroked="f"/>
                <v:rect id="_x0000_s22935" style="position:absolute;left:7123;top:8377;width:36;height:24" fillcolor="#24282b" stroked="f"/>
                <v:rect id="_x0000_s22936" style="position:absolute;left:7195;top:8377;width:24;height:24" fillcolor="#24282b" stroked="f"/>
                <v:rect id="_x0000_s22937" style="position:absolute;left:7255;top:8377;width:36;height:24" fillcolor="#24282b" stroked="f"/>
                <v:rect id="_x0000_s22938" style="position:absolute;left:7315;top:8377;width:12;height:24" fillcolor="#24282b" stroked="f"/>
                <v:rect id="_x0000_s22939" style="position:absolute;left:2799;top:8377;width:36;height:24" fillcolor="#24282b" stroked="f"/>
                <v:rect id="_x0000_s22940" style="position:absolute;left:2871;top:8377;width:24;height:24" fillcolor="#24282b" stroked="f"/>
                <v:rect id="_x0000_s22941" style="position:absolute;left:2931;top:8377;width:36;height:24" fillcolor="#24282b" stroked="f"/>
                <v:rect id="_x0000_s22942" style="position:absolute;left:2991;top:8377;width:36;height:24" fillcolor="#24282b" stroked="f"/>
                <v:rect id="_x0000_s22943" style="position:absolute;left:3063;top:8377;width:36;height:24" fillcolor="#24282b" stroked="f"/>
                <v:rect id="_x0000_s22944" style="position:absolute;left:3123;top:8377;width:36;height:24" fillcolor="#24282b" stroked="f"/>
                <v:rect id="_x0000_s22945" style="position:absolute;left:3195;top:8377;width:24;height:24" fillcolor="#24282b" stroked="f"/>
                <v:rect id="_x0000_s22946" style="position:absolute;left:3255;top:8377;width:24;height:24" fillcolor="#24282b" stroked="f"/>
                <v:rect id="_x0000_s22947" style="position:absolute;left:3315;top:8377;width:36;height:24" fillcolor="#24282b" stroked="f"/>
                <v:rect id="_x0000_s22948" style="position:absolute;left:3375;top:8377;width:36;height:24" fillcolor="#24282b" stroked="f"/>
                <v:rect id="_x0000_s22949" style="position:absolute;left:3447;top:8377;width:25;height:24" fillcolor="#24282b" stroked="f"/>
                <v:rect id="_x0000_s22950" style="position:absolute;left:3508;top:8377;width:36;height:24" fillcolor="#24282b" stroked="f"/>
                <v:rect id="_x0000_s22951" style="position:absolute;left:3568;top:8377;width:36;height:24" fillcolor="#24282b" stroked="f"/>
                <v:rect id="_x0000_s22952" style="position:absolute;left:3640;top:8377;width:24;height:24" fillcolor="#24282b" stroked="f"/>
                <v:rect id="_x0000_s22953" style="position:absolute;left:3700;top:8377;width:24;height:24" fillcolor="#24282b" stroked="f"/>
                <v:rect id="_x0000_s22954" style="position:absolute;left:3760;top:8377;width:36;height:24" fillcolor="#24282b" stroked="f"/>
                <v:rect id="_x0000_s22955" style="position:absolute;left:3832;top:8377;width:24;height:24" fillcolor="#24282b" stroked="f"/>
                <v:rect id="_x0000_s22956" style="position:absolute;left:3892;top:8377;width:24;height:24" fillcolor="#24282b" stroked="f"/>
                <v:rect id="_x0000_s22957" style="position:absolute;left:3952;top:8377;width:36;height:24" fillcolor="#24282b" stroked="f"/>
                <v:rect id="_x0000_s22958" style="position:absolute;left:4012;top:8377;width:36;height:24" fillcolor="#24282b" stroked="f"/>
                <v:rect id="_x0000_s22959" style="position:absolute;left:4084;top:8377;width:24;height:24" fillcolor="#24282b" stroked="f"/>
                <v:rect id="_x0000_s22960" style="position:absolute;left:4144;top:8377;width:36;height:24" fillcolor="#24282b" stroked="f"/>
                <v:rect id="_x0000_s22961" style="position:absolute;left:4204;top:8377;width:36;height:24" fillcolor="#24282b" stroked="f"/>
                <v:rect id="_x0000_s22962" style="position:absolute;left:4276;top:8377;width:24;height:24" fillcolor="#24282b" stroked="f"/>
                <v:rect id="_x0000_s22963" style="position:absolute;left:4336;top:8377;width:36;height:24" fillcolor="#24282b" stroked="f"/>
                <v:rect id="_x0000_s22964" style="position:absolute;left:4396;top:8377;width:36;height:24" fillcolor="#24282b" stroked="f"/>
                <v:rect id="_x0000_s22965" style="position:absolute;left:4469;top:8377;width:24;height:24" fillcolor="#24282b" stroked="f"/>
                <v:rect id="_x0000_s22966" style="position:absolute;left:4529;top:8377;width:24;height:24" fillcolor="#24282b" stroked="f"/>
                <v:rect id="_x0000_s22967" style="position:absolute;left:4589;top:8377;width:36;height:24" fillcolor="#24282b" stroked="f"/>
                <v:rect id="_x0000_s22968" style="position:absolute;left:4661;top:8377;width:24;height:24" fillcolor="#24282b" stroked="f"/>
                <v:rect id="_x0000_s22969" style="position:absolute;left:4721;top:8377;width:24;height:24" fillcolor="#24282b" stroked="f"/>
                <v:rect id="_x0000_s22970" style="position:absolute;left:4781;top:8377;width:36;height:24" fillcolor="#24282b" stroked="f"/>
                <v:rect id="_x0000_s22971" style="position:absolute;left:4841;top:8377;width:36;height:24" fillcolor="#24282b" stroked="f"/>
                <v:rect id="_x0000_s22972" style="position:absolute;left:4913;top:8377;width:24;height:24" fillcolor="#24282b" stroked="f"/>
                <v:rect id="_x0000_s22973" style="position:absolute;left:4973;top:8377;width:36;height:24" fillcolor="#24282b" stroked="f"/>
                <v:rect id="_x0000_s22974" style="position:absolute;left:5033;top:8377;width:36;height:24" fillcolor="#24282b" stroked="f"/>
                <v:rect id="_x0000_s22975" style="position:absolute;left:5105;top:8377;width:24;height:24" fillcolor="#24282b" stroked="f"/>
                <v:rect id="_x0000_s22976" style="position:absolute;left:5165;top:8377;width:24;height:24" fillcolor="#24282b" stroked="f"/>
                <v:rect id="_x0000_s22977" style="position:absolute;left:5225;top:8377;width:36;height:24" fillcolor="#24282b" stroked="f"/>
                <v:rect id="_x0000_s22978" style="position:absolute;left:5285;top:8377;width:36;height:24" fillcolor="#24282b" stroked="f"/>
                <v:rect id="_x0000_s22979" style="position:absolute;left:5357;top:8377;width:24;height:24" fillcolor="#24282b" stroked="f"/>
                <v:rect id="_x0000_s22980" style="position:absolute;left:5417;top:8377;width:37;height:24" fillcolor="#24282b" stroked="f"/>
                <v:rect id="_x0000_s22981" style="position:absolute;left:5490;top:8377;width:24;height:24" fillcolor="#24282b" stroked="f"/>
                <v:rect id="_x0000_s22982" style="position:absolute;left:5538;top:8377;width:24;height:24" fillcolor="#24282b" stroked="f"/>
                <v:rect id="_x0000_s22983" style="position:absolute;left:5598;top:8377;width:36;height:24" fillcolor="#24282b" stroked="f"/>
                <v:rect id="_x0000_s22984" style="position:absolute;left:5658;top:8377;width:36;height:24" fillcolor="#24282b" stroked="f"/>
                <v:rect id="_x0000_s22985" style="position:absolute;left:5730;top:8377;width:24;height:24" fillcolor="#24282b" stroked="f"/>
                <v:rect id="_x0000_s22986" style="position:absolute;left:5790;top:8377;width:36;height:24" fillcolor="#24282b" stroked="f"/>
                <v:rect id="_x0000_s22987" style="position:absolute;left:5850;top:8377;width:36;height:24" fillcolor="#24282b" stroked="f"/>
                <v:rect id="_x0000_s22988" style="position:absolute;left:5922;top:8377;width:24;height:24" fillcolor="#24282b" stroked="f"/>
                <v:rect id="_x0000_s22989" style="position:absolute;left:5982;top:8377;width:24;height:24" fillcolor="#24282b" stroked="f"/>
                <v:rect id="_x0000_s22990" style="position:absolute;left:6042;top:8377;width:36;height:24" fillcolor="#24282b" stroked="f"/>
                <v:rect id="_x0000_s22991" style="position:absolute;left:6102;top:8377;width:36;height:24" fillcolor="#24282b" stroked="f"/>
                <v:rect id="_x0000_s22992" style="position:absolute;left:6174;top:8377;width:24;height:24" fillcolor="#24282b" stroked="f"/>
                <v:rect id="_x0000_s22993" style="position:absolute;left:6234;top:8377;width:36;height:24" fillcolor="#24282b" stroked="f"/>
                <v:rect id="_x0000_s22994" style="position:absolute;left:6294;top:8377;width:36;height:24" fillcolor="#24282b" stroked="f"/>
                <v:rect id="_x0000_s22995" style="position:absolute;left:6366;top:8377;width:24;height:24" fillcolor="#24282b" stroked="f"/>
                <v:rect id="_x0000_s22996" style="position:absolute;left:6427;top:8377;width:24;height:24" fillcolor="#24282b" stroked="f"/>
                <v:rect id="_x0000_s22997" style="position:absolute;left:6487;top:8377;width:36;height:24" fillcolor="#24282b" stroked="f"/>
                <v:rect id="_x0000_s22998" style="position:absolute;left:6559;top:8377;width:24;height:24" fillcolor="#24282b" stroked="f"/>
                <v:rect id="_x0000_s22999" style="position:absolute;left:6619;top:8377;width:36;height:24" fillcolor="#24282b" stroked="f"/>
                <v:rect id="_x0000_s23000" style="position:absolute;left:6679;top:8377;width:36;height:24" fillcolor="#24282b" stroked="f"/>
                <v:rect id="_x0000_s23001" style="position:absolute;left:6751;top:8377;width:24;height:24" fillcolor="#24282b" stroked="f"/>
                <v:rect id="_x0000_s23002" style="position:absolute;left:6811;top:8377;width:24;height:24" fillcolor="#24282b" stroked="f"/>
                <v:rect id="_x0000_s23003" style="position:absolute;left:6871;top:8377;width:36;height:24" fillcolor="#24282b" stroked="f"/>
                <v:rect id="_x0000_s23004" style="position:absolute;left:6943;top:8377;width:24;height:24" fillcolor="#24282b" stroked="f"/>
                <v:rect id="_x0000_s23005" style="position:absolute;left:7003;top:8377;width:24;height:24" fillcolor="#24282b" stroked="f"/>
                <v:rect id="_x0000_s23006" style="position:absolute;left:7063;top:8377;width:36;height:24" fillcolor="#24282b" stroked="f"/>
                <v:rect id="_x0000_s23007" style="position:absolute;left:7123;top:8377;width:36;height:24" fillcolor="#24282b" stroked="f"/>
                <v:rect id="_x0000_s23008" style="position:absolute;left:7195;top:8377;width:24;height:24" fillcolor="#24282b" stroked="f"/>
                <v:rect id="_x0000_s23009" style="position:absolute;left:7255;top:8377;width:36;height:24" fillcolor="#24282b" stroked="f"/>
                <v:rect id="_x0000_s23010" style="position:absolute;left:7315;top:8377;width:12;height:24" fillcolor="#24282b" stroked="f"/>
                <v:line id="_x0000_s23011" style="position:absolute" from="2150,7297" to="2523,7298" strokecolor="#24282b" strokeweight=".6pt">
                  <v:stroke joinstyle="miter"/>
                </v:line>
                <v:shape id="_x0000_s23012" style="position:absolute;left:2414;top:7237;width:109;height:108" coordsize="9,9" path="m,9l9,5,,e" filled="f" strokecolor="#24282b" strokeweight=".6pt">
                  <v:stroke joinstyle="miter"/>
                  <v:path arrowok="t"/>
                </v:shape>
                <v:line id="_x0000_s23013" style="position:absolute" from="2150,7297" to="2523,7298" strokecolor="#24282b" strokeweight=".6pt">
                  <v:stroke joinstyle="miter"/>
                </v:line>
                <v:shape id="_x0000_s23014" style="position:absolute;left:2414;top:7237;width:109;height:108" coordsize="9,9" path="m,9l9,5,,e" filled="f" strokecolor="#24282b" strokeweight=".6pt">
                  <v:stroke joinstyle="miter"/>
                  <v:path arrowok="t"/>
                </v:shape>
                <v:line id="_x0000_s23015" style="position:absolute" from="3135,7117" to="4420,7118" strokecolor="#24282b" strokeweight=".6pt">
                  <v:stroke joinstyle="miter"/>
                </v:line>
                <v:shape id="_x0000_s23016" style="position:absolute;left:3135;top:7057;width:96;height:120" coordsize="8,10" path="m8,l,5r8,5e" filled="f" strokecolor="#24282b" strokeweight=".6pt">
                  <v:stroke joinstyle="miter"/>
                  <v:path arrowok="t"/>
                </v:shape>
                <v:shape id="_x0000_s23017" style="position:absolute;left:4312;top:7069;width:108;height:108" coordsize="9,9" path="m,9l9,4,,e" filled="f" strokecolor="#24282b" strokeweight=".6pt">
                  <v:stroke joinstyle="miter"/>
                  <v:path arrowok="t"/>
                </v:shape>
                <v:line id="_x0000_s23018" style="position:absolute" from="3135,7117" to="4420,7118" strokecolor="#24282b" strokeweight=".6pt">
                  <v:stroke joinstyle="miter"/>
                </v:line>
                <v:shape id="_x0000_s23019" style="position:absolute;left:3135;top:7057;width:96;height:120" coordsize="8,10" path="m8,l,5r8,5e" filled="f" strokecolor="#24282b" strokeweight=".6pt">
                  <v:stroke joinstyle="miter"/>
                  <v:path arrowok="t"/>
                </v:shape>
                <v:shape id="_x0000_s23020" style="position:absolute;left:4312;top:7069;width:108;height:108" coordsize="9,9" path="m,9l9,4,,e" filled="f" strokecolor="#24282b" strokeweight=".6pt">
                  <v:stroke joinstyle="miter"/>
                  <v:path arrowok="t"/>
                </v:shape>
                <v:rect id="_x0000_s23021" style="position:absolute;left:7003;top:444;width:36;height:36" fillcolor="#24282b" stroked="f"/>
                <v:rect id="_x0000_s23022" style="position:absolute;left:7003;top:516;width:36;height:36" fillcolor="#24282b" stroked="f"/>
                <v:rect id="_x0000_s23023" style="position:absolute;left:7003;top:576;width:36;height:36" fillcolor="#24282b" stroked="f"/>
                <v:rect id="_x0000_s23024" style="position:absolute;left:7003;top:636;width:36;height:36" fillcolor="#24282b" stroked="f"/>
                <v:rect id="_x0000_s23025" style="position:absolute;left:7003;top:708;width:36;height:24" fillcolor="#24282b" stroked="f"/>
                <v:rect id="_x0000_s23026" style="position:absolute;left:7003;top:768;width:36;height:36" fillcolor="#24282b" stroked="f"/>
                <v:rect id="_x0000_s23027" style="position:absolute;left:7003;top:828;width:36;height:36" fillcolor="#24282b" stroked="f"/>
                <v:rect id="_x0000_s23028" style="position:absolute;left:7003;top:900;width:36;height:24" fillcolor="#24282b" stroked="f"/>
                <v:rect id="_x0000_s23029" style="position:absolute;left:7003;top:960;width:36;height:36" fillcolor="#24282b" stroked="f"/>
                <v:rect id="_x0000_s23030" style="position:absolute;left:7003;top:1020;width:36;height:36" fillcolor="#24282b" stroked="f"/>
                <v:rect id="_x0000_s23031" style="position:absolute;left:7003;top:1092;width:36;height:24" fillcolor="#24282b" stroked="f"/>
                <v:rect id="_x0000_s23032" style="position:absolute;left:7003;top:1152;width:36;height:36" fillcolor="#24282b" stroked="f"/>
                <v:rect id="_x0000_s23033" style="position:absolute;left:7003;top:1212;width:36;height:36" fillcolor="#24282b" stroked="f"/>
                <v:rect id="_x0000_s23034" style="position:absolute;left:7003;top:1284;width:36;height:24" fillcolor="#24282b" stroked="f"/>
                <v:rect id="_x0000_s23035" style="position:absolute;left:7003;top:1344;width:36;height:36" fillcolor="#24282b" stroked="f"/>
                <v:rect id="_x0000_s23036" style="position:absolute;left:7003;top:1404;width:36;height:36" fillcolor="#24282b" stroked="f"/>
                <v:rect id="_x0000_s23037" style="position:absolute;left:7003;top:1476;width:36;height:24" fillcolor="#24282b" stroked="f"/>
                <v:rect id="_x0000_s23038" style="position:absolute;left:7003;top:1536;width:36;height:36" fillcolor="#24282b" stroked="f"/>
                <v:rect id="_x0000_s23039" style="position:absolute;left:7003;top:1596;width:36;height:36" fillcolor="#24282b" stroked="f"/>
                <v:rect id="_x0000_s23040" style="position:absolute;left:7003;top:1656;width:36;height:36" fillcolor="#24282b" stroked="f"/>
                <v:rect id="_x0000_s23041" style="position:absolute;left:7003;top:1728;width:36;height:24" fillcolor="#24282b" stroked="f"/>
                <v:rect id="_x0000_s23042" style="position:absolute;left:7003;top:1788;width:36;height:36" fillcolor="#24282b" stroked="f"/>
                <v:rect id="_x0000_s23043" style="position:absolute;left:7003;top:1848;width:36;height:36" fillcolor="#24282b" stroked="f"/>
                <v:rect id="_x0000_s23044" style="position:absolute;left:7003;top:1920;width:36;height:24" fillcolor="#24282b" stroked="f"/>
                <v:rect id="_x0000_s23045" style="position:absolute;left:7003;top:1980;width:36;height:36" fillcolor="#24282b" stroked="f"/>
                <v:rect id="_x0000_s23046" style="position:absolute;left:7003;top:2040;width:36;height:36" fillcolor="#24282b" stroked="f"/>
                <v:rect id="_x0000_s23047" style="position:absolute;left:7003;top:2112;width:36;height:24" fillcolor="#24282b" stroked="f"/>
                <v:rect id="_x0000_s23048" style="position:absolute;left:7003;top:2172;width:36;height:36" fillcolor="#24282b" stroked="f"/>
                <v:rect id="_x0000_s23049" style="position:absolute;left:7003;top:2232;width:36;height:36" fillcolor="#24282b" stroked="f"/>
                <v:rect id="_x0000_s23050" style="position:absolute;left:7003;top:2292;width:36;height:36" fillcolor="#24282b" stroked="f"/>
                <v:rect id="_x0000_s23051" style="position:absolute;left:7003;top:2364;width:36;height:24" fillcolor="#24282b" stroked="f"/>
                <v:rect id="_x0000_s23052" style="position:absolute;left:7003;top:2424;width:36;height:36" fillcolor="#24282b" stroked="f"/>
                <v:rect id="_x0000_s23053" style="position:absolute;left:7003;top:2484;width:36;height:36" fillcolor="#24282b" stroked="f"/>
                <v:rect id="_x0000_s23054" style="position:absolute;left:7003;top:2556;width:36;height:24" fillcolor="#24282b" stroked="f"/>
                <v:rect id="_x0000_s23055" style="position:absolute;left:7003;top:2616;width:36;height:36" fillcolor="#24282b" stroked="f"/>
                <v:rect id="_x0000_s23056" style="position:absolute;left:7003;top:2676;width:36;height:36" fillcolor="#24282b" stroked="f"/>
                <v:rect id="_x0000_s23057" style="position:absolute;left:7003;top:2748;width:36;height:24" fillcolor="#24282b" stroked="f"/>
                <v:rect id="_x0000_s23058" style="position:absolute;left:7003;top:2808;width:36;height:36" fillcolor="#24282b" stroked="f"/>
                <v:rect id="_x0000_s23059" style="position:absolute;left:7003;top:2868;width:36;height:36" fillcolor="#24282b" stroked="f"/>
                <v:rect id="_x0000_s23060" style="position:absolute;left:7003;top:2928;width:36;height:36" fillcolor="#24282b" stroked="f"/>
                <v:rect id="_x0000_s23061" style="position:absolute;left:7003;top:3000;width:36;height:24" fillcolor="#24282b" stroked="f"/>
                <v:rect id="_x0000_s23062" style="position:absolute;left:7003;top:3060;width:36;height:36" fillcolor="#24282b" stroked="f"/>
                <v:rect id="_x0000_s23063" style="position:absolute;left:7003;top:3121;width:36;height:36" fillcolor="#24282b" stroked="f"/>
                <v:rect id="_x0000_s23064" style="position:absolute;left:7003;top:3193;width:36;height:24" fillcolor="#24282b" stroked="f"/>
                <v:rect id="_x0000_s23065" style="position:absolute;left:7003;top:3253;width:36;height:36" fillcolor="#24282b" stroked="f"/>
                <v:rect id="_x0000_s23066" style="position:absolute;left:7003;top:3313;width:36;height:36" fillcolor="#24282b" stroked="f"/>
                <v:rect id="_x0000_s23067" style="position:absolute;left:7003;top:3385;width:36;height:24" fillcolor="#24282b" stroked="f"/>
                <v:rect id="_x0000_s23068" style="position:absolute;left:7003;top:3445;width:36;height:36" fillcolor="#24282b" stroked="f"/>
              </v:group>
              <v:group id="_x0000_s23069" style="position:absolute;left:7003;top:444;width:36;height:8377" coordorigin="7003,444" coordsize="36,8377">
                <v:rect id="_x0000_s23070" style="position:absolute;left:7003;top:3505;width:36;height:36" fillcolor="#24282b" stroked="f"/>
                <v:rect id="_x0000_s23071" style="position:absolute;left:7003;top:3565;width:36;height:36" fillcolor="#24282b" stroked="f"/>
                <v:rect id="_x0000_s23072" style="position:absolute;left:7003;top:3637;width:36;height:36" fillcolor="#24282b" stroked="f"/>
                <v:rect id="_x0000_s23073" style="position:absolute;left:7003;top:3697;width:36;height:36" fillcolor="#24282b" stroked="f"/>
                <v:rect id="_x0000_s23074" style="position:absolute;left:7003;top:3769;width:36;height:24" fillcolor="#24282b" stroked="f"/>
                <v:rect id="_x0000_s23075" style="position:absolute;left:7003;top:3829;width:36;height:36" fillcolor="#24282b" stroked="f"/>
                <v:rect id="_x0000_s23076" style="position:absolute;left:7003;top:3889;width:36;height:36" fillcolor="#24282b" stroked="f"/>
                <v:rect id="_x0000_s23077" style="position:absolute;left:7003;top:3949;width:36;height:36" fillcolor="#24282b" stroked="f"/>
                <v:rect id="_x0000_s23078" style="position:absolute;left:7003;top:4021;width:36;height:36" fillcolor="#24282b" stroked="f"/>
                <v:rect id="_x0000_s23079" style="position:absolute;left:7003;top:4081;width:36;height:36" fillcolor="#24282b" stroked="f"/>
                <v:rect id="_x0000_s23080" style="position:absolute;left:7003;top:4141;width:36;height:36" fillcolor="#24282b" stroked="f"/>
                <v:rect id="_x0000_s23081" style="position:absolute;left:7003;top:4213;width:36;height:24" fillcolor="#24282b" stroked="f"/>
                <v:rect id="_x0000_s23082" style="position:absolute;left:7003;top:4273;width:36;height:36" fillcolor="#24282b" stroked="f"/>
                <v:rect id="_x0000_s23083" style="position:absolute;left:7003;top:4333;width:36;height:36" fillcolor="#24282b" stroked="f"/>
                <v:rect id="_x0000_s23084" style="position:absolute;left:7003;top:4405;width:36;height:24" fillcolor="#24282b" stroked="f"/>
                <v:rect id="_x0000_s23085" style="position:absolute;left:7003;top:4465;width:36;height:36" fillcolor="#24282b" stroked="f"/>
                <v:rect id="_x0000_s23086" style="position:absolute;left:7003;top:4525;width:36;height:36" fillcolor="#24282b" stroked="f"/>
                <v:rect id="_x0000_s23087" style="position:absolute;left:7003;top:4585;width:36;height:36" fillcolor="#24282b" stroked="f"/>
                <v:rect id="_x0000_s23088" style="position:absolute;left:7003;top:4657;width:36;height:36" fillcolor="#24282b" stroked="f"/>
                <v:rect id="_x0000_s23089" style="position:absolute;left:7003;top:4717;width:36;height:36" fillcolor="#24282b" stroked="f"/>
                <v:rect id="_x0000_s23090" style="position:absolute;left:7003;top:4777;width:36;height:36" fillcolor="#24282b" stroked="f"/>
                <v:rect id="_x0000_s23091" style="position:absolute;left:7003;top:4849;width:36;height:12" fillcolor="#24282b" stroked="f"/>
                <v:rect id="_x0000_s23092" style="position:absolute;left:7003;top:4897;width:36;height:36" fillcolor="#24282b" stroked="f"/>
                <v:rect id="_x0000_s23093" style="position:absolute;left:7003;top:4957;width:36;height:36" fillcolor="#24282b" stroked="f"/>
                <v:rect id="_x0000_s23094" style="position:absolute;left:7003;top:5029;width:36;height:24" fillcolor="#24282b" stroked="f"/>
                <v:rect id="_x0000_s23095" style="position:absolute;left:7003;top:5089;width:36;height:36" fillcolor="#24282b" stroked="f"/>
                <v:rect id="_x0000_s23096" style="position:absolute;left:7003;top:5149;width:36;height:36" fillcolor="#24282b" stroked="f"/>
                <v:rect id="_x0000_s23097" style="position:absolute;left:7003;top:5209;width:36;height:36" fillcolor="#24282b" stroked="f"/>
                <v:rect id="_x0000_s23098" style="position:absolute;left:7003;top:5281;width:36;height:36" fillcolor="#24282b" stroked="f"/>
                <v:rect id="_x0000_s23099" style="position:absolute;left:7003;top:5341;width:36;height:36" fillcolor="#24282b" stroked="f"/>
                <v:rect id="_x0000_s23100" style="position:absolute;left:7003;top:5401;width:36;height:36" fillcolor="#24282b" stroked="f"/>
                <v:rect id="_x0000_s23101" style="position:absolute;left:7003;top:5473;width:36;height:24" fillcolor="#24282b" stroked="f"/>
                <v:rect id="_x0000_s23102" style="position:absolute;left:7003;top:5533;width:36;height:36" fillcolor="#24282b" stroked="f"/>
                <v:rect id="_x0000_s23103" style="position:absolute;left:7003;top:5593;width:36;height:36" fillcolor="#24282b" stroked="f"/>
                <v:rect id="_x0000_s23104" style="position:absolute;left:7003;top:5665;width:36;height:24" fillcolor="#24282b" stroked="f"/>
                <v:rect id="_x0000_s23105" style="position:absolute;left:7003;top:5725;width:36;height:36" fillcolor="#24282b" stroked="f"/>
                <v:rect id="_x0000_s23106" style="position:absolute;left:7003;top:5785;width:36;height:36" fillcolor="#24282b" stroked="f"/>
                <v:rect id="_x0000_s23107" style="position:absolute;left:7003;top:5845;width:36;height:36" fillcolor="#24282b" stroked="f"/>
                <v:rect id="_x0000_s23108" style="position:absolute;left:7003;top:5917;width:36;height:36" fillcolor="#24282b" stroked="f"/>
                <v:rect id="_x0000_s23109" style="position:absolute;left:7003;top:5977;width:36;height:36" fillcolor="#24282b" stroked="f"/>
                <v:rect id="_x0000_s23110" style="position:absolute;left:7003;top:6049;width:36;height:24" fillcolor="#24282b" stroked="f"/>
                <v:rect id="_x0000_s23111" style="position:absolute;left:7003;top:6109;width:36;height:36" fillcolor="#24282b" stroked="f"/>
                <v:rect id="_x0000_s23112" style="position:absolute;left:7003;top:6169;width:36;height:36" fillcolor="#24282b" stroked="f"/>
                <v:rect id="_x0000_s23113" style="position:absolute;left:7003;top:6241;width:36;height:24" fillcolor="#24282b" stroked="f"/>
                <v:rect id="_x0000_s23114" style="position:absolute;left:7003;top:6301;width:36;height:36" fillcolor="#24282b" stroked="f"/>
                <v:rect id="_x0000_s23115" style="position:absolute;left:7003;top:6361;width:36;height:36" fillcolor="#24282b" stroked="f"/>
                <v:rect id="_x0000_s23116" style="position:absolute;left:7003;top:6421;width:36;height:36" fillcolor="#24282b" stroked="f"/>
                <v:rect id="_x0000_s23117" style="position:absolute;left:7003;top:6493;width:36;height:24" fillcolor="#24282b" stroked="f"/>
                <v:rect id="_x0000_s23118" style="position:absolute;left:7003;top:6553;width:36;height:36" fillcolor="#24282b" stroked="f"/>
                <v:rect id="_x0000_s23119" style="position:absolute;left:7003;top:6613;width:36;height:36" fillcolor="#24282b" stroked="f"/>
                <v:rect id="_x0000_s23120" style="position:absolute;left:7003;top:6685;width:36;height:24" fillcolor="#24282b" stroked="f"/>
                <v:rect id="_x0000_s23121" style="position:absolute;left:7003;top:6745;width:36;height:36" fillcolor="#24282b" stroked="f"/>
                <v:rect id="_x0000_s23122" style="position:absolute;left:7003;top:6805;width:36;height:36" fillcolor="#24282b" stroked="f"/>
                <v:rect id="_x0000_s23123" style="position:absolute;left:7003;top:6877;width:36;height:24" fillcolor="#24282b" stroked="f"/>
                <v:rect id="_x0000_s23124" style="position:absolute;left:7003;top:6937;width:36;height:36" fillcolor="#24282b" stroked="f"/>
                <v:rect id="_x0000_s23125" style="position:absolute;left:7003;top:6997;width:36;height:36" fillcolor="#24282b" stroked="f"/>
                <v:rect id="_x0000_s23126" style="position:absolute;left:7003;top:7057;width:36;height:36" fillcolor="#24282b" stroked="f"/>
                <v:rect id="_x0000_s23127" style="position:absolute;left:7003;top:7129;width:36;height:24" fillcolor="#24282b" stroked="f"/>
                <v:rect id="_x0000_s23128" style="position:absolute;left:7003;top:7189;width:36;height:36" fillcolor="#24282b" stroked="f"/>
                <v:rect id="_x0000_s23129" style="position:absolute;left:7003;top:7249;width:36;height:36" fillcolor="#24282b" stroked="f"/>
                <v:rect id="_x0000_s23130" style="position:absolute;left:7003;top:7321;width:36;height:24" fillcolor="#24282b" stroked="f"/>
                <v:rect id="_x0000_s23131" style="position:absolute;left:7003;top:7381;width:36;height:36" fillcolor="#24282b" stroked="f"/>
                <v:rect id="_x0000_s23132" style="position:absolute;left:7003;top:7441;width:36;height:36" fillcolor="#24282b" stroked="f"/>
                <v:rect id="_x0000_s23133" style="position:absolute;left:7003;top:7513;width:36;height:24" fillcolor="#24282b" stroked="f"/>
                <v:rect id="_x0000_s23134" style="position:absolute;left:7003;top:7573;width:36;height:36" fillcolor="#24282b" stroked="f"/>
                <v:rect id="_x0000_s23135" style="position:absolute;left:7003;top:7633;width:36;height:36" fillcolor="#24282b" stroked="f"/>
                <v:rect id="_x0000_s23136" style="position:absolute;left:7003;top:7693;width:36;height:36" fillcolor="#24282b" stroked="f"/>
                <v:rect id="_x0000_s23137" style="position:absolute;left:7003;top:7765;width:36;height:24" fillcolor="#24282b" stroked="f"/>
                <v:rect id="_x0000_s23138" style="position:absolute;left:7003;top:7825;width:36;height:36" fillcolor="#24282b" stroked="f"/>
                <v:rect id="_x0000_s23139" style="position:absolute;left:7003;top:7885;width:36;height:36" fillcolor="#24282b" stroked="f"/>
                <v:rect id="_x0000_s23140" style="position:absolute;left:7003;top:7957;width:36;height:24" fillcolor="#24282b" stroked="f"/>
                <v:rect id="_x0000_s23141" style="position:absolute;left:7003;top:8017;width:36;height:36" fillcolor="#24282b" stroked="f"/>
                <v:rect id="_x0000_s23142" style="position:absolute;left:7003;top:8077;width:36;height:36" fillcolor="#24282b" stroked="f"/>
                <v:rect id="_x0000_s23143" style="position:absolute;left:7003;top:8149;width:36;height:24" fillcolor="#24282b" stroked="f"/>
                <v:rect id="_x0000_s23144" style="position:absolute;left:7003;top:8209;width:36;height:36" fillcolor="#24282b" stroked="f"/>
                <v:rect id="_x0000_s23145" style="position:absolute;left:7003;top:8269;width:36;height:36" fillcolor="#24282b" stroked="f"/>
                <v:rect id="_x0000_s23146" style="position:absolute;left:7003;top:8329;width:36;height:36" fillcolor="#24282b" stroked="f"/>
                <v:rect id="_x0000_s23147" style="position:absolute;left:7003;top:8401;width:36;height:36" fillcolor="#24282b" stroked="f"/>
                <v:rect id="_x0000_s23148" style="position:absolute;left:7003;top:8461;width:36;height:36" fillcolor="#24282b" stroked="f"/>
                <v:rect id="_x0000_s23149" style="position:absolute;left:7003;top:8533;width:36;height:24" fillcolor="#24282b" stroked="f"/>
                <v:rect id="_x0000_s23150" style="position:absolute;left:7003;top:8593;width:36;height:36" fillcolor="#24282b" stroked="f"/>
                <v:rect id="_x0000_s23151" style="position:absolute;left:7003;top:8653;width:36;height:36" fillcolor="#24282b" stroked="f"/>
                <v:rect id="_x0000_s23152" style="position:absolute;left:7003;top:8713;width:36;height:36" fillcolor="#24282b" stroked="f"/>
                <v:rect id="_x0000_s23153" style="position:absolute;left:7003;top:8785;width:36;height:36" fillcolor="#24282b" stroked="f"/>
                <v:rect id="_x0000_s23154" style="position:absolute;left:7003;top:444;width:36;height:36" fillcolor="#24282b" stroked="f"/>
                <v:rect id="_x0000_s23155" style="position:absolute;left:7003;top:516;width:36;height:36" fillcolor="#24282b" stroked="f"/>
                <v:rect id="_x0000_s23156" style="position:absolute;left:7003;top:576;width:36;height:36" fillcolor="#24282b" stroked="f"/>
                <v:rect id="_x0000_s23157" style="position:absolute;left:7003;top:636;width:36;height:36" fillcolor="#24282b" stroked="f"/>
                <v:rect id="_x0000_s23158" style="position:absolute;left:7003;top:708;width:36;height:24" fillcolor="#24282b" stroked="f"/>
                <v:rect id="_x0000_s23159" style="position:absolute;left:7003;top:768;width:36;height:36" fillcolor="#24282b" stroked="f"/>
                <v:rect id="_x0000_s23160" style="position:absolute;left:7003;top:828;width:36;height:36" fillcolor="#24282b" stroked="f"/>
                <v:rect id="_x0000_s23161" style="position:absolute;left:7003;top:900;width:36;height:24" fillcolor="#24282b" stroked="f"/>
                <v:rect id="_x0000_s23162" style="position:absolute;left:7003;top:960;width:36;height:36" fillcolor="#24282b" stroked="f"/>
                <v:rect id="_x0000_s23163" style="position:absolute;left:7003;top:1020;width:36;height:36" fillcolor="#24282b" stroked="f"/>
                <v:rect id="_x0000_s23164" style="position:absolute;left:7003;top:1092;width:36;height:24" fillcolor="#24282b" stroked="f"/>
                <v:rect id="_x0000_s23165" style="position:absolute;left:7003;top:1152;width:36;height:36" fillcolor="#24282b" stroked="f"/>
                <v:rect id="_x0000_s23166" style="position:absolute;left:7003;top:1212;width:36;height:36" fillcolor="#24282b" stroked="f"/>
                <v:rect id="_x0000_s23167" style="position:absolute;left:7003;top:1284;width:36;height:24" fillcolor="#24282b" stroked="f"/>
                <v:rect id="_x0000_s23168" style="position:absolute;left:7003;top:1344;width:36;height:36" fillcolor="#24282b" stroked="f"/>
                <v:rect id="_x0000_s23169" style="position:absolute;left:7003;top:1404;width:36;height:36" fillcolor="#24282b" stroked="f"/>
                <v:rect id="_x0000_s23170" style="position:absolute;left:7003;top:1476;width:36;height:24" fillcolor="#24282b" stroked="f"/>
                <v:rect id="_x0000_s23171" style="position:absolute;left:7003;top:1536;width:36;height:36" fillcolor="#24282b" stroked="f"/>
                <v:rect id="_x0000_s23172" style="position:absolute;left:7003;top:1596;width:36;height:36" fillcolor="#24282b" stroked="f"/>
                <v:rect id="_x0000_s23173" style="position:absolute;left:7003;top:1656;width:36;height:36" fillcolor="#24282b" stroked="f"/>
                <v:rect id="_x0000_s23174" style="position:absolute;left:7003;top:1728;width:36;height:24" fillcolor="#24282b" stroked="f"/>
                <v:rect id="_x0000_s23175" style="position:absolute;left:7003;top:1788;width:36;height:36" fillcolor="#24282b" stroked="f"/>
                <v:rect id="_x0000_s23176" style="position:absolute;left:7003;top:1848;width:36;height:36" fillcolor="#24282b" stroked="f"/>
                <v:rect id="_x0000_s23177" style="position:absolute;left:7003;top:1920;width:36;height:24" fillcolor="#24282b" stroked="f"/>
                <v:rect id="_x0000_s23178" style="position:absolute;left:7003;top:1980;width:36;height:36" fillcolor="#24282b" stroked="f"/>
                <v:rect id="_x0000_s23179" style="position:absolute;left:7003;top:2040;width:36;height:36" fillcolor="#24282b" stroked="f"/>
                <v:rect id="_x0000_s23180" style="position:absolute;left:7003;top:2112;width:36;height:24" fillcolor="#24282b" stroked="f"/>
                <v:rect id="_x0000_s23181" style="position:absolute;left:7003;top:2172;width:36;height:36" fillcolor="#24282b" stroked="f"/>
                <v:rect id="_x0000_s23182" style="position:absolute;left:7003;top:2232;width:36;height:36" fillcolor="#24282b" stroked="f"/>
                <v:rect id="_x0000_s23183" style="position:absolute;left:7003;top:2292;width:36;height:36" fillcolor="#24282b" stroked="f"/>
                <v:rect id="_x0000_s23184" style="position:absolute;left:7003;top:2364;width:36;height:24" fillcolor="#24282b" stroked="f"/>
                <v:rect id="_x0000_s23185" style="position:absolute;left:7003;top:2424;width:36;height:36" fillcolor="#24282b" stroked="f"/>
                <v:rect id="_x0000_s23186" style="position:absolute;left:7003;top:2484;width:36;height:36" fillcolor="#24282b" stroked="f"/>
                <v:rect id="_x0000_s23187" style="position:absolute;left:7003;top:2556;width:36;height:24" fillcolor="#24282b" stroked="f"/>
                <v:rect id="_x0000_s23188" style="position:absolute;left:7003;top:2616;width:36;height:36" fillcolor="#24282b" stroked="f"/>
                <v:rect id="_x0000_s23189" style="position:absolute;left:7003;top:2676;width:36;height:36" fillcolor="#24282b" stroked="f"/>
                <v:rect id="_x0000_s23190" style="position:absolute;left:7003;top:2748;width:36;height:24" fillcolor="#24282b" stroked="f"/>
                <v:rect id="_x0000_s23191" style="position:absolute;left:7003;top:2808;width:36;height:36" fillcolor="#24282b" stroked="f"/>
                <v:rect id="_x0000_s23192" style="position:absolute;left:7003;top:2868;width:36;height:36" fillcolor="#24282b" stroked="f"/>
                <v:rect id="_x0000_s23193" style="position:absolute;left:7003;top:2928;width:36;height:36" fillcolor="#24282b" stroked="f"/>
                <v:rect id="_x0000_s23194" style="position:absolute;left:7003;top:3000;width:36;height:24" fillcolor="#24282b" stroked="f"/>
                <v:rect id="_x0000_s23195" style="position:absolute;left:7003;top:3060;width:36;height:36" fillcolor="#24282b" stroked="f"/>
                <v:rect id="_x0000_s23196" style="position:absolute;left:7003;top:3121;width:36;height:36" fillcolor="#24282b" stroked="f"/>
                <v:rect id="_x0000_s23197" style="position:absolute;left:7003;top:3193;width:36;height:24" fillcolor="#24282b" stroked="f"/>
                <v:rect id="_x0000_s23198" style="position:absolute;left:7003;top:3253;width:36;height:36" fillcolor="#24282b" stroked="f"/>
                <v:rect id="_x0000_s23199" style="position:absolute;left:7003;top:3313;width:36;height:36" fillcolor="#24282b" stroked="f"/>
                <v:rect id="_x0000_s23200" style="position:absolute;left:7003;top:3385;width:36;height:24" fillcolor="#24282b" stroked="f"/>
                <v:rect id="_x0000_s23201" style="position:absolute;left:7003;top:3445;width:36;height:36" fillcolor="#24282b" stroked="f"/>
                <v:rect id="_x0000_s23202" style="position:absolute;left:7003;top:3505;width:36;height:36" fillcolor="#24282b" stroked="f"/>
                <v:rect id="_x0000_s23203" style="position:absolute;left:7003;top:3565;width:36;height:36" fillcolor="#24282b" stroked="f"/>
                <v:rect id="_x0000_s23204" style="position:absolute;left:7003;top:3637;width:36;height:36" fillcolor="#24282b" stroked="f"/>
                <v:rect id="_x0000_s23205" style="position:absolute;left:7003;top:3697;width:36;height:36" fillcolor="#24282b" stroked="f"/>
                <v:rect id="_x0000_s23206" style="position:absolute;left:7003;top:3769;width:36;height:24" fillcolor="#24282b" stroked="f"/>
                <v:rect id="_x0000_s23207" style="position:absolute;left:7003;top:3829;width:36;height:36" fillcolor="#24282b" stroked="f"/>
                <v:rect id="_x0000_s23208" style="position:absolute;left:7003;top:3889;width:36;height:36" fillcolor="#24282b" stroked="f"/>
                <v:rect id="_x0000_s23209" style="position:absolute;left:7003;top:3949;width:36;height:36" fillcolor="#24282b" stroked="f"/>
                <v:rect id="_x0000_s23210" style="position:absolute;left:7003;top:4021;width:36;height:36" fillcolor="#24282b" stroked="f"/>
                <v:rect id="_x0000_s23211" style="position:absolute;left:7003;top:4081;width:36;height:36" fillcolor="#24282b" stroked="f"/>
                <v:rect id="_x0000_s23212" style="position:absolute;left:7003;top:4141;width:36;height:36" fillcolor="#24282b" stroked="f"/>
                <v:rect id="_x0000_s23213" style="position:absolute;left:7003;top:4213;width:36;height:24" fillcolor="#24282b" stroked="f"/>
                <v:rect id="_x0000_s23214" style="position:absolute;left:7003;top:4273;width:36;height:36" fillcolor="#24282b" stroked="f"/>
                <v:rect id="_x0000_s23215" style="position:absolute;left:7003;top:4333;width:36;height:36" fillcolor="#24282b" stroked="f"/>
                <v:rect id="_x0000_s23216" style="position:absolute;left:7003;top:4405;width:36;height:24" fillcolor="#24282b" stroked="f"/>
                <v:rect id="_x0000_s23217" style="position:absolute;left:7003;top:4465;width:36;height:36" fillcolor="#24282b" stroked="f"/>
                <v:rect id="_x0000_s23218" style="position:absolute;left:7003;top:4525;width:36;height:36" fillcolor="#24282b" stroked="f"/>
                <v:rect id="_x0000_s23219" style="position:absolute;left:7003;top:4585;width:36;height:36" fillcolor="#24282b" stroked="f"/>
                <v:rect id="_x0000_s23220" style="position:absolute;left:7003;top:4657;width:36;height:36" fillcolor="#24282b" stroked="f"/>
                <v:rect id="_x0000_s23221" style="position:absolute;left:7003;top:4717;width:36;height:36" fillcolor="#24282b" stroked="f"/>
                <v:rect id="_x0000_s23222" style="position:absolute;left:7003;top:4777;width:36;height:36" fillcolor="#24282b" stroked="f"/>
                <v:rect id="_x0000_s23223" style="position:absolute;left:7003;top:4849;width:36;height:12" fillcolor="#24282b" stroked="f"/>
                <v:rect id="_x0000_s23224" style="position:absolute;left:7003;top:4897;width:36;height:36" fillcolor="#24282b" stroked="f"/>
                <v:rect id="_x0000_s23225" style="position:absolute;left:7003;top:4957;width:36;height:36" fillcolor="#24282b" stroked="f"/>
                <v:rect id="_x0000_s23226" style="position:absolute;left:7003;top:5029;width:36;height:24" fillcolor="#24282b" stroked="f"/>
                <v:rect id="_x0000_s23227" style="position:absolute;left:7003;top:5089;width:36;height:36" fillcolor="#24282b" stroked="f"/>
                <v:rect id="_x0000_s23228" style="position:absolute;left:7003;top:5149;width:36;height:36" fillcolor="#24282b" stroked="f"/>
                <v:rect id="_x0000_s23229" style="position:absolute;left:7003;top:5209;width:36;height:36" fillcolor="#24282b" stroked="f"/>
                <v:rect id="_x0000_s23230" style="position:absolute;left:7003;top:5281;width:36;height:36" fillcolor="#24282b" stroked="f"/>
                <v:rect id="_x0000_s23231" style="position:absolute;left:7003;top:5341;width:36;height:36" fillcolor="#24282b" stroked="f"/>
                <v:rect id="_x0000_s23232" style="position:absolute;left:7003;top:5401;width:36;height:36" fillcolor="#24282b" stroked="f"/>
                <v:rect id="_x0000_s23233" style="position:absolute;left:7003;top:5473;width:36;height:24" fillcolor="#24282b" stroked="f"/>
                <v:rect id="_x0000_s23234" style="position:absolute;left:7003;top:5533;width:36;height:36" fillcolor="#24282b" stroked="f"/>
                <v:rect id="_x0000_s23235" style="position:absolute;left:7003;top:5593;width:36;height:36" fillcolor="#24282b" stroked="f"/>
                <v:rect id="_x0000_s23236" style="position:absolute;left:7003;top:5665;width:36;height:24" fillcolor="#24282b" stroked="f"/>
                <v:rect id="_x0000_s23237" style="position:absolute;left:7003;top:5725;width:36;height:36" fillcolor="#24282b" stroked="f"/>
                <v:rect id="_x0000_s23238" style="position:absolute;left:7003;top:5785;width:36;height:36" fillcolor="#24282b" stroked="f"/>
                <v:rect id="_x0000_s23239" style="position:absolute;left:7003;top:5845;width:36;height:36" fillcolor="#24282b" stroked="f"/>
                <v:rect id="_x0000_s23240" style="position:absolute;left:7003;top:5917;width:36;height:36" fillcolor="#24282b" stroked="f"/>
                <v:rect id="_x0000_s23241" style="position:absolute;left:7003;top:5977;width:36;height:36" fillcolor="#24282b" stroked="f"/>
                <v:rect id="_x0000_s23242" style="position:absolute;left:7003;top:6049;width:36;height:24" fillcolor="#24282b" stroked="f"/>
                <v:rect id="_x0000_s23243" style="position:absolute;left:7003;top:6109;width:36;height:36" fillcolor="#24282b" stroked="f"/>
                <v:rect id="_x0000_s23244" style="position:absolute;left:7003;top:6169;width:36;height:36" fillcolor="#24282b" stroked="f"/>
                <v:rect id="_x0000_s23245" style="position:absolute;left:7003;top:6241;width:36;height:24" fillcolor="#24282b" stroked="f"/>
                <v:rect id="_x0000_s23246" style="position:absolute;left:7003;top:6301;width:36;height:36" fillcolor="#24282b" stroked="f"/>
                <v:rect id="_x0000_s23247" style="position:absolute;left:7003;top:6361;width:36;height:36" fillcolor="#24282b" stroked="f"/>
                <v:rect id="_x0000_s23248" style="position:absolute;left:7003;top:6421;width:36;height:36" fillcolor="#24282b" stroked="f"/>
                <v:rect id="_x0000_s23249" style="position:absolute;left:7003;top:6493;width:36;height:24" fillcolor="#24282b" stroked="f"/>
                <v:rect id="_x0000_s23250" style="position:absolute;left:7003;top:6553;width:36;height:36" fillcolor="#24282b" stroked="f"/>
                <v:rect id="_x0000_s23251" style="position:absolute;left:7003;top:6613;width:36;height:36" fillcolor="#24282b" stroked="f"/>
                <v:rect id="_x0000_s23252" style="position:absolute;left:7003;top:6685;width:36;height:24" fillcolor="#24282b" stroked="f"/>
                <v:rect id="_x0000_s23253" style="position:absolute;left:7003;top:6745;width:36;height:36" fillcolor="#24282b" stroked="f"/>
                <v:rect id="_x0000_s23254" style="position:absolute;left:7003;top:6805;width:36;height:36" fillcolor="#24282b" stroked="f"/>
                <v:rect id="_x0000_s23255" style="position:absolute;left:7003;top:6877;width:36;height:24" fillcolor="#24282b" stroked="f"/>
                <v:rect id="_x0000_s23256" style="position:absolute;left:7003;top:6937;width:36;height:36" fillcolor="#24282b" stroked="f"/>
                <v:rect id="_x0000_s23257" style="position:absolute;left:7003;top:6997;width:36;height:36" fillcolor="#24282b" stroked="f"/>
                <v:rect id="_x0000_s23258" style="position:absolute;left:7003;top:7057;width:36;height:36" fillcolor="#24282b" stroked="f"/>
                <v:rect id="_x0000_s23259" style="position:absolute;left:7003;top:7129;width:36;height:24" fillcolor="#24282b" stroked="f"/>
                <v:rect id="_x0000_s23260" style="position:absolute;left:7003;top:7189;width:36;height:36" fillcolor="#24282b" stroked="f"/>
                <v:rect id="_x0000_s23261" style="position:absolute;left:7003;top:7249;width:36;height:36" fillcolor="#24282b" stroked="f"/>
                <v:rect id="_x0000_s23262" style="position:absolute;left:7003;top:7321;width:36;height:24" fillcolor="#24282b" stroked="f"/>
                <v:rect id="_x0000_s23263" style="position:absolute;left:7003;top:7381;width:36;height:36" fillcolor="#24282b" stroked="f"/>
                <v:rect id="_x0000_s23264" style="position:absolute;left:7003;top:7441;width:36;height:36" fillcolor="#24282b" stroked="f"/>
                <v:rect id="_x0000_s23265" style="position:absolute;left:7003;top:7513;width:36;height:24" fillcolor="#24282b" stroked="f"/>
                <v:rect id="_x0000_s23266" style="position:absolute;left:7003;top:7573;width:36;height:36" fillcolor="#24282b" stroked="f"/>
                <v:rect id="_x0000_s23267" style="position:absolute;left:7003;top:7633;width:36;height:36" fillcolor="#24282b" stroked="f"/>
                <v:rect id="_x0000_s23268" style="position:absolute;left:7003;top:7693;width:36;height:36" fillcolor="#24282b" stroked="f"/>
                <v:rect id="_x0000_s23269" style="position:absolute;left:7003;top:7765;width:36;height:24" fillcolor="#24282b" stroked="f"/>
              </v:group>
              <v:group id="_x0000_s23270" style="position:absolute;left:4841;top:480;width:2198;height:8341" coordorigin="4841,480" coordsize="2198,8341">
                <v:rect id="_x0000_s23271" style="position:absolute;left:7003;top:7825;width:36;height:36" fillcolor="#24282b" stroked="f"/>
                <v:rect id="_x0000_s23272" style="position:absolute;left:7003;top:7885;width:36;height:36" fillcolor="#24282b" stroked="f"/>
                <v:rect id="_x0000_s23273" style="position:absolute;left:7003;top:7957;width:36;height:24" fillcolor="#24282b" stroked="f"/>
                <v:rect id="_x0000_s23274" style="position:absolute;left:7003;top:8017;width:36;height:36" fillcolor="#24282b" stroked="f"/>
                <v:rect id="_x0000_s23275" style="position:absolute;left:7003;top:8077;width:36;height:36" fillcolor="#24282b" stroked="f"/>
                <v:rect id="_x0000_s23276" style="position:absolute;left:7003;top:8149;width:36;height:24" fillcolor="#24282b" stroked="f"/>
                <v:rect id="_x0000_s23277" style="position:absolute;left:7003;top:8209;width:36;height:36" fillcolor="#24282b" stroked="f"/>
                <v:rect id="_x0000_s23278" style="position:absolute;left:7003;top:8269;width:36;height:36" fillcolor="#24282b" stroked="f"/>
                <v:rect id="_x0000_s23279" style="position:absolute;left:7003;top:8329;width:36;height:36" fillcolor="#24282b" stroked="f"/>
                <v:rect id="_x0000_s23280" style="position:absolute;left:7003;top:8401;width:36;height:36" fillcolor="#24282b" stroked="f"/>
                <v:rect id="_x0000_s23281" style="position:absolute;left:7003;top:8461;width:36;height:36" fillcolor="#24282b" stroked="f"/>
                <v:rect id="_x0000_s23282" style="position:absolute;left:7003;top:8533;width:36;height:24" fillcolor="#24282b" stroked="f"/>
                <v:rect id="_x0000_s23283" style="position:absolute;left:7003;top:8593;width:36;height:36" fillcolor="#24282b" stroked="f"/>
                <v:rect id="_x0000_s23284" style="position:absolute;left:7003;top:8653;width:36;height:36" fillcolor="#24282b" stroked="f"/>
                <v:rect id="_x0000_s23285" style="position:absolute;left:7003;top:8713;width:36;height:36" fillcolor="#24282b" stroked="f"/>
                <v:rect id="_x0000_s23286" style="position:absolute;left:7003;top:8785;width:36;height:36" fillcolor="#24282b" stroked="f"/>
                <v:rect id="_x0000_s23287" style="position:absolute;left:4841;top:480;width:36;height:36" fillcolor="#24282b" stroked="f"/>
                <v:rect id="_x0000_s23288" style="position:absolute;left:4841;top:540;width:36;height:36" fillcolor="#24282b" stroked="f"/>
                <v:rect id="_x0000_s23289" style="position:absolute;left:4841;top:612;width:36;height:24" fillcolor="#24282b" stroked="f"/>
                <v:rect id="_x0000_s23290" style="position:absolute;left:4841;top:672;width:36;height:24" fillcolor="#24282b" stroked="f"/>
                <v:rect id="_x0000_s23291" style="position:absolute;left:4841;top:732;width:36;height:36" fillcolor="#24282b" stroked="f"/>
                <v:rect id="_x0000_s23292" style="position:absolute;left:4841;top:804;width:36;height:24" fillcolor="#24282b" stroked="f"/>
                <v:rect id="_x0000_s23293" style="position:absolute;left:4841;top:864;width:36;height:24" fillcolor="#24282b" stroked="f"/>
                <v:rect id="_x0000_s23294" style="position:absolute;left:4841;top:924;width:36;height:36" fillcolor="#24282b" stroked="f"/>
                <v:rect id="_x0000_s23295" style="position:absolute;left:4841;top:984;width:36;height:36" fillcolor="#24282b" stroked="f"/>
                <v:rect id="_x0000_s23296" style="position:absolute;left:4841;top:1056;width:36;height:24" fillcolor="#24282b" stroked="f"/>
                <v:rect id="_x0000_s23297" style="position:absolute;left:4841;top:1116;width:36;height:36" fillcolor="#24282b" stroked="f"/>
                <v:rect id="_x0000_s23298" style="position:absolute;left:4841;top:1188;width:36;height:24" fillcolor="#24282b" stroked="f"/>
                <v:rect id="_x0000_s23299" style="position:absolute;left:4841;top:1248;width:36;height:24" fillcolor="#24282b" stroked="f"/>
                <v:rect id="_x0000_s23300" style="position:absolute;left:4841;top:1308;width:36;height:36" fillcolor="#24282b" stroked="f"/>
                <v:rect id="_x0000_s23301" style="position:absolute;left:4841;top:1368;width:36;height:36" fillcolor="#24282b" stroked="f"/>
                <v:rect id="_x0000_s23302" style="position:absolute;left:4841;top:1440;width:36;height:24" fillcolor="#24282b" stroked="f"/>
                <v:rect id="_x0000_s23303" style="position:absolute;left:4841;top:1500;width:36;height:36" fillcolor="#24282b" stroked="f"/>
                <v:rect id="_x0000_s23304" style="position:absolute;left:4841;top:1560;width:36;height:36" fillcolor="#24282b" stroked="f"/>
                <v:rect id="_x0000_s23305" style="position:absolute;left:4841;top:1632;width:36;height:24" fillcolor="#24282b" stroked="f"/>
                <v:rect id="_x0000_s23306" style="position:absolute;left:4841;top:1692;width:36;height:36" fillcolor="#24282b" stroked="f"/>
                <v:rect id="_x0000_s23307" style="position:absolute;left:4841;top:1752;width:36;height:36" fillcolor="#24282b" stroked="f"/>
                <v:rect id="_x0000_s23308" style="position:absolute;left:4841;top:1824;width:36;height:24" fillcolor="#24282b" stroked="f"/>
                <v:rect id="_x0000_s23309" style="position:absolute;left:4841;top:1884;width:36;height:24" fillcolor="#24282b" stroked="f"/>
                <v:rect id="_x0000_s23310" style="position:absolute;left:4841;top:1944;width:36;height:36" fillcolor="#24282b" stroked="f"/>
                <v:rect id="_x0000_s23311" style="position:absolute;left:4841;top:2004;width:36;height:36" fillcolor="#24282b" stroked="f"/>
                <v:rect id="_x0000_s23312" style="position:absolute;left:4841;top:2076;width:36;height:24" fillcolor="#24282b" stroked="f"/>
                <v:rect id="_x0000_s23313" style="position:absolute;left:4841;top:2136;width:36;height:36" fillcolor="#24282b" stroked="f"/>
                <v:rect id="_x0000_s23314" style="position:absolute;left:4841;top:2196;width:36;height:36" fillcolor="#24282b" stroked="f"/>
                <v:rect id="_x0000_s23315" style="position:absolute;left:4841;top:2268;width:36;height:24" fillcolor="#24282b" stroked="f"/>
                <v:rect id="_x0000_s23316" style="position:absolute;left:4841;top:2328;width:36;height:36" fillcolor="#24282b" stroked="f"/>
                <v:rect id="_x0000_s23317" style="position:absolute;left:4841;top:2388;width:36;height:36" fillcolor="#24282b" stroked="f"/>
                <v:rect id="_x0000_s23318" style="position:absolute;left:4841;top:2460;width:36;height:24" fillcolor="#24282b" stroked="f"/>
                <v:rect id="_x0000_s23319" style="position:absolute;left:4841;top:2520;width:36;height:24" fillcolor="#24282b" stroked="f"/>
                <v:rect id="_x0000_s23320" style="position:absolute;left:4841;top:2580;width:36;height:36" fillcolor="#24282b" stroked="f"/>
                <v:rect id="_x0000_s23321" style="position:absolute;left:4841;top:2640;width:36;height:36" fillcolor="#24282b" stroked="f"/>
                <v:rect id="_x0000_s23322" style="position:absolute;left:4841;top:2712;width:36;height:24" fillcolor="#24282b" stroked="f"/>
                <v:rect id="_x0000_s23323" style="position:absolute;left:4841;top:2772;width:36;height:36" fillcolor="#24282b" stroked="f"/>
                <v:rect id="_x0000_s23324" style="position:absolute;left:4841;top:2832;width:36;height:36" fillcolor="#24282b" stroked="f"/>
                <v:rect id="_x0000_s23325" style="position:absolute;left:4841;top:2904;width:36;height:24" fillcolor="#24282b" stroked="f"/>
                <v:rect id="_x0000_s23326" style="position:absolute;left:4841;top:2964;width:36;height:36" fillcolor="#24282b" stroked="f"/>
                <v:rect id="_x0000_s23327" style="position:absolute;left:4841;top:3024;width:36;height:36" fillcolor="#24282b" stroked="f"/>
                <v:rect id="_x0000_s23328" style="position:absolute;left:4841;top:3096;width:36;height:25" fillcolor="#24282b" stroked="f"/>
                <v:rect id="_x0000_s23329" style="position:absolute;left:4841;top:3157;width:36;height:24" fillcolor="#24282b" stroked="f"/>
                <v:rect id="_x0000_s23330" style="position:absolute;left:4841;top:3217;width:36;height:36" fillcolor="#24282b" stroked="f"/>
                <v:rect id="_x0000_s23331" style="position:absolute;left:4841;top:3277;width:36;height:36" fillcolor="#24282b" stroked="f"/>
                <v:rect id="_x0000_s23332" style="position:absolute;left:4841;top:3349;width:36;height:24" fillcolor="#24282b" stroked="f"/>
                <v:rect id="_x0000_s23333" style="position:absolute;left:4841;top:3409;width:36;height:36" fillcolor="#24282b" stroked="f"/>
                <v:rect id="_x0000_s23334" style="position:absolute;left:4841;top:3469;width:36;height:36" fillcolor="#24282b" stroked="f"/>
                <v:rect id="_x0000_s23335" style="position:absolute;left:4841;top:3541;width:36;height:24" fillcolor="#24282b" stroked="f"/>
                <v:rect id="_x0000_s23336" style="position:absolute;left:4841;top:3601;width:36;height:36" fillcolor="#24282b" stroked="f"/>
                <v:rect id="_x0000_s23337" style="position:absolute;left:4841;top:3673;width:36;height:24" fillcolor="#24282b" stroked="f"/>
                <v:rect id="_x0000_s23338" style="position:absolute;left:4841;top:3733;width:36;height:24" fillcolor="#24282b" stroked="f"/>
                <v:rect id="_x0000_s23339" style="position:absolute;left:4841;top:3793;width:36;height:36" fillcolor="#24282b" stroked="f"/>
                <v:rect id="_x0000_s23340" style="position:absolute;left:4841;top:3853;width:36;height:36" fillcolor="#24282b" stroked="f"/>
                <v:rect id="_x0000_s23341" style="position:absolute;left:4841;top:3925;width:36;height:24" fillcolor="#24282b" stroked="f"/>
                <v:rect id="_x0000_s23342" style="position:absolute;left:4841;top:3985;width:36;height:36" fillcolor="#24282b" stroked="f"/>
                <v:rect id="_x0000_s23343" style="position:absolute;left:4841;top:4045;width:36;height:36" fillcolor="#24282b" stroked="f"/>
                <v:rect id="_x0000_s23344" style="position:absolute;left:4841;top:4117;width:36;height:24" fillcolor="#24282b" stroked="f"/>
                <v:rect id="_x0000_s23345" style="position:absolute;left:4841;top:4177;width:36;height:24" fillcolor="#24282b" stroked="f"/>
                <v:rect id="_x0000_s23346" style="position:absolute;left:4841;top:4237;width:36;height:36" fillcolor="#24282b" stroked="f"/>
                <v:rect id="_x0000_s23347" style="position:absolute;left:4841;top:4309;width:36;height:24" fillcolor="#24282b" stroked="f"/>
                <v:rect id="_x0000_s23348" style="position:absolute;left:4841;top:4369;width:36;height:24" fillcolor="#24282b" stroked="f"/>
                <v:rect id="_x0000_s23349" style="position:absolute;left:4841;top:4429;width:36;height:36" fillcolor="#24282b" stroked="f"/>
                <v:rect id="_x0000_s23350" style="position:absolute;left:4841;top:4489;width:36;height:36" fillcolor="#24282b" stroked="f"/>
                <v:rect id="_x0000_s23351" style="position:absolute;left:4841;top:4561;width:36;height:24" fillcolor="#24282b" stroked="f"/>
                <v:rect id="_x0000_s23352" style="position:absolute;left:4841;top:4621;width:36;height:36" fillcolor="#24282b" stroked="f"/>
                <v:rect id="_x0000_s23353" style="position:absolute;left:4841;top:4681;width:36;height:36" fillcolor="#24282b" stroked="f"/>
                <v:rect id="_x0000_s23354" style="position:absolute;left:4841;top:4753;width:36;height:24" fillcolor="#24282b" stroked="f"/>
                <v:rect id="_x0000_s23355" style="position:absolute;left:4841;top:4813;width:36;height:24" fillcolor="#24282b" stroked="f"/>
                <v:rect id="_x0000_s23356" style="position:absolute;left:4841;top:4861;width:36;height:36" fillcolor="#24282b" stroked="f"/>
                <v:rect id="_x0000_s23357" style="position:absolute;left:4841;top:4933;width:36;height:24" fillcolor="#24282b" stroked="f"/>
                <v:rect id="_x0000_s23358" style="position:absolute;left:4841;top:4993;width:36;height:24" fillcolor="#24282b" stroked="f"/>
                <v:rect id="_x0000_s23359" style="position:absolute;left:4841;top:5053;width:36;height:36" fillcolor="#24282b" stroked="f"/>
                <v:rect id="_x0000_s23360" style="position:absolute;left:4841;top:5113;width:36;height:36" fillcolor="#24282b" stroked="f"/>
                <v:rect id="_x0000_s23361" style="position:absolute;left:4841;top:5185;width:36;height:24" fillcolor="#24282b" stroked="f"/>
                <v:rect id="_x0000_s23362" style="position:absolute;left:4841;top:5245;width:36;height:36" fillcolor="#24282b" stroked="f"/>
                <v:rect id="_x0000_s23363" style="position:absolute;left:4841;top:5305;width:36;height:36" fillcolor="#24282b" stroked="f"/>
                <v:rect id="_x0000_s23364" style="position:absolute;left:4841;top:5377;width:36;height:24" fillcolor="#24282b" stroked="f"/>
                <v:rect id="_x0000_s23365" style="position:absolute;left:4841;top:5437;width:36;height:24" fillcolor="#24282b" stroked="f"/>
                <v:rect id="_x0000_s23366" style="position:absolute;left:4841;top:5497;width:36;height:36" fillcolor="#24282b" stroked="f"/>
                <v:rect id="_x0000_s23367" style="position:absolute;left:4841;top:5569;width:36;height:24" fillcolor="#24282b" stroked="f"/>
                <v:rect id="_x0000_s23368" style="position:absolute;left:4841;top:5629;width:36;height:24" fillcolor="#24282b" stroked="f"/>
                <v:rect id="_x0000_s23369" style="position:absolute;left:4841;top:5689;width:36;height:36" fillcolor="#24282b" stroked="f"/>
                <v:rect id="_x0000_s23370" style="position:absolute;left:4841;top:5749;width:36;height:36" fillcolor="#24282b" stroked="f"/>
                <v:rect id="_x0000_s23371" style="position:absolute;left:4841;top:5821;width:36;height:24" fillcolor="#24282b" stroked="f"/>
                <v:rect id="_x0000_s23372" style="position:absolute;left:4841;top:5881;width:36;height:36" fillcolor="#24282b" stroked="f"/>
                <v:rect id="_x0000_s23373" style="position:absolute;left:4841;top:5941;width:36;height:36" fillcolor="#24282b" stroked="f"/>
                <v:rect id="_x0000_s23374" style="position:absolute;left:4841;top:6013;width:36;height:24" fillcolor="#24282b" stroked="f"/>
                <v:rect id="_x0000_s23375" style="position:absolute;left:4841;top:6073;width:36;height:36" fillcolor="#24282b" stroked="f"/>
                <v:rect id="_x0000_s23376" style="position:absolute;left:4841;top:6133;width:36;height:36" fillcolor="#24282b" stroked="f"/>
                <v:rect id="_x0000_s23377" style="position:absolute;left:4841;top:6205;width:36;height:24" fillcolor="#24282b" stroked="f"/>
                <v:rect id="_x0000_s23378" style="position:absolute;left:4841;top:6265;width:36;height:36" fillcolor="#24282b" stroked="f"/>
                <v:rect id="_x0000_s23379" style="position:absolute;left:4841;top:6325;width:36;height:36" fillcolor="#24282b" stroked="f"/>
                <v:rect id="_x0000_s23380" style="position:absolute;left:4841;top:6397;width:36;height:24" fillcolor="#24282b" stroked="f"/>
                <v:rect id="_x0000_s23381" style="position:absolute;left:4841;top:6457;width:36;height:24" fillcolor="#24282b" stroked="f"/>
                <v:rect id="_x0000_s23382" style="position:absolute;left:4841;top:6517;width:36;height:36" fillcolor="#24282b" stroked="f"/>
                <v:rect id="_x0000_s23383" style="position:absolute;left:4841;top:6589;width:36;height:24" fillcolor="#24282b" stroked="f"/>
                <v:rect id="_x0000_s23384" style="position:absolute;left:4841;top:6649;width:36;height:24" fillcolor="#24282b" stroked="f"/>
                <v:rect id="_x0000_s23385" style="position:absolute;left:4841;top:6709;width:36;height:36" fillcolor="#24282b" stroked="f"/>
                <v:rect id="_x0000_s23386" style="position:absolute;left:4841;top:6769;width:36;height:36" fillcolor="#24282b" stroked="f"/>
                <v:rect id="_x0000_s23387" style="position:absolute;left:4841;top:6841;width:36;height:1" fillcolor="#24282b" stroked="f"/>
                <v:rect id="_x0000_s23388" style="position:absolute;left:4841;top:480;width:36;height:36" fillcolor="#24282b" stroked="f"/>
                <v:rect id="_x0000_s23389" style="position:absolute;left:4841;top:540;width:36;height:36" fillcolor="#24282b" stroked="f"/>
                <v:rect id="_x0000_s23390" style="position:absolute;left:4841;top:612;width:36;height:24" fillcolor="#24282b" stroked="f"/>
                <v:rect id="_x0000_s23391" style="position:absolute;left:4841;top:672;width:36;height:24" fillcolor="#24282b" stroked="f"/>
                <v:rect id="_x0000_s23392" style="position:absolute;left:4841;top:732;width:36;height:36" fillcolor="#24282b" stroked="f"/>
                <v:rect id="_x0000_s23393" style="position:absolute;left:4841;top:804;width:36;height:24" fillcolor="#24282b" stroked="f"/>
                <v:rect id="_x0000_s23394" style="position:absolute;left:4841;top:864;width:36;height:24" fillcolor="#24282b" stroked="f"/>
                <v:rect id="_x0000_s23395" style="position:absolute;left:4841;top:924;width:36;height:36" fillcolor="#24282b" stroked="f"/>
                <v:rect id="_x0000_s23396" style="position:absolute;left:4841;top:984;width:36;height:36" fillcolor="#24282b" stroked="f"/>
                <v:rect id="_x0000_s23397" style="position:absolute;left:4841;top:1056;width:36;height:24" fillcolor="#24282b" stroked="f"/>
                <v:rect id="_x0000_s23398" style="position:absolute;left:4841;top:1116;width:36;height:36" fillcolor="#24282b" stroked="f"/>
                <v:rect id="_x0000_s23399" style="position:absolute;left:4841;top:1188;width:36;height:24" fillcolor="#24282b" stroked="f"/>
                <v:rect id="_x0000_s23400" style="position:absolute;left:4841;top:1248;width:36;height:24" fillcolor="#24282b" stroked="f"/>
                <v:rect id="_x0000_s23401" style="position:absolute;left:4841;top:1308;width:36;height:36" fillcolor="#24282b" stroked="f"/>
                <v:rect id="_x0000_s23402" style="position:absolute;left:4841;top:1368;width:36;height:36" fillcolor="#24282b" stroked="f"/>
                <v:rect id="_x0000_s23403" style="position:absolute;left:4841;top:1440;width:36;height:24" fillcolor="#24282b" stroked="f"/>
                <v:rect id="_x0000_s23404" style="position:absolute;left:4841;top:1500;width:36;height:36" fillcolor="#24282b" stroked="f"/>
                <v:rect id="_x0000_s23405" style="position:absolute;left:4841;top:1560;width:36;height:36" fillcolor="#24282b" stroked="f"/>
                <v:rect id="_x0000_s23406" style="position:absolute;left:4841;top:1632;width:36;height:24" fillcolor="#24282b" stroked="f"/>
                <v:rect id="_x0000_s23407" style="position:absolute;left:4841;top:1692;width:36;height:36" fillcolor="#24282b" stroked="f"/>
                <v:rect id="_x0000_s23408" style="position:absolute;left:4841;top:1752;width:36;height:36" fillcolor="#24282b" stroked="f"/>
                <v:rect id="_x0000_s23409" style="position:absolute;left:4841;top:1824;width:36;height:24" fillcolor="#24282b" stroked="f"/>
                <v:rect id="_x0000_s23410" style="position:absolute;left:4841;top:1884;width:36;height:24" fillcolor="#24282b" stroked="f"/>
                <v:rect id="_x0000_s23411" style="position:absolute;left:4841;top:1944;width:36;height:36" fillcolor="#24282b" stroked="f"/>
                <v:rect id="_x0000_s23412" style="position:absolute;left:4841;top:2004;width:36;height:36" fillcolor="#24282b" stroked="f"/>
                <v:rect id="_x0000_s23413" style="position:absolute;left:4841;top:2076;width:36;height:24" fillcolor="#24282b" stroked="f"/>
                <v:rect id="_x0000_s23414" style="position:absolute;left:4841;top:2136;width:36;height:36" fillcolor="#24282b" stroked="f"/>
                <v:rect id="_x0000_s23415" style="position:absolute;left:4841;top:2196;width:36;height:36" fillcolor="#24282b" stroked="f"/>
                <v:rect id="_x0000_s23416" style="position:absolute;left:4841;top:2268;width:36;height:24" fillcolor="#24282b" stroked="f"/>
                <v:rect id="_x0000_s23417" style="position:absolute;left:4841;top:2328;width:36;height:36" fillcolor="#24282b" stroked="f"/>
                <v:rect id="_x0000_s23418" style="position:absolute;left:4841;top:2388;width:36;height:36" fillcolor="#24282b" stroked="f"/>
                <v:rect id="_x0000_s23419" style="position:absolute;left:4841;top:2460;width:36;height:24" fillcolor="#24282b" stroked="f"/>
                <v:rect id="_x0000_s23420" style="position:absolute;left:4841;top:2520;width:36;height:24" fillcolor="#24282b" stroked="f"/>
                <v:rect id="_x0000_s23421" style="position:absolute;left:4841;top:2580;width:36;height:36" fillcolor="#24282b" stroked="f"/>
                <v:rect id="_x0000_s23422" style="position:absolute;left:4841;top:2640;width:36;height:36" fillcolor="#24282b" stroked="f"/>
                <v:rect id="_x0000_s23423" style="position:absolute;left:4841;top:2712;width:36;height:24" fillcolor="#24282b" stroked="f"/>
                <v:rect id="_x0000_s23424" style="position:absolute;left:4841;top:2772;width:36;height:36" fillcolor="#24282b" stroked="f"/>
                <v:rect id="_x0000_s23425" style="position:absolute;left:4841;top:2832;width:36;height:36" fillcolor="#24282b" stroked="f"/>
                <v:rect id="_x0000_s23426" style="position:absolute;left:4841;top:2904;width:36;height:24" fillcolor="#24282b" stroked="f"/>
                <v:rect id="_x0000_s23427" style="position:absolute;left:4841;top:2964;width:36;height:36" fillcolor="#24282b" stroked="f"/>
                <v:rect id="_x0000_s23428" style="position:absolute;left:4841;top:3024;width:36;height:36" fillcolor="#24282b" stroked="f"/>
                <v:rect id="_x0000_s23429" style="position:absolute;left:4841;top:3096;width:36;height:25" fillcolor="#24282b" stroked="f"/>
                <v:rect id="_x0000_s23430" style="position:absolute;left:4841;top:3157;width:36;height:24" fillcolor="#24282b" stroked="f"/>
                <v:rect id="_x0000_s23431" style="position:absolute;left:4841;top:3217;width:36;height:36" fillcolor="#24282b" stroked="f"/>
                <v:rect id="_x0000_s23432" style="position:absolute;left:4841;top:3277;width:36;height:36" fillcolor="#24282b" stroked="f"/>
                <v:rect id="_x0000_s23433" style="position:absolute;left:4841;top:3349;width:36;height:24" fillcolor="#24282b" stroked="f"/>
                <v:rect id="_x0000_s23434" style="position:absolute;left:4841;top:3409;width:36;height:36" fillcolor="#24282b" stroked="f"/>
                <v:rect id="_x0000_s23435" style="position:absolute;left:4841;top:3469;width:36;height:36" fillcolor="#24282b" stroked="f"/>
                <v:rect id="_x0000_s23436" style="position:absolute;left:4841;top:3541;width:36;height:24" fillcolor="#24282b" stroked="f"/>
                <v:rect id="_x0000_s23437" style="position:absolute;left:4841;top:3601;width:36;height:36" fillcolor="#24282b" stroked="f"/>
                <v:rect id="_x0000_s23438" style="position:absolute;left:4841;top:3673;width:36;height:24" fillcolor="#24282b" stroked="f"/>
                <v:rect id="_x0000_s23439" style="position:absolute;left:4841;top:3733;width:36;height:24" fillcolor="#24282b" stroked="f"/>
                <v:rect id="_x0000_s23440" style="position:absolute;left:4841;top:3793;width:36;height:36" fillcolor="#24282b" stroked="f"/>
                <v:rect id="_x0000_s23441" style="position:absolute;left:4841;top:3853;width:36;height:36" fillcolor="#24282b" stroked="f"/>
                <v:rect id="_x0000_s23442" style="position:absolute;left:4841;top:3925;width:36;height:24" fillcolor="#24282b" stroked="f"/>
                <v:rect id="_x0000_s23443" style="position:absolute;left:4841;top:3985;width:36;height:36" fillcolor="#24282b" stroked="f"/>
                <v:rect id="_x0000_s23444" style="position:absolute;left:4841;top:4045;width:36;height:36" fillcolor="#24282b" stroked="f"/>
                <v:rect id="_x0000_s23445" style="position:absolute;left:4841;top:4117;width:36;height:24" fillcolor="#24282b" stroked="f"/>
                <v:rect id="_x0000_s23446" style="position:absolute;left:4841;top:4177;width:36;height:24" fillcolor="#24282b" stroked="f"/>
                <v:rect id="_x0000_s23447" style="position:absolute;left:4841;top:4237;width:36;height:36" fillcolor="#24282b" stroked="f"/>
                <v:rect id="_x0000_s23448" style="position:absolute;left:4841;top:4309;width:36;height:24" fillcolor="#24282b" stroked="f"/>
                <v:rect id="_x0000_s23449" style="position:absolute;left:4841;top:4369;width:36;height:24" fillcolor="#24282b" stroked="f"/>
                <v:rect id="_x0000_s23450" style="position:absolute;left:4841;top:4429;width:36;height:36" fillcolor="#24282b" stroked="f"/>
                <v:rect id="_x0000_s23451" style="position:absolute;left:4841;top:4489;width:36;height:36" fillcolor="#24282b" stroked="f"/>
                <v:rect id="_x0000_s23452" style="position:absolute;left:4841;top:4561;width:36;height:24" fillcolor="#24282b" stroked="f"/>
                <v:rect id="_x0000_s23453" style="position:absolute;left:4841;top:4621;width:36;height:36" fillcolor="#24282b" stroked="f"/>
                <v:rect id="_x0000_s23454" style="position:absolute;left:4841;top:4681;width:36;height:36" fillcolor="#24282b" stroked="f"/>
                <v:rect id="_x0000_s23455" style="position:absolute;left:4841;top:4753;width:36;height:24" fillcolor="#24282b" stroked="f"/>
                <v:rect id="_x0000_s23456" style="position:absolute;left:4841;top:4813;width:36;height:24" fillcolor="#24282b" stroked="f"/>
                <v:rect id="_x0000_s23457" style="position:absolute;left:4841;top:4861;width:36;height:36" fillcolor="#24282b" stroked="f"/>
                <v:rect id="_x0000_s23458" style="position:absolute;left:4841;top:4933;width:36;height:24" fillcolor="#24282b" stroked="f"/>
                <v:rect id="_x0000_s23459" style="position:absolute;left:4841;top:4993;width:36;height:24" fillcolor="#24282b" stroked="f"/>
                <v:rect id="_x0000_s23460" style="position:absolute;left:4841;top:5053;width:36;height:36" fillcolor="#24282b" stroked="f"/>
                <v:rect id="_x0000_s23461" style="position:absolute;left:4841;top:5113;width:36;height:36" fillcolor="#24282b" stroked="f"/>
                <v:rect id="_x0000_s23462" style="position:absolute;left:4841;top:5185;width:36;height:24" fillcolor="#24282b" stroked="f"/>
                <v:rect id="_x0000_s23463" style="position:absolute;left:4841;top:5245;width:36;height:36" fillcolor="#24282b" stroked="f"/>
                <v:rect id="_x0000_s23464" style="position:absolute;left:4841;top:5305;width:36;height:36" fillcolor="#24282b" stroked="f"/>
                <v:rect id="_x0000_s23465" style="position:absolute;left:4841;top:5377;width:36;height:24" fillcolor="#24282b" stroked="f"/>
                <v:rect id="_x0000_s23466" style="position:absolute;left:4841;top:5437;width:36;height:24" fillcolor="#24282b" stroked="f"/>
                <v:rect id="_x0000_s23467" style="position:absolute;left:4841;top:5497;width:36;height:36" fillcolor="#24282b" stroked="f"/>
                <v:rect id="_x0000_s23468" style="position:absolute;left:4841;top:5569;width:36;height:24" fillcolor="#24282b" stroked="f"/>
                <v:rect id="_x0000_s23469" style="position:absolute;left:4841;top:5629;width:36;height:24" fillcolor="#24282b" stroked="f"/>
                <v:rect id="_x0000_s23470" style="position:absolute;left:4841;top:5689;width:36;height:36" fillcolor="#24282b" stroked="f"/>
              </v:group>
              <v:oval id="_x0000_s23471" style="position:absolute;left:3039;top:780;width:180;height:180" strokecolor="#24211d" strokeweight="1.2pt">
                <v:stroke joinstyle="miter"/>
              </v:oval>
              <v:oval id="_x0000_s23472" style="position:absolute;left:3460;top:780;width:180;height:180" strokecolor="#24211d" strokeweight="1.2pt">
                <v:stroke joinstyle="miter"/>
              </v:oval>
              <v:oval id="_x0000_s23473" style="position:absolute;left:3892;top:780;width:180;height:180" strokecolor="#24211d" strokeweight="1.2pt">
                <v:stroke joinstyle="miter"/>
              </v:oval>
              <v:oval id="_x0000_s23474" style="position:absolute;left:4336;top:780;width:181;height:180" strokecolor="#24211d" strokeweight="1.2pt">
                <v:stroke joinstyle="miter"/>
              </v:oval>
              <v:oval id="_x0000_s23475" style="position:absolute;left:4769;top:780;width:180;height:180" strokecolor="#24211d" strokeweight="1.2pt">
                <v:stroke joinstyle="miter"/>
              </v:oval>
              <v:oval id="_x0000_s23476" style="position:absolute;left:5201;top:780;width:168;height:180" strokecolor="#24211d" strokeweight="1.2pt">
                <v:stroke joinstyle="miter"/>
              </v:oval>
              <v:oval id="_x0000_s23477" style="position:absolute;left:5622;top:780;width:180;height:180" strokecolor="#24211d" strokeweight="1.2pt">
                <v:stroke joinstyle="miter"/>
              </v:oval>
              <v:oval id="_x0000_s23478" style="position:absolute;left:6066;top:780;width:180;height:180" strokecolor="#24211d" strokeweight="1.2pt">
                <v:stroke joinstyle="miter"/>
              </v:oval>
              <v:oval id="_x0000_s23479" style="position:absolute;left:6499;top:780;width:180;height:180" strokecolor="#24211d" strokeweight="1.2pt">
                <v:stroke joinstyle="miter"/>
              </v:oval>
              <v:oval id="_x0000_s23480" style="position:absolute;left:6931;top:780;width:180;height:180" strokecolor="#24211d" strokeweight="1.2pt">
                <v:stroke joinstyle="miter"/>
              </v:oval>
              <v:oval id="_x0000_s23481" style="position:absolute;left:3039;top:1152;width:180;height:180" strokecolor="#24211d" strokeweight="1.2pt">
                <v:stroke joinstyle="miter"/>
              </v:oval>
              <v:oval id="_x0000_s23482" style="position:absolute;left:3460;top:1152;width:180;height:180" strokecolor="#24211d" strokeweight="1.2pt">
                <v:stroke joinstyle="miter"/>
              </v:oval>
              <v:oval id="_x0000_s23483" style="position:absolute;left:3892;top:1152;width:180;height:180" strokecolor="#24211d" strokeweight="1.2pt">
                <v:stroke joinstyle="miter"/>
              </v:oval>
              <v:oval id="_x0000_s23484" style="position:absolute;left:4336;top:1152;width:181;height:180" strokecolor="#24211d" strokeweight="1.2pt">
                <v:stroke joinstyle="miter"/>
              </v:oval>
              <v:oval id="_x0000_s23485" style="position:absolute;left:4769;top:1152;width:180;height:180" strokecolor="#24211d" strokeweight="1.2pt">
                <v:stroke joinstyle="miter"/>
              </v:oval>
              <v:oval id="_x0000_s23486" style="position:absolute;left:5201;top:1152;width:168;height:180" strokecolor="#24211d" strokeweight="1.2pt">
                <v:stroke joinstyle="miter"/>
              </v:oval>
              <v:oval id="_x0000_s23487" style="position:absolute;left:5622;top:1152;width:180;height:180" strokecolor="#24211d" strokeweight="1.2pt">
                <v:stroke joinstyle="miter"/>
              </v:oval>
              <v:oval id="_x0000_s23488" style="position:absolute;left:6066;top:1152;width:180;height:180" strokecolor="#24211d" strokeweight="1.2pt">
                <v:stroke joinstyle="miter"/>
              </v:oval>
              <v:oval id="_x0000_s23489" style="position:absolute;left:6499;top:1152;width:180;height:180" strokecolor="#24211d" strokeweight="1.2pt">
                <v:stroke joinstyle="miter"/>
              </v:oval>
              <v:oval id="_x0000_s23490" style="position:absolute;left:6931;top:1152;width:180;height:180" strokecolor="#24211d" strokeweight="1.2pt">
                <v:stroke joinstyle="miter"/>
              </v:oval>
              <v:oval id="_x0000_s23491" style="position:absolute;left:3039;top:1512;width:180;height:180" strokecolor="#24211d" strokeweight="1.2pt">
                <v:stroke joinstyle="miter"/>
              </v:oval>
              <v:oval id="_x0000_s23492" style="position:absolute;left:3460;top:1512;width:180;height:180" strokecolor="#24211d" strokeweight="1.2pt">
                <v:stroke joinstyle="miter"/>
              </v:oval>
              <v:oval id="_x0000_s23493" style="position:absolute;left:3892;top:1512;width:180;height:180" strokecolor="#24211d" strokeweight="1.2pt">
                <v:stroke joinstyle="miter"/>
              </v:oval>
              <v:oval id="_x0000_s23494" style="position:absolute;left:4336;top:1512;width:181;height:180" strokecolor="#24211d" strokeweight="1.2pt">
                <v:stroke joinstyle="miter"/>
              </v:oval>
              <v:oval id="_x0000_s23495" style="position:absolute;left:4769;top:1512;width:180;height:180" strokecolor="#24211d" strokeweight="1.2pt">
                <v:stroke joinstyle="miter"/>
              </v:oval>
              <v:oval id="_x0000_s23496" style="position:absolute;left:5201;top:1512;width:168;height:180" strokecolor="#24211d" strokeweight="1.2pt">
                <v:stroke joinstyle="miter"/>
              </v:oval>
              <v:oval id="_x0000_s23497" style="position:absolute;left:5622;top:1512;width:180;height:180" strokecolor="#24211d" strokeweight="1.2pt">
                <v:stroke joinstyle="miter"/>
              </v:oval>
              <v:oval id="_x0000_s23498" style="position:absolute;left:6066;top:1512;width:180;height:180" strokecolor="#24211d" strokeweight="1.2pt">
                <v:stroke joinstyle="miter"/>
              </v:oval>
              <v:oval id="_x0000_s23499" style="position:absolute;left:6499;top:1512;width:180;height:180" strokecolor="#24211d" strokeweight="1.2pt">
                <v:stroke joinstyle="miter"/>
              </v:oval>
              <v:oval id="_x0000_s23500" style="position:absolute;left:6931;top:1512;width:180;height:180" strokecolor="#24211d" strokeweight="1.2pt">
                <v:stroke joinstyle="miter"/>
              </v:oval>
              <v:oval id="_x0000_s23501" style="position:absolute;left:3039;top:1872;width:180;height:180" strokecolor="#24211d" strokeweight="1.2pt">
                <v:stroke joinstyle="miter"/>
              </v:oval>
              <v:oval id="_x0000_s23502" style="position:absolute;left:3460;top:1872;width:180;height:180" strokecolor="#24211d" strokeweight="1.2pt">
                <v:stroke joinstyle="miter"/>
              </v:oval>
              <v:oval id="_x0000_s23503" style="position:absolute;left:3892;top:1872;width:180;height:180" strokecolor="#24211d" strokeweight="1.2pt">
                <v:stroke joinstyle="miter"/>
              </v:oval>
              <v:oval id="_x0000_s23504" style="position:absolute;left:4336;top:1872;width:181;height:180" strokecolor="#24211d" strokeweight="1.2pt">
                <v:stroke joinstyle="miter"/>
              </v:oval>
              <v:oval id="_x0000_s23505" style="position:absolute;left:4769;top:1872;width:180;height:180" strokecolor="#24211d" strokeweight="1.2pt">
                <v:stroke joinstyle="miter"/>
              </v:oval>
              <v:oval id="_x0000_s23506" style="position:absolute;left:5201;top:1872;width:168;height:180" strokecolor="#24211d" strokeweight="1.2pt">
                <v:stroke joinstyle="miter"/>
              </v:oval>
              <v:oval id="_x0000_s23507" style="position:absolute;left:5622;top:1872;width:180;height:180" strokecolor="#24211d" strokeweight="1.2pt">
                <v:stroke joinstyle="miter"/>
              </v:oval>
              <v:oval id="_x0000_s23508" style="position:absolute;left:6066;top:1872;width:180;height:180" strokecolor="#24211d" strokeweight="1.2pt">
                <v:stroke joinstyle="miter"/>
              </v:oval>
              <v:oval id="_x0000_s23509" style="position:absolute;left:6499;top:1872;width:180;height:180" strokecolor="#24211d" strokeweight="1.2pt">
                <v:stroke joinstyle="miter"/>
              </v:oval>
              <v:oval id="_x0000_s23510" style="position:absolute;left:6931;top:1872;width:180;height:180" strokecolor="#24211d" strokeweight="1.2pt">
                <v:stroke joinstyle="miter"/>
              </v:oval>
              <v:oval id="_x0000_s23511" style="position:absolute;left:3676;top:2712;width:180;height:180" strokecolor="#24211d" strokeweight="1.2pt">
                <v:stroke joinstyle="miter"/>
              </v:oval>
              <v:oval id="_x0000_s23512" style="position:absolute;left:4336;top:2712;width:181;height:180" strokecolor="#24211d" strokeweight="1.2pt">
                <v:stroke joinstyle="miter"/>
              </v:oval>
              <v:oval id="_x0000_s23513" style="position:absolute;left:5622;top:2712;width:180;height:180" strokecolor="#24211d" strokeweight="1.2pt">
                <v:stroke joinstyle="miter"/>
              </v:oval>
              <v:oval id="_x0000_s23514" style="position:absolute;left:6931;top:2712;width:180;height:180" strokecolor="#24211d" strokeweight="1.2pt">
                <v:stroke joinstyle="miter"/>
              </v:oval>
              <v:oval id="_x0000_s23515" style="position:absolute;left:3676;top:3084;width:180;height:181" strokecolor="#24211d" strokeweight="1.2pt">
                <v:stroke joinstyle="miter"/>
              </v:oval>
              <v:oval id="_x0000_s23516" style="position:absolute;left:4336;top:3084;width:181;height:181" strokecolor="#24211d" strokeweight="1.2pt">
                <v:stroke joinstyle="miter"/>
              </v:oval>
              <v:oval id="_x0000_s23517" style="position:absolute;left:5622;top:3084;width:180;height:181" strokecolor="#24211d" strokeweight="1.2pt">
                <v:stroke joinstyle="miter"/>
              </v:oval>
              <v:oval id="_x0000_s23518" style="position:absolute;left:6931;top:3084;width:180;height:181" strokecolor="#24211d" strokeweight="1.2pt">
                <v:stroke joinstyle="miter"/>
              </v:oval>
              <v:oval id="_x0000_s23519" style="position:absolute;left:3676;top:3445;width:180;height:180" strokecolor="#24211d" strokeweight="1.2pt">
                <v:stroke joinstyle="miter"/>
              </v:oval>
              <v:oval id="_x0000_s23520" style="position:absolute;left:4336;top:3445;width:181;height:180" strokecolor="#24211d" strokeweight="1.2pt">
                <v:stroke joinstyle="miter"/>
              </v:oval>
              <v:oval id="_x0000_s23521" style="position:absolute;left:5622;top:3445;width:180;height:180" strokecolor="#24211d" strokeweight="1.2pt">
                <v:stroke joinstyle="miter"/>
              </v:oval>
              <v:oval id="_x0000_s23522" style="position:absolute;left:6931;top:3445;width:180;height:180" strokecolor="#24211d" strokeweight="1.2pt">
                <v:stroke joinstyle="miter"/>
              </v:oval>
              <v:oval id="_x0000_s23523" style="position:absolute;left:3039;top:2712;width:180;height:180" strokecolor="#24211d" strokeweight="1.2pt">
                <v:stroke joinstyle="miter"/>
              </v:oval>
              <v:oval id="_x0000_s23524" style="position:absolute;left:3039;top:3084;width:180;height:181" strokecolor="#24211d" strokeweight="1.2pt">
                <v:stroke joinstyle="miter"/>
              </v:oval>
              <v:oval id="_x0000_s23525" style="position:absolute;left:3039;top:3445;width:180;height:180" strokecolor="#24211d" strokeweight="1.2pt">
                <v:stroke joinstyle="miter"/>
              </v:oval>
              <v:oval id="_x0000_s23526" style="position:absolute;left:3039;top:3817;width:180;height:180" strokecolor="#24211d" strokeweight="1.2pt">
                <v:stroke joinstyle="miter"/>
              </v:oval>
              <v:oval id="_x0000_s23527" style="position:absolute;left:3676;top:3817;width:180;height:180" strokecolor="#24211d" strokeweight="1.2pt">
                <v:stroke joinstyle="miter"/>
              </v:oval>
              <v:oval id="_x0000_s23528" style="position:absolute;left:4336;top:3817;width:181;height:180" strokecolor="#24211d" strokeweight="1.2pt">
                <v:stroke joinstyle="miter"/>
              </v:oval>
              <v:oval id="_x0000_s23529" style="position:absolute;left:4985;top:2712;width:180;height:180" strokecolor="#24211d" strokeweight="1.2pt">
                <v:stroke joinstyle="miter"/>
              </v:oval>
              <v:oval id="_x0000_s23530" style="position:absolute;left:4985;top:3084;width:180;height:181" strokecolor="#24211d" strokeweight="1.2pt">
                <v:stroke joinstyle="miter"/>
              </v:oval>
              <v:oval id="_x0000_s23531" style="position:absolute;left:4985;top:3445;width:180;height:180" strokecolor="#24211d" strokeweight="1.2pt">
                <v:stroke joinstyle="miter"/>
              </v:oval>
              <v:oval id="_x0000_s23532" style="position:absolute;left:4985;top:3817;width:180;height:180" strokecolor="#24211d" strokeweight="1.2pt">
                <v:stroke joinstyle="miter"/>
              </v:oval>
              <v:oval id="_x0000_s23533" style="position:absolute;left:5622;top:3817;width:180;height:180" strokecolor="#24211d" strokeweight="1.2pt">
                <v:stroke joinstyle="miter"/>
              </v:oval>
              <v:oval id="_x0000_s23534" style="position:absolute;left:6282;top:2712;width:169;height:180" strokecolor="#24211d" strokeweight="1.2pt">
                <v:stroke joinstyle="miter"/>
              </v:oval>
              <v:oval id="_x0000_s23535" style="position:absolute;left:6282;top:3084;width:169;height:181" strokecolor="#24211d" strokeweight="1.2pt">
                <v:stroke joinstyle="miter"/>
              </v:oval>
              <v:oval id="_x0000_s23536" style="position:absolute;left:6282;top:3445;width:169;height:180" strokecolor="#24211d" strokeweight="1.2pt">
                <v:stroke joinstyle="miter"/>
              </v:oval>
              <v:oval id="_x0000_s23537" style="position:absolute;left:6282;top:3817;width:169;height:180" strokecolor="#24211d" strokeweight="1.2pt">
                <v:stroke joinstyle="miter"/>
              </v:oval>
              <v:oval id="_x0000_s23538" style="position:absolute;left:6931;top:3817;width:180;height:180" strokecolor="#24211d" strokeweight="1.2pt">
                <v:stroke joinstyle="miter"/>
              </v:oval>
              <v:oval id="_x0000_s23539" style="position:absolute;left:3039;top:5281;width:180;height:180" strokecolor="#24211d" strokeweight="1.2pt">
                <v:stroke joinstyle="miter"/>
              </v:oval>
              <v:oval id="_x0000_s23540" style="position:absolute;left:3039;top:5641;width:180;height:180" strokecolor="#24211d" strokeweight="1.2pt">
                <v:stroke joinstyle="miter"/>
              </v:oval>
              <v:oval id="_x0000_s23541" style="position:absolute;left:3039;top:6001;width:180;height:180" strokecolor="#24211d" strokeweight="1.2pt">
                <v:stroke joinstyle="miter"/>
              </v:oval>
              <v:oval id="_x0000_s23542" style="position:absolute;left:3039;top:6373;width:180;height:168" strokecolor="#24211d" strokeweight="1.2pt">
                <v:stroke joinstyle="miter"/>
              </v:oval>
              <v:oval id="_x0000_s23543" style="position:absolute;left:3892;top:5281;width:180;height:180" strokecolor="#24211d" strokeweight="1.2pt">
                <v:stroke joinstyle="miter"/>
              </v:oval>
              <v:oval id="_x0000_s23544" style="position:absolute;left:3892;top:5641;width:180;height:180" strokecolor="#24211d" strokeweight="1.2pt">
                <v:stroke joinstyle="miter"/>
              </v:oval>
              <v:oval id="_x0000_s23545" style="position:absolute;left:3892;top:6001;width:180;height:180" strokecolor="#24211d" strokeweight="1.2pt">
                <v:stroke joinstyle="miter"/>
              </v:oval>
              <v:oval id="_x0000_s23546" style="position:absolute;left:3892;top:6373;width:180;height:168" strokecolor="#24211d" strokeweight="1.2pt">
                <v:stroke joinstyle="miter"/>
              </v:oval>
              <v:oval id="_x0000_s23547" style="position:absolute;left:4757;top:5281;width:180;height:180" strokecolor="#24211d" strokeweight="1.2pt">
                <v:stroke joinstyle="miter"/>
              </v:oval>
              <v:oval id="_x0000_s23548" style="position:absolute;left:4757;top:5641;width:180;height:180" strokecolor="#24211d" strokeweight="1.2pt">
                <v:stroke joinstyle="miter"/>
              </v:oval>
              <v:oval id="_x0000_s23549" style="position:absolute;left:4757;top:6001;width:180;height:180" strokecolor="#24211d" strokeweight="1.2pt">
                <v:stroke joinstyle="miter"/>
              </v:oval>
              <v:oval id="_x0000_s23550" style="position:absolute;left:4757;top:6373;width:180;height:168" strokecolor="#24211d" strokeweight="1.2pt">
                <v:stroke joinstyle="miter"/>
              </v:oval>
              <v:oval id="_x0000_s23551" style="position:absolute;left:5634;top:5269;width:180;height:180" strokecolor="#24211d" strokeweight="1.2pt">
                <v:stroke joinstyle="miter"/>
              </v:oval>
              <v:oval id="_x0000_s23552" style="position:absolute;left:5634;top:5629;width:180;height:180" strokecolor="#24211d" strokeweight="1.2pt">
                <v:stroke joinstyle="miter"/>
              </v:oval>
              <v:oval id="_x0000_s23553" style="position:absolute;left:5634;top:5989;width:180;height:180" strokecolor="#24211d" strokeweight="1.2pt">
                <v:stroke joinstyle="miter"/>
              </v:oval>
              <v:oval id="_x0000_s23554" style="position:absolute;left:5634;top:6361;width:180;height:180" strokecolor="#24211d" strokeweight="1.2pt">
                <v:stroke joinstyle="miter"/>
              </v:oval>
              <v:oval id="_x0000_s23555" style="position:absolute;left:6499;top:5281;width:180;height:180" strokecolor="#24211d" strokeweight="1.2pt">
                <v:stroke joinstyle="miter"/>
              </v:oval>
              <v:oval id="_x0000_s23556" style="position:absolute;left:6499;top:5629;width:180;height:180" strokecolor="#24211d" strokeweight="1.2pt">
                <v:stroke joinstyle="miter"/>
              </v:oval>
              <v:oval id="_x0000_s23557" style="position:absolute;left:6499;top:6001;width:180;height:180" strokecolor="#24211d" strokeweight="1.2pt">
                <v:stroke joinstyle="miter"/>
              </v:oval>
              <v:oval id="_x0000_s23558" style="position:absolute;left:6499;top:6361;width:180;height:180" strokecolor="#24211d" strokeweight="1.2pt">
                <v:stroke joinstyle="miter"/>
              </v:oval>
              <v:oval id="_x0000_s23559" style="position:absolute;left:6943;top:7213;width:168;height:180" strokecolor="#24211d" strokeweight="1.2pt">
                <v:stroke joinstyle="miter"/>
              </v:oval>
              <v:oval id="_x0000_s23560" style="position:absolute;left:6943;top:7573;width:168;height:168" strokecolor="#24211d" strokeweight="1.2pt">
                <v:stroke joinstyle="miter"/>
              </v:oval>
              <v:oval id="_x0000_s23561" style="position:absolute;left:6943;top:7945;width:168;height:180" strokecolor="#24211d" strokeweight="1.2pt">
                <v:stroke joinstyle="miter"/>
              </v:oval>
              <v:oval id="_x0000_s23562" style="position:absolute;left:6943;top:8293;width:168;height:180" strokecolor="#24211d" strokeweight="1.2pt">
                <v:stroke joinstyle="miter"/>
              </v:oval>
              <v:oval id="_x0000_s23563" style="position:absolute;left:5622;top:7213;width:180;height:180" strokecolor="#24211d" strokeweight="1.2pt">
                <v:stroke joinstyle="miter"/>
              </v:oval>
              <v:oval id="_x0000_s23564" style="position:absolute;left:5622;top:7573;width:180;height:168" strokecolor="#24211d" strokeweight="1.2pt">
                <v:stroke joinstyle="miter"/>
              </v:oval>
              <v:oval id="_x0000_s23565" style="position:absolute;left:5622;top:7945;width:180;height:180" strokecolor="#24211d" strokeweight="1.2pt">
                <v:stroke joinstyle="miter"/>
              </v:oval>
              <v:oval id="_x0000_s23566" style="position:absolute;left:5622;top:8293;width:180;height:180" strokecolor="#24211d" strokeweight="1.2pt">
                <v:stroke joinstyle="miter"/>
              </v:oval>
              <v:oval id="_x0000_s23567" style="position:absolute;left:4324;top:7213;width:181;height:180" strokecolor="#24211d" strokeweight="1.2pt">
                <v:stroke joinstyle="miter"/>
              </v:oval>
              <v:oval id="_x0000_s23568" style="position:absolute;left:4324;top:7573;width:181;height:168" strokecolor="#24211d" strokeweight="1.2pt">
                <v:stroke joinstyle="miter"/>
              </v:oval>
              <v:oval id="_x0000_s23569" style="position:absolute;left:4324;top:7945;width:181;height:180" strokecolor="#24211d" strokeweight="1.2pt">
                <v:stroke joinstyle="miter"/>
              </v:oval>
              <v:oval id="_x0000_s23570" style="position:absolute;left:4324;top:8293;width:181;height:180" strokecolor="#24211d" strokeweight="1.2pt">
                <v:stroke joinstyle="miter"/>
              </v:oval>
              <v:oval id="_x0000_s23571" style="position:absolute;left:3039;top:7213;width:180;height:180" strokecolor="#24211d" strokeweight="1.2pt">
                <v:stroke joinstyle="miter"/>
              </v:oval>
              <v:oval id="_x0000_s23572" style="position:absolute;left:3039;top:7573;width:180;height:168" strokecolor="#24211d" strokeweight="1.2pt">
                <v:stroke joinstyle="miter"/>
              </v:oval>
              <v:oval id="_x0000_s23573" style="position:absolute;left:3039;top:7945;width:180;height:180" strokecolor="#24211d" strokeweight="1.2pt">
                <v:stroke joinstyle="miter"/>
              </v:oval>
              <v:oval id="_x0000_s23574" style="position:absolute;left:3039;top:8293;width:180;height:180" strokecolor="#24211d" strokeweight="1.2pt">
                <v:stroke joinstyle="miter"/>
              </v:oval>
              <v:line id="_x0000_s23575" style="position:absolute" from="2150,5377" to="2523,5378" strokecolor="#24282b" strokeweight=".6pt">
                <v:stroke joinstyle="miter"/>
              </v:line>
              <v:shape id="_x0000_s23576" style="position:absolute;left:2414;top:5317;width:109;height:108" coordsize="9,9" path="m,9l9,5,,e" filled="f" strokecolor="#24282b" strokeweight=".6pt">
                <v:stroke joinstyle="miter"/>
                <v:path arrowok="t"/>
              </v:shape>
              <v:rect id="_x0000_s23577" style="position:absolute;left:7796;top:3073;width:499;height:222;mso-wrap-style:none" filled="f" stroked="f">
                <v:textbox style="mso-next-textbox:#_x0000_s23577"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27</w:t>
                      </w:r>
                    </w:p>
                    <w:p w:rsidR="00F65EEF" w:rsidRPr="001B7F10" w:rsidRDefault="00F65EEF" w:rsidP="005150C0">
                      <w:pPr>
                        <w:spacing w:before="40" w:after="40"/>
                        <w:rPr>
                          <w:rFonts w:ascii="Times New Roman Bold" w:hAnsi="Times New Roman Bold"/>
                        </w:rPr>
                      </w:pPr>
                    </w:p>
                  </w:txbxContent>
                </v:textbox>
              </v:rect>
              <v:rect id="_x0000_s23578" style="position:absolute;left:3435;top:240;width:98;height:267;mso-wrap-style:none" filled="f" stroked="f">
                <v:textbox style="mso-next-textbox:#_x0000_s23578;mso-fit-shape-to-text:t" inset="0,0,0,0">
                  <w:txbxContent>
                    <w:p w:rsidR="00F65EEF" w:rsidRDefault="00F65EEF" w:rsidP="005F5FF3">
                      <w:r>
                        <w:rPr>
                          <w:rFonts w:ascii="Arial" w:hAnsi="Arial" w:cs="Arial"/>
                          <w:b/>
                          <w:bCs/>
                          <w:color w:val="24282B"/>
                          <w:sz w:val="16"/>
                          <w:szCs w:val="16"/>
                        </w:rPr>
                        <w:t>T</w:t>
                      </w:r>
                    </w:p>
                  </w:txbxContent>
                </v:textbox>
              </v:rect>
              <v:rect id="_x0000_s23579" style="position:absolute;left:3808;top:9333;width:1958;height:350;mso-wrap-style:none" filled="f" stroked="f">
                <v:textbox style="mso-next-textbox:#_x0000_s23579;mso-fit-shape-to-text:t" inset="0,0,0,0">
                  <w:txbxContent>
                    <w:p w:rsidR="00F65EEF" w:rsidRPr="002613A3" w:rsidRDefault="00F65EEF" w:rsidP="002613A3">
                      <w:pPr>
                        <w:spacing w:before="40" w:after="40"/>
                        <w:rPr>
                          <w:rFonts w:ascii="Times New Roman Bold" w:hAnsi="Times New Roman Bold"/>
                          <w:szCs w:val="22"/>
                        </w:rPr>
                      </w:pPr>
                      <w:r>
                        <w:rPr>
                          <w:rFonts w:ascii="Times New Roman Bold" w:hAnsi="Times New Roman Bold" w:hint="cs"/>
                          <w:b/>
                          <w:bCs/>
                          <w:color w:val="24282B"/>
                          <w:sz w:val="16"/>
                          <w:szCs w:val="22"/>
                          <w:rtl/>
                        </w:rPr>
                        <w:t>البيكسل</w:t>
                      </w:r>
                      <w:r w:rsidRPr="002613A3">
                        <w:rPr>
                          <w:rFonts w:ascii="Times New Roman Bold" w:hAnsi="Times New Roman Bold" w:hint="cs"/>
                          <w:b/>
                          <w:bCs/>
                          <w:color w:val="24282B"/>
                          <w:sz w:val="16"/>
                          <w:szCs w:val="22"/>
                          <w:rtl/>
                        </w:rPr>
                        <w:t xml:space="preserve"> الأول في الفترة النشيطة</w:t>
                      </w:r>
                    </w:p>
                  </w:txbxContent>
                </v:textbox>
              </v:rect>
              <v:rect id="_x0000_s23580" style="position:absolute;left:3472;top:4777;width:89;height:267;mso-wrap-style:none" filled="f" stroked="f">
                <v:textbox style="mso-next-textbox:#_x0000_s23580;mso-fit-shape-to-text:t" inset="0,0,0,0">
                  <w:txbxContent>
                    <w:p w:rsidR="00F65EEF" w:rsidRDefault="00F65EEF" w:rsidP="005F5FF3">
                      <w:r>
                        <w:rPr>
                          <w:rFonts w:ascii="Arial" w:hAnsi="Arial" w:cs="Arial"/>
                          <w:b/>
                          <w:bCs/>
                          <w:color w:val="24282B"/>
                          <w:sz w:val="16"/>
                          <w:szCs w:val="16"/>
                        </w:rPr>
                        <w:t>2</w:t>
                      </w:r>
                    </w:p>
                  </w:txbxContent>
                </v:textbox>
              </v:rect>
              <v:rect id="_x0000_s23581" style="position:absolute;left:3556;top:4777;width:98;height:267;mso-wrap-style:none" filled="f" stroked="f">
                <v:textbox style="mso-next-textbox:#_x0000_s23581;mso-fit-shape-to-text:t" inset="0,0,0,0">
                  <w:txbxContent>
                    <w:p w:rsidR="00F65EEF" w:rsidRDefault="00F65EEF" w:rsidP="005F5FF3">
                      <w:r>
                        <w:rPr>
                          <w:rFonts w:ascii="Arial" w:hAnsi="Arial" w:cs="Arial"/>
                          <w:b/>
                          <w:bCs/>
                          <w:color w:val="24282B"/>
                          <w:sz w:val="16"/>
                          <w:szCs w:val="16"/>
                        </w:rPr>
                        <w:t>T</w:t>
                      </w:r>
                    </w:p>
                  </w:txbxContent>
                </v:textbox>
              </v:rect>
              <v:rect id="_x0000_s23582" style="position:absolute;left:300;top:2644;width:1820;height:350" filled="f" stroked="f">
                <v:textbox style="mso-next-textbox:#_x0000_s23582;mso-fit-shape-to-text:t" inset="0,0,0,0">
                  <w:txbxContent>
                    <w:p w:rsidR="00F65EEF" w:rsidRPr="005A2D09" w:rsidRDefault="00F65EEF" w:rsidP="00AD6EF7">
                      <w:pPr>
                        <w:spacing w:before="40" w:after="40"/>
                        <w:jc w:val="left"/>
                        <w:rPr>
                          <w:rFonts w:ascii="Times New Roman Bold" w:hAnsi="Times New Roman Bold"/>
                          <w:szCs w:val="22"/>
                        </w:rPr>
                      </w:pPr>
                      <w:r w:rsidRPr="005A2D09">
                        <w:rPr>
                          <w:rFonts w:ascii="Times New Roman Bold" w:hAnsi="Times New Roman Bold" w:hint="cs"/>
                          <w:b/>
                          <w:bCs/>
                          <w:color w:val="24282B"/>
                          <w:sz w:val="16"/>
                          <w:szCs w:val="22"/>
                          <w:rtl/>
                        </w:rPr>
                        <w:t>الخط النشيط الأول في رتل</w:t>
                      </w:r>
                    </w:p>
                  </w:txbxContent>
                </v:textbox>
              </v:rect>
              <v:rect id="_x0000_s23583" style="position:absolute;left:396;top:5202;width:1709;height:350" filled="f" stroked="f">
                <v:textbox style="mso-next-textbox:#_x0000_s23583;mso-fit-shape-to-text:t" inset="0,0,0,0">
                  <w:txbxContent>
                    <w:p w:rsidR="00F65EEF" w:rsidRPr="005A2D09" w:rsidRDefault="00F65EEF" w:rsidP="00AD6EF7">
                      <w:pPr>
                        <w:spacing w:before="40" w:after="40"/>
                        <w:jc w:val="left"/>
                        <w:rPr>
                          <w:rFonts w:ascii="Times New Roman Bold" w:hAnsi="Times New Roman Bold"/>
                          <w:szCs w:val="22"/>
                        </w:rPr>
                      </w:pPr>
                      <w:r w:rsidRPr="005A2D09">
                        <w:rPr>
                          <w:rFonts w:ascii="Times New Roman Bold" w:hAnsi="Times New Roman Bold" w:hint="cs"/>
                          <w:b/>
                          <w:bCs/>
                          <w:color w:val="24282B"/>
                          <w:sz w:val="16"/>
                          <w:szCs w:val="22"/>
                          <w:rtl/>
                        </w:rPr>
                        <w:t>الخط النشيط الأول</w:t>
                      </w:r>
                      <w:r>
                        <w:rPr>
                          <w:rFonts w:ascii="Times New Roman Bold" w:hAnsi="Times New Roman Bold"/>
                          <w:b/>
                          <w:bCs/>
                          <w:color w:val="24282B"/>
                          <w:sz w:val="16"/>
                          <w:szCs w:val="22"/>
                        </w:rPr>
                        <w:t xml:space="preserve"> </w:t>
                      </w:r>
                      <w:r w:rsidRPr="005A2D09">
                        <w:rPr>
                          <w:rFonts w:ascii="Times New Roman Bold" w:hAnsi="Times New Roman Bold" w:hint="cs"/>
                          <w:b/>
                          <w:bCs/>
                          <w:color w:val="24282B"/>
                          <w:sz w:val="16"/>
                          <w:szCs w:val="22"/>
                          <w:rtl/>
                        </w:rPr>
                        <w:t>في رتل</w:t>
                      </w:r>
                    </w:p>
                  </w:txbxContent>
                </v:textbox>
              </v:rect>
              <v:rect id="_x0000_s23585" style="position:absolute;left:653;top:96;width:1486;height:600" filled="f" stroked="f">
                <v:textbox style="mso-next-textbox:#_x0000_s23585" inset="0,0,0,0">
                  <w:txbxContent>
                    <w:p w:rsidR="00F65EEF" w:rsidRPr="00EE279E" w:rsidRDefault="00F65EEF" w:rsidP="00AD6EF7">
                      <w:pPr>
                        <w:spacing w:before="40" w:after="40" w:line="144" w:lineRule="auto"/>
                        <w:rPr>
                          <w:rFonts w:ascii="Times New Roman Bold" w:hAnsi="Times New Roman Bold"/>
                          <w:rtl/>
                        </w:rPr>
                      </w:pPr>
                      <w:r w:rsidRPr="00EE279E">
                        <w:rPr>
                          <w:rFonts w:ascii="Times New Roman Bold" w:hAnsi="Times New Roman Bold" w:hint="cs"/>
                          <w:b/>
                          <w:bCs/>
                          <w:color w:val="24282B"/>
                          <w:rtl/>
                        </w:rPr>
                        <w:t>الدخل</w:t>
                      </w:r>
                      <w:r>
                        <w:rPr>
                          <w:rFonts w:ascii="Times New Roman Bold" w:hAnsi="Times New Roman Bold"/>
                          <w:b/>
                          <w:bCs/>
                          <w:color w:val="24282B"/>
                          <w:rtl/>
                        </w:rPr>
                        <w:br/>
                      </w:r>
                      <w:r w:rsidRPr="00EE279E">
                        <w:rPr>
                          <w:rFonts w:ascii="Times New Roman Bold" w:hAnsi="Times New Roman Bold" w:hint="cs"/>
                          <w:b/>
                          <w:bCs/>
                          <w:color w:val="24282B"/>
                          <w:rtl/>
                        </w:rPr>
                        <w:t>النصوع (</w:t>
                      </w:r>
                      <w:r w:rsidRPr="00EE279E">
                        <w:rPr>
                          <w:rFonts w:ascii="Times New Roman Bold" w:hAnsi="Times New Roman Bold"/>
                          <w:b/>
                          <w:bCs/>
                          <w:color w:val="24282B"/>
                        </w:rPr>
                        <w:t>Y</w:t>
                      </w:r>
                      <w:r w:rsidRPr="00EE279E">
                        <w:rPr>
                          <w:rFonts w:ascii="Times New Roman Bold" w:hAnsi="Times New Roman Bold" w:hint="cs"/>
                          <w:b/>
                          <w:bCs/>
                          <w:color w:val="24282B"/>
                          <w:rtl/>
                        </w:rPr>
                        <w:t>)</w:t>
                      </w:r>
                    </w:p>
                  </w:txbxContent>
                </v:textbox>
              </v:rect>
              <v:rect id="_x0000_s23587" style="position:absolute;left:108;top:6263;width:2043;height:856" filled="f" stroked="f">
                <v:textbox style="mso-next-textbox:#_x0000_s23587;mso-fit-shape-to-text:t" inset="0,0,0,0">
                  <w:txbxContent>
                    <w:p w:rsidR="00F65EEF" w:rsidRPr="00EE279E" w:rsidRDefault="00F65EEF" w:rsidP="00EE279E">
                      <w:pPr>
                        <w:spacing w:before="40" w:after="40"/>
                        <w:rPr>
                          <w:rFonts w:ascii="Times New Roman Bold" w:hAnsi="Times New Roman Bold"/>
                          <w:b/>
                          <w:bCs/>
                          <w:color w:val="24282B"/>
                          <w:rtl/>
                        </w:rPr>
                      </w:pPr>
                      <w:r w:rsidRPr="00EE279E">
                        <w:rPr>
                          <w:rFonts w:ascii="Times New Roman Bold" w:hAnsi="Times New Roman Bold" w:hint="cs"/>
                          <w:b/>
                          <w:bCs/>
                          <w:color w:val="24282B"/>
                          <w:rtl/>
                        </w:rPr>
                        <w:t>الخرج</w:t>
                      </w:r>
                    </w:p>
                    <w:p w:rsidR="00F65EEF" w:rsidRPr="00E45109" w:rsidRDefault="00F65EEF" w:rsidP="00AD6EF7">
                      <w:pPr>
                        <w:spacing w:before="40" w:after="40"/>
                      </w:pPr>
                      <w:r w:rsidRPr="00EE279E">
                        <w:rPr>
                          <w:rFonts w:ascii="Times New Roman Bold" w:hAnsi="Times New Roman Bold" w:hint="cs"/>
                          <w:b/>
                          <w:bCs/>
                          <w:color w:val="24282B"/>
                          <w:rtl/>
                        </w:rPr>
                        <w:t xml:space="preserve">الفرق اللوني </w:t>
                      </w:r>
                      <w:r w:rsidRPr="00B76036">
                        <w:rPr>
                          <w:b/>
                          <w:bCs/>
                          <w:color w:val="24282B"/>
                        </w:rPr>
                        <w:t>C</w:t>
                      </w:r>
                      <w:r>
                        <w:rPr>
                          <w:b/>
                          <w:bCs/>
                          <w:color w:val="24282B"/>
                          <w:vertAlign w:val="subscript"/>
                        </w:rPr>
                        <w:t>R</w:t>
                      </w:r>
                      <w:r w:rsidRPr="00B76036">
                        <w:rPr>
                          <w:b/>
                          <w:bCs/>
                          <w:color w:val="24282B"/>
                        </w:rPr>
                        <w:t>)</w:t>
                      </w:r>
                      <w:r>
                        <w:rPr>
                          <w:rFonts w:hint="cs"/>
                          <w:b/>
                          <w:bCs/>
                          <w:color w:val="24282B"/>
                          <w:rtl/>
                        </w:rPr>
                        <w:t>،</w:t>
                      </w:r>
                      <w:r>
                        <w:rPr>
                          <w:rFonts w:hint="cs"/>
                          <w:b/>
                          <w:bCs/>
                          <w:color w:val="24282B"/>
                          <w:rtl/>
                          <w:lang w:bidi="ar-EG"/>
                        </w:rPr>
                        <w:t xml:space="preserve"> </w:t>
                      </w:r>
                      <w:r w:rsidRPr="00B76036">
                        <w:rPr>
                          <w:b/>
                          <w:bCs/>
                          <w:color w:val="24282B"/>
                        </w:rPr>
                        <w:t>C</w:t>
                      </w:r>
                      <w:r>
                        <w:rPr>
                          <w:b/>
                          <w:bCs/>
                          <w:color w:val="24282B"/>
                          <w:vertAlign w:val="subscript"/>
                        </w:rPr>
                        <w:t>B</w:t>
                      </w:r>
                      <w:r w:rsidRPr="00B76036">
                        <w:rPr>
                          <w:rFonts w:hint="cs"/>
                          <w:rtl/>
                        </w:rPr>
                        <w:t>)</w:t>
                      </w:r>
                    </w:p>
                  </w:txbxContent>
                </v:textbox>
              </v:rect>
              <v:rect id="_x0000_s23588" style="position:absolute;left:6300;top:8905;width:2160;height:635" filled="f" stroked="f">
                <v:textbox style="mso-next-textbox:#_x0000_s23588" inset="0,0,0,0">
                  <w:txbxContent>
                    <w:p w:rsidR="00F65EEF" w:rsidRPr="001B7F10" w:rsidRDefault="00F65EEF" w:rsidP="00AD6EF7">
                      <w:pPr>
                        <w:bidi w:val="0"/>
                        <w:rPr>
                          <w:rFonts w:ascii="Times New Roman Bold" w:hAnsi="Times New Roman Bold"/>
                          <w:b/>
                          <w:bCs/>
                          <w:color w:val="24282B"/>
                          <w:sz w:val="16"/>
                          <w:szCs w:val="22"/>
                          <w:rtl/>
                        </w:rPr>
                      </w:pPr>
                      <w:r w:rsidRPr="001B7F10">
                        <w:rPr>
                          <w:rFonts w:ascii="Times New Roman Bold" w:hAnsi="Times New Roman Bold"/>
                          <w:b/>
                          <w:bCs/>
                          <w:color w:val="24282B"/>
                          <w:sz w:val="16"/>
                          <w:szCs w:val="22"/>
                        </w:rPr>
                        <w:t xml:space="preserve">T = 1.0011/74.25 in 720/60p </w:t>
                      </w:r>
                    </w:p>
                    <w:p w:rsidR="00F65EEF" w:rsidRPr="001B7F10" w:rsidRDefault="00F65EEF" w:rsidP="001B7F10">
                      <w:pPr>
                        <w:bidi w:val="0"/>
                        <w:rPr>
                          <w:rFonts w:ascii="Times New Roman Bold" w:hAnsi="Times New Roman Bold"/>
                          <w:szCs w:val="22"/>
                        </w:rPr>
                      </w:pPr>
                      <w:r w:rsidRPr="001B7F10">
                        <w:rPr>
                          <w:rFonts w:ascii="Times New Roman Bold" w:hAnsi="Times New Roman Bold"/>
                          <w:b/>
                          <w:bCs/>
                          <w:color w:val="24282B"/>
                          <w:sz w:val="16"/>
                          <w:szCs w:val="22"/>
                        </w:rPr>
                        <w:t>T = 1/74.25 in 720/50</w:t>
                      </w:r>
                    </w:p>
                  </w:txbxContent>
                </v:textbox>
              </v:rect>
              <v:rect id="_x0000_s23589" style="position:absolute;left:3652;top:6721;width:98;height:267;mso-wrap-style:none" filled="f" stroked="f">
                <v:textbox style="mso-next-textbox:#_x0000_s23589;mso-fit-shape-to-text:t" inset="0,0,0,0">
                  <w:txbxContent>
                    <w:p w:rsidR="00F65EEF" w:rsidRDefault="00F65EEF" w:rsidP="005F5FF3">
                      <w:r>
                        <w:rPr>
                          <w:rFonts w:ascii="Arial" w:hAnsi="Arial" w:cs="Arial"/>
                          <w:b/>
                          <w:bCs/>
                          <w:color w:val="24282B"/>
                          <w:sz w:val="16"/>
                          <w:szCs w:val="16"/>
                        </w:rPr>
                        <w:t>T</w:t>
                      </w:r>
                    </w:p>
                  </w:txbxContent>
                </v:textbox>
              </v:rect>
              <v:rect id="_x0000_s23590" style="position:absolute;left:7796;top:756;width:499;height:350;mso-wrap-style:none" filled="f" stroked="f">
                <v:textbox style="mso-next-textbox:#_x0000_s23590;mso-fit-shape-to-text:t" inset="0,0,0,0">
                  <w:txbxContent>
                    <w:p w:rsidR="00F65EEF" w:rsidRPr="00F265FB" w:rsidRDefault="00F65EEF" w:rsidP="001B7F1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26</w:t>
                      </w:r>
                    </w:p>
                  </w:txbxContent>
                </v:textbox>
              </v:rect>
              <v:rect id="_x0000_s23591" style="position:absolute;left:7796;top:1128;width:499;height:305;mso-wrap-style:none" filled="f" stroked="f">
                <v:textbox style="mso-next-textbox:#_x0000_s23591" inset="0,0,0,0">
                  <w:txbxContent>
                    <w:p w:rsidR="00F65EEF" w:rsidRPr="00F265FB" w:rsidRDefault="00F65EEF" w:rsidP="001B7F1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27</w:t>
                      </w:r>
                    </w:p>
                  </w:txbxContent>
                </v:textbox>
              </v:rect>
              <v:rect id="_x0000_s23592" style="position:absolute;left:7796;top:1512;width:499;height:350;mso-wrap-style:none" filled="f" stroked="f">
                <v:textbox style="mso-next-textbox:#_x0000_s23592;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28</w:t>
                      </w:r>
                    </w:p>
                  </w:txbxContent>
                </v:textbox>
              </v:rect>
              <v:rect id="_x0000_s23593" style="position:absolute;left:7796;top:1872;width:499;height:350;mso-wrap-style:none" filled="f" stroked="f">
                <v:textbox style="mso-next-textbox:#_x0000_s23593;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29</w:t>
                      </w:r>
                    </w:p>
                  </w:txbxContent>
                </v:textbox>
              </v:rect>
              <v:rect id="_x0000_s23594" style="position:absolute;left:7796;top:2700;width:499;height:312;mso-wrap-style:none" filled="f" stroked="f">
                <v:textbox style="mso-next-textbox:#_x0000_s23594"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26</w:t>
                      </w:r>
                    </w:p>
                    <w:p w:rsidR="00F65EEF" w:rsidRPr="001B7F10" w:rsidRDefault="00F65EEF" w:rsidP="005150C0">
                      <w:pPr>
                        <w:spacing w:before="40" w:after="40"/>
                        <w:rPr>
                          <w:rFonts w:ascii="Times New Roman Bold" w:hAnsi="Times New Roman Bold"/>
                        </w:rPr>
                      </w:pPr>
                    </w:p>
                  </w:txbxContent>
                </v:textbox>
              </v:rect>
              <v:rect id="_x0000_s23595" style="position:absolute;left:7796;top:3445;width:499;height:350;mso-wrap-style:none" filled="f" stroked="f">
                <v:textbox style="mso-next-textbox:#_x0000_s23595;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28</w:t>
                      </w:r>
                    </w:p>
                  </w:txbxContent>
                </v:textbox>
              </v:rect>
              <v:rect id="_x0000_s23596" style="position:absolute;left:7796;top:3805;width:499;height:350;mso-wrap-style:none" filled="f" stroked="f">
                <v:textbox style="mso-next-textbox:#_x0000_s23596;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29</w:t>
                      </w:r>
                    </w:p>
                  </w:txbxContent>
                </v:textbox>
              </v:rect>
              <v:rect id="_x0000_s23597" style="position:absolute;left:7808;top:5245;width:499;height:282;mso-wrap-style:none" filled="f" stroked="f">
                <v:textbox style="mso-next-textbox:#_x0000_s23597"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26</w:t>
                      </w:r>
                    </w:p>
                    <w:p w:rsidR="00F65EEF" w:rsidRPr="001B7F10" w:rsidRDefault="00F65EEF" w:rsidP="005150C0">
                      <w:pPr>
                        <w:spacing w:before="40" w:after="40"/>
                        <w:rPr>
                          <w:rFonts w:ascii="Times New Roman Bold" w:hAnsi="Times New Roman Bold"/>
                        </w:rPr>
                      </w:pPr>
                    </w:p>
                  </w:txbxContent>
                </v:textbox>
              </v:rect>
              <v:rect id="_x0000_s23598" style="position:absolute;left:7808;top:5617;width:499;height:323;mso-wrap-style:none" filled="f" stroked="f">
                <v:textbox style="mso-next-textbox:#_x0000_s23598"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27</w:t>
                      </w:r>
                    </w:p>
                  </w:txbxContent>
                </v:textbox>
              </v:rect>
              <v:rect id="_x0000_s23599" style="position:absolute;left:7808;top:6001;width:499;height:350;mso-wrap-style:none" filled="f" stroked="f">
                <v:textbox style="mso-next-textbox:#_x0000_s23599;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28</w:t>
                      </w:r>
                    </w:p>
                  </w:txbxContent>
                </v:textbox>
              </v:rect>
              <v:rect id="_x0000_s23600" style="position:absolute;left:7808;top:6361;width:499;height:350;mso-wrap-style:none" filled="f" stroked="f">
                <v:textbox style="mso-next-textbox:#_x0000_s23600;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29</w:t>
                      </w:r>
                    </w:p>
                  </w:txbxContent>
                </v:textbox>
              </v:rect>
              <v:rect id="_x0000_s23601" style="position:absolute;left:7700;top:7177;width:595;height:300" filled="f" stroked="f">
                <v:textbox style="mso-next-textbox:#_x0000_s23601"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26</w:t>
                      </w:r>
                    </w:p>
                    <w:p w:rsidR="00F65EEF" w:rsidRPr="001B7F10" w:rsidRDefault="00F65EEF" w:rsidP="005150C0">
                      <w:pPr>
                        <w:spacing w:before="40" w:after="40"/>
                        <w:rPr>
                          <w:rFonts w:ascii="Times New Roman Bold" w:hAnsi="Times New Roman Bold"/>
                        </w:rPr>
                      </w:pPr>
                    </w:p>
                  </w:txbxContent>
                </v:textbox>
              </v:rect>
              <v:rect id="_x0000_s23602" style="position:absolute;left:7796;top:7549;width:499;height:312;mso-wrap-style:none" filled="f" stroked="f">
                <v:textbox style="mso-next-textbox:#_x0000_s23602"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27</w:t>
                      </w:r>
                    </w:p>
                    <w:p w:rsidR="00F65EEF" w:rsidRPr="001B7F10" w:rsidRDefault="00F65EEF" w:rsidP="005150C0">
                      <w:pPr>
                        <w:spacing w:before="40" w:after="40"/>
                        <w:rPr>
                          <w:rFonts w:ascii="Times New Roman Bold" w:hAnsi="Times New Roman Bold"/>
                        </w:rPr>
                      </w:pPr>
                    </w:p>
                  </w:txbxContent>
                </v:textbox>
              </v:rect>
              <v:rect id="_x0000_s23603" style="position:absolute;left:7796;top:7921;width:499;height:350;mso-wrap-style:none" filled="f" stroked="f">
                <v:textbox style="mso-next-textbox:#_x0000_s23603;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28</w:t>
                      </w:r>
                    </w:p>
                  </w:txbxContent>
                </v:textbox>
              </v:rect>
              <v:rect id="_x0000_s23604" style="position:absolute;left:7796;top:8293;width:499;height:350;mso-wrap-style:none" filled="f" stroked="f">
                <v:textbox style="mso-next-textbox:#_x0000_s23604;mso-fit-shape-to-text:t" inset="0,0,0,0">
                  <w:txbxContent>
                    <w:p w:rsidR="00F65EEF" w:rsidRPr="00F265FB" w:rsidRDefault="00F65EEF" w:rsidP="005150C0">
                      <w:pPr>
                        <w:spacing w:before="40" w:after="40"/>
                        <w:rPr>
                          <w:rFonts w:ascii="Times New Roman Bold" w:hAnsi="Times New Roman Bold"/>
                          <w:szCs w:val="22"/>
                        </w:rPr>
                      </w:pPr>
                      <w:r w:rsidRPr="00F265FB">
                        <w:rPr>
                          <w:rFonts w:ascii="Times New Roman Bold" w:hAnsi="Times New Roman Bold" w:hint="cs"/>
                          <w:b/>
                          <w:bCs/>
                          <w:color w:val="24282B"/>
                          <w:sz w:val="16"/>
                          <w:szCs w:val="22"/>
                          <w:rtl/>
                        </w:rPr>
                        <w:t xml:space="preserve">الخط </w:t>
                      </w:r>
                      <w:r w:rsidRPr="00F265FB">
                        <w:rPr>
                          <w:rFonts w:ascii="Times New Roman Bold" w:hAnsi="Times New Roman Bold"/>
                          <w:b/>
                          <w:bCs/>
                          <w:color w:val="24282B"/>
                          <w:sz w:val="16"/>
                          <w:szCs w:val="22"/>
                        </w:rPr>
                        <w:t>29</w:t>
                      </w:r>
                    </w:p>
                  </w:txbxContent>
                </v:textbox>
              </v:rect>
              <v:rect id="_x0000_s23605" style="position:absolute;left:3472;top:2220;width:98;height:267;mso-wrap-style:none" filled="f" stroked="f">
                <v:textbox style="mso-next-textbox:#_x0000_s23605;mso-fit-shape-to-text:t" inset="0,0,0,0">
                  <w:txbxContent>
                    <w:p w:rsidR="00F65EEF" w:rsidRDefault="00F65EEF" w:rsidP="005F5FF3">
                      <w:r>
                        <w:rPr>
                          <w:rFonts w:ascii="Arial" w:hAnsi="Arial" w:cs="Arial"/>
                          <w:b/>
                          <w:bCs/>
                          <w:color w:val="24282B"/>
                          <w:sz w:val="16"/>
                          <w:szCs w:val="16"/>
                        </w:rPr>
                        <w:t>T</w:t>
                      </w:r>
                    </w:p>
                  </w:txbxContent>
                </v:textbox>
              </v:rect>
              <v:rect id="_x0000_s23606" style="position:absolute;left:3303;top:2047;width:89;height:267;mso-wrap-style:none" filled="f" stroked="f">
                <v:textbox style="mso-next-textbox:#_x0000_s23606;mso-fit-shape-to-text:t" inset="0,0,0,0">
                  <w:txbxContent>
                    <w:p w:rsidR="00F65EEF" w:rsidRDefault="00F65EEF" w:rsidP="005F5FF3">
                      <w:r>
                        <w:rPr>
                          <w:rFonts w:ascii="Arial" w:hAnsi="Arial" w:cs="Arial"/>
                          <w:b/>
                          <w:bCs/>
                          <w:color w:val="24282B"/>
                          <w:sz w:val="16"/>
                          <w:szCs w:val="16"/>
                        </w:rPr>
                        <w:t>4</w:t>
                      </w:r>
                    </w:p>
                  </w:txbxContent>
                </v:textbox>
              </v:rect>
              <v:rect id="_x0000_s23607" style="position:absolute;left:3303;top:2204;width:89;height:267;mso-wrap-style:none" filled="f" stroked="f">
                <v:textbox style="mso-next-textbox:#_x0000_s23607;mso-fit-shape-to-text:t" inset="0,0,0,0">
                  <w:txbxContent>
                    <w:p w:rsidR="00F65EEF" w:rsidRDefault="00F65EEF" w:rsidP="005F5FF3">
                      <w:r>
                        <w:rPr>
                          <w:rFonts w:ascii="Arial" w:hAnsi="Arial" w:cs="Arial"/>
                          <w:b/>
                          <w:bCs/>
                          <w:color w:val="24282B"/>
                          <w:sz w:val="16"/>
                          <w:szCs w:val="16"/>
                        </w:rPr>
                        <w:t>3</w:t>
                      </w:r>
                    </w:p>
                  </w:txbxContent>
                </v:textbox>
              </v:rect>
              <v:line id="_x0000_s23608" style="position:absolute" from="3279,2292" to="3435,2293" strokecolor="#24282b" strokeweight=".6pt">
                <v:stroke joinstyle="miter"/>
              </v:line>
              <v:rect id="_x0000_s23610" style="position:absolute;left:448;top:7127;width:1694;height:350" filled="f" stroked="f">
                <v:textbox style="mso-next-textbox:#_x0000_s23610;mso-fit-shape-to-text:t" inset="0,0,0,0">
                  <w:txbxContent>
                    <w:p w:rsidR="00F65EEF" w:rsidRPr="000A6746" w:rsidRDefault="00F65EEF" w:rsidP="00AD6EF7">
                      <w:pPr>
                        <w:spacing w:before="40" w:after="40"/>
                        <w:jc w:val="left"/>
                        <w:rPr>
                          <w:rFonts w:ascii="Times New Roman Bold" w:hAnsi="Times New Roman Bold"/>
                          <w:szCs w:val="22"/>
                        </w:rPr>
                      </w:pPr>
                      <w:r w:rsidRPr="000A6746">
                        <w:rPr>
                          <w:rFonts w:ascii="Times New Roman Bold" w:hAnsi="Times New Roman Bold" w:hint="cs"/>
                          <w:b/>
                          <w:bCs/>
                          <w:color w:val="24282B"/>
                          <w:sz w:val="16"/>
                          <w:szCs w:val="22"/>
                          <w:rtl/>
                        </w:rPr>
                        <w:t>الخط النشيط الأول</w:t>
                      </w:r>
                      <w:r>
                        <w:rPr>
                          <w:rFonts w:ascii="Times New Roman Bold" w:hAnsi="Times New Roman Bold" w:hint="cs"/>
                          <w:b/>
                          <w:bCs/>
                          <w:color w:val="24282B"/>
                          <w:sz w:val="16"/>
                          <w:szCs w:val="22"/>
                          <w:rtl/>
                        </w:rPr>
                        <w:t xml:space="preserve"> </w:t>
                      </w:r>
                      <w:r w:rsidRPr="000A6746">
                        <w:rPr>
                          <w:rFonts w:ascii="Times New Roman Bold" w:hAnsi="Times New Roman Bold" w:hint="cs"/>
                          <w:b/>
                          <w:bCs/>
                          <w:color w:val="24282B"/>
                          <w:sz w:val="16"/>
                          <w:szCs w:val="22"/>
                          <w:rtl/>
                        </w:rPr>
                        <w:t>في رتل</w:t>
                      </w:r>
                    </w:p>
                  </w:txbxContent>
                </v:textbox>
              </v:rect>
              <v:rect id="_x0000_s23611" style="position:absolute;left:3530;top:6654;width:89;height:267;mso-wrap-style:none" filled="f" stroked="f">
                <v:textbox style="mso-next-textbox:#_x0000_s23611;mso-fit-shape-to-text:t" inset="0,0,0,0">
                  <w:txbxContent>
                    <w:p w:rsidR="00F65EEF" w:rsidRPr="00B150AB" w:rsidRDefault="00F65EEF" w:rsidP="005F5FF3">
                      <w:pPr>
                        <w:rPr>
                          <w:u w:val="single"/>
                        </w:rPr>
                      </w:pPr>
                      <w:r w:rsidRPr="00B150AB">
                        <w:rPr>
                          <w:rFonts w:ascii="Arial" w:hAnsi="Arial" w:cs="Arial"/>
                          <w:b/>
                          <w:bCs/>
                          <w:color w:val="24282B"/>
                          <w:sz w:val="16"/>
                          <w:szCs w:val="16"/>
                          <w:u w:val="single"/>
                        </w:rPr>
                        <w:t>8</w:t>
                      </w:r>
                    </w:p>
                  </w:txbxContent>
                </v:textbox>
              </v:rect>
              <v:rect id="_x0000_s23612" style="position:absolute;left:3530;top:6822;width:89;height:267;mso-wrap-style:none" filled="f" stroked="f">
                <v:textbox style="mso-next-textbox:#_x0000_s23612;mso-fit-shape-to-text:t" inset="0,0,0,0">
                  <w:txbxContent>
                    <w:p w:rsidR="00F65EEF" w:rsidRDefault="00F65EEF" w:rsidP="005F5FF3">
                      <w:r>
                        <w:rPr>
                          <w:rFonts w:ascii="Arial" w:hAnsi="Arial" w:cs="Arial"/>
                          <w:b/>
                          <w:bCs/>
                          <w:color w:val="24282B"/>
                          <w:sz w:val="16"/>
                          <w:szCs w:val="16"/>
                        </w:rPr>
                        <w:t>3</w:t>
                      </w:r>
                    </w:p>
                  </w:txbxContent>
                </v:textbox>
              </v:rect>
              <v:line id="_x0000_s48653" style="position:absolute;flip:y" from="3611,6945" to="3755,7101" strokecolor="#24282b" strokeweight="33e-5mm">
                <v:stroke joinstyle="miter"/>
              </v:line>
              <v:rect id="_x0000_s61119" style="position:absolute;left:295;top:728;width:1820;height:620" filled="f" stroked="f">
                <v:textbox style="mso-next-textbox:#_x0000_s61119" inset="0,0,0,0">
                  <w:txbxContent>
                    <w:p w:rsidR="00F65EEF" w:rsidRPr="005A2D09" w:rsidRDefault="00F65EEF" w:rsidP="00AD6EF7">
                      <w:pPr>
                        <w:spacing w:before="40" w:after="40"/>
                        <w:jc w:val="left"/>
                        <w:rPr>
                          <w:rFonts w:ascii="Times New Roman Bold" w:hAnsi="Times New Roman Bold"/>
                          <w:szCs w:val="22"/>
                        </w:rPr>
                      </w:pPr>
                      <w:r w:rsidRPr="005A2D09">
                        <w:rPr>
                          <w:rFonts w:ascii="Times New Roman Bold" w:hAnsi="Times New Roman Bold" w:hint="cs"/>
                          <w:b/>
                          <w:bCs/>
                          <w:color w:val="24282B"/>
                          <w:sz w:val="16"/>
                          <w:szCs w:val="22"/>
                          <w:rtl/>
                        </w:rPr>
                        <w:t>الخط النشيط الأول في رتل</w:t>
                      </w:r>
                    </w:p>
                  </w:txbxContent>
                </v:textbox>
              </v:rect>
              <v:rect id="_x0000_s61120" style="position:absolute;left:753;top:1848;width:1396;height:600" filled="f" stroked="f">
                <v:textbox style="mso-next-textbox:#_x0000_s61120" inset="0,0,0,0">
                  <w:txbxContent>
                    <w:p w:rsidR="00F65EEF" w:rsidRPr="00EE279E" w:rsidRDefault="00F65EEF" w:rsidP="00AD6EF7">
                      <w:pPr>
                        <w:spacing w:before="40" w:after="40" w:line="144" w:lineRule="auto"/>
                        <w:rPr>
                          <w:rFonts w:ascii="Times New Roman Bold" w:hAnsi="Times New Roman Bold"/>
                          <w:rtl/>
                        </w:rPr>
                      </w:pPr>
                      <w:r>
                        <w:rPr>
                          <w:rFonts w:ascii="Times New Roman Bold" w:hAnsi="Times New Roman Bold" w:hint="cs"/>
                          <w:b/>
                          <w:bCs/>
                          <w:color w:val="24282B"/>
                          <w:rtl/>
                        </w:rPr>
                        <w:t>الخرج</w:t>
                      </w:r>
                      <w:r>
                        <w:rPr>
                          <w:rFonts w:ascii="Times New Roman Bold" w:hAnsi="Times New Roman Bold"/>
                          <w:b/>
                          <w:bCs/>
                          <w:color w:val="24282B"/>
                          <w:rtl/>
                        </w:rPr>
                        <w:br/>
                      </w:r>
                      <w:r w:rsidRPr="00EE279E">
                        <w:rPr>
                          <w:rFonts w:ascii="Times New Roman Bold" w:hAnsi="Times New Roman Bold" w:hint="cs"/>
                          <w:b/>
                          <w:bCs/>
                          <w:color w:val="24282B"/>
                          <w:rtl/>
                        </w:rPr>
                        <w:t>النصوع (</w:t>
                      </w:r>
                      <w:r w:rsidRPr="00EE279E">
                        <w:rPr>
                          <w:rFonts w:ascii="Times New Roman Bold" w:hAnsi="Times New Roman Bold"/>
                          <w:b/>
                          <w:bCs/>
                          <w:color w:val="24282B"/>
                        </w:rPr>
                        <w:t>Y</w:t>
                      </w:r>
                      <w:r w:rsidRPr="00EE279E">
                        <w:rPr>
                          <w:rFonts w:ascii="Times New Roman Bold" w:hAnsi="Times New Roman Bold" w:hint="cs"/>
                          <w:b/>
                          <w:bCs/>
                          <w:color w:val="24282B"/>
                          <w:rtl/>
                        </w:rPr>
                        <w:t>)</w:t>
                      </w:r>
                    </w:p>
                  </w:txbxContent>
                </v:textbox>
              </v:rect>
              <v:rect id="_x0000_s23584" style="position:absolute;left:74;top:4339;width:2069;height:846" filled="f" stroked="f">
                <v:textbox style="mso-next-textbox:#_x0000_s23584" inset="0,0,0,0">
                  <w:txbxContent>
                    <w:p w:rsidR="00F65EEF" w:rsidRPr="00EE279E" w:rsidRDefault="00F65EEF" w:rsidP="00EE279E">
                      <w:pPr>
                        <w:spacing w:before="40" w:after="40"/>
                        <w:rPr>
                          <w:rFonts w:ascii="Times New Roman Bold" w:hAnsi="Times New Roman Bold"/>
                          <w:b/>
                          <w:bCs/>
                          <w:color w:val="24282B"/>
                          <w:rtl/>
                        </w:rPr>
                      </w:pPr>
                      <w:r w:rsidRPr="00EE279E">
                        <w:rPr>
                          <w:rFonts w:ascii="Times New Roman Bold" w:hAnsi="Times New Roman Bold" w:hint="cs"/>
                          <w:b/>
                          <w:bCs/>
                          <w:color w:val="24282B"/>
                          <w:rtl/>
                        </w:rPr>
                        <w:t>الدخل</w:t>
                      </w:r>
                    </w:p>
                    <w:p w:rsidR="00F65EEF" w:rsidRPr="00EE279E" w:rsidRDefault="00F65EEF" w:rsidP="00AD6EF7">
                      <w:pPr>
                        <w:spacing w:before="40" w:after="40"/>
                        <w:rPr>
                          <w:rFonts w:ascii="Times New Roman Bold" w:hAnsi="Times New Roman Bold"/>
                          <w:b/>
                          <w:bCs/>
                          <w:color w:val="24282B"/>
                          <w:rtl/>
                        </w:rPr>
                      </w:pPr>
                      <w:r w:rsidRPr="00EE279E">
                        <w:rPr>
                          <w:rFonts w:ascii="Times New Roman Bold" w:hAnsi="Times New Roman Bold" w:hint="cs"/>
                          <w:b/>
                          <w:bCs/>
                          <w:color w:val="24282B"/>
                          <w:rtl/>
                        </w:rPr>
                        <w:t xml:space="preserve">الفرق اللوني </w:t>
                      </w:r>
                      <w:r w:rsidRPr="00B76036">
                        <w:rPr>
                          <w:b/>
                          <w:bCs/>
                          <w:color w:val="24282B"/>
                        </w:rPr>
                        <w:t>C</w:t>
                      </w:r>
                      <w:r>
                        <w:rPr>
                          <w:b/>
                          <w:bCs/>
                          <w:color w:val="24282B"/>
                          <w:vertAlign w:val="subscript"/>
                        </w:rPr>
                        <w:t>R</w:t>
                      </w:r>
                      <w:r w:rsidRPr="00B76036">
                        <w:rPr>
                          <w:b/>
                          <w:bCs/>
                          <w:color w:val="24282B"/>
                        </w:rPr>
                        <w:t>)</w:t>
                      </w:r>
                      <w:r>
                        <w:rPr>
                          <w:rFonts w:hint="cs"/>
                          <w:b/>
                          <w:bCs/>
                          <w:color w:val="24282B"/>
                          <w:rtl/>
                        </w:rPr>
                        <w:t>،</w:t>
                      </w:r>
                      <w:r>
                        <w:rPr>
                          <w:rFonts w:hint="cs"/>
                          <w:b/>
                          <w:bCs/>
                          <w:color w:val="24282B"/>
                          <w:rtl/>
                          <w:lang w:bidi="ar-EG"/>
                        </w:rPr>
                        <w:t xml:space="preserve"> </w:t>
                      </w:r>
                      <w:r w:rsidRPr="00B76036">
                        <w:rPr>
                          <w:b/>
                          <w:bCs/>
                          <w:color w:val="24282B"/>
                        </w:rPr>
                        <w:t>C</w:t>
                      </w:r>
                      <w:r>
                        <w:rPr>
                          <w:b/>
                          <w:bCs/>
                          <w:color w:val="24282B"/>
                          <w:vertAlign w:val="subscript"/>
                        </w:rPr>
                        <w:t>B</w:t>
                      </w:r>
                      <w:r w:rsidRPr="00B76036">
                        <w:rPr>
                          <w:rFonts w:hint="cs"/>
                          <w:rtl/>
                        </w:rPr>
                        <w:t>)</w:t>
                      </w:r>
                    </w:p>
                  </w:txbxContent>
                </v:textbox>
              </v:rect>
            </v:group>
            <w10:wrap type="none" anchorx="page"/>
            <w10:anchorlock/>
          </v:group>
        </w:pict>
      </w:r>
    </w:p>
    <w:p w:rsidR="005F5FF3" w:rsidRDefault="005F5FF3" w:rsidP="005F5FF3">
      <w:pPr>
        <w:jc w:val="lowKashida"/>
        <w:rPr>
          <w:rtl/>
        </w:rPr>
      </w:pPr>
    </w:p>
    <w:p w:rsidR="005F5FF3" w:rsidRPr="00D154DC" w:rsidRDefault="005F5FF3" w:rsidP="00D154DC">
      <w:pPr>
        <w:pStyle w:val="Heading3"/>
        <w:rPr>
          <w:rtl/>
        </w:rPr>
      </w:pPr>
      <w:r>
        <w:rPr>
          <w:rtl/>
        </w:rPr>
        <w:br w:type="page"/>
      </w:r>
      <w:r>
        <w:t>2.1.4</w:t>
      </w:r>
      <w:r>
        <w:rPr>
          <w:rFonts w:hint="cs"/>
          <w:rtl/>
        </w:rPr>
        <w:tab/>
        <w:t xml:space="preserve">فِدْرة التحويل التجيبي المتقطع </w:t>
      </w:r>
      <w:r w:rsidR="00D154DC">
        <w:t>(DCT)</w:t>
      </w:r>
    </w:p>
    <w:p w:rsidR="005F5FF3" w:rsidRDefault="005F5FF3" w:rsidP="00B132F6">
      <w:pPr>
        <w:rPr>
          <w:rtl/>
        </w:rPr>
      </w:pPr>
      <w:r>
        <w:rPr>
          <w:rFonts w:hint="cs"/>
          <w:rtl/>
        </w:rPr>
        <w:t xml:space="preserve">تقسّم </w:t>
      </w:r>
      <w:r w:rsidR="00B132F6">
        <w:rPr>
          <w:rFonts w:hint="cs"/>
          <w:rtl/>
        </w:rPr>
        <w:t>بيكسلات</w:t>
      </w:r>
      <w:r>
        <w:rPr>
          <w:rFonts w:hint="cs"/>
          <w:rtl/>
        </w:rPr>
        <w:t xml:space="preserve"> الإشارات</w:t>
      </w:r>
      <w:r w:rsidR="00B65D00">
        <w:rPr>
          <w:rFonts w:hint="eastAsia"/>
          <w:rtl/>
        </w:rPr>
        <w:t> </w:t>
      </w:r>
      <w:r>
        <w:t>Y</w:t>
      </w:r>
      <w:r>
        <w:rPr>
          <w:rFonts w:hint="cs"/>
          <w:rtl/>
        </w:rPr>
        <w:t xml:space="preserve"> و</w:t>
      </w:r>
      <w:r w:rsidRPr="00D85A17">
        <w:t>C</w:t>
      </w:r>
      <w:r w:rsidR="00934D6F" w:rsidRPr="003C25A9">
        <w:rPr>
          <w:vertAlign w:val="subscript"/>
        </w:rPr>
        <w:t>R</w:t>
      </w:r>
      <w:r>
        <w:rPr>
          <w:rFonts w:hint="cs"/>
          <w:sz w:val="26"/>
          <w:szCs w:val="26"/>
          <w:rtl/>
        </w:rPr>
        <w:t xml:space="preserve"> و</w:t>
      </w:r>
      <w:r w:rsidRPr="00D85A17">
        <w:t>C</w:t>
      </w:r>
      <w:r w:rsidRPr="00934D6F">
        <w:rPr>
          <w:vertAlign w:val="subscript"/>
        </w:rPr>
        <w:t>B</w:t>
      </w:r>
      <w:r>
        <w:rPr>
          <w:rFonts w:hint="cs"/>
          <w:rtl/>
        </w:rPr>
        <w:t xml:space="preserve"> في كل رتل </w:t>
      </w:r>
      <w:r w:rsidR="004213F6">
        <w:rPr>
          <w:rFonts w:hint="cs"/>
          <w:rtl/>
        </w:rPr>
        <w:t>فيديوي إلى فِدَر التحويل اﻟﺘﺠﻴﺒﻲ</w:t>
      </w:r>
      <w:r>
        <w:rPr>
          <w:rFonts w:hint="cs"/>
          <w:rtl/>
        </w:rPr>
        <w:t xml:space="preserve"> المتقطع</w:t>
      </w:r>
      <w:r w:rsidR="00B65D00">
        <w:rPr>
          <w:rFonts w:hint="eastAsia"/>
          <w:rtl/>
        </w:rPr>
        <w:t> </w:t>
      </w:r>
      <w:r w:rsidR="00D154DC">
        <w:t>(DCT)</w:t>
      </w:r>
      <w:r>
        <w:rPr>
          <w:rFonts w:hint="cs"/>
          <w:rtl/>
        </w:rPr>
        <w:t>، ك</w:t>
      </w:r>
      <w:r w:rsidR="007331E7">
        <w:rPr>
          <w:rFonts w:hint="cs"/>
          <w:rtl/>
        </w:rPr>
        <w:t>ما </w:t>
      </w:r>
      <w:r>
        <w:rPr>
          <w:rFonts w:hint="cs"/>
          <w:rtl/>
        </w:rPr>
        <w:t>هو مبيَّن في الشكل</w:t>
      </w:r>
      <w:r w:rsidR="00B65D00">
        <w:rPr>
          <w:rFonts w:hint="eastAsia"/>
          <w:rtl/>
        </w:rPr>
        <w:t> </w:t>
      </w:r>
      <w:r>
        <w:t>13</w:t>
      </w:r>
      <w:r>
        <w:rPr>
          <w:rFonts w:hint="cs"/>
          <w:rtl/>
        </w:rPr>
        <w:t xml:space="preserve"> لنظام الخطوط </w:t>
      </w:r>
      <w:r w:rsidR="004213F6">
        <w:t>1 080</w:t>
      </w:r>
      <w:r w:rsidR="003D7266">
        <w:rPr>
          <w:rFonts w:hint="cs"/>
          <w:rtl/>
        </w:rPr>
        <w:t> </w:t>
      </w:r>
      <w:r w:rsidR="004213F6">
        <w:rPr>
          <w:rFonts w:cs="Times New Roman"/>
        </w:rPr>
        <w:t>×</w:t>
      </w:r>
      <w:r w:rsidR="003D7266">
        <w:rPr>
          <w:rFonts w:hint="cs"/>
          <w:rtl/>
        </w:rPr>
        <w:t> </w:t>
      </w:r>
      <w:r>
        <w:t>1</w:t>
      </w:r>
      <w:r w:rsidR="00365B10">
        <w:t> </w:t>
      </w:r>
      <w:r>
        <w:t>920</w:t>
      </w:r>
      <w:r>
        <w:rPr>
          <w:rFonts w:hint="cs"/>
          <w:rtl/>
        </w:rPr>
        <w:t>، وفي الشكل</w:t>
      </w:r>
      <w:r w:rsidR="00B65D00">
        <w:rPr>
          <w:rFonts w:hint="eastAsia"/>
          <w:rtl/>
        </w:rPr>
        <w:t> </w:t>
      </w:r>
      <w:r w:rsidR="00365B10">
        <w:t>14</w:t>
      </w:r>
      <w:r>
        <w:rPr>
          <w:rFonts w:hint="cs"/>
          <w:rtl/>
        </w:rPr>
        <w:t xml:space="preserve"> لنظام الخطوط </w:t>
      </w:r>
      <w:r w:rsidR="003240CB">
        <w:t>720</w:t>
      </w:r>
      <w:r w:rsidR="003D7266">
        <w:rPr>
          <w:rFonts w:hint="cs"/>
          <w:rtl/>
        </w:rPr>
        <w:t> </w:t>
      </w:r>
      <w:r w:rsidR="003240CB">
        <w:rPr>
          <w:rFonts w:cs="Times New Roman"/>
        </w:rPr>
        <w:t>×</w:t>
      </w:r>
      <w:r w:rsidR="003D7266">
        <w:rPr>
          <w:rFonts w:hint="cs"/>
          <w:rtl/>
        </w:rPr>
        <w:t> </w:t>
      </w:r>
      <w:r w:rsidR="00B35E2D">
        <w:t>1 </w:t>
      </w:r>
      <w:r>
        <w:t>280</w:t>
      </w:r>
      <w:r>
        <w:rPr>
          <w:rFonts w:hint="cs"/>
          <w:rtl/>
        </w:rPr>
        <w:t>. وتبنى الفِدَر</w:t>
      </w:r>
      <w:r w:rsidR="00B65D00">
        <w:rPr>
          <w:rFonts w:hint="eastAsia"/>
          <w:rtl/>
        </w:rPr>
        <w:t> </w:t>
      </w:r>
      <w:r>
        <w:t>DCT</w:t>
      </w:r>
      <w:r>
        <w:rPr>
          <w:rFonts w:hint="cs"/>
          <w:rtl/>
        </w:rPr>
        <w:t xml:space="preserve"> في سطح مستطيل مؤلف من</w:t>
      </w:r>
      <w:r w:rsidR="00B65D00">
        <w:rPr>
          <w:rFonts w:hint="eastAsia"/>
          <w:rtl/>
        </w:rPr>
        <w:t> </w:t>
      </w:r>
      <w:r>
        <w:t>8</w:t>
      </w:r>
      <w:r>
        <w:rPr>
          <w:rFonts w:hint="cs"/>
          <w:rtl/>
        </w:rPr>
        <w:t xml:space="preserve"> عناصر رأسية و</w:t>
      </w:r>
      <w:r>
        <w:t>8</w:t>
      </w:r>
      <w:r>
        <w:rPr>
          <w:rFonts w:hint="cs"/>
          <w:rtl/>
        </w:rPr>
        <w:t xml:space="preserve"> عناصر أفقية في الرتل الفيديوي. وتدل قيمة </w:t>
      </w:r>
      <w:r w:rsidR="00B35E2D">
        <w:rPr>
          <w:rFonts w:cs="Times New Roman"/>
        </w:rPr>
        <w:t>×</w:t>
      </w:r>
      <w:r>
        <w:rPr>
          <w:rFonts w:hint="cs"/>
          <w:rtl/>
        </w:rPr>
        <w:t xml:space="preserve"> على الإحداثي الأفقي بدءاً من </w:t>
      </w:r>
      <w:r w:rsidR="003B6F95">
        <w:rPr>
          <w:rFonts w:hint="cs"/>
          <w:rtl/>
        </w:rPr>
        <w:t>اليمين</w:t>
      </w:r>
      <w:r>
        <w:rPr>
          <w:rFonts w:hint="cs"/>
          <w:rtl/>
        </w:rPr>
        <w:t xml:space="preserve">، بينما تدل قيمة </w:t>
      </w:r>
      <w:r>
        <w:t>y</w:t>
      </w:r>
      <w:r>
        <w:rPr>
          <w:rFonts w:hint="cs"/>
          <w:rtl/>
        </w:rPr>
        <w:t xml:space="preserve"> على الإحداثي الرأسي بدءاً من الرأس. وفي نظام الخطوط </w:t>
      </w:r>
      <w:r w:rsidR="00B35E2D">
        <w:t>1 080</w:t>
      </w:r>
      <w:r w:rsidR="003D7266">
        <w:rPr>
          <w:rFonts w:hint="cs"/>
          <w:rtl/>
        </w:rPr>
        <w:t> </w:t>
      </w:r>
      <w:r w:rsidR="00B35E2D">
        <w:rPr>
          <w:rFonts w:cs="Times New Roman"/>
        </w:rPr>
        <w:t>×</w:t>
      </w:r>
      <w:r w:rsidR="003D7266">
        <w:rPr>
          <w:rFonts w:hint="cs"/>
          <w:rtl/>
        </w:rPr>
        <w:t> </w:t>
      </w:r>
      <w:r w:rsidR="00B35E2D">
        <w:t>1 920</w:t>
      </w:r>
      <w:r>
        <w:rPr>
          <w:rFonts w:hint="cs"/>
          <w:rtl/>
        </w:rPr>
        <w:t xml:space="preserve"> تكون خطوط القيم الزوجية للإحداثي </w:t>
      </w:r>
      <w:r>
        <w:t>y</w:t>
      </w:r>
      <w:r w:rsidR="00365B10">
        <w:rPr>
          <w:rFonts w:hint="eastAsia"/>
          <w:rtl/>
        </w:rPr>
        <w:t> </w:t>
      </w:r>
      <w:r>
        <w:rPr>
          <w:rFonts w:hint="cs"/>
          <w:rtl/>
        </w:rPr>
        <w:t>=</w:t>
      </w:r>
      <w:r w:rsidR="00365B10">
        <w:rPr>
          <w:rFonts w:hint="eastAsia"/>
          <w:rtl/>
        </w:rPr>
        <w:t> </w:t>
      </w:r>
      <w:r>
        <w:t>0</w:t>
      </w:r>
      <w:r>
        <w:rPr>
          <w:rFonts w:hint="cs"/>
          <w:rtl/>
        </w:rPr>
        <w:t xml:space="preserve">، </w:t>
      </w:r>
      <w:r>
        <w:t>2</w:t>
      </w:r>
      <w:r>
        <w:rPr>
          <w:rFonts w:hint="cs"/>
          <w:rtl/>
        </w:rPr>
        <w:t xml:space="preserve">، </w:t>
      </w:r>
      <w:r>
        <w:t>4</w:t>
      </w:r>
      <w:r>
        <w:rPr>
          <w:rFonts w:hint="cs"/>
          <w:rtl/>
        </w:rPr>
        <w:t>،</w:t>
      </w:r>
      <w:r>
        <w:t>6</w:t>
      </w:r>
      <w:r w:rsidR="00934D6F">
        <w:t xml:space="preserve"> </w:t>
      </w:r>
      <w:r>
        <w:rPr>
          <w:rFonts w:hint="cs"/>
          <w:rtl/>
        </w:rPr>
        <w:t xml:space="preserve"> هي الخطوط الأفقية من المجال</w:t>
      </w:r>
      <w:r w:rsidR="008836CC">
        <w:rPr>
          <w:rFonts w:hint="eastAsia"/>
          <w:rtl/>
        </w:rPr>
        <w:t> </w:t>
      </w:r>
      <w:r>
        <w:t>1</w:t>
      </w:r>
      <w:r>
        <w:rPr>
          <w:rFonts w:hint="cs"/>
          <w:rtl/>
        </w:rPr>
        <w:t xml:space="preserve">، وخطوط القِيم الفردية للإحداثي </w:t>
      </w:r>
      <w:r>
        <w:t>y</w:t>
      </w:r>
      <w:r w:rsidR="00365B10">
        <w:rPr>
          <w:rFonts w:hint="eastAsia"/>
          <w:rtl/>
        </w:rPr>
        <w:t> </w:t>
      </w:r>
      <w:r>
        <w:rPr>
          <w:rFonts w:hint="cs"/>
          <w:rtl/>
        </w:rPr>
        <w:t>=</w:t>
      </w:r>
      <w:r w:rsidR="00365B10">
        <w:rPr>
          <w:rFonts w:hint="eastAsia"/>
          <w:rtl/>
        </w:rPr>
        <w:t> </w:t>
      </w:r>
      <w:r>
        <w:t>1</w:t>
      </w:r>
      <w:r>
        <w:rPr>
          <w:rFonts w:hint="cs"/>
          <w:rtl/>
        </w:rPr>
        <w:t xml:space="preserve">، </w:t>
      </w:r>
      <w:r>
        <w:t>3</w:t>
      </w:r>
      <w:r>
        <w:rPr>
          <w:rFonts w:hint="cs"/>
          <w:rtl/>
        </w:rPr>
        <w:t xml:space="preserve">، </w:t>
      </w:r>
      <w:r>
        <w:t>5</w:t>
      </w:r>
      <w:r>
        <w:rPr>
          <w:rFonts w:hint="cs"/>
          <w:rtl/>
        </w:rPr>
        <w:t xml:space="preserve">، </w:t>
      </w:r>
      <w:r>
        <w:t>7</w:t>
      </w:r>
      <w:r>
        <w:rPr>
          <w:rFonts w:hint="cs"/>
          <w:rtl/>
        </w:rPr>
        <w:t xml:space="preserve"> هي الخطوط الأفقية من المجال</w:t>
      </w:r>
      <w:r w:rsidR="00B65D00">
        <w:rPr>
          <w:rFonts w:hint="eastAsia"/>
          <w:rtl/>
        </w:rPr>
        <w:t> </w:t>
      </w:r>
      <w:r>
        <w:t>2</w:t>
      </w:r>
      <w:r>
        <w:rPr>
          <w:rFonts w:hint="cs"/>
          <w:rtl/>
        </w:rPr>
        <w:t>.</w:t>
      </w:r>
    </w:p>
    <w:p w:rsidR="005F5FF3" w:rsidRDefault="005F5FF3" w:rsidP="00E762AF">
      <w:pPr>
        <w:pStyle w:val="Headingb"/>
        <w:rPr>
          <w:rtl/>
        </w:rPr>
      </w:pPr>
      <w:r>
        <w:rPr>
          <w:rFonts w:hint="cs"/>
          <w:rtl/>
        </w:rPr>
        <w:t xml:space="preserve">ترتيبة الفِدَر </w:t>
      </w:r>
      <w:r>
        <w:t>DCT</w:t>
      </w:r>
      <w:r>
        <w:rPr>
          <w:rFonts w:hint="cs"/>
          <w:rtl/>
        </w:rPr>
        <w:t xml:space="preserve"> في كل رتل فيديوي</w:t>
      </w:r>
    </w:p>
    <w:p w:rsidR="005F5FF3" w:rsidRPr="00B25F59" w:rsidRDefault="005F5FF3" w:rsidP="003D7266">
      <w:pPr>
        <w:pStyle w:val="Headingb"/>
        <w:spacing w:before="80"/>
        <w:rPr>
          <w:rtl/>
          <w:lang w:bidi="ar-EG"/>
        </w:rPr>
      </w:pPr>
      <w:r>
        <w:rPr>
          <w:rFonts w:hint="cs"/>
          <w:rtl/>
        </w:rPr>
        <w:t xml:space="preserve">النظام </w:t>
      </w:r>
      <w:r w:rsidR="00B35E2D">
        <w:t>1 08</w:t>
      </w:r>
      <w:r w:rsidR="00F521DB">
        <w:t>0</w:t>
      </w:r>
      <w:r w:rsidR="00B35E2D">
        <w:t>/60/I</w:t>
      </w:r>
      <w:r w:rsidR="003D7266">
        <w:rPr>
          <w:rFonts w:hint="cs"/>
          <w:rtl/>
        </w:rPr>
        <w:t> </w:t>
      </w:r>
      <w:r w:rsidR="00B35E2D">
        <w:rPr>
          <w:rFonts w:ascii="Times New Roman" w:hAnsi="Times New Roman" w:cs="Times New Roman"/>
        </w:rPr>
        <w:t>×</w:t>
      </w:r>
      <w:r w:rsidR="003D7266">
        <w:rPr>
          <w:rFonts w:hint="cs"/>
          <w:rtl/>
        </w:rPr>
        <w:t> </w:t>
      </w:r>
      <w:r>
        <w:t>1</w:t>
      </w:r>
      <w:r w:rsidR="00365B10">
        <w:t> </w:t>
      </w:r>
      <w:r>
        <w:t>920</w:t>
      </w:r>
    </w:p>
    <w:p w:rsidR="005F5FF3" w:rsidRDefault="005F5FF3" w:rsidP="00B132F6">
      <w:pPr>
        <w:spacing w:before="0"/>
        <w:rPr>
          <w:rtl/>
        </w:rPr>
      </w:pPr>
      <w:r>
        <w:rPr>
          <w:rFonts w:hint="cs"/>
          <w:rtl/>
        </w:rPr>
        <w:t>تكون ترتيبة الفِدَر</w:t>
      </w:r>
      <w:r w:rsidR="00374FEF">
        <w:rPr>
          <w:rFonts w:hint="eastAsia"/>
          <w:rtl/>
        </w:rPr>
        <w:t> </w:t>
      </w:r>
      <w:r>
        <w:t>DCT</w:t>
      </w:r>
      <w:r>
        <w:rPr>
          <w:rFonts w:hint="cs"/>
          <w:rtl/>
        </w:rPr>
        <w:t xml:space="preserve"> الأفقية في كل رتل فيديوي ك</w:t>
      </w:r>
      <w:r w:rsidR="007331E7">
        <w:rPr>
          <w:rFonts w:hint="cs"/>
          <w:rtl/>
        </w:rPr>
        <w:t>ما </w:t>
      </w:r>
      <w:r>
        <w:rPr>
          <w:rFonts w:hint="cs"/>
          <w:rtl/>
        </w:rPr>
        <w:t>هو مبين في الشكل</w:t>
      </w:r>
      <w:r w:rsidR="004F76C5">
        <w:rPr>
          <w:rFonts w:hint="eastAsia"/>
          <w:rtl/>
        </w:rPr>
        <w:t> </w:t>
      </w:r>
      <w:r>
        <w:t>15</w:t>
      </w:r>
      <w:r>
        <w:rPr>
          <w:rFonts w:hint="cs"/>
          <w:rtl/>
        </w:rPr>
        <w:t>. ويتكرّر نفس الترتيب الأفقي حتى</w:t>
      </w:r>
      <w:r w:rsidR="004F76C5">
        <w:rPr>
          <w:rFonts w:hint="eastAsia"/>
          <w:rtl/>
        </w:rPr>
        <w:t> </w:t>
      </w:r>
      <w:r>
        <w:t>135</w:t>
      </w:r>
      <w:r w:rsidR="00E762AF">
        <w:rPr>
          <w:rFonts w:hint="eastAsia"/>
          <w:rtl/>
        </w:rPr>
        <w:t> </w:t>
      </w:r>
      <w:r>
        <w:rPr>
          <w:rFonts w:hint="cs"/>
          <w:rtl/>
        </w:rPr>
        <w:t xml:space="preserve">فِدْرة </w:t>
      </w:r>
      <w:r>
        <w:t>DCT</w:t>
      </w:r>
      <w:r>
        <w:rPr>
          <w:rFonts w:hint="cs"/>
          <w:rtl/>
        </w:rPr>
        <w:t xml:space="preserve"> في الاتجاه الرأسي. وتقسّم </w:t>
      </w:r>
      <w:r w:rsidR="00B132F6">
        <w:rPr>
          <w:rFonts w:hint="cs"/>
          <w:rtl/>
        </w:rPr>
        <w:t>البيكسلات</w:t>
      </w:r>
      <w:r>
        <w:rPr>
          <w:rFonts w:hint="cs"/>
          <w:rtl/>
        </w:rPr>
        <w:t xml:space="preserve"> في رتل فيديوي واحد على</w:t>
      </w:r>
      <w:r w:rsidR="004F76C5">
        <w:rPr>
          <w:rFonts w:hint="eastAsia"/>
          <w:rtl/>
        </w:rPr>
        <w:t> </w:t>
      </w:r>
      <w:r>
        <w:t>43</w:t>
      </w:r>
      <w:r w:rsidR="00374FEF">
        <w:t> </w:t>
      </w:r>
      <w:r>
        <w:t>200</w:t>
      </w:r>
      <w:r>
        <w:rPr>
          <w:rFonts w:hint="cs"/>
          <w:rtl/>
        </w:rPr>
        <w:t xml:space="preserve"> فِدْرة</w:t>
      </w:r>
      <w:r w:rsidR="004F76C5">
        <w:rPr>
          <w:rFonts w:hint="eastAsia"/>
          <w:rtl/>
        </w:rPr>
        <w:t> </w:t>
      </w:r>
      <w:r>
        <w:t>DCT</w:t>
      </w:r>
      <w:r>
        <w:rPr>
          <w:rFonts w:hint="cs"/>
          <w:rtl/>
        </w:rPr>
        <w:t>.</w:t>
      </w:r>
    </w:p>
    <w:p w:rsidR="005F5FF3" w:rsidRDefault="005F5FF3" w:rsidP="003B6F95">
      <w:pPr>
        <w:pStyle w:val="enumlev2"/>
        <w:spacing w:before="40"/>
      </w:pPr>
      <w:r>
        <w:t>Y</w:t>
      </w:r>
      <w:r>
        <w:rPr>
          <w:rFonts w:hint="cs"/>
          <w:rtl/>
        </w:rPr>
        <w:t>:</w:t>
      </w:r>
      <w:r w:rsidR="00B35E2D">
        <w:rPr>
          <w:rtl/>
        </w:rPr>
        <w:tab/>
      </w:r>
      <w:r>
        <w:t>135</w:t>
      </w:r>
      <w:r>
        <w:rPr>
          <w:rFonts w:hint="cs"/>
          <w:rtl/>
        </w:rPr>
        <w:t xml:space="preserve"> فِدْرة </w:t>
      </w:r>
      <w:r>
        <w:t>DCT</w:t>
      </w:r>
      <w:r>
        <w:rPr>
          <w:rFonts w:hint="cs"/>
          <w:rtl/>
        </w:rPr>
        <w:t xml:space="preserve"> رأسية</w:t>
      </w:r>
      <w:r w:rsidR="00B35E2D">
        <w:rPr>
          <w:rFonts w:hint="cs"/>
          <w:rtl/>
        </w:rPr>
        <w:t xml:space="preserve"> </w:t>
      </w:r>
      <w:r w:rsidR="00B35E2D" w:rsidRPr="00B35E2D">
        <w:rPr>
          <w:rFonts w:cs="Times New Roman"/>
          <w:szCs w:val="22"/>
          <w:rtl/>
        </w:rPr>
        <w:t>×</w:t>
      </w:r>
      <w:r w:rsidR="00B35E2D">
        <w:rPr>
          <w:rFonts w:hint="cs"/>
          <w:rtl/>
        </w:rPr>
        <w:t xml:space="preserve"> </w:t>
      </w:r>
      <w:r>
        <w:t>1</w:t>
      </w:r>
      <w:r w:rsidR="00934D6F">
        <w:t>6</w:t>
      </w:r>
      <w:r>
        <w:t>0</w:t>
      </w:r>
      <w:r>
        <w:rPr>
          <w:rFonts w:hint="cs"/>
          <w:rtl/>
        </w:rPr>
        <w:t xml:space="preserve"> فِدْرة </w:t>
      </w:r>
      <w:r>
        <w:t>DCT</w:t>
      </w:r>
      <w:r>
        <w:rPr>
          <w:rFonts w:hint="cs"/>
          <w:rtl/>
        </w:rPr>
        <w:t xml:space="preserve"> أفقية = </w:t>
      </w:r>
      <w:r>
        <w:t>21 600</w:t>
      </w:r>
      <w:r>
        <w:rPr>
          <w:rFonts w:hint="cs"/>
          <w:rtl/>
        </w:rPr>
        <w:t xml:space="preserve"> فدرة </w:t>
      </w:r>
      <w:r>
        <w:t>DCT</w:t>
      </w:r>
    </w:p>
    <w:p w:rsidR="005F5FF3" w:rsidRDefault="005F5FF3" w:rsidP="003B6F95">
      <w:pPr>
        <w:pStyle w:val="enumlev2"/>
        <w:spacing w:before="40"/>
      </w:pPr>
      <w:r>
        <w:t>C</w:t>
      </w:r>
      <w:r>
        <w:rPr>
          <w:vertAlign w:val="subscript"/>
        </w:rPr>
        <w:t>R</w:t>
      </w:r>
      <w:r>
        <w:rPr>
          <w:rFonts w:hint="cs"/>
          <w:rtl/>
        </w:rPr>
        <w:t>:</w:t>
      </w:r>
      <w:r w:rsidR="00B35E2D">
        <w:rPr>
          <w:rtl/>
        </w:rPr>
        <w:tab/>
      </w:r>
      <w:r>
        <w:t>135</w:t>
      </w:r>
      <w:r>
        <w:rPr>
          <w:rFonts w:hint="cs"/>
          <w:rtl/>
        </w:rPr>
        <w:t xml:space="preserve"> فدرة </w:t>
      </w:r>
      <w:r>
        <w:t>DCT</w:t>
      </w:r>
      <w:r>
        <w:rPr>
          <w:rFonts w:hint="cs"/>
          <w:rtl/>
        </w:rPr>
        <w:t xml:space="preserve"> رأسية </w:t>
      </w:r>
      <w:r w:rsidR="00B35E2D" w:rsidRPr="00B35E2D">
        <w:rPr>
          <w:rFonts w:cs="Times New Roman"/>
          <w:szCs w:val="22"/>
          <w:rtl/>
        </w:rPr>
        <w:t>×</w:t>
      </w:r>
      <w:r w:rsidR="00B35E2D">
        <w:rPr>
          <w:rFonts w:hint="cs"/>
          <w:rtl/>
        </w:rPr>
        <w:t xml:space="preserve"> </w:t>
      </w:r>
      <w:r>
        <w:t>80</w:t>
      </w:r>
      <w:r>
        <w:rPr>
          <w:rFonts w:hint="cs"/>
          <w:rtl/>
        </w:rPr>
        <w:t xml:space="preserve"> فدرة </w:t>
      </w:r>
      <w:r>
        <w:t>DCT</w:t>
      </w:r>
      <w:r>
        <w:rPr>
          <w:rFonts w:hint="cs"/>
          <w:rtl/>
        </w:rPr>
        <w:t xml:space="preserve"> أفقية = </w:t>
      </w:r>
      <w:r>
        <w:t>10 800</w:t>
      </w:r>
      <w:r>
        <w:rPr>
          <w:rFonts w:hint="cs"/>
          <w:rtl/>
        </w:rPr>
        <w:t xml:space="preserve"> فِدرة </w:t>
      </w:r>
      <w:r>
        <w:t>DCT</w:t>
      </w:r>
    </w:p>
    <w:p w:rsidR="005F5FF3" w:rsidRDefault="005F5FF3" w:rsidP="003B6F95">
      <w:pPr>
        <w:pStyle w:val="enumlev2"/>
        <w:spacing w:before="40"/>
        <w:rPr>
          <w:rtl/>
        </w:rPr>
      </w:pPr>
      <w:r>
        <w:t>C</w:t>
      </w:r>
      <w:r>
        <w:rPr>
          <w:vertAlign w:val="subscript"/>
        </w:rPr>
        <w:t>B</w:t>
      </w:r>
      <w:r>
        <w:rPr>
          <w:rFonts w:hint="cs"/>
          <w:rtl/>
        </w:rPr>
        <w:t>:</w:t>
      </w:r>
      <w:r w:rsidR="00B35E2D">
        <w:rPr>
          <w:rtl/>
        </w:rPr>
        <w:tab/>
      </w:r>
      <w:r>
        <w:t>135</w:t>
      </w:r>
      <w:r>
        <w:rPr>
          <w:rFonts w:hint="cs"/>
          <w:rtl/>
        </w:rPr>
        <w:t xml:space="preserve"> فِدْرة </w:t>
      </w:r>
      <w:r>
        <w:t>DCT</w:t>
      </w:r>
      <w:r>
        <w:rPr>
          <w:rFonts w:hint="cs"/>
          <w:rtl/>
        </w:rPr>
        <w:t xml:space="preserve"> رأسية</w:t>
      </w:r>
      <w:r w:rsidR="00B35E2D">
        <w:rPr>
          <w:rFonts w:hint="cs"/>
          <w:rtl/>
        </w:rPr>
        <w:t xml:space="preserve"> </w:t>
      </w:r>
      <w:r w:rsidR="00B35E2D" w:rsidRPr="00B35E2D">
        <w:rPr>
          <w:rFonts w:cs="Times New Roman"/>
          <w:szCs w:val="22"/>
          <w:rtl/>
        </w:rPr>
        <w:t>×</w:t>
      </w:r>
      <w:r w:rsidR="00B35E2D">
        <w:rPr>
          <w:rFonts w:hint="cs"/>
          <w:rtl/>
        </w:rPr>
        <w:t xml:space="preserve"> </w:t>
      </w:r>
      <w:r>
        <w:t>80</w:t>
      </w:r>
      <w:r>
        <w:rPr>
          <w:rFonts w:hint="cs"/>
          <w:rtl/>
        </w:rPr>
        <w:t xml:space="preserve"> فِدْرة </w:t>
      </w:r>
      <w:r>
        <w:t>DCT</w:t>
      </w:r>
      <w:r>
        <w:rPr>
          <w:rFonts w:hint="cs"/>
          <w:rtl/>
        </w:rPr>
        <w:t xml:space="preserve"> أفقية = </w:t>
      </w:r>
      <w:r>
        <w:t>10 800</w:t>
      </w:r>
      <w:r>
        <w:rPr>
          <w:rFonts w:hint="cs"/>
          <w:rtl/>
        </w:rPr>
        <w:t xml:space="preserve"> فِدرة </w:t>
      </w:r>
      <w:r>
        <w:t>DCT</w:t>
      </w:r>
      <w:r w:rsidR="00B35E2D">
        <w:rPr>
          <w:rFonts w:hint="cs"/>
          <w:rtl/>
        </w:rPr>
        <w:t>.</w:t>
      </w:r>
    </w:p>
    <w:p w:rsidR="005F5FF3" w:rsidRDefault="005F5FF3" w:rsidP="003D7266">
      <w:pPr>
        <w:keepNext/>
        <w:spacing w:before="80"/>
        <w:rPr>
          <w:b/>
          <w:bCs/>
          <w:rtl/>
          <w:lang w:bidi="ar-EG"/>
        </w:rPr>
      </w:pPr>
      <w:r>
        <w:rPr>
          <w:rFonts w:hint="cs"/>
          <w:b/>
          <w:bCs/>
          <w:rtl/>
        </w:rPr>
        <w:t xml:space="preserve">النظام </w:t>
      </w:r>
      <w:r w:rsidR="00B35E2D">
        <w:rPr>
          <w:b/>
          <w:bCs/>
        </w:rPr>
        <w:t>1 080/50/I</w:t>
      </w:r>
      <w:r w:rsidR="003D7266">
        <w:rPr>
          <w:rFonts w:hint="cs"/>
          <w:b/>
          <w:bCs/>
          <w:rtl/>
        </w:rPr>
        <w:t xml:space="preserve"> </w:t>
      </w:r>
      <w:r w:rsidR="00B35E2D">
        <w:rPr>
          <w:rFonts w:cs="Times New Roman"/>
          <w:b/>
          <w:bCs/>
        </w:rPr>
        <w:t>×</w:t>
      </w:r>
      <w:r w:rsidR="003D7266">
        <w:rPr>
          <w:rFonts w:hint="cs"/>
          <w:b/>
          <w:bCs/>
          <w:rtl/>
        </w:rPr>
        <w:t xml:space="preserve"> </w:t>
      </w:r>
      <w:r>
        <w:rPr>
          <w:b/>
          <w:bCs/>
        </w:rPr>
        <w:t>1 920</w:t>
      </w:r>
    </w:p>
    <w:p w:rsidR="005F5FF3" w:rsidRPr="008836CC" w:rsidRDefault="005F5FF3" w:rsidP="003B6F95">
      <w:pPr>
        <w:spacing w:before="0"/>
        <w:rPr>
          <w:spacing w:val="-2"/>
          <w:rtl/>
        </w:rPr>
      </w:pPr>
      <w:r w:rsidRPr="008836CC">
        <w:rPr>
          <w:rFonts w:hint="cs"/>
          <w:spacing w:val="-2"/>
          <w:rtl/>
        </w:rPr>
        <w:t>تكون ترتيبة الفِدَر</w:t>
      </w:r>
      <w:r w:rsidR="004F76C5" w:rsidRPr="008836CC">
        <w:rPr>
          <w:rFonts w:hint="eastAsia"/>
          <w:spacing w:val="-2"/>
          <w:rtl/>
        </w:rPr>
        <w:t> </w:t>
      </w:r>
      <w:r w:rsidRPr="008836CC">
        <w:rPr>
          <w:spacing w:val="-2"/>
        </w:rPr>
        <w:t>DCT</w:t>
      </w:r>
      <w:r w:rsidRPr="008836CC">
        <w:rPr>
          <w:rFonts w:hint="cs"/>
          <w:spacing w:val="-2"/>
          <w:rtl/>
        </w:rPr>
        <w:t xml:space="preserve"> الأفقية في كل رتل فيديوي ك</w:t>
      </w:r>
      <w:r w:rsidR="007331E7" w:rsidRPr="008836CC">
        <w:rPr>
          <w:rFonts w:hint="cs"/>
          <w:spacing w:val="-2"/>
          <w:rtl/>
        </w:rPr>
        <w:t>ما </w:t>
      </w:r>
      <w:r w:rsidRPr="008836CC">
        <w:rPr>
          <w:rFonts w:hint="cs"/>
          <w:spacing w:val="-2"/>
          <w:rtl/>
        </w:rPr>
        <w:t>هو مبيّن في الشكل</w:t>
      </w:r>
      <w:r w:rsidR="004F76C5" w:rsidRPr="008836CC">
        <w:rPr>
          <w:rFonts w:hint="eastAsia"/>
          <w:spacing w:val="-2"/>
          <w:rtl/>
        </w:rPr>
        <w:t> </w:t>
      </w:r>
      <w:r w:rsidRPr="008836CC">
        <w:rPr>
          <w:spacing w:val="-2"/>
        </w:rPr>
        <w:t>16</w:t>
      </w:r>
      <w:r w:rsidRPr="008836CC">
        <w:rPr>
          <w:rFonts w:hint="cs"/>
          <w:spacing w:val="-2"/>
          <w:rtl/>
        </w:rPr>
        <w:t>. ويتكرر نفس الترتيب الأفقي حتى</w:t>
      </w:r>
      <w:r w:rsidR="004F76C5" w:rsidRPr="008836CC">
        <w:rPr>
          <w:rFonts w:hint="eastAsia"/>
          <w:spacing w:val="-2"/>
          <w:rtl/>
        </w:rPr>
        <w:t> </w:t>
      </w:r>
      <w:r w:rsidRPr="008836CC">
        <w:rPr>
          <w:spacing w:val="-2"/>
        </w:rPr>
        <w:t>135</w:t>
      </w:r>
      <w:r w:rsidR="00F521DB" w:rsidRPr="008836CC">
        <w:rPr>
          <w:rFonts w:hint="eastAsia"/>
          <w:spacing w:val="-2"/>
          <w:rtl/>
        </w:rPr>
        <w:t> </w:t>
      </w:r>
      <w:r w:rsidRPr="008836CC">
        <w:rPr>
          <w:rFonts w:hint="cs"/>
          <w:spacing w:val="-2"/>
          <w:rtl/>
        </w:rPr>
        <w:t>فِدرة</w:t>
      </w:r>
      <w:r w:rsidR="004F76C5" w:rsidRPr="008836CC">
        <w:rPr>
          <w:rFonts w:hint="eastAsia"/>
          <w:spacing w:val="-2"/>
          <w:rtl/>
        </w:rPr>
        <w:t> </w:t>
      </w:r>
      <w:r w:rsidRPr="008836CC">
        <w:rPr>
          <w:spacing w:val="-2"/>
        </w:rPr>
        <w:t>DCT</w:t>
      </w:r>
      <w:r w:rsidRPr="008836CC">
        <w:rPr>
          <w:rFonts w:hint="cs"/>
          <w:spacing w:val="-2"/>
          <w:rtl/>
        </w:rPr>
        <w:t xml:space="preserve"> في الاتجاه الرأسي. وتقسّم </w:t>
      </w:r>
      <w:r w:rsidR="00B132F6">
        <w:rPr>
          <w:rFonts w:hint="cs"/>
          <w:rtl/>
        </w:rPr>
        <w:t>البيكسلات</w:t>
      </w:r>
      <w:r w:rsidRPr="008836CC">
        <w:rPr>
          <w:rFonts w:hint="cs"/>
          <w:spacing w:val="-2"/>
          <w:rtl/>
        </w:rPr>
        <w:t xml:space="preserve"> في رتل فيديوي واحد على</w:t>
      </w:r>
      <w:r w:rsidR="004F76C5" w:rsidRPr="008836CC">
        <w:rPr>
          <w:rFonts w:hint="eastAsia"/>
          <w:spacing w:val="-2"/>
          <w:rtl/>
        </w:rPr>
        <w:t> </w:t>
      </w:r>
      <w:r w:rsidRPr="008836CC">
        <w:rPr>
          <w:spacing w:val="-2"/>
        </w:rPr>
        <w:t>48</w:t>
      </w:r>
      <w:r w:rsidR="004F76C5" w:rsidRPr="008836CC">
        <w:rPr>
          <w:spacing w:val="-2"/>
        </w:rPr>
        <w:t> </w:t>
      </w:r>
      <w:r w:rsidRPr="008836CC">
        <w:rPr>
          <w:spacing w:val="-2"/>
        </w:rPr>
        <w:t>600</w:t>
      </w:r>
      <w:r w:rsidRPr="008836CC">
        <w:rPr>
          <w:rFonts w:hint="cs"/>
          <w:spacing w:val="-2"/>
          <w:rtl/>
        </w:rPr>
        <w:t xml:space="preserve"> فِدْرة</w:t>
      </w:r>
      <w:r w:rsidR="004F76C5" w:rsidRPr="008836CC">
        <w:rPr>
          <w:rFonts w:hint="eastAsia"/>
          <w:spacing w:val="-2"/>
          <w:rtl/>
        </w:rPr>
        <w:t> </w:t>
      </w:r>
      <w:r w:rsidRPr="008836CC">
        <w:rPr>
          <w:spacing w:val="-2"/>
        </w:rPr>
        <w:t>DCT</w:t>
      </w:r>
      <w:r w:rsidRPr="008836CC">
        <w:rPr>
          <w:rFonts w:hint="cs"/>
          <w:spacing w:val="-2"/>
          <w:rtl/>
        </w:rPr>
        <w:t>.</w:t>
      </w:r>
    </w:p>
    <w:p w:rsidR="005F5FF3" w:rsidRDefault="005F5FF3" w:rsidP="003B6F95">
      <w:pPr>
        <w:pStyle w:val="enumlev2"/>
        <w:spacing w:before="40"/>
      </w:pPr>
      <w:r>
        <w:t>Y</w:t>
      </w:r>
      <w:r>
        <w:rPr>
          <w:rFonts w:hint="cs"/>
          <w:rtl/>
        </w:rPr>
        <w:t>:</w:t>
      </w:r>
      <w:r>
        <w:rPr>
          <w:rFonts w:hint="cs"/>
          <w:rtl/>
        </w:rPr>
        <w:tab/>
      </w:r>
      <w:r>
        <w:t>135</w:t>
      </w:r>
      <w:r>
        <w:rPr>
          <w:rFonts w:hint="cs"/>
          <w:rtl/>
        </w:rPr>
        <w:t xml:space="preserve"> فِدْرة </w:t>
      </w:r>
      <w:r>
        <w:t>DCT</w:t>
      </w:r>
      <w:r>
        <w:rPr>
          <w:rFonts w:hint="cs"/>
          <w:rtl/>
        </w:rPr>
        <w:t xml:space="preserve"> رأسية</w:t>
      </w:r>
      <w:r w:rsidR="00B35E2D">
        <w:rPr>
          <w:rFonts w:hint="cs"/>
          <w:rtl/>
        </w:rPr>
        <w:t xml:space="preserve"> </w:t>
      </w:r>
      <w:r w:rsidR="00B35E2D" w:rsidRPr="00B35E2D">
        <w:rPr>
          <w:rFonts w:cs="Times New Roman"/>
          <w:szCs w:val="22"/>
          <w:rtl/>
        </w:rPr>
        <w:t>×</w:t>
      </w:r>
      <w:r w:rsidR="00B35E2D">
        <w:rPr>
          <w:rFonts w:hint="cs"/>
          <w:rtl/>
        </w:rPr>
        <w:t xml:space="preserve"> </w:t>
      </w:r>
      <w:r>
        <w:t>180</w:t>
      </w:r>
      <w:r>
        <w:rPr>
          <w:rFonts w:hint="cs"/>
          <w:rtl/>
        </w:rPr>
        <w:t xml:space="preserve"> فِدْرة </w:t>
      </w:r>
      <w:r>
        <w:t>DCT</w:t>
      </w:r>
      <w:r>
        <w:rPr>
          <w:rFonts w:hint="cs"/>
          <w:rtl/>
        </w:rPr>
        <w:t xml:space="preserve"> أفقية</w:t>
      </w:r>
      <w:r w:rsidR="00E762AF">
        <w:rPr>
          <w:rFonts w:hint="eastAsia"/>
        </w:rPr>
        <w:t> </w:t>
      </w:r>
      <w:r>
        <w:rPr>
          <w:rFonts w:hint="cs"/>
          <w:rtl/>
        </w:rPr>
        <w:t>=</w:t>
      </w:r>
      <w:r w:rsidR="00E762AF">
        <w:rPr>
          <w:rFonts w:hint="eastAsia"/>
          <w:rtl/>
        </w:rPr>
        <w:t> </w:t>
      </w:r>
      <w:r>
        <w:t>24</w:t>
      </w:r>
      <w:r w:rsidR="00E762AF">
        <w:t> </w:t>
      </w:r>
      <w:r>
        <w:t>300</w:t>
      </w:r>
      <w:r>
        <w:rPr>
          <w:rFonts w:hint="cs"/>
          <w:rtl/>
        </w:rPr>
        <w:t xml:space="preserve"> فدرة </w:t>
      </w:r>
      <w:r>
        <w:t>DCT</w:t>
      </w:r>
    </w:p>
    <w:p w:rsidR="005F5FF3" w:rsidRDefault="005F5FF3" w:rsidP="003B6F95">
      <w:pPr>
        <w:pStyle w:val="enumlev2"/>
        <w:spacing w:before="40"/>
      </w:pPr>
      <w:r>
        <w:t>C</w:t>
      </w:r>
      <w:r>
        <w:rPr>
          <w:vertAlign w:val="subscript"/>
        </w:rPr>
        <w:t>R</w:t>
      </w:r>
      <w:r>
        <w:rPr>
          <w:rFonts w:hint="cs"/>
          <w:rtl/>
        </w:rPr>
        <w:t>:</w:t>
      </w:r>
      <w:r>
        <w:rPr>
          <w:rFonts w:hint="cs"/>
          <w:rtl/>
        </w:rPr>
        <w:tab/>
      </w:r>
      <w:r>
        <w:t>135</w:t>
      </w:r>
      <w:r>
        <w:rPr>
          <w:rFonts w:hint="cs"/>
          <w:rtl/>
        </w:rPr>
        <w:t xml:space="preserve"> فدرة </w:t>
      </w:r>
      <w:r>
        <w:t>DCT</w:t>
      </w:r>
      <w:r>
        <w:rPr>
          <w:rFonts w:hint="cs"/>
          <w:rtl/>
        </w:rPr>
        <w:t xml:space="preserve"> رأسية </w:t>
      </w:r>
      <w:r w:rsidR="00B35E2D" w:rsidRPr="00B35E2D">
        <w:rPr>
          <w:rFonts w:cs="Times New Roman"/>
          <w:szCs w:val="22"/>
          <w:rtl/>
        </w:rPr>
        <w:t>×</w:t>
      </w:r>
      <w:r w:rsidR="00B35E2D">
        <w:rPr>
          <w:rFonts w:hint="cs"/>
          <w:rtl/>
        </w:rPr>
        <w:t xml:space="preserve"> </w:t>
      </w:r>
      <w:r>
        <w:t>90</w:t>
      </w:r>
      <w:r>
        <w:rPr>
          <w:rFonts w:hint="cs"/>
          <w:rtl/>
        </w:rPr>
        <w:t xml:space="preserve"> فدرة </w:t>
      </w:r>
      <w:r>
        <w:t>DCT</w:t>
      </w:r>
      <w:r>
        <w:rPr>
          <w:rFonts w:hint="cs"/>
          <w:rtl/>
        </w:rPr>
        <w:t xml:space="preserve"> أفقية</w:t>
      </w:r>
      <w:r w:rsidR="00E762AF">
        <w:rPr>
          <w:rFonts w:hint="eastAsia"/>
        </w:rPr>
        <w:t> </w:t>
      </w:r>
      <w:r>
        <w:rPr>
          <w:rFonts w:hint="cs"/>
          <w:rtl/>
        </w:rPr>
        <w:t>=</w:t>
      </w:r>
      <w:r w:rsidR="00E762AF">
        <w:rPr>
          <w:rFonts w:hint="eastAsia"/>
          <w:rtl/>
        </w:rPr>
        <w:t> </w:t>
      </w:r>
      <w:r>
        <w:t>12</w:t>
      </w:r>
      <w:r w:rsidR="00E762AF">
        <w:t> </w:t>
      </w:r>
      <w:r>
        <w:t>150</w:t>
      </w:r>
      <w:r>
        <w:rPr>
          <w:rFonts w:hint="cs"/>
          <w:rtl/>
        </w:rPr>
        <w:t xml:space="preserve"> فِدرة </w:t>
      </w:r>
      <w:r>
        <w:t>DCT</w:t>
      </w:r>
    </w:p>
    <w:p w:rsidR="005F5FF3" w:rsidRDefault="005F5FF3" w:rsidP="003B6F95">
      <w:pPr>
        <w:pStyle w:val="enumlev2"/>
        <w:spacing w:before="40"/>
        <w:rPr>
          <w:rtl/>
        </w:rPr>
      </w:pPr>
      <w:r>
        <w:t>C</w:t>
      </w:r>
      <w:r>
        <w:rPr>
          <w:vertAlign w:val="subscript"/>
        </w:rPr>
        <w:t>B</w:t>
      </w:r>
      <w:r>
        <w:rPr>
          <w:rFonts w:hint="cs"/>
          <w:rtl/>
        </w:rPr>
        <w:t>:</w:t>
      </w:r>
      <w:r>
        <w:rPr>
          <w:rFonts w:hint="cs"/>
          <w:rtl/>
        </w:rPr>
        <w:tab/>
      </w:r>
      <w:r>
        <w:t>135</w:t>
      </w:r>
      <w:r>
        <w:rPr>
          <w:rFonts w:hint="cs"/>
          <w:rtl/>
        </w:rPr>
        <w:t xml:space="preserve"> فِدْرة </w:t>
      </w:r>
      <w:r>
        <w:t>DCT</w:t>
      </w:r>
      <w:r>
        <w:rPr>
          <w:rFonts w:hint="cs"/>
          <w:rtl/>
        </w:rPr>
        <w:t xml:space="preserve"> رأسية</w:t>
      </w:r>
      <w:r w:rsidR="0059524F">
        <w:rPr>
          <w:rFonts w:hint="cs"/>
          <w:rtl/>
        </w:rPr>
        <w:t xml:space="preserve"> </w:t>
      </w:r>
      <w:r w:rsidR="00B35E2D" w:rsidRPr="00B35E2D">
        <w:rPr>
          <w:rFonts w:cs="Times New Roman"/>
          <w:szCs w:val="22"/>
          <w:rtl/>
        </w:rPr>
        <w:t>×</w:t>
      </w:r>
      <w:r>
        <w:t>90</w:t>
      </w:r>
      <w:r w:rsidR="00B35E2D">
        <w:t xml:space="preserve"> </w:t>
      </w:r>
      <w:r>
        <w:rPr>
          <w:rFonts w:hint="cs"/>
          <w:rtl/>
        </w:rPr>
        <w:t xml:space="preserve"> فِدْرة </w:t>
      </w:r>
      <w:r>
        <w:t>DCT</w:t>
      </w:r>
      <w:r>
        <w:rPr>
          <w:rFonts w:hint="cs"/>
          <w:rtl/>
        </w:rPr>
        <w:t xml:space="preserve"> أفقية</w:t>
      </w:r>
      <w:r w:rsidR="00E762AF">
        <w:rPr>
          <w:rFonts w:hint="eastAsia"/>
        </w:rPr>
        <w:t> </w:t>
      </w:r>
      <w:r>
        <w:rPr>
          <w:rFonts w:hint="cs"/>
          <w:rtl/>
        </w:rPr>
        <w:t>=</w:t>
      </w:r>
      <w:r w:rsidR="00E762AF">
        <w:rPr>
          <w:rFonts w:hint="eastAsia"/>
          <w:rtl/>
        </w:rPr>
        <w:t> </w:t>
      </w:r>
      <w:r>
        <w:t>12</w:t>
      </w:r>
      <w:r w:rsidR="00E762AF">
        <w:t> </w:t>
      </w:r>
      <w:r>
        <w:t>150</w:t>
      </w:r>
      <w:r>
        <w:rPr>
          <w:rFonts w:hint="cs"/>
          <w:rtl/>
        </w:rPr>
        <w:t xml:space="preserve"> فِدرة </w:t>
      </w:r>
      <w:r>
        <w:t>DCT</w:t>
      </w:r>
      <w:r w:rsidR="00B35E2D">
        <w:rPr>
          <w:rFonts w:hint="cs"/>
          <w:rtl/>
        </w:rPr>
        <w:t>.</w:t>
      </w:r>
    </w:p>
    <w:p w:rsidR="005F5FF3" w:rsidRPr="00836AAD" w:rsidRDefault="005F5FF3" w:rsidP="003D7266">
      <w:pPr>
        <w:pStyle w:val="Headingb"/>
        <w:spacing w:before="80"/>
        <w:rPr>
          <w:rtl/>
          <w:lang w:bidi="ar-EG"/>
        </w:rPr>
      </w:pPr>
      <w:r>
        <w:rPr>
          <w:rFonts w:hint="cs"/>
          <w:rtl/>
        </w:rPr>
        <w:t xml:space="preserve">النظامان </w:t>
      </w:r>
      <w:r w:rsidR="00B35E2D">
        <w:t>720/60/P</w:t>
      </w:r>
      <w:r w:rsidR="003D7266">
        <w:rPr>
          <w:rFonts w:ascii="Times New Roman" w:hAnsi="Times New Roman" w:cs="Times New Roman" w:hint="cs"/>
          <w:rtl/>
        </w:rPr>
        <w:t xml:space="preserve"> </w:t>
      </w:r>
      <w:r w:rsidR="00B35E2D">
        <w:rPr>
          <w:rFonts w:ascii="Times New Roman" w:hAnsi="Times New Roman" w:cs="Times New Roman"/>
        </w:rPr>
        <w:t>×</w:t>
      </w:r>
      <w:r w:rsidR="003D7266">
        <w:rPr>
          <w:rFonts w:hint="cs"/>
          <w:rtl/>
        </w:rPr>
        <w:t xml:space="preserve"> </w:t>
      </w:r>
      <w:r>
        <w:t>1 280</w:t>
      </w:r>
      <w:r w:rsidR="003D7266">
        <w:rPr>
          <w:rFonts w:hint="cs"/>
          <w:rtl/>
          <w:lang w:bidi="ar-EG"/>
        </w:rPr>
        <w:t xml:space="preserve"> </w:t>
      </w:r>
      <w:r>
        <w:rPr>
          <w:rFonts w:hint="cs"/>
          <w:rtl/>
        </w:rPr>
        <w:t>و</w:t>
      </w:r>
      <w:r w:rsidR="00B35E2D">
        <w:t>720/50/P</w:t>
      </w:r>
      <w:r w:rsidR="003D7266">
        <w:rPr>
          <w:rFonts w:ascii="Times New Roman" w:hAnsi="Times New Roman" w:cs="Times New Roman" w:hint="cs"/>
          <w:rtl/>
        </w:rPr>
        <w:t xml:space="preserve"> </w:t>
      </w:r>
      <w:r w:rsidR="00B35E2D">
        <w:rPr>
          <w:rFonts w:ascii="Times New Roman" w:hAnsi="Times New Roman" w:cs="Times New Roman"/>
        </w:rPr>
        <w:t>×</w:t>
      </w:r>
      <w:r w:rsidR="003D7266">
        <w:rPr>
          <w:rFonts w:hint="cs"/>
          <w:rtl/>
        </w:rPr>
        <w:t xml:space="preserve"> </w:t>
      </w:r>
      <w:r w:rsidR="00B35E2D">
        <w:t>1 280</w:t>
      </w:r>
    </w:p>
    <w:p w:rsidR="005F5FF3" w:rsidRDefault="005F5FF3" w:rsidP="00B132F6">
      <w:pPr>
        <w:spacing w:before="0"/>
        <w:rPr>
          <w:rtl/>
        </w:rPr>
      </w:pPr>
      <w:r>
        <w:rPr>
          <w:rFonts w:hint="cs"/>
          <w:rtl/>
        </w:rPr>
        <w:t xml:space="preserve">تكون ترتيبة الفِدَر </w:t>
      </w:r>
      <w:r>
        <w:t>DCT</w:t>
      </w:r>
      <w:r>
        <w:rPr>
          <w:rFonts w:hint="cs"/>
          <w:rtl/>
        </w:rPr>
        <w:t xml:space="preserve"> الأفقية في كل رتل فيديوي ك</w:t>
      </w:r>
      <w:r w:rsidR="007331E7">
        <w:rPr>
          <w:rFonts w:hint="cs"/>
          <w:rtl/>
        </w:rPr>
        <w:t>ما </w:t>
      </w:r>
      <w:r>
        <w:rPr>
          <w:rFonts w:hint="cs"/>
          <w:rtl/>
        </w:rPr>
        <w:t>هو مبيّن في الشكل</w:t>
      </w:r>
      <w:r w:rsidR="005E2032">
        <w:rPr>
          <w:rFonts w:hint="eastAsia"/>
          <w:rtl/>
        </w:rPr>
        <w:t> </w:t>
      </w:r>
      <w:r>
        <w:t>17</w:t>
      </w:r>
      <w:r>
        <w:rPr>
          <w:rFonts w:hint="cs"/>
          <w:rtl/>
        </w:rPr>
        <w:t>. ويتكرر نفس الترتيب الأفقي حتى</w:t>
      </w:r>
      <w:r w:rsidR="005E2032">
        <w:rPr>
          <w:rFonts w:hint="eastAsia"/>
          <w:rtl/>
        </w:rPr>
        <w:t> </w:t>
      </w:r>
      <w:r>
        <w:t>90</w:t>
      </w:r>
      <w:r w:rsidR="00E762AF">
        <w:rPr>
          <w:rFonts w:hint="eastAsia"/>
          <w:rtl/>
        </w:rPr>
        <w:t> </w:t>
      </w:r>
      <w:r>
        <w:rPr>
          <w:rFonts w:hint="cs"/>
          <w:rtl/>
        </w:rPr>
        <w:t xml:space="preserve">فِدْرة </w:t>
      </w:r>
      <w:r>
        <w:t>DCT</w:t>
      </w:r>
      <w:r>
        <w:rPr>
          <w:rFonts w:hint="cs"/>
          <w:rtl/>
        </w:rPr>
        <w:t xml:space="preserve"> في الاتجاه الرأسي. وتقسّم </w:t>
      </w:r>
      <w:r w:rsidR="00B132F6">
        <w:rPr>
          <w:rFonts w:hint="cs"/>
          <w:rtl/>
        </w:rPr>
        <w:t>البيكسلات</w:t>
      </w:r>
      <w:r>
        <w:rPr>
          <w:rFonts w:hint="cs"/>
          <w:rtl/>
        </w:rPr>
        <w:t xml:space="preserve"> في رتل فيديوي واحد على</w:t>
      </w:r>
      <w:r w:rsidR="005E2032">
        <w:rPr>
          <w:rFonts w:hint="eastAsia"/>
          <w:rtl/>
        </w:rPr>
        <w:t> </w:t>
      </w:r>
      <w:r>
        <w:t>21</w:t>
      </w:r>
      <w:r w:rsidR="00E762AF">
        <w:t> </w:t>
      </w:r>
      <w:r>
        <w:t>600</w:t>
      </w:r>
      <w:r>
        <w:rPr>
          <w:rFonts w:hint="cs"/>
          <w:rtl/>
        </w:rPr>
        <w:t xml:space="preserve"> فِدْرة</w:t>
      </w:r>
      <w:r w:rsidR="005E2032">
        <w:rPr>
          <w:rFonts w:hint="eastAsia"/>
          <w:rtl/>
        </w:rPr>
        <w:t> </w:t>
      </w:r>
      <w:r>
        <w:t>DCT</w:t>
      </w:r>
      <w:r>
        <w:rPr>
          <w:rFonts w:hint="cs"/>
          <w:rtl/>
        </w:rPr>
        <w:t>.</w:t>
      </w:r>
    </w:p>
    <w:p w:rsidR="005F5FF3" w:rsidRDefault="005F5FF3" w:rsidP="003B6F95">
      <w:pPr>
        <w:pStyle w:val="enumlev2"/>
        <w:spacing w:before="40"/>
      </w:pPr>
      <w:r>
        <w:t>Y</w:t>
      </w:r>
      <w:r>
        <w:rPr>
          <w:rFonts w:hint="cs"/>
          <w:rtl/>
        </w:rPr>
        <w:t>:</w:t>
      </w:r>
      <w:r>
        <w:rPr>
          <w:rFonts w:hint="cs"/>
          <w:rtl/>
        </w:rPr>
        <w:tab/>
      </w:r>
      <w:r>
        <w:t>90</w:t>
      </w:r>
      <w:r>
        <w:rPr>
          <w:rFonts w:hint="cs"/>
          <w:rtl/>
        </w:rPr>
        <w:t xml:space="preserve"> فِدْرة </w:t>
      </w:r>
      <w:r>
        <w:t>DCT</w:t>
      </w:r>
      <w:r>
        <w:rPr>
          <w:rFonts w:hint="cs"/>
          <w:rtl/>
        </w:rPr>
        <w:t xml:space="preserve"> رأسية</w:t>
      </w:r>
      <w:r w:rsidR="00B35E2D">
        <w:rPr>
          <w:rFonts w:hint="cs"/>
          <w:rtl/>
        </w:rPr>
        <w:t xml:space="preserve"> </w:t>
      </w:r>
      <w:r w:rsidR="00B35E2D" w:rsidRPr="00B35E2D">
        <w:rPr>
          <w:rFonts w:cs="Times New Roman"/>
          <w:szCs w:val="22"/>
          <w:rtl/>
        </w:rPr>
        <w:t>×</w:t>
      </w:r>
      <w:r w:rsidR="00B35E2D">
        <w:rPr>
          <w:rFonts w:hint="cs"/>
          <w:rtl/>
        </w:rPr>
        <w:t xml:space="preserve"> </w:t>
      </w:r>
      <w:r>
        <w:t>120</w:t>
      </w:r>
      <w:r>
        <w:rPr>
          <w:rFonts w:hint="cs"/>
          <w:rtl/>
        </w:rPr>
        <w:t xml:space="preserve"> فِدْرة </w:t>
      </w:r>
      <w:r>
        <w:t>DCT</w:t>
      </w:r>
      <w:r>
        <w:rPr>
          <w:rFonts w:hint="cs"/>
          <w:rtl/>
        </w:rPr>
        <w:t xml:space="preserve"> أفقية</w:t>
      </w:r>
      <w:r w:rsidR="00E762AF">
        <w:rPr>
          <w:rFonts w:hint="eastAsia"/>
        </w:rPr>
        <w:t> </w:t>
      </w:r>
      <w:r>
        <w:rPr>
          <w:rFonts w:hint="cs"/>
          <w:rtl/>
        </w:rPr>
        <w:t>=</w:t>
      </w:r>
      <w:r w:rsidR="00E762AF">
        <w:rPr>
          <w:rFonts w:hint="eastAsia"/>
          <w:rtl/>
        </w:rPr>
        <w:t> </w:t>
      </w:r>
      <w:r>
        <w:t>10</w:t>
      </w:r>
      <w:r w:rsidR="00E762AF">
        <w:t> </w:t>
      </w:r>
      <w:r>
        <w:t>800</w:t>
      </w:r>
      <w:r>
        <w:rPr>
          <w:rFonts w:hint="cs"/>
          <w:rtl/>
        </w:rPr>
        <w:t xml:space="preserve"> فدرة </w:t>
      </w:r>
      <w:r>
        <w:t>DCT</w:t>
      </w:r>
    </w:p>
    <w:p w:rsidR="005F5FF3" w:rsidRDefault="005F5FF3" w:rsidP="003B6F95">
      <w:pPr>
        <w:pStyle w:val="enumlev2"/>
        <w:spacing w:before="40"/>
      </w:pPr>
      <w:r>
        <w:t>C</w:t>
      </w:r>
      <w:r>
        <w:rPr>
          <w:vertAlign w:val="subscript"/>
        </w:rPr>
        <w:t>R</w:t>
      </w:r>
      <w:r>
        <w:rPr>
          <w:rFonts w:hint="cs"/>
          <w:rtl/>
        </w:rPr>
        <w:t>:</w:t>
      </w:r>
      <w:r>
        <w:rPr>
          <w:rFonts w:hint="cs"/>
          <w:rtl/>
        </w:rPr>
        <w:tab/>
      </w:r>
      <w:r>
        <w:t>90</w:t>
      </w:r>
      <w:r>
        <w:rPr>
          <w:rFonts w:hint="cs"/>
          <w:rtl/>
        </w:rPr>
        <w:t xml:space="preserve"> فدرة </w:t>
      </w:r>
      <w:r>
        <w:t>DCT</w:t>
      </w:r>
      <w:r>
        <w:rPr>
          <w:rFonts w:hint="cs"/>
          <w:rtl/>
        </w:rPr>
        <w:t xml:space="preserve"> رأسية</w:t>
      </w:r>
      <w:r w:rsidR="00B35E2D">
        <w:rPr>
          <w:rFonts w:hint="cs"/>
          <w:rtl/>
        </w:rPr>
        <w:t xml:space="preserve"> </w:t>
      </w:r>
      <w:r w:rsidR="00B35E2D" w:rsidRPr="00B35E2D">
        <w:rPr>
          <w:rFonts w:cs="Times New Roman"/>
          <w:szCs w:val="22"/>
          <w:rtl/>
        </w:rPr>
        <w:t>×</w:t>
      </w:r>
      <w:r w:rsidR="00B35E2D">
        <w:rPr>
          <w:rFonts w:hint="cs"/>
          <w:rtl/>
        </w:rPr>
        <w:t xml:space="preserve"> </w:t>
      </w:r>
      <w:r>
        <w:t>60</w:t>
      </w:r>
      <w:r>
        <w:rPr>
          <w:rFonts w:hint="cs"/>
          <w:rtl/>
        </w:rPr>
        <w:t xml:space="preserve"> فدرة </w:t>
      </w:r>
      <w:r>
        <w:t>DCT</w:t>
      </w:r>
      <w:r>
        <w:rPr>
          <w:rFonts w:hint="cs"/>
          <w:rtl/>
        </w:rPr>
        <w:t xml:space="preserve"> أفقية</w:t>
      </w:r>
      <w:r w:rsidR="00E762AF">
        <w:rPr>
          <w:rFonts w:hint="eastAsia"/>
        </w:rPr>
        <w:t> </w:t>
      </w:r>
      <w:r>
        <w:rPr>
          <w:rFonts w:hint="cs"/>
          <w:rtl/>
        </w:rPr>
        <w:t>=</w:t>
      </w:r>
      <w:r w:rsidR="00E762AF">
        <w:rPr>
          <w:rFonts w:hint="eastAsia"/>
          <w:rtl/>
        </w:rPr>
        <w:t> </w:t>
      </w:r>
      <w:r>
        <w:t>5</w:t>
      </w:r>
      <w:r w:rsidR="00E762AF">
        <w:t> </w:t>
      </w:r>
      <w:r>
        <w:t>400</w:t>
      </w:r>
      <w:r>
        <w:rPr>
          <w:rFonts w:hint="cs"/>
          <w:rtl/>
        </w:rPr>
        <w:t xml:space="preserve"> فِدرة </w:t>
      </w:r>
      <w:r>
        <w:t>DCT</w:t>
      </w:r>
    </w:p>
    <w:p w:rsidR="005F5FF3" w:rsidRDefault="005F5FF3" w:rsidP="003B6F95">
      <w:pPr>
        <w:pStyle w:val="enumlev2"/>
        <w:spacing w:before="40"/>
        <w:rPr>
          <w:rtl/>
        </w:rPr>
      </w:pPr>
      <w:r>
        <w:t>C</w:t>
      </w:r>
      <w:r>
        <w:rPr>
          <w:vertAlign w:val="subscript"/>
        </w:rPr>
        <w:t>B</w:t>
      </w:r>
      <w:r>
        <w:rPr>
          <w:rFonts w:hint="cs"/>
          <w:rtl/>
        </w:rPr>
        <w:t>:</w:t>
      </w:r>
      <w:r>
        <w:rPr>
          <w:rFonts w:hint="cs"/>
          <w:rtl/>
        </w:rPr>
        <w:tab/>
      </w:r>
      <w:r>
        <w:t>90</w:t>
      </w:r>
      <w:r>
        <w:rPr>
          <w:rFonts w:hint="cs"/>
          <w:rtl/>
        </w:rPr>
        <w:t xml:space="preserve"> فِدْرة </w:t>
      </w:r>
      <w:r>
        <w:t>DCT</w:t>
      </w:r>
      <w:r>
        <w:rPr>
          <w:rFonts w:hint="cs"/>
          <w:rtl/>
        </w:rPr>
        <w:t xml:space="preserve"> رأسية</w:t>
      </w:r>
      <w:r w:rsidR="00B35E2D">
        <w:rPr>
          <w:rFonts w:hint="cs"/>
          <w:rtl/>
        </w:rPr>
        <w:t xml:space="preserve"> </w:t>
      </w:r>
      <w:r w:rsidR="00B35E2D" w:rsidRPr="00B35E2D">
        <w:rPr>
          <w:rFonts w:cs="Times New Roman"/>
          <w:szCs w:val="22"/>
          <w:rtl/>
        </w:rPr>
        <w:t>×</w:t>
      </w:r>
      <w:r w:rsidR="00B35E2D">
        <w:rPr>
          <w:rFonts w:hint="cs"/>
          <w:rtl/>
        </w:rPr>
        <w:t xml:space="preserve"> </w:t>
      </w:r>
      <w:r>
        <w:t>60</w:t>
      </w:r>
      <w:r>
        <w:rPr>
          <w:rFonts w:hint="cs"/>
          <w:rtl/>
        </w:rPr>
        <w:t xml:space="preserve"> فِدْرة </w:t>
      </w:r>
      <w:r>
        <w:t>DCT</w:t>
      </w:r>
      <w:r>
        <w:rPr>
          <w:rFonts w:hint="cs"/>
          <w:rtl/>
        </w:rPr>
        <w:t xml:space="preserve"> أفقية</w:t>
      </w:r>
      <w:r w:rsidR="00E762AF">
        <w:rPr>
          <w:rFonts w:hint="eastAsia"/>
        </w:rPr>
        <w:t> </w:t>
      </w:r>
      <w:r>
        <w:rPr>
          <w:rFonts w:hint="cs"/>
          <w:rtl/>
        </w:rPr>
        <w:t>=</w:t>
      </w:r>
      <w:r w:rsidR="00E762AF">
        <w:rPr>
          <w:rFonts w:hint="eastAsia"/>
          <w:rtl/>
        </w:rPr>
        <w:t> </w:t>
      </w:r>
      <w:r>
        <w:t>5</w:t>
      </w:r>
      <w:r w:rsidR="00E762AF">
        <w:t> </w:t>
      </w:r>
      <w:r>
        <w:t>400</w:t>
      </w:r>
      <w:r>
        <w:rPr>
          <w:rFonts w:hint="cs"/>
          <w:rtl/>
        </w:rPr>
        <w:t xml:space="preserve"> فِدرة </w:t>
      </w:r>
      <w:r>
        <w:t>DCT</w:t>
      </w:r>
      <w:r w:rsidR="00B35E2D">
        <w:rPr>
          <w:rFonts w:hint="cs"/>
          <w:rtl/>
        </w:rPr>
        <w:t>.</w:t>
      </w:r>
    </w:p>
    <w:p w:rsidR="005F5FF3" w:rsidRPr="005A2A74" w:rsidRDefault="005F5FF3" w:rsidP="00E762AF">
      <w:pPr>
        <w:pStyle w:val="Heading3"/>
        <w:rPr>
          <w:rtl/>
        </w:rPr>
      </w:pPr>
      <w:r>
        <w:t>3.1.4</w:t>
      </w:r>
      <w:r>
        <w:rPr>
          <w:rFonts w:hint="cs"/>
          <w:rtl/>
        </w:rPr>
        <w:tab/>
        <w:t>الفِدْرة الواسعة</w:t>
      </w:r>
    </w:p>
    <w:p w:rsidR="005F5FF3" w:rsidRPr="005A2A74" w:rsidRDefault="005F5FF3" w:rsidP="003D7266">
      <w:pPr>
        <w:rPr>
          <w:rtl/>
          <w:lang w:bidi="ar-EG"/>
        </w:rPr>
      </w:pPr>
      <w:r>
        <w:rPr>
          <w:rFonts w:hint="cs"/>
          <w:rtl/>
        </w:rPr>
        <w:t>تتكوّن كل فِدْرة واسعة من ثماني فِدَر</w:t>
      </w:r>
      <w:r w:rsidR="005E2032">
        <w:rPr>
          <w:rFonts w:hint="eastAsia"/>
          <w:rtl/>
        </w:rPr>
        <w:t> </w:t>
      </w:r>
      <w:r>
        <w:t>DCT</w:t>
      </w:r>
      <w:r>
        <w:rPr>
          <w:rFonts w:hint="cs"/>
          <w:rtl/>
        </w:rPr>
        <w:t>. والشكل</w:t>
      </w:r>
      <w:r w:rsidR="005E2032">
        <w:rPr>
          <w:rFonts w:hint="eastAsia"/>
          <w:rtl/>
        </w:rPr>
        <w:t> </w:t>
      </w:r>
      <w:r>
        <w:t>18</w:t>
      </w:r>
      <w:r>
        <w:rPr>
          <w:rFonts w:hint="cs"/>
          <w:rtl/>
        </w:rPr>
        <w:t xml:space="preserve"> خاص بنظامي الخطوط</w:t>
      </w:r>
      <w:r w:rsidR="005E2032">
        <w:rPr>
          <w:rFonts w:hint="eastAsia"/>
          <w:rtl/>
        </w:rPr>
        <w:t> </w:t>
      </w:r>
      <w:r w:rsidR="003D7266">
        <w:rPr>
          <w:rFonts w:cs="Times New Roman" w:hint="cs"/>
          <w:szCs w:val="22"/>
          <w:rtl/>
        </w:rPr>
        <w:t xml:space="preserve"> </w:t>
      </w:r>
      <w:r w:rsidR="003D7266">
        <w:t xml:space="preserve"> </w:t>
      </w:r>
      <w:r>
        <w:t>1</w:t>
      </w:r>
      <w:r w:rsidR="00E762AF">
        <w:t> </w:t>
      </w:r>
      <w:r>
        <w:t>080</w:t>
      </w:r>
      <w:r w:rsidR="003D7266" w:rsidRPr="00B35E2D">
        <w:rPr>
          <w:rFonts w:cs="Times New Roman"/>
          <w:szCs w:val="22"/>
          <w:rtl/>
        </w:rPr>
        <w:t>×</w:t>
      </w:r>
      <w:r w:rsidR="003D7266">
        <w:rPr>
          <w:rFonts w:hint="cs"/>
          <w:rtl/>
        </w:rPr>
        <w:t xml:space="preserve"> </w:t>
      </w:r>
      <w:r w:rsidR="003D7266">
        <w:t xml:space="preserve"> 1 920</w:t>
      </w:r>
      <w:r>
        <w:rPr>
          <w:rFonts w:hint="cs"/>
          <w:rtl/>
        </w:rPr>
        <w:t>بينما الشكل</w:t>
      </w:r>
      <w:r w:rsidR="005E2032">
        <w:rPr>
          <w:rFonts w:hint="eastAsia"/>
          <w:rtl/>
        </w:rPr>
        <w:t> </w:t>
      </w:r>
      <w:r>
        <w:t>19</w:t>
      </w:r>
      <w:r>
        <w:rPr>
          <w:rFonts w:hint="cs"/>
          <w:rtl/>
        </w:rPr>
        <w:t xml:space="preserve"> خاص بنظامي الخطوط</w:t>
      </w:r>
      <w:r w:rsidR="005E2032">
        <w:rPr>
          <w:rFonts w:hint="eastAsia"/>
          <w:rtl/>
        </w:rPr>
        <w:t> </w:t>
      </w:r>
      <w:r>
        <w:t>1</w:t>
      </w:r>
      <w:r w:rsidR="00E762AF">
        <w:t> </w:t>
      </w:r>
      <w:r>
        <w:t>280</w:t>
      </w:r>
      <w:r w:rsidR="00B05831">
        <w:t> </w:t>
      </w:r>
      <w:r w:rsidR="00B05831">
        <w:rPr>
          <w:rFonts w:cs="Times New Roman"/>
        </w:rPr>
        <w:t>×</w:t>
      </w:r>
      <w:r w:rsidR="00B05831">
        <w:t> </w:t>
      </w:r>
      <w:r>
        <w:t>720</w:t>
      </w:r>
      <w:r w:rsidR="00934D6F">
        <w:rPr>
          <w:rFonts w:hint="cs"/>
          <w:rtl/>
          <w:lang w:bidi="ar-EG"/>
        </w:rPr>
        <w:t>.</w:t>
      </w:r>
    </w:p>
    <w:p w:rsidR="005F5FF3" w:rsidRDefault="005F5FF3" w:rsidP="00E762AF">
      <w:pPr>
        <w:pStyle w:val="Heading4"/>
        <w:rPr>
          <w:rtl/>
        </w:rPr>
      </w:pPr>
      <w:r>
        <w:t>1.3.1.4</w:t>
      </w:r>
      <w:r>
        <w:rPr>
          <w:rFonts w:hint="cs"/>
          <w:rtl/>
        </w:rPr>
        <w:tab/>
        <w:t>ترتيبة الفِدْرة الواسعة</w:t>
      </w:r>
    </w:p>
    <w:p w:rsidR="005F5FF3" w:rsidRPr="00347847" w:rsidRDefault="005F5FF3" w:rsidP="00353243">
      <w:pPr>
        <w:pStyle w:val="Headingb"/>
        <w:spacing w:before="80"/>
      </w:pPr>
      <w:r>
        <w:rPr>
          <w:rFonts w:hint="cs"/>
          <w:rtl/>
        </w:rPr>
        <w:t xml:space="preserve">النظام </w:t>
      </w:r>
      <w:r w:rsidR="00B05831">
        <w:t>1 08</w:t>
      </w:r>
      <w:r w:rsidR="00557A14">
        <w:t>0</w:t>
      </w:r>
      <w:r w:rsidR="00B05831">
        <w:t>/60/I</w:t>
      </w:r>
      <w:r w:rsidR="00353243">
        <w:rPr>
          <w:rFonts w:hint="cs"/>
          <w:rtl/>
        </w:rPr>
        <w:t> </w:t>
      </w:r>
      <w:r w:rsidR="00B05831">
        <w:rPr>
          <w:rFonts w:ascii="Times New Roman" w:hAnsi="Times New Roman" w:cs="Times New Roman"/>
        </w:rPr>
        <w:t>×</w:t>
      </w:r>
      <w:r w:rsidR="00353243">
        <w:rPr>
          <w:rFonts w:hint="cs"/>
          <w:rtl/>
        </w:rPr>
        <w:t> </w:t>
      </w:r>
      <w:r w:rsidR="00B05831">
        <w:t>1 920</w:t>
      </w:r>
    </w:p>
    <w:p w:rsidR="005F5FF3" w:rsidRDefault="005F5FF3" w:rsidP="003B6F95">
      <w:pPr>
        <w:spacing w:before="0"/>
        <w:rPr>
          <w:rtl/>
        </w:rPr>
      </w:pPr>
      <w:r>
        <w:rPr>
          <w:rFonts w:hint="cs"/>
          <w:rtl/>
        </w:rPr>
        <w:t>تتألف ترتيبة الفِدْرة الواسعة في كل ر</w:t>
      </w:r>
      <w:r w:rsidR="00B05831">
        <w:rPr>
          <w:rFonts w:hint="cs"/>
          <w:rtl/>
        </w:rPr>
        <w:t>تل فيديوي من الخطوتين التاليتين:</w:t>
      </w:r>
    </w:p>
    <w:p w:rsidR="005F5FF3" w:rsidRPr="00E762AF" w:rsidRDefault="005F5FF3" w:rsidP="003B6F95">
      <w:pPr>
        <w:keepNext/>
        <w:rPr>
          <w:i/>
          <w:iCs/>
          <w:rtl/>
        </w:rPr>
      </w:pPr>
      <w:r w:rsidRPr="00E762AF">
        <w:rPr>
          <w:rFonts w:hint="cs"/>
          <w:i/>
          <w:iCs/>
          <w:rtl/>
        </w:rPr>
        <w:t xml:space="preserve">الخطوة </w:t>
      </w:r>
      <w:r w:rsidRPr="00E762AF">
        <w:rPr>
          <w:i/>
          <w:iCs/>
        </w:rPr>
        <w:t>1</w:t>
      </w:r>
      <w:r w:rsidRPr="00E762AF">
        <w:rPr>
          <w:rFonts w:hint="cs"/>
          <w:i/>
          <w:iCs/>
          <w:rtl/>
        </w:rPr>
        <w:t>: ترتيب الفِدَر الواسعة</w:t>
      </w:r>
    </w:p>
    <w:p w:rsidR="005F5FF3" w:rsidRDefault="005F5FF3" w:rsidP="00B132F6">
      <w:pPr>
        <w:rPr>
          <w:rtl/>
        </w:rPr>
      </w:pPr>
      <w:r>
        <w:rPr>
          <w:rFonts w:hint="cs"/>
          <w:rtl/>
        </w:rPr>
        <w:t xml:space="preserve">تقسّم </w:t>
      </w:r>
      <w:r w:rsidR="00B132F6">
        <w:rPr>
          <w:rFonts w:hint="cs"/>
          <w:rtl/>
        </w:rPr>
        <w:t>البيكسلات</w:t>
      </w:r>
      <w:r>
        <w:rPr>
          <w:rFonts w:hint="cs"/>
          <w:rtl/>
        </w:rPr>
        <w:t xml:space="preserve"> في كل رتل فيديوي على</w:t>
      </w:r>
      <w:r w:rsidR="008836CC">
        <w:rPr>
          <w:rFonts w:hint="eastAsia"/>
          <w:rtl/>
        </w:rPr>
        <w:t> </w:t>
      </w:r>
      <w:r>
        <w:t>5</w:t>
      </w:r>
      <w:r w:rsidR="00E762AF">
        <w:t> </w:t>
      </w:r>
      <w:r>
        <w:t>400</w:t>
      </w:r>
      <w:r>
        <w:rPr>
          <w:rFonts w:hint="cs"/>
          <w:rtl/>
        </w:rPr>
        <w:t xml:space="preserve"> فِدْرة واسعة، ك</w:t>
      </w:r>
      <w:r w:rsidR="007331E7">
        <w:rPr>
          <w:rFonts w:hint="cs"/>
          <w:rtl/>
        </w:rPr>
        <w:t>ما </w:t>
      </w:r>
      <w:r>
        <w:rPr>
          <w:rFonts w:hint="cs"/>
          <w:rtl/>
        </w:rPr>
        <w:t>يبيّن الشكل</w:t>
      </w:r>
      <w:r w:rsidR="008836CC">
        <w:rPr>
          <w:rFonts w:hint="eastAsia"/>
          <w:rtl/>
        </w:rPr>
        <w:t> </w:t>
      </w:r>
      <w:r>
        <w:t>20</w:t>
      </w:r>
      <w:r>
        <w:rPr>
          <w:rFonts w:hint="cs"/>
          <w:rtl/>
        </w:rPr>
        <w:t>.</w:t>
      </w:r>
    </w:p>
    <w:p w:rsidR="005F5FF3" w:rsidRPr="005C2E74" w:rsidRDefault="005F5FF3" w:rsidP="00E762AF">
      <w:pPr>
        <w:rPr>
          <w:rtl/>
        </w:rPr>
      </w:pPr>
      <w:r>
        <w:rPr>
          <w:rFonts w:hint="cs"/>
          <w:rtl/>
        </w:rPr>
        <w:t>تتكوّن كل فِدرة واسعة، باستثناء الفِدر الواسعة القعرية، من</w:t>
      </w:r>
      <w:r w:rsidR="008836CC">
        <w:rPr>
          <w:rFonts w:hint="eastAsia"/>
          <w:rtl/>
        </w:rPr>
        <w:t> </w:t>
      </w:r>
      <w:r>
        <w:t>4</w:t>
      </w:r>
      <w:r>
        <w:rPr>
          <w:rFonts w:hint="cs"/>
          <w:rtl/>
        </w:rPr>
        <w:t xml:space="preserve"> فِدَر</w:t>
      </w:r>
      <w:r w:rsidR="008836CC">
        <w:rPr>
          <w:rFonts w:hint="eastAsia"/>
          <w:rtl/>
        </w:rPr>
        <w:t> </w:t>
      </w:r>
      <w:r>
        <w:t>DCT</w:t>
      </w:r>
      <w:r>
        <w:rPr>
          <w:rFonts w:hint="cs"/>
          <w:rtl/>
        </w:rPr>
        <w:t xml:space="preserve"> من الإشارة</w:t>
      </w:r>
      <w:r w:rsidR="008836CC">
        <w:rPr>
          <w:rFonts w:hint="eastAsia"/>
          <w:rtl/>
        </w:rPr>
        <w:t> </w:t>
      </w:r>
      <w:r>
        <w:t>Y</w:t>
      </w:r>
      <w:r>
        <w:rPr>
          <w:rFonts w:hint="cs"/>
          <w:rtl/>
        </w:rPr>
        <w:t xml:space="preserve"> متجاورة أفقياً ورأسياً، ومن فدْرتين</w:t>
      </w:r>
      <w:r w:rsidR="008836CC">
        <w:rPr>
          <w:rFonts w:hint="eastAsia"/>
          <w:rtl/>
        </w:rPr>
        <w:t> </w:t>
      </w:r>
      <w:r>
        <w:t>DCT</w:t>
      </w:r>
      <w:r>
        <w:rPr>
          <w:rFonts w:hint="cs"/>
          <w:rtl/>
        </w:rPr>
        <w:t xml:space="preserve"> من الإشارة</w:t>
      </w:r>
      <w:r w:rsidR="008836CC">
        <w:rPr>
          <w:rFonts w:hint="eastAsia"/>
          <w:rtl/>
        </w:rPr>
        <w:t> </w:t>
      </w:r>
      <w:r>
        <w:t>C</w:t>
      </w:r>
      <w:r>
        <w:rPr>
          <w:vertAlign w:val="subscript"/>
        </w:rPr>
        <w:t>R</w:t>
      </w:r>
      <w:r>
        <w:rPr>
          <w:rFonts w:hint="cs"/>
          <w:rtl/>
        </w:rPr>
        <w:t xml:space="preserve"> متجاورتين رأسياً، ومن فدرتين</w:t>
      </w:r>
      <w:r w:rsidR="008836CC">
        <w:rPr>
          <w:rFonts w:hint="eastAsia"/>
          <w:rtl/>
        </w:rPr>
        <w:t> </w:t>
      </w:r>
      <w:r>
        <w:t>DCT</w:t>
      </w:r>
      <w:r>
        <w:rPr>
          <w:rFonts w:hint="cs"/>
          <w:rtl/>
        </w:rPr>
        <w:t xml:space="preserve"> من الإشارة</w:t>
      </w:r>
      <w:r w:rsidR="008836CC">
        <w:rPr>
          <w:rFonts w:hint="eastAsia"/>
          <w:rtl/>
        </w:rPr>
        <w:t> </w:t>
      </w:r>
      <w:r>
        <w:t>C</w:t>
      </w:r>
      <w:r>
        <w:rPr>
          <w:vertAlign w:val="subscript"/>
        </w:rPr>
        <w:t>B</w:t>
      </w:r>
      <w:r w:rsidR="00934D6F">
        <w:rPr>
          <w:rFonts w:hint="cs"/>
          <w:rtl/>
        </w:rPr>
        <w:t xml:space="preserve"> متجاورتين</w:t>
      </w:r>
      <w:r w:rsidR="008836CC">
        <w:rPr>
          <w:rFonts w:hint="eastAsia"/>
          <w:rtl/>
        </w:rPr>
        <w:t> </w:t>
      </w:r>
      <w:r w:rsidR="00934D6F">
        <w:rPr>
          <w:rFonts w:hint="cs"/>
          <w:rtl/>
        </w:rPr>
        <w:t>رأسياً؛</w:t>
      </w:r>
    </w:p>
    <w:p w:rsidR="005F5FF3" w:rsidRDefault="005F5FF3" w:rsidP="00B05831">
      <w:pPr>
        <w:pStyle w:val="enumlev2"/>
        <w:rPr>
          <w:rtl/>
        </w:rPr>
      </w:pPr>
      <w:r>
        <w:rPr>
          <w:rFonts w:hint="cs"/>
          <w:rtl/>
        </w:rPr>
        <w:t>فيكون،</w:t>
      </w:r>
      <w:r w:rsidR="008836CC">
        <w:rPr>
          <w:rFonts w:hint="eastAsia"/>
          <w:rtl/>
        </w:rPr>
        <w:t> </w:t>
      </w:r>
      <w:r>
        <w:t>67</w:t>
      </w:r>
      <w:r>
        <w:rPr>
          <w:rFonts w:hint="cs"/>
          <w:rtl/>
        </w:rPr>
        <w:t xml:space="preserve"> فِدْرة واسعة رأسية</w:t>
      </w:r>
      <w:r w:rsidR="00B05831">
        <w:rPr>
          <w:rFonts w:hint="cs"/>
          <w:rtl/>
        </w:rPr>
        <w:t xml:space="preserve"> </w:t>
      </w:r>
      <w:r w:rsidR="00B05831" w:rsidRPr="00B05831">
        <w:rPr>
          <w:rFonts w:cs="Times New Roman"/>
          <w:szCs w:val="22"/>
          <w:rtl/>
        </w:rPr>
        <w:t>×</w:t>
      </w:r>
      <w:r>
        <w:t>80</w:t>
      </w:r>
      <w:r w:rsidR="00B05831">
        <w:t xml:space="preserve"> </w:t>
      </w:r>
      <w:r>
        <w:rPr>
          <w:rFonts w:hint="cs"/>
          <w:rtl/>
        </w:rPr>
        <w:t xml:space="preserve"> فِدْرة واسعة أفقية</w:t>
      </w:r>
      <w:r w:rsidR="00131BBA">
        <w:t> </w:t>
      </w:r>
      <w:r>
        <w:rPr>
          <w:rFonts w:hint="cs"/>
          <w:rtl/>
        </w:rPr>
        <w:t>=</w:t>
      </w:r>
      <w:r w:rsidR="00131BBA">
        <w:rPr>
          <w:rFonts w:hint="eastAsia"/>
          <w:rtl/>
        </w:rPr>
        <w:t> </w:t>
      </w:r>
      <w:r>
        <w:t>5</w:t>
      </w:r>
      <w:r w:rsidR="00131BBA">
        <w:t> </w:t>
      </w:r>
      <w:r>
        <w:t>360</w:t>
      </w:r>
      <w:r>
        <w:rPr>
          <w:rFonts w:hint="cs"/>
          <w:rtl/>
        </w:rPr>
        <w:t xml:space="preserve"> فِدْرة</w:t>
      </w:r>
      <w:r w:rsidR="008836CC">
        <w:rPr>
          <w:rFonts w:hint="eastAsia"/>
          <w:rtl/>
        </w:rPr>
        <w:t> </w:t>
      </w:r>
      <w:r>
        <w:rPr>
          <w:rFonts w:hint="cs"/>
          <w:rtl/>
        </w:rPr>
        <w:t>واسعة</w:t>
      </w:r>
      <w:r w:rsidR="00934D6F">
        <w:rPr>
          <w:rFonts w:hint="cs"/>
          <w:rtl/>
        </w:rPr>
        <w:t>.</w:t>
      </w:r>
    </w:p>
    <w:p w:rsidR="005F5FF3" w:rsidRDefault="005F5FF3" w:rsidP="00B05831">
      <w:pPr>
        <w:rPr>
          <w:rtl/>
        </w:rPr>
      </w:pPr>
      <w:r>
        <w:rPr>
          <w:rFonts w:hint="cs"/>
          <w:rtl/>
        </w:rPr>
        <w:t>وتتكوّن كل فِدْرة واسعة قعرية من</w:t>
      </w:r>
      <w:r w:rsidR="008836CC">
        <w:rPr>
          <w:rFonts w:hint="eastAsia"/>
          <w:rtl/>
        </w:rPr>
        <w:t> </w:t>
      </w:r>
      <w:r>
        <w:t>4</w:t>
      </w:r>
      <w:r>
        <w:rPr>
          <w:rFonts w:hint="cs"/>
          <w:rtl/>
        </w:rPr>
        <w:t xml:space="preserve"> فِدَر</w:t>
      </w:r>
      <w:r w:rsidR="008836CC">
        <w:rPr>
          <w:rFonts w:hint="eastAsia"/>
          <w:rtl/>
        </w:rPr>
        <w:t> </w:t>
      </w:r>
      <w:r>
        <w:t>DCT</w:t>
      </w:r>
      <w:r>
        <w:rPr>
          <w:rFonts w:hint="cs"/>
          <w:rtl/>
        </w:rPr>
        <w:t xml:space="preserve"> من الإشارة</w:t>
      </w:r>
      <w:r w:rsidR="008836CC">
        <w:rPr>
          <w:rFonts w:hint="eastAsia"/>
          <w:rtl/>
        </w:rPr>
        <w:t> </w:t>
      </w:r>
      <w:r>
        <w:t>Y</w:t>
      </w:r>
      <w:r>
        <w:rPr>
          <w:rFonts w:hint="cs"/>
          <w:rtl/>
        </w:rPr>
        <w:t xml:space="preserve"> متجاورة أفقياً، ومن فِدْرتين</w:t>
      </w:r>
      <w:r w:rsidR="008836CC">
        <w:rPr>
          <w:rFonts w:hint="eastAsia"/>
          <w:rtl/>
        </w:rPr>
        <w:t> </w:t>
      </w:r>
      <w:r>
        <w:t>DCT</w:t>
      </w:r>
      <w:r>
        <w:rPr>
          <w:rFonts w:hint="cs"/>
          <w:rtl/>
        </w:rPr>
        <w:t xml:space="preserve"> من الإشارة</w:t>
      </w:r>
      <w:r w:rsidR="008836CC">
        <w:rPr>
          <w:rFonts w:hint="eastAsia"/>
          <w:rtl/>
        </w:rPr>
        <w:t> </w:t>
      </w:r>
      <w:r>
        <w:t>C</w:t>
      </w:r>
      <w:r>
        <w:rPr>
          <w:vertAlign w:val="subscript"/>
        </w:rPr>
        <w:t>R</w:t>
      </w:r>
      <w:r>
        <w:rPr>
          <w:rFonts w:hint="cs"/>
          <w:rtl/>
        </w:rPr>
        <w:t xml:space="preserve"> متجاورتين أفقياً، ومن فِدْرتين</w:t>
      </w:r>
      <w:r w:rsidR="008836CC">
        <w:rPr>
          <w:rFonts w:hint="eastAsia"/>
          <w:rtl/>
        </w:rPr>
        <w:t> </w:t>
      </w:r>
      <w:r>
        <w:t>DCT</w:t>
      </w:r>
      <w:r>
        <w:rPr>
          <w:rFonts w:hint="cs"/>
          <w:rtl/>
        </w:rPr>
        <w:t xml:space="preserve"> من الإشارة</w:t>
      </w:r>
      <w:r w:rsidR="008836CC">
        <w:rPr>
          <w:rFonts w:hint="eastAsia"/>
          <w:rtl/>
        </w:rPr>
        <w:t> </w:t>
      </w:r>
      <w:r>
        <w:t>C</w:t>
      </w:r>
      <w:r>
        <w:rPr>
          <w:vertAlign w:val="subscript"/>
        </w:rPr>
        <w:t>B</w:t>
      </w:r>
      <w:r w:rsidR="00934D6F">
        <w:rPr>
          <w:rFonts w:hint="cs"/>
          <w:rtl/>
        </w:rPr>
        <w:t xml:space="preserve"> متجاورتين أفقياً؛</w:t>
      </w:r>
    </w:p>
    <w:p w:rsidR="005F5FF3" w:rsidRDefault="005F5FF3" w:rsidP="00B05831">
      <w:pPr>
        <w:pStyle w:val="enumlev2"/>
        <w:rPr>
          <w:rtl/>
        </w:rPr>
      </w:pPr>
      <w:r>
        <w:rPr>
          <w:rFonts w:hint="cs"/>
          <w:rtl/>
        </w:rPr>
        <w:t xml:space="preserve">فيكون، فِدْرة واسعة رأسية واحدة </w:t>
      </w:r>
      <w:r w:rsidR="00B05831" w:rsidRPr="00B05831">
        <w:rPr>
          <w:rFonts w:cs="Times New Roman"/>
          <w:szCs w:val="22"/>
          <w:rtl/>
        </w:rPr>
        <w:t>×</w:t>
      </w:r>
      <w:r w:rsidR="00B05831">
        <w:rPr>
          <w:rFonts w:hint="cs"/>
          <w:rtl/>
        </w:rPr>
        <w:t xml:space="preserve"> </w:t>
      </w:r>
      <w:r>
        <w:t>40</w:t>
      </w:r>
      <w:r>
        <w:rPr>
          <w:rFonts w:hint="cs"/>
          <w:rtl/>
        </w:rPr>
        <w:t xml:space="preserve"> فِدْرة واسعة أفقية</w:t>
      </w:r>
      <w:r w:rsidR="00131BBA">
        <w:rPr>
          <w:rFonts w:hint="eastAsia"/>
          <w:rtl/>
        </w:rPr>
        <w:t> </w:t>
      </w:r>
      <w:r>
        <w:rPr>
          <w:rFonts w:hint="cs"/>
          <w:rtl/>
        </w:rPr>
        <w:t>=</w:t>
      </w:r>
      <w:r w:rsidR="00131BBA">
        <w:rPr>
          <w:rFonts w:hint="eastAsia"/>
          <w:rtl/>
        </w:rPr>
        <w:t> </w:t>
      </w:r>
      <w:r>
        <w:t>40</w:t>
      </w:r>
      <w:r w:rsidR="00934D6F">
        <w:rPr>
          <w:rFonts w:hint="cs"/>
          <w:rtl/>
        </w:rPr>
        <w:t xml:space="preserve"> </w:t>
      </w:r>
      <w:r>
        <w:rPr>
          <w:rFonts w:hint="cs"/>
          <w:rtl/>
        </w:rPr>
        <w:t>فِدْرة واسعة</w:t>
      </w:r>
      <w:r w:rsidR="00934D6F">
        <w:rPr>
          <w:rFonts w:hint="cs"/>
          <w:rtl/>
        </w:rPr>
        <w:t>.</w:t>
      </w:r>
    </w:p>
    <w:p w:rsidR="005F5FF3" w:rsidRPr="00D33BA3" w:rsidRDefault="005F5FF3" w:rsidP="00131BBA">
      <w:pPr>
        <w:rPr>
          <w:i/>
          <w:iCs/>
          <w:rtl/>
        </w:rPr>
      </w:pPr>
      <w:r w:rsidRPr="00D33BA3">
        <w:rPr>
          <w:rFonts w:hint="cs"/>
          <w:i/>
          <w:iCs/>
          <w:rtl/>
        </w:rPr>
        <w:t xml:space="preserve">الخطوة </w:t>
      </w:r>
      <w:r w:rsidRPr="00D33BA3">
        <w:rPr>
          <w:i/>
          <w:iCs/>
        </w:rPr>
        <w:t>2</w:t>
      </w:r>
      <w:r w:rsidRPr="00D33BA3">
        <w:rPr>
          <w:rFonts w:hint="cs"/>
          <w:i/>
          <w:iCs/>
          <w:rtl/>
        </w:rPr>
        <w:t>: إعادة ترتيب الفدر الواسعة</w:t>
      </w:r>
    </w:p>
    <w:p w:rsidR="005168EF" w:rsidRDefault="005F5FF3" w:rsidP="00131BBA">
      <w:pPr>
        <w:rPr>
          <w:rtl/>
        </w:rPr>
      </w:pPr>
      <w:r>
        <w:rPr>
          <w:rFonts w:hint="cs"/>
          <w:rtl/>
        </w:rPr>
        <w:t>ك</w:t>
      </w:r>
      <w:r w:rsidR="007331E7">
        <w:rPr>
          <w:rFonts w:hint="cs"/>
          <w:rtl/>
        </w:rPr>
        <w:t>ما </w:t>
      </w:r>
      <w:r>
        <w:rPr>
          <w:rFonts w:hint="cs"/>
          <w:rtl/>
        </w:rPr>
        <w:t>هو مبيّن في الشكل</w:t>
      </w:r>
      <w:r w:rsidR="008836CC">
        <w:rPr>
          <w:rFonts w:hint="eastAsia"/>
          <w:rtl/>
        </w:rPr>
        <w:t> </w:t>
      </w:r>
      <w:r>
        <w:t>20</w:t>
      </w:r>
      <w:r>
        <w:rPr>
          <w:rFonts w:hint="cs"/>
          <w:rtl/>
        </w:rPr>
        <w:t>، ترتّب مجموعات تتكوّن كل واحدة من</w:t>
      </w:r>
      <w:r w:rsidR="008836CC">
        <w:rPr>
          <w:rFonts w:hint="eastAsia"/>
          <w:rtl/>
        </w:rPr>
        <w:t> </w:t>
      </w:r>
      <w:r>
        <w:t>40</w:t>
      </w:r>
      <w:r>
        <w:rPr>
          <w:rFonts w:hint="cs"/>
          <w:rtl/>
        </w:rPr>
        <w:t xml:space="preserve"> فِدْرة واسعة تسمى من</w:t>
      </w:r>
      <w:r w:rsidR="008836CC">
        <w:rPr>
          <w:rFonts w:hint="eastAsia"/>
          <w:rtl/>
        </w:rPr>
        <w:t> </w:t>
      </w:r>
      <w:r>
        <w:t>A0</w:t>
      </w:r>
      <w:r>
        <w:rPr>
          <w:rFonts w:hint="cs"/>
          <w:rtl/>
        </w:rPr>
        <w:t xml:space="preserve"> إلى</w:t>
      </w:r>
      <w:r w:rsidR="008836CC">
        <w:rPr>
          <w:rFonts w:hint="eastAsia"/>
          <w:rtl/>
        </w:rPr>
        <w:t> </w:t>
      </w:r>
      <w:r>
        <w:t>A7</w:t>
      </w:r>
      <w:r>
        <w:rPr>
          <w:rFonts w:hint="cs"/>
          <w:rtl/>
        </w:rPr>
        <w:t>، ومن مجموعات تتكوّن كل واحدة من</w:t>
      </w:r>
      <w:r w:rsidR="008836CC">
        <w:rPr>
          <w:rFonts w:hint="eastAsia"/>
          <w:rtl/>
        </w:rPr>
        <w:t> </w:t>
      </w:r>
      <w:r>
        <w:t>30</w:t>
      </w:r>
      <w:r>
        <w:rPr>
          <w:rFonts w:hint="cs"/>
          <w:rtl/>
        </w:rPr>
        <w:t xml:space="preserve"> فدرة واسعة تسمى من</w:t>
      </w:r>
      <w:r w:rsidR="008836CC">
        <w:rPr>
          <w:rFonts w:hint="eastAsia"/>
          <w:rtl/>
        </w:rPr>
        <w:t> </w:t>
      </w:r>
      <w:r>
        <w:t>A8</w:t>
      </w:r>
      <w:r>
        <w:rPr>
          <w:rFonts w:hint="cs"/>
          <w:rtl/>
        </w:rPr>
        <w:t xml:space="preserve"> إلى</w:t>
      </w:r>
      <w:r w:rsidR="008836CC">
        <w:rPr>
          <w:rFonts w:hint="eastAsia"/>
          <w:rtl/>
        </w:rPr>
        <w:t> </w:t>
      </w:r>
      <w:r>
        <w:t>A15</w:t>
      </w:r>
      <w:r>
        <w:rPr>
          <w:rFonts w:hint="cs"/>
          <w:rtl/>
        </w:rPr>
        <w:t xml:space="preserve">. </w:t>
      </w:r>
    </w:p>
    <w:p w:rsidR="005F5FF3" w:rsidRDefault="005F5FF3" w:rsidP="00131BBA">
      <w:pPr>
        <w:rPr>
          <w:rtl/>
        </w:rPr>
      </w:pPr>
      <w:r>
        <w:rPr>
          <w:rFonts w:hint="cs"/>
          <w:rtl/>
        </w:rPr>
        <w:t>وترتّب</w:t>
      </w:r>
      <w:r w:rsidR="008836CC">
        <w:rPr>
          <w:rFonts w:hint="eastAsia"/>
          <w:rtl/>
        </w:rPr>
        <w:t> </w:t>
      </w:r>
      <w:r>
        <w:t>40</w:t>
      </w:r>
      <w:r>
        <w:rPr>
          <w:rFonts w:hint="cs"/>
          <w:rtl/>
        </w:rPr>
        <w:t xml:space="preserve"> فِدْرة واسعة في المجموعة</w:t>
      </w:r>
      <w:r w:rsidR="008836CC">
        <w:rPr>
          <w:rFonts w:hint="eastAsia"/>
          <w:rtl/>
        </w:rPr>
        <w:t> </w:t>
      </w:r>
      <w:r>
        <w:t>A16</w:t>
      </w:r>
      <w:r>
        <w:rPr>
          <w:rFonts w:hint="cs"/>
          <w:rtl/>
        </w:rPr>
        <w:t xml:space="preserve"> في </w:t>
      </w:r>
      <w:r>
        <w:t>4</w:t>
      </w:r>
      <w:r w:rsidR="00131BBA">
        <w:rPr>
          <w:rFonts w:hint="eastAsia"/>
          <w:rtl/>
        </w:rPr>
        <w:t> </w:t>
      </w:r>
      <w:r>
        <w:rPr>
          <w:rFonts w:hint="cs"/>
          <w:rtl/>
        </w:rPr>
        <w:t>فِدر واسعة رأسية</w:t>
      </w:r>
      <w:r w:rsidR="00131BBA">
        <w:rPr>
          <w:rFonts w:hint="eastAsia"/>
          <w:rtl/>
        </w:rPr>
        <w:t> </w:t>
      </w:r>
      <w:r>
        <w:rPr>
          <w:rFonts w:hint="cs"/>
          <w:rtl/>
        </w:rPr>
        <w:t>×</w:t>
      </w:r>
      <w:r w:rsidR="00131BBA">
        <w:rPr>
          <w:rFonts w:hint="eastAsia"/>
          <w:rtl/>
        </w:rPr>
        <w:t> </w:t>
      </w:r>
      <w:r>
        <w:t>10</w:t>
      </w:r>
      <w:r>
        <w:rPr>
          <w:rFonts w:hint="cs"/>
          <w:rtl/>
        </w:rPr>
        <w:t xml:space="preserve"> فدر واسعة أفقية في المجموعة</w:t>
      </w:r>
      <w:r w:rsidR="008836CC">
        <w:rPr>
          <w:rFonts w:hint="eastAsia"/>
          <w:rtl/>
        </w:rPr>
        <w:t> </w:t>
      </w:r>
      <w:r>
        <w:t>B16</w:t>
      </w:r>
      <w:r>
        <w:rPr>
          <w:rFonts w:hint="cs"/>
          <w:rtl/>
        </w:rPr>
        <w:t xml:space="preserve"> على الترتيب، ك</w:t>
      </w:r>
      <w:r w:rsidR="007331E7">
        <w:rPr>
          <w:rFonts w:hint="cs"/>
          <w:rtl/>
        </w:rPr>
        <w:t>ما </w:t>
      </w:r>
      <w:r>
        <w:rPr>
          <w:rFonts w:hint="cs"/>
          <w:rtl/>
        </w:rPr>
        <w:t>في الشكل</w:t>
      </w:r>
      <w:r w:rsidR="008836CC">
        <w:rPr>
          <w:rFonts w:hint="eastAsia"/>
          <w:rtl/>
        </w:rPr>
        <w:t> </w:t>
      </w:r>
      <w:r>
        <w:t>20</w:t>
      </w:r>
      <w:r w:rsidR="005168EF">
        <w:rPr>
          <w:rFonts w:hint="cs"/>
          <w:rtl/>
        </w:rPr>
        <w:t>؛</w:t>
      </w:r>
    </w:p>
    <w:p w:rsidR="005F5FF3" w:rsidRDefault="005F5FF3" w:rsidP="005168EF">
      <w:pPr>
        <w:pStyle w:val="enumlev2"/>
        <w:rPr>
          <w:rtl/>
        </w:rPr>
      </w:pPr>
      <w:r>
        <w:rPr>
          <w:rFonts w:hint="cs"/>
          <w:rtl/>
        </w:rPr>
        <w:t>فيكون،</w:t>
      </w:r>
      <w:r w:rsidR="008836CC">
        <w:rPr>
          <w:rFonts w:hint="eastAsia"/>
          <w:rtl/>
        </w:rPr>
        <w:t> </w:t>
      </w:r>
      <w:r>
        <w:t>60</w:t>
      </w:r>
      <w:r>
        <w:rPr>
          <w:rFonts w:hint="cs"/>
          <w:rtl/>
        </w:rPr>
        <w:t xml:space="preserve"> فدرة واسعة رأسية</w:t>
      </w:r>
      <w:r w:rsidR="00131BBA">
        <w:rPr>
          <w:rFonts w:hint="eastAsia"/>
          <w:rtl/>
        </w:rPr>
        <w:t> </w:t>
      </w:r>
      <w:r>
        <w:rPr>
          <w:rFonts w:hint="cs"/>
          <w:rtl/>
        </w:rPr>
        <w:t>×</w:t>
      </w:r>
      <w:r w:rsidR="00131BBA">
        <w:rPr>
          <w:rFonts w:hint="eastAsia"/>
          <w:rtl/>
        </w:rPr>
        <w:t> </w:t>
      </w:r>
      <w:r>
        <w:t>90</w:t>
      </w:r>
      <w:r>
        <w:rPr>
          <w:rFonts w:hint="cs"/>
          <w:rtl/>
        </w:rPr>
        <w:t xml:space="preserve"> فدرة واسعة أفقية</w:t>
      </w:r>
      <w:r w:rsidR="00131BBA">
        <w:rPr>
          <w:rFonts w:hint="eastAsia"/>
          <w:rtl/>
        </w:rPr>
        <w:t> </w:t>
      </w:r>
      <w:r>
        <w:rPr>
          <w:rFonts w:hint="cs"/>
          <w:rtl/>
        </w:rPr>
        <w:t>=</w:t>
      </w:r>
      <w:r w:rsidR="00131BBA">
        <w:rPr>
          <w:rFonts w:hint="eastAsia"/>
          <w:rtl/>
        </w:rPr>
        <w:t> </w:t>
      </w:r>
      <w:r>
        <w:t>5</w:t>
      </w:r>
      <w:r w:rsidR="00131BBA">
        <w:t> </w:t>
      </w:r>
      <w:r>
        <w:t>400</w:t>
      </w:r>
      <w:r>
        <w:rPr>
          <w:rFonts w:hint="cs"/>
          <w:rtl/>
        </w:rPr>
        <w:t xml:space="preserve"> فدرة</w:t>
      </w:r>
      <w:r w:rsidR="008836CC">
        <w:rPr>
          <w:rFonts w:hint="eastAsia"/>
          <w:rtl/>
        </w:rPr>
        <w:t> </w:t>
      </w:r>
      <w:r>
        <w:rPr>
          <w:rFonts w:hint="cs"/>
          <w:rtl/>
        </w:rPr>
        <w:t>واسعة.</w:t>
      </w:r>
    </w:p>
    <w:p w:rsidR="005F5FF3" w:rsidRDefault="005F5FF3" w:rsidP="003D7266">
      <w:pPr>
        <w:pStyle w:val="Headingb"/>
        <w:rPr>
          <w:rtl/>
        </w:rPr>
      </w:pPr>
      <w:r>
        <w:rPr>
          <w:rFonts w:hint="cs"/>
          <w:rtl/>
        </w:rPr>
        <w:t xml:space="preserve">النظام </w:t>
      </w:r>
      <w:r w:rsidR="003D7266">
        <w:t>1 920 </w:t>
      </w:r>
      <w:r w:rsidR="003D7266">
        <w:rPr>
          <w:rFonts w:ascii="Times New Roman" w:hAnsi="Times New Roman" w:cs="Times New Roman"/>
        </w:rPr>
        <w:t>×</w:t>
      </w:r>
      <w:r w:rsidR="003D7266">
        <w:t> </w:t>
      </w:r>
      <w:r w:rsidR="00B05831">
        <w:t>1 08</w:t>
      </w:r>
      <w:r w:rsidR="00E42A53">
        <w:t>0</w:t>
      </w:r>
      <w:r w:rsidR="00B05831">
        <w:t>/50/I</w:t>
      </w:r>
    </w:p>
    <w:p w:rsidR="005F5FF3" w:rsidRDefault="005F5FF3" w:rsidP="00131BBA">
      <w:pPr>
        <w:rPr>
          <w:rtl/>
        </w:rPr>
      </w:pPr>
      <w:r>
        <w:rPr>
          <w:rFonts w:hint="cs"/>
          <w:rtl/>
        </w:rPr>
        <w:t>تتألف ترتيبة الفِدرة الواسعة في كل رتل فيديوي من الخطوتين التاليتين:</w:t>
      </w:r>
    </w:p>
    <w:p w:rsidR="005F5FF3" w:rsidRPr="00D33BA3" w:rsidRDefault="005F5FF3" w:rsidP="00131BBA">
      <w:pPr>
        <w:rPr>
          <w:i/>
          <w:iCs/>
          <w:rtl/>
        </w:rPr>
      </w:pPr>
      <w:r w:rsidRPr="00D33BA3">
        <w:rPr>
          <w:rFonts w:hint="cs"/>
          <w:i/>
          <w:iCs/>
          <w:rtl/>
        </w:rPr>
        <w:t xml:space="preserve">الخطوة </w:t>
      </w:r>
      <w:r w:rsidRPr="00D33BA3">
        <w:rPr>
          <w:i/>
          <w:iCs/>
        </w:rPr>
        <w:t>1</w:t>
      </w:r>
      <w:r w:rsidRPr="00D33BA3">
        <w:rPr>
          <w:rFonts w:hint="cs"/>
          <w:i/>
          <w:iCs/>
          <w:rtl/>
        </w:rPr>
        <w:t>: ترتيب الفِدر الواسعة</w:t>
      </w:r>
    </w:p>
    <w:p w:rsidR="005F5FF3" w:rsidRDefault="005F5FF3" w:rsidP="00B132F6">
      <w:pPr>
        <w:rPr>
          <w:rtl/>
        </w:rPr>
      </w:pPr>
      <w:r>
        <w:rPr>
          <w:rFonts w:hint="cs"/>
          <w:rtl/>
        </w:rPr>
        <w:t xml:space="preserve">تقسّم </w:t>
      </w:r>
      <w:r w:rsidR="00B132F6">
        <w:rPr>
          <w:rFonts w:hint="cs"/>
          <w:rtl/>
        </w:rPr>
        <w:t>البيكسلات</w:t>
      </w:r>
      <w:r>
        <w:rPr>
          <w:rFonts w:hint="cs"/>
          <w:rtl/>
        </w:rPr>
        <w:t xml:space="preserve"> في كل رتل فيديوي على</w:t>
      </w:r>
      <w:r w:rsidR="00ED3A04">
        <w:rPr>
          <w:rFonts w:hint="eastAsia"/>
          <w:rtl/>
        </w:rPr>
        <w:t> </w:t>
      </w:r>
      <w:r>
        <w:t>6</w:t>
      </w:r>
      <w:r w:rsidR="00ED3A04">
        <w:t> </w:t>
      </w:r>
      <w:r>
        <w:t>075</w:t>
      </w:r>
      <w:r>
        <w:rPr>
          <w:rFonts w:hint="cs"/>
          <w:rtl/>
        </w:rPr>
        <w:t xml:space="preserve"> فِدْرة واسعة، ك</w:t>
      </w:r>
      <w:r w:rsidR="007331E7">
        <w:rPr>
          <w:rFonts w:hint="cs"/>
          <w:rtl/>
        </w:rPr>
        <w:t>ما </w:t>
      </w:r>
      <w:r>
        <w:rPr>
          <w:rFonts w:hint="cs"/>
          <w:rtl/>
        </w:rPr>
        <w:t>يبيِّن الشكل</w:t>
      </w:r>
      <w:r w:rsidR="00ED3A04">
        <w:rPr>
          <w:rFonts w:hint="eastAsia"/>
          <w:rtl/>
        </w:rPr>
        <w:t> </w:t>
      </w:r>
      <w:r>
        <w:t>21</w:t>
      </w:r>
      <w:r>
        <w:rPr>
          <w:rFonts w:hint="cs"/>
          <w:rtl/>
        </w:rPr>
        <w:t>.</w:t>
      </w:r>
    </w:p>
    <w:p w:rsidR="005F5FF3" w:rsidRDefault="005F5FF3" w:rsidP="00131BBA">
      <w:pPr>
        <w:rPr>
          <w:rtl/>
        </w:rPr>
      </w:pPr>
      <w:r>
        <w:rPr>
          <w:rFonts w:hint="cs"/>
          <w:rtl/>
        </w:rPr>
        <w:t xml:space="preserve">تتكوّن كل فِدْرة واسعة، باستثناء الفِدَر الواسعة القعرية، من </w:t>
      </w:r>
      <w:r>
        <w:t>4</w:t>
      </w:r>
      <w:r>
        <w:rPr>
          <w:rFonts w:hint="cs"/>
          <w:rtl/>
        </w:rPr>
        <w:t xml:space="preserve"> فِدَر </w:t>
      </w:r>
      <w:r>
        <w:t>DCT</w:t>
      </w:r>
      <w:r>
        <w:rPr>
          <w:rFonts w:hint="cs"/>
          <w:rtl/>
        </w:rPr>
        <w:t xml:space="preserve"> من الإشارة</w:t>
      </w:r>
      <w:r w:rsidR="00ED3A04">
        <w:rPr>
          <w:rFonts w:hint="eastAsia"/>
          <w:rtl/>
        </w:rPr>
        <w:t> </w:t>
      </w:r>
      <w:r>
        <w:t>Y</w:t>
      </w:r>
      <w:r>
        <w:rPr>
          <w:rFonts w:hint="cs"/>
          <w:rtl/>
        </w:rPr>
        <w:t xml:space="preserve"> متجاورة أفقياً ورأسياً، ومن فدرتين</w:t>
      </w:r>
      <w:r w:rsidR="00ED3A04">
        <w:rPr>
          <w:rFonts w:hint="eastAsia"/>
          <w:rtl/>
        </w:rPr>
        <w:t> </w:t>
      </w:r>
      <w:r>
        <w:t>DCT</w:t>
      </w:r>
      <w:r>
        <w:rPr>
          <w:rFonts w:hint="cs"/>
          <w:rtl/>
        </w:rPr>
        <w:t xml:space="preserve"> من الإشارة</w:t>
      </w:r>
      <w:r w:rsidR="00ED3A04">
        <w:rPr>
          <w:rFonts w:hint="eastAsia"/>
          <w:rtl/>
        </w:rPr>
        <w:t> </w:t>
      </w:r>
      <w:r>
        <w:t>C</w:t>
      </w:r>
      <w:r>
        <w:rPr>
          <w:vertAlign w:val="subscript"/>
        </w:rPr>
        <w:t>R</w:t>
      </w:r>
      <w:r>
        <w:rPr>
          <w:rFonts w:hint="cs"/>
          <w:rtl/>
        </w:rPr>
        <w:t xml:space="preserve"> متجاورتين رأسياً، ومن فدْرتين</w:t>
      </w:r>
      <w:r w:rsidR="00ED3A04">
        <w:rPr>
          <w:rFonts w:hint="eastAsia"/>
          <w:rtl/>
        </w:rPr>
        <w:t> </w:t>
      </w:r>
      <w:r>
        <w:t>DCT</w:t>
      </w:r>
      <w:r>
        <w:rPr>
          <w:rFonts w:hint="cs"/>
          <w:rtl/>
        </w:rPr>
        <w:t xml:space="preserve"> من الإشارة</w:t>
      </w:r>
      <w:r w:rsidR="00ED3A04">
        <w:rPr>
          <w:rFonts w:hint="eastAsia"/>
          <w:rtl/>
        </w:rPr>
        <w:t> </w:t>
      </w:r>
      <w:r>
        <w:t>C</w:t>
      </w:r>
      <w:r>
        <w:rPr>
          <w:vertAlign w:val="subscript"/>
        </w:rPr>
        <w:t>B</w:t>
      </w:r>
      <w:r w:rsidR="005168EF">
        <w:rPr>
          <w:rFonts w:hint="cs"/>
          <w:rtl/>
        </w:rPr>
        <w:t xml:space="preserve"> متجاورتين</w:t>
      </w:r>
      <w:r w:rsidR="00ED3A04">
        <w:rPr>
          <w:rFonts w:hint="eastAsia"/>
          <w:rtl/>
        </w:rPr>
        <w:t> </w:t>
      </w:r>
      <w:r w:rsidR="005168EF">
        <w:rPr>
          <w:rFonts w:hint="cs"/>
          <w:rtl/>
        </w:rPr>
        <w:t>رأسياً؛</w:t>
      </w:r>
    </w:p>
    <w:p w:rsidR="005168EF" w:rsidRDefault="005F5FF3" w:rsidP="00ED3A04">
      <w:pPr>
        <w:pStyle w:val="enumlev2"/>
        <w:rPr>
          <w:rtl/>
        </w:rPr>
      </w:pPr>
      <w:r>
        <w:rPr>
          <w:rFonts w:hint="cs"/>
          <w:rtl/>
        </w:rPr>
        <w:t>فيكون،</w:t>
      </w:r>
      <w:r w:rsidR="00ED3A04">
        <w:rPr>
          <w:rFonts w:hint="eastAsia"/>
          <w:rtl/>
        </w:rPr>
        <w:t> </w:t>
      </w:r>
      <w:r>
        <w:t>67</w:t>
      </w:r>
      <w:r>
        <w:rPr>
          <w:rFonts w:hint="cs"/>
          <w:rtl/>
        </w:rPr>
        <w:t xml:space="preserve"> فِدْرة واسعة رأسية </w:t>
      </w:r>
      <w:r w:rsidR="00B05831" w:rsidRPr="00B05831">
        <w:rPr>
          <w:rFonts w:cs="Times New Roman"/>
          <w:szCs w:val="22"/>
          <w:rtl/>
        </w:rPr>
        <w:t>×</w:t>
      </w:r>
      <w:r w:rsidR="00B05831">
        <w:rPr>
          <w:rFonts w:hint="cs"/>
          <w:rtl/>
        </w:rPr>
        <w:t xml:space="preserve"> </w:t>
      </w:r>
      <w:r>
        <w:t>90</w:t>
      </w:r>
      <w:r>
        <w:rPr>
          <w:rFonts w:hint="cs"/>
          <w:rtl/>
        </w:rPr>
        <w:t xml:space="preserve"> فِدْرة واسعة أفقية</w:t>
      </w:r>
      <w:r w:rsidR="00131BBA">
        <w:rPr>
          <w:rFonts w:hint="eastAsia"/>
        </w:rPr>
        <w:t> </w:t>
      </w:r>
      <w:r>
        <w:rPr>
          <w:rFonts w:hint="cs"/>
          <w:rtl/>
        </w:rPr>
        <w:t>=</w:t>
      </w:r>
      <w:r w:rsidR="00131BBA">
        <w:rPr>
          <w:rFonts w:hint="eastAsia"/>
          <w:rtl/>
        </w:rPr>
        <w:t> </w:t>
      </w:r>
      <w:r>
        <w:t>6</w:t>
      </w:r>
      <w:r w:rsidR="00ED3A04">
        <w:t> </w:t>
      </w:r>
      <w:r>
        <w:t>030</w:t>
      </w:r>
      <w:r>
        <w:rPr>
          <w:rFonts w:hint="cs"/>
          <w:rtl/>
        </w:rPr>
        <w:t xml:space="preserve"> فِدْرة واسعة</w:t>
      </w:r>
      <w:r w:rsidR="005168EF">
        <w:rPr>
          <w:rFonts w:hint="cs"/>
          <w:rtl/>
        </w:rPr>
        <w:t>.</w:t>
      </w:r>
    </w:p>
    <w:p w:rsidR="005F5FF3" w:rsidRDefault="005F5FF3" w:rsidP="00131BBA">
      <w:pPr>
        <w:rPr>
          <w:rtl/>
        </w:rPr>
      </w:pPr>
      <w:r>
        <w:rPr>
          <w:rFonts w:hint="cs"/>
          <w:rtl/>
        </w:rPr>
        <w:t>وتتكوّن كل فِدْرة واسعة قعرية من</w:t>
      </w:r>
      <w:r w:rsidR="00ED3A04">
        <w:rPr>
          <w:rFonts w:hint="eastAsia"/>
          <w:rtl/>
        </w:rPr>
        <w:t> </w:t>
      </w:r>
      <w:r>
        <w:t>4</w:t>
      </w:r>
      <w:r>
        <w:rPr>
          <w:rFonts w:hint="cs"/>
          <w:rtl/>
        </w:rPr>
        <w:t xml:space="preserve"> فِدر</w:t>
      </w:r>
      <w:r w:rsidR="00ED3A04">
        <w:rPr>
          <w:rFonts w:hint="eastAsia"/>
          <w:rtl/>
        </w:rPr>
        <w:t> </w:t>
      </w:r>
      <w:r>
        <w:t>DCT</w:t>
      </w:r>
      <w:r>
        <w:rPr>
          <w:rFonts w:hint="cs"/>
          <w:rtl/>
        </w:rPr>
        <w:t xml:space="preserve"> من الإشارة</w:t>
      </w:r>
      <w:r w:rsidR="00ED3A04">
        <w:rPr>
          <w:rFonts w:hint="eastAsia"/>
          <w:rtl/>
        </w:rPr>
        <w:t> </w:t>
      </w:r>
      <w:r>
        <w:t>Y</w:t>
      </w:r>
      <w:r>
        <w:rPr>
          <w:rFonts w:hint="cs"/>
          <w:rtl/>
        </w:rPr>
        <w:t xml:space="preserve"> متجاورة أفقياً، ومن فِدْرتين</w:t>
      </w:r>
      <w:r w:rsidR="00ED3A04">
        <w:rPr>
          <w:rFonts w:hint="eastAsia"/>
          <w:rtl/>
        </w:rPr>
        <w:t> </w:t>
      </w:r>
      <w:r>
        <w:t>DCT</w:t>
      </w:r>
      <w:r>
        <w:rPr>
          <w:rFonts w:hint="cs"/>
          <w:rtl/>
        </w:rPr>
        <w:t xml:space="preserve"> من الإشارة</w:t>
      </w:r>
      <w:r w:rsidR="00ED3A04">
        <w:rPr>
          <w:rFonts w:hint="eastAsia"/>
          <w:rtl/>
        </w:rPr>
        <w:t> </w:t>
      </w:r>
      <w:r>
        <w:t>C</w:t>
      </w:r>
      <w:r>
        <w:rPr>
          <w:vertAlign w:val="subscript"/>
        </w:rPr>
        <w:t>R</w:t>
      </w:r>
      <w:r>
        <w:rPr>
          <w:rFonts w:hint="cs"/>
          <w:rtl/>
        </w:rPr>
        <w:t xml:space="preserve"> متجاورتين أفقياً، ومن فدرتين</w:t>
      </w:r>
      <w:r w:rsidR="00ED3A04">
        <w:rPr>
          <w:rFonts w:hint="eastAsia"/>
          <w:rtl/>
        </w:rPr>
        <w:t> </w:t>
      </w:r>
      <w:r>
        <w:t>DCT</w:t>
      </w:r>
      <w:r>
        <w:rPr>
          <w:rFonts w:hint="cs"/>
          <w:rtl/>
        </w:rPr>
        <w:t xml:space="preserve"> من الإشارة</w:t>
      </w:r>
      <w:r w:rsidR="00ED3A04">
        <w:rPr>
          <w:rFonts w:hint="eastAsia"/>
          <w:rtl/>
        </w:rPr>
        <w:t> </w:t>
      </w:r>
      <w:r>
        <w:t>C</w:t>
      </w:r>
      <w:r>
        <w:rPr>
          <w:vertAlign w:val="subscript"/>
        </w:rPr>
        <w:t>B</w:t>
      </w:r>
      <w:r w:rsidR="00934D6F">
        <w:rPr>
          <w:rFonts w:hint="cs"/>
          <w:rtl/>
        </w:rPr>
        <w:t xml:space="preserve"> متجاورتين أفقياً؛</w:t>
      </w:r>
    </w:p>
    <w:p w:rsidR="005F5FF3" w:rsidRDefault="005F5FF3" w:rsidP="005168EF">
      <w:pPr>
        <w:pStyle w:val="enumlev2"/>
        <w:rPr>
          <w:rtl/>
        </w:rPr>
      </w:pPr>
      <w:r>
        <w:rPr>
          <w:rFonts w:hint="cs"/>
          <w:rtl/>
        </w:rPr>
        <w:t>فيكون، فِدْرة واسعة رأسية واحدة</w:t>
      </w:r>
      <w:r w:rsidR="00131BBA">
        <w:rPr>
          <w:rFonts w:hint="eastAsia"/>
          <w:rtl/>
        </w:rPr>
        <w:t> </w:t>
      </w:r>
      <w:r>
        <w:rPr>
          <w:rFonts w:hint="cs"/>
          <w:rtl/>
        </w:rPr>
        <w:t>×</w:t>
      </w:r>
      <w:r w:rsidR="00131BBA">
        <w:rPr>
          <w:rFonts w:hint="eastAsia"/>
          <w:rtl/>
        </w:rPr>
        <w:t> </w:t>
      </w:r>
      <w:r>
        <w:t>45</w:t>
      </w:r>
      <w:r>
        <w:rPr>
          <w:rFonts w:hint="cs"/>
          <w:rtl/>
        </w:rPr>
        <w:t xml:space="preserve"> فِدْرة واسعة أفقية</w:t>
      </w:r>
      <w:r w:rsidR="00131BBA">
        <w:rPr>
          <w:rFonts w:hint="eastAsia"/>
          <w:rtl/>
        </w:rPr>
        <w:t> </w:t>
      </w:r>
      <w:r>
        <w:rPr>
          <w:rFonts w:hint="cs"/>
          <w:rtl/>
        </w:rPr>
        <w:t>=</w:t>
      </w:r>
      <w:r w:rsidR="00131BBA">
        <w:rPr>
          <w:rFonts w:hint="eastAsia"/>
          <w:rtl/>
        </w:rPr>
        <w:t> </w:t>
      </w:r>
      <w:r>
        <w:t>45</w:t>
      </w:r>
      <w:r>
        <w:rPr>
          <w:rFonts w:hint="cs"/>
          <w:rtl/>
        </w:rPr>
        <w:t xml:space="preserve"> فِدْرة</w:t>
      </w:r>
      <w:r w:rsidR="00ED3A04">
        <w:rPr>
          <w:rFonts w:hint="eastAsia"/>
          <w:rtl/>
        </w:rPr>
        <w:t> </w:t>
      </w:r>
      <w:r>
        <w:rPr>
          <w:rFonts w:hint="cs"/>
          <w:rtl/>
        </w:rPr>
        <w:t>واسعة</w:t>
      </w:r>
      <w:r w:rsidR="00934D6F">
        <w:rPr>
          <w:rFonts w:hint="cs"/>
          <w:rtl/>
        </w:rPr>
        <w:t>.</w:t>
      </w:r>
    </w:p>
    <w:p w:rsidR="005F5FF3" w:rsidRPr="00D33BA3" w:rsidRDefault="005F5FF3" w:rsidP="00131BBA">
      <w:pPr>
        <w:rPr>
          <w:i/>
          <w:iCs/>
          <w:rtl/>
        </w:rPr>
      </w:pPr>
      <w:r w:rsidRPr="00D33BA3">
        <w:rPr>
          <w:rFonts w:hint="cs"/>
          <w:i/>
          <w:iCs/>
          <w:rtl/>
        </w:rPr>
        <w:t xml:space="preserve">الخطوة </w:t>
      </w:r>
      <w:r w:rsidRPr="00D33BA3">
        <w:rPr>
          <w:i/>
          <w:iCs/>
        </w:rPr>
        <w:t>2</w:t>
      </w:r>
      <w:r w:rsidRPr="00D33BA3">
        <w:rPr>
          <w:rFonts w:hint="cs"/>
          <w:i/>
          <w:iCs/>
          <w:rtl/>
        </w:rPr>
        <w:t>: إعادة ترتيب الفِدَر الواسعة</w:t>
      </w:r>
    </w:p>
    <w:p w:rsidR="005F5FF3" w:rsidRDefault="005F5FF3" w:rsidP="005168EF">
      <w:pPr>
        <w:rPr>
          <w:rtl/>
        </w:rPr>
      </w:pPr>
      <w:r>
        <w:rPr>
          <w:rFonts w:hint="cs"/>
          <w:rtl/>
        </w:rPr>
        <w:t>تقسّم الفِدر الواسعة إلى وحدة مركزية ووحدة حافة. وتحتوي وحدة الحافة على الفِدَر الواسعة الرأسية الموجودة في</w:t>
      </w:r>
      <w:r w:rsidR="00ED3A04">
        <w:rPr>
          <w:rFonts w:hint="eastAsia"/>
          <w:rtl/>
        </w:rPr>
        <w:t> </w:t>
      </w:r>
      <w:r>
        <w:t>A0</w:t>
      </w:r>
      <w:r>
        <w:rPr>
          <w:rFonts w:hint="cs"/>
          <w:rtl/>
        </w:rPr>
        <w:t xml:space="preserve"> وعلى الفِدر الواسعة القعرية الموجودة في</w:t>
      </w:r>
      <w:r w:rsidR="00ED3A04">
        <w:rPr>
          <w:rFonts w:hint="eastAsia"/>
          <w:rtl/>
        </w:rPr>
        <w:t> </w:t>
      </w:r>
      <w:r>
        <w:t>A1</w:t>
      </w:r>
      <w:r>
        <w:rPr>
          <w:rFonts w:hint="cs"/>
          <w:rtl/>
        </w:rPr>
        <w:t>، ك</w:t>
      </w:r>
      <w:r w:rsidR="007331E7">
        <w:rPr>
          <w:rFonts w:hint="cs"/>
          <w:rtl/>
        </w:rPr>
        <w:t>ما </w:t>
      </w:r>
      <w:r>
        <w:rPr>
          <w:rFonts w:hint="cs"/>
          <w:rtl/>
        </w:rPr>
        <w:t>يبيّن الشكل</w:t>
      </w:r>
      <w:r w:rsidR="00ED3A04">
        <w:rPr>
          <w:rFonts w:hint="eastAsia"/>
          <w:rtl/>
        </w:rPr>
        <w:t> </w:t>
      </w:r>
      <w:r>
        <w:t>21</w:t>
      </w:r>
      <w:r w:rsidR="005168EF">
        <w:rPr>
          <w:rFonts w:hint="cs"/>
          <w:rtl/>
        </w:rPr>
        <w:t xml:space="preserve">. </w:t>
      </w:r>
      <w:r>
        <w:rPr>
          <w:rFonts w:hint="cs"/>
          <w:rtl/>
        </w:rPr>
        <w:t>أ</w:t>
      </w:r>
      <w:r w:rsidR="007331E7">
        <w:rPr>
          <w:rFonts w:hint="cs"/>
          <w:rtl/>
        </w:rPr>
        <w:t>ما </w:t>
      </w:r>
      <w:r>
        <w:rPr>
          <w:rFonts w:hint="cs"/>
          <w:rtl/>
        </w:rPr>
        <w:t>الوحدة المر</w:t>
      </w:r>
      <w:r w:rsidR="005168EF">
        <w:rPr>
          <w:rFonts w:hint="cs"/>
          <w:rtl/>
        </w:rPr>
        <w:t>كزية فتحتوي على الفِدر</w:t>
      </w:r>
      <w:r w:rsidR="00ED3A04">
        <w:rPr>
          <w:rFonts w:hint="eastAsia"/>
          <w:rtl/>
        </w:rPr>
        <w:t> </w:t>
      </w:r>
      <w:r w:rsidR="005168EF">
        <w:rPr>
          <w:rFonts w:hint="cs"/>
          <w:rtl/>
        </w:rPr>
        <w:t>المتبقية؛</w:t>
      </w:r>
    </w:p>
    <w:p w:rsidR="005F5FF3" w:rsidRDefault="005F5FF3" w:rsidP="00B05831">
      <w:pPr>
        <w:pStyle w:val="enumlev2"/>
        <w:keepNext/>
        <w:rPr>
          <w:rtl/>
        </w:rPr>
      </w:pPr>
      <w:r>
        <w:rPr>
          <w:rFonts w:hint="cs"/>
          <w:rtl/>
        </w:rPr>
        <w:t>فيكون:</w:t>
      </w:r>
    </w:p>
    <w:p w:rsidR="005F5FF3" w:rsidRDefault="005F5FF3" w:rsidP="00B05831">
      <w:pPr>
        <w:pStyle w:val="enumlev3"/>
        <w:rPr>
          <w:rtl/>
        </w:rPr>
      </w:pPr>
      <w:r>
        <w:rPr>
          <w:rFonts w:hint="cs"/>
          <w:rtl/>
        </w:rPr>
        <w:t xml:space="preserve">الوحدة المركزية: </w:t>
      </w:r>
      <w:r>
        <w:t>66</w:t>
      </w:r>
      <w:r>
        <w:rPr>
          <w:rFonts w:hint="cs"/>
          <w:rtl/>
        </w:rPr>
        <w:t xml:space="preserve"> فِدْرة واسعة رأسية</w:t>
      </w:r>
      <w:r w:rsidR="00131BBA">
        <w:rPr>
          <w:rFonts w:hint="eastAsia"/>
        </w:rPr>
        <w:t> </w:t>
      </w:r>
      <w:r>
        <w:rPr>
          <w:rFonts w:hint="cs"/>
          <w:rtl/>
        </w:rPr>
        <w:t>×</w:t>
      </w:r>
      <w:r>
        <w:t>90</w:t>
      </w:r>
      <w:r w:rsidR="00131BBA">
        <w:t> </w:t>
      </w:r>
      <w:r>
        <w:rPr>
          <w:rFonts w:hint="cs"/>
          <w:rtl/>
        </w:rPr>
        <w:t xml:space="preserve"> فِدْرة واسعة أفقية</w:t>
      </w:r>
      <w:r w:rsidR="00131BBA">
        <w:rPr>
          <w:rFonts w:hint="eastAsia"/>
        </w:rPr>
        <w:t> </w:t>
      </w:r>
      <w:r>
        <w:rPr>
          <w:rFonts w:hint="cs"/>
          <w:rtl/>
        </w:rPr>
        <w:t>=</w:t>
      </w:r>
      <w:r w:rsidR="00131BBA">
        <w:rPr>
          <w:rFonts w:hint="eastAsia"/>
          <w:rtl/>
        </w:rPr>
        <w:t> </w:t>
      </w:r>
      <w:r>
        <w:t>5</w:t>
      </w:r>
      <w:r w:rsidR="00B05831">
        <w:t> </w:t>
      </w:r>
      <w:r>
        <w:t>940</w:t>
      </w:r>
      <w:r>
        <w:rPr>
          <w:rFonts w:hint="cs"/>
          <w:rtl/>
        </w:rPr>
        <w:t xml:space="preserve"> فِدْرة</w:t>
      </w:r>
      <w:r w:rsidR="00ED3A04">
        <w:rPr>
          <w:rFonts w:hint="eastAsia"/>
          <w:rtl/>
        </w:rPr>
        <w:t> </w:t>
      </w:r>
      <w:r>
        <w:rPr>
          <w:rFonts w:hint="cs"/>
          <w:rtl/>
        </w:rPr>
        <w:t>واسعة.</w:t>
      </w:r>
    </w:p>
    <w:p w:rsidR="005F5FF3" w:rsidRPr="00BC1F2B" w:rsidRDefault="005F5FF3" w:rsidP="005168EF">
      <w:pPr>
        <w:pStyle w:val="enumlev3"/>
        <w:rPr>
          <w:rtl/>
        </w:rPr>
      </w:pPr>
      <w:r>
        <w:rPr>
          <w:rFonts w:hint="cs"/>
          <w:rtl/>
        </w:rPr>
        <w:t>وحدة الحافة: فِدْرة واسعة رأسية واحدة</w:t>
      </w:r>
      <w:r w:rsidR="00131BBA">
        <w:rPr>
          <w:rFonts w:hint="eastAsia"/>
          <w:rtl/>
        </w:rPr>
        <w:t> </w:t>
      </w:r>
      <w:r>
        <w:rPr>
          <w:rFonts w:hint="cs"/>
          <w:rtl/>
        </w:rPr>
        <w:t>×</w:t>
      </w:r>
      <w:r w:rsidR="00131BBA">
        <w:rPr>
          <w:rFonts w:hint="eastAsia"/>
          <w:rtl/>
        </w:rPr>
        <w:t> </w:t>
      </w:r>
      <w:r>
        <w:t>135</w:t>
      </w:r>
      <w:r>
        <w:rPr>
          <w:rFonts w:hint="cs"/>
          <w:rtl/>
        </w:rPr>
        <w:t xml:space="preserve"> فِدْرة واسعة أفقية</w:t>
      </w:r>
      <w:r w:rsidR="00131BBA">
        <w:rPr>
          <w:rFonts w:hint="eastAsia"/>
          <w:rtl/>
        </w:rPr>
        <w:t> </w:t>
      </w:r>
      <w:r>
        <w:rPr>
          <w:rFonts w:hint="cs"/>
          <w:rtl/>
        </w:rPr>
        <w:t>=</w:t>
      </w:r>
      <w:r w:rsidR="00131BBA">
        <w:rPr>
          <w:rFonts w:hint="eastAsia"/>
          <w:rtl/>
        </w:rPr>
        <w:t> </w:t>
      </w:r>
      <w:r>
        <w:t>135</w:t>
      </w:r>
      <w:r>
        <w:rPr>
          <w:rFonts w:hint="cs"/>
          <w:rtl/>
        </w:rPr>
        <w:t xml:space="preserve"> فِدْرة</w:t>
      </w:r>
      <w:r w:rsidR="00ED3A04">
        <w:rPr>
          <w:rFonts w:hint="eastAsia"/>
          <w:rtl/>
        </w:rPr>
        <w:t> </w:t>
      </w:r>
      <w:r>
        <w:rPr>
          <w:rFonts w:hint="cs"/>
          <w:rtl/>
        </w:rPr>
        <w:t>واسعة.</w:t>
      </w:r>
    </w:p>
    <w:p w:rsidR="005F5FF3" w:rsidRPr="009B098C" w:rsidRDefault="005F5FF3" w:rsidP="003D7266">
      <w:pPr>
        <w:pStyle w:val="Headingb"/>
      </w:pPr>
      <w:r>
        <w:rPr>
          <w:rFonts w:hint="cs"/>
          <w:rtl/>
        </w:rPr>
        <w:t xml:space="preserve">النظامان </w:t>
      </w:r>
      <w:r w:rsidR="00A9372A">
        <w:t>720/60/P</w:t>
      </w:r>
      <w:r w:rsidR="003D7266">
        <w:rPr>
          <w:rFonts w:ascii="Times New Roman" w:hAnsi="Times New Roman" w:cs="Times New Roman" w:hint="cs"/>
          <w:rtl/>
        </w:rPr>
        <w:t xml:space="preserve"> </w:t>
      </w:r>
      <w:r w:rsidR="00A9372A">
        <w:rPr>
          <w:rFonts w:ascii="Times New Roman" w:hAnsi="Times New Roman" w:cs="Times New Roman"/>
        </w:rPr>
        <w:t>×</w:t>
      </w:r>
      <w:r w:rsidR="003D7266">
        <w:rPr>
          <w:rFonts w:hint="cs"/>
          <w:rtl/>
        </w:rPr>
        <w:t xml:space="preserve"> </w:t>
      </w:r>
      <w:r w:rsidR="00A9372A">
        <w:t>1 280</w:t>
      </w:r>
      <w:r w:rsidR="003D7266">
        <w:rPr>
          <w:rFonts w:hint="cs"/>
          <w:rtl/>
        </w:rPr>
        <w:t xml:space="preserve"> </w:t>
      </w:r>
      <w:r w:rsidR="00A9372A">
        <w:rPr>
          <w:rFonts w:hint="cs"/>
          <w:rtl/>
        </w:rPr>
        <w:t>و</w:t>
      </w:r>
      <w:r w:rsidR="00A9372A">
        <w:t>720/50/P</w:t>
      </w:r>
      <w:r w:rsidR="003D7266">
        <w:rPr>
          <w:rFonts w:ascii="Times New Roman" w:hAnsi="Times New Roman" w:cs="Times New Roman" w:hint="cs"/>
          <w:rtl/>
        </w:rPr>
        <w:t xml:space="preserve"> </w:t>
      </w:r>
      <w:r w:rsidR="00A9372A">
        <w:rPr>
          <w:rFonts w:ascii="Times New Roman" w:hAnsi="Times New Roman" w:cs="Times New Roman"/>
        </w:rPr>
        <w:t>×</w:t>
      </w:r>
      <w:r w:rsidR="003D7266">
        <w:rPr>
          <w:rFonts w:hint="cs"/>
          <w:rtl/>
        </w:rPr>
        <w:t xml:space="preserve"> </w:t>
      </w:r>
      <w:r w:rsidR="00A9372A">
        <w:t>1 280</w:t>
      </w:r>
    </w:p>
    <w:p w:rsidR="005F5FF3" w:rsidRDefault="005F5FF3" w:rsidP="00B132F6">
      <w:pPr>
        <w:rPr>
          <w:rtl/>
        </w:rPr>
      </w:pPr>
      <w:r>
        <w:rPr>
          <w:rFonts w:hint="cs"/>
          <w:rtl/>
        </w:rPr>
        <w:t xml:space="preserve">تقسّم </w:t>
      </w:r>
      <w:r w:rsidR="00B132F6">
        <w:rPr>
          <w:rFonts w:hint="cs"/>
          <w:rtl/>
        </w:rPr>
        <w:t>البيكسلات</w:t>
      </w:r>
      <w:r>
        <w:rPr>
          <w:rFonts w:hint="cs"/>
          <w:rtl/>
        </w:rPr>
        <w:t xml:space="preserve"> في كل رتل فيديوي على</w:t>
      </w:r>
      <w:r w:rsidR="00ED3A04">
        <w:rPr>
          <w:rFonts w:hint="eastAsia"/>
          <w:rtl/>
        </w:rPr>
        <w:t> </w:t>
      </w:r>
      <w:r>
        <w:t>2</w:t>
      </w:r>
      <w:r w:rsidR="00131BBA">
        <w:t> </w:t>
      </w:r>
      <w:r>
        <w:t>700</w:t>
      </w:r>
      <w:r>
        <w:rPr>
          <w:rFonts w:hint="cs"/>
          <w:rtl/>
        </w:rPr>
        <w:t xml:space="preserve"> فِدْرة واسعة، ك</w:t>
      </w:r>
      <w:r w:rsidR="007331E7">
        <w:rPr>
          <w:rFonts w:hint="cs"/>
          <w:rtl/>
        </w:rPr>
        <w:t>ما </w:t>
      </w:r>
      <w:r>
        <w:rPr>
          <w:rFonts w:hint="cs"/>
          <w:rtl/>
        </w:rPr>
        <w:t>يبيّن الشكل</w:t>
      </w:r>
      <w:r w:rsidR="00ED3A04">
        <w:rPr>
          <w:rFonts w:hint="eastAsia"/>
          <w:rtl/>
        </w:rPr>
        <w:t> </w:t>
      </w:r>
      <w:r>
        <w:t>22</w:t>
      </w:r>
      <w:r w:rsidR="005168EF">
        <w:rPr>
          <w:rFonts w:hint="cs"/>
          <w:rtl/>
        </w:rPr>
        <w:t>؛</w:t>
      </w:r>
    </w:p>
    <w:p w:rsidR="005F5FF3" w:rsidRDefault="005F5FF3" w:rsidP="005168EF">
      <w:pPr>
        <w:pStyle w:val="enumlev2"/>
        <w:rPr>
          <w:rtl/>
        </w:rPr>
      </w:pPr>
      <w:r>
        <w:rPr>
          <w:rFonts w:hint="cs"/>
          <w:rtl/>
        </w:rPr>
        <w:t>فيكون،</w:t>
      </w:r>
      <w:r w:rsidR="00ED3A04">
        <w:rPr>
          <w:rFonts w:hint="eastAsia"/>
          <w:rtl/>
        </w:rPr>
        <w:t> </w:t>
      </w:r>
      <w:r>
        <w:t>45</w:t>
      </w:r>
      <w:r>
        <w:rPr>
          <w:rFonts w:hint="cs"/>
          <w:rtl/>
        </w:rPr>
        <w:t xml:space="preserve"> فِدْرة واسعة رأسية</w:t>
      </w:r>
      <w:r w:rsidR="00131BBA">
        <w:rPr>
          <w:rFonts w:hint="eastAsia"/>
        </w:rPr>
        <w:t> </w:t>
      </w:r>
      <w:r>
        <w:rPr>
          <w:rFonts w:hint="cs"/>
          <w:rtl/>
        </w:rPr>
        <w:t>×</w:t>
      </w:r>
      <w:r w:rsidR="00131BBA">
        <w:rPr>
          <w:rFonts w:hint="eastAsia"/>
          <w:rtl/>
        </w:rPr>
        <w:t> </w:t>
      </w:r>
      <w:r>
        <w:t>60</w:t>
      </w:r>
      <w:r>
        <w:rPr>
          <w:rFonts w:hint="cs"/>
          <w:rtl/>
        </w:rPr>
        <w:t xml:space="preserve"> فِدرة واسعة أفقية</w:t>
      </w:r>
      <w:r w:rsidR="00131BBA">
        <w:rPr>
          <w:rFonts w:hint="eastAsia"/>
          <w:rtl/>
        </w:rPr>
        <w:t> </w:t>
      </w:r>
      <w:r>
        <w:rPr>
          <w:rFonts w:hint="cs"/>
          <w:rtl/>
        </w:rPr>
        <w:t>=</w:t>
      </w:r>
      <w:r w:rsidR="00131BBA">
        <w:rPr>
          <w:rFonts w:hint="eastAsia"/>
          <w:rtl/>
        </w:rPr>
        <w:t> </w:t>
      </w:r>
      <w:r>
        <w:t>2</w:t>
      </w:r>
      <w:r w:rsidR="00131BBA">
        <w:t> </w:t>
      </w:r>
      <w:r>
        <w:t>700</w:t>
      </w:r>
      <w:r>
        <w:rPr>
          <w:rFonts w:hint="cs"/>
          <w:rtl/>
        </w:rPr>
        <w:t xml:space="preserve"> فِدْرة</w:t>
      </w:r>
      <w:r w:rsidR="00ED3A04">
        <w:rPr>
          <w:rFonts w:hint="eastAsia"/>
          <w:rtl/>
        </w:rPr>
        <w:t> </w:t>
      </w:r>
      <w:r>
        <w:rPr>
          <w:rFonts w:hint="cs"/>
          <w:rtl/>
        </w:rPr>
        <w:t>واسعة.</w:t>
      </w:r>
    </w:p>
    <w:p w:rsidR="005F5FF3" w:rsidRPr="009C266A" w:rsidRDefault="005F5FF3" w:rsidP="00131BBA">
      <w:pPr>
        <w:pStyle w:val="Heading4"/>
        <w:rPr>
          <w:rtl/>
        </w:rPr>
      </w:pPr>
      <w:r>
        <w:t>2.3.1.4</w:t>
      </w:r>
      <w:r>
        <w:rPr>
          <w:rFonts w:hint="cs"/>
          <w:rtl/>
        </w:rPr>
        <w:tab/>
        <w:t>الفِدَر المقسَّمة</w:t>
      </w:r>
    </w:p>
    <w:p w:rsidR="005F5FF3" w:rsidRPr="00CA7BBC" w:rsidRDefault="005F5FF3" w:rsidP="003D7266">
      <w:pPr>
        <w:pStyle w:val="Headingb"/>
        <w:spacing w:before="120"/>
      </w:pPr>
      <w:r>
        <w:rPr>
          <w:rFonts w:hint="cs"/>
          <w:rtl/>
        </w:rPr>
        <w:t xml:space="preserve">النظام </w:t>
      </w:r>
      <w:r w:rsidR="00A9372A">
        <w:t>1 08</w:t>
      </w:r>
      <w:r w:rsidR="00644703">
        <w:t>0</w:t>
      </w:r>
      <w:r w:rsidR="00A9372A">
        <w:t>/60/I</w:t>
      </w:r>
      <w:r w:rsidR="003D7266">
        <w:rPr>
          <w:rFonts w:hint="cs"/>
          <w:rtl/>
        </w:rPr>
        <w:t> </w:t>
      </w:r>
      <w:r w:rsidR="00A9372A">
        <w:rPr>
          <w:rFonts w:ascii="Times New Roman" w:hAnsi="Times New Roman" w:cs="Times New Roman"/>
        </w:rPr>
        <w:t>×</w:t>
      </w:r>
      <w:r w:rsidR="003D7266">
        <w:rPr>
          <w:rFonts w:hint="cs"/>
          <w:rtl/>
        </w:rPr>
        <w:t> </w:t>
      </w:r>
      <w:r w:rsidR="00A9372A">
        <w:t>1 920</w:t>
      </w:r>
    </w:p>
    <w:p w:rsidR="005F5FF3" w:rsidRDefault="005F5FF3" w:rsidP="003B6F95">
      <w:pPr>
        <w:spacing w:before="0"/>
        <w:rPr>
          <w:rtl/>
        </w:rPr>
      </w:pPr>
      <w:r>
        <w:rPr>
          <w:rFonts w:hint="cs"/>
          <w:rtl/>
        </w:rPr>
        <w:t>تقسّم الفدر الواسعة في كل رتل فيديوي إلى فِدر نصف الطريق، ك</w:t>
      </w:r>
      <w:r w:rsidR="007331E7">
        <w:rPr>
          <w:rFonts w:hint="cs"/>
          <w:rtl/>
        </w:rPr>
        <w:t>ما </w:t>
      </w:r>
      <w:r>
        <w:rPr>
          <w:rFonts w:hint="cs"/>
          <w:rtl/>
        </w:rPr>
        <w:t>يبيّن الشكل</w:t>
      </w:r>
      <w:r w:rsidR="00ED3A04">
        <w:rPr>
          <w:rFonts w:hint="eastAsia"/>
          <w:rtl/>
        </w:rPr>
        <w:t> </w:t>
      </w:r>
      <w:r>
        <w:t>23</w:t>
      </w:r>
      <w:r>
        <w:rPr>
          <w:rFonts w:hint="cs"/>
          <w:rtl/>
        </w:rPr>
        <w:t>. وتتكوّن كل فِدرة نصف الطريق</w:t>
      </w:r>
      <w:r w:rsidR="00ED3A04">
        <w:rPr>
          <w:rFonts w:hint="eastAsia"/>
          <w:rtl/>
        </w:rPr>
        <w:t> </w:t>
      </w:r>
      <w:r>
        <w:t>H</w:t>
      </w:r>
      <w:r>
        <w:rPr>
          <w:rFonts w:hint="cs"/>
          <w:rtl/>
        </w:rPr>
        <w:t xml:space="preserve"> من تسع فِدَر واسعة أفقياً ومن فِدرة واسعة واحدة</w:t>
      </w:r>
      <w:r w:rsidR="00ED3A04">
        <w:rPr>
          <w:rFonts w:hint="eastAsia"/>
          <w:rtl/>
        </w:rPr>
        <w:t> </w:t>
      </w:r>
      <w:r>
        <w:rPr>
          <w:rFonts w:hint="cs"/>
          <w:rtl/>
        </w:rPr>
        <w:t>رأسياً.</w:t>
      </w:r>
    </w:p>
    <w:p w:rsidR="005F5FF3" w:rsidRDefault="005F5FF3" w:rsidP="00131BBA">
      <w:pPr>
        <w:rPr>
          <w:rtl/>
        </w:rPr>
      </w:pPr>
      <w:r>
        <w:rPr>
          <w:rFonts w:hint="cs"/>
          <w:rtl/>
        </w:rPr>
        <w:t>وتوزّع فِدر نصف الطريق</w:t>
      </w:r>
      <w:r w:rsidR="00ED3A04">
        <w:rPr>
          <w:rFonts w:hint="eastAsia"/>
          <w:rtl/>
        </w:rPr>
        <w:t> </w:t>
      </w:r>
      <w:r>
        <w:t>H</w:t>
      </w:r>
      <w:r>
        <w:rPr>
          <w:rFonts w:hint="cs"/>
          <w:rtl/>
        </w:rPr>
        <w:t xml:space="preserve"> إلى الفِدر المقسّمة ك</w:t>
      </w:r>
      <w:r w:rsidR="007331E7">
        <w:rPr>
          <w:rFonts w:hint="cs"/>
          <w:rtl/>
        </w:rPr>
        <w:t>ما </w:t>
      </w:r>
      <w:r>
        <w:rPr>
          <w:rFonts w:hint="cs"/>
          <w:rtl/>
        </w:rPr>
        <w:t>يلي:</w:t>
      </w:r>
    </w:p>
    <w:p w:rsidR="005F5FF3" w:rsidRDefault="005F5FF3" w:rsidP="003B6F95">
      <w:pPr>
        <w:jc w:val="left"/>
        <w:rPr>
          <w:rtl/>
          <w:lang w:bidi="ar-EG"/>
        </w:rPr>
      </w:pPr>
      <w:r>
        <w:rPr>
          <w:rFonts w:hint="cs"/>
          <w:rtl/>
        </w:rPr>
        <w:t>الفِدَر المقسَّمة:</w:t>
      </w:r>
      <w:r>
        <w:rPr>
          <w:rFonts w:hint="cs"/>
          <w:rtl/>
        </w:rPr>
        <w:tab/>
      </w:r>
      <w:r w:rsidR="00A9372A">
        <w:t>0</w:t>
      </w:r>
      <w:r>
        <w:t>=</w:t>
      </w:r>
      <w:r w:rsidR="00A9372A">
        <w:t>h</w:t>
      </w:r>
      <w:r>
        <w:rPr>
          <w:rFonts w:hint="cs"/>
          <w:rtl/>
        </w:rPr>
        <w:t>:</w:t>
      </w:r>
      <w:r>
        <w:rPr>
          <w:rFonts w:hint="cs"/>
          <w:rtl/>
        </w:rPr>
        <w:tab/>
      </w:r>
      <w:r w:rsidR="00A9372A">
        <w:t>H</w:t>
      </w:r>
      <w:r w:rsidR="003B6F95">
        <w:rPr>
          <w:rFonts w:hint="cs"/>
          <w:rtl/>
        </w:rPr>
        <w:t xml:space="preserve"> </w:t>
      </w:r>
      <w:r w:rsidR="00A9372A">
        <w:t>2m</w:t>
      </w:r>
      <w:r w:rsidR="0011145C">
        <w:rPr>
          <w:rFonts w:hint="cs"/>
          <w:rtl/>
          <w:lang w:bidi="ar-EG"/>
        </w:rPr>
        <w:t xml:space="preserve"> و</w:t>
      </w:r>
      <w:r w:rsidR="00A9372A">
        <w:t>2n</w:t>
      </w:r>
      <w:r w:rsidR="00115F50">
        <w:rPr>
          <w:rFonts w:hint="cs"/>
          <w:rtl/>
          <w:lang w:bidi="ar-EG"/>
        </w:rPr>
        <w:br/>
      </w:r>
      <w:r>
        <w:rPr>
          <w:rFonts w:hint="cs"/>
          <w:rtl/>
        </w:rPr>
        <w:tab/>
      </w:r>
      <w:r>
        <w:rPr>
          <w:rFonts w:hint="cs"/>
          <w:rtl/>
        </w:rPr>
        <w:tab/>
      </w:r>
      <w:r>
        <w:t>:</w:t>
      </w:r>
      <w:r w:rsidR="00A9372A">
        <w:t>1=h</w:t>
      </w:r>
      <w:r>
        <w:rPr>
          <w:rFonts w:hint="cs"/>
          <w:rtl/>
        </w:rPr>
        <w:tab/>
      </w:r>
      <w:r w:rsidR="0011145C">
        <w:t>H</w:t>
      </w:r>
      <w:r w:rsidR="003B6F95">
        <w:rPr>
          <w:rFonts w:hint="cs"/>
          <w:rtl/>
        </w:rPr>
        <w:t xml:space="preserve"> </w:t>
      </w:r>
      <w:r w:rsidR="0011145C">
        <w:t>2m</w:t>
      </w:r>
      <w:r w:rsidR="0011145C">
        <w:rPr>
          <w:rFonts w:hint="cs"/>
          <w:rtl/>
          <w:lang w:bidi="ar-EG"/>
        </w:rPr>
        <w:t xml:space="preserve"> و</w:t>
      </w:r>
      <w:r w:rsidR="0011145C">
        <w:t>1+</w:t>
      </w:r>
      <w:r>
        <w:t>2n</w:t>
      </w:r>
      <w:r w:rsidR="00115F50">
        <w:rPr>
          <w:rFonts w:hint="cs"/>
          <w:rtl/>
          <w:lang w:bidi="ar-EG"/>
        </w:rPr>
        <w:br/>
      </w:r>
      <w:r>
        <w:tab/>
      </w:r>
      <w:r>
        <w:tab/>
        <w:t>:</w:t>
      </w:r>
      <w:r w:rsidR="00A9372A">
        <w:t>2=h</w:t>
      </w:r>
      <w:r>
        <w:rPr>
          <w:rFonts w:hint="cs"/>
          <w:rtl/>
        </w:rPr>
        <w:tab/>
      </w:r>
      <w:r w:rsidR="0011145C">
        <w:t>H</w:t>
      </w:r>
      <w:r w:rsidR="003B6F95">
        <w:rPr>
          <w:rFonts w:hint="cs"/>
          <w:rtl/>
        </w:rPr>
        <w:t xml:space="preserve"> </w:t>
      </w:r>
      <w:r w:rsidR="0011145C">
        <w:t>2m</w:t>
      </w:r>
      <w:r w:rsidR="0011145C">
        <w:rPr>
          <w:rFonts w:hint="cs"/>
          <w:rtl/>
          <w:lang w:bidi="ar-EG"/>
        </w:rPr>
        <w:t xml:space="preserve"> </w:t>
      </w:r>
      <w:r w:rsidR="00115F50">
        <w:rPr>
          <w:rFonts w:hint="cs"/>
          <w:rtl/>
          <w:lang w:bidi="ar-EG"/>
        </w:rPr>
        <w:t>+</w:t>
      </w:r>
      <w:r w:rsidR="0011145C">
        <w:t xml:space="preserve"> </w:t>
      </w:r>
      <w:r>
        <w:t>1,2n</w:t>
      </w:r>
      <w:r w:rsidR="00115F50">
        <w:t xml:space="preserve"> </w:t>
      </w:r>
      <w:r w:rsidR="00115F50">
        <w:rPr>
          <w:rFonts w:hint="cs"/>
          <w:rtl/>
        </w:rPr>
        <w:br/>
      </w:r>
      <w:r>
        <w:rPr>
          <w:rFonts w:hint="cs"/>
          <w:rtl/>
        </w:rPr>
        <w:tab/>
      </w:r>
      <w:r>
        <w:rPr>
          <w:rFonts w:hint="cs"/>
          <w:rtl/>
        </w:rPr>
        <w:tab/>
      </w:r>
      <w:r>
        <w:t>:</w:t>
      </w:r>
      <w:r w:rsidR="00A9372A">
        <w:t>3=h</w:t>
      </w:r>
      <w:r>
        <w:rPr>
          <w:rFonts w:hint="cs"/>
          <w:rtl/>
        </w:rPr>
        <w:tab/>
      </w:r>
      <w:r w:rsidR="0011145C">
        <w:t>H</w:t>
      </w:r>
      <w:r w:rsidR="003B6F95">
        <w:rPr>
          <w:rFonts w:hint="cs"/>
          <w:rtl/>
        </w:rPr>
        <w:t xml:space="preserve"> </w:t>
      </w:r>
      <w:r w:rsidR="0011145C">
        <w:t>2m</w:t>
      </w:r>
      <w:r w:rsidR="0011145C">
        <w:rPr>
          <w:rFonts w:hint="cs"/>
          <w:rtl/>
          <w:lang w:bidi="ar-EG"/>
        </w:rPr>
        <w:t xml:space="preserve"> </w:t>
      </w:r>
      <w:r w:rsidR="00115F50">
        <w:rPr>
          <w:rFonts w:hint="cs"/>
          <w:rtl/>
          <w:lang w:bidi="ar-EG"/>
        </w:rPr>
        <w:t>+</w:t>
      </w:r>
      <w:r w:rsidR="0011145C">
        <w:t xml:space="preserve"> 1+1,2n </w:t>
      </w:r>
      <w:r w:rsidR="00115F50">
        <w:rPr>
          <w:rFonts w:hint="cs"/>
          <w:rtl/>
          <w:lang w:bidi="ar-EG"/>
        </w:rPr>
        <w:br/>
      </w:r>
      <w:r>
        <w:rPr>
          <w:rFonts w:hint="cs"/>
          <w:rtl/>
        </w:rPr>
        <w:tab/>
      </w:r>
      <w:r>
        <w:rPr>
          <w:rFonts w:hint="cs"/>
          <w:rtl/>
        </w:rPr>
        <w:tab/>
        <w:t>حيث</w:t>
      </w:r>
      <w:r>
        <w:rPr>
          <w:rFonts w:hint="cs"/>
          <w:rtl/>
        </w:rPr>
        <w:tab/>
      </w:r>
      <w:r>
        <w:t>m</w:t>
      </w:r>
      <w:r w:rsidR="00C869CA">
        <w:rPr>
          <w:rFonts w:hint="cs"/>
          <w:rtl/>
        </w:rPr>
        <w:t xml:space="preserve"> </w:t>
      </w:r>
      <w:r>
        <w:rPr>
          <w:rFonts w:hint="cs"/>
          <w:rtl/>
        </w:rPr>
        <w:t>=</w:t>
      </w:r>
      <w:r w:rsidR="00C869CA">
        <w:rPr>
          <w:rFonts w:hint="cs"/>
          <w:rtl/>
        </w:rPr>
        <w:t xml:space="preserve"> </w:t>
      </w:r>
      <w:r>
        <w:t>0</w:t>
      </w:r>
      <w:r>
        <w:rPr>
          <w:rFonts w:hint="cs"/>
          <w:rtl/>
        </w:rPr>
        <w:t>،</w:t>
      </w:r>
      <w:r w:rsidR="00131BBA">
        <w:rPr>
          <w:rFonts w:hint="eastAsia"/>
          <w:rtl/>
        </w:rPr>
        <w:t> </w:t>
      </w:r>
      <w:r w:rsidR="00C869CA">
        <w:t xml:space="preserve"> </w:t>
      </w:r>
      <w:r>
        <w:t>1</w:t>
      </w:r>
      <w:r>
        <w:rPr>
          <w:rFonts w:hint="cs"/>
          <w:rtl/>
        </w:rPr>
        <w:t>،</w:t>
      </w:r>
      <w:r w:rsidR="00F05446">
        <w:rPr>
          <w:rFonts w:hint="cs"/>
          <w:rtl/>
          <w:lang w:bidi="ar-EG"/>
        </w:rPr>
        <w:t xml:space="preserve"> </w:t>
      </w:r>
      <w:r>
        <w:t>2</w:t>
      </w:r>
      <w:r>
        <w:rPr>
          <w:rFonts w:hint="cs"/>
          <w:rtl/>
        </w:rPr>
        <w:t>،</w:t>
      </w:r>
      <w:r w:rsidR="00131BBA">
        <w:rPr>
          <w:rFonts w:hint="eastAsia"/>
          <w:rtl/>
        </w:rPr>
        <w:t> </w:t>
      </w:r>
      <w:r>
        <w:rPr>
          <w:rFonts w:hint="cs"/>
          <w:rtl/>
        </w:rPr>
        <w:t>...،</w:t>
      </w:r>
      <w:r w:rsidR="00131BBA">
        <w:rPr>
          <w:rFonts w:hint="eastAsia"/>
          <w:rtl/>
        </w:rPr>
        <w:t> </w:t>
      </w:r>
      <w:r>
        <w:t>29</w:t>
      </w:r>
      <w:r w:rsidR="00115F50">
        <w:rPr>
          <w:rFonts w:hint="cs"/>
          <w:rtl/>
        </w:rPr>
        <w:br/>
      </w:r>
      <w:r>
        <w:rPr>
          <w:rFonts w:hint="cs"/>
          <w:rtl/>
        </w:rPr>
        <w:tab/>
      </w:r>
      <w:r>
        <w:rPr>
          <w:rFonts w:hint="cs"/>
          <w:rtl/>
        </w:rPr>
        <w:tab/>
      </w:r>
      <w:r>
        <w:rPr>
          <w:rFonts w:hint="cs"/>
          <w:rtl/>
        </w:rPr>
        <w:tab/>
      </w:r>
      <w:r w:rsidR="00C869CA">
        <w:t>n</w:t>
      </w:r>
      <w:r w:rsidR="0011145C">
        <w:rPr>
          <w:rFonts w:hint="cs"/>
          <w:rtl/>
        </w:rPr>
        <w:t xml:space="preserve"> </w:t>
      </w:r>
      <w:r>
        <w:rPr>
          <w:rFonts w:hint="cs"/>
          <w:rtl/>
        </w:rPr>
        <w:t>=</w:t>
      </w:r>
      <w:r>
        <w:t>0</w:t>
      </w:r>
      <w:r w:rsidR="0011145C">
        <w:t xml:space="preserve"> </w:t>
      </w:r>
      <w:r>
        <w:rPr>
          <w:rFonts w:hint="cs"/>
          <w:rtl/>
        </w:rPr>
        <w:t>،</w:t>
      </w:r>
      <w:r w:rsidR="00131BBA">
        <w:rPr>
          <w:rFonts w:hint="eastAsia"/>
          <w:rtl/>
        </w:rPr>
        <w:t> </w:t>
      </w:r>
      <w:r>
        <w:t>1</w:t>
      </w:r>
      <w:r>
        <w:rPr>
          <w:rFonts w:hint="cs"/>
          <w:rtl/>
        </w:rPr>
        <w:t>،</w:t>
      </w:r>
      <w:r w:rsidR="00131BBA">
        <w:rPr>
          <w:rFonts w:hint="eastAsia"/>
          <w:rtl/>
        </w:rPr>
        <w:t> </w:t>
      </w:r>
      <w:r>
        <w:t>2</w:t>
      </w:r>
      <w:r>
        <w:rPr>
          <w:rFonts w:hint="cs"/>
          <w:rtl/>
        </w:rPr>
        <w:t>،</w:t>
      </w:r>
      <w:r w:rsidR="00131BBA">
        <w:rPr>
          <w:rFonts w:hint="eastAsia"/>
          <w:rtl/>
        </w:rPr>
        <w:t> </w:t>
      </w:r>
      <w:r>
        <w:t>3</w:t>
      </w:r>
      <w:r>
        <w:rPr>
          <w:rFonts w:hint="cs"/>
          <w:rtl/>
        </w:rPr>
        <w:t>،</w:t>
      </w:r>
      <w:r w:rsidR="00131BBA">
        <w:rPr>
          <w:rFonts w:hint="eastAsia"/>
          <w:rtl/>
        </w:rPr>
        <w:t> </w:t>
      </w:r>
      <w:r>
        <w:t>4</w:t>
      </w:r>
      <w:r w:rsidR="0011145C">
        <w:rPr>
          <w:rFonts w:hint="cs"/>
          <w:rtl/>
          <w:lang w:bidi="ar-EG"/>
        </w:rPr>
        <w:t>.</w:t>
      </w:r>
    </w:p>
    <w:p w:rsidR="005F5FF3" w:rsidRDefault="005F5FF3" w:rsidP="003B6F95">
      <w:pPr>
        <w:spacing w:before="80"/>
        <w:rPr>
          <w:rtl/>
        </w:rPr>
      </w:pPr>
      <w:r>
        <w:rPr>
          <w:rFonts w:hint="cs"/>
          <w:rtl/>
        </w:rPr>
        <w:t>وتكون النتيجة أن رتلاً فيديوياً واحداً يقسّم إلى أربع فِدر مقسّمة. وتتكوّن كل فدرة مقسّمة من</w:t>
      </w:r>
      <w:r w:rsidR="00ED3A04">
        <w:rPr>
          <w:rFonts w:hint="eastAsia"/>
          <w:rtl/>
        </w:rPr>
        <w:t> </w:t>
      </w:r>
      <w:r>
        <w:t>30</w:t>
      </w:r>
      <w:r>
        <w:rPr>
          <w:rFonts w:hint="cs"/>
          <w:rtl/>
        </w:rPr>
        <w:t xml:space="preserve"> فِدْرة واسعة رأسية</w:t>
      </w:r>
      <w:r w:rsidR="00131BBA">
        <w:rPr>
          <w:rFonts w:hint="eastAsia"/>
          <w:rtl/>
        </w:rPr>
        <w:t> </w:t>
      </w:r>
      <w:r>
        <w:rPr>
          <w:rFonts w:hint="cs"/>
          <w:rtl/>
        </w:rPr>
        <w:t>×</w:t>
      </w:r>
      <w:r w:rsidR="00131BBA">
        <w:rPr>
          <w:rFonts w:hint="eastAsia"/>
          <w:rtl/>
        </w:rPr>
        <w:t> </w:t>
      </w:r>
      <w:r>
        <w:t>45</w:t>
      </w:r>
      <w:r>
        <w:rPr>
          <w:rFonts w:hint="cs"/>
          <w:rtl/>
        </w:rPr>
        <w:t xml:space="preserve"> فِدْرة واسعة</w:t>
      </w:r>
      <w:r w:rsidR="00ED3A04">
        <w:rPr>
          <w:rFonts w:hint="eastAsia"/>
          <w:rtl/>
        </w:rPr>
        <w:t> </w:t>
      </w:r>
      <w:r>
        <w:rPr>
          <w:rFonts w:hint="cs"/>
          <w:rtl/>
        </w:rPr>
        <w:t>أفقية</w:t>
      </w:r>
      <w:r w:rsidR="0011145C">
        <w:rPr>
          <w:rFonts w:hint="cs"/>
          <w:rtl/>
        </w:rPr>
        <w:t>.</w:t>
      </w:r>
    </w:p>
    <w:p w:rsidR="005F5FF3" w:rsidRPr="00982A75" w:rsidRDefault="005F5FF3" w:rsidP="003D7266">
      <w:pPr>
        <w:pStyle w:val="Headingb"/>
        <w:spacing w:before="120"/>
      </w:pPr>
      <w:r>
        <w:rPr>
          <w:rFonts w:hint="cs"/>
          <w:rtl/>
        </w:rPr>
        <w:t xml:space="preserve">النظام </w:t>
      </w:r>
      <w:r w:rsidR="0011145C">
        <w:t>1 08</w:t>
      </w:r>
      <w:r w:rsidR="00644703">
        <w:t>0</w:t>
      </w:r>
      <w:r w:rsidR="0011145C">
        <w:t>/50/I</w:t>
      </w:r>
      <w:r w:rsidR="003D7266">
        <w:rPr>
          <w:rFonts w:hint="cs"/>
          <w:rtl/>
        </w:rPr>
        <w:t xml:space="preserve"> </w:t>
      </w:r>
      <w:r w:rsidR="0011145C">
        <w:rPr>
          <w:rFonts w:ascii="Times New Roman" w:hAnsi="Times New Roman" w:cs="Times New Roman"/>
        </w:rPr>
        <w:t>×</w:t>
      </w:r>
      <w:r w:rsidR="003D7266">
        <w:rPr>
          <w:rFonts w:hint="cs"/>
          <w:rtl/>
        </w:rPr>
        <w:t xml:space="preserve"> </w:t>
      </w:r>
      <w:r w:rsidR="0011145C">
        <w:t>1 920</w:t>
      </w:r>
    </w:p>
    <w:p w:rsidR="005F5FF3" w:rsidRDefault="005F5FF3" w:rsidP="003B6F95">
      <w:pPr>
        <w:spacing w:before="0"/>
        <w:rPr>
          <w:rtl/>
        </w:rPr>
      </w:pPr>
      <w:r>
        <w:rPr>
          <w:rFonts w:hint="cs"/>
          <w:rtl/>
        </w:rPr>
        <w:t>تقسّم الفِدر الواسعة الموجودة في الوحدة المركزية إلى فِدر نصف الطريق ك</w:t>
      </w:r>
      <w:r w:rsidR="007331E7">
        <w:rPr>
          <w:rFonts w:hint="cs"/>
          <w:rtl/>
        </w:rPr>
        <w:t>ما </w:t>
      </w:r>
      <w:r>
        <w:rPr>
          <w:rFonts w:hint="cs"/>
          <w:rtl/>
        </w:rPr>
        <w:t>يبيِّن الشكل</w:t>
      </w:r>
      <w:r w:rsidR="00ED3A04">
        <w:rPr>
          <w:rFonts w:hint="eastAsia"/>
          <w:rtl/>
        </w:rPr>
        <w:t> </w:t>
      </w:r>
      <w:r>
        <w:t>24</w:t>
      </w:r>
      <w:r>
        <w:rPr>
          <w:rFonts w:hint="cs"/>
          <w:rtl/>
        </w:rPr>
        <w:t>. وتتكوّن كل فِدرة نصف الطريق</w:t>
      </w:r>
      <w:r w:rsidR="00ED3A04">
        <w:rPr>
          <w:rFonts w:hint="eastAsia"/>
          <w:rtl/>
        </w:rPr>
        <w:t> </w:t>
      </w:r>
      <w:r>
        <w:t>H</w:t>
      </w:r>
      <w:r>
        <w:rPr>
          <w:rFonts w:hint="cs"/>
          <w:rtl/>
        </w:rPr>
        <w:t xml:space="preserve"> من تسع فِدر واسعة متجاورة</w:t>
      </w:r>
      <w:r w:rsidR="00ED3A04">
        <w:rPr>
          <w:rFonts w:hint="eastAsia"/>
          <w:rtl/>
        </w:rPr>
        <w:t> </w:t>
      </w:r>
      <w:r>
        <w:rPr>
          <w:rFonts w:hint="cs"/>
          <w:rtl/>
        </w:rPr>
        <w:t>أفقياً.</w:t>
      </w:r>
    </w:p>
    <w:p w:rsidR="005F5FF3" w:rsidRDefault="005F5FF3" w:rsidP="00131BBA">
      <w:pPr>
        <w:rPr>
          <w:rtl/>
        </w:rPr>
      </w:pPr>
      <w:r>
        <w:rPr>
          <w:rFonts w:hint="cs"/>
          <w:rtl/>
        </w:rPr>
        <w:t>وتوزّع فِدر نصف الطريق</w:t>
      </w:r>
      <w:r w:rsidR="00ED3A04">
        <w:rPr>
          <w:rFonts w:hint="eastAsia"/>
          <w:rtl/>
        </w:rPr>
        <w:t> </w:t>
      </w:r>
      <w:r>
        <w:t>H</w:t>
      </w:r>
      <w:r>
        <w:rPr>
          <w:rFonts w:hint="cs"/>
          <w:rtl/>
        </w:rPr>
        <w:t xml:space="preserve"> إلى الفِدر المقسّمة ك</w:t>
      </w:r>
      <w:r w:rsidR="007331E7">
        <w:rPr>
          <w:rFonts w:hint="cs"/>
          <w:rtl/>
        </w:rPr>
        <w:t>ما </w:t>
      </w:r>
      <w:r>
        <w:rPr>
          <w:rFonts w:hint="cs"/>
          <w:rtl/>
        </w:rPr>
        <w:t>يلي:</w:t>
      </w:r>
    </w:p>
    <w:p w:rsidR="00C869CA" w:rsidRDefault="00C869CA" w:rsidP="003B6F95">
      <w:pPr>
        <w:spacing w:before="0" w:line="180" w:lineRule="auto"/>
        <w:jc w:val="left"/>
        <w:rPr>
          <w:rtl/>
          <w:lang w:bidi="ar-EG"/>
        </w:rPr>
      </w:pPr>
      <w:r>
        <w:rPr>
          <w:rFonts w:hint="cs"/>
          <w:rtl/>
        </w:rPr>
        <w:t>الفِدَر المقسَّمة:</w:t>
      </w:r>
      <w:r>
        <w:rPr>
          <w:rFonts w:hint="cs"/>
          <w:rtl/>
        </w:rPr>
        <w:tab/>
      </w:r>
      <w:r>
        <w:t>0=h</w:t>
      </w:r>
      <w:r>
        <w:rPr>
          <w:rFonts w:hint="cs"/>
          <w:rtl/>
        </w:rPr>
        <w:t>:</w:t>
      </w:r>
      <w:r>
        <w:rPr>
          <w:rFonts w:hint="cs"/>
          <w:rtl/>
        </w:rPr>
        <w:tab/>
      </w:r>
      <w:r>
        <w:t>H</w:t>
      </w:r>
      <w:r w:rsidR="003B6F95">
        <w:rPr>
          <w:rFonts w:hint="cs"/>
          <w:rtl/>
        </w:rPr>
        <w:t xml:space="preserve"> </w:t>
      </w:r>
      <w:r w:rsidR="000F60AF">
        <w:t>2m</w:t>
      </w:r>
      <w:r>
        <w:rPr>
          <w:rFonts w:hint="cs"/>
          <w:rtl/>
          <w:lang w:bidi="ar-EG"/>
        </w:rPr>
        <w:t xml:space="preserve"> و</w:t>
      </w:r>
      <w:r>
        <w:t>2n</w:t>
      </w:r>
      <w:r w:rsidR="009B08BA">
        <w:rPr>
          <w:lang w:bidi="ar-EG"/>
        </w:rPr>
        <w:br/>
      </w:r>
      <w:r>
        <w:rPr>
          <w:rFonts w:hint="cs"/>
          <w:rtl/>
        </w:rPr>
        <w:tab/>
      </w:r>
      <w:r>
        <w:rPr>
          <w:rFonts w:hint="cs"/>
          <w:rtl/>
        </w:rPr>
        <w:tab/>
      </w:r>
      <w:r>
        <w:t>:1=h</w:t>
      </w:r>
      <w:r>
        <w:rPr>
          <w:rFonts w:hint="cs"/>
          <w:rtl/>
        </w:rPr>
        <w:tab/>
      </w:r>
      <w:r>
        <w:t>H</w:t>
      </w:r>
      <w:r w:rsidR="003B6F95">
        <w:rPr>
          <w:rFonts w:hint="cs"/>
          <w:rtl/>
        </w:rPr>
        <w:t xml:space="preserve"> </w:t>
      </w:r>
      <w:r w:rsidR="000F60AF">
        <w:t>2m</w:t>
      </w:r>
      <w:r>
        <w:rPr>
          <w:rFonts w:hint="cs"/>
          <w:rtl/>
          <w:lang w:bidi="ar-EG"/>
        </w:rPr>
        <w:t xml:space="preserve"> و</w:t>
      </w:r>
      <w:r>
        <w:t>1+2n</w:t>
      </w:r>
      <w:r w:rsidR="009B08BA">
        <w:rPr>
          <w:lang w:bidi="ar-EG"/>
        </w:rPr>
        <w:br/>
      </w:r>
      <w:r>
        <w:tab/>
      </w:r>
      <w:r>
        <w:tab/>
        <w:t>:2=h</w:t>
      </w:r>
      <w:r>
        <w:rPr>
          <w:rFonts w:hint="cs"/>
          <w:rtl/>
        </w:rPr>
        <w:tab/>
      </w:r>
      <w:r w:rsidR="009B08BA">
        <w:t>H</w:t>
      </w:r>
      <w:r w:rsidR="003B6F95">
        <w:rPr>
          <w:rFonts w:hint="cs"/>
          <w:rtl/>
        </w:rPr>
        <w:t xml:space="preserve"> </w:t>
      </w:r>
      <w:r w:rsidR="009B08BA">
        <w:t>2m</w:t>
      </w:r>
      <w:r w:rsidR="009B08BA">
        <w:rPr>
          <w:rFonts w:hint="cs"/>
          <w:rtl/>
          <w:lang w:bidi="ar-EG"/>
        </w:rPr>
        <w:t xml:space="preserve"> +</w:t>
      </w:r>
      <w:r w:rsidR="009B08BA">
        <w:rPr>
          <w:rFonts w:hint="eastAsia"/>
          <w:rtl/>
          <w:lang w:bidi="ar-EG"/>
        </w:rPr>
        <w:t> </w:t>
      </w:r>
      <w:r w:rsidR="009B08BA">
        <w:t xml:space="preserve"> 1,2n</w:t>
      </w:r>
      <w:r w:rsidR="009B08BA">
        <w:br/>
      </w:r>
      <w:r>
        <w:rPr>
          <w:rFonts w:hint="cs"/>
          <w:rtl/>
        </w:rPr>
        <w:tab/>
      </w:r>
      <w:r>
        <w:rPr>
          <w:rFonts w:hint="cs"/>
          <w:rtl/>
        </w:rPr>
        <w:tab/>
      </w:r>
      <w:r>
        <w:t>:3=h</w:t>
      </w:r>
      <w:r>
        <w:rPr>
          <w:rFonts w:hint="cs"/>
          <w:rtl/>
        </w:rPr>
        <w:tab/>
      </w:r>
      <w:r w:rsidR="00CE0B4D">
        <w:t>H</w:t>
      </w:r>
      <w:r w:rsidR="003B6F95">
        <w:rPr>
          <w:rFonts w:hint="cs"/>
          <w:rtl/>
        </w:rPr>
        <w:t xml:space="preserve"> </w:t>
      </w:r>
      <w:r w:rsidR="00CE0B4D">
        <w:t>2m</w:t>
      </w:r>
      <w:r w:rsidR="00CE0B4D">
        <w:rPr>
          <w:rFonts w:hint="cs"/>
          <w:rtl/>
          <w:lang w:bidi="ar-EG"/>
        </w:rPr>
        <w:t xml:space="preserve"> +</w:t>
      </w:r>
      <w:r w:rsidR="00CE0B4D">
        <w:t xml:space="preserve"> 1+1,2n </w:t>
      </w:r>
      <w:r w:rsidR="009B08BA">
        <w:rPr>
          <w:lang w:bidi="ar-EG"/>
        </w:rPr>
        <w:br/>
      </w:r>
      <w:r>
        <w:rPr>
          <w:rFonts w:hint="cs"/>
          <w:rtl/>
        </w:rPr>
        <w:tab/>
      </w:r>
      <w:r>
        <w:rPr>
          <w:rFonts w:hint="cs"/>
          <w:rtl/>
        </w:rPr>
        <w:tab/>
        <w:t>حيث</w:t>
      </w:r>
      <w:r>
        <w:rPr>
          <w:rFonts w:hint="cs"/>
          <w:rtl/>
        </w:rPr>
        <w:tab/>
      </w:r>
      <w:r>
        <w:t xml:space="preserve"> m</w:t>
      </w:r>
      <w:r>
        <w:rPr>
          <w:rFonts w:hint="cs"/>
          <w:rtl/>
        </w:rPr>
        <w:t xml:space="preserve">= </w:t>
      </w:r>
      <w:r>
        <w:t>0</w:t>
      </w:r>
      <w:r>
        <w:rPr>
          <w:rFonts w:hint="cs"/>
          <w:rtl/>
        </w:rPr>
        <w:t>،</w:t>
      </w:r>
      <w:r>
        <w:rPr>
          <w:rFonts w:hint="eastAsia"/>
          <w:rtl/>
        </w:rPr>
        <w:t> </w:t>
      </w:r>
      <w:r>
        <w:t>1</w:t>
      </w:r>
      <w:r>
        <w:rPr>
          <w:rFonts w:hint="cs"/>
          <w:rtl/>
        </w:rPr>
        <w:t>،</w:t>
      </w:r>
      <w:r>
        <w:t xml:space="preserve">2 </w:t>
      </w:r>
      <w:r>
        <w:rPr>
          <w:rFonts w:hint="cs"/>
          <w:rtl/>
        </w:rPr>
        <w:t>،</w:t>
      </w:r>
      <w:r>
        <w:rPr>
          <w:rFonts w:hint="eastAsia"/>
          <w:rtl/>
        </w:rPr>
        <w:t> </w:t>
      </w:r>
      <w:r>
        <w:rPr>
          <w:rFonts w:hint="cs"/>
          <w:rtl/>
        </w:rPr>
        <w:t>.....،</w:t>
      </w:r>
      <w:r>
        <w:rPr>
          <w:rFonts w:hint="eastAsia"/>
          <w:rtl/>
        </w:rPr>
        <w:t> </w:t>
      </w:r>
      <w:r w:rsidR="000F60AF">
        <w:t>32</w:t>
      </w:r>
      <w:r w:rsidR="009B08BA">
        <w:br/>
      </w:r>
      <w:r>
        <w:rPr>
          <w:rFonts w:hint="cs"/>
          <w:rtl/>
        </w:rPr>
        <w:tab/>
      </w:r>
      <w:r>
        <w:rPr>
          <w:rFonts w:hint="cs"/>
          <w:rtl/>
        </w:rPr>
        <w:tab/>
      </w:r>
      <w:r>
        <w:rPr>
          <w:rFonts w:hint="cs"/>
          <w:rtl/>
        </w:rPr>
        <w:tab/>
      </w:r>
      <w:r>
        <w:t>n</w:t>
      </w:r>
      <w:r>
        <w:rPr>
          <w:rFonts w:hint="cs"/>
          <w:rtl/>
        </w:rPr>
        <w:t xml:space="preserve"> =</w:t>
      </w:r>
      <w:r>
        <w:t xml:space="preserve">0 </w:t>
      </w:r>
      <w:r>
        <w:rPr>
          <w:rFonts w:hint="cs"/>
          <w:rtl/>
        </w:rPr>
        <w:t>،</w:t>
      </w:r>
      <w:r>
        <w:rPr>
          <w:rFonts w:hint="eastAsia"/>
          <w:rtl/>
        </w:rPr>
        <w:t> </w:t>
      </w:r>
      <w:r>
        <w:t>1</w:t>
      </w:r>
      <w:r>
        <w:rPr>
          <w:rFonts w:hint="cs"/>
          <w:rtl/>
        </w:rPr>
        <w:t>،</w:t>
      </w:r>
      <w:r>
        <w:rPr>
          <w:rFonts w:hint="eastAsia"/>
          <w:rtl/>
        </w:rPr>
        <w:t> </w:t>
      </w:r>
      <w:r>
        <w:t>2</w:t>
      </w:r>
      <w:r>
        <w:rPr>
          <w:rFonts w:hint="cs"/>
          <w:rtl/>
        </w:rPr>
        <w:t>،</w:t>
      </w:r>
      <w:r>
        <w:rPr>
          <w:rFonts w:hint="eastAsia"/>
          <w:rtl/>
        </w:rPr>
        <w:t> </w:t>
      </w:r>
      <w:r>
        <w:t>3</w:t>
      </w:r>
      <w:r>
        <w:rPr>
          <w:rFonts w:hint="cs"/>
          <w:rtl/>
        </w:rPr>
        <w:t>،</w:t>
      </w:r>
      <w:r>
        <w:rPr>
          <w:rFonts w:hint="eastAsia"/>
          <w:rtl/>
        </w:rPr>
        <w:t> </w:t>
      </w:r>
      <w:r>
        <w:t>4</w:t>
      </w:r>
      <w:r w:rsidR="007F551A">
        <w:rPr>
          <w:rFonts w:hint="cs"/>
          <w:rtl/>
          <w:lang w:bidi="ar-EG"/>
        </w:rPr>
        <w:t>.</w:t>
      </w:r>
    </w:p>
    <w:p w:rsidR="005F5FF3" w:rsidRDefault="005F5FF3" w:rsidP="003B6F95">
      <w:pPr>
        <w:spacing w:before="80"/>
        <w:rPr>
          <w:rtl/>
        </w:rPr>
      </w:pPr>
      <w:r>
        <w:rPr>
          <w:rFonts w:hint="cs"/>
          <w:rtl/>
        </w:rPr>
        <w:t>وتكون النتيجة أن الوحدة المركزية تقسّم إلى أربع فِدَر مقسّمة. وتتكوّن كل فِدرة مقسّمة من</w:t>
      </w:r>
      <w:r w:rsidR="00ED3A04">
        <w:rPr>
          <w:rFonts w:hint="eastAsia"/>
          <w:rtl/>
        </w:rPr>
        <w:t> </w:t>
      </w:r>
      <w:r>
        <w:t>33</w:t>
      </w:r>
      <w:r>
        <w:rPr>
          <w:rFonts w:hint="cs"/>
          <w:rtl/>
        </w:rPr>
        <w:t xml:space="preserve"> فِدْرة واسعة رأسية</w:t>
      </w:r>
      <w:r w:rsidR="00E757FF">
        <w:rPr>
          <w:rFonts w:hint="eastAsia"/>
          <w:rtl/>
        </w:rPr>
        <w:t> </w:t>
      </w:r>
      <w:r>
        <w:rPr>
          <w:rFonts w:hint="cs"/>
          <w:rtl/>
        </w:rPr>
        <w:t>×</w:t>
      </w:r>
      <w:r w:rsidR="00E757FF">
        <w:rPr>
          <w:rFonts w:hint="eastAsia"/>
          <w:rtl/>
        </w:rPr>
        <w:t> </w:t>
      </w:r>
      <w:r>
        <w:t>45</w:t>
      </w:r>
      <w:r>
        <w:rPr>
          <w:rFonts w:hint="cs"/>
          <w:rtl/>
        </w:rPr>
        <w:t xml:space="preserve"> فِدْرة واسعة</w:t>
      </w:r>
      <w:r w:rsidR="00ED3A04">
        <w:rPr>
          <w:rFonts w:hint="eastAsia"/>
          <w:rtl/>
        </w:rPr>
        <w:t> </w:t>
      </w:r>
      <w:r>
        <w:rPr>
          <w:rFonts w:hint="cs"/>
          <w:rtl/>
        </w:rPr>
        <w:t>أفقية</w:t>
      </w:r>
      <w:r w:rsidR="005168EF">
        <w:rPr>
          <w:rFonts w:hint="cs"/>
          <w:rtl/>
        </w:rPr>
        <w:t>.</w:t>
      </w:r>
    </w:p>
    <w:p w:rsidR="005F5FF3" w:rsidRPr="009B098C" w:rsidRDefault="007F551A" w:rsidP="003D7266">
      <w:pPr>
        <w:pStyle w:val="Headingb"/>
        <w:spacing w:before="120"/>
      </w:pPr>
      <w:r>
        <w:rPr>
          <w:rFonts w:hint="cs"/>
          <w:rtl/>
        </w:rPr>
        <w:t xml:space="preserve">النظامان </w:t>
      </w:r>
      <w:r>
        <w:t>720/60/P</w:t>
      </w:r>
      <w:r w:rsidR="003D7266">
        <w:rPr>
          <w:rFonts w:ascii="Times New Roman" w:hAnsi="Times New Roman" w:cs="Times New Roman" w:hint="cs"/>
          <w:rtl/>
        </w:rPr>
        <w:t xml:space="preserve"> </w:t>
      </w:r>
      <w:r>
        <w:rPr>
          <w:rFonts w:ascii="Times New Roman" w:hAnsi="Times New Roman" w:cs="Times New Roman"/>
        </w:rPr>
        <w:t>×</w:t>
      </w:r>
      <w:r w:rsidR="003D7266">
        <w:rPr>
          <w:rFonts w:hint="cs"/>
          <w:rtl/>
        </w:rPr>
        <w:t xml:space="preserve"> </w:t>
      </w:r>
      <w:r w:rsidR="003D7266">
        <w:t xml:space="preserve"> </w:t>
      </w:r>
      <w:r>
        <w:t>1 280</w:t>
      </w:r>
      <w:r>
        <w:rPr>
          <w:rFonts w:hint="cs"/>
          <w:rtl/>
        </w:rPr>
        <w:t>و</w:t>
      </w:r>
      <w:r>
        <w:t>720/50/P</w:t>
      </w:r>
      <w:r w:rsidR="003D7266">
        <w:rPr>
          <w:rFonts w:ascii="Times New Roman" w:hAnsi="Times New Roman" w:cs="Times New Roman" w:hint="cs"/>
          <w:rtl/>
        </w:rPr>
        <w:t xml:space="preserve"> </w:t>
      </w:r>
      <w:r>
        <w:rPr>
          <w:rFonts w:ascii="Times New Roman" w:hAnsi="Times New Roman" w:cs="Times New Roman"/>
        </w:rPr>
        <w:t>×</w:t>
      </w:r>
      <w:r w:rsidR="003D7266">
        <w:rPr>
          <w:rFonts w:hint="cs"/>
          <w:rtl/>
        </w:rPr>
        <w:t xml:space="preserve"> </w:t>
      </w:r>
      <w:r>
        <w:t>1 280</w:t>
      </w:r>
    </w:p>
    <w:p w:rsidR="005F5FF3" w:rsidRDefault="005F5FF3" w:rsidP="003B6F95">
      <w:pPr>
        <w:spacing w:before="0"/>
        <w:rPr>
          <w:rtl/>
        </w:rPr>
      </w:pPr>
      <w:r>
        <w:rPr>
          <w:rFonts w:hint="cs"/>
          <w:rtl/>
        </w:rPr>
        <w:t>تقسّم الفِدر الواسعة الموجودة في كل رتل فيديوي إلى فِدر نصف الطريق ك</w:t>
      </w:r>
      <w:r w:rsidR="007331E7">
        <w:rPr>
          <w:rFonts w:hint="cs"/>
          <w:rtl/>
        </w:rPr>
        <w:t>ما </w:t>
      </w:r>
      <w:r>
        <w:rPr>
          <w:rFonts w:hint="cs"/>
          <w:rtl/>
        </w:rPr>
        <w:t>يبيّن الشكل</w:t>
      </w:r>
      <w:r w:rsidR="00ED3A04">
        <w:rPr>
          <w:rFonts w:hint="eastAsia"/>
          <w:rtl/>
        </w:rPr>
        <w:t> </w:t>
      </w:r>
      <w:r>
        <w:t>25</w:t>
      </w:r>
      <w:r>
        <w:rPr>
          <w:rFonts w:hint="cs"/>
          <w:rtl/>
        </w:rPr>
        <w:t>. وتتكون كل فِدرة نصف الطريق</w:t>
      </w:r>
      <w:r w:rsidR="00ED3A04">
        <w:rPr>
          <w:rFonts w:hint="eastAsia"/>
          <w:rtl/>
        </w:rPr>
        <w:t> </w:t>
      </w:r>
      <w:r>
        <w:t>H</w:t>
      </w:r>
      <w:r>
        <w:rPr>
          <w:rFonts w:hint="cs"/>
          <w:rtl/>
        </w:rPr>
        <w:t xml:space="preserve"> من ست فِدر واسعة أفقياً ومن </w:t>
      </w:r>
      <w:r w:rsidRPr="003B6F95">
        <w:rPr>
          <w:rFonts w:hint="cs"/>
          <w:rtl/>
        </w:rPr>
        <w:t>فِدرة واسعة واحدة</w:t>
      </w:r>
      <w:r w:rsidR="00ED3A04" w:rsidRPr="003B6F95">
        <w:rPr>
          <w:rFonts w:hint="eastAsia"/>
          <w:rtl/>
        </w:rPr>
        <w:t> </w:t>
      </w:r>
      <w:r w:rsidRPr="003B6F95">
        <w:rPr>
          <w:rFonts w:hint="cs"/>
          <w:rtl/>
        </w:rPr>
        <w:t>رأسياً</w:t>
      </w:r>
      <w:r>
        <w:rPr>
          <w:rFonts w:hint="cs"/>
          <w:rtl/>
        </w:rPr>
        <w:t>.</w:t>
      </w:r>
    </w:p>
    <w:p w:rsidR="005F5FF3" w:rsidRDefault="005F5FF3" w:rsidP="00E757FF">
      <w:pPr>
        <w:rPr>
          <w:rtl/>
        </w:rPr>
      </w:pPr>
      <w:r>
        <w:rPr>
          <w:rFonts w:hint="cs"/>
          <w:rtl/>
        </w:rPr>
        <w:t>وتوزّع فِدر نصف الطريق</w:t>
      </w:r>
      <w:r w:rsidR="00ED3A04">
        <w:rPr>
          <w:rFonts w:hint="eastAsia"/>
          <w:rtl/>
        </w:rPr>
        <w:t> </w:t>
      </w:r>
      <w:r>
        <w:t>H</w:t>
      </w:r>
      <w:r>
        <w:rPr>
          <w:rFonts w:hint="cs"/>
          <w:rtl/>
        </w:rPr>
        <w:t xml:space="preserve"> إلى الفِدر المقسّمة ك</w:t>
      </w:r>
      <w:r w:rsidR="007331E7">
        <w:rPr>
          <w:rFonts w:hint="cs"/>
          <w:rtl/>
        </w:rPr>
        <w:t>ما </w:t>
      </w:r>
      <w:r>
        <w:rPr>
          <w:rFonts w:hint="cs"/>
          <w:rtl/>
        </w:rPr>
        <w:t>يلي:</w:t>
      </w:r>
    </w:p>
    <w:p w:rsidR="000F60AF" w:rsidRDefault="000F60AF" w:rsidP="003B6F95">
      <w:pPr>
        <w:spacing w:before="0" w:line="180" w:lineRule="auto"/>
        <w:jc w:val="left"/>
        <w:rPr>
          <w:rtl/>
          <w:lang w:bidi="ar-EG"/>
        </w:rPr>
      </w:pPr>
      <w:r>
        <w:rPr>
          <w:rFonts w:hint="cs"/>
          <w:rtl/>
        </w:rPr>
        <w:t>الفِدَر المقسَّمة:</w:t>
      </w:r>
      <w:r>
        <w:rPr>
          <w:rFonts w:hint="cs"/>
          <w:rtl/>
        </w:rPr>
        <w:tab/>
      </w:r>
      <w:r>
        <w:t>0=h</w:t>
      </w:r>
      <w:r>
        <w:rPr>
          <w:rFonts w:hint="cs"/>
          <w:rtl/>
        </w:rPr>
        <w:t>:</w:t>
      </w:r>
      <w:r>
        <w:rPr>
          <w:rFonts w:hint="cs"/>
          <w:rtl/>
        </w:rPr>
        <w:tab/>
      </w:r>
      <w:r>
        <w:t>H</w:t>
      </w:r>
      <w:r w:rsidR="003B6F95">
        <w:rPr>
          <w:rFonts w:hint="cs"/>
          <w:rtl/>
        </w:rPr>
        <w:t xml:space="preserve"> </w:t>
      </w:r>
      <w:r>
        <w:t>m</w:t>
      </w:r>
      <w:r>
        <w:rPr>
          <w:rFonts w:hint="cs"/>
          <w:rtl/>
          <w:lang w:bidi="ar-EG"/>
        </w:rPr>
        <w:t xml:space="preserve"> و</w:t>
      </w:r>
      <w:r>
        <w:t>2n</w:t>
      </w:r>
      <w:r w:rsidR="00CE0B4D">
        <w:rPr>
          <w:rFonts w:hint="cs"/>
          <w:rtl/>
          <w:lang w:bidi="ar-EG"/>
        </w:rPr>
        <w:br/>
      </w:r>
      <w:r>
        <w:rPr>
          <w:rFonts w:hint="cs"/>
          <w:rtl/>
        </w:rPr>
        <w:tab/>
      </w:r>
      <w:r>
        <w:rPr>
          <w:rFonts w:hint="cs"/>
          <w:rtl/>
        </w:rPr>
        <w:tab/>
      </w:r>
      <w:r>
        <w:t>:1=h</w:t>
      </w:r>
      <w:r>
        <w:rPr>
          <w:rFonts w:hint="cs"/>
          <w:rtl/>
        </w:rPr>
        <w:tab/>
      </w:r>
      <w:r>
        <w:t>H</w:t>
      </w:r>
      <w:r w:rsidR="003B6F95">
        <w:rPr>
          <w:rFonts w:hint="cs"/>
          <w:rtl/>
        </w:rPr>
        <w:t xml:space="preserve"> </w:t>
      </w:r>
      <w:r>
        <w:t>m</w:t>
      </w:r>
      <w:r>
        <w:rPr>
          <w:rFonts w:hint="cs"/>
          <w:rtl/>
          <w:lang w:bidi="ar-EG"/>
        </w:rPr>
        <w:t xml:space="preserve"> و</w:t>
      </w:r>
      <w:r>
        <w:t>1+2n</w:t>
      </w:r>
      <w:r w:rsidR="00CE0B4D">
        <w:rPr>
          <w:rFonts w:hint="cs"/>
          <w:rtl/>
          <w:lang w:bidi="ar-EG"/>
        </w:rPr>
        <w:br/>
      </w:r>
      <w:r>
        <w:tab/>
      </w:r>
      <w:r>
        <w:tab/>
        <w:t>:2=h</w:t>
      </w:r>
      <w:r>
        <w:rPr>
          <w:rFonts w:hint="cs"/>
          <w:rtl/>
        </w:rPr>
        <w:tab/>
      </w:r>
      <w:r>
        <w:t>45</w:t>
      </w:r>
      <w:r w:rsidR="003B6F95">
        <w:t>+m</w:t>
      </w:r>
      <w:r w:rsidR="00CE0B4D">
        <w:t> </w:t>
      </w:r>
      <w:r>
        <w:t>H</w:t>
      </w:r>
      <w:r w:rsidR="003B6F95">
        <w:rPr>
          <w:rFonts w:hint="cs"/>
          <w:rtl/>
        </w:rPr>
        <w:t xml:space="preserve"> </w:t>
      </w:r>
      <w:r>
        <w:rPr>
          <w:rFonts w:hint="cs"/>
          <w:rtl/>
          <w:lang w:bidi="ar-EG"/>
        </w:rPr>
        <w:t>و</w:t>
      </w:r>
      <w:r>
        <w:t>2n</w:t>
      </w:r>
      <w:r w:rsidR="00CE0B4D">
        <w:rPr>
          <w:rFonts w:hint="cs"/>
          <w:rtl/>
          <w:lang w:bidi="ar-EG"/>
        </w:rPr>
        <w:br/>
      </w:r>
      <w:r>
        <w:rPr>
          <w:rFonts w:hint="cs"/>
          <w:rtl/>
        </w:rPr>
        <w:tab/>
      </w:r>
      <w:r>
        <w:rPr>
          <w:rFonts w:hint="cs"/>
          <w:rtl/>
        </w:rPr>
        <w:tab/>
      </w:r>
      <w:r>
        <w:t>:3=h</w:t>
      </w:r>
      <w:r>
        <w:rPr>
          <w:rFonts w:hint="cs"/>
          <w:rtl/>
        </w:rPr>
        <w:tab/>
      </w:r>
      <w:r>
        <w:t>45</w:t>
      </w:r>
      <w:r w:rsidR="003B6F95">
        <w:t>+m</w:t>
      </w:r>
      <w:r w:rsidR="00CE0B4D">
        <w:t> </w:t>
      </w:r>
      <w:r>
        <w:t>H</w:t>
      </w:r>
      <w:r>
        <w:rPr>
          <w:rFonts w:hint="cs"/>
          <w:rtl/>
          <w:lang w:bidi="ar-EG"/>
        </w:rPr>
        <w:t xml:space="preserve"> و</w:t>
      </w:r>
      <w:r>
        <w:t>1+2n</w:t>
      </w:r>
      <w:r w:rsidR="00CE0B4D">
        <w:rPr>
          <w:rFonts w:hint="cs"/>
          <w:rtl/>
          <w:lang w:bidi="ar-EG"/>
        </w:rPr>
        <w:br/>
      </w:r>
      <w:r>
        <w:rPr>
          <w:rFonts w:hint="cs"/>
          <w:rtl/>
        </w:rPr>
        <w:tab/>
      </w:r>
      <w:r>
        <w:rPr>
          <w:rFonts w:hint="cs"/>
          <w:rtl/>
        </w:rPr>
        <w:tab/>
        <w:t>حيث</w:t>
      </w:r>
      <w:r>
        <w:rPr>
          <w:rFonts w:hint="cs"/>
          <w:rtl/>
        </w:rPr>
        <w:tab/>
      </w:r>
      <w:r>
        <w:t xml:space="preserve"> m</w:t>
      </w:r>
      <w:r>
        <w:rPr>
          <w:rFonts w:hint="cs"/>
          <w:rtl/>
        </w:rPr>
        <w:t xml:space="preserve">= </w:t>
      </w:r>
      <w:r>
        <w:t>0</w:t>
      </w:r>
      <w:r>
        <w:rPr>
          <w:rFonts w:hint="cs"/>
          <w:rtl/>
        </w:rPr>
        <w:t>،</w:t>
      </w:r>
      <w:r>
        <w:rPr>
          <w:rFonts w:hint="eastAsia"/>
          <w:rtl/>
        </w:rPr>
        <w:t> </w:t>
      </w:r>
      <w:r>
        <w:t>1</w:t>
      </w:r>
      <w:r>
        <w:rPr>
          <w:rFonts w:hint="cs"/>
          <w:rtl/>
        </w:rPr>
        <w:t>،</w:t>
      </w:r>
      <w:r>
        <w:t xml:space="preserve">2 </w:t>
      </w:r>
      <w:r>
        <w:rPr>
          <w:rFonts w:hint="cs"/>
          <w:rtl/>
        </w:rPr>
        <w:t>،</w:t>
      </w:r>
      <w:r>
        <w:rPr>
          <w:rFonts w:hint="eastAsia"/>
          <w:rtl/>
        </w:rPr>
        <w:t> </w:t>
      </w:r>
      <w:r>
        <w:rPr>
          <w:rFonts w:hint="cs"/>
          <w:rtl/>
        </w:rPr>
        <w:t>...</w:t>
      </w:r>
      <w:r w:rsidR="00CE0B4D">
        <w:rPr>
          <w:rFonts w:hint="cs"/>
          <w:rtl/>
        </w:rPr>
        <w:t xml:space="preserve"> </w:t>
      </w:r>
      <w:r>
        <w:rPr>
          <w:rFonts w:hint="cs"/>
          <w:rtl/>
        </w:rPr>
        <w:t>،</w:t>
      </w:r>
      <w:r>
        <w:rPr>
          <w:rFonts w:hint="eastAsia"/>
          <w:rtl/>
        </w:rPr>
        <w:t> </w:t>
      </w:r>
      <w:r>
        <w:t>44</w:t>
      </w:r>
      <w:r w:rsidR="00CE0B4D">
        <w:rPr>
          <w:rFonts w:hint="cs"/>
          <w:rtl/>
          <w:lang w:bidi="ar-EG"/>
        </w:rPr>
        <w:br/>
      </w:r>
      <w:r>
        <w:rPr>
          <w:rFonts w:hint="cs"/>
          <w:rtl/>
        </w:rPr>
        <w:tab/>
      </w:r>
      <w:r>
        <w:rPr>
          <w:rFonts w:hint="cs"/>
          <w:rtl/>
        </w:rPr>
        <w:tab/>
      </w:r>
      <w:r>
        <w:rPr>
          <w:rFonts w:hint="cs"/>
          <w:rtl/>
        </w:rPr>
        <w:tab/>
      </w:r>
      <w:r>
        <w:t>n</w:t>
      </w:r>
      <w:r>
        <w:rPr>
          <w:rFonts w:hint="cs"/>
          <w:rtl/>
        </w:rPr>
        <w:t xml:space="preserve"> =</w:t>
      </w:r>
      <w:r>
        <w:t xml:space="preserve">0 </w:t>
      </w:r>
      <w:r>
        <w:rPr>
          <w:rFonts w:hint="cs"/>
          <w:rtl/>
        </w:rPr>
        <w:t>،</w:t>
      </w:r>
      <w:r>
        <w:rPr>
          <w:rFonts w:hint="eastAsia"/>
          <w:rtl/>
        </w:rPr>
        <w:t> </w:t>
      </w:r>
      <w:r>
        <w:t>1</w:t>
      </w:r>
      <w:r>
        <w:rPr>
          <w:rFonts w:hint="cs"/>
          <w:rtl/>
        </w:rPr>
        <w:t>،</w:t>
      </w:r>
      <w:r>
        <w:rPr>
          <w:rFonts w:hint="eastAsia"/>
          <w:rtl/>
        </w:rPr>
        <w:t> </w:t>
      </w:r>
      <w:r>
        <w:t>2</w:t>
      </w:r>
      <w:r>
        <w:rPr>
          <w:rFonts w:hint="cs"/>
          <w:rtl/>
        </w:rPr>
        <w:t>،</w:t>
      </w:r>
      <w:r>
        <w:rPr>
          <w:rFonts w:hint="eastAsia"/>
          <w:rtl/>
        </w:rPr>
        <w:t> </w:t>
      </w:r>
      <w:r>
        <w:t>3</w:t>
      </w:r>
      <w:r>
        <w:rPr>
          <w:rFonts w:hint="cs"/>
          <w:rtl/>
        </w:rPr>
        <w:t>،</w:t>
      </w:r>
      <w:r>
        <w:rPr>
          <w:rFonts w:hint="eastAsia"/>
          <w:rtl/>
        </w:rPr>
        <w:t> </w:t>
      </w:r>
      <w:r>
        <w:t>4</w:t>
      </w:r>
      <w:r>
        <w:rPr>
          <w:rFonts w:hint="cs"/>
          <w:rtl/>
          <w:lang w:bidi="ar-EG"/>
        </w:rPr>
        <w:t>.</w:t>
      </w:r>
    </w:p>
    <w:p w:rsidR="005F5FF3" w:rsidRPr="00BB6AE0" w:rsidRDefault="005F5FF3" w:rsidP="003B6F95">
      <w:pPr>
        <w:spacing w:before="80"/>
        <w:rPr>
          <w:rtl/>
        </w:rPr>
      </w:pPr>
      <w:r>
        <w:rPr>
          <w:rFonts w:hint="cs"/>
          <w:rtl/>
        </w:rPr>
        <w:t xml:space="preserve">وتكون النتيجة أن كل رتلين فيديويين </w:t>
      </w:r>
      <w:r w:rsidR="0090455A">
        <w:rPr>
          <w:rFonts w:hint="cs"/>
          <w:rtl/>
        </w:rPr>
        <w:t>مقسماً</w:t>
      </w:r>
      <w:r>
        <w:rPr>
          <w:rFonts w:hint="cs"/>
          <w:rtl/>
        </w:rPr>
        <w:t xml:space="preserve"> على أربع فِدر مقسّمة. وتتكوّن كل فِدرة مقسّمة من</w:t>
      </w:r>
      <w:r w:rsidR="00ED3A04">
        <w:rPr>
          <w:rFonts w:hint="eastAsia"/>
          <w:rtl/>
        </w:rPr>
        <w:t> </w:t>
      </w:r>
      <w:r>
        <w:t>45</w:t>
      </w:r>
      <w:r>
        <w:rPr>
          <w:rFonts w:hint="cs"/>
          <w:rtl/>
        </w:rPr>
        <w:t xml:space="preserve"> فدرة واسعة رأسية</w:t>
      </w:r>
      <w:r w:rsidR="00E757FF">
        <w:rPr>
          <w:rFonts w:hint="eastAsia"/>
          <w:rtl/>
        </w:rPr>
        <w:t> </w:t>
      </w:r>
      <w:r>
        <w:rPr>
          <w:rFonts w:hint="cs"/>
          <w:rtl/>
        </w:rPr>
        <w:t>×</w:t>
      </w:r>
      <w:r w:rsidR="00E757FF">
        <w:rPr>
          <w:rFonts w:hint="eastAsia"/>
          <w:rtl/>
        </w:rPr>
        <w:t> </w:t>
      </w:r>
      <w:r>
        <w:t>30</w:t>
      </w:r>
      <w:r>
        <w:rPr>
          <w:rFonts w:hint="cs"/>
          <w:rtl/>
        </w:rPr>
        <w:t xml:space="preserve"> فِدرة واسعة</w:t>
      </w:r>
      <w:r w:rsidR="00ED3A04">
        <w:rPr>
          <w:rFonts w:hint="eastAsia"/>
          <w:rtl/>
        </w:rPr>
        <w:t> </w:t>
      </w:r>
      <w:r>
        <w:rPr>
          <w:rFonts w:hint="cs"/>
          <w:rtl/>
        </w:rPr>
        <w:t>أفقية</w:t>
      </w:r>
      <w:r w:rsidR="00E757FF">
        <w:rPr>
          <w:rFonts w:hint="cs"/>
          <w:rtl/>
        </w:rPr>
        <w:t>.</w:t>
      </w:r>
    </w:p>
    <w:p w:rsidR="005F5FF3" w:rsidRDefault="005F5FF3" w:rsidP="00434BF9">
      <w:pPr>
        <w:pStyle w:val="FigureNo"/>
        <w:rPr>
          <w:rtl/>
        </w:rPr>
      </w:pPr>
      <w:r>
        <w:rPr>
          <w:rFonts w:hint="cs"/>
          <w:rtl/>
        </w:rPr>
        <w:t>الش</w:t>
      </w:r>
      <w:r w:rsidR="003D7266">
        <w:rPr>
          <w:rFonts w:hint="cs"/>
          <w:rtl/>
        </w:rPr>
        <w:t>ـ</w:t>
      </w:r>
      <w:r>
        <w:rPr>
          <w:rFonts w:hint="cs"/>
          <w:rtl/>
        </w:rPr>
        <w:t xml:space="preserve">كل </w:t>
      </w:r>
      <w:r>
        <w:t>13</w:t>
      </w:r>
    </w:p>
    <w:p w:rsidR="005F5FF3" w:rsidRDefault="005D3CF2" w:rsidP="00B132F6">
      <w:pPr>
        <w:pStyle w:val="FigureTitle"/>
        <w:rPr>
          <w:rtl/>
        </w:rPr>
      </w:pPr>
      <w:r>
        <w:rPr>
          <w:noProof/>
          <w:rtl/>
          <w:lang w:val="en-US" w:eastAsia="zh-CN" w:bidi="ar-SA"/>
        </w:rPr>
        <w:pict>
          <v:rect id="_x0000_s33922" style="position:absolute;left:0;text-align:left;margin-left:237.05pt;margin-top:16.45pt;width:4.45pt;height:13.35pt;z-index:251875840;mso-wrap-style:none" filled="f" stroked="f">
            <v:textbox style="mso-next-textbox:#_x0000_s33922;mso-fit-shape-to-text:t" inset="0,0,0,0">
              <w:txbxContent>
                <w:p w:rsidR="00F65EEF" w:rsidRDefault="00F65EEF" w:rsidP="005F5FF3">
                  <w:r>
                    <w:rPr>
                      <w:rFonts w:ascii="Arial" w:hAnsi="Arial" w:cs="Arial"/>
                      <w:b/>
                      <w:bCs/>
                      <w:color w:val="24282B"/>
                      <w:sz w:val="16"/>
                      <w:szCs w:val="16"/>
                    </w:rPr>
                    <w:t>x</w:t>
                  </w:r>
                </w:p>
              </w:txbxContent>
            </v:textbox>
          </v:rect>
        </w:pict>
      </w:r>
      <w:r>
        <w:rPr>
          <w:noProof/>
          <w:rtl/>
          <w:lang w:val="en-US" w:eastAsia="zh-CN" w:bidi="ar-SA"/>
        </w:rPr>
        <w:pict>
          <v:rect id="_x0000_s33918" style="position:absolute;left:0;text-align:left;margin-left:161.4pt;margin-top:21.15pt;width:14.1pt;height:17.5pt;z-index:251874816;mso-wrap-style:none" filled="f" stroked="f">
            <v:textbox style="mso-next-textbox:#_x0000_s3391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يسار</w:t>
                  </w:r>
                </w:p>
              </w:txbxContent>
            </v:textbox>
          </v:rect>
        </w:pict>
      </w:r>
      <w:r>
        <w:rPr>
          <w:noProof/>
          <w:rtl/>
          <w:lang w:val="en-US" w:eastAsia="zh-CN" w:bidi="ar-SA"/>
        </w:rPr>
        <w:pict>
          <v:rect id="_x0000_s33923" style="position:absolute;left:0;text-align:left;margin-left:284.5pt;margin-top:21.7pt;width:10.2pt;height:17.5pt;z-index:251873792;mso-wrap-style:none" filled="f" stroked="f">
            <v:textbox style="mso-next-textbox:#_x0000_s33923;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يمين</w:t>
                  </w:r>
                </w:p>
              </w:txbxContent>
            </v:textbox>
          </v:rect>
        </w:pict>
      </w:r>
      <w:r w:rsidR="005F5FF3">
        <w:rPr>
          <w:rFonts w:hint="cs"/>
          <w:rtl/>
        </w:rPr>
        <w:t xml:space="preserve">الفِدْرة </w:t>
      </w:r>
      <w:r w:rsidR="005F5FF3">
        <w:t>DCT</w:t>
      </w:r>
      <w:r w:rsidR="005F5FF3">
        <w:rPr>
          <w:rFonts w:hint="cs"/>
          <w:rtl/>
        </w:rPr>
        <w:t xml:space="preserve"> وإحداثيات </w:t>
      </w:r>
      <w:r w:rsidR="00B132F6">
        <w:rPr>
          <w:rFonts w:hint="cs"/>
          <w:rtl/>
        </w:rPr>
        <w:t>البيكسلات</w:t>
      </w:r>
      <w:r w:rsidR="005F5FF3">
        <w:rPr>
          <w:rFonts w:hint="cs"/>
          <w:rtl/>
        </w:rPr>
        <w:t xml:space="preserve"> في نظام الخطوط </w:t>
      </w:r>
      <w:r w:rsidR="000F60AF">
        <w:t>1 080</w:t>
      </w:r>
      <w:r w:rsidR="00353243">
        <w:rPr>
          <w:rFonts w:hint="cs"/>
          <w:rtl/>
          <w:lang w:val="en-US"/>
        </w:rPr>
        <w:t xml:space="preserve"> </w:t>
      </w:r>
      <w:r w:rsidR="000F60AF">
        <w:rPr>
          <w:rFonts w:ascii="Times New Roman" w:hAnsi="Times New Roman" w:cs="Times New Roman"/>
        </w:rPr>
        <w:t>×</w:t>
      </w:r>
      <w:r w:rsidR="00353243">
        <w:rPr>
          <w:rFonts w:ascii="Times New Roman" w:hAnsi="Times New Roman" w:cs="Times New Roman" w:hint="cs"/>
          <w:rtl/>
          <w:lang w:val="en-US"/>
        </w:rPr>
        <w:t xml:space="preserve"> </w:t>
      </w:r>
      <w:r w:rsidR="005F5FF3">
        <w:t>1 920</w:t>
      </w:r>
    </w:p>
    <w:p w:rsidR="009D0ACD" w:rsidRDefault="005D3CF2" w:rsidP="00E74DED">
      <w:pPr>
        <w:jc w:val="center"/>
        <w:rPr>
          <w:rtl/>
        </w:rPr>
      </w:pPr>
      <w:r>
        <w:rPr>
          <w:rtl/>
        </w:rPr>
      </w:r>
      <w:r>
        <w:pict>
          <v:group id="_x0000_s33766" editas="canvas" style="width:246.25pt;height:212.95pt;mso-position-horizontal-relative:char;mso-position-vertical-relative:line" coordorigin=",-48" coordsize="4925,4259">
            <o:lock v:ext="edit" aspectratio="t"/>
            <v:shape id="_x0000_s33767" type="#_x0000_t75" style="position:absolute;top:-48;width:4925;height:4259" o:preferrelative="f">
              <v:fill o:detectmouseclick="t"/>
              <v:path o:extrusionok="t" o:connecttype="none"/>
              <o:lock v:ext="edit" text="t"/>
            </v:shape>
            <v:rect id="_x0000_s33768" style="position:absolute;left:4274;top:3889;width:467;height:249;mso-wrap-style:none" filled="f" stroked="f">
              <v:textbox style="mso-next-textbox:#_x0000_s33768;mso-fit-shape-to-text:t" inset="0,0,0,0">
                <w:txbxContent>
                  <w:p w:rsidR="00F65EEF" w:rsidRDefault="00F65EEF" w:rsidP="005F5FF3">
                    <w:r>
                      <w:rPr>
                        <w:color w:val="24211D"/>
                        <w:sz w:val="14"/>
                        <w:szCs w:val="14"/>
                      </w:rPr>
                      <w:t>1620-13</w:t>
                    </w:r>
                  </w:p>
                </w:txbxContent>
              </v:textbox>
            </v:rect>
            <v:rect id="_x0000_s33769" style="position:absolute;left:828;top:264;width:385;height:360" filled="f" strokecolor="#24282b" strokeweight="0"/>
            <v:rect id="_x0000_s33770" style="position:absolute;left:1201;top:264;width:384;height:360" filled="f" strokecolor="#24282b" strokeweight="0"/>
            <v:rect id="_x0000_s33771" style="position:absolute;left:1573;top:264;width:384;height:360" filled="f" strokecolor="#24282b" strokeweight="0"/>
            <v:rect id="_x0000_s33772" style="position:absolute;left:1945;top:264;width:372;height:360" filled="f" strokecolor="#24282b" strokeweight="0"/>
            <v:rect id="_x0000_s33773" style="position:absolute;left:2305;top:264;width:385;height:360" filled="f" strokecolor="#24282b" strokeweight="0"/>
            <v:rect id="_x0000_s33774" style="position:absolute;left:2678;top:264;width:384;height:360" filled="f" strokecolor="#24282b" strokeweight="0"/>
            <v:rect id="_x0000_s33775" style="position:absolute;left:3050;top:264;width:372;height:360" filled="f" strokecolor="#24282b" strokeweight="0"/>
            <v:rect id="_x0000_s33776" style="position:absolute;left:3410;top:264;width:384;height:360" filled="f" strokecolor="#24282b" strokeweight="0"/>
            <v:rect id="_x0000_s33777" style="position:absolute;left:828;top:612;width:385;height:360" filled="f" strokecolor="#24282b" strokeweight="0"/>
            <v:rect id="_x0000_s33778" style="position:absolute;left:1201;top:612;width:384;height:360" filled="f" strokecolor="#24282b" strokeweight="0"/>
            <v:rect id="_x0000_s33779" style="position:absolute;left:1573;top:612;width:384;height:360" filled="f" strokecolor="#24282b" strokeweight="0"/>
            <v:rect id="_x0000_s33780" style="position:absolute;left:1945;top:612;width:372;height:360" filled="f" strokecolor="#24282b" strokeweight="0"/>
            <v:rect id="_x0000_s33781" style="position:absolute;left:2305;top:612;width:385;height:360" filled="f" strokecolor="#24282b" strokeweight="0"/>
            <v:rect id="_x0000_s33782" style="position:absolute;left:2678;top:612;width:384;height:360" filled="f" strokecolor="#24282b" strokeweight="0"/>
            <v:rect id="_x0000_s33783" style="position:absolute;left:3050;top:612;width:372;height:360" filled="f" strokecolor="#24282b" strokeweight="0"/>
            <v:rect id="_x0000_s33784" style="position:absolute;left:3410;top:612;width:384;height:360" filled="f" strokecolor="#24282b" strokeweight="0"/>
            <v:rect id="_x0000_s33785" style="position:absolute;left:828;top:960;width:385;height:372" filled="f" strokecolor="#24282b" strokeweight="0"/>
            <v:rect id="_x0000_s33786" style="position:absolute;left:1201;top:960;width:384;height:372" filled="f" strokecolor="#24282b" strokeweight="0"/>
            <v:rect id="_x0000_s33787" style="position:absolute;left:1573;top:960;width:384;height:372" filled="f" strokecolor="#24282b" strokeweight="0"/>
            <v:rect id="_x0000_s33788" style="position:absolute;left:1945;top:960;width:372;height:372" filled="f" strokecolor="#24282b" strokeweight="0"/>
            <v:rect id="_x0000_s33789" style="position:absolute;left:2305;top:960;width:385;height:372" filled="f" strokecolor="#24282b" strokeweight="0"/>
            <v:rect id="_x0000_s33790" style="position:absolute;left:2678;top:960;width:384;height:372" filled="f" strokecolor="#24282b" strokeweight="0"/>
            <v:rect id="_x0000_s33791" style="position:absolute;left:3050;top:960;width:372;height:372" filled="f" strokecolor="#24282b" strokeweight="0"/>
            <v:rect id="_x0000_s33792" style="position:absolute;left:3410;top:960;width:384;height:372" filled="f" strokecolor="#24282b" strokeweight="0"/>
            <v:rect id="_x0000_s33793" style="position:absolute;left:828;top:1320;width:385;height:360" filled="f" strokecolor="#24282b" strokeweight="0"/>
            <v:rect id="_x0000_s33794" style="position:absolute;left:1201;top:1320;width:384;height:360" filled="f" strokecolor="#24282b" strokeweight="0"/>
            <v:rect id="_x0000_s33795" style="position:absolute;left:1573;top:1320;width:384;height:360" filled="f" strokecolor="#24282b" strokeweight="0"/>
            <v:rect id="_x0000_s33796" style="position:absolute;left:1945;top:1320;width:372;height:360" filled="f" strokecolor="#24282b" strokeweight="0"/>
            <v:rect id="_x0000_s33797" style="position:absolute;left:2305;top:1320;width:385;height:360" filled="f" strokecolor="#24282b" strokeweight="0"/>
            <v:rect id="_x0000_s33798" style="position:absolute;left:2678;top:1320;width:384;height:360" filled="f" strokecolor="#24282b" strokeweight="0"/>
            <v:rect id="_x0000_s33799" style="position:absolute;left:3050;top:1320;width:372;height:360" filled="f" strokecolor="#24282b" strokeweight="0"/>
            <v:rect id="_x0000_s33800" style="position:absolute;left:3410;top:1320;width:384;height:360" filled="f" strokecolor="#24282b" strokeweight="0"/>
            <v:rect id="_x0000_s33801" style="position:absolute;left:828;top:1668;width:385;height:373" filled="f" strokecolor="#24282b" strokeweight="0"/>
            <v:rect id="_x0000_s33802" style="position:absolute;left:1201;top:1668;width:384;height:373" filled="f" strokecolor="#24282b" strokeweight="0"/>
            <v:rect id="_x0000_s33803" style="position:absolute;left:1573;top:1668;width:384;height:373" filled="f" strokecolor="#24282b" strokeweight="0"/>
            <v:rect id="_x0000_s33804" style="position:absolute;left:1945;top:1668;width:372;height:373" filled="f" strokecolor="#24282b" strokeweight="0"/>
            <v:rect id="_x0000_s33805" style="position:absolute;left:2305;top:1668;width:385;height:373" filled="f" strokecolor="#24282b" strokeweight="0"/>
            <v:rect id="_x0000_s33806" style="position:absolute;left:2678;top:1668;width:384;height:373" filled="f" strokecolor="#24282b" strokeweight="0"/>
            <v:rect id="_x0000_s33807" style="position:absolute;left:3050;top:1668;width:372;height:373" filled="f" strokecolor="#24282b" strokeweight="0"/>
            <v:rect id="_x0000_s33808" style="position:absolute;left:3410;top:1668;width:384;height:373" filled="f" strokecolor="#24282b" strokeweight="0"/>
            <v:rect id="_x0000_s33809" style="position:absolute;left:828;top:2029;width:385;height:360" filled="f" strokecolor="#24282b" strokeweight="0"/>
            <v:rect id="_x0000_s33810" style="position:absolute;left:1201;top:2029;width:384;height:360" filled="f" strokecolor="#24282b" strokeweight="0"/>
            <v:rect id="_x0000_s33811" style="position:absolute;left:1573;top:2029;width:384;height:360" filled="f" strokecolor="#24282b" strokeweight="0"/>
            <v:rect id="_x0000_s33812" style="position:absolute;left:1945;top:2029;width:372;height:360" filled="f" strokecolor="#24282b" strokeweight="0"/>
            <v:rect id="_x0000_s33813" style="position:absolute;left:2305;top:2029;width:385;height:360" filled="f" strokecolor="#24282b" strokeweight="0"/>
            <v:rect id="_x0000_s33814" style="position:absolute;left:2678;top:2029;width:384;height:360" filled="f" strokecolor="#24282b" strokeweight="0"/>
            <v:rect id="_x0000_s33815" style="position:absolute;left:3050;top:2029;width:372;height:360" filled="f" strokecolor="#24282b" strokeweight="0"/>
            <v:rect id="_x0000_s33816" style="position:absolute;left:3410;top:2029;width:384;height:360" filled="f" strokecolor="#24282b" strokeweight="0"/>
            <v:rect id="_x0000_s33817" style="position:absolute;left:828;top:2377;width:385;height:360" filled="f" strokecolor="#24282b" strokeweight="0"/>
            <v:rect id="_x0000_s33818" style="position:absolute;left:1201;top:2377;width:384;height:360" filled="f" strokecolor="#24282b" strokeweight="0"/>
            <v:rect id="_x0000_s33819" style="position:absolute;left:1573;top:2377;width:384;height:360" filled="f" strokecolor="#24282b" strokeweight="0"/>
            <v:rect id="_x0000_s33820" style="position:absolute;left:1945;top:2377;width:372;height:360" filled="f" strokecolor="#24282b" strokeweight="0"/>
            <v:rect id="_x0000_s33821" style="position:absolute;left:2305;top:2377;width:385;height:360" filled="f" strokecolor="#24282b" strokeweight="0"/>
            <v:rect id="_x0000_s33822" style="position:absolute;left:2678;top:2377;width:384;height:360" filled="f" strokecolor="#24282b" strokeweight="0"/>
            <v:rect id="_x0000_s33823" style="position:absolute;left:3050;top:2377;width:372;height:360" filled="f" strokecolor="#24282b" strokeweight="0"/>
            <v:rect id="_x0000_s33824" style="position:absolute;left:3410;top:2377;width:384;height:360" filled="f" strokecolor="#24282b" strokeweight="0"/>
            <v:rect id="_x0000_s33825" style="position:absolute;left:828;top:2737;width:385;height:360" filled="f" strokecolor="#24282b" strokeweight="0"/>
            <v:rect id="_x0000_s33826" style="position:absolute;left:1201;top:2737;width:384;height:360" filled="f" strokecolor="#24282b" strokeweight="0"/>
            <v:rect id="_x0000_s33827" style="position:absolute;left:1573;top:2737;width:384;height:360" filled="f" strokecolor="#24282b" strokeweight="0"/>
            <v:rect id="_x0000_s33828" style="position:absolute;left:1945;top:2737;width:372;height:360" filled="f" strokecolor="#24282b" strokeweight="0"/>
            <v:rect id="_x0000_s33829" style="position:absolute;left:2305;top:2737;width:385;height:360" filled="f" strokecolor="#24282b" strokeweight="0"/>
            <v:rect id="_x0000_s33830" style="position:absolute;left:2678;top:2737;width:384;height:360" filled="f" strokecolor="#24282b" strokeweight="0"/>
            <v:rect id="_x0000_s33831" style="position:absolute;left:3050;top:2737;width:372;height:360" filled="f" strokecolor="#24282b" strokeweight="0"/>
            <v:rect id="_x0000_s33832" style="position:absolute;left:3410;top:2737;width:384;height:360" filled="f" strokecolor="#24282b" strokeweight="0"/>
            <v:line id="_x0000_s33833" style="position:absolute;flip:y" from="636,636" to="637,2617" strokecolor="#24282b" strokeweight="0"/>
            <v:shape id="_x0000_s33834" style="position:absolute;left:588;top:2509;width:108;height:108" coordsize="9,9" path="m,l4,9,9,e" filled="f" strokecolor="#24282b" strokeweight="0">
              <v:path arrowok="t"/>
            </v:shape>
            <v:line id="_x0000_s33835" style="position:absolute;flip:x" from="1489,120" to="3194,121" strokecolor="#24282b" strokeweight="0"/>
            <v:shape id="_x0000_s33836" style="position:absolute;left:3086;top:72;width:108;height:108" coordsize="9,9" path="m,9l9,4,,e" filled="f" strokecolor="#24282b" strokeweight="0">
              <v:path arrowok="t"/>
            </v:shape>
            <v:line id="_x0000_s33837" style="position:absolute;flip:x" from="3842,432" to="4178,433" strokecolor="#24282b" strokeweight="0"/>
            <v:shape id="_x0000_s33838" style="position:absolute;left:3842;top:384;width:108;height:108" coordsize="9,9" path="m9,l,4,9,9e" filled="f" strokecolor="#24282b" strokeweight="0">
              <v:path arrowok="t"/>
            </v:shape>
            <v:line id="_x0000_s33839" style="position:absolute;flip:x" from="3842,2905" to="4178,2906" strokecolor="#24282b" strokeweight="0"/>
            <v:shape id="_x0000_s33840" style="position:absolute;left:3842;top:2857;width:108;height:108" coordsize="9,9" path="m9,l,4,9,9e" filled="f" strokecolor="#24282b" strokeweight="0">
              <v:path arrowok="t"/>
            </v:shape>
            <v:line id="_x0000_s33841" style="position:absolute;flip:x" from="3842,2545" to="4178,2557" strokecolor="#24282b" strokeweight="0"/>
            <v:shape id="_x0000_s33842" style="position:absolute;left:3842;top:2497;width:108;height:108" coordsize="9,9" path="m9,l,5,9,9e" filled="f" strokecolor="#24282b" strokeweight="0">
              <v:path arrowok="t"/>
            </v:shape>
            <v:line id="_x0000_s33843" style="position:absolute;flip:x" from="3842,2197" to="4178,2198" strokecolor="#24282b" strokeweight="0"/>
            <v:shape id="_x0000_s33844" style="position:absolute;left:3842;top:2149;width:108;height:108" coordsize="9,9" path="m9,l,4,9,9e" filled="f" strokecolor="#24282b" strokeweight="0">
              <v:path arrowok="t"/>
            </v:shape>
            <v:line id="_x0000_s33845" style="position:absolute;flip:x" from="3842,1848" to="4178,1849" strokecolor="#24282b" strokeweight="0"/>
            <v:shape id="_x0000_s33846" style="position:absolute;left:3842;top:1788;width:108;height:108" coordsize="9,9" path="m9,l,5,9,9e" filled="f" strokecolor="#24282b" strokeweight="0">
              <v:path arrowok="t"/>
            </v:shape>
            <v:line id="_x0000_s33847" style="position:absolute;flip:x" from="3842,1140" to="4178,1141" strokecolor="#24282b" strokeweight="0"/>
            <v:shape id="_x0000_s33848" style="position:absolute;left:3842;top:1092;width:108;height:108" coordsize="9,9" path="m9,l,4,9,9e" filled="f" strokecolor="#24282b" strokeweight="0">
              <v:path arrowok="t"/>
            </v:shape>
            <v:line id="_x0000_s33849" style="position:absolute;flip:x" from="3842,792" to="4178,793" strokecolor="#24282b" strokeweight="0"/>
            <v:shape id="_x0000_s33850" style="position:absolute;left:3842;top:732;width:108;height:108" coordsize="9,9" path="m9,l,5,9,9e" filled="f" strokecolor="#24282b" strokeweight="0">
              <v:path arrowok="t"/>
            </v:shape>
            <v:line id="_x0000_s33851" style="position:absolute;flip:x y" from="3266,3013" to="3530,3253" strokecolor="#24282b" strokeweight="0"/>
            <v:line id="_x0000_s33852" style="position:absolute;flip:x" from="3842,1500" to="4178,1501" strokecolor="#24282b" strokeweight="0"/>
            <v:shape id="_x0000_s33853" style="position:absolute;left:3842;top:1452;width:108;height:108" coordsize="9,9" path="m9,l,4,9,9e" filled="f" strokecolor="#24282b" strokeweight="0">
              <v:path arrowok="t"/>
            </v:shape>
            <v:rect id="_x0000_s33854" style="position:absolute;left:901;top:336;width:234;height:227" filled="f" stroked="f">
              <v:textbox style="mso-next-textbox:#_x0000_s33854;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0,0</w:t>
                    </w:r>
                  </w:p>
                </w:txbxContent>
              </v:textbox>
            </v:rect>
            <v:rect id="_x0000_s33855" style="position:absolute;left:1273;top:336;width:201;height:227;mso-wrap-style:none" filled="f" stroked="f">
              <v:textbox style="mso-next-textbox:#_x0000_s33855;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1,0</w:t>
                    </w:r>
                  </w:p>
                </w:txbxContent>
              </v:textbox>
            </v:rect>
            <v:rect id="_x0000_s33856" style="position:absolute;left:1645;top:336;width:201;height:227;mso-wrap-style:none" filled="f" stroked="f">
              <v:textbox style="mso-next-textbox:#_x0000_s3385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2,0</w:t>
                    </w:r>
                  </w:p>
                </w:txbxContent>
              </v:textbox>
            </v:rect>
            <v:rect id="_x0000_s33857" style="position:absolute;left:2017;top:336;width:222;height:227" filled="f" stroked="f">
              <v:textbox style="mso-next-textbox:#_x0000_s3385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3,0</w:t>
                    </w:r>
                  </w:p>
                </w:txbxContent>
              </v:textbox>
            </v:rect>
            <v:rect id="_x0000_s33858" style="position:absolute;left:2389;top:336;width:201;height:227;mso-wrap-style:none" filled="f" stroked="f">
              <v:textbox style="mso-next-textbox:#_x0000_s3385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4,0</w:t>
                    </w:r>
                  </w:p>
                </w:txbxContent>
              </v:textbox>
            </v:rect>
            <v:rect id="_x0000_s33859" style="position:absolute;left:2684;top:336;width:300;height:227" filled="f" stroked="f">
              <v:textbox style="mso-next-textbox:#_x0000_s3385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5,0</w:t>
                    </w:r>
                  </w:p>
                </w:txbxContent>
              </v:textbox>
            </v:rect>
            <v:rect id="_x0000_s33860" style="position:absolute;left:3122;top:336;width:201;height:227;mso-wrap-style:none" filled="f" stroked="f">
              <v:textbox style="mso-next-textbox:#_x0000_s33860;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6,0</w:t>
                    </w:r>
                  </w:p>
                </w:txbxContent>
              </v:textbox>
            </v:rect>
            <v:rect id="_x0000_s33861" style="position:absolute;left:3482;top:336;width:201;height:227;mso-wrap-style:none" filled="f" stroked="f">
              <v:textbox style="mso-next-textbox:#_x0000_s3386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7,0</w:t>
                    </w:r>
                  </w:p>
                </w:txbxContent>
              </v:textbox>
            </v:rect>
            <v:rect id="_x0000_s33862" style="position:absolute;left:901;top:696;width:201;height:227;mso-wrap-style:none" filled="f" stroked="f">
              <v:textbox style="mso-next-textbox:#_x0000_s33862;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0,1</w:t>
                    </w:r>
                  </w:p>
                </w:txbxContent>
              </v:textbox>
            </v:rect>
            <v:rect id="_x0000_s33863" style="position:absolute;left:1273;top:696;width:201;height:227;mso-wrap-style:none" filled="f" stroked="f">
              <v:textbox style="mso-next-textbox:#_x0000_s33863;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1,1</w:t>
                    </w:r>
                  </w:p>
                </w:txbxContent>
              </v:textbox>
            </v:rect>
            <v:rect id="_x0000_s33864" style="position:absolute;left:1645;top:696;width:201;height:227;mso-wrap-style:none" filled="f" stroked="f">
              <v:textbox style="mso-next-textbox:#_x0000_s33864;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2,1</w:t>
                    </w:r>
                  </w:p>
                </w:txbxContent>
              </v:textbox>
            </v:rect>
            <v:rect id="_x0000_s33865" style="position:absolute;left:2017;top:696;width:201;height:227;mso-wrap-style:none" filled="f" stroked="f">
              <v:textbox style="mso-next-textbox:#_x0000_s33865;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3,1</w:t>
                    </w:r>
                  </w:p>
                </w:txbxContent>
              </v:textbox>
            </v:rect>
            <v:rect id="_x0000_s33866" style="position:absolute;left:2389;top:696;width:201;height:227;mso-wrap-style:none" filled="f" stroked="f">
              <v:textbox style="mso-next-textbox:#_x0000_s3386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4,1</w:t>
                    </w:r>
                  </w:p>
                </w:txbxContent>
              </v:textbox>
            </v:rect>
            <v:rect id="_x0000_s33867" style="position:absolute;left:2750;top:696;width:201;height:227;mso-wrap-style:none" filled="f" stroked="f">
              <v:textbox style="mso-next-textbox:#_x0000_s3386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5,1</w:t>
                    </w:r>
                  </w:p>
                </w:txbxContent>
              </v:textbox>
            </v:rect>
            <v:rect id="_x0000_s33868" style="position:absolute;left:3122;top:696;width:201;height:227;mso-wrap-style:none" filled="f" stroked="f">
              <v:textbox style="mso-next-textbox:#_x0000_s3386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6,1</w:t>
                    </w:r>
                  </w:p>
                </w:txbxContent>
              </v:textbox>
            </v:rect>
            <v:rect id="_x0000_s33869" style="position:absolute;left:3482;top:696;width:201;height:227;mso-wrap-style:none" filled="f" stroked="f">
              <v:textbox style="mso-next-textbox:#_x0000_s3386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7,1</w:t>
                    </w:r>
                  </w:p>
                </w:txbxContent>
              </v:textbox>
            </v:rect>
            <v:rect id="_x0000_s33870" style="position:absolute;left:901;top:1044;width:201;height:227;mso-wrap-style:none" filled="f" stroked="f">
              <v:textbox style="mso-next-textbox:#_x0000_s33870;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0,2</w:t>
                    </w:r>
                  </w:p>
                </w:txbxContent>
              </v:textbox>
            </v:rect>
            <v:rect id="_x0000_s33871" style="position:absolute;left:1273;top:1044;width:201;height:227;mso-wrap-style:none" filled="f" stroked="f">
              <v:textbox style="mso-next-textbox:#_x0000_s3387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1,2</w:t>
                    </w:r>
                  </w:p>
                </w:txbxContent>
              </v:textbox>
            </v:rect>
            <v:rect id="_x0000_s33872" style="position:absolute;left:1645;top:1044;width:201;height:227;mso-wrap-style:none" filled="f" stroked="f">
              <v:textbox style="mso-next-textbox:#_x0000_s33872;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2,2</w:t>
                    </w:r>
                  </w:p>
                </w:txbxContent>
              </v:textbox>
            </v:rect>
            <v:rect id="_x0000_s33873" style="position:absolute;left:2017;top:1044;width:201;height:227;mso-wrap-style:none" filled="f" stroked="f">
              <v:textbox style="mso-next-textbox:#_x0000_s33873;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3,2</w:t>
                    </w:r>
                  </w:p>
                </w:txbxContent>
              </v:textbox>
            </v:rect>
            <v:rect id="_x0000_s33874" style="position:absolute;left:2389;top:1044;width:201;height:227;mso-wrap-style:none" filled="f" stroked="f">
              <v:textbox style="mso-next-textbox:#_x0000_s33874;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4,2</w:t>
                    </w:r>
                  </w:p>
                </w:txbxContent>
              </v:textbox>
            </v:rect>
            <v:rect id="_x0000_s33875" style="position:absolute;left:2750;top:1044;width:201;height:227;mso-wrap-style:none" filled="f" stroked="f">
              <v:textbox style="mso-next-textbox:#_x0000_s33875;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5,2</w:t>
                    </w:r>
                  </w:p>
                </w:txbxContent>
              </v:textbox>
            </v:rect>
            <v:rect id="_x0000_s33876" style="position:absolute;left:3122;top:1044;width:201;height:227;mso-wrap-style:none" filled="f" stroked="f">
              <v:textbox style="mso-next-textbox:#_x0000_s3387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6,2</w:t>
                    </w:r>
                  </w:p>
                </w:txbxContent>
              </v:textbox>
            </v:rect>
            <v:rect id="_x0000_s33877" style="position:absolute;left:3482;top:1044;width:201;height:227;mso-wrap-style:none" filled="f" stroked="f">
              <v:textbox style="mso-next-textbox:#_x0000_s3387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7,2</w:t>
                    </w:r>
                  </w:p>
                </w:txbxContent>
              </v:textbox>
            </v:rect>
            <v:rect id="_x0000_s33878" style="position:absolute;left:901;top:1404;width:234;height:227" filled="f" stroked="f">
              <v:textbox style="mso-next-textbox:#_x0000_s3387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0,3</w:t>
                    </w:r>
                  </w:p>
                </w:txbxContent>
              </v:textbox>
            </v:rect>
            <v:rect id="_x0000_s33879" style="position:absolute;left:1273;top:1404;width:201;height:227;mso-wrap-style:none" filled="f" stroked="f">
              <v:textbox style="mso-next-textbox:#_x0000_s3387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1,3</w:t>
                    </w:r>
                  </w:p>
                </w:txbxContent>
              </v:textbox>
            </v:rect>
            <v:rect id="_x0000_s33880" style="position:absolute;left:1645;top:1404;width:201;height:227;mso-wrap-style:none" filled="f" stroked="f">
              <v:textbox style="mso-next-textbox:#_x0000_s33880;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2,3</w:t>
                    </w:r>
                  </w:p>
                </w:txbxContent>
              </v:textbox>
            </v:rect>
            <v:rect id="_x0000_s33881" style="position:absolute;left:1995;top:1404;width:244;height:227" filled="f" stroked="f">
              <v:textbox style="mso-next-textbox:#_x0000_s3388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3,3</w:t>
                    </w:r>
                  </w:p>
                </w:txbxContent>
              </v:textbox>
            </v:rect>
            <v:rect id="_x0000_s33882" style="position:absolute;left:2389;top:1404;width:201;height:227;mso-wrap-style:none" filled="f" stroked="f">
              <v:textbox style="mso-next-textbox:#_x0000_s33882;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4,3</w:t>
                    </w:r>
                  </w:p>
                </w:txbxContent>
              </v:textbox>
            </v:rect>
            <v:rect id="_x0000_s33883" style="position:absolute;left:2750;top:1404;width:234;height:239" filled="f" stroked="f">
              <v:textbox style="mso-next-textbox:#_x0000_s33883"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5,3</w:t>
                    </w:r>
                  </w:p>
                </w:txbxContent>
              </v:textbox>
            </v:rect>
            <v:rect id="_x0000_s33884" style="position:absolute;left:3122;top:1404;width:201;height:227;mso-wrap-style:none" filled="f" stroked="f">
              <v:textbox style="mso-next-textbox:#_x0000_s33884;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6,3</w:t>
                    </w:r>
                  </w:p>
                </w:txbxContent>
              </v:textbox>
            </v:rect>
            <v:rect id="_x0000_s33885" style="position:absolute;left:3482;top:1404;width:201;height:227;mso-wrap-style:none" filled="f" stroked="f">
              <v:textbox style="mso-next-textbox:#_x0000_s33885;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7,3</w:t>
                    </w:r>
                  </w:p>
                </w:txbxContent>
              </v:textbox>
            </v:rect>
            <v:rect id="_x0000_s33886" style="position:absolute;left:901;top:1752;width:201;height:227;mso-wrap-style:none" filled="f" stroked="f">
              <v:textbox style="mso-next-textbox:#_x0000_s3388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0,4</w:t>
                    </w:r>
                  </w:p>
                </w:txbxContent>
              </v:textbox>
            </v:rect>
            <v:rect id="_x0000_s33887" style="position:absolute;left:1273;top:1752;width:201;height:227;mso-wrap-style:none" filled="f" stroked="f">
              <v:textbox style="mso-next-textbox:#_x0000_s3388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1,4</w:t>
                    </w:r>
                  </w:p>
                </w:txbxContent>
              </v:textbox>
            </v:rect>
            <v:rect id="_x0000_s33888" style="position:absolute;left:1645;top:1752;width:201;height:227;mso-wrap-style:none" filled="f" stroked="f">
              <v:textbox style="mso-next-textbox:#_x0000_s3388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2,4</w:t>
                    </w:r>
                  </w:p>
                </w:txbxContent>
              </v:textbox>
            </v:rect>
            <v:rect id="_x0000_s33889" style="position:absolute;left:2017;top:1752;width:201;height:227;mso-wrap-style:none" filled="f" stroked="f">
              <v:textbox style="mso-next-textbox:#_x0000_s3388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3,4</w:t>
                    </w:r>
                  </w:p>
                </w:txbxContent>
              </v:textbox>
            </v:rect>
            <v:rect id="_x0000_s33890" style="position:absolute;left:2389;top:1752;width:201;height:227;mso-wrap-style:none" filled="f" stroked="f">
              <v:textbox style="mso-next-textbox:#_x0000_s33890;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4,4</w:t>
                    </w:r>
                  </w:p>
                </w:txbxContent>
              </v:textbox>
            </v:rect>
            <v:rect id="_x0000_s33891" style="position:absolute;left:2750;top:1752;width:201;height:227;mso-wrap-style:none" filled="f" stroked="f">
              <v:textbox style="mso-next-textbox:#_x0000_s3389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5,4</w:t>
                    </w:r>
                  </w:p>
                </w:txbxContent>
              </v:textbox>
            </v:rect>
            <v:rect id="_x0000_s33892" style="position:absolute;left:3122;top:1752;width:201;height:227;mso-wrap-style:none" filled="f" stroked="f">
              <v:textbox style="mso-next-textbox:#_x0000_s33892;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6,4</w:t>
                    </w:r>
                  </w:p>
                </w:txbxContent>
              </v:textbox>
            </v:rect>
            <v:rect id="_x0000_s33893" style="position:absolute;left:3482;top:1752;width:201;height:227;mso-wrap-style:none" filled="f" stroked="f">
              <v:textbox style="mso-next-textbox:#_x0000_s33893;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7,4</w:t>
                    </w:r>
                  </w:p>
                </w:txbxContent>
              </v:textbox>
            </v:rect>
            <v:rect id="_x0000_s33894" style="position:absolute;left:835;top:2101;width:300;height:227" filled="f" stroked="f">
              <v:textbox style="mso-next-textbox:#_x0000_s33894;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0,5</w:t>
                    </w:r>
                  </w:p>
                </w:txbxContent>
              </v:textbox>
            </v:rect>
            <v:rect id="_x0000_s33895" style="position:absolute;left:1273;top:2101;width:201;height:227;mso-wrap-style:none" filled="f" stroked="f">
              <v:textbox style="mso-next-textbox:#_x0000_s33895;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1,5</w:t>
                    </w:r>
                  </w:p>
                </w:txbxContent>
              </v:textbox>
            </v:rect>
            <v:rect id="_x0000_s33896" style="position:absolute;left:1645;top:2101;width:201;height:227;mso-wrap-style:none" filled="f" stroked="f">
              <v:textbox style="mso-next-textbox:#_x0000_s3389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2,5</w:t>
                    </w:r>
                  </w:p>
                </w:txbxContent>
              </v:textbox>
            </v:rect>
            <v:rect id="_x0000_s33897" style="position:absolute;left:1995;top:2101;width:244;height:227" filled="f" stroked="f">
              <v:textbox style="mso-next-textbox:#_x0000_s3389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3,5</w:t>
                    </w:r>
                  </w:p>
                </w:txbxContent>
              </v:textbox>
            </v:rect>
            <v:rect id="_x0000_s33898" style="position:absolute;left:2389;top:2101;width:201;height:227;mso-wrap-style:none" filled="f" stroked="f">
              <v:textbox style="mso-next-textbox:#_x0000_s3389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4,5</w:t>
                    </w:r>
                  </w:p>
                </w:txbxContent>
              </v:textbox>
            </v:rect>
            <v:rect id="_x0000_s33899" style="position:absolute;left:2750;top:2101;width:234;height:227" filled="f" stroked="f">
              <v:textbox style="mso-next-textbox:#_x0000_s3389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5,5</w:t>
                    </w:r>
                  </w:p>
                </w:txbxContent>
              </v:textbox>
            </v:rect>
            <v:rect id="_x0000_s33900" style="position:absolute;left:3122;top:2101;width:201;height:227;mso-wrap-style:none" filled="f" stroked="f">
              <v:textbox style="mso-next-textbox:#_x0000_s33900;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6,5</w:t>
                    </w:r>
                  </w:p>
                </w:txbxContent>
              </v:textbox>
            </v:rect>
            <v:rect id="_x0000_s33901" style="position:absolute;left:3482;top:2101;width:201;height:227;mso-wrap-style:none" filled="f" stroked="f">
              <v:textbox style="mso-next-textbox:#_x0000_s3390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7,5</w:t>
                    </w:r>
                  </w:p>
                </w:txbxContent>
              </v:textbox>
            </v:rect>
            <v:rect id="_x0000_s33902" style="position:absolute;left:857;top:2466;width:267;height:299" filled="f" stroked="f">
              <v:textbox style="mso-next-textbox:#_x0000_s33902"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0,6</w:t>
                    </w:r>
                  </w:p>
                </w:txbxContent>
              </v:textbox>
            </v:rect>
            <v:rect id="_x0000_s33903" style="position:absolute;left:1273;top:2461;width:201;height:227;mso-wrap-style:none" filled="f" stroked="f">
              <v:textbox style="mso-next-textbox:#_x0000_s33903;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1,6</w:t>
                    </w:r>
                  </w:p>
                </w:txbxContent>
              </v:textbox>
            </v:rect>
            <v:rect id="_x0000_s33904" style="position:absolute;left:1645;top:2461;width:201;height:227;mso-wrap-style:none" filled="f" stroked="f">
              <v:textbox style="mso-next-textbox:#_x0000_s33904;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2,6</w:t>
                    </w:r>
                  </w:p>
                </w:txbxContent>
              </v:textbox>
            </v:rect>
            <v:rect id="_x0000_s33905" style="position:absolute;left:1973;top:2461;width:288;height:238" filled="f" stroked="f">
              <v:textbox style="mso-next-textbox:#_x0000_s33905"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3,6</w:t>
                    </w:r>
                  </w:p>
                </w:txbxContent>
              </v:textbox>
            </v:rect>
            <v:rect id="_x0000_s33906" style="position:absolute;left:2389;top:2461;width:201;height:227;mso-wrap-style:none" filled="f" stroked="f">
              <v:textbox style="mso-next-textbox:#_x0000_s3390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4,6</w:t>
                    </w:r>
                  </w:p>
                </w:txbxContent>
              </v:textbox>
            </v:rect>
            <v:rect id="_x0000_s33907" style="position:absolute;left:2750;top:2461;width:234;height:227" filled="f" stroked="f">
              <v:textbox style="mso-next-textbox:#_x0000_s3390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5,6</w:t>
                    </w:r>
                  </w:p>
                </w:txbxContent>
              </v:textbox>
            </v:rect>
            <v:rect id="_x0000_s33908" style="position:absolute;left:3122;top:2461;width:201;height:227;mso-wrap-style:none" filled="f" stroked="f">
              <v:textbox style="mso-next-textbox:#_x0000_s3390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6,6</w:t>
                    </w:r>
                  </w:p>
                </w:txbxContent>
              </v:textbox>
            </v:rect>
            <v:rect id="_x0000_s33909" style="position:absolute;left:3482;top:2461;width:201;height:227;mso-wrap-style:none" filled="f" stroked="f">
              <v:textbox style="mso-next-textbox:#_x0000_s3390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7,6</w:t>
                    </w:r>
                  </w:p>
                </w:txbxContent>
              </v:textbox>
            </v:rect>
            <v:rect id="_x0000_s33910" style="position:absolute;left:901;top:2809;width:201;height:227;mso-wrap-style:none" filled="f" stroked="f">
              <v:textbox style="mso-next-textbox:#_x0000_s33910;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0,7</w:t>
                    </w:r>
                  </w:p>
                </w:txbxContent>
              </v:textbox>
            </v:rect>
            <v:rect id="_x0000_s33911" style="position:absolute;left:1273;top:2809;width:201;height:227;mso-wrap-style:none" filled="f" stroked="f">
              <v:textbox style="mso-next-textbox:#_x0000_s3391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1,7</w:t>
                    </w:r>
                  </w:p>
                </w:txbxContent>
              </v:textbox>
            </v:rect>
            <v:rect id="_x0000_s33912" style="position:absolute;left:1645;top:2809;width:201;height:227;mso-wrap-style:none" filled="f" stroked="f">
              <v:textbox style="mso-next-textbox:#_x0000_s33912;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2,7</w:t>
                    </w:r>
                  </w:p>
                </w:txbxContent>
              </v:textbox>
            </v:rect>
            <v:rect id="_x0000_s33913" style="position:absolute;left:1951;top:2809;width:288;height:240" filled="f" stroked="f">
              <v:textbox style="mso-next-textbox:#_x0000_s33913"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3,7</w:t>
                    </w:r>
                  </w:p>
                </w:txbxContent>
              </v:textbox>
            </v:rect>
            <v:rect id="_x0000_s33914" style="position:absolute;left:2389;top:2809;width:201;height:227;mso-wrap-style:none" filled="f" stroked="f">
              <v:textbox style="mso-next-textbox:#_x0000_s33914;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4,7</w:t>
                    </w:r>
                  </w:p>
                </w:txbxContent>
              </v:textbox>
            </v:rect>
            <v:rect id="_x0000_s33915" style="position:absolute;left:2750;top:2809;width:201;height:227;mso-wrap-style:none" filled="f" stroked="f">
              <v:textbox style="mso-next-textbox:#_x0000_s33915;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5,7</w:t>
                    </w:r>
                  </w:p>
                </w:txbxContent>
              </v:textbox>
            </v:rect>
            <v:rect id="_x0000_s33916" style="position:absolute;left:3122;top:2809;width:201;height:227;mso-wrap-style:none" filled="f" stroked="f">
              <v:textbox style="mso-next-textbox:#_x0000_s3391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6,7</w:t>
                    </w:r>
                  </w:p>
                </w:txbxContent>
              </v:textbox>
            </v:rect>
            <v:rect id="_x0000_s33917" style="position:absolute;left:3482;top:2809;width:201;height:227;mso-wrap-style:none" filled="f" stroked="f">
              <v:textbox style="mso-next-textbox:#_x0000_s3391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b/>
                        <w:bCs/>
                        <w:color w:val="24282B"/>
                        <w:sz w:val="16"/>
                        <w:szCs w:val="22"/>
                      </w:rPr>
                      <w:t>7,7</w:t>
                    </w:r>
                  </w:p>
                </w:txbxContent>
              </v:textbox>
            </v:rect>
            <v:rect id="_x0000_s33919" style="position:absolute;left:396;top:312;width:265;height:350;mso-wrap-style:none" filled="f" stroked="f">
              <v:textbox style="mso-next-textbox:#_x0000_s3391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رأس</w:t>
                    </w:r>
                  </w:p>
                </w:txbxContent>
              </v:textbox>
            </v:rect>
            <v:rect id="_x0000_s33920" style="position:absolute;left:444;top:1315;width:89;height:267;mso-wrap-style:none" filled="f" stroked="f">
              <v:textbox style="mso-next-textbox:#_x0000_s33920;mso-fit-shape-to-text:t" inset="0,0,0,0">
                <w:txbxContent>
                  <w:p w:rsidR="00F65EEF" w:rsidRDefault="00F65EEF" w:rsidP="005F5FF3">
                    <w:r>
                      <w:rPr>
                        <w:rFonts w:ascii="Arial" w:hAnsi="Arial" w:cs="Arial"/>
                        <w:b/>
                        <w:bCs/>
                        <w:color w:val="24282B"/>
                        <w:sz w:val="16"/>
                        <w:szCs w:val="16"/>
                      </w:rPr>
                      <w:t>y</w:t>
                    </w:r>
                  </w:p>
                </w:txbxContent>
              </v:textbox>
            </v:rect>
            <v:rect id="_x0000_s33921" style="position:absolute;left:192;top:2749;width:528;height:350" filled="f" stroked="f">
              <v:textbox style="mso-next-textbox:#_x0000_s3392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قعر</w:t>
                    </w:r>
                  </w:p>
                </w:txbxContent>
              </v:textbox>
            </v:rect>
            <v:rect id="_x0000_s33924" style="position:absolute;left:4226;top:237;width:432;height:350;mso-wrap-style:none" filled="f" stroked="f">
              <v:textbox style="mso-next-textbox:#_x0000_s33924;mso-fit-shape-to-text:t" inset="0,0,0,0">
                <w:txbxContent>
                  <w:p w:rsidR="00F65EEF" w:rsidRPr="00434BF9" w:rsidRDefault="00F65EEF" w:rsidP="00434BF9">
                    <w:pPr>
                      <w:spacing w:before="40" w:after="40"/>
                      <w:rPr>
                        <w:rFonts w:ascii="Times New Roman Bold" w:hAnsi="Times New Roman Bold"/>
                        <w:szCs w:val="22"/>
                        <w:rtl/>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1</w:t>
                    </w:r>
                  </w:p>
                </w:txbxContent>
              </v:textbox>
            </v:rect>
            <v:rect id="_x0000_s33925" style="position:absolute;left:4226;top:2699;width:432;height:350;mso-wrap-style:none" filled="f" stroked="f">
              <v:textbox style="mso-next-textbox:#_x0000_s33925;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2</w:t>
                    </w:r>
                  </w:p>
                </w:txbxContent>
              </v:textbox>
            </v:rect>
            <v:rect id="_x0000_s33926" style="position:absolute;left:4226;top:597;width:432;height:350;mso-wrap-style:none" filled="f" stroked="f">
              <v:textbox style="mso-next-textbox:#_x0000_s33926;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2</w:t>
                    </w:r>
                  </w:p>
                </w:txbxContent>
              </v:textbox>
            </v:rect>
            <v:rect id="_x0000_s33927" style="position:absolute;left:4226;top:945;width:432;height:350;mso-wrap-style:none" filled="f" stroked="f">
              <v:textbox style="mso-next-textbox:#_x0000_s33927;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1</w:t>
                    </w:r>
                  </w:p>
                </w:txbxContent>
              </v:textbox>
            </v:rect>
            <v:rect id="_x0000_s33928" style="position:absolute;left:4226;top:1293;width:432;height:350;mso-wrap-style:none" filled="f" stroked="f">
              <v:textbox style="mso-next-textbox:#_x0000_s33928;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2</w:t>
                    </w:r>
                  </w:p>
                </w:txbxContent>
              </v:textbox>
            </v:rect>
            <v:rect id="_x0000_s33929" style="position:absolute;left:4226;top:1653;width:432;height:350;mso-wrap-style:none" filled="f" stroked="f">
              <v:textbox style="mso-next-textbox:#_x0000_s33929;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1</w:t>
                    </w:r>
                  </w:p>
                </w:txbxContent>
              </v:textbox>
            </v:rect>
            <v:rect id="_x0000_s33930" style="position:absolute;left:4226;top:2002;width:432;height:350;mso-wrap-style:none" filled="f" stroked="f">
              <v:textbox style="mso-next-textbox:#_x0000_s33930;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2</w:t>
                    </w:r>
                  </w:p>
                </w:txbxContent>
              </v:textbox>
            </v:rect>
            <v:rect id="_x0000_s33931" style="position:absolute;left:4226;top:2351;width:432;height:350;mso-wrap-style:none" filled="f" stroked="f">
              <v:textbox style="mso-next-textbox:#_x0000_s33931;mso-fit-shape-to-text:t" inset="0,0,0,0">
                <w:txbxContent>
                  <w:p w:rsidR="00F65EEF" w:rsidRPr="00434BF9" w:rsidRDefault="00F65EEF" w:rsidP="00434BF9">
                    <w:pPr>
                      <w:spacing w:before="40" w:after="40"/>
                      <w:rPr>
                        <w:rFonts w:ascii="Times New Roman Bold" w:hAnsi="Times New Roman Bold"/>
                        <w:szCs w:val="22"/>
                      </w:rPr>
                    </w:pPr>
                    <w:r w:rsidRPr="00434BF9">
                      <w:rPr>
                        <w:rFonts w:ascii="Times New Roman Bold" w:hAnsi="Times New Roman Bold" w:hint="cs"/>
                        <w:b/>
                        <w:bCs/>
                        <w:color w:val="24282B"/>
                        <w:sz w:val="16"/>
                        <w:szCs w:val="22"/>
                        <w:rtl/>
                      </w:rPr>
                      <w:t xml:space="preserve">المجال </w:t>
                    </w:r>
                    <w:r w:rsidRPr="00434BF9">
                      <w:rPr>
                        <w:rFonts w:ascii="Times New Roman Bold" w:hAnsi="Times New Roman Bold"/>
                        <w:b/>
                        <w:bCs/>
                        <w:color w:val="24282B"/>
                        <w:sz w:val="16"/>
                        <w:szCs w:val="22"/>
                      </w:rPr>
                      <w:t>1</w:t>
                    </w:r>
                  </w:p>
                </w:txbxContent>
              </v:textbox>
            </v:rect>
            <v:rect id="_x0000_s33932" style="position:absolute;left:3194;top:3198;width:1223;height:350" filled="f" stroked="f">
              <v:textbox style="mso-next-textbox:#_x0000_s33932;mso-fit-shape-to-text:t" inset="0,0,0,0">
                <w:txbxContent>
                  <w:p w:rsidR="00F65EEF" w:rsidRPr="006D071B" w:rsidRDefault="00F65EEF" w:rsidP="00DE5060">
                    <w:pPr>
                      <w:spacing w:before="40" w:after="40"/>
                      <w:rPr>
                        <w:rFonts w:ascii="Times New Roman Bold" w:hAnsi="Times New Roman Bold"/>
                        <w:b/>
                        <w:bCs/>
                        <w:szCs w:val="22"/>
                      </w:rPr>
                    </w:pPr>
                    <w:r>
                      <w:rPr>
                        <w:rFonts w:ascii="Times New Roman Bold" w:hAnsi="Times New Roman Bold" w:hint="cs"/>
                        <w:b/>
                        <w:bCs/>
                        <w:color w:val="24282B"/>
                        <w:sz w:val="16"/>
                        <w:szCs w:val="22"/>
                        <w:rtl/>
                      </w:rPr>
                      <w:t>بيكسل</w:t>
                    </w:r>
                    <w:r w:rsidRPr="006D071B">
                      <w:rPr>
                        <w:rFonts w:ascii="Times New Roman Bold" w:hAnsi="Times New Roman Bold" w:hint="cs"/>
                        <w:b/>
                        <w:bCs/>
                        <w:color w:val="24282B"/>
                        <w:sz w:val="16"/>
                        <w:szCs w:val="22"/>
                        <w:rtl/>
                        <w:lang w:bidi="ar-EG"/>
                      </w:rPr>
                      <w:t xml:space="preserve"> </w:t>
                    </w:r>
                    <w:r w:rsidRPr="006D071B">
                      <w:rPr>
                        <w:rFonts w:cs="Times New Roman"/>
                        <w:b/>
                        <w:bCs/>
                        <w:color w:val="24282B"/>
                        <w:sz w:val="16"/>
                        <w:szCs w:val="22"/>
                      </w:rPr>
                      <w:t>×</w:t>
                    </w:r>
                    <w:r w:rsidRPr="006D071B">
                      <w:rPr>
                        <w:rFonts w:ascii="Times New Roman Bold" w:hAnsi="Times New Roman Bold" w:hint="cs"/>
                        <w:b/>
                        <w:bCs/>
                        <w:szCs w:val="22"/>
                        <w:rtl/>
                      </w:rPr>
                      <w:t xml:space="preserve"> </w:t>
                    </w:r>
                    <w:r w:rsidRPr="00434BF9">
                      <w:rPr>
                        <w:rFonts w:ascii="Times New Roman Bold" w:hAnsi="Times New Roman Bold"/>
                        <w:b/>
                        <w:bCs/>
                        <w:color w:val="24282B"/>
                        <w:sz w:val="16"/>
                        <w:szCs w:val="22"/>
                      </w:rPr>
                      <w:t>=</w:t>
                    </w:r>
                    <w:r w:rsidRPr="006D071B">
                      <w:rPr>
                        <w:rFonts w:ascii="Times New Roman Bold" w:hAnsi="Times New Roman Bold" w:hint="cs"/>
                        <w:b/>
                        <w:bCs/>
                        <w:szCs w:val="22"/>
                        <w:rtl/>
                      </w:rPr>
                      <w:t xml:space="preserve"> </w:t>
                    </w:r>
                    <w:r w:rsidRPr="006D071B">
                      <w:rPr>
                        <w:rFonts w:ascii="Times New Roman Bold" w:hAnsi="Times New Roman Bold"/>
                        <w:b/>
                        <w:bCs/>
                        <w:color w:val="24282B"/>
                        <w:sz w:val="16"/>
                        <w:szCs w:val="22"/>
                      </w:rPr>
                      <w:t>6</w:t>
                    </w:r>
                  </w:p>
                </w:txbxContent>
              </v:textbox>
            </v:rect>
            <v:rect id="_x0000_s33933" style="position:absolute;left:3580;top:3444;width:332;height:227;mso-wrap-style:none" filled="f" stroked="f">
              <v:textbox style="mso-next-textbox:#_x0000_s33933;mso-fit-shape-to-text:t" inset="0,0,0,0">
                <w:txbxContent>
                  <w:p w:rsidR="00F65EEF" w:rsidRPr="00434BF9" w:rsidRDefault="00F65EEF" w:rsidP="006D071B">
                    <w:pPr>
                      <w:spacing w:before="40" w:after="40"/>
                      <w:rPr>
                        <w:rFonts w:ascii="Times New Roman Bold" w:hAnsi="Times New Roman Bold"/>
                        <w:szCs w:val="22"/>
                      </w:rPr>
                    </w:pPr>
                    <w:r w:rsidRPr="00434BF9">
                      <w:rPr>
                        <w:rFonts w:ascii="Times New Roman Bold" w:hAnsi="Times New Roman Bold"/>
                        <w:b/>
                        <w:bCs/>
                        <w:color w:val="24282B"/>
                        <w:sz w:val="16"/>
                        <w:szCs w:val="22"/>
                      </w:rPr>
                      <w:t>7</w:t>
                    </w:r>
                    <w:r>
                      <w:rPr>
                        <w:rFonts w:ascii="Times New Roman Bold" w:hAnsi="Times New Roman Bold"/>
                        <w:b/>
                        <w:bCs/>
                        <w:color w:val="24282B"/>
                        <w:sz w:val="16"/>
                        <w:szCs w:val="22"/>
                      </w:rPr>
                      <w:t xml:space="preserve"> </w:t>
                    </w:r>
                    <w:r w:rsidRPr="00434BF9">
                      <w:rPr>
                        <w:rFonts w:ascii="Times New Roman Bold" w:hAnsi="Times New Roman Bold"/>
                        <w:b/>
                        <w:bCs/>
                        <w:color w:val="24282B"/>
                        <w:sz w:val="16"/>
                        <w:szCs w:val="22"/>
                      </w:rPr>
                      <w:t>=</w:t>
                    </w:r>
                    <w:r w:rsidRPr="006D071B">
                      <w:rPr>
                        <w:rFonts w:ascii="Times New Roman Bold" w:hAnsi="Times New Roman Bold"/>
                        <w:b/>
                        <w:bCs/>
                        <w:color w:val="24282B"/>
                        <w:sz w:val="16"/>
                        <w:szCs w:val="22"/>
                      </w:rPr>
                      <w:t xml:space="preserve"> </w:t>
                    </w:r>
                    <w:r w:rsidRPr="00434BF9">
                      <w:rPr>
                        <w:rFonts w:ascii="Times New Roman Bold" w:hAnsi="Times New Roman Bold"/>
                        <w:b/>
                        <w:bCs/>
                        <w:color w:val="24282B"/>
                        <w:sz w:val="16"/>
                        <w:szCs w:val="22"/>
                      </w:rPr>
                      <w:t>y</w:t>
                    </w:r>
                  </w:p>
                </w:txbxContent>
              </v:textbox>
            </v:rect>
            <w10:wrap type="none" anchorx="page"/>
            <w10:anchorlock/>
          </v:group>
        </w:pict>
      </w:r>
    </w:p>
    <w:p w:rsidR="005F5FF3" w:rsidRDefault="005F5FF3" w:rsidP="009D0ACD">
      <w:pPr>
        <w:pStyle w:val="FigureNo"/>
        <w:rPr>
          <w:rtl/>
        </w:rPr>
      </w:pPr>
      <w:r>
        <w:rPr>
          <w:rFonts w:hint="cs"/>
          <w:rtl/>
        </w:rPr>
        <w:t>الش</w:t>
      </w:r>
      <w:r w:rsidR="003D7266">
        <w:rPr>
          <w:rFonts w:hint="cs"/>
          <w:rtl/>
        </w:rPr>
        <w:t>ـ</w:t>
      </w:r>
      <w:r>
        <w:rPr>
          <w:rFonts w:hint="cs"/>
          <w:rtl/>
        </w:rPr>
        <w:t xml:space="preserve">كل </w:t>
      </w:r>
      <w:r>
        <w:t>14</w:t>
      </w:r>
    </w:p>
    <w:p w:rsidR="005F5FF3" w:rsidRPr="0062503C" w:rsidRDefault="005D3CF2" w:rsidP="00B132F6">
      <w:pPr>
        <w:pStyle w:val="FigureTitle"/>
        <w:rPr>
          <w:rtl/>
        </w:rPr>
      </w:pPr>
      <w:r>
        <w:rPr>
          <w:noProof/>
          <w:rtl/>
          <w:lang w:val="en-US" w:eastAsia="zh-CN" w:bidi="ar-SA"/>
        </w:rPr>
        <w:pict>
          <v:rect id="_x0000_s34074" style="position:absolute;left:0;text-align:left;margin-left:244.75pt;margin-top:16.95pt;width:4.45pt;height:13.35pt;z-index:251879936;mso-wrap-style:none" filled="f" stroked="f">
            <v:textbox style="mso-next-textbox:#_x0000_s34074;mso-fit-shape-to-text:t" inset="0,0,0,0">
              <w:txbxContent>
                <w:p w:rsidR="00F65EEF" w:rsidRDefault="00F65EEF" w:rsidP="005F5FF3">
                  <w:r>
                    <w:rPr>
                      <w:rFonts w:ascii="Arial" w:hAnsi="Arial" w:cs="Arial"/>
                      <w:b/>
                      <w:bCs/>
                      <w:color w:val="24282B"/>
                      <w:sz w:val="16"/>
                      <w:szCs w:val="16"/>
                    </w:rPr>
                    <w:t>x</w:t>
                  </w:r>
                </w:p>
              </w:txbxContent>
            </v:textbox>
          </v:rect>
        </w:pict>
      </w:r>
      <w:r>
        <w:rPr>
          <w:noProof/>
          <w:rtl/>
          <w:lang w:val="en-US" w:eastAsia="zh-CN" w:bidi="ar-SA"/>
        </w:rPr>
        <w:pict>
          <v:rect id="_x0000_s34075" style="position:absolute;left:0;text-align:left;margin-left:292.1pt;margin-top:20.55pt;width:12pt;height:13.35pt;z-index:251877888;mso-wrap-style:none" filled="f" stroked="f">
            <v:textbox style="mso-next-textbox:#_x0000_s34075;mso-fit-shape-to-text:t" inset="0,0,0,0">
              <w:txbxContent>
                <w:p w:rsidR="00F65EEF" w:rsidRPr="009D0ACD" w:rsidRDefault="00F65EEF" w:rsidP="009D0ACD">
                  <w:pPr>
                    <w:spacing w:before="40" w:after="40"/>
                    <w:rPr>
                      <w:rFonts w:ascii="Times New Roman Bold" w:hAnsi="Times New Roman Bold"/>
                      <w:szCs w:val="22"/>
                    </w:rPr>
                  </w:pPr>
                  <w:r w:rsidRPr="009D0ACD">
                    <w:rPr>
                      <w:rFonts w:ascii="Times New Roman Bold" w:hAnsi="Times New Roman Bold" w:hint="cs"/>
                      <w:b/>
                      <w:bCs/>
                      <w:color w:val="24282B"/>
                      <w:sz w:val="16"/>
                      <w:szCs w:val="22"/>
                      <w:rtl/>
                    </w:rPr>
                    <w:t>يمين</w:t>
                  </w:r>
                </w:p>
              </w:txbxContent>
            </v:textbox>
          </v:rect>
        </w:pict>
      </w:r>
      <w:r>
        <w:rPr>
          <w:noProof/>
          <w:rtl/>
          <w:lang w:val="en-US" w:eastAsia="zh-CN" w:bidi="ar-SA"/>
        </w:rPr>
        <w:pict>
          <v:rect id="_x0000_s34070" style="position:absolute;left:0;text-align:left;margin-left:168.6pt;margin-top:20.55pt;width:12.4pt;height:13.35pt;z-index:251878912;mso-wrap-style:none" filled="f" stroked="f">
            <v:textbox style="mso-next-textbox:#_x0000_s34070;mso-fit-shape-to-text:t" inset="0,0,0,0">
              <w:txbxContent>
                <w:p w:rsidR="00F65EEF" w:rsidRPr="009D0ACD" w:rsidRDefault="00F65EEF" w:rsidP="009D0ACD">
                  <w:pPr>
                    <w:spacing w:before="40" w:after="40"/>
                    <w:rPr>
                      <w:rFonts w:ascii="Times New Roman Bold" w:hAnsi="Times New Roman Bold"/>
                      <w:szCs w:val="22"/>
                    </w:rPr>
                  </w:pPr>
                  <w:r w:rsidRPr="009D0ACD">
                    <w:rPr>
                      <w:rFonts w:ascii="Times New Roman Bold" w:hAnsi="Times New Roman Bold" w:hint="cs"/>
                      <w:b/>
                      <w:bCs/>
                      <w:color w:val="24282B"/>
                      <w:sz w:val="16"/>
                      <w:szCs w:val="22"/>
                      <w:rtl/>
                    </w:rPr>
                    <w:t>يسار</w:t>
                  </w:r>
                </w:p>
              </w:txbxContent>
            </v:textbox>
          </v:rect>
        </w:pict>
      </w:r>
      <w:r w:rsidR="005F5FF3" w:rsidRPr="009D0ACD">
        <w:rPr>
          <w:rFonts w:hint="cs"/>
          <w:rtl/>
        </w:rPr>
        <w:t xml:space="preserve">الفِدْرة </w:t>
      </w:r>
      <w:r w:rsidR="005F5FF3" w:rsidRPr="009D0ACD">
        <w:t>DCT</w:t>
      </w:r>
      <w:r w:rsidR="005F5FF3" w:rsidRPr="009D0ACD">
        <w:rPr>
          <w:rFonts w:hint="cs"/>
          <w:rtl/>
        </w:rPr>
        <w:t xml:space="preserve"> وإحداثيات </w:t>
      </w:r>
      <w:r w:rsidR="00B132F6">
        <w:rPr>
          <w:rFonts w:hint="cs"/>
          <w:rtl/>
        </w:rPr>
        <w:t>البيكسلات</w:t>
      </w:r>
      <w:r w:rsidR="005F5FF3" w:rsidRPr="009D0ACD">
        <w:rPr>
          <w:rFonts w:hint="cs"/>
          <w:rtl/>
        </w:rPr>
        <w:t xml:space="preserve"> في نظام الخطوط </w:t>
      </w:r>
      <w:r w:rsidR="0062503C">
        <w:rPr>
          <w:lang w:val="en-US"/>
        </w:rPr>
        <w:t>720</w:t>
      </w:r>
      <w:r w:rsidR="00353243">
        <w:rPr>
          <w:rFonts w:hint="cs"/>
          <w:rtl/>
          <w:lang w:val="en-US"/>
        </w:rPr>
        <w:t xml:space="preserve"> </w:t>
      </w:r>
      <w:r w:rsidR="006D071B">
        <w:rPr>
          <w:rFonts w:ascii="Times New Roman" w:hAnsi="Times New Roman" w:cs="Times New Roman"/>
        </w:rPr>
        <w:t>×</w:t>
      </w:r>
      <w:r w:rsidR="00353243">
        <w:rPr>
          <w:rFonts w:ascii="Times New Roman" w:hAnsi="Times New Roman" w:cs="Times New Roman" w:hint="cs"/>
          <w:rtl/>
          <w:lang w:val="en-US"/>
        </w:rPr>
        <w:t xml:space="preserve"> </w:t>
      </w:r>
      <w:r w:rsidR="0062503C">
        <w:t>1 280</w:t>
      </w:r>
    </w:p>
    <w:p w:rsidR="005F5FF3" w:rsidRDefault="005D3CF2" w:rsidP="009D0ACD">
      <w:pPr>
        <w:bidi w:val="0"/>
        <w:jc w:val="center"/>
        <w:rPr>
          <w:rtl/>
        </w:rPr>
      </w:pPr>
      <w:r>
        <w:rPr>
          <w:rtl/>
        </w:rPr>
      </w:r>
      <w:r>
        <w:pict>
          <v:group id="_x0000_s33934" editas="canvas" style="width:210.55pt;height:210.1pt;mso-position-horizontal-relative:char;mso-position-vertical-relative:line" coordorigin=",-48" coordsize="4211,4202">
            <o:lock v:ext="edit" aspectratio="t"/>
            <v:shape id="_x0000_s33935" type="#_x0000_t75" style="position:absolute;top:-48;width:4211;height:4202" o:preferrelative="f">
              <v:fill o:detectmouseclick="t"/>
              <v:path o:extrusionok="t" o:connecttype="none"/>
              <o:lock v:ext="edit" text="t"/>
            </v:shape>
            <v:rect id="_x0000_s33936" style="position:absolute;left:3692;top:3832;width:467;height:249;mso-wrap-style:none" filled="f" stroked="f">
              <v:textbox style="mso-next-textbox:#_x0000_s33936;mso-fit-shape-to-text:t" inset="0,0,0,0">
                <w:txbxContent>
                  <w:p w:rsidR="00F65EEF" w:rsidRDefault="00F65EEF" w:rsidP="005F5FF3">
                    <w:r>
                      <w:rPr>
                        <w:color w:val="24211D"/>
                        <w:sz w:val="14"/>
                        <w:szCs w:val="14"/>
                      </w:rPr>
                      <w:t>1620-14</w:t>
                    </w:r>
                  </w:p>
                </w:txbxContent>
              </v:textbox>
            </v:rect>
            <v:rect id="_x0000_s33937" style="position:absolute;left:659;top:264;width:384;height:361" filled="f" strokecolor="#24282b" strokeweight="0"/>
            <v:rect id="_x0000_s33938" style="position:absolute;left:1031;top:264;width:384;height:361" filled="f" strokecolor="#24282b" strokeweight="0"/>
            <v:rect id="_x0000_s33939" style="position:absolute;left:1403;top:264;width:383;height:361" filled="f" strokecolor="#24282b" strokeweight="0"/>
            <v:rect id="_x0000_s33940" style="position:absolute;left:1774;top:264;width:384;height:361" filled="f" strokecolor="#24282b" strokeweight="0"/>
            <v:rect id="_x0000_s33941" style="position:absolute;left:2146;top:264;width:384;height:361" filled="f" strokecolor="#24282b" strokeweight="0"/>
            <v:rect id="_x0000_s33942" style="position:absolute;left:2518;top:264;width:383;height:361" filled="f" strokecolor="#24282b" strokeweight="0"/>
            <v:rect id="_x0000_s33943" style="position:absolute;left:2889;top:264;width:384;height:361" filled="f" strokecolor="#24282b" strokeweight="0"/>
            <v:rect id="_x0000_s33944" style="position:absolute;left:3261;top:264;width:372;height:361" filled="f" strokecolor="#24282b" strokeweight="0"/>
            <v:rect id="_x0000_s33945" style="position:absolute;left:659;top:613;width:384;height:360" filled="f" strokecolor="#24282b" strokeweight="0"/>
            <v:rect id="_x0000_s33946" style="position:absolute;left:1031;top:613;width:384;height:360" filled="f" strokecolor="#24282b" strokeweight="0"/>
            <v:rect id="_x0000_s33947" style="position:absolute;left:1403;top:613;width:383;height:360" filled="f" strokecolor="#24282b" strokeweight="0"/>
            <v:rect id="_x0000_s33948" style="position:absolute;left:1774;top:613;width:384;height:360" filled="f" strokecolor="#24282b" strokeweight="0"/>
            <v:rect id="_x0000_s33949" style="position:absolute;left:2146;top:613;width:384;height:360" filled="f" strokecolor="#24282b" strokeweight="0"/>
            <v:rect id="_x0000_s33950" style="position:absolute;left:2518;top:613;width:383;height:360" filled="f" strokecolor="#24282b" strokeweight="0"/>
            <v:rect id="_x0000_s33951" style="position:absolute;left:2889;top:613;width:384;height:360" filled="f" strokecolor="#24282b" strokeweight="0"/>
            <v:rect id="_x0000_s33952" style="position:absolute;left:3261;top:613;width:372;height:360" filled="f" strokecolor="#24282b" strokeweight="0"/>
            <v:rect id="_x0000_s33953" style="position:absolute;left:659;top:961;width:384;height:372" filled="f" strokecolor="#24282b" strokeweight="0"/>
            <v:rect id="_x0000_s33954" style="position:absolute;left:1031;top:961;width:384;height:372" filled="f" strokecolor="#24282b" strokeweight="0"/>
            <v:rect id="_x0000_s33955" style="position:absolute;left:1403;top:961;width:383;height:372" filled="f" strokecolor="#24282b" strokeweight="0"/>
            <v:rect id="_x0000_s33956" style="position:absolute;left:1774;top:961;width:384;height:372" filled="f" strokecolor="#24282b" strokeweight="0"/>
            <v:rect id="_x0000_s33957" style="position:absolute;left:2146;top:961;width:384;height:372" filled="f" strokecolor="#24282b" strokeweight="0"/>
            <v:rect id="_x0000_s33958" style="position:absolute;left:2518;top:961;width:383;height:372" filled="f" strokecolor="#24282b" strokeweight="0"/>
            <v:rect id="_x0000_s33959" style="position:absolute;left:2889;top:961;width:384;height:372" filled="f" strokecolor="#24282b" strokeweight="0"/>
            <v:rect id="_x0000_s33960" style="position:absolute;left:3261;top:961;width:372;height:372" filled="f" strokecolor="#24282b" strokeweight="0"/>
            <v:rect id="_x0000_s33961" style="position:absolute;left:659;top:1321;width:384;height:361" filled="f" strokecolor="#24282b" strokeweight="0"/>
            <v:rect id="_x0000_s33962" style="position:absolute;left:1031;top:1321;width:384;height:361" filled="f" strokecolor="#24282b" strokeweight="0"/>
            <v:rect id="_x0000_s33963" style="position:absolute;left:1403;top:1321;width:383;height:361" filled="f" strokecolor="#24282b" strokeweight="0"/>
            <v:rect id="_x0000_s33964" style="position:absolute;left:1774;top:1321;width:384;height:361" filled="f" strokecolor="#24282b" strokeweight="0"/>
            <v:rect id="_x0000_s33965" style="position:absolute;left:2146;top:1321;width:384;height:361" filled="f" strokecolor="#24282b" strokeweight="0"/>
            <v:rect id="_x0000_s33966" style="position:absolute;left:2518;top:1321;width:383;height:361" filled="f" strokecolor="#24282b" strokeweight="0"/>
            <v:rect id="_x0000_s33967" style="position:absolute;left:2889;top:1321;width:384;height:361" filled="f" strokecolor="#24282b" strokeweight="0"/>
            <v:rect id="_x0000_s33968" style="position:absolute;left:3261;top:1321;width:372;height:361" filled="f" strokecolor="#24282b" strokeweight="0"/>
            <v:rect id="_x0000_s33969" style="position:absolute;left:659;top:1670;width:384;height:360" filled="f" strokecolor="#24282b" strokeweight="0"/>
            <v:rect id="_x0000_s33970" style="position:absolute;left:1031;top:1670;width:384;height:360" filled="f" strokecolor="#24282b" strokeweight="0"/>
            <v:rect id="_x0000_s33971" style="position:absolute;left:1403;top:1670;width:383;height:360" filled="f" strokecolor="#24282b" strokeweight="0"/>
            <v:rect id="_x0000_s33972" style="position:absolute;left:1774;top:1670;width:384;height:360" filled="f" strokecolor="#24282b" strokeweight="0"/>
            <v:rect id="_x0000_s33973" style="position:absolute;left:2146;top:1670;width:384;height:360" filled="f" strokecolor="#24282b" strokeweight="0"/>
            <v:rect id="_x0000_s33974" style="position:absolute;left:2518;top:1670;width:383;height:360" filled="f" strokecolor="#24282b" strokeweight="0"/>
            <v:rect id="_x0000_s33975" style="position:absolute;left:2889;top:1670;width:384;height:360" filled="f" strokecolor="#24282b" strokeweight="0"/>
            <v:rect id="_x0000_s33976" style="position:absolute;left:3261;top:1670;width:372;height:360" filled="f" strokecolor="#24282b" strokeweight="0"/>
            <v:rect id="_x0000_s33977" style="position:absolute;left:659;top:2018;width:384;height:372" filled="f" strokecolor="#24282b" strokeweight="0"/>
            <v:rect id="_x0000_s33978" style="position:absolute;left:1031;top:2018;width:384;height:372" filled="f" strokecolor="#24282b" strokeweight="0"/>
            <v:rect id="_x0000_s33979" style="position:absolute;left:1403;top:2018;width:383;height:372" filled="f" strokecolor="#24282b" strokeweight="0"/>
            <v:rect id="_x0000_s33980" style="position:absolute;left:1774;top:2018;width:384;height:372" filled="f" strokecolor="#24282b" strokeweight="0"/>
            <v:rect id="_x0000_s33981" style="position:absolute;left:2146;top:2018;width:384;height:372" filled="f" strokecolor="#24282b" strokeweight="0"/>
            <v:rect id="_x0000_s33982" style="position:absolute;left:2518;top:2018;width:383;height:372" filled="f" strokecolor="#24282b" strokeweight="0"/>
            <v:rect id="_x0000_s33983" style="position:absolute;left:2889;top:2018;width:384;height:372" filled="f" strokecolor="#24282b" strokeweight="0"/>
            <v:rect id="_x0000_s33984" style="position:absolute;left:3261;top:2018;width:372;height:372" filled="f" strokecolor="#24282b" strokeweight="0"/>
            <v:rect id="_x0000_s33985" style="position:absolute;left:659;top:2378;width:384;height:361" filled="f" strokecolor="#24282b" strokeweight="0"/>
            <v:rect id="_x0000_s33986" style="position:absolute;left:1031;top:2378;width:384;height:361" filled="f" strokecolor="#24282b" strokeweight="0"/>
            <v:rect id="_x0000_s33987" style="position:absolute;left:1403;top:2378;width:383;height:361" filled="f" strokecolor="#24282b" strokeweight="0"/>
            <v:rect id="_x0000_s33988" style="position:absolute;left:1774;top:2378;width:384;height:361" filled="f" strokecolor="#24282b" strokeweight="0"/>
            <v:rect id="_x0000_s33989" style="position:absolute;left:2146;top:2378;width:384;height:361" filled="f" strokecolor="#24282b" strokeweight="0"/>
            <v:rect id="_x0000_s33990" style="position:absolute;left:2518;top:2378;width:383;height:361" filled="f" strokecolor="#24282b" strokeweight="0"/>
            <v:rect id="_x0000_s33991" style="position:absolute;left:2889;top:2378;width:384;height:361" filled="f" strokecolor="#24282b" strokeweight="0"/>
            <v:rect id="_x0000_s33992" style="position:absolute;left:3261;top:2378;width:372;height:361" filled="f" strokecolor="#24282b" strokeweight="0"/>
            <v:rect id="_x0000_s33993" style="position:absolute;left:659;top:2727;width:384;height:372" filled="f" strokecolor="#24282b" strokeweight="0"/>
            <v:rect id="_x0000_s33994" style="position:absolute;left:1031;top:2727;width:384;height:372" filled="f" strokecolor="#24282b" strokeweight="0"/>
            <v:rect id="_x0000_s33995" style="position:absolute;left:1403;top:2727;width:383;height:372" filled="f" strokecolor="#24282b" strokeweight="0"/>
            <v:rect id="_x0000_s33996" style="position:absolute;left:1774;top:2727;width:384;height:372" filled="f" strokecolor="#24282b" strokeweight="0"/>
            <v:rect id="_x0000_s33997" style="position:absolute;left:2146;top:2727;width:384;height:372" filled="f" strokecolor="#24282b" strokeweight="0"/>
            <v:rect id="_x0000_s33998" style="position:absolute;left:2518;top:2727;width:383;height:372" filled="f" strokecolor="#24282b" strokeweight="0"/>
            <v:rect id="_x0000_s33999" style="position:absolute;left:2889;top:2727;width:384;height:372" filled="f" strokecolor="#24282b" strokeweight="0"/>
            <v:rect id="_x0000_s34000" style="position:absolute;left:3261;top:2727;width:372;height:372" filled="f" strokecolor="#24282b" strokeweight="0"/>
            <v:line id="_x0000_s34001" style="position:absolute;flip:y" from="480,637" to="481,2619" strokecolor="#24282b" strokeweight="0"/>
            <v:shape id="_x0000_s34002" style="position:absolute;left:420;top:2511;width:107;height:108" coordsize="9,9" path="m,l5,9,9,e" filled="f" strokecolor="#24282b" strokeweight="0">
              <v:path arrowok="t"/>
            </v:shape>
            <v:line id="_x0000_s34003" style="position:absolute;flip:x" from="1319,120" to="3033,121" strokecolor="#24282b" strokeweight="0"/>
            <v:shape id="_x0000_s34004" style="position:absolute;left:2937;top:72;width:96;height:108" coordsize="8,9" path="m,9l8,4,,e" filled="f" strokecolor="#24282b" strokeweight="0">
              <v:path arrowok="t"/>
            </v:shape>
            <v:line id="_x0000_s34005" style="position:absolute;flip:y" from="2855,3114" to="3095,3306" strokecolor="#24282b" strokeweight="0"/>
            <v:rect id="_x0000_s34006" style="position:absolute;left:731;top:336;width:201;height:227;mso-wrap-style:none" filled="f" stroked="f">
              <v:textbox style="mso-next-textbox:#_x0000_s34006;mso-fit-shape-to-text:t" inset="0,0,0,0">
                <w:txbxContent>
                  <w:p w:rsidR="00F65EEF" w:rsidRPr="00133190" w:rsidRDefault="00F65EEF" w:rsidP="009D0ACD">
                    <w:pPr>
                      <w:spacing w:before="40" w:after="40"/>
                      <w:rPr>
                        <w:rFonts w:ascii="Times New Roman Bold" w:hAnsi="Times New Roman Bold"/>
                        <w:szCs w:val="16"/>
                      </w:rPr>
                    </w:pPr>
                    <w:r w:rsidRPr="00133190">
                      <w:rPr>
                        <w:rFonts w:ascii="Times New Roman Bold" w:hAnsi="Times New Roman Bold"/>
                        <w:b/>
                        <w:bCs/>
                        <w:color w:val="24282B"/>
                        <w:sz w:val="16"/>
                        <w:szCs w:val="16"/>
                      </w:rPr>
                      <w:t>0,0</w:t>
                    </w:r>
                  </w:p>
                </w:txbxContent>
              </v:textbox>
            </v:rect>
            <v:rect id="_x0000_s34007" style="position:absolute;left:1103;top:336;width:216;height:227" filled="f" stroked="f">
              <v:textbox style="mso-next-textbox:#_x0000_s34007;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1,0</w:t>
                    </w:r>
                  </w:p>
                </w:txbxContent>
              </v:textbox>
            </v:rect>
            <v:rect id="_x0000_s34008" style="position:absolute;left:1475;top:336;width:201;height:227;mso-wrap-style:none" filled="f" stroked="f">
              <v:textbox style="mso-next-textbox:#_x0000_s34008;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2,0</w:t>
                    </w:r>
                  </w:p>
                </w:txbxContent>
              </v:textbox>
            </v:rect>
            <v:rect id="_x0000_s34009" style="position:absolute;left:1846;top:336;width:238;height:227" filled="f" stroked="f">
              <v:textbox style="mso-next-textbox:#_x0000_s34009;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3,0</w:t>
                    </w:r>
                  </w:p>
                </w:txbxContent>
              </v:textbox>
            </v:rect>
            <v:rect id="_x0000_s34010" style="position:absolute;left:2218;top:336;width:201;height:227;mso-wrap-style:none" filled="f" stroked="f">
              <v:textbox style="mso-next-textbox:#_x0000_s34010;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4,0</w:t>
                    </w:r>
                  </w:p>
                </w:txbxContent>
              </v:textbox>
            </v:rect>
            <v:rect id="_x0000_s34011" style="position:absolute;left:2578;top:336;width:201;height:227;mso-wrap-style:none" filled="f" stroked="f">
              <v:textbox style="mso-next-textbox:#_x0000_s34011;mso-fit-shape-to-text:t" inset="0,0,0,0">
                <w:txbxContent>
                  <w:p w:rsidR="00F65EEF" w:rsidRPr="009D0ACD" w:rsidRDefault="00F65EEF" w:rsidP="009D0ACD">
                    <w:pPr>
                      <w:spacing w:before="40" w:after="40"/>
                      <w:rPr>
                        <w:rFonts w:ascii="Times New Roman Bold" w:hAnsi="Times New Roman Bold"/>
                        <w:szCs w:val="22"/>
                      </w:rPr>
                    </w:pPr>
                    <w:r w:rsidRPr="009D0ACD">
                      <w:rPr>
                        <w:rFonts w:ascii="Times New Roman Bold" w:hAnsi="Times New Roman Bold"/>
                        <w:b/>
                        <w:bCs/>
                        <w:color w:val="24282B"/>
                        <w:sz w:val="16"/>
                        <w:szCs w:val="22"/>
                      </w:rPr>
                      <w:t>5,0</w:t>
                    </w:r>
                  </w:p>
                </w:txbxContent>
              </v:textbox>
            </v:rect>
            <v:rect id="_x0000_s34012" style="position:absolute;left:2928;top:336;width:290;height:227" filled="f" stroked="f">
              <v:textbox style="mso-next-textbox:#_x0000_s34012;mso-fit-shape-to-text:t" inset="0,0,0,0">
                <w:txbxContent>
                  <w:p w:rsidR="00F65EEF" w:rsidRPr="009D0ACD" w:rsidRDefault="00F65EEF" w:rsidP="009D0ACD">
                    <w:pPr>
                      <w:spacing w:before="40" w:after="40"/>
                      <w:rPr>
                        <w:rFonts w:ascii="Times New Roman Bold" w:hAnsi="Times New Roman Bold"/>
                        <w:szCs w:val="22"/>
                      </w:rPr>
                    </w:pPr>
                    <w:r w:rsidRPr="009D0ACD">
                      <w:rPr>
                        <w:rFonts w:ascii="Times New Roman Bold" w:hAnsi="Times New Roman Bold"/>
                        <w:b/>
                        <w:bCs/>
                        <w:color w:val="24282B"/>
                        <w:sz w:val="16"/>
                        <w:szCs w:val="22"/>
                      </w:rPr>
                      <w:t>6,0</w:t>
                    </w:r>
                  </w:p>
                </w:txbxContent>
              </v:textbox>
            </v:rect>
            <v:rect id="_x0000_s34013" style="position:absolute;left:3321;top:336;width:201;height:227;mso-wrap-style:none" filled="f" stroked="f">
              <v:textbox style="mso-next-textbox:#_x0000_s34013;mso-fit-shape-to-text:t" inset="0,0,0,0">
                <w:txbxContent>
                  <w:p w:rsidR="00F65EEF" w:rsidRPr="009D0ACD" w:rsidRDefault="00F65EEF" w:rsidP="009D0ACD">
                    <w:pPr>
                      <w:spacing w:before="40" w:after="40"/>
                      <w:rPr>
                        <w:rFonts w:ascii="Times New Roman Bold" w:hAnsi="Times New Roman Bold"/>
                        <w:szCs w:val="22"/>
                      </w:rPr>
                    </w:pPr>
                    <w:r w:rsidRPr="009D0ACD">
                      <w:rPr>
                        <w:rFonts w:ascii="Times New Roman Bold" w:hAnsi="Times New Roman Bold"/>
                        <w:b/>
                        <w:bCs/>
                        <w:color w:val="24282B"/>
                        <w:sz w:val="16"/>
                        <w:szCs w:val="22"/>
                      </w:rPr>
                      <w:t>7,0</w:t>
                    </w:r>
                  </w:p>
                </w:txbxContent>
              </v:textbox>
            </v:rect>
            <v:rect id="_x0000_s34014" style="position:absolute;left:731;top:697;width:201;height:227;mso-wrap-style:none" filled="f" stroked="f">
              <v:textbox style="mso-next-textbox:#_x0000_s34014;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0,1</w:t>
                    </w:r>
                  </w:p>
                </w:txbxContent>
              </v:textbox>
            </v:rect>
            <v:rect id="_x0000_s34015" style="position:absolute;left:1103;top:697;width:201;height:227;mso-wrap-style:none" filled="f" stroked="f">
              <v:textbox style="mso-next-textbox:#_x0000_s34015;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1,1</w:t>
                    </w:r>
                  </w:p>
                </w:txbxContent>
              </v:textbox>
            </v:rect>
            <v:rect id="_x0000_s34016" style="position:absolute;left:1475;top:697;width:201;height:227;mso-wrap-style:none" filled="f" stroked="f">
              <v:textbox style="mso-next-textbox:#_x0000_s34016;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2,1</w:t>
                    </w:r>
                  </w:p>
                </w:txbxContent>
              </v:textbox>
            </v:rect>
            <v:rect id="_x0000_s34017" style="position:absolute;left:1846;top:697;width:201;height:227;mso-wrap-style:none" filled="f" stroked="f">
              <v:textbox style="mso-next-textbox:#_x0000_s34017;mso-fit-shape-to-text:t" inset="0,0,0,0">
                <w:txbxContent>
                  <w:p w:rsidR="00F65EEF" w:rsidRPr="00133190" w:rsidRDefault="00F65EEF" w:rsidP="009D0ACD">
                    <w:pPr>
                      <w:spacing w:before="40" w:after="40"/>
                      <w:rPr>
                        <w:rFonts w:ascii="Times New Roman Bold" w:hAnsi="Times New Roman Bold"/>
                        <w:szCs w:val="16"/>
                      </w:rPr>
                    </w:pPr>
                    <w:r w:rsidRPr="00133190">
                      <w:rPr>
                        <w:rFonts w:ascii="Times New Roman Bold" w:hAnsi="Times New Roman Bold"/>
                        <w:b/>
                        <w:bCs/>
                        <w:color w:val="24282B"/>
                        <w:sz w:val="16"/>
                        <w:szCs w:val="16"/>
                      </w:rPr>
                      <w:t>3,1</w:t>
                    </w:r>
                  </w:p>
                </w:txbxContent>
              </v:textbox>
            </v:rect>
            <v:rect id="_x0000_s34018" style="position:absolute;left:2218;top:697;width:201;height:227;mso-wrap-style:none" filled="f" stroked="f">
              <v:textbox style="mso-next-textbox:#_x0000_s34018;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4,1</w:t>
                    </w:r>
                  </w:p>
                </w:txbxContent>
              </v:textbox>
            </v:rect>
            <v:rect id="_x0000_s34019" style="position:absolute;left:2578;top:697;width:201;height:227;mso-wrap-style:none" filled="f" stroked="f">
              <v:textbox style="mso-next-textbox:#_x0000_s34019;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5,1</w:t>
                    </w:r>
                  </w:p>
                </w:txbxContent>
              </v:textbox>
            </v:rect>
            <v:rect id="_x0000_s34020" style="position:absolute;left:2961;top:697;width:201;height:227;mso-wrap-style:none" filled="f" stroked="f">
              <v:textbox style="mso-next-textbox:#_x0000_s34020;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6,1</w:t>
                    </w:r>
                  </w:p>
                </w:txbxContent>
              </v:textbox>
            </v:rect>
            <v:rect id="_x0000_s34021" style="position:absolute;left:3321;top:697;width:201;height:227;mso-wrap-style:none" filled="f" stroked="f">
              <v:textbox style="mso-next-textbox:#_x0000_s34021;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7,1</w:t>
                    </w:r>
                  </w:p>
                </w:txbxContent>
              </v:textbox>
            </v:rect>
            <v:rect id="_x0000_s34022" style="position:absolute;left:731;top:1045;width:201;height:227;mso-wrap-style:none" filled="f" stroked="f">
              <v:textbox style="mso-next-textbox:#_x0000_s34022;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0,2</w:t>
                    </w:r>
                  </w:p>
                </w:txbxContent>
              </v:textbox>
            </v:rect>
            <v:rect id="_x0000_s34023" style="position:absolute;left:1103;top:1045;width:201;height:227;mso-wrap-style:none" filled="f" stroked="f">
              <v:textbox style="mso-next-textbox:#_x0000_s34023;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1,2</w:t>
                    </w:r>
                  </w:p>
                </w:txbxContent>
              </v:textbox>
            </v:rect>
            <v:rect id="_x0000_s34024" style="position:absolute;left:1475;top:1045;width:201;height:227;mso-wrap-style:none" filled="f" stroked="f">
              <v:textbox style="mso-next-textbox:#_x0000_s34024;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2,2</w:t>
                    </w:r>
                  </w:p>
                </w:txbxContent>
              </v:textbox>
            </v:rect>
            <v:rect id="_x0000_s34025" style="position:absolute;left:1846;top:1045;width:201;height:227;mso-wrap-style:none" filled="f" stroked="f">
              <v:textbox style="mso-next-textbox:#_x0000_s34025;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3,2</w:t>
                    </w:r>
                  </w:p>
                </w:txbxContent>
              </v:textbox>
            </v:rect>
            <v:rect id="_x0000_s34026" style="position:absolute;left:2218;top:1045;width:201;height:227;mso-wrap-style:none" filled="f" stroked="f">
              <v:textbox style="mso-next-textbox:#_x0000_s34026;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4,2</w:t>
                    </w:r>
                  </w:p>
                </w:txbxContent>
              </v:textbox>
            </v:rect>
            <v:rect id="_x0000_s34027" style="position:absolute;left:2578;top:1045;width:201;height:227;mso-wrap-style:none" filled="f" stroked="f">
              <v:textbox style="mso-next-textbox:#_x0000_s34027;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5,2</w:t>
                    </w:r>
                  </w:p>
                </w:txbxContent>
              </v:textbox>
            </v:rect>
            <v:rect id="_x0000_s34028" style="position:absolute;left:2961;top:1045;width:201;height:227;mso-wrap-style:none" filled="f" stroked="f">
              <v:textbox style="mso-next-textbox:#_x0000_s34028;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6,2</w:t>
                    </w:r>
                  </w:p>
                </w:txbxContent>
              </v:textbox>
            </v:rect>
            <v:rect id="_x0000_s34029" style="position:absolute;left:3321;top:1045;width:201;height:227;mso-wrap-style:none" filled="f" stroked="f">
              <v:textbox style="mso-next-textbox:#_x0000_s34029;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7,2</w:t>
                    </w:r>
                  </w:p>
                </w:txbxContent>
              </v:textbox>
            </v:rect>
            <v:rect id="_x0000_s34030" style="position:absolute;left:731;top:1406;width:201;height:227;mso-wrap-style:none" filled="f" stroked="f">
              <v:textbox style="mso-next-textbox:#_x0000_s34030;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0,3</w:t>
                    </w:r>
                  </w:p>
                </w:txbxContent>
              </v:textbox>
            </v:rect>
            <v:rect id="_x0000_s34031" style="position:absolute;left:1103;top:1406;width:234;height:211" filled="f" stroked="f">
              <v:textbox style="mso-next-textbox:#_x0000_s34031"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1,3</w:t>
                    </w:r>
                  </w:p>
                </w:txbxContent>
              </v:textbox>
            </v:rect>
            <v:rect id="_x0000_s34032" style="position:absolute;left:1475;top:1406;width:201;height:227;mso-wrap-style:none" filled="f" stroked="f">
              <v:textbox style="mso-next-textbox:#_x0000_s34032;mso-fit-shape-to-text:t" inset="0,0,0,0">
                <w:txbxContent>
                  <w:p w:rsidR="00F65EEF" w:rsidRPr="00133190" w:rsidRDefault="00F65EEF" w:rsidP="009D0ACD">
                    <w:pPr>
                      <w:spacing w:before="40" w:after="40"/>
                      <w:rPr>
                        <w:rFonts w:ascii="Times New Roman Bold" w:hAnsi="Times New Roman Bold"/>
                      </w:rPr>
                    </w:pPr>
                    <w:r w:rsidRPr="00133190">
                      <w:rPr>
                        <w:rFonts w:ascii="Times New Roman Bold" w:hAnsi="Times New Roman Bold"/>
                        <w:b/>
                        <w:bCs/>
                        <w:color w:val="24282B"/>
                        <w:sz w:val="16"/>
                        <w:szCs w:val="16"/>
                      </w:rPr>
                      <w:t>2,3</w:t>
                    </w:r>
                  </w:p>
                </w:txbxContent>
              </v:textbox>
            </v:rect>
            <v:rect id="_x0000_s34033" style="position:absolute;left:1846;top:1406;width:238;height:264" filled="f" stroked="f">
              <v:textbox style="mso-next-textbox:#_x0000_s34033"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3,3</w:t>
                    </w:r>
                  </w:p>
                </w:txbxContent>
              </v:textbox>
            </v:rect>
            <v:rect id="_x0000_s34034" style="position:absolute;left:2218;top:1406;width:201;height:227;mso-wrap-style:none" filled="f" stroked="f">
              <v:textbox style="mso-next-textbox:#_x0000_s34034;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4,3</w:t>
                    </w:r>
                  </w:p>
                </w:txbxContent>
              </v:textbox>
            </v:rect>
            <v:rect id="_x0000_s34035" style="position:absolute;left:2578;top:1406;width:201;height:227;mso-wrap-style:none" filled="f" stroked="f">
              <v:textbox style="mso-next-textbox:#_x0000_s34035;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5,3</w:t>
                    </w:r>
                  </w:p>
                </w:txbxContent>
              </v:textbox>
            </v:rect>
            <v:rect id="_x0000_s34036" style="position:absolute;left:2961;top:1406;width:235;height:227" filled="f" stroked="f">
              <v:textbox style="mso-next-textbox:#_x0000_s34036;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6,3</w:t>
                    </w:r>
                  </w:p>
                </w:txbxContent>
              </v:textbox>
            </v:rect>
            <v:rect id="_x0000_s34037" style="position:absolute;left:3321;top:1406;width:201;height:227;mso-wrap-style:none" filled="f" stroked="f">
              <v:textbox style="mso-next-textbox:#_x0000_s34037;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7,3</w:t>
                    </w:r>
                  </w:p>
                </w:txbxContent>
              </v:textbox>
            </v:rect>
            <v:rect id="_x0000_s34038" style="position:absolute;left:731;top:1754;width:201;height:227;mso-wrap-style:none" filled="f" stroked="f">
              <v:textbox style="mso-next-textbox:#_x0000_s34038;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0,4</w:t>
                    </w:r>
                  </w:p>
                </w:txbxContent>
              </v:textbox>
            </v:rect>
            <v:rect id="_x0000_s34039" style="position:absolute;left:1103;top:1754;width:201;height:227;mso-wrap-style:none" filled="f" stroked="f">
              <v:textbox style="mso-next-textbox:#_x0000_s34039;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1,4</w:t>
                    </w:r>
                  </w:p>
                </w:txbxContent>
              </v:textbox>
            </v:rect>
            <v:rect id="_x0000_s34040" style="position:absolute;left:1475;top:1754;width:201;height:227;mso-wrap-style:none" filled="f" stroked="f">
              <v:textbox style="mso-next-textbox:#_x0000_s34040;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2,4</w:t>
                    </w:r>
                  </w:p>
                </w:txbxContent>
              </v:textbox>
            </v:rect>
            <v:rect id="_x0000_s34041" style="position:absolute;left:1846;top:1754;width:201;height:227;mso-wrap-style:none" filled="f" stroked="f">
              <v:textbox style="mso-next-textbox:#_x0000_s34041;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3,4</w:t>
                    </w:r>
                  </w:p>
                </w:txbxContent>
              </v:textbox>
            </v:rect>
            <v:rect id="_x0000_s34042" style="position:absolute;left:2218;top:1754;width:201;height:227;mso-wrap-style:none" filled="f" stroked="f">
              <v:textbox style="mso-next-textbox:#_x0000_s34042;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4,4</w:t>
                    </w:r>
                  </w:p>
                </w:txbxContent>
              </v:textbox>
            </v:rect>
            <v:rect id="_x0000_s34043" style="position:absolute;left:2578;top:1754;width:201;height:227;mso-wrap-style:none" filled="f" stroked="f">
              <v:textbox style="mso-next-textbox:#_x0000_s34043;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5,4</w:t>
                    </w:r>
                  </w:p>
                </w:txbxContent>
              </v:textbox>
            </v:rect>
            <v:rect id="_x0000_s34044" style="position:absolute;left:2961;top:1754;width:201;height:227;mso-wrap-style:none" filled="f" stroked="f">
              <v:textbox style="mso-next-textbox:#_x0000_s34044;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6,4</w:t>
                    </w:r>
                  </w:p>
                </w:txbxContent>
              </v:textbox>
            </v:rect>
            <v:rect id="_x0000_s34045" style="position:absolute;left:3321;top:1754;width:201;height:227;mso-wrap-style:none" filled="f" stroked="f">
              <v:textbox style="mso-next-textbox:#_x0000_s34045;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7,4</w:t>
                    </w:r>
                  </w:p>
                </w:txbxContent>
              </v:textbox>
            </v:rect>
            <v:rect id="_x0000_s34046" style="position:absolute;left:731;top:2102;width:201;height:227;mso-wrap-style:none" filled="f" stroked="f">
              <v:textbox style="mso-next-textbox:#_x0000_s34046;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0,5</w:t>
                    </w:r>
                  </w:p>
                </w:txbxContent>
              </v:textbox>
            </v:rect>
            <v:rect id="_x0000_s34047" style="position:absolute;left:1103;top:2102;width:234;height:227" filled="f" stroked="f">
              <v:textbox style="mso-next-textbox:#_x0000_s34047;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1,5</w:t>
                    </w:r>
                  </w:p>
                </w:txbxContent>
              </v:textbox>
            </v:rect>
            <v:rect id="_x0000_s34048" style="position:absolute;left:1475;top:2102;width:201;height:227;mso-wrap-style:none" filled="f" stroked="f">
              <v:textbox style="mso-next-textbox:#_x0000_s34048;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2,5</w:t>
                    </w:r>
                  </w:p>
                </w:txbxContent>
              </v:textbox>
            </v:rect>
            <v:rect id="_x0000_s34049" style="position:absolute;left:1846;top:2102;width:225;height:276" filled="f" stroked="f">
              <v:textbox style="mso-next-textbox:#_x0000_s34049"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3,5</w:t>
                    </w:r>
                  </w:p>
                </w:txbxContent>
              </v:textbox>
            </v:rect>
            <v:rect id="_x0000_s34050" style="position:absolute;left:2218;top:2102;width:201;height:227;mso-wrap-style:none" filled="f" stroked="f">
              <v:textbox style="mso-next-textbox:#_x0000_s34050;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4,5</w:t>
                    </w:r>
                  </w:p>
                </w:txbxContent>
              </v:textbox>
            </v:rect>
            <v:rect id="_x0000_s34051" style="position:absolute;left:2578;top:2102;width:201;height:227;mso-wrap-style:none" filled="f" stroked="f">
              <v:textbox style="mso-next-textbox:#_x0000_s34051;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5,5</w:t>
                    </w:r>
                  </w:p>
                </w:txbxContent>
              </v:textbox>
            </v:rect>
            <v:rect id="_x0000_s34052" style="position:absolute;left:2961;top:2102;width:235;height:227" filled="f" stroked="f">
              <v:textbox style="mso-next-textbox:#_x0000_s34052;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6,5</w:t>
                    </w:r>
                  </w:p>
                </w:txbxContent>
              </v:textbox>
            </v:rect>
            <v:rect id="_x0000_s34053" style="position:absolute;left:3321;top:2102;width:201;height:227;mso-wrap-style:none" filled="f" stroked="f">
              <v:textbox style="mso-next-textbox:#_x0000_s34053;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7,5</w:t>
                    </w:r>
                  </w:p>
                </w:txbxContent>
              </v:textbox>
            </v:rect>
            <v:rect id="_x0000_s34054" style="position:absolute;left:731;top:2463;width:201;height:227;mso-wrap-style:none" filled="f" stroked="f">
              <v:textbox style="mso-next-textbox:#_x0000_s34054;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0,6</w:t>
                    </w:r>
                  </w:p>
                </w:txbxContent>
              </v:textbox>
            </v:rect>
            <v:rect id="_x0000_s34055" style="position:absolute;left:1037;top:2463;width:300;height:227" filled="f" stroked="f">
              <v:textbox style="mso-next-textbox:#_x0000_s34055;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1,6</w:t>
                    </w:r>
                  </w:p>
                </w:txbxContent>
              </v:textbox>
            </v:rect>
            <v:rect id="_x0000_s34056" style="position:absolute;left:1475;top:2463;width:201;height:227;mso-wrap-style:none" filled="f" stroked="f">
              <v:textbox style="mso-next-textbox:#_x0000_s34056;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2,6</w:t>
                    </w:r>
                  </w:p>
                </w:txbxContent>
              </v:textbox>
            </v:rect>
            <v:rect id="_x0000_s34057" style="position:absolute;left:1846;top:2463;width:237;height:227" filled="f" stroked="f">
              <v:textbox style="mso-next-textbox:#_x0000_s34057;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3,6</w:t>
                    </w:r>
                  </w:p>
                </w:txbxContent>
              </v:textbox>
            </v:rect>
            <v:rect id="_x0000_s34058" style="position:absolute;left:2218;top:2463;width:201;height:227;mso-wrap-style:none" filled="f" stroked="f">
              <v:textbox style="mso-next-textbox:#_x0000_s34058;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4,6</w:t>
                    </w:r>
                  </w:p>
                </w:txbxContent>
              </v:textbox>
            </v:rect>
            <v:rect id="_x0000_s34059" style="position:absolute;left:2578;top:2463;width:201;height:227;mso-wrap-style:none" filled="f" stroked="f">
              <v:textbox style="mso-next-textbox:#_x0000_s34059;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5,6</w:t>
                    </w:r>
                  </w:p>
                </w:txbxContent>
              </v:textbox>
            </v:rect>
            <v:rect id="_x0000_s34060" style="position:absolute;left:2939;top:2463;width:257;height:227" filled="f" stroked="f">
              <v:textbox style="mso-next-textbox:#_x0000_s34060;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6,6</w:t>
                    </w:r>
                  </w:p>
                </w:txbxContent>
              </v:textbox>
            </v:rect>
            <v:rect id="_x0000_s34061" style="position:absolute;left:3321;top:2463;width:201;height:227;mso-wrap-style:none" filled="f" stroked="f">
              <v:textbox style="mso-next-textbox:#_x0000_s34061;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7,6</w:t>
                    </w:r>
                  </w:p>
                </w:txbxContent>
              </v:textbox>
            </v:rect>
            <v:rect id="_x0000_s34062" style="position:absolute;left:731;top:2811;width:201;height:227;mso-wrap-style:none" filled="f" stroked="f">
              <v:textbox style="mso-next-textbox:#_x0000_s34062;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0,7</w:t>
                    </w:r>
                  </w:p>
                </w:txbxContent>
              </v:textbox>
            </v:rect>
            <v:rect id="_x0000_s34063" style="position:absolute;left:1103;top:2811;width:201;height:227;mso-wrap-style:none" filled="f" stroked="f">
              <v:textbox style="mso-next-textbox:#_x0000_s34063;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1,7</w:t>
                    </w:r>
                  </w:p>
                </w:txbxContent>
              </v:textbox>
            </v:rect>
            <v:rect id="_x0000_s34064" style="position:absolute;left:1475;top:2811;width:201;height:227;mso-wrap-style:none" filled="f" stroked="f">
              <v:textbox style="mso-next-textbox:#_x0000_s34064;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2,7</w:t>
                    </w:r>
                  </w:p>
                </w:txbxContent>
              </v:textbox>
            </v:rect>
            <v:rect id="_x0000_s34065" style="position:absolute;left:1846;top:2811;width:225;height:227" filled="f" stroked="f">
              <v:textbox style="mso-next-textbox:#_x0000_s34065;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3,7</w:t>
                    </w:r>
                  </w:p>
                </w:txbxContent>
              </v:textbox>
            </v:rect>
            <v:rect id="_x0000_s34066" style="position:absolute;left:2218;top:2811;width:201;height:227;mso-wrap-style:none" filled="f" stroked="f">
              <v:textbox style="mso-next-textbox:#_x0000_s34066;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4,7</w:t>
                    </w:r>
                  </w:p>
                </w:txbxContent>
              </v:textbox>
            </v:rect>
            <v:rect id="_x0000_s34067" style="position:absolute;left:2578;top:2811;width:201;height:227;mso-wrap-style:none" filled="f" stroked="f">
              <v:textbox style="mso-next-textbox:#_x0000_s34067;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5,7</w:t>
                    </w:r>
                  </w:p>
                </w:txbxContent>
              </v:textbox>
            </v:rect>
            <v:rect id="_x0000_s34068" style="position:absolute;left:2939;top:2811;width:257;height:227" filled="f" stroked="f">
              <v:textbox style="mso-next-textbox:#_x0000_s34068;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6,7</w:t>
                    </w:r>
                  </w:p>
                </w:txbxContent>
              </v:textbox>
            </v:rect>
            <v:rect id="_x0000_s34069" style="position:absolute;left:3321;top:2811;width:201;height:227;mso-wrap-style:none" filled="f" stroked="f">
              <v:textbox style="mso-next-textbox:#_x0000_s34069;mso-fit-shape-to-text:t" inset="0,0,0,0">
                <w:txbxContent>
                  <w:p w:rsidR="00F65EEF" w:rsidRPr="00133190" w:rsidRDefault="00F65EEF" w:rsidP="00133190">
                    <w:pPr>
                      <w:spacing w:before="40" w:after="40"/>
                      <w:rPr>
                        <w:rFonts w:ascii="Times New Roman Bold" w:hAnsi="Times New Roman Bold"/>
                      </w:rPr>
                    </w:pPr>
                    <w:r w:rsidRPr="00133190">
                      <w:rPr>
                        <w:rFonts w:ascii="Times New Roman Bold" w:hAnsi="Times New Roman Bold"/>
                        <w:b/>
                        <w:bCs/>
                        <w:color w:val="24282B"/>
                        <w:sz w:val="16"/>
                        <w:szCs w:val="16"/>
                      </w:rPr>
                      <w:t>7,7</w:t>
                    </w:r>
                  </w:p>
                </w:txbxContent>
              </v:textbox>
            </v:rect>
            <v:rect id="_x0000_s34071" style="position:absolute;left:228;top:312;width:265;height:350;mso-wrap-style:none" filled="f" stroked="f">
              <v:textbox style="mso-next-textbox:#_x0000_s34071;mso-fit-shape-to-text:t" inset="0,0,0,0">
                <w:txbxContent>
                  <w:p w:rsidR="00F65EEF" w:rsidRPr="009D0ACD" w:rsidRDefault="00F65EEF" w:rsidP="009D0ACD">
                    <w:pPr>
                      <w:spacing w:before="40" w:after="40"/>
                      <w:rPr>
                        <w:rFonts w:ascii="Times New Roman Bold" w:hAnsi="Times New Roman Bold"/>
                        <w:szCs w:val="22"/>
                      </w:rPr>
                    </w:pPr>
                    <w:r w:rsidRPr="009D0ACD">
                      <w:rPr>
                        <w:rFonts w:ascii="Times New Roman Bold" w:hAnsi="Times New Roman Bold" w:hint="cs"/>
                        <w:b/>
                        <w:bCs/>
                        <w:color w:val="24282B"/>
                        <w:sz w:val="16"/>
                        <w:szCs w:val="22"/>
                        <w:rtl/>
                      </w:rPr>
                      <w:t>رأس</w:t>
                    </w:r>
                  </w:p>
                </w:txbxContent>
              </v:textbox>
            </v:rect>
            <v:rect id="_x0000_s34072" style="position:absolute;left:276;top:1350;width:89;height:267;mso-wrap-style:none" filled="f" stroked="f">
              <v:textbox style="mso-next-textbox:#_x0000_s34072;mso-fit-shape-to-text:t" inset="0,0,0,0">
                <w:txbxContent>
                  <w:p w:rsidR="00F65EEF" w:rsidRDefault="00F65EEF" w:rsidP="005F5FF3">
                    <w:r>
                      <w:rPr>
                        <w:rFonts w:ascii="Arial" w:hAnsi="Arial" w:cs="Arial"/>
                        <w:b/>
                        <w:bCs/>
                        <w:color w:val="24282B"/>
                        <w:sz w:val="16"/>
                        <w:szCs w:val="16"/>
                      </w:rPr>
                      <w:t>y</w:t>
                    </w:r>
                  </w:p>
                </w:txbxContent>
              </v:textbox>
            </v:rect>
            <v:rect id="_x0000_s34073" style="position:absolute;left:24;top:2751;width:516;height:261" filled="f" stroked="f">
              <v:textbox style="mso-next-textbox:#_x0000_s34073" inset="0,0,0,0">
                <w:txbxContent>
                  <w:p w:rsidR="00F65EEF" w:rsidRPr="009D0ACD" w:rsidRDefault="00F65EEF" w:rsidP="009D0ACD">
                    <w:pPr>
                      <w:spacing w:before="40" w:after="40"/>
                      <w:rPr>
                        <w:rFonts w:ascii="Times New Roman Bold" w:hAnsi="Times New Roman Bold"/>
                        <w:szCs w:val="22"/>
                      </w:rPr>
                    </w:pPr>
                    <w:r w:rsidRPr="009D0ACD">
                      <w:rPr>
                        <w:rFonts w:ascii="Times New Roman Bold" w:hAnsi="Times New Roman Bold" w:hint="cs"/>
                        <w:b/>
                        <w:bCs/>
                        <w:color w:val="24282B"/>
                        <w:sz w:val="16"/>
                        <w:szCs w:val="22"/>
                        <w:rtl/>
                      </w:rPr>
                      <w:t>قعر</w:t>
                    </w:r>
                  </w:p>
                </w:txbxContent>
              </v:textbox>
            </v:rect>
            <v:rect id="_x0000_s34077" style="position:absolute;left:1685;top:3505;width:490;height:227" filled="f" stroked="f">
              <v:textbox style="mso-next-textbox:#_x0000_s34077;mso-fit-shape-to-text:t" inset="0,0,0,0">
                <w:txbxContent>
                  <w:p w:rsidR="00F65EEF" w:rsidRPr="009D0ACD" w:rsidRDefault="00F65EEF" w:rsidP="006D071B">
                    <w:pPr>
                      <w:spacing w:before="40" w:after="40"/>
                      <w:rPr>
                        <w:rFonts w:ascii="Times New Roman Bold" w:hAnsi="Times New Roman Bold"/>
                        <w:rtl/>
                        <w:lang w:bidi="ar-EG"/>
                      </w:rPr>
                    </w:pPr>
                    <w:r w:rsidRPr="009D0ACD">
                      <w:rPr>
                        <w:rFonts w:ascii="Times New Roman Bold" w:hAnsi="Times New Roman Bold"/>
                        <w:b/>
                        <w:bCs/>
                        <w:color w:val="24282B"/>
                        <w:sz w:val="16"/>
                        <w:szCs w:val="16"/>
                      </w:rPr>
                      <w:t>7</w:t>
                    </w:r>
                    <w:r w:rsidRPr="006D071B">
                      <w:rPr>
                        <w:rFonts w:ascii="Times New Roman Bold" w:hAnsi="Times New Roman Bold"/>
                        <w:b/>
                        <w:bCs/>
                        <w:color w:val="24282B"/>
                        <w:sz w:val="16"/>
                        <w:szCs w:val="16"/>
                      </w:rPr>
                      <w:t xml:space="preserve"> </w:t>
                    </w:r>
                    <w:r w:rsidRPr="009D0ACD">
                      <w:rPr>
                        <w:rFonts w:ascii="Times New Roman Bold" w:hAnsi="Times New Roman Bold"/>
                        <w:b/>
                        <w:bCs/>
                        <w:color w:val="24282B"/>
                        <w:sz w:val="16"/>
                        <w:szCs w:val="16"/>
                      </w:rPr>
                      <w:t>=</w:t>
                    </w:r>
                    <w:r>
                      <w:rPr>
                        <w:rFonts w:ascii="Times New Roman Bold" w:hAnsi="Times New Roman Bold"/>
                        <w:b/>
                        <w:bCs/>
                        <w:color w:val="24282B"/>
                        <w:sz w:val="16"/>
                        <w:szCs w:val="16"/>
                      </w:rPr>
                      <w:t xml:space="preserve"> </w:t>
                    </w:r>
                    <w:r w:rsidRPr="009D0ACD">
                      <w:rPr>
                        <w:rFonts w:ascii="Times New Roman Bold" w:hAnsi="Times New Roman Bold"/>
                        <w:b/>
                        <w:bCs/>
                        <w:color w:val="24282B"/>
                        <w:sz w:val="16"/>
                        <w:szCs w:val="16"/>
                      </w:rPr>
                      <w:t>y</w:t>
                    </w:r>
                  </w:p>
                </w:txbxContent>
              </v:textbox>
            </v:rect>
            <v:rect id="_x0000_s61121" style="position:absolute;left:1450;top:3219;width:1223;height:350" filled="f" stroked="f">
              <v:textbox style="mso-next-textbox:#_x0000_s61121;mso-fit-shape-to-text:t" inset="0,0,0,0">
                <w:txbxContent>
                  <w:p w:rsidR="00F65EEF" w:rsidRPr="006D071B" w:rsidRDefault="00F65EEF" w:rsidP="00DE5060">
                    <w:pPr>
                      <w:spacing w:before="40" w:after="40"/>
                      <w:rPr>
                        <w:rFonts w:ascii="Times New Roman Bold" w:hAnsi="Times New Roman Bold"/>
                        <w:b/>
                        <w:bCs/>
                        <w:szCs w:val="22"/>
                      </w:rPr>
                    </w:pPr>
                    <w:r>
                      <w:rPr>
                        <w:rFonts w:ascii="Times New Roman Bold" w:hAnsi="Times New Roman Bold" w:hint="cs"/>
                        <w:b/>
                        <w:bCs/>
                        <w:color w:val="24282B"/>
                        <w:sz w:val="16"/>
                        <w:szCs w:val="22"/>
                        <w:rtl/>
                      </w:rPr>
                      <w:t>بيكسل</w:t>
                    </w:r>
                    <w:r w:rsidRPr="006D071B">
                      <w:rPr>
                        <w:rFonts w:ascii="Times New Roman Bold" w:hAnsi="Times New Roman Bold" w:hint="cs"/>
                        <w:b/>
                        <w:bCs/>
                        <w:color w:val="24282B"/>
                        <w:sz w:val="16"/>
                        <w:szCs w:val="22"/>
                        <w:rtl/>
                        <w:lang w:bidi="ar-EG"/>
                      </w:rPr>
                      <w:t xml:space="preserve"> </w:t>
                    </w:r>
                    <w:r w:rsidRPr="00ED32DC">
                      <w:rPr>
                        <w:rFonts w:cs="Times New Roman"/>
                        <w:b/>
                        <w:bCs/>
                        <w:color w:val="24282B"/>
                        <w:sz w:val="16"/>
                        <w:szCs w:val="22"/>
                      </w:rPr>
                      <w:t>×</w:t>
                    </w:r>
                    <w:r w:rsidRPr="006D071B">
                      <w:rPr>
                        <w:rFonts w:ascii="Times New Roman Bold" w:hAnsi="Times New Roman Bold" w:hint="cs"/>
                        <w:b/>
                        <w:bCs/>
                        <w:szCs w:val="22"/>
                        <w:rtl/>
                      </w:rPr>
                      <w:t xml:space="preserve"> </w:t>
                    </w:r>
                    <w:r w:rsidRPr="00434BF9">
                      <w:rPr>
                        <w:rFonts w:ascii="Times New Roman Bold" w:hAnsi="Times New Roman Bold"/>
                        <w:b/>
                        <w:bCs/>
                        <w:color w:val="24282B"/>
                        <w:sz w:val="16"/>
                        <w:szCs w:val="22"/>
                      </w:rPr>
                      <w:t>=</w:t>
                    </w:r>
                    <w:r w:rsidRPr="006D071B">
                      <w:rPr>
                        <w:rFonts w:ascii="Times New Roman Bold" w:hAnsi="Times New Roman Bold" w:hint="cs"/>
                        <w:b/>
                        <w:bCs/>
                        <w:szCs w:val="22"/>
                        <w:rtl/>
                      </w:rPr>
                      <w:t xml:space="preserve"> </w:t>
                    </w:r>
                    <w:r w:rsidRPr="006D071B">
                      <w:rPr>
                        <w:rFonts w:ascii="Times New Roman Bold" w:hAnsi="Times New Roman Bold"/>
                        <w:b/>
                        <w:bCs/>
                        <w:color w:val="24282B"/>
                        <w:sz w:val="16"/>
                        <w:szCs w:val="22"/>
                      </w:rPr>
                      <w:t>6</w:t>
                    </w:r>
                  </w:p>
                </w:txbxContent>
              </v:textbox>
            </v:rect>
            <w10:wrap type="none" anchorx="page"/>
            <w10:anchorlock/>
          </v:group>
        </w:pict>
      </w:r>
    </w:p>
    <w:p w:rsidR="005F5FF3" w:rsidRDefault="005F5FF3" w:rsidP="00983920">
      <w:pPr>
        <w:pStyle w:val="FigureNo"/>
        <w:rPr>
          <w:rtl/>
        </w:rPr>
      </w:pPr>
      <w:r>
        <w:rPr>
          <w:rFonts w:hint="cs"/>
          <w:rtl/>
        </w:rPr>
        <w:t>الش</w:t>
      </w:r>
      <w:r w:rsidR="003D7266">
        <w:rPr>
          <w:rFonts w:hint="cs"/>
          <w:rtl/>
        </w:rPr>
        <w:t>ـ</w:t>
      </w:r>
      <w:r>
        <w:rPr>
          <w:rFonts w:hint="cs"/>
          <w:rtl/>
        </w:rPr>
        <w:t xml:space="preserve">كل </w:t>
      </w:r>
      <w:r>
        <w:t>15</w:t>
      </w:r>
    </w:p>
    <w:p w:rsidR="005F5FF3" w:rsidRPr="006D071B" w:rsidRDefault="005F5FF3" w:rsidP="00353243">
      <w:pPr>
        <w:pStyle w:val="FigureTitle"/>
        <w:rPr>
          <w:rtl/>
        </w:rPr>
      </w:pPr>
      <w:r w:rsidRPr="00983920">
        <w:rPr>
          <w:rFonts w:hint="cs"/>
          <w:rtl/>
        </w:rPr>
        <w:t xml:space="preserve">ترتيبة الفِدْرة </w:t>
      </w:r>
      <w:r w:rsidRPr="00983920">
        <w:t>DCT</w:t>
      </w:r>
      <w:r w:rsidRPr="00983920">
        <w:rPr>
          <w:rFonts w:hint="cs"/>
          <w:rtl/>
        </w:rPr>
        <w:t xml:space="preserve"> في النظام </w:t>
      </w:r>
      <w:r w:rsidR="006D071B">
        <w:t>1 08/60/I</w:t>
      </w:r>
      <w:r w:rsidR="00353243">
        <w:rPr>
          <w:rFonts w:hint="cs"/>
          <w:rtl/>
        </w:rPr>
        <w:t> </w:t>
      </w:r>
      <w:r w:rsidR="006D071B">
        <w:rPr>
          <w:rFonts w:ascii="Times New Roman" w:hAnsi="Times New Roman" w:cs="Times New Roman"/>
        </w:rPr>
        <w:t>×</w:t>
      </w:r>
      <w:r w:rsidR="00353243">
        <w:rPr>
          <w:rFonts w:hint="cs"/>
          <w:rtl/>
        </w:rPr>
        <w:t> </w:t>
      </w:r>
      <w:r w:rsidR="006D071B">
        <w:t>1 920</w:t>
      </w:r>
    </w:p>
    <w:p w:rsidR="005F5FF3" w:rsidRDefault="005D3CF2" w:rsidP="005F5FF3">
      <w:pPr>
        <w:jc w:val="center"/>
        <w:rPr>
          <w:rtl/>
        </w:rPr>
      </w:pPr>
      <w:r>
        <w:rPr>
          <w:rtl/>
        </w:rPr>
      </w:r>
      <w:r>
        <w:pict>
          <v:group id="_x0000_s34823" editas="canvas" style="width:275.75pt;height:117.9pt;mso-position-horizontal-relative:char;mso-position-vertical-relative:line" coordsize="5515,2358">
            <o:lock v:ext="edit" aspectratio="t"/>
            <v:shape id="_x0000_s34824" type="#_x0000_t75" style="position:absolute;width:5515;height:2358" o:preferrelative="f">
              <v:fill o:detectmouseclick="t"/>
              <v:path o:extrusionok="t" o:connecttype="none"/>
              <o:lock v:ext="edit" text="t"/>
            </v:shape>
            <v:rect id="_x0000_s34825" style="position:absolute;left:4978;top:2036;width:467;height:249;mso-wrap-style:none" filled="f" stroked="f">
              <v:textbox style="mso-next-textbox:#_x0000_s34825;mso-fit-shape-to-text:t" inset="0,0,0,0">
                <w:txbxContent>
                  <w:p w:rsidR="00F65EEF" w:rsidRDefault="00F65EEF" w:rsidP="005F5FF3">
                    <w:r>
                      <w:rPr>
                        <w:color w:val="24211D"/>
                        <w:sz w:val="14"/>
                        <w:szCs w:val="14"/>
                      </w:rPr>
                      <w:t>1620-15</w:t>
                    </w:r>
                  </w:p>
                </w:txbxContent>
              </v:textbox>
            </v:rect>
            <v:rect id="_x0000_s34826" style="position:absolute;left:552;top:494;width:4929;height:289" filled="f" strokecolor="#24282b" strokeweight=".6pt"/>
            <v:line id="_x0000_s34827" style="position:absolute" from="816,494" to="817,783" strokecolor="#24282b" strokeweight=".6pt">
              <v:stroke joinstyle="miter"/>
            </v:line>
            <v:line id="_x0000_s34828" style="position:absolute" from="1091,494" to="1092,783" strokecolor="#24282b" strokeweight=".6pt">
              <v:stroke joinstyle="miter"/>
            </v:line>
            <v:line id="_x0000_s34829" style="position:absolute" from="1355,494" to="1356,783" strokecolor="#24282b" strokeweight=".6pt">
              <v:stroke joinstyle="miter"/>
            </v:line>
            <v:line id="_x0000_s34830" style="position:absolute" from="1631,494" to="1632,783" strokecolor="#24282b" strokeweight=".6pt">
              <v:stroke joinstyle="miter"/>
            </v:line>
            <v:line id="_x0000_s34831" style="position:absolute" from="1919,494" to="1920,783" strokecolor="#24282b" strokeweight=".6pt">
              <v:stroke joinstyle="miter"/>
            </v:line>
            <v:line id="_x0000_s34832" style="position:absolute" from="2183,494" to="2184,783" strokecolor="#24282b" strokeweight=".6pt">
              <v:stroke joinstyle="miter"/>
            </v:line>
            <v:line id="_x0000_s34833" style="position:absolute" from="2459,494" to="2460,783" strokecolor="#24282b" strokeweight=".6pt">
              <v:stroke joinstyle="miter"/>
            </v:line>
            <v:line id="_x0000_s34834" style="position:absolute" from="2735,494" to="2736,783" strokecolor="#24282b" strokeweight=".6pt">
              <v:stroke joinstyle="miter"/>
            </v:line>
            <v:line id="_x0000_s34835" style="position:absolute" from="3814,494" to="3815,783" strokecolor="#24282b" strokeweight=".6pt">
              <v:stroke joinstyle="miter"/>
            </v:line>
            <v:line id="_x0000_s34836" style="position:absolute" from="4090,494" to="4091,783" strokecolor="#24282b" strokeweight=".6pt">
              <v:stroke joinstyle="miter"/>
            </v:line>
            <v:line id="_x0000_s34837" style="position:absolute" from="4366,494" to="4367,783" strokecolor="#24282b" strokeweight=".6pt">
              <v:stroke joinstyle="miter"/>
            </v:line>
            <v:line id="_x0000_s34838" style="position:absolute" from="4630,494" to="4631,783" strokecolor="#24282b" strokeweight=".6pt">
              <v:stroke joinstyle="miter"/>
            </v:line>
            <v:line id="_x0000_s34839" style="position:absolute" from="4906,494" to="4907,783" strokecolor="#24282b" strokeweight=".6pt">
              <v:stroke joinstyle="miter"/>
            </v:line>
            <v:line id="_x0000_s34840" style="position:absolute" from="5182,494" to="5183,783" strokecolor="#24282b" strokeweight=".6pt">
              <v:stroke joinstyle="miter"/>
            </v:line>
            <v:line id="_x0000_s34841" style="position:absolute" from="1631,1602" to="1632,1891" strokecolor="#24282b" strokeweight=".6pt">
              <v:stroke joinstyle="miter"/>
            </v:line>
            <v:line id="_x0000_s34842" style="position:absolute" from="1103,1602" to="1104,1891" strokecolor="#24282b" strokeweight=".6pt">
              <v:stroke joinstyle="miter"/>
            </v:line>
            <v:line id="_x0000_s34843" style="position:absolute" from="4906,1602" to="4907,1891" strokecolor="#24282b" strokeweight=".6pt">
              <v:stroke joinstyle="miter"/>
            </v:line>
            <v:line id="_x0000_s34844" style="position:absolute" from="4702,674" to="4834,1096" strokecolor="#24282b" strokeweight=".6pt">
              <v:stroke joinstyle="miter"/>
            </v:line>
            <v:line id="_x0000_s34845" style="position:absolute;flip:x" from="4150,1277" to="4606,1638" strokecolor="#24282b" strokeweight=".6pt">
              <v:stroke joinstyle="miter"/>
            </v:line>
            <v:line id="_x0000_s34846" style="position:absolute" from="2171,1602" to="2172,1891" strokecolor="#24282b" strokeweight=".6pt">
              <v:stroke joinstyle="miter"/>
            </v:line>
            <v:line id="_x0000_s34847" style="position:absolute" from="2735,1602" to="2736,1891" strokecolor="#24282b" strokeweight=".6pt">
              <v:stroke joinstyle="miter"/>
            </v:line>
            <v:rect id="_x0000_s34848" style="position:absolute;left:552;top:1602;width:4929;height:289" filled="f" strokecolor="#24282b" strokeweight=".6pt"/>
            <v:line id="_x0000_s34849" style="position:absolute" from="4366,1602" to="4367,1891" strokecolor="#24282b" strokeweight=".6pt">
              <v:stroke joinstyle="miter"/>
            </v:line>
            <v:line id="_x0000_s34850" style="position:absolute" from="3802,1602" to="3803,1891" strokecolor="#24282b" strokeweight=".6pt">
              <v:stroke joinstyle="miter"/>
            </v:line>
            <v:line id="_x0000_s34851" style="position:absolute" from="2843,638" to="2867,639" strokecolor="#24211d" strokeweight="0"/>
            <v:line id="_x0000_s34852" style="position:absolute" from="2903,638" to="2927,639" strokecolor="#24211d" strokeweight="0"/>
            <v:line id="_x0000_s34853" style="position:absolute" from="2963,638" to="2987,639" strokecolor="#24211d" strokeweight="0"/>
            <v:line id="_x0000_s34854" style="position:absolute" from="3023,638" to="3047,639" strokecolor="#24211d" strokeweight="0"/>
            <v:line id="_x0000_s34855" style="position:absolute" from="3083,638" to="3107,639" strokecolor="#24211d" strokeweight="0"/>
            <v:line id="_x0000_s34856" style="position:absolute" from="3143,638" to="3167,639" strokecolor="#24211d" strokeweight="0"/>
            <v:line id="_x0000_s34857" style="position:absolute" from="3202,638" to="3226,639" strokecolor="#24211d" strokeweight="0"/>
            <v:line id="_x0000_s34858" style="position:absolute" from="3262,638" to="3286,639" strokecolor="#24211d" strokeweight="0"/>
            <v:line id="_x0000_s34859" style="position:absolute" from="3322,638" to="3346,639" strokecolor="#24211d" strokeweight="0"/>
            <v:line id="_x0000_s34860" style="position:absolute" from="3382,638" to="3406,639" strokecolor="#24211d" strokeweight="0"/>
            <v:line id="_x0000_s34861" style="position:absolute" from="3442,638" to="3466,639" strokecolor="#24211d" strokeweight="0"/>
            <v:line id="_x0000_s34862" style="position:absolute" from="3502,638" to="3526,639" strokecolor="#24211d" strokeweight="0"/>
            <v:line id="_x0000_s34863" style="position:absolute" from="3562,638" to="3586,639" strokecolor="#24211d" strokeweight="0"/>
            <v:line id="_x0000_s34864" style="position:absolute" from="3622,638" to="3646,639" strokecolor="#24211d" strokeweight="0"/>
            <v:line id="_x0000_s34865" style="position:absolute" from="3682,638" to="3706,639" strokecolor="#24211d" strokeweight="0"/>
            <v:line id="_x0000_s34866" style="position:absolute" from="3682,638" to="3706,639" strokecolor="#24211d" strokeweight="0"/>
            <v:line id="_x0000_s34867" style="position:absolute" from="2843,1734" to="2867,1735" strokecolor="#24211d" strokeweight="0"/>
            <v:line id="_x0000_s34868" style="position:absolute" from="2903,1734" to="2927,1735" strokecolor="#24211d" strokeweight="0"/>
            <v:line id="_x0000_s34869" style="position:absolute" from="2963,1734" to="2987,1735" strokecolor="#24211d" strokeweight="0"/>
            <v:line id="_x0000_s34870" style="position:absolute" from="3023,1734" to="3047,1735" strokecolor="#24211d" strokeweight="0"/>
            <v:line id="_x0000_s34871" style="position:absolute" from="3083,1734" to="3107,1735" strokecolor="#24211d" strokeweight="0"/>
            <v:line id="_x0000_s34872" style="position:absolute" from="3143,1734" to="3167,1735" strokecolor="#24211d" strokeweight="0"/>
            <v:line id="_x0000_s34873" style="position:absolute" from="3202,1734" to="3226,1735" strokecolor="#24211d" strokeweight="0"/>
            <v:line id="_x0000_s34874" style="position:absolute" from="3262,1734" to="3286,1735" strokecolor="#24211d" strokeweight="0"/>
            <v:line id="_x0000_s34875" style="position:absolute" from="3322,1734" to="3346,1735" strokecolor="#24211d" strokeweight="0"/>
            <v:line id="_x0000_s34876" style="position:absolute" from="3382,1734" to="3406,1735" strokecolor="#24211d" strokeweight="0"/>
            <v:line id="_x0000_s34877" style="position:absolute" from="3442,1734" to="3466,1735" strokecolor="#24211d" strokeweight="0"/>
            <v:line id="_x0000_s34878" style="position:absolute" from="3502,1734" to="3526,1735" strokecolor="#24211d" strokeweight="0"/>
            <v:line id="_x0000_s34879" style="position:absolute" from="3562,1734" to="3586,1735" strokecolor="#24211d" strokeweight="0"/>
            <v:line id="_x0000_s34880" style="position:absolute" from="3622,1734" to="3646,1735" strokecolor="#24211d" strokeweight="0"/>
            <v:line id="_x0000_s34881" style="position:absolute" from="3682,1734" to="3706,1735" strokecolor="#24211d" strokeweight="0"/>
            <v:line id="_x0000_s34882" style="position:absolute" from="3682,1734" to="3706,1735" strokecolor="#24211d" strokeweight="0"/>
            <v:rect id="_x0000_s34883" style="position:absolute;left:529;top:224;width:282;height:350;mso-wrap-style:none" filled="f" stroked="f">
              <v:textbox style="mso-next-textbox:#_x0000_s34883;mso-fit-shape-to-text:t" inset="0,0,0,0">
                <w:txbxContent>
                  <w:p w:rsidR="00F65EEF" w:rsidRPr="0064227D" w:rsidRDefault="00F65EEF" w:rsidP="00983920">
                    <w:pPr>
                      <w:spacing w:before="40" w:after="40"/>
                      <w:rPr>
                        <w:rFonts w:ascii="Times New Roman Bold" w:hAnsi="Times New Roman Bold"/>
                        <w:b/>
                        <w:bCs/>
                        <w:szCs w:val="22"/>
                      </w:rPr>
                    </w:pPr>
                    <w:r w:rsidRPr="0064227D">
                      <w:rPr>
                        <w:rFonts w:ascii="Times New Roman Bold" w:hAnsi="Times New Roman Bold" w:hint="cs"/>
                        <w:b/>
                        <w:bCs/>
                        <w:sz w:val="16"/>
                        <w:szCs w:val="22"/>
                        <w:rtl/>
                      </w:rPr>
                      <w:t>يسار</w:t>
                    </w:r>
                  </w:p>
                </w:txbxContent>
              </v:textbox>
            </v:rect>
            <v:rect id="_x0000_s34884" style="position:absolute;left:2723;top:277;width:135;height:479;mso-wrap-style:none" filled="f" stroked="f">
              <v:textbox style="mso-next-textbox:#_x0000_s34884;mso-fit-shape-to-text:t" inset="0,0,0,0">
                <w:txbxContent>
                  <w:p w:rsidR="00F65EEF" w:rsidRPr="00C0615F" w:rsidRDefault="00F65EEF" w:rsidP="005F5FF3">
                    <w:pPr>
                      <w:rPr>
                        <w:rtl/>
                      </w:rPr>
                    </w:pPr>
                  </w:p>
                </w:txbxContent>
              </v:textbox>
            </v:rect>
            <v:rect id="_x0000_s34885" style="position:absolute;left:3035;top:211;width:949;height:350;mso-wrap-style:none" filled="f" stroked="f">
              <v:textbox style="mso-next-textbox:#_x0000_s34885;mso-fit-shape-to-text:t" inset="0,0,0,0">
                <w:txbxContent>
                  <w:p w:rsidR="00F65EEF" w:rsidRPr="0064227D" w:rsidRDefault="00F65EEF" w:rsidP="003471E6">
                    <w:pPr>
                      <w:spacing w:before="40" w:after="40"/>
                      <w:rPr>
                        <w:rFonts w:ascii="Times New Roman Bold" w:hAnsi="Times New Roman Bold"/>
                        <w:b/>
                        <w:bCs/>
                        <w:sz w:val="16"/>
                        <w:szCs w:val="22"/>
                        <w:rtl/>
                      </w:rPr>
                    </w:pPr>
                    <w:r w:rsidRPr="0064227D">
                      <w:rPr>
                        <w:rFonts w:ascii="Times New Roman Bold" w:hAnsi="Times New Roman Bold"/>
                        <w:b/>
                        <w:bCs/>
                        <w:sz w:val="16"/>
                        <w:szCs w:val="22"/>
                        <w:rtl/>
                      </w:rPr>
                      <w:t>فدرة</w:t>
                    </w:r>
                    <w:r>
                      <w:rPr>
                        <w:rFonts w:ascii="Times New Roman Bold" w:hAnsi="Times New Roman Bold" w:hint="cs"/>
                        <w:b/>
                        <w:bCs/>
                        <w:sz w:val="16"/>
                        <w:szCs w:val="22"/>
                        <w:rtl/>
                        <w:lang w:bidi="ar-EG"/>
                      </w:rPr>
                      <w:t xml:space="preserve"> </w:t>
                    </w:r>
                    <w:r w:rsidRPr="0064227D">
                      <w:rPr>
                        <w:rFonts w:ascii="Times New Roman Bold" w:hAnsi="Times New Roman Bold"/>
                        <w:b/>
                        <w:bCs/>
                        <w:sz w:val="16"/>
                        <w:szCs w:val="22"/>
                      </w:rPr>
                      <w:t>160 DCT</w:t>
                    </w:r>
                    <w:r w:rsidRPr="0064227D">
                      <w:rPr>
                        <w:rFonts w:ascii="Times New Roman Bold" w:hAnsi="Times New Roman Bold"/>
                        <w:b/>
                        <w:bCs/>
                        <w:sz w:val="16"/>
                        <w:szCs w:val="22"/>
                        <w:rtl/>
                      </w:rPr>
                      <w:t xml:space="preserve"> </w:t>
                    </w:r>
                  </w:p>
                </w:txbxContent>
              </v:textbox>
            </v:rect>
            <v:rect id="_x0000_s34886" style="position:absolute;left:5062;top:235;width:204;height:350;mso-wrap-style:none" filled="f" stroked="f">
              <v:textbox style="mso-next-textbox:#_x0000_s34886;mso-fit-shape-to-text:t" inset="0,0,0,0">
                <w:txbxContent>
                  <w:p w:rsidR="00F65EEF" w:rsidRPr="00983920" w:rsidRDefault="00F65EEF" w:rsidP="00983920">
                    <w:pPr>
                      <w:spacing w:before="40" w:after="40"/>
                      <w:rPr>
                        <w:rFonts w:ascii="Times New Roman Bold" w:hAnsi="Times New Roman Bold"/>
                        <w:szCs w:val="22"/>
                      </w:rPr>
                    </w:pPr>
                    <w:r w:rsidRPr="0064227D">
                      <w:rPr>
                        <w:rFonts w:ascii="Times New Roman Bold" w:hAnsi="Times New Roman Bold" w:hint="cs"/>
                        <w:b/>
                        <w:bCs/>
                        <w:sz w:val="16"/>
                        <w:szCs w:val="22"/>
                        <w:rtl/>
                      </w:rPr>
                      <w:t>يمين</w:t>
                    </w:r>
                  </w:p>
                </w:txbxContent>
              </v:textbox>
            </v:rect>
            <v:rect id="_x0000_s34887" style="position:absolute;left:24;width:1199;height:350;mso-wrap-style:none" filled="f" stroked="f">
              <v:textbox style="mso-next-textbox:#_x0000_s34887;mso-fit-shape-to-text:t" inset="0,0,0,0">
                <w:txbxContent>
                  <w:p w:rsidR="00F65EEF" w:rsidRPr="0064227D" w:rsidRDefault="00F65EEF" w:rsidP="00983920">
                    <w:pPr>
                      <w:spacing w:before="40" w:after="40"/>
                      <w:rPr>
                        <w:rFonts w:ascii="Times New Roman Bold" w:hAnsi="Times New Roman Bold"/>
                        <w:b/>
                        <w:bCs/>
                        <w:szCs w:val="22"/>
                        <w:rtl/>
                      </w:rPr>
                    </w:pPr>
                    <w:r w:rsidRPr="0064227D">
                      <w:rPr>
                        <w:rFonts w:ascii="Times New Roman Bold" w:hAnsi="Times New Roman Bold" w:hint="cs"/>
                        <w:b/>
                        <w:bCs/>
                        <w:sz w:val="16"/>
                        <w:szCs w:val="22"/>
                        <w:rtl/>
                      </w:rPr>
                      <w:t xml:space="preserve">فدرة </w:t>
                    </w:r>
                    <w:r w:rsidRPr="0064227D">
                      <w:rPr>
                        <w:rFonts w:ascii="Times New Roman Bold" w:hAnsi="Times New Roman Bold"/>
                        <w:b/>
                        <w:bCs/>
                        <w:sz w:val="16"/>
                        <w:szCs w:val="22"/>
                      </w:rPr>
                      <w:t>DCT</w:t>
                    </w:r>
                    <w:r w:rsidRPr="0064227D">
                      <w:rPr>
                        <w:rFonts w:ascii="Times New Roman Bold" w:hAnsi="Times New Roman Bold" w:hint="cs"/>
                        <w:b/>
                        <w:bCs/>
                        <w:sz w:val="16"/>
                        <w:szCs w:val="22"/>
                        <w:rtl/>
                      </w:rPr>
                      <w:t xml:space="preserve"> للنصوع</w:t>
                    </w:r>
                  </w:p>
                </w:txbxContent>
              </v:textbox>
            </v:rect>
            <v:rect id="_x0000_s34888" style="position:absolute;top:1003;width:1689;height:350" filled="f" stroked="f">
              <v:textbox style="mso-next-textbox:#_x0000_s34888;mso-fit-shape-to-text:t" inset="0,0,0,0">
                <w:txbxContent>
                  <w:p w:rsidR="00F65EEF" w:rsidRPr="0064227D" w:rsidRDefault="00F65EEF" w:rsidP="00983920">
                    <w:pPr>
                      <w:spacing w:before="40" w:after="40"/>
                      <w:rPr>
                        <w:rFonts w:ascii="Times New Roman Bold" w:hAnsi="Times New Roman Bold"/>
                        <w:b/>
                        <w:bCs/>
                        <w:sz w:val="16"/>
                        <w:szCs w:val="22"/>
                        <w:rtl/>
                      </w:rPr>
                    </w:pPr>
                    <w:r w:rsidRPr="0064227D">
                      <w:rPr>
                        <w:rFonts w:ascii="Times New Roman Bold" w:hAnsi="Times New Roman Bold" w:hint="cs"/>
                        <w:b/>
                        <w:bCs/>
                        <w:sz w:val="16"/>
                        <w:szCs w:val="22"/>
                        <w:rtl/>
                      </w:rPr>
                      <w:t xml:space="preserve">فدرة </w:t>
                    </w:r>
                    <w:r w:rsidRPr="0064227D">
                      <w:rPr>
                        <w:rFonts w:ascii="Times New Roman Bold" w:hAnsi="Times New Roman Bold"/>
                        <w:b/>
                        <w:bCs/>
                        <w:sz w:val="16"/>
                        <w:szCs w:val="22"/>
                      </w:rPr>
                      <w:t>DCT</w:t>
                    </w:r>
                    <w:r w:rsidRPr="0064227D">
                      <w:rPr>
                        <w:rFonts w:ascii="Times New Roman Bold" w:hAnsi="Times New Roman Bold" w:hint="cs"/>
                        <w:b/>
                        <w:bCs/>
                        <w:sz w:val="16"/>
                        <w:szCs w:val="22"/>
                        <w:rtl/>
                      </w:rPr>
                      <w:t xml:space="preserve"> للفرق اللوني</w:t>
                    </w:r>
                  </w:p>
                </w:txbxContent>
              </v:textbox>
            </v:rect>
            <v:rect id="_x0000_s34889" style="position:absolute;left:529;top:1319;width:282;height:350;mso-wrap-style:none" filled="f" stroked="f">
              <v:textbox style="mso-next-textbox:#_x0000_s34889;mso-fit-shape-to-text:t" inset="0,0,0,0">
                <w:txbxContent>
                  <w:p w:rsidR="00F65EEF" w:rsidRPr="0064227D" w:rsidRDefault="00F65EEF" w:rsidP="00983920">
                    <w:pPr>
                      <w:spacing w:before="40" w:after="40"/>
                      <w:rPr>
                        <w:rFonts w:ascii="Times New Roman Bold" w:hAnsi="Times New Roman Bold"/>
                        <w:b/>
                        <w:bCs/>
                        <w:szCs w:val="22"/>
                      </w:rPr>
                    </w:pPr>
                    <w:r w:rsidRPr="0064227D">
                      <w:rPr>
                        <w:rFonts w:ascii="Times New Roman Bold" w:hAnsi="Times New Roman Bold" w:hint="cs"/>
                        <w:b/>
                        <w:bCs/>
                        <w:sz w:val="16"/>
                        <w:szCs w:val="22"/>
                        <w:rtl/>
                      </w:rPr>
                      <w:t>يسار</w:t>
                    </w:r>
                  </w:p>
                </w:txbxContent>
              </v:textbox>
            </v:rect>
            <v:rect id="_x0000_s34890" style="position:absolute;left:2723;top:1348;width:135;height:479;mso-wrap-style:none" filled="f" stroked="f">
              <v:textbox style="mso-next-textbox:#_x0000_s34890;mso-fit-shape-to-text:t" inset="0,0,0,0">
                <w:txbxContent>
                  <w:p w:rsidR="00F65EEF" w:rsidRPr="000120D8" w:rsidRDefault="00F65EEF" w:rsidP="005F5FF3">
                    <w:pPr>
                      <w:rPr>
                        <w:rtl/>
                      </w:rPr>
                    </w:pPr>
                  </w:p>
                </w:txbxContent>
              </v:textbox>
            </v:rect>
            <v:rect id="_x0000_s34891" style="position:absolute;left:2951;top:1293;width:909;height:350;mso-wrap-style:none" filled="f" stroked="f">
              <v:textbox style="mso-next-textbox:#_x0000_s34891;mso-fit-shape-to-text:t" inset="0,0,0,0">
                <w:txbxContent>
                  <w:p w:rsidR="00F65EEF" w:rsidRPr="0064227D" w:rsidRDefault="00F65EEF" w:rsidP="003471E6">
                    <w:pPr>
                      <w:spacing w:before="40" w:after="40"/>
                      <w:rPr>
                        <w:rFonts w:ascii="Times New Roman Bold" w:hAnsi="Times New Roman Bold"/>
                        <w:b/>
                        <w:bCs/>
                        <w:szCs w:val="22"/>
                      </w:rPr>
                    </w:pPr>
                    <w:r w:rsidRPr="0064227D">
                      <w:rPr>
                        <w:rFonts w:ascii="Times New Roman Bold" w:hAnsi="Times New Roman Bold"/>
                        <w:b/>
                        <w:bCs/>
                        <w:sz w:val="16"/>
                        <w:szCs w:val="22"/>
                        <w:rtl/>
                      </w:rPr>
                      <w:t>فدرة</w:t>
                    </w:r>
                    <w:r>
                      <w:rPr>
                        <w:rFonts w:ascii="Times New Roman Bold" w:hAnsi="Times New Roman Bold" w:hint="cs"/>
                        <w:b/>
                        <w:bCs/>
                        <w:sz w:val="16"/>
                        <w:szCs w:val="22"/>
                        <w:rtl/>
                      </w:rPr>
                      <w:t xml:space="preserve"> </w:t>
                    </w:r>
                    <w:r w:rsidRPr="0064227D">
                      <w:rPr>
                        <w:rFonts w:ascii="Times New Roman Bold" w:hAnsi="Times New Roman Bold"/>
                        <w:b/>
                        <w:bCs/>
                        <w:sz w:val="16"/>
                        <w:szCs w:val="22"/>
                      </w:rPr>
                      <w:t xml:space="preserve"> 80 DCT</w:t>
                    </w:r>
                    <w:r w:rsidRPr="0064227D">
                      <w:rPr>
                        <w:rFonts w:ascii="Times New Roman Bold" w:hAnsi="Times New Roman Bold" w:hint="cs"/>
                        <w:b/>
                        <w:bCs/>
                        <w:sz w:val="16"/>
                        <w:szCs w:val="22"/>
                        <w:rtl/>
                      </w:rPr>
                      <w:t xml:space="preserve"> </w:t>
                    </w:r>
                  </w:p>
                </w:txbxContent>
              </v:textbox>
            </v:rect>
            <v:rect id="_x0000_s34892" style="position:absolute;left:5062;top:1330;width:204;height:350;mso-wrap-style:none" filled="f" stroked="f">
              <v:textbox style="mso-next-textbox:#_x0000_s34892;mso-fit-shape-to-text:t" inset="0,0,0,0">
                <w:txbxContent>
                  <w:p w:rsidR="00F65EEF" w:rsidRPr="00983920" w:rsidRDefault="00F65EEF" w:rsidP="00983920">
                    <w:pPr>
                      <w:spacing w:before="40" w:after="40"/>
                      <w:rPr>
                        <w:szCs w:val="22"/>
                      </w:rPr>
                    </w:pPr>
                    <w:r w:rsidRPr="0064227D">
                      <w:rPr>
                        <w:rFonts w:ascii="Times New Roman Bold" w:hAnsi="Times New Roman Bold" w:hint="cs"/>
                        <w:b/>
                        <w:bCs/>
                        <w:sz w:val="16"/>
                        <w:szCs w:val="22"/>
                        <w:rtl/>
                      </w:rPr>
                      <w:t>يمين</w:t>
                    </w:r>
                  </w:p>
                </w:txbxContent>
              </v:textbox>
            </v:rect>
            <v:rect id="_x0000_s34894" style="position:absolute;left:4534;top:1019;width:892;height:350;mso-wrap-style:none" filled="f" stroked="f">
              <v:textbox style="mso-next-textbox:#_x0000_s34894;mso-fit-shape-to-text:t" inset="0,0,0,0">
                <w:txbxContent>
                  <w:p w:rsidR="00F65EEF" w:rsidRPr="0064227D" w:rsidRDefault="00F65EEF" w:rsidP="00EF6F77">
                    <w:pPr>
                      <w:spacing w:before="40" w:after="40"/>
                      <w:rPr>
                        <w:rFonts w:ascii="Times New Roman Bold" w:hAnsi="Times New Roman Bold"/>
                        <w:b/>
                        <w:bCs/>
                        <w:szCs w:val="22"/>
                      </w:rPr>
                    </w:pPr>
                    <w:r>
                      <w:rPr>
                        <w:rFonts w:ascii="Times New Roman Bold" w:hAnsi="Times New Roman Bold" w:hint="cs"/>
                        <w:b/>
                        <w:bCs/>
                        <w:sz w:val="16"/>
                        <w:szCs w:val="22"/>
                        <w:rtl/>
                      </w:rPr>
                      <w:t>بيكسلات</w:t>
                    </w:r>
                    <w:r w:rsidRPr="0064227D">
                      <w:rPr>
                        <w:rFonts w:ascii="Times New Roman Bold" w:hAnsi="Times New Roman Bold" w:hint="cs"/>
                        <w:b/>
                        <w:bCs/>
                        <w:sz w:val="16"/>
                        <w:szCs w:val="22"/>
                        <w:rtl/>
                      </w:rPr>
                      <w:t xml:space="preserve"> </w:t>
                    </w:r>
                    <w:r w:rsidRPr="0064227D">
                      <w:rPr>
                        <w:rFonts w:ascii="Times New Roman Bold" w:hAnsi="Times New Roman Bold"/>
                        <w:b/>
                        <w:bCs/>
                        <w:sz w:val="16"/>
                        <w:szCs w:val="22"/>
                      </w:rPr>
                      <w:t>8</w:t>
                    </w:r>
                    <w:r>
                      <w:rPr>
                        <w:rFonts w:cs="Times New Roman"/>
                        <w:b/>
                        <w:bCs/>
                        <w:sz w:val="16"/>
                        <w:szCs w:val="22"/>
                      </w:rPr>
                      <w:t>×</w:t>
                    </w:r>
                    <w:r w:rsidRPr="0064227D">
                      <w:rPr>
                        <w:rFonts w:ascii="Times New Roman Bold" w:hAnsi="Times New Roman Bold"/>
                        <w:b/>
                        <w:bCs/>
                        <w:sz w:val="16"/>
                        <w:szCs w:val="22"/>
                      </w:rPr>
                      <w:t>8</w:t>
                    </w:r>
                  </w:p>
                </w:txbxContent>
              </v:textbox>
            </v:rect>
            <v:rect id="_x0000_s34895" style="position:absolute;left:217;top:452;width:265;height:350;mso-wrap-style:none" filled="f" stroked="f">
              <v:textbox style="mso-next-textbox:#_x0000_s34895;mso-fit-shape-to-text:t" inset="0,0,0,0">
                <w:txbxContent>
                  <w:p w:rsidR="00F65EEF" w:rsidRPr="0064227D" w:rsidRDefault="00F65EEF" w:rsidP="00983920">
                    <w:pPr>
                      <w:spacing w:before="40" w:after="40"/>
                      <w:rPr>
                        <w:rFonts w:ascii="Times New Roman Bold" w:hAnsi="Times New Roman Bold"/>
                        <w:b/>
                        <w:bCs/>
                        <w:szCs w:val="22"/>
                      </w:rPr>
                    </w:pPr>
                    <w:r w:rsidRPr="0064227D">
                      <w:rPr>
                        <w:rFonts w:ascii="Times New Roman Bold" w:hAnsi="Times New Roman Bold" w:hint="cs"/>
                        <w:b/>
                        <w:bCs/>
                        <w:sz w:val="16"/>
                        <w:szCs w:val="22"/>
                        <w:rtl/>
                      </w:rPr>
                      <w:t>رأس</w:t>
                    </w:r>
                  </w:p>
                </w:txbxContent>
              </v:textbox>
            </v:rect>
            <v:rect id="_x0000_s34896" style="position:absolute;left:217;top:1596;width:265;height:350;mso-wrap-style:none" filled="f" stroked="f">
              <v:textbox style="mso-next-textbox:#_x0000_s34896;mso-fit-shape-to-text:t" inset="0,0,0,0">
                <w:txbxContent>
                  <w:p w:rsidR="00F65EEF" w:rsidRPr="0064227D" w:rsidRDefault="00F65EEF" w:rsidP="00983920">
                    <w:pPr>
                      <w:spacing w:before="40" w:after="40"/>
                      <w:rPr>
                        <w:rFonts w:ascii="Times New Roman Bold" w:hAnsi="Times New Roman Bold"/>
                        <w:b/>
                        <w:bCs/>
                        <w:szCs w:val="22"/>
                      </w:rPr>
                    </w:pPr>
                    <w:r w:rsidRPr="0064227D">
                      <w:rPr>
                        <w:rFonts w:ascii="Times New Roman Bold" w:hAnsi="Times New Roman Bold" w:hint="cs"/>
                        <w:b/>
                        <w:bCs/>
                        <w:sz w:val="16"/>
                        <w:szCs w:val="22"/>
                        <w:rtl/>
                      </w:rPr>
                      <w:t>رأس</w:t>
                    </w:r>
                  </w:p>
                </w:txbxContent>
              </v:textbox>
            </v:rect>
            <w10:wrap type="none" anchorx="page"/>
            <w10:anchorlock/>
          </v:group>
        </w:pict>
      </w:r>
    </w:p>
    <w:p w:rsidR="005F5FF3" w:rsidRDefault="005F5FF3" w:rsidP="00F96498">
      <w:pPr>
        <w:pStyle w:val="FigureNo"/>
        <w:rPr>
          <w:rtl/>
        </w:rPr>
      </w:pPr>
      <w:r>
        <w:rPr>
          <w:rFonts w:hint="cs"/>
          <w:rtl/>
        </w:rPr>
        <w:t>الش</w:t>
      </w:r>
      <w:r w:rsidR="003D7266">
        <w:rPr>
          <w:rFonts w:hint="cs"/>
          <w:rtl/>
        </w:rPr>
        <w:t>ـ</w:t>
      </w:r>
      <w:r>
        <w:rPr>
          <w:rFonts w:hint="cs"/>
          <w:rtl/>
        </w:rPr>
        <w:t xml:space="preserve">كل </w:t>
      </w:r>
      <w:r>
        <w:t>16</w:t>
      </w:r>
    </w:p>
    <w:p w:rsidR="005F5FF3" w:rsidRPr="00EF6F77" w:rsidRDefault="005D3CF2" w:rsidP="003D7266">
      <w:pPr>
        <w:pStyle w:val="FigureTitle"/>
        <w:rPr>
          <w:rtl/>
        </w:rPr>
      </w:pPr>
      <w:r>
        <w:rPr>
          <w:noProof/>
          <w:rtl/>
          <w:lang w:val="en-US" w:eastAsia="zh-CN" w:bidi="ar-SA"/>
        </w:rPr>
        <w:pict>
          <v:rect id="_x0000_s34142" style="position:absolute;left:0;text-align:left;margin-left:104.25pt;margin-top:17.55pt;width:59.95pt;height:17.5pt;z-index:251884032;mso-wrap-style:none" filled="f" stroked="f">
            <v:textbox style="mso-next-textbox:#_x0000_s34142;mso-fit-shape-to-text:t" inset="0,0,0,0">
              <w:txbxContent>
                <w:p w:rsidR="00F65EEF" w:rsidRPr="003471E6" w:rsidRDefault="00F65EEF" w:rsidP="00F96498">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 xml:space="preserve">فدرة </w:t>
                  </w:r>
                  <w:r w:rsidRPr="003471E6">
                    <w:rPr>
                      <w:rFonts w:ascii="Times New Roman Bold" w:hAnsi="Times New Roman Bold"/>
                      <w:b/>
                      <w:bCs/>
                      <w:color w:val="24282B"/>
                      <w:sz w:val="16"/>
                      <w:szCs w:val="22"/>
                    </w:rPr>
                    <w:t>DCT</w:t>
                  </w:r>
                  <w:r w:rsidRPr="003471E6">
                    <w:rPr>
                      <w:rFonts w:ascii="Times New Roman Bold" w:hAnsi="Times New Roman Bold" w:hint="cs"/>
                      <w:b/>
                      <w:bCs/>
                      <w:color w:val="24282B"/>
                      <w:sz w:val="16"/>
                      <w:szCs w:val="22"/>
                      <w:rtl/>
                    </w:rPr>
                    <w:t xml:space="preserve"> للنصوع</w:t>
                  </w:r>
                </w:p>
              </w:txbxContent>
            </v:textbox>
          </v:rect>
        </w:pict>
      </w:r>
      <w:r w:rsidR="005F5FF3" w:rsidRPr="00F96498">
        <w:rPr>
          <w:rFonts w:hint="cs"/>
          <w:rtl/>
        </w:rPr>
        <w:t xml:space="preserve">ترتيبة الفِدْرة </w:t>
      </w:r>
      <w:r w:rsidR="005F5FF3" w:rsidRPr="00F96498">
        <w:t>DCT</w:t>
      </w:r>
      <w:r w:rsidR="005F5FF3" w:rsidRPr="00F96498">
        <w:rPr>
          <w:rFonts w:hint="cs"/>
          <w:rtl/>
        </w:rPr>
        <w:t xml:space="preserve"> في النظام </w:t>
      </w:r>
      <w:r w:rsidR="00EF6F77">
        <w:t>1 08</w:t>
      </w:r>
      <w:r w:rsidR="005E6BC3">
        <w:t>0</w:t>
      </w:r>
      <w:r w:rsidR="00EF6F77">
        <w:t>/50/I</w:t>
      </w:r>
      <w:r w:rsidR="003D7266">
        <w:rPr>
          <w:rFonts w:hint="cs"/>
          <w:rtl/>
        </w:rPr>
        <w:t xml:space="preserve"> </w:t>
      </w:r>
      <w:r w:rsidR="00EF6F77">
        <w:rPr>
          <w:rFonts w:ascii="Times New Roman" w:hAnsi="Times New Roman" w:cs="Times New Roman"/>
        </w:rPr>
        <w:t>×</w:t>
      </w:r>
      <w:r w:rsidR="003D7266">
        <w:rPr>
          <w:rFonts w:hint="cs"/>
          <w:rtl/>
        </w:rPr>
        <w:t xml:space="preserve"> </w:t>
      </w:r>
      <w:r w:rsidR="00EF6F77">
        <w:t>1 920</w:t>
      </w:r>
    </w:p>
    <w:p w:rsidR="005F5FF3" w:rsidRDefault="005D3CF2" w:rsidP="005F5FF3">
      <w:pPr>
        <w:jc w:val="center"/>
        <w:rPr>
          <w:rtl/>
        </w:rPr>
      </w:pPr>
      <w:r>
        <w:rPr>
          <w:noProof/>
          <w:rtl/>
          <w:lang w:eastAsia="zh-CN"/>
        </w:rPr>
        <w:pict>
          <v:rect id="_x0000_s34138" style="position:absolute;left:0;text-align:left;margin-left:130.05pt;margin-top:8.2pt;width:14.1pt;height:17.5pt;z-index:251883008;mso-wrap-style:none" filled="f" stroked="f">
            <v:textbox style="mso-next-textbox:#_x0000_s34138;mso-fit-shape-to-text:t" inset="0,0,0,0">
              <w:txbxContent>
                <w:p w:rsidR="00F65EEF" w:rsidRPr="003471E6" w:rsidRDefault="00F65EEF" w:rsidP="00F96498">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يسار</w:t>
                  </w:r>
                </w:p>
              </w:txbxContent>
            </v:textbox>
          </v:rect>
        </w:pict>
      </w:r>
      <w:r>
        <w:rPr>
          <w:rtl/>
        </w:rPr>
      </w:r>
      <w:r>
        <w:pict>
          <v:group id="_x0000_s34078" editas="canvas" style="width:275.75pt;height:117.9pt;mso-position-horizontal-relative:char;mso-position-vertical-relative:line" coordsize="5515,2358">
            <o:lock v:ext="edit" aspectratio="t"/>
            <v:shape id="_x0000_s34079" type="#_x0000_t75" style="position:absolute;width:5515;height:2358" o:preferrelative="f">
              <v:fill o:detectmouseclick="t"/>
              <v:path o:extrusionok="t" o:connecttype="none"/>
              <o:lock v:ext="edit" text="t"/>
            </v:shape>
            <v:rect id="_x0000_s34080" style="position:absolute;left:4978;top:2036;width:467;height:249;mso-wrap-style:none" filled="f" stroked="f">
              <v:textbox style="mso-next-textbox:#_x0000_s34080;mso-fit-shape-to-text:t" inset="0,0,0,0">
                <w:txbxContent>
                  <w:p w:rsidR="00F65EEF" w:rsidRDefault="00F65EEF" w:rsidP="005F5FF3">
                    <w:r>
                      <w:rPr>
                        <w:color w:val="24211D"/>
                        <w:sz w:val="14"/>
                        <w:szCs w:val="14"/>
                      </w:rPr>
                      <w:t>1620-15</w:t>
                    </w:r>
                  </w:p>
                </w:txbxContent>
              </v:textbox>
            </v:rect>
            <v:rect id="_x0000_s34081" style="position:absolute;left:552;top:494;width:4929;height:289" filled="f" strokecolor="#24282b" strokeweight=".6pt"/>
            <v:line id="_x0000_s34082" style="position:absolute" from="816,494" to="817,783" strokecolor="#24282b" strokeweight=".6pt">
              <v:stroke joinstyle="miter"/>
            </v:line>
            <v:line id="_x0000_s34083" style="position:absolute" from="1091,494" to="1092,783" strokecolor="#24282b" strokeweight=".6pt">
              <v:stroke joinstyle="miter"/>
            </v:line>
            <v:line id="_x0000_s34084" style="position:absolute" from="1355,494" to="1356,783" strokecolor="#24282b" strokeweight=".6pt">
              <v:stroke joinstyle="miter"/>
            </v:line>
            <v:line id="_x0000_s34085" style="position:absolute" from="1631,494" to="1632,783" strokecolor="#24282b" strokeweight=".6pt">
              <v:stroke joinstyle="miter"/>
            </v:line>
            <v:line id="_x0000_s34086" style="position:absolute" from="1919,494" to="1920,783" strokecolor="#24282b" strokeweight=".6pt">
              <v:stroke joinstyle="miter"/>
            </v:line>
            <v:line id="_x0000_s34087" style="position:absolute" from="2183,494" to="2184,783" strokecolor="#24282b" strokeweight=".6pt">
              <v:stroke joinstyle="miter"/>
            </v:line>
            <v:line id="_x0000_s34088" style="position:absolute" from="2459,494" to="2460,783" strokecolor="#24282b" strokeweight=".6pt">
              <v:stroke joinstyle="miter"/>
            </v:line>
            <v:line id="_x0000_s34089" style="position:absolute" from="2735,494" to="2736,783" strokecolor="#24282b" strokeweight=".6pt">
              <v:stroke joinstyle="miter"/>
            </v:line>
            <v:line id="_x0000_s34090" style="position:absolute" from="3814,494" to="3815,783" strokecolor="#24282b" strokeweight=".6pt">
              <v:stroke joinstyle="miter"/>
            </v:line>
            <v:line id="_x0000_s34091" style="position:absolute" from="4090,494" to="4091,783" strokecolor="#24282b" strokeweight=".6pt">
              <v:stroke joinstyle="miter"/>
            </v:line>
            <v:line id="_x0000_s34092" style="position:absolute" from="4366,494" to="4367,783" strokecolor="#24282b" strokeweight=".6pt">
              <v:stroke joinstyle="miter"/>
            </v:line>
            <v:line id="_x0000_s34093" style="position:absolute" from="4630,494" to="4631,783" strokecolor="#24282b" strokeweight=".6pt">
              <v:stroke joinstyle="miter"/>
            </v:line>
            <v:line id="_x0000_s34094" style="position:absolute" from="4906,494" to="4907,783" strokecolor="#24282b" strokeweight=".6pt">
              <v:stroke joinstyle="miter"/>
            </v:line>
            <v:line id="_x0000_s34095" style="position:absolute" from="5182,494" to="5183,783" strokecolor="#24282b" strokeweight=".6pt">
              <v:stroke joinstyle="miter"/>
            </v:line>
            <v:line id="_x0000_s34096" style="position:absolute" from="1631,1602" to="1632,1891" strokecolor="#24282b" strokeweight=".6pt">
              <v:stroke joinstyle="miter"/>
            </v:line>
            <v:line id="_x0000_s34097" style="position:absolute" from="1103,1602" to="1104,1891" strokecolor="#24282b" strokeweight=".6pt">
              <v:stroke joinstyle="miter"/>
            </v:line>
            <v:line id="_x0000_s34098" style="position:absolute" from="4906,1602" to="4907,1891" strokecolor="#24282b" strokeweight=".6pt">
              <v:stroke joinstyle="miter"/>
            </v:line>
            <v:line id="_x0000_s34099" style="position:absolute" from="4702,674" to="4834,1096" strokecolor="#24282b" strokeweight=".6pt">
              <v:stroke joinstyle="miter"/>
            </v:line>
            <v:line id="_x0000_s34100" style="position:absolute;flip:x" from="4150,1277" to="4606,1638" strokecolor="#24282b" strokeweight=".6pt">
              <v:stroke joinstyle="miter"/>
            </v:line>
            <v:line id="_x0000_s34101" style="position:absolute" from="2171,1602" to="2172,1891" strokecolor="#24282b" strokeweight=".6pt">
              <v:stroke joinstyle="miter"/>
            </v:line>
            <v:line id="_x0000_s34102" style="position:absolute" from="2735,1602" to="2736,1891" strokecolor="#24282b" strokeweight=".6pt">
              <v:stroke joinstyle="miter"/>
            </v:line>
            <v:rect id="_x0000_s34103" style="position:absolute;left:540;top:1620;width:4929;height:289" filled="f" strokecolor="#24282b" strokeweight=".6pt"/>
            <v:line id="_x0000_s34104" style="position:absolute" from="4366,1602" to="4367,1891" strokecolor="#24282b" strokeweight=".6pt">
              <v:stroke joinstyle="miter"/>
            </v:line>
            <v:line id="_x0000_s34105" style="position:absolute" from="3802,1602" to="3803,1891" strokecolor="#24282b" strokeweight=".6pt">
              <v:stroke joinstyle="miter"/>
            </v:line>
            <v:line id="_x0000_s34106" style="position:absolute" from="2843,638" to="2867,639" strokecolor="#24211d" strokeweight="0"/>
            <v:line id="_x0000_s34107" style="position:absolute" from="2903,638" to="2927,639" strokecolor="#24211d" strokeweight="0"/>
            <v:line id="_x0000_s34108" style="position:absolute" from="2963,638" to="2987,639" strokecolor="#24211d" strokeweight="0"/>
            <v:line id="_x0000_s34109" style="position:absolute" from="3023,638" to="3047,639" strokecolor="#24211d" strokeweight="0"/>
            <v:line id="_x0000_s34110" style="position:absolute" from="3083,638" to="3107,639" strokecolor="#24211d" strokeweight="0"/>
            <v:line id="_x0000_s34111" style="position:absolute" from="3143,638" to="3167,639" strokecolor="#24211d" strokeweight="0"/>
            <v:line id="_x0000_s34112" style="position:absolute" from="3202,638" to="3226,639" strokecolor="#24211d" strokeweight="0"/>
            <v:line id="_x0000_s34113" style="position:absolute" from="3262,638" to="3286,639" strokecolor="#24211d" strokeweight="0"/>
            <v:line id="_x0000_s34114" style="position:absolute" from="3322,638" to="3346,639" strokecolor="#24211d" strokeweight="0"/>
            <v:line id="_x0000_s34115" style="position:absolute" from="3382,638" to="3406,639" strokecolor="#24211d" strokeweight="0"/>
            <v:line id="_x0000_s34116" style="position:absolute" from="3442,638" to="3466,639" strokecolor="#24211d" strokeweight="0"/>
            <v:line id="_x0000_s34117" style="position:absolute" from="3502,638" to="3526,639" strokecolor="#24211d" strokeweight="0"/>
            <v:line id="_x0000_s34118" style="position:absolute" from="3562,638" to="3586,639" strokecolor="#24211d" strokeweight="0"/>
            <v:line id="_x0000_s34119" style="position:absolute" from="3622,638" to="3646,639" strokecolor="#24211d" strokeweight="0"/>
            <v:line id="_x0000_s34120" style="position:absolute" from="3682,638" to="3706,639" strokecolor="#24211d" strokeweight="0"/>
            <v:line id="_x0000_s34121" style="position:absolute" from="3682,638" to="3706,639" strokecolor="#24211d" strokeweight="0"/>
            <v:line id="_x0000_s34122" style="position:absolute" from="2843,1734" to="2867,1735" strokecolor="#24211d" strokeweight="0"/>
            <v:line id="_x0000_s34123" style="position:absolute" from="2903,1734" to="2927,1735" strokecolor="#24211d" strokeweight="0"/>
            <v:line id="_x0000_s34124" style="position:absolute" from="2963,1734" to="2987,1735" strokecolor="#24211d" strokeweight="0"/>
            <v:line id="_x0000_s34125" style="position:absolute" from="3023,1734" to="3047,1735" strokecolor="#24211d" strokeweight="0"/>
            <v:line id="_x0000_s34126" style="position:absolute" from="3083,1734" to="3107,1735" strokecolor="#24211d" strokeweight="0"/>
            <v:line id="_x0000_s34127" style="position:absolute" from="3143,1734" to="3167,1735" strokecolor="#24211d" strokeweight="0"/>
            <v:line id="_x0000_s34128" style="position:absolute" from="3202,1734" to="3226,1735" strokecolor="#24211d" strokeweight="0"/>
            <v:line id="_x0000_s34129" style="position:absolute" from="3262,1734" to="3286,1735" strokecolor="#24211d" strokeweight="0"/>
            <v:line id="_x0000_s34130" style="position:absolute" from="3322,1734" to="3346,1735" strokecolor="#24211d" strokeweight="0"/>
            <v:line id="_x0000_s34131" style="position:absolute" from="3382,1734" to="3406,1735" strokecolor="#24211d" strokeweight="0"/>
            <v:line id="_x0000_s34132" style="position:absolute" from="3442,1734" to="3466,1735" strokecolor="#24211d" strokeweight="0"/>
            <v:line id="_x0000_s34133" style="position:absolute" from="3502,1734" to="3526,1735" strokecolor="#24211d" strokeweight="0"/>
            <v:line id="_x0000_s34134" style="position:absolute" from="3562,1734" to="3586,1735" strokecolor="#24211d" strokeweight="0"/>
            <v:line id="_x0000_s34135" style="position:absolute" from="3622,1734" to="3646,1735" strokecolor="#24211d" strokeweight="0"/>
            <v:line id="_x0000_s34136" style="position:absolute" from="3682,1734" to="3706,1735" strokecolor="#24211d" strokeweight="0"/>
            <v:line id="_x0000_s34137" style="position:absolute" from="3682,1734" to="3706,1735" strokecolor="#24211d" strokeweight="0"/>
            <v:rect id="_x0000_s34139" style="position:absolute;left:2723;top:277;width:135;height:479;mso-wrap-style:none" filled="f" stroked="f">
              <v:textbox style="mso-next-textbox:#_x0000_s34139;mso-fit-shape-to-text:t" inset="0,0,0,0">
                <w:txbxContent>
                  <w:p w:rsidR="00F65EEF" w:rsidRPr="00234038" w:rsidRDefault="00F65EEF" w:rsidP="005F5FF3">
                    <w:pPr>
                      <w:rPr>
                        <w:rtl/>
                      </w:rPr>
                    </w:pPr>
                  </w:p>
                </w:txbxContent>
              </v:textbox>
            </v:rect>
            <v:rect id="_x0000_s34140" style="position:absolute;left:3035;top:189;width:949;height:350;mso-wrap-style:none" filled="f" stroked="f">
              <v:textbox style="mso-next-textbox:#_x0000_s34140;mso-fit-shape-to-text:t" inset="0,0,0,0">
                <w:txbxContent>
                  <w:p w:rsidR="00F65EEF" w:rsidRPr="003471E6" w:rsidRDefault="00F65EEF" w:rsidP="00F96498">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 xml:space="preserve">فدرة </w:t>
                    </w:r>
                    <w:r w:rsidRPr="003471E6">
                      <w:rPr>
                        <w:rFonts w:ascii="Times New Roman Bold" w:hAnsi="Times New Roman Bold"/>
                        <w:b/>
                        <w:bCs/>
                        <w:color w:val="24282B"/>
                        <w:sz w:val="16"/>
                        <w:szCs w:val="22"/>
                      </w:rPr>
                      <w:t>180 DCT</w:t>
                    </w:r>
                  </w:p>
                </w:txbxContent>
              </v:textbox>
            </v:rect>
            <v:rect id="_x0000_s34141" style="position:absolute;left:5062;top:213;width:204;height:350;mso-wrap-style:none" filled="f" stroked="f">
              <v:textbox style="mso-next-textbox:#_x0000_s34141;mso-fit-shape-to-text:t" inset="0,0,0,0">
                <w:txbxContent>
                  <w:p w:rsidR="00F65EEF" w:rsidRPr="002A20FA" w:rsidRDefault="00F65EEF" w:rsidP="003471E6">
                    <w:pPr>
                      <w:spacing w:before="40" w:after="40"/>
                      <w:rPr>
                        <w:rtl/>
                        <w:lang w:bidi="ar-EG"/>
                      </w:rPr>
                    </w:pPr>
                    <w:r w:rsidRPr="003471E6">
                      <w:rPr>
                        <w:rFonts w:ascii="Times New Roman Bold" w:hAnsi="Times New Roman Bold" w:hint="cs"/>
                        <w:b/>
                        <w:bCs/>
                        <w:color w:val="24282B"/>
                        <w:sz w:val="16"/>
                        <w:szCs w:val="22"/>
                        <w:rtl/>
                      </w:rPr>
                      <w:t>يمين</w:t>
                    </w:r>
                  </w:p>
                </w:txbxContent>
              </v:textbox>
            </v:rect>
            <v:rect id="_x0000_s34143" style="position:absolute;left:24;top:1004;width:1462;height:350;mso-wrap-style:none" filled="f" stroked="f">
              <v:textbox style="mso-next-textbox:#_x0000_s34143;mso-fit-shape-to-text:t" inset="0,0,0,0">
                <w:txbxContent>
                  <w:p w:rsidR="00F65EEF" w:rsidRPr="003471E6" w:rsidRDefault="00F65EEF" w:rsidP="00F96498">
                    <w:pPr>
                      <w:spacing w:before="40" w:after="40"/>
                      <w:rPr>
                        <w:rFonts w:ascii="Times New Roman Bold" w:hAnsi="Times New Roman Bold"/>
                        <w:b/>
                        <w:bCs/>
                        <w:color w:val="24282B"/>
                        <w:sz w:val="16"/>
                        <w:szCs w:val="22"/>
                        <w:rtl/>
                      </w:rPr>
                    </w:pPr>
                    <w:r w:rsidRPr="003471E6">
                      <w:rPr>
                        <w:rFonts w:ascii="Times New Roman Bold" w:hAnsi="Times New Roman Bold" w:hint="cs"/>
                        <w:b/>
                        <w:bCs/>
                        <w:color w:val="24282B"/>
                        <w:sz w:val="16"/>
                        <w:szCs w:val="22"/>
                        <w:rtl/>
                      </w:rPr>
                      <w:t xml:space="preserve">فدرة </w:t>
                    </w:r>
                    <w:r w:rsidRPr="003471E6">
                      <w:rPr>
                        <w:rFonts w:ascii="Times New Roman Bold" w:hAnsi="Times New Roman Bold"/>
                        <w:b/>
                        <w:bCs/>
                        <w:color w:val="24282B"/>
                        <w:sz w:val="16"/>
                        <w:szCs w:val="22"/>
                      </w:rPr>
                      <w:t>DCT</w:t>
                    </w:r>
                    <w:r w:rsidRPr="003471E6">
                      <w:rPr>
                        <w:rFonts w:ascii="Times New Roman Bold" w:hAnsi="Times New Roman Bold" w:hint="cs"/>
                        <w:b/>
                        <w:bCs/>
                        <w:color w:val="24282B"/>
                        <w:sz w:val="16"/>
                        <w:szCs w:val="22"/>
                        <w:rtl/>
                      </w:rPr>
                      <w:t xml:space="preserve"> للفرق اللوني</w:t>
                    </w:r>
                  </w:p>
                </w:txbxContent>
              </v:textbox>
            </v:rect>
            <v:rect id="_x0000_s34144" style="position:absolute;left:540;top:1341;width:282;height:350;mso-wrap-style:none" filled="f" stroked="f">
              <v:textbox style="mso-next-textbox:#_x0000_s34144;mso-fit-shape-to-text:t" inset="0,0,0,0">
                <w:txbxContent>
                  <w:p w:rsidR="00F65EEF" w:rsidRPr="003471E6" w:rsidRDefault="00F65EEF" w:rsidP="00F96498">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يسار</w:t>
                    </w:r>
                  </w:p>
                </w:txbxContent>
              </v:textbox>
            </v:rect>
            <v:rect id="_x0000_s34146" style="position:absolute;left:2951;top:1304;width:909;height:350;mso-wrap-style:none" filled="f" stroked="f">
              <v:textbox style="mso-next-textbox:#_x0000_s34146;mso-fit-shape-to-text:t" inset="0,0,0,0">
                <w:txbxContent>
                  <w:p w:rsidR="00F65EEF" w:rsidRPr="003471E6" w:rsidRDefault="00F65EEF" w:rsidP="003471E6">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 xml:space="preserve">فدرة </w:t>
                    </w:r>
                    <w:r w:rsidRPr="003471E6">
                      <w:rPr>
                        <w:rFonts w:ascii="Times New Roman Bold" w:hAnsi="Times New Roman Bold"/>
                        <w:b/>
                        <w:bCs/>
                        <w:color w:val="24282B"/>
                        <w:sz w:val="16"/>
                        <w:szCs w:val="22"/>
                      </w:rPr>
                      <w:t xml:space="preserve"> 90 DCT</w:t>
                    </w:r>
                  </w:p>
                </w:txbxContent>
              </v:textbox>
            </v:rect>
            <v:rect id="_x0000_s34147" style="position:absolute;left:5062;top:1341;width:409;height:350" filled="f" stroked="f">
              <v:textbox style="mso-next-textbox:#_x0000_s34147;mso-fit-shape-to-text:t" inset="0,0,0,0">
                <w:txbxContent>
                  <w:p w:rsidR="00F65EEF" w:rsidRPr="003471E6" w:rsidRDefault="00F65EEF" w:rsidP="00F96498">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يمين</w:t>
                    </w:r>
                  </w:p>
                </w:txbxContent>
              </v:textbox>
            </v:rect>
            <v:rect id="_x0000_s34149" style="position:absolute;left:4534;top:986;width:892;height:350;mso-wrap-style:none" filled="f" stroked="f">
              <v:textbox style="mso-next-textbox:#_x0000_s34149;mso-fit-shape-to-text:t" inset="0,0,0,0">
                <w:txbxContent>
                  <w:p w:rsidR="00F65EEF" w:rsidRPr="003471E6" w:rsidRDefault="00F65EEF" w:rsidP="00EF6F77">
                    <w:pPr>
                      <w:spacing w:before="40" w:after="40"/>
                      <w:rPr>
                        <w:rFonts w:ascii="Times New Roman Bold" w:hAnsi="Times New Roman Bold"/>
                        <w:szCs w:val="22"/>
                      </w:rPr>
                    </w:pPr>
                    <w:r>
                      <w:rPr>
                        <w:rFonts w:ascii="Times New Roman Bold" w:hAnsi="Times New Roman Bold" w:hint="cs"/>
                        <w:b/>
                        <w:bCs/>
                        <w:color w:val="24282B"/>
                        <w:sz w:val="16"/>
                        <w:szCs w:val="22"/>
                        <w:rtl/>
                      </w:rPr>
                      <w:t>بيكسلات</w:t>
                    </w:r>
                    <w:r w:rsidRPr="003471E6">
                      <w:rPr>
                        <w:rFonts w:ascii="Times New Roman Bold" w:hAnsi="Times New Roman Bold" w:hint="cs"/>
                        <w:b/>
                        <w:bCs/>
                        <w:color w:val="24282B"/>
                        <w:sz w:val="16"/>
                        <w:szCs w:val="22"/>
                        <w:rtl/>
                      </w:rPr>
                      <w:t xml:space="preserve"> </w:t>
                    </w:r>
                    <w:r w:rsidRPr="003471E6">
                      <w:rPr>
                        <w:rFonts w:ascii="Times New Roman Bold" w:hAnsi="Times New Roman Bold"/>
                        <w:b/>
                        <w:bCs/>
                        <w:color w:val="24282B"/>
                        <w:sz w:val="16"/>
                        <w:szCs w:val="22"/>
                      </w:rPr>
                      <w:t>8</w:t>
                    </w:r>
                    <w:r>
                      <w:rPr>
                        <w:rFonts w:cs="Times New Roman"/>
                        <w:b/>
                        <w:bCs/>
                        <w:color w:val="24282B"/>
                        <w:sz w:val="16"/>
                        <w:szCs w:val="22"/>
                      </w:rPr>
                      <w:t>×</w:t>
                    </w:r>
                    <w:r w:rsidRPr="003471E6">
                      <w:rPr>
                        <w:rFonts w:ascii="Times New Roman Bold" w:hAnsi="Times New Roman Bold"/>
                        <w:b/>
                        <w:bCs/>
                        <w:color w:val="24282B"/>
                        <w:sz w:val="16"/>
                        <w:szCs w:val="22"/>
                      </w:rPr>
                      <w:t>8</w:t>
                    </w:r>
                  </w:p>
                </w:txbxContent>
              </v:textbox>
            </v:rect>
            <v:rect id="_x0000_s34150" style="position:absolute;left:228;top:474;width:265;height:350;mso-wrap-style:none" filled="f" stroked="f">
              <v:textbox style="mso-next-textbox:#_x0000_s34150;mso-fit-shape-to-text:t" inset="0,0,0,0">
                <w:txbxContent>
                  <w:p w:rsidR="00F65EEF" w:rsidRPr="003471E6" w:rsidRDefault="00F65EEF" w:rsidP="00F96498">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رأس</w:t>
                    </w:r>
                  </w:p>
                </w:txbxContent>
              </v:textbox>
            </v:rect>
            <v:rect id="_x0000_s34151" style="position:absolute;left:228;top:1618;width:265;height:350;mso-wrap-style:none" filled="f" stroked="f">
              <v:textbox style="mso-next-textbox:#_x0000_s34151;mso-fit-shape-to-text:t" inset="0,0,0,0">
                <w:txbxContent>
                  <w:p w:rsidR="00F65EEF" w:rsidRPr="003471E6" w:rsidRDefault="00F65EEF" w:rsidP="00F96498">
                    <w:pPr>
                      <w:spacing w:before="40" w:after="40"/>
                      <w:rPr>
                        <w:rFonts w:ascii="Times New Roman Bold" w:hAnsi="Times New Roman Bold"/>
                        <w:szCs w:val="22"/>
                      </w:rPr>
                    </w:pPr>
                    <w:r w:rsidRPr="003471E6">
                      <w:rPr>
                        <w:rFonts w:ascii="Times New Roman Bold" w:hAnsi="Times New Roman Bold" w:hint="cs"/>
                        <w:b/>
                        <w:bCs/>
                        <w:color w:val="24282B"/>
                        <w:sz w:val="16"/>
                        <w:szCs w:val="22"/>
                        <w:rtl/>
                      </w:rPr>
                      <w:t>رأس</w:t>
                    </w:r>
                  </w:p>
                </w:txbxContent>
              </v:textbox>
            </v:rect>
            <w10:wrap type="none" anchorx="page"/>
            <w10:anchorlock/>
          </v:group>
        </w:pict>
      </w:r>
    </w:p>
    <w:p w:rsidR="003B6F95" w:rsidRDefault="003B6F95" w:rsidP="003D7266">
      <w:pPr>
        <w:spacing w:before="0"/>
        <w:jc w:val="center"/>
        <w:rPr>
          <w:rtl/>
        </w:rPr>
      </w:pPr>
    </w:p>
    <w:p w:rsidR="005F5FF3" w:rsidRDefault="005F5FF3" w:rsidP="003D7266">
      <w:pPr>
        <w:pStyle w:val="FigureNo"/>
        <w:spacing w:before="0"/>
        <w:rPr>
          <w:rtl/>
        </w:rPr>
      </w:pPr>
      <w:r>
        <w:rPr>
          <w:rFonts w:hint="cs"/>
          <w:rtl/>
        </w:rPr>
        <w:t>الش</w:t>
      </w:r>
      <w:r w:rsidR="003D7266">
        <w:rPr>
          <w:rFonts w:hint="cs"/>
          <w:rtl/>
        </w:rPr>
        <w:t>ـ</w:t>
      </w:r>
      <w:r>
        <w:rPr>
          <w:rFonts w:hint="cs"/>
          <w:rtl/>
        </w:rPr>
        <w:t>كل</w:t>
      </w:r>
      <w:r>
        <w:t>17</w:t>
      </w:r>
    </w:p>
    <w:p w:rsidR="005F5FF3" w:rsidRPr="00EF6F77" w:rsidRDefault="005F5FF3" w:rsidP="003D7266">
      <w:pPr>
        <w:pStyle w:val="FigureTitle"/>
        <w:rPr>
          <w:rtl/>
        </w:rPr>
      </w:pPr>
      <w:r w:rsidRPr="008D0063">
        <w:rPr>
          <w:rFonts w:hint="cs"/>
          <w:rtl/>
        </w:rPr>
        <w:t xml:space="preserve">ترتيبة الفِدْرة في </w:t>
      </w:r>
      <w:r w:rsidR="00EF6F77">
        <w:rPr>
          <w:rFonts w:hint="cs"/>
          <w:rtl/>
        </w:rPr>
        <w:t xml:space="preserve">النظامين </w:t>
      </w:r>
      <w:r w:rsidR="00EF6F77">
        <w:t>720/60/P</w:t>
      </w:r>
      <w:r w:rsidR="003D7266">
        <w:rPr>
          <w:rFonts w:hint="cs"/>
          <w:rtl/>
          <w:lang w:val="en-US"/>
        </w:rPr>
        <w:t xml:space="preserve"> </w:t>
      </w:r>
      <w:r w:rsidR="00EF6F77">
        <w:rPr>
          <w:rFonts w:ascii="Times New Roman" w:hAnsi="Times New Roman" w:cs="Times New Roman"/>
        </w:rPr>
        <w:t>×</w:t>
      </w:r>
      <w:r w:rsidR="003D7266">
        <w:rPr>
          <w:rFonts w:hint="cs"/>
          <w:rtl/>
          <w:lang w:val="en-US"/>
        </w:rPr>
        <w:t xml:space="preserve"> </w:t>
      </w:r>
      <w:r w:rsidR="00EF6F77">
        <w:t>1 280</w:t>
      </w:r>
      <w:r w:rsidR="003D7266">
        <w:rPr>
          <w:rFonts w:hint="cs"/>
          <w:rtl/>
        </w:rPr>
        <w:t xml:space="preserve"> </w:t>
      </w:r>
      <w:r w:rsidR="00EF6F77">
        <w:rPr>
          <w:rFonts w:hint="cs"/>
          <w:rtl/>
        </w:rPr>
        <w:t>و</w:t>
      </w:r>
      <w:r w:rsidR="00EF6F77">
        <w:t>720/50/P</w:t>
      </w:r>
      <w:r w:rsidR="003D7266">
        <w:rPr>
          <w:rFonts w:hint="cs"/>
          <w:rtl/>
          <w:lang w:val="en-US"/>
        </w:rPr>
        <w:t xml:space="preserve"> </w:t>
      </w:r>
      <w:r w:rsidR="00EF6F77">
        <w:rPr>
          <w:rFonts w:ascii="Times New Roman" w:hAnsi="Times New Roman" w:cs="Times New Roman"/>
        </w:rPr>
        <w:t>×</w:t>
      </w:r>
      <w:r w:rsidR="003D7266">
        <w:rPr>
          <w:rFonts w:hint="cs"/>
          <w:rtl/>
          <w:lang w:val="en-US"/>
        </w:rPr>
        <w:t xml:space="preserve"> </w:t>
      </w:r>
      <w:r w:rsidR="00EF6F77">
        <w:t>1 280</w:t>
      </w:r>
    </w:p>
    <w:p w:rsidR="005F5FF3" w:rsidRDefault="005D3CF2" w:rsidP="005F5FF3">
      <w:pPr>
        <w:jc w:val="center"/>
        <w:rPr>
          <w:rtl/>
        </w:rPr>
      </w:pPr>
      <w:r>
        <w:rPr>
          <w:rtl/>
        </w:rPr>
      </w:r>
      <w:r>
        <w:pict>
          <v:group id="_x0000_s34152" editas="canvas" style="width:297.65pt;height:109.8pt;mso-position-horizontal-relative:char;mso-position-vertical-relative:line" coordsize="5953,2196">
            <o:lock v:ext="edit" aspectratio="t"/>
            <v:shape id="_x0000_s34153" type="#_x0000_t75" style="position:absolute;width:5953;height:2196" o:preferrelative="f">
              <v:fill o:detectmouseclick="t"/>
              <v:path o:extrusionok="t" o:connecttype="none"/>
              <o:lock v:ext="edit" text="t"/>
            </v:shape>
            <v:rect id="_x0000_s34154" style="position:absolute;left:4978;top:1926;width:467;height:249;mso-wrap-style:none" filled="f" stroked="f">
              <v:textbox style="mso-next-textbox:#_x0000_s34154;mso-fit-shape-to-text:t" inset="0,0,0,0">
                <w:txbxContent>
                  <w:p w:rsidR="00F65EEF" w:rsidRDefault="00F65EEF" w:rsidP="005F5FF3">
                    <w:r>
                      <w:rPr>
                        <w:color w:val="24211D"/>
                        <w:sz w:val="14"/>
                        <w:szCs w:val="14"/>
                      </w:rPr>
                      <w:t>1620-17</w:t>
                    </w:r>
                  </w:p>
                </w:txbxContent>
              </v:textbox>
            </v:rect>
            <v:rect id="_x0000_s34155" style="position:absolute;left:552;top:497;width:4930;height:278" filled="f" strokecolor="#24282b" strokeweight=".6pt"/>
            <v:line id="_x0000_s34156" style="position:absolute" from="816,497" to="817,763" strokecolor="#24282b" strokeweight=".6pt">
              <v:stroke joinstyle="miter"/>
            </v:line>
            <v:line id="_x0000_s34157" style="position:absolute" from="1092,497" to="1093,763" strokecolor="#24282b" strokeweight=".6pt">
              <v:stroke joinstyle="miter"/>
            </v:line>
            <v:line id="_x0000_s34158" style="position:absolute" from="1356,497" to="1357,763" strokecolor="#24282b" strokeweight=".6pt">
              <v:stroke joinstyle="miter"/>
            </v:line>
            <v:line id="_x0000_s34159" style="position:absolute" from="1631,497" to="1632,763" strokecolor="#24282b" strokeweight=".6pt">
              <v:stroke joinstyle="miter"/>
            </v:line>
            <v:line id="_x0000_s34160" style="position:absolute" from="1919,497" to="1920,763" strokecolor="#24282b" strokeweight=".6pt">
              <v:stroke joinstyle="miter"/>
            </v:line>
            <v:line id="_x0000_s34161" style="position:absolute" from="2183,497" to="2184,763" strokecolor="#24282b" strokeweight=".6pt">
              <v:stroke joinstyle="miter"/>
            </v:line>
            <v:line id="_x0000_s34162" style="position:absolute" from="2459,497" to="2460,763" strokecolor="#24282b" strokeweight=".6pt">
              <v:stroke joinstyle="miter"/>
            </v:line>
            <v:line id="_x0000_s34163" style="position:absolute" from="2735,497" to="2736,763" strokecolor="#24282b" strokeweight=".6pt">
              <v:stroke joinstyle="miter"/>
            </v:line>
            <v:line id="_x0000_s34164" style="position:absolute" from="3815,497" to="3816,775" strokecolor="#24282b" strokeweight=".6pt">
              <v:stroke joinstyle="miter"/>
            </v:line>
            <v:line id="_x0000_s34165" style="position:absolute" from="4091,497" to="4092,763" strokecolor="#24282b" strokeweight=".6pt">
              <v:stroke joinstyle="miter"/>
            </v:line>
            <v:line id="_x0000_s34166" style="position:absolute" from="4366,497" to="4367,775" strokecolor="#24282b" strokeweight=".6pt">
              <v:stroke joinstyle="miter"/>
            </v:line>
            <v:line id="_x0000_s34167" style="position:absolute" from="4630,497" to="4631,775" strokecolor="#24282b" strokeweight=".6pt">
              <v:stroke joinstyle="miter"/>
            </v:line>
            <v:line id="_x0000_s34168" style="position:absolute" from="4906,497" to="4907,775" strokecolor="#24282b" strokeweight=".6pt">
              <v:stroke joinstyle="miter"/>
            </v:line>
            <v:line id="_x0000_s34169" style="position:absolute" from="5182,497" to="5183,775" strokecolor="#24282b" strokeweight=".6pt">
              <v:stroke joinstyle="miter"/>
            </v:line>
            <v:line id="_x0000_s34170" style="position:absolute" from="1631,1611" to="1632,1877" strokecolor="#24282b" strokeweight=".6pt">
              <v:stroke joinstyle="miter"/>
            </v:line>
            <v:line id="_x0000_s34171" style="position:absolute" from="1104,1611" to="1105,1877" strokecolor="#24282b" strokeweight=".6pt">
              <v:stroke joinstyle="miter"/>
            </v:line>
            <v:line id="_x0000_s34172" style="position:absolute" from="4906,1611" to="4907,1877" strokecolor="#24282b" strokeweight=".6pt">
              <v:stroke joinstyle="miter"/>
            </v:line>
            <v:line id="_x0000_s34173" style="position:absolute" from="4702,678" to="4834,1102" strokecolor="#24282b" strokeweight=".6pt">
              <v:stroke joinstyle="miter"/>
            </v:line>
            <v:line id="_x0000_s34174" style="position:absolute;flip:x" from="4150,1284" to="4606,1647" strokecolor="#24282b" strokeweight=".6pt">
              <v:stroke joinstyle="miter"/>
            </v:line>
            <v:line id="_x0000_s34175" style="position:absolute" from="2171,1611" to="2172,1877" strokecolor="#24282b" strokeweight=".6pt">
              <v:stroke joinstyle="miter"/>
            </v:line>
            <v:line id="_x0000_s34176" style="position:absolute" from="2735,1611" to="2736,1877" strokecolor="#24282b" strokeweight=".6pt">
              <v:stroke joinstyle="miter"/>
            </v:line>
            <v:rect id="_x0000_s34177" style="position:absolute;left:552;top:1611;width:4930;height:266" filled="f" strokecolor="#24282b" strokeweight=".6pt"/>
            <v:line id="_x0000_s34178" style="position:absolute" from="4366,1611" to="4367,1877" strokecolor="#24282b" strokeweight=".6pt">
              <v:stroke joinstyle="miter"/>
            </v:line>
            <v:line id="_x0000_s34179" style="position:absolute" from="3803,1611" to="3804,1889" strokecolor="#24282b" strokeweight=".6pt">
              <v:stroke joinstyle="miter"/>
            </v:line>
            <v:line id="_x0000_s34180" style="position:absolute" from="2831,630" to="2855,631" strokecolor="#24211d" strokeweight="0"/>
            <v:line id="_x0000_s34181" style="position:absolute" from="2891,630" to="2915,631" strokecolor="#24211d" strokeweight="0"/>
            <v:line id="_x0000_s34182" style="position:absolute" from="2951,630" to="2975,631" strokecolor="#24211d" strokeweight="0"/>
            <v:line id="_x0000_s34183" style="position:absolute" from="3011,630" to="3035,631" strokecolor="#24211d" strokeweight="0"/>
            <v:line id="_x0000_s34184" style="position:absolute" from="3071,630" to="3095,631" strokecolor="#24211d" strokeweight="0"/>
            <v:line id="_x0000_s34185" style="position:absolute" from="3131,630" to="3155,631" strokecolor="#24211d" strokeweight="0"/>
            <v:line id="_x0000_s34186" style="position:absolute" from="3191,630" to="3215,631" strokecolor="#24211d" strokeweight="0"/>
            <v:line id="_x0000_s34187" style="position:absolute" from="3251,630" to="3275,631" strokecolor="#24211d" strokeweight="0"/>
            <v:line id="_x0000_s34188" style="position:absolute" from="3311,630" to="3335,631" strokecolor="#24211d" strokeweight="0"/>
            <v:line id="_x0000_s34189" style="position:absolute" from="3371,630" to="3395,631" strokecolor="#24211d" strokeweight="0"/>
            <v:line id="_x0000_s34190" style="position:absolute" from="3431,630" to="3455,631" strokecolor="#24211d" strokeweight="0"/>
            <v:line id="_x0000_s34191" style="position:absolute" from="3491,630" to="3515,631" strokecolor="#24211d" strokeweight="0"/>
            <v:line id="_x0000_s34192" style="position:absolute" from="3551,630" to="3575,631" strokecolor="#24211d" strokeweight="0"/>
            <v:line id="_x0000_s34193" style="position:absolute" from="3611,630" to="3635,631" strokecolor="#24211d" strokeweight="0"/>
            <v:line id="_x0000_s34194" style="position:absolute" from="3671,630" to="3683,631" strokecolor="#24211d" strokeweight="0"/>
            <v:line id="_x0000_s34195" style="position:absolute" from="3671,630" to="3683,631" strokecolor="#24211d" strokeweight="0"/>
            <v:line id="_x0000_s34196" style="position:absolute" from="2831,1744" to="2855,1745" strokecolor="#24211d" strokeweight="0"/>
            <v:line id="_x0000_s34197" style="position:absolute" from="2891,1744" to="2915,1745" strokecolor="#24211d" strokeweight="0"/>
            <v:line id="_x0000_s34198" style="position:absolute" from="2951,1744" to="2975,1745" strokecolor="#24211d" strokeweight="0"/>
            <v:line id="_x0000_s34199" style="position:absolute" from="3011,1744" to="3035,1745" strokecolor="#24211d" strokeweight="0"/>
            <v:line id="_x0000_s34200" style="position:absolute" from="3071,1744" to="3095,1745" strokecolor="#24211d" strokeweight="0"/>
            <v:line id="_x0000_s34201" style="position:absolute" from="3131,1744" to="3155,1745" strokecolor="#24211d" strokeweight="0"/>
            <v:line id="_x0000_s34202" style="position:absolute" from="3191,1744" to="3215,1745" strokecolor="#24211d" strokeweight="0"/>
            <v:line id="_x0000_s34203" style="position:absolute" from="3251,1744" to="3275,1745" strokecolor="#24211d" strokeweight="0"/>
            <v:line id="_x0000_s34204" style="position:absolute" from="3311,1744" to="3335,1745" strokecolor="#24211d" strokeweight="0"/>
            <v:line id="_x0000_s34205" style="position:absolute" from="3371,1744" to="3395,1745" strokecolor="#24211d" strokeweight="0"/>
            <v:line id="_x0000_s34206" style="position:absolute" from="3431,1744" to="3455,1745" strokecolor="#24211d" strokeweight="0"/>
            <v:line id="_x0000_s34207" style="position:absolute" from="3491,1744" to="3515,1745" strokecolor="#24211d" strokeweight="0"/>
            <v:line id="_x0000_s34208" style="position:absolute" from="3551,1744" to="3575,1745" strokecolor="#24211d" strokeweight="0"/>
            <v:line id="_x0000_s34209" style="position:absolute" from="3611,1744" to="3635,1745" strokecolor="#24211d" strokeweight="0"/>
            <v:line id="_x0000_s34210" style="position:absolute" from="3671,1744" to="3683,1745" strokecolor="#24211d" strokeweight="0"/>
            <v:line id="_x0000_s34211" style="position:absolute" from="3671,1744" to="3683,1745" strokecolor="#24211d" strokeweight="0"/>
            <v:rect id="_x0000_s34212" style="position:absolute;left:529;top:215;width:282;height:350;mso-wrap-style:none" filled="f" stroked="f">
              <v:textbox style="mso-next-textbox:#_x0000_s34212;mso-fit-shape-to-text:t" inset="0,0,0,0">
                <w:txbxContent>
                  <w:p w:rsidR="00F65EEF" w:rsidRPr="00661D23" w:rsidRDefault="00F65EEF" w:rsidP="008D0063">
                    <w:pPr>
                      <w:spacing w:before="40" w:after="40"/>
                      <w:rPr>
                        <w:rFonts w:ascii="Times New Roman Bold" w:hAnsi="Times New Roman Bold"/>
                        <w:szCs w:val="22"/>
                      </w:rPr>
                    </w:pPr>
                    <w:r w:rsidRPr="00661D23">
                      <w:rPr>
                        <w:rFonts w:ascii="Times New Roman Bold" w:hAnsi="Times New Roman Bold" w:hint="cs"/>
                        <w:b/>
                        <w:bCs/>
                        <w:color w:val="24282B"/>
                        <w:sz w:val="16"/>
                        <w:szCs w:val="22"/>
                        <w:rtl/>
                      </w:rPr>
                      <w:t>يسار</w:t>
                    </w:r>
                  </w:p>
                </w:txbxContent>
              </v:textbox>
            </v:rect>
            <v:rect id="_x0000_s34213" style="position:absolute;left:2735;top:279;width:135;height:479;mso-wrap-style:none" filled="f" stroked="f">
              <v:textbox style="mso-next-textbox:#_x0000_s34213;mso-fit-shape-to-text:t" inset="0,0,0,0">
                <w:txbxContent>
                  <w:p w:rsidR="00F65EEF" w:rsidRPr="00C832DA" w:rsidRDefault="00F65EEF" w:rsidP="005F5FF3">
                    <w:pPr>
                      <w:rPr>
                        <w:rtl/>
                      </w:rPr>
                    </w:pPr>
                  </w:p>
                </w:txbxContent>
              </v:textbox>
            </v:rect>
            <v:rect id="_x0000_s34214" style="position:absolute;left:3047;top:202;width:949;height:350;mso-wrap-style:none" filled="f" stroked="f">
              <v:textbox style="mso-next-textbox:#_x0000_s34214;mso-fit-shape-to-text:t" inset="0,0,0,0">
                <w:txbxContent>
                  <w:p w:rsidR="00F65EEF" w:rsidRPr="00661D23" w:rsidRDefault="00F65EEF" w:rsidP="008D0063">
                    <w:pPr>
                      <w:spacing w:before="40" w:after="40"/>
                      <w:rPr>
                        <w:rFonts w:ascii="Times New Roman Bold" w:hAnsi="Times New Roman Bold"/>
                        <w:szCs w:val="22"/>
                      </w:rPr>
                    </w:pPr>
                    <w:r w:rsidRPr="00661D23">
                      <w:rPr>
                        <w:rFonts w:ascii="Times New Roman Bold" w:hAnsi="Times New Roman Bold" w:hint="cs"/>
                        <w:b/>
                        <w:bCs/>
                        <w:color w:val="24282B"/>
                        <w:sz w:val="16"/>
                        <w:szCs w:val="22"/>
                        <w:rtl/>
                      </w:rPr>
                      <w:t xml:space="preserve">فدرة </w:t>
                    </w:r>
                    <w:r w:rsidRPr="00661D23">
                      <w:rPr>
                        <w:rFonts w:ascii="Times New Roman Bold" w:hAnsi="Times New Roman Bold"/>
                        <w:b/>
                        <w:bCs/>
                        <w:color w:val="24282B"/>
                        <w:sz w:val="16"/>
                        <w:szCs w:val="22"/>
                      </w:rPr>
                      <w:t>120</w:t>
                    </w:r>
                    <w:r>
                      <w:rPr>
                        <w:rFonts w:ascii="Times New Roman Bold" w:hAnsi="Times New Roman Bold"/>
                        <w:b/>
                        <w:bCs/>
                        <w:color w:val="24282B"/>
                        <w:sz w:val="16"/>
                        <w:szCs w:val="22"/>
                      </w:rPr>
                      <w:t xml:space="preserve"> </w:t>
                    </w:r>
                    <w:r w:rsidRPr="00661D23">
                      <w:rPr>
                        <w:rFonts w:ascii="Times New Roman Bold" w:hAnsi="Times New Roman Bold"/>
                        <w:b/>
                        <w:bCs/>
                        <w:color w:val="24282B"/>
                        <w:sz w:val="16"/>
                        <w:szCs w:val="22"/>
                      </w:rPr>
                      <w:t>DCT</w:t>
                    </w:r>
                  </w:p>
                </w:txbxContent>
              </v:textbox>
            </v:rect>
            <v:rect id="_x0000_s34215" style="position:absolute;left:5062;top:226;width:204;height:350;mso-wrap-style:none" filled="f" stroked="f">
              <v:textbox style="mso-next-textbox:#_x0000_s34215;mso-fit-shape-to-text:t" inset="0,0,0,0">
                <w:txbxContent>
                  <w:p w:rsidR="00F65EEF" w:rsidRPr="00661D23" w:rsidRDefault="00F65EEF" w:rsidP="008D0063">
                    <w:pPr>
                      <w:spacing w:before="40" w:after="40"/>
                      <w:rPr>
                        <w:rFonts w:ascii="Times New Roman Bold" w:hAnsi="Times New Roman Bold"/>
                        <w:szCs w:val="22"/>
                      </w:rPr>
                    </w:pPr>
                    <w:r w:rsidRPr="00661D23">
                      <w:rPr>
                        <w:rFonts w:ascii="Times New Roman Bold" w:hAnsi="Times New Roman Bold" w:hint="cs"/>
                        <w:b/>
                        <w:bCs/>
                        <w:color w:val="24282B"/>
                        <w:sz w:val="16"/>
                        <w:szCs w:val="22"/>
                        <w:rtl/>
                      </w:rPr>
                      <w:t>يمين</w:t>
                    </w:r>
                  </w:p>
                </w:txbxContent>
              </v:textbox>
            </v:rect>
            <v:rect id="_x0000_s34216" style="position:absolute;left:24;width:1199;height:350;mso-wrap-style:none" filled="f" stroked="f">
              <v:textbox style="mso-next-textbox:#_x0000_s34216;mso-fit-shape-to-text:t" inset="0,0,0,0">
                <w:txbxContent>
                  <w:p w:rsidR="00F65EEF" w:rsidRPr="00661D23" w:rsidRDefault="00F65EEF" w:rsidP="008D0063">
                    <w:pPr>
                      <w:spacing w:before="40" w:after="40"/>
                      <w:rPr>
                        <w:rFonts w:ascii="Times New Roman Bold" w:hAnsi="Times New Roman Bold"/>
                        <w:szCs w:val="22"/>
                        <w:rtl/>
                      </w:rPr>
                    </w:pPr>
                    <w:r w:rsidRPr="00661D23">
                      <w:rPr>
                        <w:rFonts w:ascii="Times New Roman Bold" w:hAnsi="Times New Roman Bold" w:hint="cs"/>
                        <w:b/>
                        <w:bCs/>
                        <w:color w:val="24282B"/>
                        <w:sz w:val="16"/>
                        <w:szCs w:val="22"/>
                        <w:rtl/>
                      </w:rPr>
                      <w:t xml:space="preserve">فدرة </w:t>
                    </w:r>
                    <w:r w:rsidRPr="00661D23">
                      <w:rPr>
                        <w:rFonts w:ascii="Times New Roman Bold" w:hAnsi="Times New Roman Bold"/>
                        <w:b/>
                        <w:bCs/>
                        <w:color w:val="24282B"/>
                        <w:sz w:val="16"/>
                        <w:szCs w:val="22"/>
                      </w:rPr>
                      <w:t>DCT</w:t>
                    </w:r>
                    <w:r w:rsidRPr="00661D23">
                      <w:rPr>
                        <w:rFonts w:ascii="Times New Roman Bold" w:hAnsi="Times New Roman Bold" w:hint="cs"/>
                        <w:b/>
                        <w:bCs/>
                        <w:color w:val="24282B"/>
                        <w:sz w:val="16"/>
                        <w:szCs w:val="22"/>
                        <w:rtl/>
                      </w:rPr>
                      <w:t xml:space="preserve"> للنصوع</w:t>
                    </w:r>
                  </w:p>
                </w:txbxContent>
              </v:textbox>
            </v:rect>
            <v:rect id="_x0000_s34217" style="position:absolute;left:24;top:1066;width:1462;height:350;mso-wrap-style:none" filled="f" stroked="f">
              <v:textbox style="mso-next-textbox:#_x0000_s34217;mso-fit-shape-to-text:t" inset="0,0,0,0">
                <w:txbxContent>
                  <w:p w:rsidR="00F65EEF" w:rsidRPr="00661D23" w:rsidRDefault="00F65EEF" w:rsidP="008D0063">
                    <w:pPr>
                      <w:spacing w:before="40" w:after="40"/>
                      <w:rPr>
                        <w:rFonts w:ascii="Times New Roman Bold" w:hAnsi="Times New Roman Bold"/>
                        <w:szCs w:val="22"/>
                        <w:rtl/>
                      </w:rPr>
                    </w:pPr>
                    <w:r w:rsidRPr="00661D23">
                      <w:rPr>
                        <w:rFonts w:ascii="Times New Roman Bold" w:hAnsi="Times New Roman Bold" w:hint="cs"/>
                        <w:b/>
                        <w:bCs/>
                        <w:color w:val="24282B"/>
                        <w:sz w:val="16"/>
                        <w:szCs w:val="22"/>
                        <w:rtl/>
                      </w:rPr>
                      <w:t xml:space="preserve">فدرة </w:t>
                    </w:r>
                    <w:r w:rsidRPr="00661D23">
                      <w:rPr>
                        <w:rFonts w:ascii="Times New Roman Bold" w:hAnsi="Times New Roman Bold"/>
                        <w:b/>
                        <w:bCs/>
                        <w:color w:val="24282B"/>
                        <w:sz w:val="16"/>
                        <w:szCs w:val="22"/>
                      </w:rPr>
                      <w:t>DCT</w:t>
                    </w:r>
                    <w:r w:rsidRPr="00661D23">
                      <w:rPr>
                        <w:rFonts w:ascii="Times New Roman Bold" w:hAnsi="Times New Roman Bold" w:hint="cs"/>
                        <w:b/>
                        <w:bCs/>
                        <w:color w:val="24282B"/>
                        <w:sz w:val="16"/>
                        <w:szCs w:val="22"/>
                        <w:rtl/>
                      </w:rPr>
                      <w:t xml:space="preserve"> للفرق اللوني</w:t>
                    </w:r>
                  </w:p>
                </w:txbxContent>
              </v:textbox>
            </v:rect>
            <v:rect id="_x0000_s34218" style="position:absolute;left:529;top:1338;width:282;height:350;mso-wrap-style:none" filled="f" stroked="f">
              <v:textbox style="mso-next-textbox:#_x0000_s34218;mso-fit-shape-to-text:t" inset="0,0,0,0">
                <w:txbxContent>
                  <w:p w:rsidR="00F65EEF" w:rsidRPr="00661D23" w:rsidRDefault="00F65EEF" w:rsidP="008D0063">
                    <w:pPr>
                      <w:spacing w:before="40" w:after="40"/>
                      <w:rPr>
                        <w:rFonts w:ascii="Times New Roman Bold" w:hAnsi="Times New Roman Bold"/>
                        <w:szCs w:val="22"/>
                      </w:rPr>
                    </w:pPr>
                    <w:r w:rsidRPr="00661D23">
                      <w:rPr>
                        <w:rFonts w:ascii="Times New Roman Bold" w:hAnsi="Times New Roman Bold" w:hint="cs"/>
                        <w:b/>
                        <w:bCs/>
                        <w:color w:val="24282B"/>
                        <w:sz w:val="16"/>
                        <w:szCs w:val="22"/>
                        <w:rtl/>
                      </w:rPr>
                      <w:t>يسار</w:t>
                    </w:r>
                  </w:p>
                </w:txbxContent>
              </v:textbox>
            </v:rect>
            <v:rect id="_x0000_s34219" style="position:absolute;left:2735;top:1357;width:135;height:479;mso-wrap-style:none" filled="f" stroked="f">
              <v:textbox style="mso-next-textbox:#_x0000_s34219;mso-fit-shape-to-text:t" inset="0,0,0,0">
                <w:txbxContent>
                  <w:p w:rsidR="00F65EEF" w:rsidRPr="003970C6" w:rsidRDefault="00F65EEF" w:rsidP="005F5FF3">
                    <w:pPr>
                      <w:rPr>
                        <w:rtl/>
                      </w:rPr>
                    </w:pPr>
                  </w:p>
                </w:txbxContent>
              </v:textbox>
            </v:rect>
            <v:rect id="_x0000_s34220" style="position:absolute;left:2963;top:1302;width:869;height:350;mso-wrap-style:none" filled="f" stroked="f">
              <v:textbox style="mso-next-textbox:#_x0000_s34220;mso-fit-shape-to-text:t" inset="0,0,0,0">
                <w:txbxContent>
                  <w:p w:rsidR="00F65EEF" w:rsidRPr="00661D23" w:rsidRDefault="00F65EEF" w:rsidP="008D0063">
                    <w:pPr>
                      <w:spacing w:before="40" w:after="40"/>
                      <w:rPr>
                        <w:rFonts w:ascii="Times New Roman Bold" w:hAnsi="Times New Roman Bold"/>
                        <w:szCs w:val="22"/>
                      </w:rPr>
                    </w:pPr>
                    <w:r w:rsidRPr="00661D23">
                      <w:rPr>
                        <w:rFonts w:ascii="Times New Roman Bold" w:hAnsi="Times New Roman Bold" w:hint="cs"/>
                        <w:b/>
                        <w:bCs/>
                        <w:color w:val="24282B"/>
                        <w:sz w:val="16"/>
                        <w:szCs w:val="22"/>
                        <w:rtl/>
                      </w:rPr>
                      <w:t xml:space="preserve">فدرة </w:t>
                    </w:r>
                    <w:r w:rsidRPr="00661D23">
                      <w:rPr>
                        <w:rFonts w:ascii="Times New Roman Bold" w:hAnsi="Times New Roman Bold"/>
                        <w:b/>
                        <w:bCs/>
                        <w:color w:val="24282B"/>
                        <w:sz w:val="16"/>
                        <w:szCs w:val="22"/>
                      </w:rPr>
                      <w:t>60 DCT</w:t>
                    </w:r>
                  </w:p>
                </w:txbxContent>
              </v:textbox>
            </v:rect>
            <v:rect id="_x0000_s34221" style="position:absolute;left:5062;top:1338;width:204;height:350;mso-wrap-style:none" filled="f" stroked="f">
              <v:textbox style="mso-next-textbox:#_x0000_s34221;mso-fit-shape-to-text:t" inset="0,0,0,0">
                <w:txbxContent>
                  <w:p w:rsidR="00F65EEF" w:rsidRPr="00661D23" w:rsidRDefault="00F65EEF" w:rsidP="008D0063">
                    <w:pPr>
                      <w:spacing w:before="40" w:after="40"/>
                      <w:rPr>
                        <w:rFonts w:ascii="Times New Roman Bold" w:hAnsi="Times New Roman Bold"/>
                        <w:szCs w:val="22"/>
                      </w:rPr>
                    </w:pPr>
                    <w:r w:rsidRPr="00661D23">
                      <w:rPr>
                        <w:rFonts w:ascii="Times New Roman Bold" w:hAnsi="Times New Roman Bold" w:hint="cs"/>
                        <w:b/>
                        <w:bCs/>
                        <w:color w:val="24282B"/>
                        <w:sz w:val="16"/>
                        <w:szCs w:val="22"/>
                        <w:rtl/>
                      </w:rPr>
                      <w:t>يمين</w:t>
                    </w:r>
                  </w:p>
                </w:txbxContent>
              </v:textbox>
            </v:rect>
            <v:rect id="_x0000_s34223" style="position:absolute;left:4558;top:1036;width:892;height:350;mso-wrap-style:none" filled="f" stroked="f">
              <v:textbox style="mso-next-textbox:#_x0000_s34223;mso-fit-shape-to-text:t" inset="0,0,0,0">
                <w:txbxContent>
                  <w:p w:rsidR="00F65EEF" w:rsidRPr="00661D23" w:rsidRDefault="00F65EEF" w:rsidP="00EF6F77">
                    <w:pPr>
                      <w:spacing w:before="40" w:after="40"/>
                      <w:rPr>
                        <w:rFonts w:ascii="Times New Roman Bold" w:hAnsi="Times New Roman Bold"/>
                        <w:szCs w:val="22"/>
                        <w:rtl/>
                        <w:lang w:bidi="ar-EG"/>
                      </w:rPr>
                    </w:pPr>
                    <w:r>
                      <w:rPr>
                        <w:rFonts w:ascii="Times New Roman Bold" w:hAnsi="Times New Roman Bold" w:hint="cs"/>
                        <w:b/>
                        <w:bCs/>
                        <w:color w:val="24282B"/>
                        <w:sz w:val="16"/>
                        <w:szCs w:val="22"/>
                        <w:rtl/>
                      </w:rPr>
                      <w:t>بيكسلات</w:t>
                    </w:r>
                    <w:r w:rsidRPr="00661D23">
                      <w:rPr>
                        <w:rFonts w:ascii="Times New Roman Bold" w:hAnsi="Times New Roman Bold" w:hint="cs"/>
                        <w:b/>
                        <w:bCs/>
                        <w:color w:val="24282B"/>
                        <w:sz w:val="16"/>
                        <w:szCs w:val="22"/>
                        <w:rtl/>
                      </w:rPr>
                      <w:t xml:space="preserve"> </w:t>
                    </w:r>
                    <w:r w:rsidRPr="00661D23">
                      <w:rPr>
                        <w:rFonts w:ascii="Times New Roman Bold" w:hAnsi="Times New Roman Bold"/>
                        <w:b/>
                        <w:bCs/>
                        <w:color w:val="24282B"/>
                        <w:sz w:val="16"/>
                        <w:szCs w:val="22"/>
                      </w:rPr>
                      <w:t>8</w:t>
                    </w:r>
                    <w:r>
                      <w:rPr>
                        <w:rFonts w:cs="Times New Roman"/>
                        <w:b/>
                        <w:bCs/>
                        <w:color w:val="24282B"/>
                        <w:sz w:val="16"/>
                        <w:szCs w:val="22"/>
                      </w:rPr>
                      <w:t>×</w:t>
                    </w:r>
                    <w:r w:rsidRPr="00661D23">
                      <w:rPr>
                        <w:rFonts w:ascii="Times New Roman Bold" w:hAnsi="Times New Roman Bold"/>
                        <w:b/>
                        <w:bCs/>
                        <w:color w:val="24282B"/>
                        <w:sz w:val="16"/>
                        <w:szCs w:val="22"/>
                      </w:rPr>
                      <w:t>8</w:t>
                    </w:r>
                  </w:p>
                </w:txbxContent>
              </v:textbox>
            </v:rect>
            <v:rect id="_x0000_s34224" style="position:absolute;left:217;top:445;width:265;height:350;mso-wrap-style:none" filled="f" stroked="f">
              <v:textbox style="mso-next-textbox:#_x0000_s34224;mso-fit-shape-to-text:t" inset="0,0,0,0">
                <w:txbxContent>
                  <w:p w:rsidR="00F65EEF" w:rsidRPr="00661D23" w:rsidRDefault="00F65EEF" w:rsidP="008D0063">
                    <w:pPr>
                      <w:spacing w:before="40" w:after="40"/>
                      <w:rPr>
                        <w:rFonts w:ascii="Times New Roman Bold" w:hAnsi="Times New Roman Bold"/>
                        <w:szCs w:val="22"/>
                      </w:rPr>
                    </w:pPr>
                    <w:r w:rsidRPr="00661D23">
                      <w:rPr>
                        <w:rFonts w:ascii="Times New Roman Bold" w:hAnsi="Times New Roman Bold" w:hint="cs"/>
                        <w:b/>
                        <w:bCs/>
                        <w:color w:val="24282B"/>
                        <w:sz w:val="16"/>
                        <w:szCs w:val="22"/>
                        <w:rtl/>
                      </w:rPr>
                      <w:t>رأس</w:t>
                    </w:r>
                  </w:p>
                </w:txbxContent>
              </v:textbox>
            </v:rect>
            <v:rect id="_x0000_s34225" style="position:absolute;left:217;top:1616;width:265;height:350;mso-wrap-style:none" filled="f" stroked="f">
              <v:textbox style="mso-next-textbox:#_x0000_s34225;mso-fit-shape-to-text:t" inset="0,0,0,0">
                <w:txbxContent>
                  <w:p w:rsidR="00F65EEF" w:rsidRPr="00661D23" w:rsidRDefault="00F65EEF" w:rsidP="008D0063">
                    <w:pPr>
                      <w:spacing w:before="40" w:after="40"/>
                      <w:rPr>
                        <w:rFonts w:ascii="Times New Roman Bold" w:hAnsi="Times New Roman Bold"/>
                        <w:szCs w:val="22"/>
                        <w:rtl/>
                      </w:rPr>
                    </w:pPr>
                    <w:r w:rsidRPr="00661D23">
                      <w:rPr>
                        <w:rFonts w:ascii="Times New Roman Bold" w:hAnsi="Times New Roman Bold" w:hint="cs"/>
                        <w:b/>
                        <w:bCs/>
                        <w:color w:val="24282B"/>
                        <w:sz w:val="16"/>
                        <w:szCs w:val="22"/>
                        <w:rtl/>
                      </w:rPr>
                      <w:t>رأس</w:t>
                    </w:r>
                  </w:p>
                </w:txbxContent>
              </v:textbox>
            </v:rect>
            <w10:wrap type="none" anchorx="page"/>
            <w10:anchorlock/>
          </v:group>
        </w:pict>
      </w:r>
    </w:p>
    <w:p w:rsidR="003B6F95" w:rsidRDefault="003B6F95" w:rsidP="003D7266">
      <w:pPr>
        <w:spacing w:before="0"/>
        <w:jc w:val="center"/>
        <w:rPr>
          <w:rtl/>
        </w:rPr>
      </w:pPr>
    </w:p>
    <w:p w:rsidR="005F5FF3" w:rsidRDefault="005F5FF3" w:rsidP="003B6F95">
      <w:pPr>
        <w:pStyle w:val="FigureNo"/>
        <w:spacing w:before="0"/>
        <w:rPr>
          <w:rtl/>
        </w:rPr>
      </w:pPr>
      <w:r>
        <w:rPr>
          <w:rFonts w:hint="cs"/>
          <w:rtl/>
        </w:rPr>
        <w:t>الش</w:t>
      </w:r>
      <w:r w:rsidR="003D7266">
        <w:rPr>
          <w:rFonts w:hint="cs"/>
          <w:rtl/>
        </w:rPr>
        <w:t>ـ</w:t>
      </w:r>
      <w:r>
        <w:rPr>
          <w:rFonts w:hint="cs"/>
          <w:rtl/>
        </w:rPr>
        <w:t xml:space="preserve">كل </w:t>
      </w:r>
      <w:r>
        <w:t>18</w:t>
      </w:r>
    </w:p>
    <w:p w:rsidR="005F5FF3" w:rsidRPr="002C0069" w:rsidRDefault="005D3CF2" w:rsidP="00EF6F77">
      <w:pPr>
        <w:pStyle w:val="FigureTitle"/>
      </w:pPr>
      <w:r>
        <w:rPr>
          <w:noProof/>
          <w:lang w:val="en-US" w:eastAsia="zh-CN" w:bidi="ar-SA"/>
        </w:rPr>
        <w:pict>
          <v:rect id="_x0000_s34365" style="position:absolute;left:0;text-align:left;margin-left:117pt;margin-top:20.25pt;width:6.5pt;height:14.3pt;z-index:251887104;mso-wrap-style:none" filled="f" stroked="f">
            <v:textbox style="mso-next-textbox:#_x0000_s34365;mso-fit-shape-to-text:t" inset="0,0,0,0">
              <w:txbxContent>
                <w:p w:rsidR="00F65EEF" w:rsidRDefault="00F65EEF" w:rsidP="005F5FF3">
                  <w:r>
                    <w:rPr>
                      <w:rFonts w:ascii="Arial" w:hAnsi="Arial" w:cs="Arial"/>
                      <w:b/>
                      <w:bCs/>
                      <w:color w:val="24282B"/>
                      <w:sz w:val="18"/>
                      <w:szCs w:val="18"/>
                    </w:rPr>
                    <w:t>C</w:t>
                  </w:r>
                </w:p>
              </w:txbxContent>
            </v:textbox>
          </v:rect>
        </w:pict>
      </w:r>
      <w:r w:rsidR="005F5FF3" w:rsidRPr="002C0069">
        <w:rPr>
          <w:rFonts w:hint="cs"/>
          <w:rtl/>
        </w:rPr>
        <w:t xml:space="preserve">الفِدرة الواسعة والفِدَر </w:t>
      </w:r>
      <w:r w:rsidR="005F5FF3" w:rsidRPr="002C0069">
        <w:t>DCT</w:t>
      </w:r>
      <w:r w:rsidR="005F5FF3" w:rsidRPr="002C0069">
        <w:rPr>
          <w:rFonts w:hint="cs"/>
          <w:rtl/>
        </w:rPr>
        <w:t xml:space="preserve"> في نظام الخطوط </w:t>
      </w:r>
      <w:r w:rsidR="00EF6F77">
        <w:t>1 080</w:t>
      </w:r>
      <w:r w:rsidR="003D7266">
        <w:rPr>
          <w:rFonts w:hint="cs"/>
          <w:rtl/>
          <w:lang w:val="en-US"/>
        </w:rPr>
        <w:t xml:space="preserve"> </w:t>
      </w:r>
      <w:r w:rsidR="00EF6F77">
        <w:rPr>
          <w:rFonts w:ascii="Times New Roman" w:hAnsi="Times New Roman" w:cs="Times New Roman"/>
        </w:rPr>
        <w:t>×</w:t>
      </w:r>
      <w:r w:rsidR="003D7266">
        <w:rPr>
          <w:rFonts w:hint="cs"/>
          <w:rtl/>
          <w:lang w:val="en-US"/>
        </w:rPr>
        <w:t xml:space="preserve"> </w:t>
      </w:r>
      <w:r w:rsidR="00EF6F77">
        <w:t>1 920</w:t>
      </w:r>
    </w:p>
    <w:p w:rsidR="005F5FF3" w:rsidRDefault="005D3CF2" w:rsidP="005F5FF3">
      <w:pPr>
        <w:jc w:val="center"/>
        <w:rPr>
          <w:rtl/>
        </w:rPr>
      </w:pPr>
      <w:r>
        <w:rPr>
          <w:noProof/>
          <w:rtl/>
          <w:lang w:eastAsia="zh-CN"/>
        </w:rPr>
        <w:pict>
          <v:rect id="_x0000_s34371" style="position:absolute;left:0;text-align:left;margin-left:69.1pt;margin-top:19.65pt;width:21.95pt;height:16.1pt;z-index:251893248" filled="f" stroked="f">
            <v:textbox style="mso-next-textbox:#_x0000_s34371;mso-fit-shape-to-text:t" inset="0,0,0,0">
              <w:txbxContent>
                <w:p w:rsidR="00F65EEF" w:rsidRPr="001336F7" w:rsidRDefault="00F65EEF" w:rsidP="00EF6F77">
                  <w:pPr>
                    <w:spacing w:before="40" w:after="40"/>
                    <w:ind w:left="15" w:right="-426"/>
                  </w:pPr>
                  <w:r w:rsidRPr="00EF6F77">
                    <w:rPr>
                      <w:rFonts w:ascii="Times New Roman Bold" w:hAnsi="Times New Roman Bold" w:hint="cs"/>
                      <w:color w:val="24282B"/>
                      <w:sz w:val="20"/>
                      <w:szCs w:val="26"/>
                      <w:rtl/>
                      <w:lang w:bidi="ar-EG"/>
                    </w:rPr>
                    <w:t>رأس</w:t>
                  </w:r>
                </w:p>
              </w:txbxContent>
            </v:textbox>
          </v:rect>
        </w:pict>
      </w:r>
      <w:r>
        <w:rPr>
          <w:rtl/>
        </w:rPr>
      </w:r>
      <w:r>
        <w:pict>
          <v:group id="_x0000_s34226" editas="canvas" style="width:341.65pt;height:136.75pt;mso-position-horizontal-relative:char;mso-position-vertical-relative:line" coordorigin=",-12" coordsize="6833,2735">
            <o:lock v:ext="edit" aspectratio="t"/>
            <v:shape id="_x0000_s34227" type="#_x0000_t75" style="position:absolute;top:-12;width:6833;height:2735" o:preferrelative="f">
              <v:fill o:detectmouseclick="t"/>
              <v:path o:extrusionok="t" o:connecttype="none"/>
              <o:lock v:ext="edit" text="t"/>
            </v:shape>
            <v:rect id="_x0000_s34228" style="position:absolute;left:6286;top:2445;width:467;height:249;mso-wrap-style:none" filled="f" stroked="f">
              <v:textbox style="mso-next-textbox:#_x0000_s34228;mso-fit-shape-to-text:t" inset="0,0,0,0">
                <w:txbxContent>
                  <w:p w:rsidR="00F65EEF" w:rsidRDefault="00F65EEF" w:rsidP="005F5FF3">
                    <w:r>
                      <w:rPr>
                        <w:color w:val="24211D"/>
                        <w:sz w:val="14"/>
                        <w:szCs w:val="14"/>
                      </w:rPr>
                      <w:t>1620-18</w:t>
                    </w:r>
                  </w:p>
                </w:txbxContent>
              </v:textbox>
            </v:rect>
            <v:rect id="_x0000_s34229" style="position:absolute;left:5313;top:747;width:1153;height:553" stroked="f"/>
            <v:rect id="_x0000_s34230" style="position:absolute;left:5313;top:747;width:1153;height:553" filled="f" strokecolor="#24282b" strokeweight=".6pt"/>
            <v:rect id="_x0000_s34231" style="position:absolute;left:4171;top:747;width:1154;height:553" stroked="f"/>
            <v:rect id="_x0000_s34232" style="position:absolute;left:4171;top:747;width:1154;height:553" filled="f" strokecolor="#24282b" strokeweight=".6pt"/>
            <v:rect id="_x0000_s34233" style="position:absolute;left:5192;top:879;width:1154;height:566" stroked="f"/>
            <v:rect id="_x0000_s34234" style="position:absolute;left:5192;top:879;width:1154;height:566" filled="f" strokecolor="#24282b" strokeweight=".6pt"/>
            <v:rect id="_x0000_s34235" style="position:absolute;left:4014;top:879;width:1178;height:566" stroked="f"/>
            <v:rect id="_x0000_s34236" style="position:absolute;left:4014;top:879;width:1178;height:566" filled="f" strokecolor="#24282b" strokeweight=".6pt"/>
            <v:rect id="_x0000_s34237" style="position:absolute;left:5060;top:999;width:1202;height:554" stroked="f"/>
            <v:rect id="_x0000_s34238" style="position:absolute;left:5060;top:999;width:1202;height:554" filled="f" strokecolor="#24282b" strokeweight=".6pt"/>
            <v:rect id="_x0000_s34239" style="position:absolute;left:3870;top:999;width:1190;height:554" stroked="f"/>
            <v:rect id="_x0000_s34240" style="position:absolute;left:3870;top:999;width:1190;height:554" filled="f" strokecolor="#24282b" strokeweight=".6pt"/>
            <v:rect id="_x0000_s34241" style="position:absolute;left:3918;top:1180;width:471;height:286;mso-wrap-style:none" filled="f" stroked="f">
              <v:textbox style="mso-next-textbox:#_x0000_s34241;mso-fit-shape-to-text:t" inset="0,0,0,0">
                <w:txbxContent>
                  <w:p w:rsidR="00F65EEF" w:rsidRDefault="00F65EEF" w:rsidP="005F5FF3">
                    <w:r>
                      <w:rPr>
                        <w:rFonts w:ascii="Arial" w:hAnsi="Arial" w:cs="Arial"/>
                        <w:b/>
                        <w:bCs/>
                        <w:color w:val="24282B"/>
                        <w:sz w:val="18"/>
                        <w:szCs w:val="18"/>
                      </w:rPr>
                      <w:t>DCT0</w:t>
                    </w:r>
                  </w:p>
                </w:txbxContent>
              </v:textbox>
            </v:rect>
            <v:rect id="_x0000_s34242" style="position:absolute;left:4519;top:1180;width:471;height:286;mso-wrap-style:none" filled="f" stroked="f">
              <v:textbox style="mso-next-textbox:#_x0000_s34242;mso-fit-shape-to-text:t" inset="0,0,0,0">
                <w:txbxContent>
                  <w:p w:rsidR="00F65EEF" w:rsidRDefault="00F65EEF" w:rsidP="005F5FF3">
                    <w:r>
                      <w:rPr>
                        <w:rFonts w:ascii="Arial" w:hAnsi="Arial" w:cs="Arial"/>
                        <w:b/>
                        <w:bCs/>
                        <w:color w:val="24282B"/>
                        <w:sz w:val="18"/>
                        <w:szCs w:val="18"/>
                      </w:rPr>
                      <w:t>DCT1</w:t>
                    </w:r>
                  </w:p>
                </w:txbxContent>
              </v:textbox>
            </v:rect>
            <v:line id="_x0000_s34243" style="position:absolute;flip:y" from="4399,433" to="4603,939" strokecolor="#24282b" strokeweight=".6pt">
              <v:stroke joinstyle="miter"/>
            </v:line>
            <v:line id="_x0000_s34244" style="position:absolute" from="5204,421" to="5493,963" strokecolor="#24282b" strokeweight=".6pt">
              <v:stroke joinstyle="miter"/>
            </v:line>
            <v:rect id="_x0000_s34245" style="position:absolute;left:5108;top:1180;width:471;height:286;mso-wrap-style:none" filled="f" stroked="f">
              <v:textbox style="mso-next-textbox:#_x0000_s34245;mso-fit-shape-to-text:t" inset="0,0,0,0">
                <w:txbxContent>
                  <w:p w:rsidR="00F65EEF" w:rsidRDefault="00F65EEF" w:rsidP="005F5FF3">
                    <w:r>
                      <w:rPr>
                        <w:rFonts w:ascii="Arial" w:hAnsi="Arial" w:cs="Arial"/>
                        <w:b/>
                        <w:bCs/>
                        <w:color w:val="24282B"/>
                        <w:sz w:val="18"/>
                        <w:szCs w:val="18"/>
                      </w:rPr>
                      <w:t>DCT2</w:t>
                    </w:r>
                  </w:p>
                </w:txbxContent>
              </v:textbox>
            </v:rect>
            <v:rect id="_x0000_s34246" style="position:absolute;left:5709;top:1180;width:471;height:286;mso-wrap-style:none" filled="f" stroked="f">
              <v:textbox style="mso-next-textbox:#_x0000_s34246;mso-fit-shape-to-text:t" inset="0,0,0,0">
                <w:txbxContent>
                  <w:p w:rsidR="00F65EEF" w:rsidRDefault="00F65EEF" w:rsidP="005F5FF3">
                    <w:r>
                      <w:rPr>
                        <w:rFonts w:ascii="Arial" w:hAnsi="Arial" w:cs="Arial"/>
                        <w:b/>
                        <w:bCs/>
                        <w:color w:val="24282B"/>
                        <w:sz w:val="18"/>
                        <w:szCs w:val="18"/>
                      </w:rPr>
                      <w:t>DCT3</w:t>
                    </w:r>
                  </w:p>
                </w:txbxContent>
              </v:textbox>
            </v:rect>
            <v:line id="_x0000_s34247" style="position:absolute;flip:y" from="4964,373" to="5962,795" strokecolor="#24282b" strokeweight=".6pt">
              <v:stroke joinstyle="miter"/>
            </v:line>
            <v:line id="_x0000_s34248" style="position:absolute;flip:x" from="6238,397" to="6478,819" strokecolor="#24282b" strokeweight=".6pt">
              <v:stroke joinstyle="miter"/>
            </v:line>
            <v:rect id="_x0000_s34249" style="position:absolute;left:1226;top:722;width:1142;height:554" filled="f" strokecolor="#24282b" strokeweight=".6pt"/>
            <v:rect id="_x0000_s34250" style="position:absolute;left:1082;top:879;width:1166;height:566" stroked="f"/>
            <v:rect id="_x0000_s34251" style="position:absolute;left:1082;top:879;width:1166;height:566" filled="f" strokecolor="#24282b" strokeweight=".6pt"/>
            <v:rect id="_x0000_s34252" style="position:absolute;left:913;top:999;width:1190;height:554" stroked="f"/>
            <v:rect id="_x0000_s34253" style="position:absolute;left:913;top:999;width:1190;height:554" filled="f" strokecolor="#24282b" strokeweight=".6pt"/>
            <v:rect id="_x0000_s34254" style="position:absolute;left:1226;top:157;width:1142;height:565" filled="f" strokecolor="#24282b" strokeweight=".6pt"/>
            <v:rect id="_x0000_s34255" style="position:absolute;left:1070;top:313;width:1178;height:578" stroked="f"/>
            <v:rect id="_x0000_s34256" style="position:absolute;left:1070;top:313;width:1178;height:578" filled="f" strokecolor="#24282b" strokeweight=".6pt"/>
            <v:rect id="_x0000_s34257" style="position:absolute;left:901;top:433;width:1202;height:566" stroked="f"/>
            <v:rect id="_x0000_s34258" style="position:absolute;left:901;top:433;width:1202;height:566" filled="f" strokecolor="#24282b" strokeweight=".6pt"/>
            <v:rect id="_x0000_s34259" style="position:absolute;left:962;top:626;width:471;height:286;mso-wrap-style:none" filled="f" stroked="f">
              <v:textbox style="mso-next-textbox:#_x0000_s34259;mso-fit-shape-to-text:t" inset="0,0,0,0">
                <w:txbxContent>
                  <w:p w:rsidR="00F65EEF" w:rsidRDefault="00F65EEF" w:rsidP="005F5FF3">
                    <w:r>
                      <w:rPr>
                        <w:rFonts w:ascii="Arial" w:hAnsi="Arial" w:cs="Arial"/>
                        <w:b/>
                        <w:bCs/>
                        <w:color w:val="24282B"/>
                        <w:sz w:val="18"/>
                        <w:szCs w:val="18"/>
                      </w:rPr>
                      <w:t>DCT0</w:t>
                    </w:r>
                  </w:p>
                </w:txbxContent>
              </v:textbox>
            </v:rect>
            <v:rect id="_x0000_s34260" style="position:absolute;left:1563;top:626;width:471;height:286;mso-wrap-style:none" filled="f" stroked="f">
              <v:textbox style="mso-next-textbox:#_x0000_s34260;mso-fit-shape-to-text:t" inset="0,0,0,0">
                <w:txbxContent>
                  <w:p w:rsidR="00F65EEF" w:rsidRDefault="00F65EEF" w:rsidP="005F5FF3">
                    <w:r>
                      <w:rPr>
                        <w:rFonts w:ascii="Arial" w:hAnsi="Arial" w:cs="Arial"/>
                        <w:b/>
                        <w:bCs/>
                        <w:color w:val="24282B"/>
                        <w:sz w:val="18"/>
                        <w:szCs w:val="18"/>
                      </w:rPr>
                      <w:t>DCT1</w:t>
                    </w:r>
                  </w:p>
                </w:txbxContent>
              </v:textbox>
            </v:rect>
            <v:line id="_x0000_s34261" style="position:absolute;flip:y" from="2151,289" to="2500,482" strokecolor="#24282b" strokeweight=".6pt">
              <v:stroke joinstyle="miter"/>
            </v:line>
            <v:line id="_x0000_s34262" style="position:absolute" from="2308,999" to="2512,1180" strokecolor="#24282b" strokeweight=".6pt">
              <v:stroke joinstyle="miter"/>
            </v:line>
            <v:rect id="_x0000_s34263" style="position:absolute;left:962;top:1180;width:471;height:286;mso-wrap-style:none" filled="f" stroked="f">
              <v:textbox style="mso-next-textbox:#_x0000_s34263;mso-fit-shape-to-text:t" inset="0,0,0,0">
                <w:txbxContent>
                  <w:p w:rsidR="00F65EEF" w:rsidRDefault="00F65EEF" w:rsidP="005F5FF3">
                    <w:r>
                      <w:rPr>
                        <w:rFonts w:ascii="Arial" w:hAnsi="Arial" w:cs="Arial"/>
                        <w:b/>
                        <w:bCs/>
                        <w:color w:val="24282B"/>
                        <w:sz w:val="18"/>
                        <w:szCs w:val="18"/>
                      </w:rPr>
                      <w:t>DCT2</w:t>
                    </w:r>
                  </w:p>
                </w:txbxContent>
              </v:textbox>
            </v:rect>
            <v:rect id="_x0000_s34264" style="position:absolute;left:1563;top:1180;width:471;height:286;mso-wrap-style:none" filled="f" stroked="f">
              <v:textbox style="mso-next-textbox:#_x0000_s34264;mso-fit-shape-to-text:t" inset="0,0,0,0">
                <w:txbxContent>
                  <w:p w:rsidR="00F65EEF" w:rsidRDefault="00F65EEF" w:rsidP="005F5FF3">
                    <w:r>
                      <w:rPr>
                        <w:rFonts w:ascii="Arial" w:hAnsi="Arial" w:cs="Arial"/>
                        <w:b/>
                        <w:bCs/>
                        <w:color w:val="24282B"/>
                        <w:sz w:val="18"/>
                        <w:szCs w:val="18"/>
                      </w:rPr>
                      <w:t>DCT3</w:t>
                    </w:r>
                  </w:p>
                </w:txbxContent>
              </v:textbox>
            </v:rect>
            <v:line id="_x0000_s34265" style="position:absolute;flip:y" from="2176,542" to="2512,1108" strokecolor="#24282b" strokeweight=".6pt">
              <v:stroke joinstyle="miter"/>
            </v:line>
            <v:line id="_x0000_s34266" style="position:absolute" from="2332,506" to="2524,1011" strokecolor="#24282b" strokeweight=".6pt">
              <v:stroke joinstyle="miter"/>
            </v:line>
            <v:line id="_x0000_s34267" style="position:absolute" from="1514,433" to="1515,1553" strokecolor="#24282b" strokeweight=".6pt">
              <v:stroke joinstyle="miter"/>
            </v:line>
            <v:rect id="_x0000_s34268" style="position:absolute;left:5313;top:747;width:1153;height:553" stroked="f"/>
            <v:rect id="_x0000_s34269" style="position:absolute;left:5313;top:747;width:1153;height:553" filled="f" strokecolor="#24282b" strokeweight=".6pt"/>
            <v:rect id="_x0000_s34270" style="position:absolute;left:4171;top:747;width:1154;height:553" stroked="f"/>
            <v:rect id="_x0000_s34271" style="position:absolute;left:4171;top:747;width:1154;height:553" filled="f" strokecolor="#24282b" strokeweight=".6pt"/>
            <v:rect id="_x0000_s34272" style="position:absolute;left:5192;top:879;width:1154;height:566" stroked="f"/>
            <v:rect id="_x0000_s34273" style="position:absolute;left:5192;top:879;width:1154;height:566" filled="f" strokecolor="#24282b" strokeweight=".6pt"/>
            <v:rect id="_x0000_s34274" style="position:absolute;left:4014;top:879;width:1178;height:566" stroked="f"/>
            <v:rect id="_x0000_s34275" style="position:absolute;left:4014;top:879;width:1178;height:566" filled="f" strokecolor="#24282b" strokeweight=".6pt"/>
            <v:rect id="_x0000_s34276" style="position:absolute;left:5060;top:999;width:1202;height:554" stroked="f"/>
            <v:rect id="_x0000_s34277" style="position:absolute;left:5060;top:999;width:1202;height:554" filled="f" strokecolor="#24282b" strokeweight=".6pt"/>
            <v:rect id="_x0000_s34278" style="position:absolute;left:3870;top:999;width:1190;height:554" stroked="f"/>
            <v:rect id="_x0000_s34279" style="position:absolute;left:3870;top:999;width:1190;height:554" filled="f" strokecolor="#24282b" strokeweight=".6pt"/>
            <v:rect id="_x0000_s34280" style="position:absolute;left:3918;top:1180;width:471;height:286;mso-wrap-style:none" filled="f" stroked="f">
              <v:textbox style="mso-next-textbox:#_x0000_s34280;mso-fit-shape-to-text:t" inset="0,0,0,0">
                <w:txbxContent>
                  <w:p w:rsidR="00F65EEF" w:rsidRDefault="00F65EEF" w:rsidP="005F5FF3">
                    <w:r>
                      <w:rPr>
                        <w:rFonts w:ascii="Arial" w:hAnsi="Arial" w:cs="Arial"/>
                        <w:b/>
                        <w:bCs/>
                        <w:color w:val="24282B"/>
                        <w:sz w:val="18"/>
                        <w:szCs w:val="18"/>
                      </w:rPr>
                      <w:t>DCT0</w:t>
                    </w:r>
                  </w:p>
                </w:txbxContent>
              </v:textbox>
            </v:rect>
            <v:rect id="_x0000_s34281" style="position:absolute;left:4519;top:1180;width:471;height:286;mso-wrap-style:none" filled="f" stroked="f">
              <v:textbox style="mso-next-textbox:#_x0000_s34281;mso-fit-shape-to-text:t" inset="0,0,0,0">
                <w:txbxContent>
                  <w:p w:rsidR="00F65EEF" w:rsidRDefault="00F65EEF" w:rsidP="005F5FF3">
                    <w:r>
                      <w:rPr>
                        <w:rFonts w:ascii="Arial" w:hAnsi="Arial" w:cs="Arial"/>
                        <w:b/>
                        <w:bCs/>
                        <w:color w:val="24282B"/>
                        <w:sz w:val="18"/>
                        <w:szCs w:val="18"/>
                      </w:rPr>
                      <w:t>DCT1</w:t>
                    </w:r>
                  </w:p>
                </w:txbxContent>
              </v:textbox>
            </v:rect>
            <v:line id="_x0000_s34282" style="position:absolute;flip:y" from="4399,433" to="4603,939" strokecolor="#24282b" strokeweight=".6pt">
              <v:stroke joinstyle="miter"/>
            </v:line>
            <v:line id="_x0000_s34283" style="position:absolute" from="5204,421" to="5493,963" strokecolor="#24282b" strokeweight=".6pt">
              <v:stroke joinstyle="miter"/>
            </v:line>
            <v:rect id="_x0000_s34284" style="position:absolute;left:5108;top:1180;width:471;height:286;mso-wrap-style:none" filled="f" stroked="f">
              <v:textbox style="mso-next-textbox:#_x0000_s34284;mso-fit-shape-to-text:t" inset="0,0,0,0">
                <w:txbxContent>
                  <w:p w:rsidR="00F65EEF" w:rsidRDefault="00F65EEF" w:rsidP="005F5FF3">
                    <w:r>
                      <w:rPr>
                        <w:rFonts w:ascii="Arial" w:hAnsi="Arial" w:cs="Arial"/>
                        <w:b/>
                        <w:bCs/>
                        <w:color w:val="24282B"/>
                        <w:sz w:val="18"/>
                        <w:szCs w:val="18"/>
                      </w:rPr>
                      <w:t>DCT2</w:t>
                    </w:r>
                  </w:p>
                </w:txbxContent>
              </v:textbox>
            </v:rect>
            <v:rect id="_x0000_s34285" style="position:absolute;left:5709;top:1180;width:471;height:286;mso-wrap-style:none" filled="f" stroked="f">
              <v:textbox style="mso-next-textbox:#_x0000_s34285;mso-fit-shape-to-text:t" inset="0,0,0,0">
                <w:txbxContent>
                  <w:p w:rsidR="00F65EEF" w:rsidRDefault="00F65EEF" w:rsidP="005F5FF3">
                    <w:r>
                      <w:rPr>
                        <w:rFonts w:ascii="Arial" w:hAnsi="Arial" w:cs="Arial"/>
                        <w:b/>
                        <w:bCs/>
                        <w:color w:val="24282B"/>
                        <w:sz w:val="18"/>
                        <w:szCs w:val="18"/>
                      </w:rPr>
                      <w:t>DCT3</w:t>
                    </w:r>
                  </w:p>
                </w:txbxContent>
              </v:textbox>
            </v:rect>
            <v:line id="_x0000_s34286" style="position:absolute;flip:y" from="4964,373" to="5962,795" strokecolor="#24282b" strokeweight=".6pt">
              <v:stroke joinstyle="miter"/>
            </v:line>
            <v:line id="_x0000_s34287" style="position:absolute;flip:x" from="6238,397" to="6478,819" strokecolor="#24282b" strokeweight=".6pt">
              <v:stroke joinstyle="miter"/>
            </v:line>
            <v:rect id="_x0000_s34288" style="position:absolute;left:5313;top:747;width:1153;height:553" stroked="f"/>
            <v:rect id="_x0000_s34289" style="position:absolute;left:5313;top:747;width:1153;height:553" filled="f" strokecolor="#24282b" strokeweight=".6pt"/>
            <v:rect id="_x0000_s34290" style="position:absolute;left:4171;top:747;width:1154;height:553" stroked="f"/>
            <v:rect id="_x0000_s34291" style="position:absolute;left:4171;top:747;width:1154;height:553" filled="f" strokecolor="#24282b" strokeweight=".6pt"/>
            <v:rect id="_x0000_s34292" style="position:absolute;left:5192;top:879;width:1154;height:566" stroked="f"/>
            <v:rect id="_x0000_s34293" style="position:absolute;left:5192;top:879;width:1154;height:566" filled="f" strokecolor="#24282b" strokeweight=".6pt"/>
            <v:rect id="_x0000_s34294" style="position:absolute;left:4014;top:879;width:1178;height:566" stroked="f"/>
            <v:rect id="_x0000_s34295" style="position:absolute;left:4014;top:879;width:1178;height:566" filled="f" strokecolor="#24282b" strokeweight=".6pt"/>
            <v:rect id="_x0000_s34296" style="position:absolute;left:5060;top:999;width:1202;height:554" stroked="f"/>
            <v:rect id="_x0000_s34297" style="position:absolute;left:5060;top:999;width:1202;height:554" filled="f" strokecolor="#24282b" strokeweight=".6pt"/>
            <v:rect id="_x0000_s34298" style="position:absolute;left:3870;top:999;width:1190;height:554" stroked="f"/>
            <v:rect id="_x0000_s34299" style="position:absolute;left:3870;top:999;width:1190;height:554" filled="f" strokecolor="#24282b" strokeweight=".6pt"/>
            <v:line id="_x0000_s34300" style="position:absolute;flip:y" from="4399,433" to="4603,939" strokecolor="#24282b" strokeweight=".6pt">
              <v:stroke joinstyle="miter"/>
            </v:line>
            <v:line id="_x0000_s34301" style="position:absolute" from="5204,421" to="5493,963" strokecolor="#24282b" strokeweight=".6pt">
              <v:stroke joinstyle="miter"/>
            </v:line>
            <v:line id="_x0000_s34302" style="position:absolute;flip:y" from="4964,373" to="5962,795" strokecolor="#24282b" strokeweight=".6pt">
              <v:stroke joinstyle="miter"/>
            </v:line>
            <v:line id="_x0000_s34303" style="position:absolute;flip:x" from="6238,397" to="6478,819" strokecolor="#24282b" strokeweight=".6pt">
              <v:stroke joinstyle="miter"/>
            </v:line>
            <v:line id="_x0000_s34304" style="position:absolute" from="5649,999" to="5650,1553" strokecolor="#24282b" strokeweight=".6pt">
              <v:stroke joinstyle="miter"/>
            </v:line>
            <v:line id="_x0000_s34305" style="position:absolute" from="4459,999" to="4460,1553" strokecolor="#24282b" strokeweight=".6pt">
              <v:stroke joinstyle="miter"/>
            </v:line>
            <v:rect id="_x0000_s34306" style="position:absolute;left:1226;top:722;width:1142;height:554" filled="f" strokecolor="#24282b" strokeweight=".6pt"/>
            <v:rect id="_x0000_s34307" style="position:absolute;left:1082;top:879;width:1166;height:566" stroked="f"/>
            <v:rect id="_x0000_s34308" style="position:absolute;left:1082;top:879;width:1166;height:566" filled="f" strokecolor="#24282b" strokeweight=".6pt"/>
            <v:rect id="_x0000_s34309" style="position:absolute;left:913;top:999;width:1190;height:554" stroked="f"/>
            <v:rect id="_x0000_s34310" style="position:absolute;left:913;top:999;width:1190;height:554" filled="f" strokecolor="#24282b" strokeweight=".6pt"/>
            <v:rect id="_x0000_s34311" style="position:absolute;left:1226;top:157;width:1142;height:565" filled="f" strokecolor="#24282b" strokeweight=".6pt"/>
            <v:rect id="_x0000_s34312" style="position:absolute;left:1070;top:313;width:1178;height:578" stroked="f"/>
            <v:rect id="_x0000_s34313" style="position:absolute;left:1070;top:313;width:1178;height:578" filled="f" strokecolor="#24282b" strokeweight=".6pt"/>
            <v:rect id="_x0000_s34314" style="position:absolute;left:901;top:433;width:1202;height:566" stroked="f"/>
            <v:rect id="_x0000_s34315" style="position:absolute;left:901;top:433;width:1202;height:566" filled="f" strokecolor="#24282b" strokeweight=".6pt"/>
            <v:rect id="_x0000_s34316" style="position:absolute;left:962;top:626;width:471;height:286;mso-wrap-style:none" filled="f" stroked="f">
              <v:textbox style="mso-next-textbox:#_x0000_s34316;mso-fit-shape-to-text:t" inset="0,0,0,0">
                <w:txbxContent>
                  <w:p w:rsidR="00F65EEF" w:rsidRDefault="00F65EEF" w:rsidP="005F5FF3">
                    <w:r>
                      <w:rPr>
                        <w:rFonts w:ascii="Arial" w:hAnsi="Arial" w:cs="Arial"/>
                        <w:b/>
                        <w:bCs/>
                        <w:color w:val="24282B"/>
                        <w:sz w:val="18"/>
                        <w:szCs w:val="18"/>
                      </w:rPr>
                      <w:t>DCT0</w:t>
                    </w:r>
                  </w:p>
                </w:txbxContent>
              </v:textbox>
            </v:rect>
            <v:rect id="_x0000_s34317" style="position:absolute;left:1563;top:626;width:471;height:286;mso-wrap-style:none" filled="f" stroked="f">
              <v:textbox style="mso-next-textbox:#_x0000_s34317;mso-fit-shape-to-text:t" inset="0,0,0,0">
                <w:txbxContent>
                  <w:p w:rsidR="00F65EEF" w:rsidRDefault="00F65EEF" w:rsidP="005F5FF3">
                    <w:r>
                      <w:rPr>
                        <w:rFonts w:ascii="Arial" w:hAnsi="Arial" w:cs="Arial"/>
                        <w:b/>
                        <w:bCs/>
                        <w:color w:val="24282B"/>
                        <w:sz w:val="18"/>
                        <w:szCs w:val="18"/>
                      </w:rPr>
                      <w:t>DCT1</w:t>
                    </w:r>
                  </w:p>
                </w:txbxContent>
              </v:textbox>
            </v:rect>
            <v:line id="_x0000_s34318" style="position:absolute;flip:y" from="2151,289" to="2500,482" strokecolor="#24282b" strokeweight=".6pt">
              <v:stroke joinstyle="miter"/>
            </v:line>
            <v:line id="_x0000_s34319" style="position:absolute" from="2308,999" to="2512,1180" strokecolor="#24282b" strokeweight=".6pt">
              <v:stroke joinstyle="miter"/>
            </v:line>
            <v:rect id="_x0000_s34320" style="position:absolute;left:962;top:1180;width:471;height:286;mso-wrap-style:none" filled="f" stroked="f">
              <v:textbox style="mso-next-textbox:#_x0000_s34320;mso-fit-shape-to-text:t" inset="0,0,0,0">
                <w:txbxContent>
                  <w:p w:rsidR="00F65EEF" w:rsidRDefault="00F65EEF" w:rsidP="005F5FF3">
                    <w:r>
                      <w:rPr>
                        <w:rFonts w:ascii="Arial" w:hAnsi="Arial" w:cs="Arial"/>
                        <w:b/>
                        <w:bCs/>
                        <w:color w:val="24282B"/>
                        <w:sz w:val="18"/>
                        <w:szCs w:val="18"/>
                      </w:rPr>
                      <w:t>DCT2</w:t>
                    </w:r>
                  </w:p>
                </w:txbxContent>
              </v:textbox>
            </v:rect>
            <v:rect id="_x0000_s34321" style="position:absolute;left:1563;top:1180;width:471;height:286;mso-wrap-style:none" filled="f" stroked="f">
              <v:textbox style="mso-next-textbox:#_x0000_s34321;mso-fit-shape-to-text:t" inset="0,0,0,0">
                <w:txbxContent>
                  <w:p w:rsidR="00F65EEF" w:rsidRDefault="00F65EEF" w:rsidP="005F5FF3">
                    <w:r>
                      <w:rPr>
                        <w:rFonts w:ascii="Arial" w:hAnsi="Arial" w:cs="Arial"/>
                        <w:b/>
                        <w:bCs/>
                        <w:color w:val="24282B"/>
                        <w:sz w:val="18"/>
                        <w:szCs w:val="18"/>
                      </w:rPr>
                      <w:t>DCT3</w:t>
                    </w:r>
                  </w:p>
                </w:txbxContent>
              </v:textbox>
            </v:rect>
            <v:line id="_x0000_s34322" style="position:absolute;flip:y" from="2176,542" to="2512,1108" strokecolor="#24282b" strokeweight=".6pt">
              <v:stroke joinstyle="miter"/>
            </v:line>
            <v:line id="_x0000_s34323" style="position:absolute" from="2332,506" to="2524,1011" strokecolor="#24282b" strokeweight=".6pt">
              <v:stroke joinstyle="miter"/>
            </v:line>
            <v:line id="_x0000_s34324" style="position:absolute" from="1514,433" to="1515,1553" strokecolor="#24282b" strokeweight=".6pt">
              <v:stroke joinstyle="miter"/>
            </v:line>
            <v:rect id="_x0000_s34325" style="position:absolute;left:1226;top:722;width:1142;height:554" filled="f" strokecolor="#24282b" strokeweight=".6pt"/>
            <v:rect id="_x0000_s34326" style="position:absolute;left:1082;top:879;width:1166;height:566" stroked="f"/>
            <v:rect id="_x0000_s34327" style="position:absolute;left:1082;top:879;width:1166;height:566" filled="f" strokecolor="#24282b" strokeweight=".6pt"/>
            <v:rect id="_x0000_s34328" style="position:absolute;left:913;top:999;width:1190;height:554" stroked="f"/>
            <v:rect id="_x0000_s34329" style="position:absolute;left:913;top:999;width:1190;height:554" filled="f" strokecolor="#24282b" strokeweight=".6pt"/>
            <v:rect id="_x0000_s34330" style="position:absolute;left:1226;top:157;width:1142;height:565" filled="f" strokecolor="#24282b" strokeweight=".6pt"/>
            <v:rect id="_x0000_s34331" style="position:absolute;left:1070;top:313;width:1178;height:578" stroked="f"/>
            <v:rect id="_x0000_s34332" style="position:absolute;left:1070;top:313;width:1178;height:578" filled="f" strokecolor="#24282b" strokeweight=".6pt"/>
            <v:rect id="_x0000_s34333" style="position:absolute;left:901;top:433;width:1202;height:566" stroked="f"/>
            <v:rect id="_x0000_s34334" style="position:absolute;left:901;top:433;width:1202;height:566" filled="f" strokecolor="#24282b" strokeweight=".6pt"/>
            <v:line id="_x0000_s34335" style="position:absolute;flip:y" from="2151,289" to="2500,482" strokecolor="#24282b" strokeweight=".6pt">
              <v:stroke joinstyle="miter"/>
            </v:line>
            <v:line id="_x0000_s34336" style="position:absolute" from="2308,999" to="2512,1180" strokecolor="#24282b" strokeweight=".6pt">
              <v:stroke joinstyle="miter"/>
            </v:line>
            <v:line id="_x0000_s34337" style="position:absolute;flip:y" from="2176,542" to="2512,1108" strokecolor="#24282b" strokeweight=".6pt">
              <v:stroke joinstyle="miter"/>
            </v:line>
            <v:line id="_x0000_s34338" style="position:absolute" from="2332,506" to="2524,1011" strokecolor="#24282b" strokeweight=".6pt">
              <v:stroke joinstyle="miter"/>
            </v:line>
            <v:line id="_x0000_s34339" style="position:absolute" from="1514,433" to="1515,1553" strokecolor="#24282b" strokeweight=".6pt">
              <v:stroke joinstyle="miter"/>
            </v:line>
            <v:rect id="_x0000_s34340" style="position:absolute;left:3714;top:1471;width:349;height:399;mso-wrap-style:none" filled="f" stroked="f">
              <v:textbox style="mso-next-textbox:#_x0000_s34340;mso-fit-shape-to-text:t" inset="0,0,0,0">
                <w:txbxContent>
                  <w:p w:rsidR="00F65EEF" w:rsidRDefault="00F65EEF" w:rsidP="00EF6F77">
                    <w:pPr>
                      <w:spacing w:before="40" w:after="40"/>
                      <w:ind w:left="15" w:right="-426"/>
                    </w:pPr>
                    <w:r w:rsidRPr="00EF6F77">
                      <w:rPr>
                        <w:rFonts w:ascii="Times New Roman Bold" w:hAnsi="Times New Roman Bold" w:hint="cs"/>
                        <w:b/>
                        <w:bCs/>
                        <w:color w:val="24282B"/>
                        <w:sz w:val="20"/>
                        <w:szCs w:val="26"/>
                        <w:rtl/>
                        <w:lang w:bidi="ar-EG"/>
                      </w:rPr>
                      <w:t>يسار</w:t>
                    </w:r>
                  </w:p>
                </w:txbxContent>
              </v:textbox>
            </v:rect>
            <v:rect id="_x0000_s34341" style="position:absolute;left:4303;top:139;width:471;height:286;mso-wrap-style:none" filled="f" stroked="f">
              <v:textbox style="mso-next-textbox:#_x0000_s34341;mso-fit-shape-to-text:t" inset="0,0,0,0">
                <w:txbxContent>
                  <w:p w:rsidR="00F65EEF" w:rsidRDefault="00F65EEF" w:rsidP="005F5FF3">
                    <w:r>
                      <w:rPr>
                        <w:rFonts w:ascii="Arial" w:hAnsi="Arial" w:cs="Arial"/>
                        <w:b/>
                        <w:bCs/>
                        <w:color w:val="24282B"/>
                        <w:sz w:val="18"/>
                        <w:szCs w:val="18"/>
                      </w:rPr>
                      <w:t>DCT4</w:t>
                    </w:r>
                  </w:p>
                </w:txbxContent>
              </v:textbox>
            </v:rect>
            <v:rect id="_x0000_s34342" style="position:absolute;left:5792;top:1471;width:494;height:399" filled="f" stroked="f">
              <v:textbox style="mso-next-textbox:#_x0000_s34342;mso-fit-shape-to-text:t" inset="0,0,0,0">
                <w:txbxContent>
                  <w:p w:rsidR="00F65EEF" w:rsidRDefault="00F65EEF" w:rsidP="00E50D5A">
                    <w:pPr>
                      <w:spacing w:before="40" w:after="40"/>
                      <w:ind w:left="15" w:right="-426"/>
                      <w:rPr>
                        <w:lang w:bidi="ar-EG"/>
                      </w:rPr>
                    </w:pPr>
                    <w:r w:rsidRPr="00EF6F77">
                      <w:rPr>
                        <w:rFonts w:ascii="Times New Roman Bold" w:hAnsi="Times New Roman Bold" w:hint="cs"/>
                        <w:b/>
                        <w:bCs/>
                        <w:color w:val="24282B"/>
                        <w:sz w:val="20"/>
                        <w:szCs w:val="26"/>
                        <w:rtl/>
                        <w:lang w:bidi="ar-EG"/>
                      </w:rPr>
                      <w:t>يمين</w:t>
                    </w:r>
                  </w:p>
                </w:txbxContent>
              </v:textbox>
            </v:rect>
            <v:rect id="_x0000_s34343" style="position:absolute;left:3666;top:935;width:121;height:286;mso-wrap-style:none" filled="f" stroked="f">
              <v:textbox style="mso-next-textbox:#_x0000_s34343;mso-fit-shape-to-text:t" inset="0,0,0,0">
                <w:txbxContent>
                  <w:p w:rsidR="00F65EEF" w:rsidRDefault="00F65EEF" w:rsidP="005F5FF3">
                    <w:r>
                      <w:rPr>
                        <w:rFonts w:ascii="Arial" w:hAnsi="Arial" w:cs="Arial"/>
                        <w:b/>
                        <w:bCs/>
                        <w:color w:val="24282B"/>
                        <w:sz w:val="18"/>
                        <w:szCs w:val="18"/>
                      </w:rPr>
                      <w:t>Y</w:t>
                    </w:r>
                  </w:p>
                </w:txbxContent>
              </v:textbox>
            </v:rect>
            <v:rect id="_x0000_s34344" style="position:absolute;left:3918;top:1114;width:471;height:286;mso-wrap-style:none" filled="f" stroked="f">
              <v:textbox style="mso-next-textbox:#_x0000_s34344;mso-fit-shape-to-text:t" inset="0,0,0,0">
                <w:txbxContent>
                  <w:p w:rsidR="00F65EEF" w:rsidRDefault="00F65EEF" w:rsidP="005F5FF3">
                    <w:r>
                      <w:rPr>
                        <w:rFonts w:ascii="Arial" w:hAnsi="Arial" w:cs="Arial"/>
                        <w:b/>
                        <w:bCs/>
                        <w:color w:val="24282B"/>
                        <w:sz w:val="18"/>
                        <w:szCs w:val="18"/>
                      </w:rPr>
                      <w:t>DCT0</w:t>
                    </w:r>
                  </w:p>
                </w:txbxContent>
              </v:textbox>
            </v:rect>
            <v:rect id="_x0000_s34345" style="position:absolute;left:4519;top:1114;width:471;height:286;mso-wrap-style:none" filled="f" stroked="f">
              <v:textbox style="mso-next-textbox:#_x0000_s34345;mso-fit-shape-to-text:t" inset="0,0,0,0">
                <w:txbxContent>
                  <w:p w:rsidR="00F65EEF" w:rsidRDefault="00F65EEF" w:rsidP="005F5FF3">
                    <w:r>
                      <w:rPr>
                        <w:rFonts w:ascii="Arial" w:hAnsi="Arial" w:cs="Arial"/>
                        <w:b/>
                        <w:bCs/>
                        <w:color w:val="24282B"/>
                        <w:sz w:val="18"/>
                        <w:szCs w:val="18"/>
                      </w:rPr>
                      <w:t>DCT1</w:t>
                    </w:r>
                  </w:p>
                </w:txbxContent>
              </v:textbox>
            </v:rect>
            <v:rect id="_x0000_s34346" style="position:absolute;left:5721;top:113;width:471;height:286;mso-wrap-style:none" filled="f" stroked="f">
              <v:textbox style="mso-next-textbox:#_x0000_s34346;mso-fit-shape-to-text:t" inset="0,0,0,0">
                <w:txbxContent>
                  <w:p w:rsidR="00F65EEF" w:rsidRDefault="00F65EEF" w:rsidP="005F5FF3">
                    <w:r>
                      <w:rPr>
                        <w:rFonts w:ascii="Arial" w:hAnsi="Arial" w:cs="Arial"/>
                        <w:b/>
                        <w:bCs/>
                        <w:color w:val="24282B"/>
                        <w:sz w:val="18"/>
                        <w:szCs w:val="18"/>
                      </w:rPr>
                      <w:t>DCT6</w:t>
                    </w:r>
                  </w:p>
                </w:txbxContent>
              </v:textbox>
            </v:rect>
            <v:rect id="_x0000_s34347" style="position:absolute;left:3738;top:705;width:130;height:286;mso-wrap-style:none" filled="f" stroked="f">
              <v:textbox style="mso-next-textbox:#_x0000_s34347;mso-fit-shape-to-text:t" inset="0,0,0,0">
                <w:txbxContent>
                  <w:p w:rsidR="00F65EEF" w:rsidRDefault="00F65EEF" w:rsidP="005F5FF3">
                    <w:r>
                      <w:rPr>
                        <w:rFonts w:ascii="Arial" w:hAnsi="Arial" w:cs="Arial"/>
                        <w:b/>
                        <w:bCs/>
                        <w:color w:val="24282B"/>
                        <w:sz w:val="18"/>
                        <w:szCs w:val="18"/>
                      </w:rPr>
                      <w:t>C</w:t>
                    </w:r>
                  </w:p>
                </w:txbxContent>
              </v:textbox>
            </v:rect>
            <v:rect id="_x0000_s34348" style="position:absolute;left:3870;top:769;width:102;height:249;mso-wrap-style:none" filled="f" stroked="f">
              <v:textbox style="mso-next-textbox:#_x0000_s34348;mso-fit-shape-to-text:t" inset="0,0,0,0">
                <w:txbxContent>
                  <w:p w:rsidR="00F65EEF" w:rsidRDefault="00F65EEF" w:rsidP="005F5FF3">
                    <w:r>
                      <w:rPr>
                        <w:rFonts w:ascii="Arial" w:hAnsi="Arial" w:cs="Arial"/>
                        <w:b/>
                        <w:bCs/>
                        <w:color w:val="24282B"/>
                        <w:sz w:val="14"/>
                        <w:szCs w:val="14"/>
                      </w:rPr>
                      <w:t>R</w:t>
                    </w:r>
                  </w:p>
                </w:txbxContent>
              </v:textbox>
            </v:rect>
            <v:rect id="_x0000_s34349" style="position:absolute;left:3930;top:476;width:130;height:286;mso-wrap-style:none" filled="f" stroked="f">
              <v:textbox style="mso-next-textbox:#_x0000_s34349;mso-fit-shape-to-text:t" inset="0,0,0,0">
                <w:txbxContent>
                  <w:p w:rsidR="00F65EEF" w:rsidRDefault="00F65EEF" w:rsidP="005F5FF3">
                    <w:r>
                      <w:rPr>
                        <w:rFonts w:ascii="Arial" w:hAnsi="Arial" w:cs="Arial"/>
                        <w:b/>
                        <w:bCs/>
                        <w:color w:val="24282B"/>
                        <w:sz w:val="18"/>
                        <w:szCs w:val="18"/>
                      </w:rPr>
                      <w:t>C</w:t>
                    </w:r>
                  </w:p>
                </w:txbxContent>
              </v:textbox>
            </v:rect>
            <v:rect id="_x0000_s34350" style="position:absolute;left:4051;top:541;width:102;height:249;mso-wrap-style:none" filled="f" stroked="f">
              <v:textbox style="mso-next-textbox:#_x0000_s34350;mso-fit-shape-to-text:t" inset="0,0,0,0">
                <w:txbxContent>
                  <w:p w:rsidR="00F65EEF" w:rsidRDefault="00F65EEF" w:rsidP="005F5FF3">
                    <w:r>
                      <w:rPr>
                        <w:rFonts w:ascii="Arial" w:hAnsi="Arial" w:cs="Arial"/>
                        <w:b/>
                        <w:bCs/>
                        <w:color w:val="24282B"/>
                        <w:sz w:val="14"/>
                        <w:szCs w:val="14"/>
                      </w:rPr>
                      <w:t>B</w:t>
                    </w:r>
                  </w:p>
                </w:txbxContent>
              </v:textbox>
            </v:rect>
            <v:rect id="_x0000_s34351" style="position:absolute;left:5108;top:1114;width:471;height:286;mso-wrap-style:none" filled="f" stroked="f">
              <v:textbox style="mso-next-textbox:#_x0000_s34351;mso-fit-shape-to-text:t" inset="0,0,0,0">
                <w:txbxContent>
                  <w:p w:rsidR="00F65EEF" w:rsidRDefault="00F65EEF" w:rsidP="005F5FF3">
                    <w:r>
                      <w:rPr>
                        <w:rFonts w:ascii="Arial" w:hAnsi="Arial" w:cs="Arial"/>
                        <w:b/>
                        <w:bCs/>
                        <w:color w:val="24282B"/>
                        <w:sz w:val="18"/>
                        <w:szCs w:val="18"/>
                      </w:rPr>
                      <w:t>DCT2</w:t>
                    </w:r>
                  </w:p>
                </w:txbxContent>
              </v:textbox>
            </v:rect>
            <v:rect id="_x0000_s34352" style="position:absolute;left:5709;top:1114;width:471;height:286;mso-wrap-style:none" filled="f" stroked="f">
              <v:textbox style="mso-next-textbox:#_x0000_s34352;mso-fit-shape-to-text:t" inset="0,0,0,0">
                <w:txbxContent>
                  <w:p w:rsidR="00F65EEF" w:rsidRDefault="00F65EEF" w:rsidP="005F5FF3">
                    <w:r>
                      <w:rPr>
                        <w:rFonts w:ascii="Arial" w:hAnsi="Arial" w:cs="Arial"/>
                        <w:b/>
                        <w:bCs/>
                        <w:color w:val="24282B"/>
                        <w:sz w:val="18"/>
                        <w:szCs w:val="18"/>
                      </w:rPr>
                      <w:t>DCT3</w:t>
                    </w:r>
                  </w:p>
                </w:txbxContent>
              </v:textbox>
            </v:rect>
            <v:rect id="_x0000_s34353" style="position:absolute;left:4880;top:139;width:471;height:286;mso-wrap-style:none" filled="f" stroked="f">
              <v:textbox style="mso-next-textbox:#_x0000_s34353;mso-fit-shape-to-text:t" inset="0,0,0,0">
                <w:txbxContent>
                  <w:p w:rsidR="00F65EEF" w:rsidRDefault="00F65EEF" w:rsidP="005F5FF3">
                    <w:r>
                      <w:rPr>
                        <w:rFonts w:ascii="Arial" w:hAnsi="Arial" w:cs="Arial"/>
                        <w:b/>
                        <w:bCs/>
                        <w:color w:val="24282B"/>
                        <w:sz w:val="18"/>
                        <w:szCs w:val="18"/>
                      </w:rPr>
                      <w:t>DCT5</w:t>
                    </w:r>
                  </w:p>
                </w:txbxContent>
              </v:textbox>
            </v:rect>
            <v:rect id="_x0000_s34354" style="position:absolute;left:6310;top:113;width:471;height:286;mso-wrap-style:none" filled="f" stroked="f">
              <v:textbox style="mso-next-textbox:#_x0000_s34354;mso-fit-shape-to-text:t" inset="0,0,0,0">
                <w:txbxContent>
                  <w:p w:rsidR="00F65EEF" w:rsidRDefault="00F65EEF" w:rsidP="005F5FF3">
                    <w:r>
                      <w:rPr>
                        <w:rFonts w:ascii="Arial" w:hAnsi="Arial" w:cs="Arial"/>
                        <w:b/>
                        <w:bCs/>
                        <w:color w:val="24282B"/>
                        <w:sz w:val="18"/>
                        <w:szCs w:val="18"/>
                      </w:rPr>
                      <w:t>DCT7</w:t>
                    </w:r>
                  </w:p>
                </w:txbxContent>
              </v:textbox>
            </v:rect>
            <v:rect id="_x0000_s34355" style="position:absolute;left:4118;top:1926;width:1535;height:439" filled="f" stroked="f">
              <v:textbox style="mso-next-textbox:#_x0000_s34355;mso-fit-shape-to-text:t" inset="0,0,0,0">
                <w:txbxContent>
                  <w:p w:rsidR="00F65EEF" w:rsidRPr="00A06445" w:rsidRDefault="00F65EEF" w:rsidP="001336F7">
                    <w:pPr>
                      <w:spacing w:before="40" w:after="40"/>
                      <w:rPr>
                        <w:sz w:val="16"/>
                      </w:rPr>
                    </w:pPr>
                    <w:r w:rsidRPr="001336F7">
                      <w:rPr>
                        <w:rFonts w:hint="cs"/>
                        <w:color w:val="24282B"/>
                        <w:rtl/>
                      </w:rPr>
                      <w:t>فدرة</w:t>
                    </w:r>
                    <w:r w:rsidRPr="00A06445">
                      <w:rPr>
                        <w:rFonts w:hint="cs"/>
                        <w:color w:val="24282B"/>
                        <w:sz w:val="16"/>
                        <w:szCs w:val="22"/>
                        <w:rtl/>
                      </w:rPr>
                      <w:t xml:space="preserve"> </w:t>
                    </w:r>
                    <w:r w:rsidRPr="00E50D5A">
                      <w:rPr>
                        <w:rFonts w:hint="cs"/>
                        <w:color w:val="24282B"/>
                        <w:rtl/>
                      </w:rPr>
                      <w:t>واسعة</w:t>
                    </w:r>
                    <w:r w:rsidRPr="00A06445">
                      <w:rPr>
                        <w:rFonts w:hint="cs"/>
                        <w:color w:val="24282B"/>
                        <w:sz w:val="16"/>
                        <w:szCs w:val="22"/>
                        <w:rtl/>
                      </w:rPr>
                      <w:t xml:space="preserve"> </w:t>
                    </w:r>
                    <w:r w:rsidRPr="00E50D5A">
                      <w:rPr>
                        <w:rFonts w:hint="cs"/>
                        <w:color w:val="24282B"/>
                        <w:rtl/>
                      </w:rPr>
                      <w:t>قعرية</w:t>
                    </w:r>
                  </w:p>
                </w:txbxContent>
              </v:textbox>
            </v:rect>
            <v:rect id="_x0000_s34356" style="position:absolute;left:673;top:1466;width:349;height:399;mso-wrap-style:none" filled="f" stroked="f">
              <v:textbox style="mso-next-textbox:#_x0000_s34356;mso-fit-shape-to-text:t" inset="0,0,0,0">
                <w:txbxContent>
                  <w:p w:rsidR="00F65EEF" w:rsidRDefault="00F65EEF" w:rsidP="00EF6F77">
                    <w:pPr>
                      <w:spacing w:before="40" w:after="40"/>
                      <w:ind w:left="15" w:right="-426"/>
                    </w:pPr>
                    <w:r w:rsidRPr="00EF6F77">
                      <w:rPr>
                        <w:rFonts w:ascii="Times New Roman Bold" w:hAnsi="Times New Roman Bold" w:hint="cs"/>
                        <w:b/>
                        <w:bCs/>
                        <w:color w:val="24282B"/>
                        <w:sz w:val="20"/>
                        <w:szCs w:val="26"/>
                        <w:rtl/>
                        <w:lang w:bidi="ar-EG"/>
                      </w:rPr>
                      <w:t>يسار</w:t>
                    </w:r>
                  </w:p>
                </w:txbxContent>
              </v:textbox>
            </v:rect>
            <v:rect id="_x0000_s34357" style="position:absolute;left:2524;top:93;width:471;height:286;mso-wrap-style:none" filled="f" stroked="f">
              <v:textbox style="mso-next-textbox:#_x0000_s34357;mso-fit-shape-to-text:t" inset="0,0,0,0">
                <w:txbxContent>
                  <w:p w:rsidR="00F65EEF" w:rsidRDefault="00F65EEF" w:rsidP="005F5FF3">
                    <w:r>
                      <w:rPr>
                        <w:rFonts w:ascii="Arial" w:hAnsi="Arial" w:cs="Arial"/>
                        <w:b/>
                        <w:bCs/>
                        <w:color w:val="24282B"/>
                        <w:sz w:val="18"/>
                        <w:szCs w:val="18"/>
                      </w:rPr>
                      <w:t>DCT4</w:t>
                    </w:r>
                  </w:p>
                </w:txbxContent>
              </v:textbox>
            </v:rect>
            <v:rect id="_x0000_s34358" style="position:absolute;left:1947;top:1466;width:256;height:399;mso-wrap-style:none" filled="f" stroked="f">
              <v:textbox style="mso-next-textbox:#_x0000_s34358;mso-fit-shape-to-text:t" inset="0,0,0,0">
                <w:txbxContent>
                  <w:p w:rsidR="00F65EEF" w:rsidRDefault="00F65EEF" w:rsidP="00EF6F77">
                    <w:pPr>
                      <w:spacing w:before="40" w:after="40"/>
                      <w:ind w:left="15" w:right="-426"/>
                    </w:pPr>
                    <w:r w:rsidRPr="00EF6F77">
                      <w:rPr>
                        <w:rFonts w:ascii="Times New Roman Bold" w:hAnsi="Times New Roman Bold" w:hint="cs"/>
                        <w:b/>
                        <w:bCs/>
                        <w:color w:val="24282B"/>
                        <w:sz w:val="20"/>
                        <w:szCs w:val="26"/>
                        <w:rtl/>
                        <w:lang w:bidi="ar-EG"/>
                      </w:rPr>
                      <w:t>يمين</w:t>
                    </w:r>
                  </w:p>
                </w:txbxContent>
              </v:textbox>
            </v:rect>
            <v:rect id="_x0000_s34359" style="position:absolute;left:697;top:469;width:121;height:286;mso-wrap-style:none" filled="f" stroked="f">
              <v:textbox style="mso-next-textbox:#_x0000_s34359;mso-fit-shape-to-text:t" inset="0,0,0,0">
                <w:txbxContent>
                  <w:p w:rsidR="00F65EEF" w:rsidRDefault="00F65EEF" w:rsidP="005F5FF3">
                    <w:r>
                      <w:rPr>
                        <w:rFonts w:ascii="Arial" w:hAnsi="Arial" w:cs="Arial"/>
                        <w:b/>
                        <w:bCs/>
                        <w:color w:val="24282B"/>
                        <w:sz w:val="18"/>
                        <w:szCs w:val="18"/>
                      </w:rPr>
                      <w:t>Y</w:t>
                    </w:r>
                  </w:p>
                </w:txbxContent>
              </v:textbox>
            </v:rect>
            <v:rect id="_x0000_s34360" style="position:absolute;left:962;top:560;width:471;height:286;mso-wrap-style:none" filled="f" stroked="f">
              <v:textbox style="mso-next-textbox:#_x0000_s34360;mso-fit-shape-to-text:t" inset="0,0,0,0">
                <w:txbxContent>
                  <w:p w:rsidR="00F65EEF" w:rsidRDefault="00F65EEF" w:rsidP="005F5FF3">
                    <w:r>
                      <w:rPr>
                        <w:rFonts w:ascii="Arial" w:hAnsi="Arial" w:cs="Arial"/>
                        <w:b/>
                        <w:bCs/>
                        <w:color w:val="24282B"/>
                        <w:sz w:val="18"/>
                        <w:szCs w:val="18"/>
                      </w:rPr>
                      <w:t>DCT0</w:t>
                    </w:r>
                  </w:p>
                </w:txbxContent>
              </v:textbox>
            </v:rect>
            <v:rect id="_x0000_s34361" style="position:absolute;left:1563;top:560;width:471;height:286;mso-wrap-style:none" filled="f" stroked="f">
              <v:textbox style="mso-next-textbox:#_x0000_s34361;mso-fit-shape-to-text:t" inset="0,0,0,0">
                <w:txbxContent>
                  <w:p w:rsidR="00F65EEF" w:rsidRDefault="00F65EEF" w:rsidP="005F5FF3">
                    <w:r>
                      <w:rPr>
                        <w:rFonts w:ascii="Arial" w:hAnsi="Arial" w:cs="Arial"/>
                        <w:b/>
                        <w:bCs/>
                        <w:color w:val="24282B"/>
                        <w:sz w:val="18"/>
                        <w:szCs w:val="18"/>
                      </w:rPr>
                      <w:t>DCT1</w:t>
                    </w:r>
                  </w:p>
                </w:txbxContent>
              </v:textbox>
            </v:rect>
            <v:rect id="_x0000_s34362" style="position:absolute;left:2524;top:887;width:471;height:286;mso-wrap-style:none" filled="f" stroked="f">
              <v:textbox style="mso-next-textbox:#_x0000_s34362;mso-fit-shape-to-text:t" inset="0,0,0,0">
                <w:txbxContent>
                  <w:p w:rsidR="00F65EEF" w:rsidRDefault="00F65EEF" w:rsidP="005F5FF3">
                    <w:r>
                      <w:rPr>
                        <w:rFonts w:ascii="Arial" w:hAnsi="Arial" w:cs="Arial"/>
                        <w:b/>
                        <w:bCs/>
                        <w:color w:val="24282B"/>
                        <w:sz w:val="18"/>
                        <w:szCs w:val="18"/>
                      </w:rPr>
                      <w:t>DCT6</w:t>
                    </w:r>
                  </w:p>
                </w:txbxContent>
              </v:textbox>
            </v:rect>
            <v:rect id="_x0000_s34363" style="position:absolute;left:769;top:106;width:130;height:286;mso-wrap-style:none" filled="f" stroked="f">
              <v:textbox style="mso-next-textbox:#_x0000_s34363;mso-fit-shape-to-text:t" inset="0,0,0,0">
                <w:txbxContent>
                  <w:p w:rsidR="00F65EEF" w:rsidRDefault="00F65EEF" w:rsidP="005F5FF3">
                    <w:r>
                      <w:rPr>
                        <w:rFonts w:ascii="Arial" w:hAnsi="Arial" w:cs="Arial"/>
                        <w:b/>
                        <w:bCs/>
                        <w:color w:val="24282B"/>
                        <w:sz w:val="18"/>
                        <w:szCs w:val="18"/>
                      </w:rPr>
                      <w:t>C</w:t>
                    </w:r>
                  </w:p>
                </w:txbxContent>
              </v:textbox>
            </v:rect>
            <v:rect id="_x0000_s34364" style="position:absolute;left:913;top:192;width:102;height:249;mso-wrap-style:none" filled="f" stroked="f">
              <v:textbox style="mso-next-textbox:#_x0000_s34364;mso-fit-shape-to-text:t" inset="0,0,0,0">
                <w:txbxContent>
                  <w:p w:rsidR="00F65EEF" w:rsidRDefault="00F65EEF" w:rsidP="005F5FF3">
                    <w:r>
                      <w:rPr>
                        <w:rFonts w:ascii="Arial" w:hAnsi="Arial" w:cs="Arial"/>
                        <w:b/>
                        <w:bCs/>
                        <w:color w:val="24282B"/>
                        <w:sz w:val="14"/>
                        <w:szCs w:val="14"/>
                      </w:rPr>
                      <w:t>R</w:t>
                    </w:r>
                  </w:p>
                </w:txbxContent>
              </v:textbox>
            </v:rect>
            <v:rect id="_x0000_s34366" style="position:absolute;left:1070;top:40;width:102;height:249;mso-wrap-style:none" filled="f" stroked="f">
              <v:textbox style="mso-next-textbox:#_x0000_s34366;mso-fit-shape-to-text:t" inset="0,0,0,0">
                <w:txbxContent>
                  <w:p w:rsidR="00F65EEF" w:rsidRDefault="00F65EEF" w:rsidP="005F5FF3">
                    <w:r>
                      <w:rPr>
                        <w:rFonts w:ascii="Arial" w:hAnsi="Arial" w:cs="Arial"/>
                        <w:b/>
                        <w:bCs/>
                        <w:color w:val="24282B"/>
                        <w:sz w:val="14"/>
                        <w:szCs w:val="14"/>
                      </w:rPr>
                      <w:t>B</w:t>
                    </w:r>
                  </w:p>
                </w:txbxContent>
              </v:textbox>
            </v:rect>
            <v:rect id="_x0000_s34367" style="position:absolute;left:962;top:1103;width:471;height:286;mso-wrap-style:none" filled="f" stroked="f">
              <v:textbox style="mso-next-textbox:#_x0000_s34367;mso-fit-shape-to-text:t" inset="0,0,0,0">
                <w:txbxContent>
                  <w:p w:rsidR="00F65EEF" w:rsidRDefault="00F65EEF" w:rsidP="005F5FF3">
                    <w:r>
                      <w:rPr>
                        <w:rFonts w:ascii="Arial" w:hAnsi="Arial" w:cs="Arial"/>
                        <w:b/>
                        <w:bCs/>
                        <w:color w:val="24282B"/>
                        <w:sz w:val="18"/>
                        <w:szCs w:val="18"/>
                      </w:rPr>
                      <w:t>DCT2</w:t>
                    </w:r>
                  </w:p>
                </w:txbxContent>
              </v:textbox>
            </v:rect>
            <v:rect id="_x0000_s34368" style="position:absolute;left:1563;top:1103;width:471;height:286;mso-wrap-style:none" filled="f" stroked="f">
              <v:textbox style="mso-next-textbox:#_x0000_s34368;mso-fit-shape-to-text:t" inset="0,0,0,0">
                <w:txbxContent>
                  <w:p w:rsidR="00F65EEF" w:rsidRDefault="00F65EEF" w:rsidP="005F5FF3">
                    <w:r>
                      <w:rPr>
                        <w:rFonts w:ascii="Arial" w:hAnsi="Arial" w:cs="Arial"/>
                        <w:b/>
                        <w:bCs/>
                        <w:color w:val="24282B"/>
                        <w:sz w:val="18"/>
                        <w:szCs w:val="18"/>
                      </w:rPr>
                      <w:t>DCT3</w:t>
                    </w:r>
                  </w:p>
                </w:txbxContent>
              </v:textbox>
            </v:rect>
            <v:rect id="_x0000_s34369" style="position:absolute;left:2524;top:322;width:471;height:286;mso-wrap-style:none" filled="f" stroked="f">
              <v:textbox style="mso-next-textbox:#_x0000_s34369;mso-fit-shape-to-text:t" inset="0,0,0,0">
                <w:txbxContent>
                  <w:p w:rsidR="00F65EEF" w:rsidRDefault="00F65EEF" w:rsidP="005F5FF3">
                    <w:r>
                      <w:rPr>
                        <w:rFonts w:ascii="Arial" w:hAnsi="Arial" w:cs="Arial"/>
                        <w:b/>
                        <w:bCs/>
                        <w:color w:val="24282B"/>
                        <w:sz w:val="18"/>
                        <w:szCs w:val="18"/>
                      </w:rPr>
                      <w:t>DCT5</w:t>
                    </w:r>
                  </w:p>
                </w:txbxContent>
              </v:textbox>
            </v:rect>
            <v:rect id="_x0000_s34370" style="position:absolute;left:2524;top:1092;width:471;height:286;mso-wrap-style:none" filled="f" stroked="f">
              <v:textbox style="mso-next-textbox:#_x0000_s34370;mso-fit-shape-to-text:t" inset="0,0,0,0">
                <w:txbxContent>
                  <w:p w:rsidR="00F65EEF" w:rsidRDefault="00F65EEF" w:rsidP="005F5FF3">
                    <w:r>
                      <w:rPr>
                        <w:rFonts w:ascii="Arial" w:hAnsi="Arial" w:cs="Arial"/>
                        <w:b/>
                        <w:bCs/>
                        <w:color w:val="24282B"/>
                        <w:sz w:val="18"/>
                        <w:szCs w:val="18"/>
                      </w:rPr>
                      <w:t>DCT7</w:t>
                    </w:r>
                  </w:p>
                </w:txbxContent>
              </v:textbox>
            </v:rect>
            <v:rect id="_x0000_s34372" style="position:absolute;left:24;top:1249;width:334;height:391" filled="f" stroked="f">
              <v:textbox style="mso-next-textbox:#_x0000_s34372;mso-fit-shape-to-text:t" inset="0,0,0,0">
                <w:txbxContent>
                  <w:p w:rsidR="00F65EEF" w:rsidRDefault="00F65EEF" w:rsidP="00EF6F77">
                    <w:pPr>
                      <w:spacing w:before="40" w:after="40"/>
                      <w:ind w:left="15" w:right="-426"/>
                    </w:pPr>
                    <w:r w:rsidRPr="00EF6F77">
                      <w:rPr>
                        <w:rFonts w:hAnsi="Times New Roman Bold" w:hint="cs"/>
                        <w:color w:val="24282B"/>
                        <w:sz w:val="20"/>
                        <w:szCs w:val="26"/>
                        <w:rtl/>
                        <w:lang w:bidi="ar-EG"/>
                      </w:rPr>
                      <w:t>قعر</w:t>
                    </w:r>
                  </w:p>
                </w:txbxContent>
              </v:textbox>
            </v:rect>
            <w10:wrap type="none" anchorx="page"/>
            <w10:anchorlock/>
          </v:group>
        </w:pict>
      </w:r>
    </w:p>
    <w:p w:rsidR="003D7266" w:rsidRDefault="003D7266" w:rsidP="003D7266">
      <w:pPr>
        <w:pStyle w:val="FigureNo"/>
        <w:spacing w:before="0"/>
        <w:rPr>
          <w:rtl/>
        </w:rPr>
      </w:pPr>
    </w:p>
    <w:p w:rsidR="005F5FF3" w:rsidRDefault="005F5FF3" w:rsidP="003B6F95">
      <w:pPr>
        <w:pStyle w:val="FigureNo"/>
        <w:spacing w:before="0"/>
        <w:rPr>
          <w:rtl/>
        </w:rPr>
      </w:pPr>
      <w:r>
        <w:rPr>
          <w:rFonts w:hint="cs"/>
          <w:rtl/>
        </w:rPr>
        <w:t>الش</w:t>
      </w:r>
      <w:r w:rsidR="003D7266">
        <w:rPr>
          <w:rFonts w:hint="cs"/>
          <w:rtl/>
        </w:rPr>
        <w:t>ـ</w:t>
      </w:r>
      <w:r>
        <w:rPr>
          <w:rFonts w:hint="cs"/>
          <w:rtl/>
        </w:rPr>
        <w:t xml:space="preserve">كل </w:t>
      </w:r>
      <w:r>
        <w:t>19</w:t>
      </w:r>
    </w:p>
    <w:p w:rsidR="005F5FF3" w:rsidRPr="00EF6F77" w:rsidRDefault="005D3CF2" w:rsidP="003D7266">
      <w:pPr>
        <w:pStyle w:val="FigureTitle"/>
        <w:rPr>
          <w:rtl/>
        </w:rPr>
      </w:pPr>
      <w:r>
        <w:rPr>
          <w:noProof/>
          <w:rtl/>
          <w:lang w:val="en-US" w:eastAsia="zh-CN" w:bidi="ar-SA"/>
        </w:rPr>
        <w:pict>
          <v:rect id="_x0000_s34419" style="position:absolute;left:0;text-align:left;margin-left:196.7pt;margin-top:15.9pt;width:6.5pt;height:14.3pt;z-index:251890176;mso-wrap-style:none" filled="f" stroked="f">
            <v:textbox style="mso-next-textbox:#_x0000_s34419;mso-fit-shape-to-text:t" inset="0,0,0,0">
              <w:txbxContent>
                <w:p w:rsidR="00F65EEF" w:rsidRDefault="00F65EEF" w:rsidP="005F5FF3">
                  <w:r>
                    <w:rPr>
                      <w:rFonts w:ascii="Arial" w:hAnsi="Arial" w:cs="Arial"/>
                      <w:b/>
                      <w:bCs/>
                      <w:color w:val="24282B"/>
                      <w:sz w:val="18"/>
                      <w:szCs w:val="18"/>
                    </w:rPr>
                    <w:t>C</w:t>
                  </w:r>
                </w:p>
              </w:txbxContent>
            </v:textbox>
          </v:rect>
        </w:pict>
      </w:r>
      <w:r>
        <w:rPr>
          <w:noProof/>
          <w:rtl/>
          <w:lang w:val="en-US" w:eastAsia="zh-CN" w:bidi="ar-SA"/>
        </w:rPr>
        <w:pict>
          <v:rect id="_x0000_s34420" style="position:absolute;left:0;text-align:left;margin-left:203.25pt;margin-top:19pt;width:5.1pt;height:12.45pt;z-index:251892224;mso-wrap-style:none" filled="f" stroked="f">
            <v:textbox style="mso-next-textbox:#_x0000_s34420;mso-fit-shape-to-text:t" inset="0,0,0,0">
              <w:txbxContent>
                <w:p w:rsidR="00F65EEF" w:rsidRDefault="00F65EEF" w:rsidP="005F5FF3">
                  <w:r>
                    <w:rPr>
                      <w:rFonts w:ascii="Arial" w:hAnsi="Arial" w:cs="Arial"/>
                      <w:b/>
                      <w:bCs/>
                      <w:color w:val="24282B"/>
                      <w:sz w:val="14"/>
                      <w:szCs w:val="14"/>
                    </w:rPr>
                    <w:t>B</w:t>
                  </w:r>
                </w:p>
              </w:txbxContent>
            </v:textbox>
          </v:rect>
        </w:pict>
      </w:r>
      <w:r w:rsidR="005F5FF3" w:rsidRPr="00115829">
        <w:rPr>
          <w:rFonts w:hint="cs"/>
          <w:rtl/>
        </w:rPr>
        <w:t xml:space="preserve">الفِدرة الواسعة والفِدَر </w:t>
      </w:r>
      <w:r w:rsidR="005F5FF3" w:rsidRPr="00115829">
        <w:t>DCT</w:t>
      </w:r>
      <w:r w:rsidR="005F5FF3" w:rsidRPr="00115829">
        <w:rPr>
          <w:rFonts w:hint="cs"/>
          <w:rtl/>
        </w:rPr>
        <w:t xml:space="preserve"> في نظام الخطوط </w:t>
      </w:r>
      <w:r w:rsidR="00EF6F77" w:rsidRPr="00115829">
        <w:t>720</w:t>
      </w:r>
      <w:r w:rsidR="003D7266">
        <w:rPr>
          <w:rFonts w:hint="cs"/>
          <w:rtl/>
          <w:lang w:val="en-US"/>
        </w:rPr>
        <w:t xml:space="preserve"> </w:t>
      </w:r>
      <w:r w:rsidR="00EF6F77">
        <w:rPr>
          <w:rFonts w:ascii="Times New Roman" w:hAnsi="Times New Roman" w:cs="Times New Roman"/>
        </w:rPr>
        <w:t>×</w:t>
      </w:r>
      <w:r w:rsidR="003D7266">
        <w:rPr>
          <w:rFonts w:ascii="Times New Roman" w:hAnsi="Times New Roman" w:cs="Times New Roman" w:hint="cs"/>
          <w:rtl/>
          <w:lang w:val="en-US"/>
        </w:rPr>
        <w:t xml:space="preserve"> </w:t>
      </w:r>
      <w:r w:rsidR="005F5FF3" w:rsidRPr="00115829">
        <w:t>1 280</w:t>
      </w:r>
    </w:p>
    <w:p w:rsidR="00E50D5A" w:rsidRDefault="005D3CF2" w:rsidP="003B6F95">
      <w:pPr>
        <w:jc w:val="center"/>
      </w:pPr>
      <w:r>
        <w:rPr>
          <w:noProof/>
          <w:lang w:eastAsia="zh-CN"/>
        </w:rPr>
        <w:pict>
          <v:rect id="_x0000_s34417" style="position:absolute;left:0;text-align:left;margin-left:188.9pt;margin-top:2.3pt;width:6.5pt;height:14.3pt;z-index:251889152;mso-wrap-style:none" filled="f" stroked="f">
            <v:textbox style="mso-next-textbox:#_x0000_s34417;mso-fit-shape-to-text:t" inset="0,0,0,0">
              <w:txbxContent>
                <w:p w:rsidR="00F65EEF" w:rsidRDefault="00F65EEF" w:rsidP="005F5FF3">
                  <w:r>
                    <w:rPr>
                      <w:rFonts w:ascii="Arial" w:hAnsi="Arial" w:cs="Arial"/>
                      <w:b/>
                      <w:bCs/>
                      <w:color w:val="24282B"/>
                      <w:sz w:val="18"/>
                      <w:szCs w:val="18"/>
                    </w:rPr>
                    <w:t>C</w:t>
                  </w:r>
                </w:p>
              </w:txbxContent>
            </v:textbox>
          </v:rect>
        </w:pict>
      </w:r>
      <w:r>
        <w:rPr>
          <w:noProof/>
          <w:lang w:eastAsia="zh-CN"/>
        </w:rPr>
        <w:pict>
          <v:rect id="_x0000_s34418" style="position:absolute;left:0;text-align:left;margin-left:195.5pt;margin-top:6pt;width:5.1pt;height:12.45pt;z-index:251891200;mso-wrap-style:none" filled="f" stroked="f">
            <v:textbox style="mso-next-textbox:#_x0000_s34418;mso-fit-shape-to-text:t" inset="0,0,0,0">
              <w:txbxContent>
                <w:p w:rsidR="00F65EEF" w:rsidRDefault="00F65EEF" w:rsidP="005F5FF3">
                  <w:r>
                    <w:rPr>
                      <w:rFonts w:ascii="Arial" w:hAnsi="Arial" w:cs="Arial"/>
                      <w:b/>
                      <w:bCs/>
                      <w:color w:val="24282B"/>
                      <w:sz w:val="14"/>
                      <w:szCs w:val="14"/>
                    </w:rPr>
                    <w:t>R</w:t>
                  </w:r>
                </w:p>
              </w:txbxContent>
            </v:textbox>
          </v:rect>
        </w:pict>
      </w:r>
      <w:r>
        <w:pict>
          <v:group id="_x0000_s34373" editas="canvas" style="width:182.05pt;height:116.15pt;mso-position-horizontal-relative:char;mso-position-vertical-relative:line" coordsize="3641,2323">
            <o:lock v:ext="edit" aspectratio="t"/>
            <v:shape id="_x0000_s34374" type="#_x0000_t75" style="position:absolute;width:3641;height:2323" o:preferrelative="f">
              <v:fill o:detectmouseclick="t"/>
              <v:path o:extrusionok="t" o:connecttype="none"/>
              <o:lock v:ext="edit" text="t"/>
            </v:shape>
            <v:rect id="_x0000_s34375" style="position:absolute;left:3115;top:2053;width:467;height:249;mso-wrap-style:none" filled="f" stroked="f">
              <v:textbox style="mso-next-textbox:#_x0000_s34375;mso-fit-shape-to-text:t" inset="0,0,0,0">
                <w:txbxContent>
                  <w:p w:rsidR="00F65EEF" w:rsidRDefault="00F65EEF" w:rsidP="005F5FF3">
                    <w:r>
                      <w:rPr>
                        <w:color w:val="24211D"/>
                        <w:sz w:val="14"/>
                        <w:szCs w:val="14"/>
                      </w:rPr>
                      <w:t>1620-19</w:t>
                    </w:r>
                  </w:p>
                </w:txbxContent>
              </v:textbox>
            </v:rect>
            <v:rect id="_x0000_s34376" style="position:absolute;left:1210;top:720;width:1150;height:564" filled="f" strokecolor="#24282b" strokeweight=".6pt"/>
            <v:rect id="_x0000_s34377" style="position:absolute;left:1078;top:876;width:1150;height:564" stroked="f"/>
            <v:rect id="_x0000_s34378" style="position:absolute;left:1078;top:876;width:1150;height:564" filled="f" strokecolor="#24282b" strokeweight=".6pt"/>
            <v:rect id="_x0000_s34379" style="position:absolute;left:911;top:984;width:1186;height:576" stroked="f"/>
            <v:rect id="_x0000_s34380" style="position:absolute;left:911;top:984;width:1186;height:576" filled="f" strokecolor="#24282b" strokeweight=".6pt"/>
            <v:rect id="_x0000_s34381" style="position:absolute;left:1210;top:156;width:1150;height:564" filled="f" strokecolor="#24282b" strokeweight=".6pt"/>
            <v:rect id="_x0000_s34382" style="position:absolute;left:1066;top:312;width:1162;height:576" stroked="f"/>
            <v:rect id="_x0000_s34383" style="position:absolute;left:1066;top:312;width:1162;height:576" filled="f" strokecolor="#24282b" strokeweight=".6pt"/>
            <v:rect id="_x0000_s34384" style="position:absolute;left:911;top:432;width:1186;height:564" stroked="f"/>
            <v:rect id="_x0000_s34385" style="position:absolute;left:911;top:432;width:1186;height:564" filled="f" strokecolor="#24282b" strokeweight=".6pt"/>
            <v:rect id="_x0000_s34386" style="position:absolute;left:958;top:624;width:471;height:286;mso-wrap-style:none" filled="f" stroked="f">
              <v:textbox style="mso-next-textbox:#_x0000_s34386;mso-fit-shape-to-text:t" inset="0,0,0,0">
                <w:txbxContent>
                  <w:p w:rsidR="00F65EEF" w:rsidRDefault="00F65EEF" w:rsidP="005F5FF3">
                    <w:r>
                      <w:rPr>
                        <w:rFonts w:ascii="Arial" w:hAnsi="Arial" w:cs="Arial"/>
                        <w:b/>
                        <w:bCs/>
                        <w:color w:val="24282B"/>
                        <w:sz w:val="18"/>
                        <w:szCs w:val="18"/>
                      </w:rPr>
                      <w:t>DCT0</w:t>
                    </w:r>
                  </w:p>
                </w:txbxContent>
              </v:textbox>
            </v:rect>
            <v:rect id="_x0000_s34387" style="position:absolute;left:1558;top:624;width:471;height:286;mso-wrap-style:none" filled="f" stroked="f">
              <v:textbox style="mso-next-textbox:#_x0000_s34387;mso-fit-shape-to-text:t" inset="0,0,0,0">
                <w:txbxContent>
                  <w:p w:rsidR="00F65EEF" w:rsidRDefault="00F65EEF" w:rsidP="005F5FF3">
                    <w:r>
                      <w:rPr>
                        <w:rFonts w:ascii="Arial" w:hAnsi="Arial" w:cs="Arial"/>
                        <w:b/>
                        <w:bCs/>
                        <w:color w:val="24282B"/>
                        <w:sz w:val="18"/>
                        <w:szCs w:val="18"/>
                      </w:rPr>
                      <w:t>DCT1</w:t>
                    </w:r>
                  </w:p>
                </w:txbxContent>
              </v:textbox>
            </v:rect>
            <v:line id="_x0000_s34388" style="position:absolute;flip:y" from="2145,288" to="2480,480" strokecolor="#24282b" strokeweight=".6pt">
              <v:stroke joinstyle="miter"/>
            </v:line>
            <v:line id="_x0000_s34389" style="position:absolute" from="2300,996" to="2504,1176" strokecolor="#24282b" strokeweight=".6pt">
              <v:stroke joinstyle="miter"/>
            </v:line>
            <v:rect id="_x0000_s34390" style="position:absolute;left:958;top:1188;width:471;height:286;mso-wrap-style:none" filled="f" stroked="f">
              <v:textbox style="mso-next-textbox:#_x0000_s34390;mso-fit-shape-to-text:t" inset="0,0,0,0">
                <w:txbxContent>
                  <w:p w:rsidR="00F65EEF" w:rsidRDefault="00F65EEF" w:rsidP="005F5FF3">
                    <w:r>
                      <w:rPr>
                        <w:rFonts w:ascii="Arial" w:hAnsi="Arial" w:cs="Arial"/>
                        <w:b/>
                        <w:bCs/>
                        <w:color w:val="24282B"/>
                        <w:sz w:val="18"/>
                        <w:szCs w:val="18"/>
                      </w:rPr>
                      <w:t>DCT2</w:t>
                    </w:r>
                  </w:p>
                </w:txbxContent>
              </v:textbox>
            </v:rect>
            <v:rect id="_x0000_s34391" style="position:absolute;left:1558;top:1188;width:471;height:286;mso-wrap-style:none" filled="f" stroked="f">
              <v:textbox style="mso-next-textbox:#_x0000_s34391;mso-fit-shape-to-text:t" inset="0,0,0,0">
                <w:txbxContent>
                  <w:p w:rsidR="00F65EEF" w:rsidRDefault="00F65EEF" w:rsidP="005F5FF3">
                    <w:r>
                      <w:rPr>
                        <w:rFonts w:ascii="Arial" w:hAnsi="Arial" w:cs="Arial"/>
                        <w:b/>
                        <w:bCs/>
                        <w:color w:val="24282B"/>
                        <w:sz w:val="18"/>
                        <w:szCs w:val="18"/>
                      </w:rPr>
                      <w:t>DCT3</w:t>
                    </w:r>
                  </w:p>
                </w:txbxContent>
              </v:textbox>
            </v:rect>
            <v:line id="_x0000_s34392" style="position:absolute;flip:y" from="2169,540" to="2504,1116" strokecolor="#24282b" strokeweight=".6pt">
              <v:stroke joinstyle="miter"/>
            </v:line>
            <v:line id="_x0000_s34393" style="position:absolute" from="2324,504" to="2516,996" strokecolor="#24282b" strokeweight=".6pt">
              <v:stroke joinstyle="miter"/>
            </v:line>
            <v:line id="_x0000_s34394" style="position:absolute" from="1510,432" to="1511,1560" strokecolor="#24282b" strokeweight=".6pt">
              <v:stroke joinstyle="miter"/>
            </v:line>
            <v:rect id="_x0000_s34395" style="position:absolute;left:1210;top:720;width:1150;height:564" filled="f" strokecolor="#24282b" strokeweight=".6pt"/>
            <v:rect id="_x0000_s34396" style="position:absolute;left:1078;top:876;width:1150;height:564" stroked="f"/>
            <v:rect id="_x0000_s34397" style="position:absolute;left:1078;top:876;width:1150;height:564" filled="f" strokecolor="#24282b" strokeweight=".6pt"/>
            <v:rect id="_x0000_s34398" style="position:absolute;left:911;top:984;width:1186;height:576" stroked="f"/>
            <v:rect id="_x0000_s34399" style="position:absolute;left:911;top:984;width:1186;height:576" filled="f" strokecolor="#24282b" strokeweight=".6pt"/>
            <v:rect id="_x0000_s34400" style="position:absolute;left:1210;top:156;width:1150;height:564" filled="f" strokecolor="#24282b" strokeweight=".6pt"/>
            <v:rect id="_x0000_s34401" style="position:absolute;left:1066;top:312;width:1162;height:576" stroked="f"/>
            <v:rect id="_x0000_s34402" style="position:absolute;left:1066;top:312;width:1162;height:576" filled="f" strokecolor="#24282b" strokeweight=".6pt"/>
            <v:rect id="_x0000_s34403" style="position:absolute;left:911;top:432;width:1186;height:564" stroked="f"/>
            <v:rect id="_x0000_s34404" style="position:absolute;left:911;top:432;width:1186;height:564" filled="f" strokecolor="#24282b" strokeweight=".6pt"/>
            <v:line id="_x0000_s34405" style="position:absolute;flip:y" from="2145,288" to="2480,480" strokecolor="#24282b" strokeweight=".6pt">
              <v:stroke joinstyle="miter"/>
            </v:line>
            <v:line id="_x0000_s34406" style="position:absolute" from="2300,996" to="2504,1176" strokecolor="#24282b" strokeweight=".6pt">
              <v:stroke joinstyle="miter"/>
            </v:line>
            <v:line id="_x0000_s34407" style="position:absolute;flip:y" from="2169,540" to="2504,1116" strokecolor="#24282b" strokeweight=".6pt">
              <v:stroke joinstyle="miter"/>
            </v:line>
            <v:line id="_x0000_s34408" style="position:absolute" from="2324,504" to="2516,996" strokecolor="#24282b" strokeweight=".6pt">
              <v:stroke joinstyle="miter"/>
            </v:line>
            <v:line id="_x0000_s34409" style="position:absolute" from="1510,432" to="1511,1560" strokecolor="#24282b" strokeweight=".6pt">
              <v:stroke joinstyle="miter"/>
            </v:line>
            <v:rect id="_x0000_s34410" style="position:absolute;left:671;top:1451;width:401;height:399;mso-wrap-style:none" filled="f" stroked="f">
              <v:textbox style="mso-next-textbox:#_x0000_s34410;mso-fit-shape-to-text:t" inset="0,0,0,0">
                <w:txbxContent>
                  <w:p w:rsidR="00F65EEF" w:rsidRDefault="00F65EEF" w:rsidP="00EF6F77">
                    <w:pPr>
                      <w:spacing w:before="40" w:after="40"/>
                      <w:ind w:left="67" w:right="-1134"/>
                    </w:pPr>
                    <w:r w:rsidRPr="00EF6F77">
                      <w:rPr>
                        <w:rFonts w:ascii="Times New Roman Bold" w:hAnsi="Times New Roman Bold" w:hint="cs"/>
                        <w:b/>
                        <w:bCs/>
                        <w:color w:val="24282B"/>
                        <w:sz w:val="20"/>
                        <w:szCs w:val="26"/>
                        <w:rtl/>
                      </w:rPr>
                      <w:t>يسار</w:t>
                    </w:r>
                  </w:p>
                </w:txbxContent>
              </v:textbox>
            </v:rect>
            <v:rect id="_x0000_s34411" style="position:absolute;left:2516;top:104;width:471;height:286;mso-wrap-style:none" filled="f" stroked="f">
              <v:textbox style="mso-next-textbox:#_x0000_s34411;mso-fit-shape-to-text:t" inset="0,0,0,0">
                <w:txbxContent>
                  <w:p w:rsidR="00F65EEF" w:rsidRDefault="00F65EEF" w:rsidP="005F5FF3">
                    <w:r>
                      <w:rPr>
                        <w:rFonts w:ascii="Arial" w:hAnsi="Arial" w:cs="Arial"/>
                        <w:b/>
                        <w:bCs/>
                        <w:color w:val="24282B"/>
                        <w:sz w:val="18"/>
                        <w:szCs w:val="18"/>
                      </w:rPr>
                      <w:t>DCT4</w:t>
                    </w:r>
                  </w:p>
                </w:txbxContent>
              </v:textbox>
            </v:rect>
            <v:rect id="_x0000_s34412" style="position:absolute;left:1781;top:1451;width:636;height:544" filled="f" stroked="f">
              <v:textbox style="mso-next-textbox:#_x0000_s34412" inset="0,0,0,0">
                <w:txbxContent>
                  <w:p w:rsidR="00F65EEF" w:rsidRDefault="00F65EEF" w:rsidP="00E50D5A">
                    <w:pPr>
                      <w:spacing w:before="40" w:after="40"/>
                      <w:ind w:left="67" w:right="-1134"/>
                    </w:pPr>
                    <w:r w:rsidRPr="00EF6F77">
                      <w:rPr>
                        <w:rFonts w:ascii="Times New Roman Bold" w:hAnsi="Times New Roman Bold" w:hint="cs"/>
                        <w:b/>
                        <w:bCs/>
                        <w:color w:val="24282B"/>
                        <w:sz w:val="20"/>
                        <w:szCs w:val="26"/>
                        <w:rtl/>
                      </w:rPr>
                      <w:t>يمين</w:t>
                    </w:r>
                  </w:p>
                </w:txbxContent>
              </v:textbox>
            </v:rect>
            <v:rect id="_x0000_s34413" style="position:absolute;left:695;top:468;width:121;height:286;mso-wrap-style:none" filled="f" stroked="f">
              <v:textbox style="mso-next-textbox:#_x0000_s34413;mso-fit-shape-to-text:t" inset="0,0,0,0">
                <w:txbxContent>
                  <w:p w:rsidR="00F65EEF" w:rsidRDefault="00F65EEF" w:rsidP="005F5FF3">
                    <w:r>
                      <w:rPr>
                        <w:rFonts w:ascii="Arial" w:hAnsi="Arial" w:cs="Arial"/>
                        <w:b/>
                        <w:bCs/>
                        <w:color w:val="24282B"/>
                        <w:sz w:val="18"/>
                        <w:szCs w:val="18"/>
                      </w:rPr>
                      <w:t>Y</w:t>
                    </w:r>
                  </w:p>
                </w:txbxContent>
              </v:textbox>
            </v:rect>
            <v:rect id="_x0000_s34414" style="position:absolute;left:958;top:547;width:471;height:286;mso-wrap-style:none" filled="f" stroked="f">
              <v:textbox style="mso-next-textbox:#_x0000_s34414;mso-fit-shape-to-text:t" inset="0,0,0,0">
                <w:txbxContent>
                  <w:p w:rsidR="00F65EEF" w:rsidRDefault="00F65EEF" w:rsidP="005F5FF3">
                    <w:r>
                      <w:rPr>
                        <w:rFonts w:ascii="Arial" w:hAnsi="Arial" w:cs="Arial"/>
                        <w:b/>
                        <w:bCs/>
                        <w:color w:val="24282B"/>
                        <w:sz w:val="18"/>
                        <w:szCs w:val="18"/>
                      </w:rPr>
                      <w:t>DCT0</w:t>
                    </w:r>
                  </w:p>
                </w:txbxContent>
              </v:textbox>
            </v:rect>
            <v:rect id="_x0000_s34415" style="position:absolute;left:1558;top:547;width:471;height:286;mso-wrap-style:none" filled="f" stroked="f">
              <v:textbox style="mso-next-textbox:#_x0000_s34415;mso-fit-shape-to-text:t" inset="0,0,0,0">
                <w:txbxContent>
                  <w:p w:rsidR="00F65EEF" w:rsidRDefault="00F65EEF" w:rsidP="005F5FF3">
                    <w:r>
                      <w:rPr>
                        <w:rFonts w:ascii="Arial" w:hAnsi="Arial" w:cs="Arial"/>
                        <w:b/>
                        <w:bCs/>
                        <w:color w:val="24282B"/>
                        <w:sz w:val="18"/>
                        <w:szCs w:val="18"/>
                      </w:rPr>
                      <w:t>DCT1</w:t>
                    </w:r>
                  </w:p>
                </w:txbxContent>
              </v:textbox>
            </v:rect>
            <v:rect id="_x0000_s34416" style="position:absolute;left:2504;top:907;width:471;height:286;mso-wrap-style:none" filled="f" stroked="f">
              <v:textbox style="mso-next-textbox:#_x0000_s34416;mso-fit-shape-to-text:t" inset="0,0,0,0">
                <w:txbxContent>
                  <w:p w:rsidR="00F65EEF" w:rsidRDefault="00F65EEF" w:rsidP="005F5FF3">
                    <w:r>
                      <w:rPr>
                        <w:rFonts w:ascii="Arial" w:hAnsi="Arial" w:cs="Arial"/>
                        <w:b/>
                        <w:bCs/>
                        <w:color w:val="24282B"/>
                        <w:sz w:val="18"/>
                        <w:szCs w:val="18"/>
                      </w:rPr>
                      <w:t>DCT6</w:t>
                    </w:r>
                  </w:p>
                </w:txbxContent>
              </v:textbox>
            </v:rect>
            <v:rect id="_x0000_s34421" style="position:absolute;left:958;top:1111;width:471;height:286;mso-wrap-style:none" filled="f" stroked="f">
              <v:textbox style="mso-next-textbox:#_x0000_s34421;mso-fit-shape-to-text:t" inset="0,0,0,0">
                <w:txbxContent>
                  <w:p w:rsidR="00F65EEF" w:rsidRDefault="00F65EEF" w:rsidP="005F5FF3">
                    <w:r>
                      <w:rPr>
                        <w:rFonts w:ascii="Arial" w:hAnsi="Arial" w:cs="Arial"/>
                        <w:b/>
                        <w:bCs/>
                        <w:color w:val="24282B"/>
                        <w:sz w:val="18"/>
                        <w:szCs w:val="18"/>
                      </w:rPr>
                      <w:t>DCT2</w:t>
                    </w:r>
                  </w:p>
                </w:txbxContent>
              </v:textbox>
            </v:rect>
            <v:rect id="_x0000_s34422" style="position:absolute;left:1558;top:1111;width:471;height:286;mso-wrap-style:none" filled="f" stroked="f">
              <v:textbox style="mso-next-textbox:#_x0000_s34422;mso-fit-shape-to-text:t" inset="0,0,0,0">
                <w:txbxContent>
                  <w:p w:rsidR="00F65EEF" w:rsidRDefault="00F65EEF" w:rsidP="005F5FF3">
                    <w:r>
                      <w:rPr>
                        <w:rFonts w:ascii="Arial" w:hAnsi="Arial" w:cs="Arial"/>
                        <w:b/>
                        <w:bCs/>
                        <w:color w:val="24282B"/>
                        <w:sz w:val="18"/>
                        <w:szCs w:val="18"/>
                      </w:rPr>
                      <w:t>DCT3</w:t>
                    </w:r>
                  </w:p>
                </w:txbxContent>
              </v:textbox>
            </v:rect>
            <v:rect id="_x0000_s34423" style="position:absolute;left:2516;top:332;width:471;height:286;mso-wrap-style:none" filled="f" stroked="f">
              <v:textbox style="mso-next-textbox:#_x0000_s34423;mso-fit-shape-to-text:t" inset="0,0,0,0">
                <w:txbxContent>
                  <w:p w:rsidR="00F65EEF" w:rsidRDefault="00F65EEF" w:rsidP="005F5FF3">
                    <w:r>
                      <w:rPr>
                        <w:rFonts w:ascii="Arial" w:hAnsi="Arial" w:cs="Arial"/>
                        <w:b/>
                        <w:bCs/>
                        <w:color w:val="24282B"/>
                        <w:sz w:val="18"/>
                        <w:szCs w:val="18"/>
                      </w:rPr>
                      <w:t>DCT5</w:t>
                    </w:r>
                  </w:p>
                </w:txbxContent>
              </v:textbox>
            </v:rect>
            <v:rect id="_x0000_s34424" style="position:absolute;left:2504;top:1111;width:471;height:286;mso-wrap-style:none" filled="f" stroked="f">
              <v:textbox style="mso-next-textbox:#_x0000_s34424;mso-fit-shape-to-text:t" inset="0,0,0,0">
                <w:txbxContent>
                  <w:p w:rsidR="00F65EEF" w:rsidRDefault="00F65EEF" w:rsidP="005F5FF3">
                    <w:r>
                      <w:rPr>
                        <w:rFonts w:ascii="Arial" w:hAnsi="Arial" w:cs="Arial"/>
                        <w:b/>
                        <w:bCs/>
                        <w:color w:val="24282B"/>
                        <w:sz w:val="18"/>
                        <w:szCs w:val="18"/>
                      </w:rPr>
                      <w:t>DCT7</w:t>
                    </w:r>
                  </w:p>
                </w:txbxContent>
              </v:textbox>
            </v:rect>
            <v:rect id="_x0000_s34425" style="position:absolute;left:24;top:418;width:364;height:391;mso-wrap-style:none" filled="f" stroked="f">
              <v:textbox style="mso-next-textbox:#_x0000_s34425;mso-fit-shape-to-text:t" inset="0,0,0,0">
                <w:txbxContent>
                  <w:p w:rsidR="00F65EEF" w:rsidRDefault="00F65EEF" w:rsidP="00EF6F77">
                    <w:pPr>
                      <w:spacing w:before="40" w:after="40"/>
                      <w:ind w:left="67" w:right="-1134"/>
                    </w:pPr>
                    <w:r w:rsidRPr="00EF6F77">
                      <w:rPr>
                        <w:rFonts w:ascii="Times New Roman Bold" w:hAnsi="Times New Roman Bold" w:hint="cs"/>
                        <w:color w:val="24282B"/>
                        <w:sz w:val="20"/>
                        <w:szCs w:val="26"/>
                        <w:rtl/>
                      </w:rPr>
                      <w:t>رأس</w:t>
                    </w:r>
                  </w:p>
                </w:txbxContent>
              </v:textbox>
            </v:rect>
            <v:rect id="_x0000_s34426" style="position:absolute;left:24;top:1234;width:284;height:391;mso-wrap-style:none" filled="f" stroked="f">
              <v:textbox style="mso-next-textbox:#_x0000_s34426;mso-fit-shape-to-text:t" inset="0,0,0,0">
                <w:txbxContent>
                  <w:p w:rsidR="00F65EEF" w:rsidRDefault="00F65EEF" w:rsidP="00EF6F77">
                    <w:pPr>
                      <w:spacing w:before="40" w:after="40"/>
                      <w:ind w:left="67" w:right="-1134"/>
                    </w:pPr>
                    <w:r w:rsidRPr="00EF6F77">
                      <w:rPr>
                        <w:rFonts w:ascii="Times New Roman Bold" w:hAnsi="Times New Roman Bold" w:hint="cs"/>
                        <w:color w:val="24282B"/>
                        <w:sz w:val="20"/>
                        <w:szCs w:val="26"/>
                        <w:rtl/>
                      </w:rPr>
                      <w:t>قعر</w:t>
                    </w:r>
                  </w:p>
                </w:txbxContent>
              </v:textbox>
            </v:rect>
            <w10:wrap type="none" anchorx="page"/>
            <w10:anchorlock/>
          </v:group>
        </w:pict>
      </w:r>
    </w:p>
    <w:p w:rsidR="005F5FF3" w:rsidRDefault="005F5FF3" w:rsidP="00340758">
      <w:pPr>
        <w:pStyle w:val="FigureNo"/>
        <w:rPr>
          <w:rtl/>
        </w:rPr>
      </w:pPr>
      <w:r>
        <w:rPr>
          <w:rFonts w:hint="cs"/>
          <w:rtl/>
        </w:rPr>
        <w:t>الش</w:t>
      </w:r>
      <w:r w:rsidR="003D7266">
        <w:rPr>
          <w:rFonts w:hint="cs"/>
          <w:rtl/>
        </w:rPr>
        <w:t>ـ</w:t>
      </w:r>
      <w:r>
        <w:rPr>
          <w:rFonts w:hint="cs"/>
          <w:rtl/>
        </w:rPr>
        <w:t xml:space="preserve">كل </w:t>
      </w:r>
      <w:r>
        <w:t>20</w:t>
      </w:r>
    </w:p>
    <w:p w:rsidR="005F5FF3" w:rsidRPr="00187AAB" w:rsidRDefault="005F5FF3" w:rsidP="003D7266">
      <w:pPr>
        <w:pStyle w:val="FigureTitle"/>
        <w:rPr>
          <w:rtl/>
        </w:rPr>
      </w:pPr>
      <w:r w:rsidRPr="00340758">
        <w:rPr>
          <w:rFonts w:hint="cs"/>
          <w:rtl/>
        </w:rPr>
        <w:t xml:space="preserve">ترتيبة الفِدر الواسعة في النظام </w:t>
      </w:r>
      <w:r w:rsidR="00187AAB" w:rsidRPr="00340758">
        <w:t>1 080/60/I</w:t>
      </w:r>
      <w:r w:rsidR="003D7266">
        <w:rPr>
          <w:rFonts w:hint="cs"/>
          <w:rtl/>
        </w:rPr>
        <w:t xml:space="preserve"> </w:t>
      </w:r>
      <w:r w:rsidR="00187AAB">
        <w:rPr>
          <w:rFonts w:ascii="Times New Roman" w:hAnsi="Times New Roman" w:cs="Times New Roman"/>
        </w:rPr>
        <w:t>×</w:t>
      </w:r>
      <w:r w:rsidR="003D7266">
        <w:rPr>
          <w:rFonts w:ascii="Times New Roman" w:hAnsi="Times New Roman" w:cs="Times New Roman" w:hint="cs"/>
          <w:rtl/>
        </w:rPr>
        <w:t xml:space="preserve"> </w:t>
      </w:r>
      <w:r w:rsidRPr="00340758">
        <w:t>1 920</w:t>
      </w:r>
    </w:p>
    <w:p w:rsidR="005F5FF3" w:rsidRDefault="005D3CF2" w:rsidP="005F5FF3">
      <w:pPr>
        <w:jc w:val="lowKashida"/>
        <w:rPr>
          <w:rtl/>
        </w:rPr>
      </w:pPr>
      <w:r>
        <w:rPr>
          <w:rtl/>
        </w:rPr>
      </w:r>
      <w:r>
        <w:pict>
          <v:group id="_x0000_s48670" editas="canvas" style="width:459.9pt;height:644.95pt;mso-position-horizontal-relative:char;mso-position-vertical-relative:line" coordorigin=",-24" coordsize="9198,12899">
            <o:lock v:ext="edit" aspectratio="t"/>
            <v:shape id="_x0000_s48669" type="#_x0000_t75" style="position:absolute;top:-24;width:9198;height:12899" o:preferrelative="f">
              <v:fill o:detectmouseclick="t"/>
              <v:path o:extrusionok="t" o:connecttype="none"/>
              <o:lock v:ext="edit" text="t"/>
            </v:shape>
            <v:group id="_x0000_s48871" style="position:absolute;left:863;top:637;width:8118;height:12217" coordorigin="863,637" coordsize="8118,12217">
              <v:rect id="_x0000_s48671" style="position:absolute;left:8514;top:12605;width:467;height:249;mso-wrap-style:none;v-text-anchor:top" filled="f" stroked="f">
                <v:textbox style="mso-next-textbox:#_x0000_s48671;mso-fit-shape-to-text:t" inset="0,0,0,0">
                  <w:txbxContent>
                    <w:p w:rsidR="00F65EEF" w:rsidRDefault="00F65EEF">
                      <w:r>
                        <w:rPr>
                          <w:rFonts w:cs="Times New Roman"/>
                          <w:color w:val="24211D"/>
                          <w:sz w:val="14"/>
                          <w:szCs w:val="14"/>
                        </w:rPr>
                        <w:t>1620-20</w:t>
                      </w:r>
                    </w:p>
                  </w:txbxContent>
                </v:textbox>
              </v:rect>
              <v:rect id="_x0000_s48672" style="position:absolute;left:2326;top:1454;width:4354;height:2547" filled="f" strokecolor="#24282b" strokeweight="33e-5mm"/>
              <v:rect id="_x0000_s48673" style="position:absolute;left:2326;top:1081;width:552;height:385" filled="f" strokecolor="#24282b" strokeweight="33e-5mm"/>
              <v:rect id="_x0000_s48674" style="position:absolute;left:2866;top:1081;width:552;height:385" filled="f" strokecolor="#24282b" strokeweight="33e-5mm"/>
              <v:rect id="_x0000_s48675" style="position:absolute;left:3406;top:1081;width:563;height:385" filled="f" strokecolor="#24282b" strokeweight="33e-5mm"/>
              <v:rect id="_x0000_s48676" style="position:absolute;left:3957;top:1081;width:552;height:385" filled="f" strokecolor="#24282b" strokeweight="33e-5mm"/>
              <v:rect id="_x0000_s48677" style="position:absolute;left:4497;top:1081;width:552;height:385" filled="f" strokecolor="#24282b" strokeweight="33e-5mm"/>
              <v:rect id="_x0000_s48678" style="position:absolute;left:5037;top:1081;width:551;height:385" filled="f" strokecolor="#24282b" strokeweight="33e-5mm"/>
              <v:rect id="_x0000_s48679" style="position:absolute;left:5576;top:1081;width:564;height:385" filled="f" strokecolor="#24282b" strokeweight="33e-5mm"/>
              <v:rect id="_x0000_s48680" style="position:absolute;left:6128;top:1081;width:552;height:385" filled="f" strokecolor="#24282b" strokeweight="33e-5mm"/>
              <v:rect id="_x0000_s48681" style="position:absolute;left:2326;top:3989;width:552;height:373" filled="f" strokecolor="#24282b" strokeweight="33e-5mm"/>
              <v:rect id="_x0000_s48682" style="position:absolute;left:2866;top:3989;width:552;height:373" filled="f" strokecolor="#24282b" strokeweight="33e-5mm"/>
              <v:rect id="_x0000_s48683" style="position:absolute;left:3406;top:3989;width:563;height:373" filled="f" strokecolor="#24282b" strokeweight="33e-5mm"/>
              <v:rect id="_x0000_s48684" style="position:absolute;left:3957;top:3989;width:552;height:373" filled="f" strokecolor="#24282b" strokeweight="33e-5mm"/>
              <v:rect id="_x0000_s48685" style="position:absolute;left:4497;top:3989;width:552;height:373" filled="f" strokecolor="#24282b" strokeweight="33e-5mm"/>
              <v:rect id="_x0000_s48686" style="position:absolute;left:5037;top:3989;width:551;height:373" filled="f" strokecolor="#24282b" strokeweight="33e-5mm"/>
              <v:rect id="_x0000_s48687" style="position:absolute;left:5576;top:3989;width:564;height:373" filled="f" strokecolor="#24282b" strokeweight="33e-5mm"/>
              <v:rect id="_x0000_s48688" style="position:absolute;left:6128;top:3989;width:552;height:373" filled="f" strokecolor="#24282b" strokeweight="33e-5mm"/>
              <v:rect id="_x0000_s48689" style="position:absolute;left:5768;top:11175;width:480;height:360" filled="f" strokecolor="#24282b" strokeweight="33e-5mm"/>
              <v:rect id="_x0000_s48690" style="position:absolute;left:6236;top:11175;width:480;height:360" filled="f" strokecolor="#24282b" strokeweight="33e-5mm"/>
              <v:rect id="_x0000_s48691" style="position:absolute;left:6704;top:11175;width:491;height:360" filled="f" strokecolor="#24282b" strokeweight="33e-5mm"/>
              <v:rect id="_x0000_s48692" style="position:absolute;left:5768;top:11523;width:480;height:361" filled="f" strokecolor="#24282b" strokeweight="33e-5mm"/>
              <v:rect id="_x0000_s48693" style="position:absolute;left:6236;top:11523;width:480;height:361" filled="f" strokecolor="#24282b" strokeweight="33e-5mm"/>
              <v:rect id="_x0000_s48694" style="position:absolute;left:6704;top:11523;width:491;height:361" filled="f" strokecolor="#24282b" strokeweight="33e-5mm"/>
              <v:rect id="_x0000_s48695" style="position:absolute;left:5768;top:11872;width:480;height:360" filled="f" strokecolor="#24282b" strokeweight="33e-5mm"/>
              <v:rect id="_x0000_s48696" style="position:absolute;left:6236;top:11872;width:480;height:360" filled="f" strokecolor="#24282b" strokeweight="33e-5mm"/>
              <v:rect id="_x0000_s48697" style="position:absolute;left:6704;top:11872;width:491;height:360" filled="f" strokecolor="#24282b" strokeweight="33e-5mm"/>
              <v:rect id="_x0000_s48698" style="position:absolute;left:5768;top:12220;width:480;height:361" filled="f" strokecolor="#24282b" strokeweight="33e-5mm"/>
              <v:rect id="_x0000_s48699" style="position:absolute;left:6236;top:12220;width:480;height:361" filled="f" strokecolor="#24282b" strokeweight="33e-5mm"/>
              <v:rect id="_x0000_s48700" style="position:absolute;left:6704;top:12220;width:491;height:361" filled="f" strokecolor="#24282b" strokeweight="33e-5mm"/>
              <v:rect id="_x0000_s48701" style="position:absolute;left:7555;top:11175;width:492;height:360" filled="f" strokecolor="#24282b" strokeweight="33e-5mm"/>
              <v:rect id="_x0000_s48702" style="position:absolute;left:8035;top:11175;width:479;height:360" filled="f" strokecolor="#24282b" strokeweight="33e-5mm"/>
              <v:rect id="_x0000_s48703" style="position:absolute;left:7555;top:11523;width:492;height:361" filled="f" strokecolor="#24282b" strokeweight="33e-5mm"/>
              <v:rect id="_x0000_s48704" style="position:absolute;left:8035;top:11523;width:479;height:361" filled="f" strokecolor="#24282b" strokeweight="33e-5mm"/>
              <v:rect id="_x0000_s48705" style="position:absolute;left:7555;top:11872;width:492;height:360" filled="f" strokecolor="#24282b" strokeweight="33e-5mm"/>
              <v:rect id="_x0000_s48706" style="position:absolute;left:8035;top:11872;width:479;height:360" filled="f" strokecolor="#24282b" strokeweight="33e-5mm"/>
              <v:rect id="_x0000_s48707" style="position:absolute;left:7555;top:12220;width:492;height:361" filled="f" strokecolor="#24282b" strokeweight="33e-5mm"/>
              <v:rect id="_x0000_s48708" style="position:absolute;left:8035;top:12220;width:479;height:361" filled="f" strokecolor="#24282b" strokeweight="33e-5mm"/>
              <v:rect id="_x0000_s48709" style="position:absolute;left:3274;top:11175;width:480;height:360" filled="f" strokecolor="#24282b" strokeweight="33e-5mm"/>
              <v:rect id="_x0000_s48710" style="position:absolute;left:3742;top:11175;width:491;height:360" filled="f" strokecolor="#24282b" strokeweight="33e-5mm"/>
              <v:rect id="_x0000_s48711" style="position:absolute;left:1331;top:11175;width:492;height:360" filled="f" strokecolor="#24282b" strokeweight="33e-5mm"/>
              <v:rect id="_x0000_s48712" style="position:absolute;left:1811;top:11175;width:479;height:360" filled="f" strokecolor="#24282b" strokeweight="33e-5mm"/>
              <v:rect id="_x0000_s48713" style="position:absolute;left:2278;top:11175;width:480;height:360" filled="f" strokecolor="#24282b" strokeweight="33e-5mm"/>
              <v:rect id="_x0000_s48714" style="position:absolute;left:863;top:11175;width:480;height:360" filled="f" strokecolor="#24282b" strokeweight="33e-5mm"/>
              <v:line id="_x0000_s48715" style="position:absolute" from="6871,1081" to="7243,1082" strokecolor="#24282b" strokeweight="33e-5mm">
                <v:stroke joinstyle="miter"/>
              </v:line>
              <v:line id="_x0000_s48716" style="position:absolute" from="6871,1454" to="7243,1455" strokecolor="#24282b" strokeweight="33e-5mm">
                <v:stroke joinstyle="miter"/>
              </v:line>
              <v:line id="_x0000_s48717" style="position:absolute" from="6871,3989" to="7243,3990" strokecolor="#24282b" strokeweight="33e-5mm">
                <v:stroke joinstyle="miter"/>
              </v:line>
              <v:line id="_x0000_s48718" style="position:absolute" from="6871,4350" to="7243,4351" strokecolor="#24282b" strokeweight="33e-5mm">
                <v:stroke joinstyle="miter"/>
              </v:line>
              <v:line id="_x0000_s48719" style="position:absolute" from="7051,4001" to="7052,4338" strokecolor="#24282b" strokeweight="33e-5mm">
                <v:stroke joinstyle="miter"/>
              </v:line>
              <v:shape id="_x0000_s48720" style="position:absolute;left:7003;top:4001;width:108;height:96" coordsize="9,8" path="m9,8l4,,,8e" filled="f" strokecolor="#24282b" strokeweight="33e-5mm">
                <v:stroke joinstyle="miter"/>
                <v:path arrowok="t"/>
              </v:shape>
              <v:shape id="_x0000_s48721" style="position:absolute;left:7003;top:4230;width:96;height:108" coordsize="8,9" path="m,l4,9,8,e" filled="f" strokecolor="#24282b" strokeweight="33e-5mm">
                <v:stroke joinstyle="miter"/>
                <v:path arrowok="t"/>
              </v:shape>
              <v:line id="_x0000_s48722" style="position:absolute" from="7003,4458" to="7051,4518" strokecolor="#24282b" strokeweight="33e-5mm">
                <v:stroke joinstyle="miter"/>
              </v:line>
              <v:line id="_x0000_s48723" style="position:absolute;flip:x" from="7051,4458" to="7099,4518" strokecolor="#24282b" strokeweight="33e-5mm">
                <v:stroke joinstyle="miter"/>
              </v:line>
              <v:line id="_x0000_s48724" style="position:absolute;flip:y" from="7003,4362" to="7051,4422" strokecolor="#24282b" strokeweight="33e-5mm">
                <v:stroke joinstyle="miter"/>
              </v:line>
              <v:line id="_x0000_s48725" style="position:absolute;flip:x y" from="7051,4362" to="7099,4422" strokecolor="#24282b" strokeweight="33e-5mm">
                <v:stroke joinstyle="miter"/>
              </v:line>
              <v:line id="_x0000_s48726" style="position:absolute" from="7051,1466" to="7052,3965" strokecolor="#24282b" strokeweight="33e-5mm">
                <v:stroke joinstyle="miter"/>
              </v:line>
              <v:shape id="_x0000_s48727" style="position:absolute;left:7003;top:1466;width:108;height:96" coordsize="9,8" path="m9,8l4,,,8e" filled="f" strokecolor="#24282b" strokeweight="33e-5mm">
                <v:stroke joinstyle="miter"/>
                <v:path arrowok="t"/>
              </v:shape>
              <v:shape id="_x0000_s48728" style="position:absolute;left:7003;top:3869;width:96;height:96" coordsize="8,8" path="m,l4,8,8,e" filled="f" strokecolor="#24282b" strokeweight="33e-5mm">
                <v:stroke joinstyle="miter"/>
                <v:path arrowok="t"/>
              </v:shape>
              <v:line id="_x0000_s48729" style="position:absolute" from="7051,1105" to="7052,1430" strokecolor="#24282b" strokeweight="33e-5mm">
                <v:stroke joinstyle="miter"/>
              </v:line>
              <v:shape id="_x0000_s48730" style="position:absolute;left:7003;top:1105;width:108;height:97" coordsize="9,8" path="m9,8l4,,,8e" filled="f" strokecolor="#24282b" strokeweight="33e-5mm">
                <v:stroke joinstyle="miter"/>
                <v:path arrowok="t"/>
              </v:shape>
              <v:shape id="_x0000_s48731" style="position:absolute;left:7003;top:1334;width:96;height:96" coordsize="8,8" path="m,l4,8,8,e" filled="f" strokecolor="#24282b" strokeweight="33e-5mm">
                <v:stroke joinstyle="miter"/>
                <v:path arrowok="t"/>
              </v:shape>
              <v:line id="_x0000_s48732" style="position:absolute;flip:y" from="2314,637" to="2315,1009" strokecolor="#24282b" strokeweight="33e-5mm">
                <v:stroke joinstyle="miter"/>
              </v:line>
              <v:line id="_x0000_s48733" style="position:absolute;flip:y" from="2866,637" to="2867,1009" strokecolor="#24282b" strokeweight="33e-5mm">
                <v:stroke joinstyle="miter"/>
              </v:line>
              <v:line id="_x0000_s48734" style="position:absolute" from="2338,817" to="2842,818" strokecolor="#24282b" strokeweight="33e-5mm">
                <v:stroke joinstyle="miter"/>
              </v:line>
              <v:shape id="_x0000_s48735" style="position:absolute;left:2338;top:769;width:96;height:96" coordsize="8,8" path="m8,l,4,8,8e" filled="f" strokecolor="#24282b" strokeweight="33e-5mm">
                <v:stroke joinstyle="miter"/>
                <v:path arrowok="t"/>
              </v:shape>
              <v:shape id="_x0000_s48736" style="position:absolute;left:2746;top:769;width:96;height:108" coordsize="8,9" path="m,9l8,4,,e" filled="f" strokecolor="#24282b" strokeweight="33e-5mm">
                <v:stroke joinstyle="miter"/>
                <v:path arrowok="t"/>
              </v:shape>
              <v:line id="_x0000_s48737" style="position:absolute;flip:y" from="3406,637" to="3407,1009" strokecolor="#24282b" strokeweight="33e-5mm">
                <v:stroke joinstyle="miter"/>
              </v:line>
              <v:line id="_x0000_s48738" style="position:absolute;flip:y" from="3945,637" to="3946,1009" strokecolor="#24282b" strokeweight="33e-5mm">
                <v:stroke joinstyle="miter"/>
              </v:line>
              <v:line id="_x0000_s48739" style="position:absolute;flip:y" from="4497,637" to="4498,1009" strokecolor="#24282b" strokeweight="33e-5mm">
                <v:stroke joinstyle="miter"/>
              </v:line>
              <v:line id="_x0000_s48740" style="position:absolute;flip:y" from="5037,637" to="5038,1009" strokecolor="#24282b" strokeweight="33e-5mm">
                <v:stroke joinstyle="miter"/>
              </v:line>
              <v:line id="_x0000_s48741" style="position:absolute;flip:y" from="5576,637" to="5577,1009" strokecolor="#24282b" strokeweight="33e-5mm">
                <v:stroke joinstyle="miter"/>
              </v:line>
              <v:line id="_x0000_s48742" style="position:absolute;flip:y" from="6116,637" to="6117,1009" strokecolor="#24282b" strokeweight="33e-5mm">
                <v:stroke joinstyle="miter"/>
              </v:line>
              <v:line id="_x0000_s48743" style="position:absolute;flip:y" from="6668,637" to="6669,1009" strokecolor="#24282b" strokeweight="33e-5mm">
                <v:stroke joinstyle="miter"/>
              </v:line>
              <v:line id="_x0000_s48744" style="position:absolute" from="2878,817" to="3394,818" strokecolor="#24282b" strokeweight="33e-5mm">
                <v:stroke joinstyle="miter"/>
              </v:line>
              <v:shape id="_x0000_s48745" style="position:absolute;left:2878;top:769;width:96;height:96" coordsize="8,8" path="m8,l,4,8,8e" filled="f" strokecolor="#24282b" strokeweight="33e-5mm">
                <v:stroke joinstyle="miter"/>
                <v:path arrowok="t"/>
              </v:shape>
              <v:shape id="_x0000_s48746" style="position:absolute;left:3286;top:769;width:108;height:108" coordsize="9,9" path="m,9l9,4,,e" filled="f" strokecolor="#24282b" strokeweight="33e-5mm">
                <v:stroke joinstyle="miter"/>
                <v:path arrowok="t"/>
              </v:shape>
              <v:line id="_x0000_s48747" style="position:absolute" from="3418,817" to="3933,818" strokecolor="#24282b" strokeweight="33e-5mm">
                <v:stroke joinstyle="miter"/>
              </v:line>
              <v:shape id="_x0000_s48748" style="position:absolute;left:3418;top:769;width:108;height:96" coordsize="9,8" path="m9,l,4,9,8e" filled="f" strokecolor="#24282b" strokeweight="33e-5mm">
                <v:stroke joinstyle="miter"/>
                <v:path arrowok="t"/>
              </v:shape>
              <v:shape id="_x0000_s48749" style="position:absolute;left:3837;top:769;width:96;height:108" coordsize="8,9" path="m,9l8,4,,e" filled="f" strokecolor="#24282b" strokeweight="33e-5mm">
                <v:stroke joinstyle="miter"/>
                <v:path arrowok="t"/>
              </v:shape>
              <v:line id="_x0000_s48750" style="position:absolute" from="3969,817" to="4473,818" strokecolor="#24282b" strokeweight="33e-5mm">
                <v:stroke joinstyle="miter"/>
              </v:line>
              <v:shape id="_x0000_s48751" style="position:absolute;left:3969;top:769;width:96;height:96" coordsize="8,8" path="m8,l,4,8,8e" filled="f" strokecolor="#24282b" strokeweight="33e-5mm">
                <v:stroke joinstyle="miter"/>
                <v:path arrowok="t"/>
              </v:shape>
              <v:shape id="_x0000_s48752" style="position:absolute;left:4377;top:769;width:96;height:108" coordsize="8,9" path="m,9l8,4,,e" filled="f" strokecolor="#24282b" strokeweight="33e-5mm">
                <v:stroke joinstyle="miter"/>
                <v:path arrowok="t"/>
              </v:shape>
              <v:line id="_x0000_s48753" style="position:absolute" from="4509,817" to="5025,818" strokecolor="#24282b" strokeweight="33e-5mm">
                <v:stroke joinstyle="miter"/>
              </v:line>
              <v:shape id="_x0000_s48754" style="position:absolute;left:4509;top:769;width:96;height:96" coordsize="8,8" path="m8,l,4,8,8e" filled="f" strokecolor="#24282b" strokeweight="33e-5mm">
                <v:stroke joinstyle="miter"/>
                <v:path arrowok="t"/>
              </v:shape>
              <v:shape id="_x0000_s48755" style="position:absolute;left:4917;top:769;width:108;height:108" coordsize="9,9" path="m,9l9,4,,e" filled="f" strokecolor="#24282b" strokeweight="33e-5mm">
                <v:stroke joinstyle="miter"/>
                <v:path arrowok="t"/>
              </v:shape>
              <v:line id="_x0000_s48756" style="position:absolute" from="5049,817" to="5564,818" strokecolor="#24282b" strokeweight="33e-5mm">
                <v:stroke joinstyle="miter"/>
              </v:line>
              <v:shape id="_x0000_s48757" style="position:absolute;left:5049;top:769;width:108;height:96" coordsize="9,8" path="m9,l,4,9,8e" filled="f" strokecolor="#24282b" strokeweight="33e-5mm">
                <v:stroke joinstyle="miter"/>
                <v:path arrowok="t"/>
              </v:shape>
              <v:shape id="_x0000_s48758" style="position:absolute;left:5468;top:769;width:96;height:108" coordsize="8,9" path="m,9l8,4,,e" filled="f" strokecolor="#24282b" strokeweight="33e-5mm">
                <v:stroke joinstyle="miter"/>
                <v:path arrowok="t"/>
              </v:shape>
              <v:line id="_x0000_s48759" style="position:absolute" from="5588,817" to="6104,818" strokecolor="#24282b" strokeweight="33e-5mm">
                <v:stroke joinstyle="miter"/>
              </v:line>
              <v:shape id="_x0000_s48760" style="position:absolute;left:5588;top:769;width:108;height:96" coordsize="9,8" path="m9,l,4,9,8e" filled="f" strokecolor="#24282b" strokeweight="33e-5mm">
                <v:stroke joinstyle="miter"/>
                <v:path arrowok="t"/>
              </v:shape>
              <v:shape id="_x0000_s48761" style="position:absolute;left:6008;top:769;width:96;height:108" coordsize="8,9" path="m,9l8,4,,e" filled="f" strokecolor="#24282b" strokeweight="33e-5mm">
                <v:stroke joinstyle="miter"/>
                <v:path arrowok="t"/>
              </v:shape>
              <v:line id="_x0000_s48762" style="position:absolute" from="6140,817" to="6656,818" strokecolor="#24282b" strokeweight="33e-5mm">
                <v:stroke joinstyle="miter"/>
              </v:line>
              <v:shape id="_x0000_s48763" style="position:absolute;left:6140;top:769;width:96;height:96" coordsize="8,8" path="m8,l,4,8,8e" filled="f" strokecolor="#24282b" strokeweight="33e-5mm">
                <v:stroke joinstyle="miter"/>
                <v:path arrowok="t"/>
              </v:shape>
              <v:shape id="_x0000_s48764" style="position:absolute;left:6548;top:769;width:108;height:108" coordsize="9,9" path="m,9l9,4,,e" filled="f" strokecolor="#24282b" strokeweight="33e-5mm">
                <v:stroke joinstyle="miter"/>
                <v:path arrowok="t"/>
              </v:shape>
              <v:rect id="_x0000_s48765" style="position:absolute;left:2326;top:6801;width:4354;height:2968" filled="f" strokecolor="#24282b" strokeweight="33e-5mm"/>
              <v:line id="_x0000_s48766" style="position:absolute;flip:x" from="1775,9757" to="2147,9758" strokecolor="#24282b" strokeweight="33e-5mm">
                <v:stroke joinstyle="miter"/>
              </v:line>
              <v:line id="_x0000_s48767" style="position:absolute;flip:x" from="1775,6813" to="2147,6814" strokecolor="#24282b" strokeweight="33e-5mm">
                <v:stroke joinstyle="miter"/>
              </v:line>
              <v:line id="_x0000_s48768" style="position:absolute;flip:y" from="1955,6825" to="1956,9733" strokecolor="#24282b" strokeweight="33e-5mm">
                <v:stroke joinstyle="miter"/>
              </v:line>
              <v:shape id="_x0000_s48769" style="position:absolute;left:1895;top:9637;width:108;height:96" coordsize="9,8" path="m,l5,8,9,e" filled="f" strokecolor="#24282b" strokeweight="33e-5mm">
                <v:stroke joinstyle="miter"/>
                <v:path arrowok="t"/>
              </v:shape>
              <v:shape id="_x0000_s48770" style="position:absolute;left:1907;top:6825;width:96;height:108" coordsize="8,9" path="m8,9l4,,,9e" filled="f" strokecolor="#24282b" strokeweight="33e-5mm">
                <v:stroke joinstyle="miter"/>
                <v:path arrowok="t"/>
              </v:shape>
              <v:line id="_x0000_s48771" style="position:absolute;flip:y" from="6668,9805" to="6669,10057" strokecolor="#24282b" strokeweight="33e-5mm">
                <v:stroke joinstyle="miter"/>
              </v:line>
              <v:line id="_x0000_s48772" style="position:absolute;flip:y" from="7207,9805" to="7208,10057" strokecolor="#24282b" strokeweight="33e-5mm">
                <v:stroke joinstyle="miter"/>
              </v:line>
              <v:line id="_x0000_s48773" style="position:absolute" from="6680,9925" to="7195,9937" strokecolor="#24282b" strokeweight="33e-5mm">
                <v:stroke joinstyle="miter"/>
              </v:line>
              <v:shape id="_x0000_s48774" style="position:absolute;left:6680;top:9877;width:108;height:108" coordsize="9,9" path="m9,l,4,9,9e" filled="f" strokecolor="#24282b" strokeweight="33e-5mm">
                <v:stroke joinstyle="miter"/>
                <v:path arrowok="t"/>
              </v:shape>
              <v:shape id="_x0000_s48775" style="position:absolute;left:7099;top:9877;width:96;height:108" coordsize="8,9" path="m,9l8,5,,e" filled="f" strokecolor="#24282b" strokeweight="33e-5mm">
                <v:stroke joinstyle="miter"/>
                <v:path arrowok="t"/>
              </v:shape>
              <v:line id="_x0000_s48776" style="position:absolute" from="2326,6393" to="2327,6753" strokecolor="#24282b" strokeweight="33e-5mm">
                <v:stroke joinstyle="miter"/>
              </v:line>
              <v:line id="_x0000_s48777" style="position:absolute" from="7207,6393" to="7208,6753" strokecolor="#24282b" strokeweight="33e-5mm">
                <v:stroke joinstyle="miter"/>
              </v:line>
              <v:rect id="_x0000_s48778" style="position:absolute;left:6668;top:6801;width:551;height:192" filled="f" strokecolor="#24282b" strokeweight="33e-5mm"/>
              <v:rect id="_x0000_s48779" style="position:absolute;left:6668;top:6981;width:551;height:181" filled="f" strokecolor="#24282b" strokeweight="33e-5mm"/>
              <v:rect id="_x0000_s48780" style="position:absolute;left:6668;top:7150;width:551;height:192" filled="f" strokecolor="#24282b" strokeweight="33e-5mm"/>
              <v:rect id="_x0000_s48781" style="position:absolute;left:6668;top:7330;width:551;height:180" filled="f" strokecolor="#24282b" strokeweight="33e-5mm"/>
              <v:rect id="_x0000_s48782" style="position:absolute;left:6668;top:7498;width:551;height:192" filled="f" strokecolor="#24282b" strokeweight="33e-5mm"/>
              <v:rect id="_x0000_s48783" style="position:absolute;left:6668;top:7678;width:551;height:180" filled="f" strokecolor="#24282b" strokeweight="33e-5mm"/>
              <v:rect id="_x0000_s48784" style="position:absolute;left:6668;top:7846;width:551;height:181" filled="f" strokecolor="#24282b" strokeweight="33e-5mm"/>
              <v:rect id="_x0000_s48785" style="position:absolute;left:6668;top:8015;width:551;height:192" filled="f" strokecolor="#24282b" strokeweight="33e-5mm"/>
              <v:rect id="_x0000_s48786" style="position:absolute;left:6668;top:8195;width:551;height:180" filled="f" strokecolor="#24282b" strokeweight="33e-5mm"/>
              <v:rect id="_x0000_s48787" style="position:absolute;left:6668;top:8363;width:551;height:192" filled="f" strokecolor="#24282b" strokeweight="33e-5mm"/>
              <v:rect id="_x0000_s48788" style="position:absolute;left:6668;top:8543;width:551;height:181" filled="f" strokecolor="#24282b" strokeweight="33e-5mm"/>
              <v:rect id="_x0000_s48789" style="position:absolute;left:6668;top:8712;width:551;height:192" filled="f" strokecolor="#24282b" strokeweight="33e-5mm"/>
              <v:rect id="_x0000_s48790" style="position:absolute;left:6668;top:8892;width:551;height:180" filled="f" strokecolor="#24282b" strokeweight="33e-5mm"/>
              <v:rect id="_x0000_s48791" style="position:absolute;left:6668;top:9060;width:551;height:192" filled="f" strokecolor="#24282b" strokeweight="33e-5mm"/>
              <v:rect id="_x0000_s48792" style="position:absolute;left:6668;top:9240;width:551;height:181" filled="f" strokecolor="#24282b" strokeweight="33e-5mm"/>
              <v:rect id="_x0000_s48793" style="position:absolute;left:6668;top:9409;width:551;height:180" filled="f" strokecolor="#24282b" strokeweight="33e-5mm"/>
              <v:rect id="_x0000_s48794" style="position:absolute;left:6668;top:9577;width:551;height:192" filled="f" strokecolor="#24282b" strokeweight="33e-5mm"/>
              <v:line id="_x0000_s48795" style="position:absolute" from="7243,6801" to="7615,6802" strokecolor="#24282b" strokeweight="33e-5mm">
                <v:stroke joinstyle="miter"/>
              </v:line>
              <v:line id="_x0000_s48796" style="position:absolute" from="7435,6825" to="7436,6969" strokecolor="#24282b" strokeweight="33e-5mm">
                <v:stroke joinstyle="miter"/>
              </v:line>
              <v:line id="_x0000_s48797" style="position:absolute" from="7387,6909" to="7435,6969" strokecolor="#24282b" strokeweight="33e-5mm">
                <v:stroke joinstyle="miter"/>
              </v:line>
              <v:line id="_x0000_s48798" style="position:absolute;flip:x" from="7435,6909" to="7483,6969" strokecolor="#24282b" strokeweight="33e-5mm">
                <v:stroke joinstyle="miter"/>
              </v:line>
              <v:line id="_x0000_s48799" style="position:absolute;flip:y" from="7387,6825" to="7435,6885" strokecolor="#24282b" strokeweight="33e-5mm">
                <v:stroke joinstyle="miter"/>
              </v:line>
              <v:line id="_x0000_s48800" style="position:absolute;flip:x y" from="7435,6825" to="7483,6885" strokecolor="#24282b" strokeweight="33e-5mm">
                <v:stroke joinstyle="miter"/>
              </v:line>
              <v:line id="_x0000_s48801" style="position:absolute" from="7243,6981" to="7615,6982" strokecolor="#24282b" strokeweight="33e-5mm">
                <v:stroke joinstyle="miter"/>
              </v:line>
              <v:line id="_x0000_s48802" style="position:absolute" from="7435,6993" to="7436,7150" strokecolor="#24282b" strokeweight="33e-5mm">
                <v:stroke joinstyle="miter"/>
              </v:line>
              <v:line id="_x0000_s48803" style="position:absolute" from="7387,7089" to="7435,7150" strokecolor="#24282b" strokeweight="33e-5mm">
                <v:stroke joinstyle="miter"/>
              </v:line>
              <v:line id="_x0000_s48804" style="position:absolute;flip:x" from="7435,7089" to="7483,7150" strokecolor="#24282b" strokeweight="33e-5mm">
                <v:stroke joinstyle="miter"/>
              </v:line>
              <v:line id="_x0000_s48805" style="position:absolute;flip:y" from="7387,6993" to="7435,7053" strokecolor="#24282b" strokeweight="33e-5mm">
                <v:stroke joinstyle="miter"/>
              </v:line>
              <v:line id="_x0000_s48806" style="position:absolute;flip:x y" from="7435,6993" to="7483,7053" strokecolor="#24282b" strokeweight="33e-5mm">
                <v:stroke joinstyle="miter"/>
              </v:line>
              <v:line id="_x0000_s48807" style="position:absolute" from="7243,7150" to="7615,7151" strokecolor="#24282b" strokeweight="33e-5mm">
                <v:stroke joinstyle="miter"/>
              </v:line>
              <v:line id="_x0000_s48808" style="position:absolute" from="7435,7162" to="7436,7318" strokecolor="#24282b" strokeweight="33e-5mm">
                <v:stroke joinstyle="miter"/>
              </v:line>
              <v:line id="_x0000_s48809" style="position:absolute" from="7387,7258" to="7435,7318" strokecolor="#24282b" strokeweight="33e-5mm">
                <v:stroke joinstyle="miter"/>
              </v:line>
              <v:line id="_x0000_s48810" style="position:absolute;flip:x" from="7435,7258" to="7483,7318" strokecolor="#24282b" strokeweight="33e-5mm">
                <v:stroke joinstyle="miter"/>
              </v:line>
              <v:line id="_x0000_s48811" style="position:absolute;flip:y" from="7387,7174" to="7435,7234" strokecolor="#24282b" strokeweight="33e-5mm">
                <v:stroke joinstyle="miter"/>
              </v:line>
              <v:line id="_x0000_s48812" style="position:absolute;flip:x y" from="7435,7174" to="7483,7234" strokecolor="#24282b" strokeweight="33e-5mm">
                <v:stroke joinstyle="miter"/>
              </v:line>
              <v:line id="_x0000_s48813" style="position:absolute" from="7243,7330" to="7615,7331" strokecolor="#24282b" strokeweight="33e-5mm">
                <v:stroke joinstyle="miter"/>
              </v:line>
              <v:line id="_x0000_s48814" style="position:absolute" from="7435,7342" to="7436,7486" strokecolor="#24282b" strokeweight="33e-5mm">
                <v:stroke joinstyle="miter"/>
              </v:line>
              <v:line id="_x0000_s48815" style="position:absolute" from="7387,7426" to="7435,7486" strokecolor="#24282b" strokeweight="33e-5mm">
                <v:stroke joinstyle="miter"/>
              </v:line>
              <v:line id="_x0000_s48816" style="position:absolute;flip:x" from="7435,7426" to="7483,7486" strokecolor="#24282b" strokeweight="33e-5mm">
                <v:stroke joinstyle="miter"/>
              </v:line>
              <v:line id="_x0000_s48817" style="position:absolute;flip:y" from="7387,7342" to="7435,7402" strokecolor="#24282b" strokeweight="33e-5mm">
                <v:stroke joinstyle="miter"/>
              </v:line>
              <v:line id="_x0000_s48818" style="position:absolute;flip:x y" from="7435,7342" to="7483,7402" strokecolor="#24282b" strokeweight="33e-5mm">
                <v:stroke joinstyle="miter"/>
              </v:line>
              <v:line id="_x0000_s48819" style="position:absolute" from="7243,7498" to="7615,7499" strokecolor="#24282b" strokeweight="33e-5mm">
                <v:stroke joinstyle="miter"/>
              </v:line>
              <v:line id="_x0000_s48820" style="position:absolute" from="7435,7510" to="7436,7666" strokecolor="#24282b" strokeweight="33e-5mm">
                <v:stroke joinstyle="miter"/>
              </v:line>
              <v:line id="_x0000_s48821" style="position:absolute" from="7387,7606" to="7435,7666" strokecolor="#24282b" strokeweight="33e-5mm">
                <v:stroke joinstyle="miter"/>
              </v:line>
              <v:line id="_x0000_s48822" style="position:absolute;flip:x" from="7435,7606" to="7483,7666" strokecolor="#24282b" strokeweight="33e-5mm">
                <v:stroke joinstyle="miter"/>
              </v:line>
              <v:line id="_x0000_s48823" style="position:absolute;flip:y" from="7387,7510" to="7435,7570" strokecolor="#24282b" strokeweight="33e-5mm">
                <v:stroke joinstyle="miter"/>
              </v:line>
              <v:line id="_x0000_s48824" style="position:absolute;flip:x y" from="7435,7510" to="7483,7570" strokecolor="#24282b" strokeweight="33e-5mm">
                <v:stroke joinstyle="miter"/>
              </v:line>
              <v:line id="_x0000_s48825" style="position:absolute" from="7243,7678" to="7615,7679" strokecolor="#24282b" strokeweight="33e-5mm">
                <v:stroke joinstyle="miter"/>
              </v:line>
              <v:line id="_x0000_s48826" style="position:absolute" from="7435,7690" to="7436,7834" strokecolor="#24282b" strokeweight="33e-5mm">
                <v:stroke joinstyle="miter"/>
              </v:line>
              <v:line id="_x0000_s48827" style="position:absolute" from="7387,7774" to="7435,7834" strokecolor="#24282b" strokeweight="33e-5mm">
                <v:stroke joinstyle="miter"/>
              </v:line>
              <v:line id="_x0000_s48828" style="position:absolute;flip:x" from="7435,7774" to="7483,7834" strokecolor="#24282b" strokeweight="33e-5mm">
                <v:stroke joinstyle="miter"/>
              </v:line>
              <v:line id="_x0000_s48829" style="position:absolute;flip:y" from="7387,7690" to="7435,7750" strokecolor="#24282b" strokeweight="33e-5mm">
                <v:stroke joinstyle="miter"/>
              </v:line>
              <v:line id="_x0000_s48830" style="position:absolute;flip:x y" from="7435,7690" to="7483,7750" strokecolor="#24282b" strokeweight="33e-5mm">
                <v:stroke joinstyle="miter"/>
              </v:line>
              <v:line id="_x0000_s48831" style="position:absolute" from="7243,7846" to="7615,7847" strokecolor="#24282b" strokeweight="33e-5mm">
                <v:stroke joinstyle="miter"/>
              </v:line>
              <v:line id="_x0000_s48832" style="position:absolute" from="7435,7858" to="7436,8015" strokecolor="#24282b" strokeweight="33e-5mm">
                <v:stroke joinstyle="miter"/>
              </v:line>
              <v:line id="_x0000_s48833" style="position:absolute" from="7387,7955" to="7435,8015" strokecolor="#24282b" strokeweight="33e-5mm">
                <v:stroke joinstyle="miter"/>
              </v:line>
              <v:line id="_x0000_s48834" style="position:absolute;flip:x" from="7435,7955" to="7483,8015" strokecolor="#24282b" strokeweight="33e-5mm">
                <v:stroke joinstyle="miter"/>
              </v:line>
              <v:line id="_x0000_s48835" style="position:absolute;flip:y" from="7387,7858" to="7435,7919" strokecolor="#24282b" strokeweight="33e-5mm">
                <v:stroke joinstyle="miter"/>
              </v:line>
              <v:line id="_x0000_s48836" style="position:absolute;flip:x y" from="7435,7858" to="7483,7919" strokecolor="#24282b" strokeweight="33e-5mm">
                <v:stroke joinstyle="miter"/>
              </v:line>
              <v:line id="_x0000_s48837" style="position:absolute" from="7243,8015" to="7615,8016" strokecolor="#24282b" strokeweight="33e-5mm">
                <v:stroke joinstyle="miter"/>
              </v:line>
              <v:line id="_x0000_s48838" style="position:absolute" from="7435,8027" to="7436,8183" strokecolor="#24282b" strokeweight="33e-5mm">
                <v:stroke joinstyle="miter"/>
              </v:line>
              <v:line id="_x0000_s48839" style="position:absolute" from="7387,8123" to="7435,8183" strokecolor="#24282b" strokeweight="33e-5mm">
                <v:stroke joinstyle="miter"/>
              </v:line>
              <v:line id="_x0000_s48840" style="position:absolute;flip:x" from="7435,8123" to="7483,8183" strokecolor="#24282b" strokeweight="33e-5mm">
                <v:stroke joinstyle="miter"/>
              </v:line>
              <v:line id="_x0000_s48841" style="position:absolute;flip:y" from="7387,8039" to="7435,8099" strokecolor="#24282b" strokeweight="33e-5mm">
                <v:stroke joinstyle="miter"/>
              </v:line>
              <v:line id="_x0000_s48842" style="position:absolute;flip:x y" from="7435,8039" to="7483,8099" strokecolor="#24282b" strokeweight="33e-5mm">
                <v:stroke joinstyle="miter"/>
              </v:line>
              <v:line id="_x0000_s48843" style="position:absolute" from="7243,8195" to="7615,8196" strokecolor="#24282b" strokeweight="33e-5mm">
                <v:stroke joinstyle="miter"/>
              </v:line>
              <v:line id="_x0000_s48844" style="position:absolute" from="7435,8207" to="7436,8363" strokecolor="#24282b" strokeweight="33e-5mm">
                <v:stroke joinstyle="miter"/>
              </v:line>
              <v:line id="_x0000_s48845" style="position:absolute" from="7387,8291" to="7435,8363" strokecolor="#24282b" strokeweight="33e-5mm">
                <v:stroke joinstyle="miter"/>
              </v:line>
              <v:line id="_x0000_s48846" style="position:absolute;flip:x" from="7435,8291" to="7483,8363" strokecolor="#24282b" strokeweight="33e-5mm">
                <v:stroke joinstyle="miter"/>
              </v:line>
              <v:line id="_x0000_s48847" style="position:absolute;flip:y" from="7387,8207" to="7435,8267" strokecolor="#24282b" strokeweight="33e-5mm">
                <v:stroke joinstyle="miter"/>
              </v:line>
              <v:line id="_x0000_s48848" style="position:absolute;flip:x y" from="7435,8207" to="7483,8267" strokecolor="#24282b" strokeweight="33e-5mm">
                <v:stroke joinstyle="miter"/>
              </v:line>
              <v:line id="_x0000_s48849" style="position:absolute" from="7243,8363" to="7615,8364" strokecolor="#24282b" strokeweight="33e-5mm">
                <v:stroke joinstyle="miter"/>
              </v:line>
              <v:line id="_x0000_s48850" style="position:absolute" from="7435,8375" to="7436,8531" strokecolor="#24282b" strokeweight="33e-5mm">
                <v:stroke joinstyle="miter"/>
              </v:line>
              <v:line id="_x0000_s48851" style="position:absolute" from="7387,8471" to="7435,8531" strokecolor="#24282b" strokeweight="33e-5mm">
                <v:stroke joinstyle="miter"/>
              </v:line>
              <v:line id="_x0000_s48852" style="position:absolute;flip:x" from="7435,8471" to="7483,8531" strokecolor="#24282b" strokeweight="33e-5mm">
                <v:stroke joinstyle="miter"/>
              </v:line>
              <v:line id="_x0000_s48853" style="position:absolute;flip:y" from="7387,8387" to="7435,8447" strokecolor="#24282b" strokeweight="33e-5mm">
                <v:stroke joinstyle="miter"/>
              </v:line>
              <v:line id="_x0000_s48854" style="position:absolute;flip:x y" from="7435,8387" to="7483,8447" strokecolor="#24282b" strokeweight="33e-5mm">
                <v:stroke joinstyle="miter"/>
              </v:line>
              <v:line id="_x0000_s48855" style="position:absolute" from="7243,8543" to="7615,8544" strokecolor="#24282b" strokeweight="33e-5mm">
                <v:stroke joinstyle="miter"/>
              </v:line>
              <v:line id="_x0000_s48856" style="position:absolute" from="7435,8555" to="7436,8700" strokecolor="#24282b" strokeweight="33e-5mm">
                <v:stroke joinstyle="miter"/>
              </v:line>
              <v:line id="_x0000_s48857" style="position:absolute" from="7387,8640" to="7435,8700" strokecolor="#24282b" strokeweight="33e-5mm">
                <v:stroke joinstyle="miter"/>
              </v:line>
              <v:line id="_x0000_s48858" style="position:absolute;flip:x" from="7435,8640" to="7483,8700" strokecolor="#24282b" strokeweight="33e-5mm">
                <v:stroke joinstyle="miter"/>
              </v:line>
              <v:line id="_x0000_s48859" style="position:absolute;flip:y" from="7387,8555" to="7435,8615" strokecolor="#24282b" strokeweight="33e-5mm">
                <v:stroke joinstyle="miter"/>
              </v:line>
              <v:line id="_x0000_s48860" style="position:absolute;flip:x y" from="7435,8555" to="7483,8615" strokecolor="#24282b" strokeweight="33e-5mm">
                <v:stroke joinstyle="miter"/>
              </v:line>
              <v:line id="_x0000_s48861" style="position:absolute" from="7243,8712" to="7615,8713" strokecolor="#24282b" strokeweight="33e-5mm">
                <v:stroke joinstyle="miter"/>
              </v:line>
              <v:line id="_x0000_s48862" style="position:absolute" from="7435,8724" to="7436,8880" strokecolor="#24282b" strokeweight="33e-5mm">
                <v:stroke joinstyle="miter"/>
              </v:line>
              <v:line id="_x0000_s48863" style="position:absolute" from="7387,8820" to="7435,8880" strokecolor="#24282b" strokeweight="33e-5mm">
                <v:stroke joinstyle="miter"/>
              </v:line>
              <v:line id="_x0000_s48864" style="position:absolute;flip:x" from="7435,8820" to="7483,8880" strokecolor="#24282b" strokeweight="33e-5mm">
                <v:stroke joinstyle="miter"/>
              </v:line>
              <v:line id="_x0000_s48865" style="position:absolute;flip:y" from="7387,8724" to="7435,8784" strokecolor="#24282b" strokeweight="33e-5mm">
                <v:stroke joinstyle="miter"/>
              </v:line>
              <v:line id="_x0000_s48866" style="position:absolute;flip:x y" from="7435,8724" to="7483,8784" strokecolor="#24282b" strokeweight="33e-5mm">
                <v:stroke joinstyle="miter"/>
              </v:line>
              <v:line id="_x0000_s48867" style="position:absolute" from="7243,8892" to="7615,8893" strokecolor="#24282b" strokeweight="33e-5mm">
                <v:stroke joinstyle="miter"/>
              </v:line>
              <v:line id="_x0000_s48868" style="position:absolute" from="7435,8904" to="7436,9048" strokecolor="#24282b" strokeweight="33e-5mm">
                <v:stroke joinstyle="miter"/>
              </v:line>
              <v:line id="_x0000_s48869" style="position:absolute" from="7387,8988" to="7435,9048" strokecolor="#24282b" strokeweight="33e-5mm">
                <v:stroke joinstyle="miter"/>
              </v:line>
              <v:line id="_x0000_s48870" style="position:absolute;flip:x" from="7435,8988" to="7483,9048" strokecolor="#24282b" strokeweight="33e-5mm">
                <v:stroke joinstyle="miter"/>
              </v:line>
            </v:group>
            <v:group id="_x0000_s49072" style="position:absolute;left:1943;top:4458;width:5672;height:6993" coordorigin="1943,4458" coordsize="5672,6993">
              <v:line id="_x0000_s48872" style="position:absolute;flip:y" from="7387,8904" to="7435,8964" strokecolor="#24282b" strokeweight="33e-5mm">
                <v:stroke joinstyle="miter"/>
              </v:line>
              <v:line id="_x0000_s48873" style="position:absolute;flip:x y" from="7435,8904" to="7483,8964" strokecolor="#24282b" strokeweight="33e-5mm">
                <v:stroke joinstyle="miter"/>
              </v:line>
              <v:line id="_x0000_s48874" style="position:absolute" from="7243,9060" to="7615,9061" strokecolor="#24282b" strokeweight="33e-5mm">
                <v:stroke joinstyle="miter"/>
              </v:line>
              <v:line id="_x0000_s48875" style="position:absolute" from="7435,9072" to="7436,9228" strokecolor="#24282b" strokeweight="33e-5mm">
                <v:stroke joinstyle="miter"/>
              </v:line>
              <v:line id="_x0000_s48876" style="position:absolute" from="7387,9168" to="7435,9228" strokecolor="#24282b" strokeweight="33e-5mm">
                <v:stroke joinstyle="miter"/>
              </v:line>
              <v:line id="_x0000_s48877" style="position:absolute;flip:x" from="7435,9168" to="7483,9228" strokecolor="#24282b" strokeweight="33e-5mm">
                <v:stroke joinstyle="miter"/>
              </v:line>
              <v:line id="_x0000_s48878" style="position:absolute;flip:y" from="7387,9072" to="7435,9132" strokecolor="#24282b" strokeweight="33e-5mm">
                <v:stroke joinstyle="miter"/>
              </v:line>
              <v:line id="_x0000_s48879" style="position:absolute;flip:x y" from="7435,9072" to="7483,9132" strokecolor="#24282b" strokeweight="33e-5mm">
                <v:stroke joinstyle="miter"/>
              </v:line>
              <v:line id="_x0000_s48880" style="position:absolute" from="7243,9240" to="7615,9241" strokecolor="#24282b" strokeweight="33e-5mm">
                <v:stroke joinstyle="miter"/>
              </v:line>
              <v:line id="_x0000_s48881" style="position:absolute" from="7435,9252" to="7436,9397" strokecolor="#24282b" strokeweight="33e-5mm">
                <v:stroke joinstyle="miter"/>
              </v:line>
              <v:line id="_x0000_s48882" style="position:absolute" from="7387,9336" to="7435,9397" strokecolor="#24282b" strokeweight="33e-5mm">
                <v:stroke joinstyle="miter"/>
              </v:line>
              <v:line id="_x0000_s48883" style="position:absolute;flip:x" from="7435,9336" to="7483,9397" strokecolor="#24282b" strokeweight="33e-5mm">
                <v:stroke joinstyle="miter"/>
              </v:line>
              <v:line id="_x0000_s48884" style="position:absolute;flip:y" from="7387,9252" to="7435,9312" strokecolor="#24282b" strokeweight="33e-5mm">
                <v:stroke joinstyle="miter"/>
              </v:line>
              <v:line id="_x0000_s48885" style="position:absolute;flip:x y" from="7435,9252" to="7483,9312" strokecolor="#24282b" strokeweight="33e-5mm">
                <v:stroke joinstyle="miter"/>
              </v:line>
              <v:line id="_x0000_s48886" style="position:absolute" from="7243,9409" to="7615,9410" strokecolor="#24282b" strokeweight="33e-5mm">
                <v:stroke joinstyle="miter"/>
              </v:line>
              <v:line id="_x0000_s48887" style="position:absolute" from="7435,9421" to="7436,9565" strokecolor="#24282b" strokeweight="33e-5mm">
                <v:stroke joinstyle="miter"/>
              </v:line>
              <v:line id="_x0000_s48888" style="position:absolute" from="7387,9505" to="7435,9565" strokecolor="#24282b" strokeweight="33e-5mm">
                <v:stroke joinstyle="miter"/>
              </v:line>
              <v:line id="_x0000_s48889" style="position:absolute;flip:x" from="7435,9505" to="7483,9565" strokecolor="#24282b" strokeweight="33e-5mm">
                <v:stroke joinstyle="miter"/>
              </v:line>
              <v:line id="_x0000_s48890" style="position:absolute;flip:y" from="7387,9421" to="7435,9481" strokecolor="#24282b" strokeweight="33e-5mm">
                <v:stroke joinstyle="miter"/>
              </v:line>
              <v:line id="_x0000_s48891" style="position:absolute;flip:x y" from="7435,9421" to="7483,9481" strokecolor="#24282b" strokeweight="33e-5mm">
                <v:stroke joinstyle="miter"/>
              </v:line>
              <v:line id="_x0000_s48892" style="position:absolute" from="7243,9577" to="7615,9578" strokecolor="#24282b" strokeweight="33e-5mm">
                <v:stroke joinstyle="miter"/>
              </v:line>
              <v:line id="_x0000_s48893" style="position:absolute" from="7435,9589" to="7436,9745" strokecolor="#24282b" strokeweight="33e-5mm">
                <v:stroke joinstyle="miter"/>
              </v:line>
              <v:line id="_x0000_s48894" style="position:absolute" from="7387,9685" to="7435,9745" strokecolor="#24282b" strokeweight="33e-5mm">
                <v:stroke joinstyle="miter"/>
              </v:line>
              <v:line id="_x0000_s48895" style="position:absolute;flip:x" from="7435,9685" to="7483,9745" strokecolor="#24282b" strokeweight="33e-5mm">
                <v:stroke joinstyle="miter"/>
              </v:line>
              <v:line id="_x0000_s48896" style="position:absolute;flip:y" from="7387,9601" to="7435,9661" strokecolor="#24282b" strokeweight="33e-5mm">
                <v:stroke joinstyle="miter"/>
              </v:line>
              <v:line id="_x0000_s48897" style="position:absolute;flip:x y" from="7435,9601" to="7483,9661" strokecolor="#24282b" strokeweight="33e-5mm">
                <v:stroke joinstyle="miter"/>
              </v:line>
              <v:line id="_x0000_s48898" style="position:absolute" from="7243,9757" to="7615,9758" strokecolor="#24282b" strokeweight="33e-5mm">
                <v:stroke joinstyle="miter"/>
              </v:line>
              <v:line id="_x0000_s48899" style="position:absolute" from="2338,6573" to="7195,6574" strokecolor="#24282b" strokeweight="33e-5mm">
                <v:stroke joinstyle="miter"/>
              </v:line>
              <v:shape id="_x0000_s48900" style="position:absolute;left:2338;top:6525;width:96;height:96" coordsize="8,8" path="m8,l,4,8,8e" filled="f" strokecolor="#24282b" strokeweight="33e-5mm">
                <v:stroke joinstyle="miter"/>
                <v:path arrowok="t"/>
              </v:shape>
              <v:shape id="_x0000_s48901" style="position:absolute;left:7099;top:6525;width:96;height:108" coordsize="8,9" path="m,9l8,4,,e" filled="f" strokecolor="#24282b" strokeweight="33e-5mm">
                <v:stroke joinstyle="miter"/>
                <v:path arrowok="t"/>
              </v:shape>
              <v:rect id="_x0000_s48902" style="position:absolute;left:4617;top:5311;width:48;height:505" fillcolor="#24282b" stroked="f"/>
              <v:shape id="_x0000_s48903" style="position:absolute;left:4569;top:5804;width:144;height:156" coordsize="12,13" path="m,l6,13,12,,,xe" fillcolor="#24282b" stroked="f">
                <v:path arrowok="t"/>
              </v:shape>
              <v:line id="_x0000_s48904" style="position:absolute" from="4677,11403" to="5516,11404" strokecolor="#24282b" strokeweight="33e-5mm">
                <v:stroke joinstyle="miter"/>
              </v:line>
              <v:shape id="_x0000_s48905" style="position:absolute;left:5408;top:11355;width:108;height:96" coordsize="9,8" path="m,8l9,4,,e" filled="f" strokecolor="#24282b" strokeweight="33e-5mm">
                <v:stroke joinstyle="miter"/>
                <v:path arrowok="t"/>
              </v:shape>
              <v:line id="_x0000_s48906" style="position:absolute;flip:y" from="1943,4458" to="2410,4662" strokecolor="#24282b" strokeweight="33e-5mm">
                <v:stroke joinstyle="miter"/>
              </v:line>
              <v:shape id="_x0000_s48907" style="position:absolute;left:2302;top:4458;width:108;height:84" coordsize="9,7" path="m4,7l9,,,e" filled="f" strokecolor="#24282b" strokeweight="33e-5mm">
                <v:stroke joinstyle="miter"/>
                <v:path arrowok="t"/>
              </v:shape>
              <v:line id="_x0000_s48908" style="position:absolute" from="2326,4530" to="2338,4531" strokecolor="#24282b" strokeweight="0"/>
              <v:line id="_x0000_s48909" style="position:absolute" from="2350,4530" to="2362,4531" strokecolor="#24282b" strokeweight="0"/>
              <v:line id="_x0000_s48910" style="position:absolute" from="2374,4530" to="2386,4531" strokecolor="#24282b" strokeweight="0"/>
              <v:line id="_x0000_s48911" style="position:absolute" from="2398,4530" to="2410,4531" strokecolor="#24282b" strokeweight="0"/>
              <v:line id="_x0000_s48912" style="position:absolute" from="2422,4530" to="2434,4531" strokecolor="#24282b" strokeweight="0"/>
              <v:line id="_x0000_s48913" style="position:absolute" from="2446,4530" to="2458,4531" strokecolor="#24282b" strokeweight="0"/>
              <v:line id="_x0000_s48914" style="position:absolute" from="2470,4530" to="2482,4531" strokecolor="#24282b" strokeweight="0"/>
              <v:line id="_x0000_s48915" style="position:absolute" from="2494,4530" to="2506,4531" strokecolor="#24282b" strokeweight="0"/>
              <v:line id="_x0000_s48916" style="position:absolute" from="2518,4530" to="2530,4531" strokecolor="#24282b" strokeweight="0"/>
              <v:line id="_x0000_s48917" style="position:absolute" from="2542,4530" to="2554,4531" strokecolor="#24282b" strokeweight="0"/>
              <v:line id="_x0000_s48918" style="position:absolute" from="2566,4530" to="2578,4531" strokecolor="#24282b" strokeweight="0"/>
              <v:line id="_x0000_s48919" style="position:absolute" from="2590,4530" to="2602,4531" strokecolor="#24282b" strokeweight="0"/>
              <v:line id="_x0000_s48920" style="position:absolute" from="2614,4530" to="2626,4531" strokecolor="#24282b" strokeweight="0"/>
              <v:line id="_x0000_s48921" style="position:absolute" from="2638,4530" to="2650,4531" strokecolor="#24282b" strokeweight="0"/>
              <v:line id="_x0000_s48922" style="position:absolute" from="2662,4530" to="2674,4531" strokecolor="#24282b" strokeweight="0"/>
              <v:line id="_x0000_s48923" style="position:absolute" from="2686,4530" to="2698,4531" strokecolor="#24282b" strokeweight="0"/>
              <v:line id="_x0000_s48924" style="position:absolute" from="2710,4530" to="2722,4531" strokecolor="#24282b" strokeweight="0"/>
              <v:line id="_x0000_s48925" style="position:absolute" from="2734,4530" to="2746,4531" strokecolor="#24282b" strokeweight="0"/>
              <v:line id="_x0000_s48926" style="position:absolute" from="2758,4530" to="2770,4531" strokecolor="#24282b" strokeweight="0"/>
              <v:line id="_x0000_s48927" style="position:absolute" from="2782,4530" to="2794,4531" strokecolor="#24282b" strokeweight="0"/>
              <v:line id="_x0000_s48928" style="position:absolute" from="2806,4530" to="2818,4531" strokecolor="#24282b" strokeweight="0"/>
              <v:line id="_x0000_s48929" style="position:absolute" from="2830,4530" to="2842,4531" strokecolor="#24282b" strokeweight="0"/>
              <v:line id="_x0000_s48930" style="position:absolute" from="2854,4530" to="2866,4531" strokecolor="#24282b" strokeweight="0"/>
              <v:line id="_x0000_s48931" style="position:absolute" from="2878,4530" to="2890,4531" strokecolor="#24282b" strokeweight="0"/>
              <v:line id="_x0000_s48932" style="position:absolute" from="2902,4530" to="2914,4531" strokecolor="#24282b" strokeweight="0"/>
              <v:line id="_x0000_s48933" style="position:absolute" from="2926,4530" to="2938,4531" strokecolor="#24282b" strokeweight="0"/>
              <v:line id="_x0000_s48934" style="position:absolute" from="2950,4530" to="2962,4531" strokecolor="#24282b" strokeweight="0"/>
              <v:line id="_x0000_s48935" style="position:absolute" from="2974,4530" to="2986,4531" strokecolor="#24282b" strokeweight="0"/>
              <v:line id="_x0000_s48936" style="position:absolute" from="2998,4530" to="3010,4531" strokecolor="#24282b" strokeweight="0"/>
              <v:line id="_x0000_s48937" style="position:absolute" from="3022,4530" to="3034,4531" strokecolor="#24282b" strokeweight="0"/>
              <v:line id="_x0000_s48938" style="position:absolute" from="3046,4530" to="3058,4531" strokecolor="#24282b" strokeweight="0"/>
              <v:line id="_x0000_s48939" style="position:absolute" from="3070,4530" to="3082,4531" strokecolor="#24282b" strokeweight="0"/>
              <v:line id="_x0000_s48940" style="position:absolute" from="3094,4530" to="3106,4531" strokecolor="#24282b" strokeweight="0"/>
              <v:line id="_x0000_s48941" style="position:absolute" from="3118,4530" to="3130,4531" strokecolor="#24282b" strokeweight="0"/>
              <v:line id="_x0000_s48942" style="position:absolute" from="3142,4530" to="3154,4531" strokecolor="#24282b" strokeweight="0"/>
              <v:line id="_x0000_s48943" style="position:absolute" from="3166,4530" to="3178,4531" strokecolor="#24282b" strokeweight="0"/>
              <v:line id="_x0000_s48944" style="position:absolute" from="3190,4530" to="3202,4531" strokecolor="#24282b" strokeweight="0"/>
              <v:line id="_x0000_s48945" style="position:absolute" from="3214,4530" to="3226,4531" strokecolor="#24282b" strokeweight="0"/>
              <v:line id="_x0000_s48946" style="position:absolute" from="3238,4530" to="3250,4531" strokecolor="#24282b" strokeweight="0"/>
              <v:line id="_x0000_s48947" style="position:absolute" from="3262,4530" to="3274,4531" strokecolor="#24282b" strokeweight="0"/>
              <v:line id="_x0000_s48948" style="position:absolute" from="3286,4530" to="3298,4531" strokecolor="#24282b" strokeweight="0"/>
              <v:line id="_x0000_s48949" style="position:absolute" from="3310,4530" to="3322,4531" strokecolor="#24282b" strokeweight="0"/>
              <v:line id="_x0000_s48950" style="position:absolute" from="3334,4530" to="3346,4531" strokecolor="#24282b" strokeweight="0"/>
              <v:line id="_x0000_s48951" style="position:absolute" from="3358,4530" to="3370,4531" strokecolor="#24282b" strokeweight="0"/>
              <v:line id="_x0000_s48952" style="position:absolute" from="3382,4530" to="3394,4531" strokecolor="#24282b" strokeweight="0"/>
              <v:line id="_x0000_s48953" style="position:absolute" from="3406,4530" to="3418,4531" strokecolor="#24282b" strokeweight="0"/>
              <v:line id="_x0000_s48954" style="position:absolute" from="3430,4530" to="3442,4531" strokecolor="#24282b" strokeweight="0"/>
              <v:line id="_x0000_s48955" style="position:absolute" from="3454,4530" to="3466,4531" strokecolor="#24282b" strokeweight="0"/>
              <v:line id="_x0000_s48956" style="position:absolute" from="3478,4530" to="3490,4531" strokecolor="#24282b" strokeweight="0"/>
              <v:line id="_x0000_s48957" style="position:absolute" from="3502,4530" to="3514,4531" strokecolor="#24282b" strokeweight="0"/>
              <v:line id="_x0000_s48958" style="position:absolute" from="3526,4530" to="3538,4531" strokecolor="#24282b" strokeweight="0"/>
              <v:line id="_x0000_s48959" style="position:absolute" from="3550,4530" to="3562,4531" strokecolor="#24282b" strokeweight="0"/>
              <v:line id="_x0000_s48960" style="position:absolute" from="3574,4530" to="3586,4531" strokecolor="#24282b" strokeweight="0"/>
              <v:line id="_x0000_s48961" style="position:absolute" from="3598,4530" to="3610,4531" strokecolor="#24282b" strokeweight="0"/>
              <v:line id="_x0000_s48962" style="position:absolute" from="3622,4530" to="3634,4531" strokecolor="#24282b" strokeweight="0"/>
              <v:line id="_x0000_s48963" style="position:absolute" from="3646,4530" to="3658,4531" strokecolor="#24282b" strokeweight="0"/>
              <v:line id="_x0000_s48964" style="position:absolute" from="3670,4530" to="3682,4531" strokecolor="#24282b" strokeweight="0"/>
              <v:line id="_x0000_s48965" style="position:absolute" from="3694,4530" to="3706,4531" strokecolor="#24282b" strokeweight="0"/>
              <v:line id="_x0000_s48966" style="position:absolute" from="3718,4530" to="3730,4531" strokecolor="#24282b" strokeweight="0"/>
              <v:line id="_x0000_s48967" style="position:absolute" from="3742,4530" to="3754,4531" strokecolor="#24282b" strokeweight="0"/>
              <v:line id="_x0000_s48968" style="position:absolute" from="3766,4530" to="3778,4531" strokecolor="#24282b" strokeweight="0"/>
              <v:line id="_x0000_s48969" style="position:absolute" from="3790,4530" to="3801,4531" strokecolor="#24282b" strokeweight="0"/>
              <v:line id="_x0000_s48970" style="position:absolute" from="3813,4530" to="3825,4531" strokecolor="#24282b" strokeweight="0"/>
              <v:line id="_x0000_s48971" style="position:absolute" from="3837,4530" to="3849,4531" strokecolor="#24282b" strokeweight="0"/>
              <v:line id="_x0000_s48972" style="position:absolute" from="3861,4530" to="3873,4531" strokecolor="#24282b" strokeweight="0"/>
              <v:line id="_x0000_s48973" style="position:absolute" from="3885,4530" to="3897,4531" strokecolor="#24282b" strokeweight="0"/>
              <v:line id="_x0000_s48974" style="position:absolute" from="3909,4530" to="3921,4531" strokecolor="#24282b" strokeweight="0"/>
              <v:line id="_x0000_s48975" style="position:absolute" from="3933,4530" to="3945,4531" strokecolor="#24282b" strokeweight="0"/>
              <v:line id="_x0000_s48976" style="position:absolute" from="3957,4530" to="3969,4531" strokecolor="#24282b" strokeweight="0"/>
              <v:line id="_x0000_s48977" style="position:absolute" from="3981,4530" to="3993,4531" strokecolor="#24282b" strokeweight="0"/>
              <v:line id="_x0000_s48978" style="position:absolute" from="4005,4530" to="4017,4531" strokecolor="#24282b" strokeweight="0"/>
              <v:line id="_x0000_s48979" style="position:absolute" from="4029,4530" to="4041,4531" strokecolor="#24282b" strokeweight="0"/>
              <v:line id="_x0000_s48980" style="position:absolute" from="4053,4530" to="4065,4531" strokecolor="#24282b" strokeweight="0"/>
              <v:line id="_x0000_s48981" style="position:absolute" from="4077,4530" to="4089,4531" strokecolor="#24282b" strokeweight="0"/>
              <v:line id="_x0000_s48982" style="position:absolute" from="4101,4530" to="4113,4531" strokecolor="#24282b" strokeweight="0"/>
              <v:line id="_x0000_s48983" style="position:absolute" from="4125,4530" to="4137,4531" strokecolor="#24282b" strokeweight="0"/>
              <v:line id="_x0000_s48984" style="position:absolute" from="4149,4530" to="4161,4531" strokecolor="#24282b" strokeweight="0"/>
              <v:line id="_x0000_s48985" style="position:absolute" from="4173,4530" to="4185,4531" strokecolor="#24282b" strokeweight="0"/>
              <v:line id="_x0000_s48986" style="position:absolute" from="4197,4530" to="4209,4531" strokecolor="#24282b" strokeweight="0"/>
              <v:line id="_x0000_s48987" style="position:absolute" from="4221,4530" to="4233,4531" strokecolor="#24282b" strokeweight="0"/>
              <v:line id="_x0000_s48988" style="position:absolute" from="4245,4530" to="4257,4531" strokecolor="#24282b" strokeweight="0"/>
              <v:line id="_x0000_s48989" style="position:absolute" from="4269,4530" to="4281,4531" strokecolor="#24282b" strokeweight="0"/>
              <v:line id="_x0000_s48990" style="position:absolute" from="4293,4530" to="4305,4531" strokecolor="#24282b" strokeweight="0"/>
              <v:line id="_x0000_s48991" style="position:absolute" from="4317,4530" to="4329,4531" strokecolor="#24282b" strokeweight="0"/>
              <v:line id="_x0000_s48992" style="position:absolute" from="4341,4530" to="4353,4531" strokecolor="#24282b" strokeweight="0"/>
              <v:line id="_x0000_s48993" style="position:absolute" from="4365,4530" to="4377,4531" strokecolor="#24282b" strokeweight="0"/>
              <v:line id="_x0000_s48994" style="position:absolute" from="4389,4530" to="4401,4531" strokecolor="#24282b" strokeweight="0"/>
              <v:line id="_x0000_s48995" style="position:absolute" from="4413,4530" to="4425,4531" strokecolor="#24282b" strokeweight="0"/>
              <v:line id="_x0000_s48996" style="position:absolute" from="4437,4530" to="4449,4531" strokecolor="#24282b" strokeweight="0"/>
              <v:line id="_x0000_s48997" style="position:absolute" from="4461,4530" to="4473,4531" strokecolor="#24282b" strokeweight="0"/>
              <v:line id="_x0000_s48998" style="position:absolute" from="4485,4530" to="4497,4531" strokecolor="#24282b" strokeweight="0"/>
              <v:line id="_x0000_s48999" style="position:absolute" from="4509,4530" to="4521,4531" strokecolor="#24282b" strokeweight="0"/>
              <v:line id="_x0000_s49000" style="position:absolute" from="4533,4530" to="4545,4531" strokecolor="#24282b" strokeweight="0"/>
              <v:line id="_x0000_s49001" style="position:absolute" from="4557,4530" to="4569,4531" strokecolor="#24282b" strokeweight="0"/>
              <v:line id="_x0000_s49002" style="position:absolute" from="4581,4530" to="4593,4531" strokecolor="#24282b" strokeweight="0"/>
              <v:line id="_x0000_s49003" style="position:absolute" from="4605,4530" to="4617,4531" strokecolor="#24282b" strokeweight="0"/>
              <v:line id="_x0000_s49004" style="position:absolute" from="4629,4530" to="4641,4531" strokecolor="#24282b" strokeweight="0"/>
              <v:line id="_x0000_s49005" style="position:absolute" from="4653,4530" to="4665,4531" strokecolor="#24282b" strokeweight="0"/>
              <v:line id="_x0000_s49006" style="position:absolute" from="4677,4530" to="4689,4531" strokecolor="#24282b" strokeweight="0"/>
              <v:line id="_x0000_s49007" style="position:absolute" from="4701,4530" to="4713,4531" strokecolor="#24282b" strokeweight="0"/>
              <v:line id="_x0000_s49008" style="position:absolute" from="4725,4530" to="4737,4531" strokecolor="#24282b" strokeweight="0"/>
              <v:line id="_x0000_s49009" style="position:absolute" from="4749,4530" to="4761,4531" strokecolor="#24282b" strokeweight="0"/>
              <v:line id="_x0000_s49010" style="position:absolute" from="4773,4530" to="4785,4531" strokecolor="#24282b" strokeweight="0"/>
              <v:line id="_x0000_s49011" style="position:absolute" from="4797,4530" to="4809,4531" strokecolor="#24282b" strokeweight="0"/>
              <v:line id="_x0000_s49012" style="position:absolute" from="4821,4530" to="4833,4531" strokecolor="#24282b" strokeweight="0"/>
              <v:line id="_x0000_s49013" style="position:absolute" from="4845,4530" to="4857,4531" strokecolor="#24282b" strokeweight="0"/>
              <v:line id="_x0000_s49014" style="position:absolute" from="4869,4530" to="4881,4531" strokecolor="#24282b" strokeweight="0"/>
              <v:line id="_x0000_s49015" style="position:absolute" from="4893,4530" to="4905,4531" strokecolor="#24282b" strokeweight="0"/>
              <v:line id="_x0000_s49016" style="position:absolute" from="4917,4530" to="4929,4531" strokecolor="#24282b" strokeweight="0"/>
              <v:line id="_x0000_s49017" style="position:absolute" from="4941,4530" to="4953,4531" strokecolor="#24282b" strokeweight="0"/>
              <v:line id="_x0000_s49018" style="position:absolute" from="4965,4530" to="4977,4531" strokecolor="#24282b" strokeweight="0"/>
              <v:line id="_x0000_s49019" style="position:absolute" from="4989,4530" to="5001,4531" strokecolor="#24282b" strokeweight="0"/>
              <v:line id="_x0000_s49020" style="position:absolute" from="5013,4530" to="5025,4531" strokecolor="#24282b" strokeweight="0"/>
              <v:line id="_x0000_s49021" style="position:absolute" from="5037,4530" to="5049,4531" strokecolor="#24282b" strokeweight="0"/>
              <v:line id="_x0000_s49022" style="position:absolute" from="5061,4530" to="5073,4531" strokecolor="#24282b" strokeweight="0"/>
              <v:line id="_x0000_s49023" style="position:absolute" from="5085,4530" to="5097,4531" strokecolor="#24282b" strokeweight="0"/>
              <v:line id="_x0000_s49024" style="position:absolute" from="5109,4530" to="5121,4531" strokecolor="#24282b" strokeweight="0"/>
              <v:line id="_x0000_s49025" style="position:absolute" from="5133,4530" to="5145,4531" strokecolor="#24282b" strokeweight="0"/>
              <v:line id="_x0000_s49026" style="position:absolute" from="5157,4530" to="5169,4531" strokecolor="#24282b" strokeweight="0"/>
              <v:line id="_x0000_s49027" style="position:absolute" from="5181,4530" to="5193,4531" strokecolor="#24282b" strokeweight="0"/>
              <v:line id="_x0000_s49028" style="position:absolute" from="5205,4530" to="5217,4531" strokecolor="#24282b" strokeweight="0"/>
              <v:line id="_x0000_s49029" style="position:absolute" from="5229,4530" to="5241,4531" strokecolor="#24282b" strokeweight="0"/>
              <v:line id="_x0000_s49030" style="position:absolute" from="5253,4530" to="5265,4531" strokecolor="#24282b" strokeweight="0"/>
              <v:line id="_x0000_s49031" style="position:absolute" from="5277,4530" to="5289,4531" strokecolor="#24282b" strokeweight="0"/>
              <v:line id="_x0000_s49032" style="position:absolute" from="5301,4530" to="5312,4531" strokecolor="#24282b" strokeweight="0"/>
              <v:line id="_x0000_s49033" style="position:absolute" from="5324,4530" to="5336,4531" strokecolor="#24282b" strokeweight="0"/>
              <v:line id="_x0000_s49034" style="position:absolute" from="5348,4530" to="5360,4531" strokecolor="#24282b" strokeweight="0"/>
              <v:line id="_x0000_s49035" style="position:absolute" from="5372,4530" to="5384,4531" strokecolor="#24282b" strokeweight="0"/>
              <v:line id="_x0000_s49036" style="position:absolute" from="5396,4530" to="5408,4531" strokecolor="#24282b" strokeweight="0"/>
              <v:line id="_x0000_s49037" style="position:absolute" from="5420,4530" to="5432,4531" strokecolor="#24282b" strokeweight="0"/>
              <v:line id="_x0000_s49038" style="position:absolute" from="5444,4530" to="5456,4531" strokecolor="#24282b" strokeweight="0"/>
              <v:line id="_x0000_s49039" style="position:absolute" from="5468,4530" to="5480,4531" strokecolor="#24282b" strokeweight="0"/>
              <v:line id="_x0000_s49040" style="position:absolute" from="5492,4530" to="5504,4531" strokecolor="#24282b" strokeweight="0"/>
              <v:line id="_x0000_s49041" style="position:absolute" from="5516,4530" to="5528,4531" strokecolor="#24282b" strokeweight="0"/>
              <v:line id="_x0000_s49042" style="position:absolute" from="5540,4530" to="5552,4531" strokecolor="#24282b" strokeweight="0"/>
              <v:line id="_x0000_s49043" style="position:absolute" from="5564,4530" to="5576,4531" strokecolor="#24282b" strokeweight="0"/>
              <v:line id="_x0000_s49044" style="position:absolute" from="5588,4530" to="5600,4531" strokecolor="#24282b" strokeweight="0"/>
              <v:line id="_x0000_s49045" style="position:absolute" from="5612,4530" to="5624,4531" strokecolor="#24282b" strokeweight="0"/>
              <v:line id="_x0000_s49046" style="position:absolute" from="5636,4530" to="5648,4531" strokecolor="#24282b" strokeweight="0"/>
              <v:line id="_x0000_s49047" style="position:absolute" from="5660,4530" to="5672,4531" strokecolor="#24282b" strokeweight="0"/>
              <v:line id="_x0000_s49048" style="position:absolute" from="5696,4530" to="5708,4531" strokecolor="#24282b" strokeweight="0"/>
              <v:line id="_x0000_s49049" style="position:absolute" from="5720,4530" to="5732,4531" strokecolor="#24282b" strokeweight="0"/>
              <v:line id="_x0000_s49050" style="position:absolute" from="5744,4530" to="5756,4531" strokecolor="#24282b" strokeweight="0"/>
              <v:line id="_x0000_s49051" style="position:absolute" from="5768,4530" to="5780,4531" strokecolor="#24282b" strokeweight="0"/>
              <v:line id="_x0000_s49052" style="position:absolute" from="5792,4530" to="5804,4531" strokecolor="#24282b" strokeweight="0"/>
              <v:line id="_x0000_s49053" style="position:absolute" from="5816,4530" to="5828,4531" strokecolor="#24282b" strokeweight="0"/>
              <v:line id="_x0000_s49054" style="position:absolute" from="5840,4530" to="5852,4531" strokecolor="#24282b" strokeweight="0"/>
              <v:line id="_x0000_s49055" style="position:absolute" from="5864,4530" to="5876,4531" strokecolor="#24282b" strokeweight="0"/>
              <v:line id="_x0000_s49056" style="position:absolute" from="5888,4530" to="5900,4531" strokecolor="#24282b" strokeweight="0"/>
              <v:line id="_x0000_s49057" style="position:absolute" from="5912,4530" to="5924,4531" strokecolor="#24282b" strokeweight="0"/>
              <v:line id="_x0000_s49058" style="position:absolute" from="5936,4530" to="5948,4531" strokecolor="#24282b" strokeweight="0"/>
              <v:line id="_x0000_s49059" style="position:absolute" from="5960,4530" to="5972,4531" strokecolor="#24282b" strokeweight="0"/>
              <v:line id="_x0000_s49060" style="position:absolute" from="5984,4530" to="5996,4531" strokecolor="#24282b" strokeweight="0"/>
              <v:line id="_x0000_s49061" style="position:absolute" from="6008,4530" to="6020,4531" strokecolor="#24282b" strokeweight="0"/>
              <v:line id="_x0000_s49062" style="position:absolute" from="6032,4530" to="6044,4531" strokecolor="#24282b" strokeweight="0"/>
              <v:line id="_x0000_s49063" style="position:absolute" from="6056,4530" to="6068,4531" strokecolor="#24282b" strokeweight="0"/>
              <v:line id="_x0000_s49064" style="position:absolute" from="6080,4530" to="6092,4531" strokecolor="#24282b" strokeweight="0"/>
              <v:line id="_x0000_s49065" style="position:absolute" from="6104,4530" to="6116,4531" strokecolor="#24282b" strokeweight="0"/>
              <v:line id="_x0000_s49066" style="position:absolute" from="6128,4530" to="6140,4531" strokecolor="#24282b" strokeweight="0"/>
              <v:line id="_x0000_s49067" style="position:absolute" from="6152,4530" to="6164,4531" strokecolor="#24282b" strokeweight="0"/>
              <v:line id="_x0000_s49068" style="position:absolute" from="6176,4530" to="6188,4531" strokecolor="#24282b" strokeweight="0"/>
              <v:line id="_x0000_s49069" style="position:absolute" from="6200,4530" to="6212,4531" strokecolor="#24282b" strokeweight="0"/>
              <v:line id="_x0000_s49070" style="position:absolute" from="6224,4530" to="6236,4531" strokecolor="#24282b" strokeweight="0"/>
              <v:line id="_x0000_s49071" style="position:absolute" from="6248,4530" to="6260,4531" strokecolor="#24282b" strokeweight="0"/>
            </v:group>
            <v:line id="_x0000_s49073" style="position:absolute" from="6272,4530" to="6284,4531" o:regroupid="14" strokecolor="#24282b" strokeweight="0"/>
            <v:line id="_x0000_s49074" style="position:absolute" from="6296,4530" to="6308,4531" o:regroupid="14" strokecolor="#24282b" strokeweight="0"/>
            <v:line id="_x0000_s49075" style="position:absolute" from="6320,4530" to="6332,4531" o:regroupid="14" strokecolor="#24282b" strokeweight="0"/>
            <v:line id="_x0000_s49076" style="position:absolute" from="6344,4530" to="6356,4531" o:regroupid="14" strokecolor="#24282b" strokeweight="0"/>
            <v:line id="_x0000_s49077" style="position:absolute" from="6368,4530" to="6380,4531" o:regroupid="14" strokecolor="#24282b" strokeweight="0"/>
            <v:line id="_x0000_s49078" style="position:absolute" from="6392,4530" to="6404,4531" o:regroupid="14" strokecolor="#24282b" strokeweight="0"/>
            <v:line id="_x0000_s49079" style="position:absolute" from="6416,4530" to="6428,4531" o:regroupid="14" strokecolor="#24282b" strokeweight="0"/>
            <v:line id="_x0000_s49080" style="position:absolute" from="6440,4530" to="6452,4531" o:regroupid="14" strokecolor="#24282b" strokeweight="0"/>
            <v:line id="_x0000_s49081" style="position:absolute" from="6464,4530" to="6476,4531" o:regroupid="14" strokecolor="#24282b" strokeweight="0"/>
            <v:line id="_x0000_s49082" style="position:absolute" from="6488,4530" to="6500,4531" o:regroupid="14" strokecolor="#24282b" strokeweight="0"/>
            <v:line id="_x0000_s49083" style="position:absolute" from="6512,4530" to="6524,4531" o:regroupid="14" strokecolor="#24282b" strokeweight="0"/>
            <v:line id="_x0000_s49084" style="position:absolute" from="6536,4530" to="6548,4531" o:regroupid="14" strokecolor="#24282b" strokeweight="0"/>
            <v:line id="_x0000_s49085" style="position:absolute" from="6560,4530" to="6572,4531" o:regroupid="14" strokecolor="#24282b" strokeweight="0"/>
            <v:line id="_x0000_s49086" style="position:absolute" from="6584,4530" to="6596,4531" o:regroupid="14" strokecolor="#24282b" strokeweight="0"/>
            <v:line id="_x0000_s49087" style="position:absolute" from="6608,4530" to="6620,4531" o:regroupid="14" strokecolor="#24282b" strokeweight="0"/>
            <v:line id="_x0000_s49088" style="position:absolute" from="6632,4530" to="6644,4531" o:regroupid="14" strokecolor="#24282b" strokeweight="0"/>
            <v:line id="_x0000_s49089" style="position:absolute" from="6656,4530" to="6668,4531" o:regroupid="14" strokecolor="#24282b" strokeweight="0"/>
            <v:line id="_x0000_s49090" style="position:absolute" from="7051,4362" to="7052,4518" o:regroupid="14" strokecolor="#24282b" strokeweight="0"/>
            <v:line id="_x0000_s49091" style="position:absolute" from="6680,4362" to="6681,4518" o:regroupid="14" strokecolor="#24282b" strokeweight="0"/>
            <v:line id="_x0000_s49092" style="position:absolute" from="2326,4362" to="2327,4518" o:regroupid="14" strokecolor="#24282b" strokeweight="0"/>
            <v:line id="_x0000_s49093" style="position:absolute" from="6871,4530" to="6883,4531" o:regroupid="14" strokecolor="#24282b" strokeweight="0"/>
            <v:line id="_x0000_s49094" style="position:absolute" from="6895,4530" to="6907,4531" o:regroupid="14" strokecolor="#24282b" strokeweight="0"/>
            <v:line id="_x0000_s49095" style="position:absolute" from="6919,4530" to="6931,4531" o:regroupid="14" strokecolor="#24282b" strokeweight="0"/>
            <v:line id="_x0000_s49096" style="position:absolute" from="6943,4530" to="6955,4531" o:regroupid="14" strokecolor="#24282b" strokeweight="0"/>
            <v:line id="_x0000_s49097" style="position:absolute" from="6967,4530" to="6979,4531" o:regroupid="14" strokecolor="#24282b" strokeweight="0"/>
            <v:line id="_x0000_s49098" style="position:absolute" from="6991,4530" to="7003,4531" o:regroupid="14" strokecolor="#24282b" strokeweight="0"/>
            <v:line id="_x0000_s49099" style="position:absolute" from="7015,4530" to="7027,4531" o:regroupid="14" strokecolor="#24282b" strokeweight="0"/>
            <v:line id="_x0000_s49100" style="position:absolute" from="7039,4530" to="7051,4531" o:regroupid="14" strokecolor="#24282b" strokeweight="0"/>
            <v:line id="_x0000_s49101" style="position:absolute" from="7063,4530" to="7075,4531" o:regroupid="14" strokecolor="#24282b" strokeweight="0"/>
            <v:line id="_x0000_s49102" style="position:absolute" from="7087,4530" to="7099,4531" o:regroupid="14" strokecolor="#24282b" strokeweight="0"/>
            <v:line id="_x0000_s49103" style="position:absolute" from="7111,4530" to="7123,4531" o:regroupid="14" strokecolor="#24282b" strokeweight="0"/>
            <v:line id="_x0000_s49104" style="position:absolute" from="7135,4530" to="7147,4531" o:regroupid="14" strokecolor="#24282b" strokeweight="0"/>
            <v:line id="_x0000_s49105" style="position:absolute" from="7159,4530" to="7171,4531" o:regroupid="14" strokecolor="#24282b" strokeweight="0"/>
            <v:line id="_x0000_s49106" style="position:absolute" from="7183,4530" to="7195,4531" o:regroupid="14" strokecolor="#24282b" strokeweight="0"/>
            <v:line id="_x0000_s49107" style="position:absolute" from="7207,4530" to="7219,4531" o:regroupid="14" strokecolor="#24282b" strokeweight="0"/>
            <v:line id="_x0000_s49108" style="position:absolute" from="7231,4530" to="7243,4531" o:regroupid="14" strokecolor="#24282b" strokeweight="0"/>
            <v:line id="_x0000_s49109" style="position:absolute" from="2938,11355" to="2950,11356" o:regroupid="14" strokecolor="#24282b" strokeweight="0"/>
            <v:line id="_x0000_s49110" style="position:absolute" from="2962,11355" to="2974,11356" o:regroupid="14" strokecolor="#24282b" strokeweight="0"/>
            <v:line id="_x0000_s49111" style="position:absolute" from="2986,11355" to="2998,11356" o:regroupid="14" strokecolor="#24282b" strokeweight="0"/>
            <v:line id="_x0000_s49112" style="position:absolute" from="3010,11355" to="3022,11356" o:regroupid="14" strokecolor="#24282b" strokeweight="0"/>
            <v:line id="_x0000_s49113" style="position:absolute" from="3034,11355" to="3046,11356" o:regroupid="14" strokecolor="#24282b" strokeweight="0"/>
            <v:line id="_x0000_s49114" style="position:absolute" from="3058,11355" to="3070,11356" o:regroupid="14" strokecolor="#24282b" strokeweight="0"/>
            <v:line id="_x0000_s49115" style="position:absolute" from="3082,11355" to="3094,11356" o:regroupid="14" strokecolor="#24282b" strokeweight="0"/>
            <v:line id="_x0000_s49116" style="position:absolute" from="3106,11355" to="3118,11356" o:regroupid="14" strokecolor="#24282b" strokeweight="0"/>
            <v:line id="_x0000_s49117" style="position:absolute" from="3130,11355" to="3142,11356" o:regroupid="14" strokecolor="#24282b" strokeweight="0"/>
            <v:line id="_x0000_s49118" style="position:absolute" from="3154,11355" to="3166,11356" o:regroupid="14" strokecolor="#24282b" strokeweight="0"/>
            <v:line id="_x0000_s49119" style="position:absolute" from="3178,11355" to="3190,11356" o:regroupid="14" strokecolor="#24282b" strokeweight="0"/>
            <v:line id="_x0000_s49120" style="position:absolute" from="3178,11355" to="3190,11356" o:regroupid="14" strokecolor="#24282b" strokeweight="0"/>
            <v:line id="_x0000_s49121" style="position:absolute" from="7255,11355" to="7267,11356" o:regroupid="14" strokecolor="#24282b" strokeweight="0"/>
            <v:line id="_x0000_s49122" style="position:absolute" from="7279,11355" to="7291,11356" o:regroupid="14" strokecolor="#24282b" strokeweight="0"/>
            <v:line id="_x0000_s49123" style="position:absolute" from="7303,11355" to="7315,11356" o:regroupid="14" strokecolor="#24282b" strokeweight="0"/>
            <v:line id="_x0000_s49124" style="position:absolute" from="7327,11355" to="7339,11356" o:regroupid="14" strokecolor="#24282b" strokeweight="0"/>
            <v:line id="_x0000_s49125" style="position:absolute" from="7351,11355" to="7363,11356" o:regroupid="14" strokecolor="#24282b" strokeweight="0"/>
            <v:line id="_x0000_s49126" style="position:absolute" from="7375,11355" to="7387,11356" o:regroupid="14" strokecolor="#24282b" strokeweight="0"/>
            <v:line id="_x0000_s49127" style="position:absolute" from="7399,11355" to="7411,11356" o:regroupid="14" strokecolor="#24282b" strokeweight="0"/>
            <v:line id="_x0000_s49128" style="position:absolute" from="7423,11355" to="7435,11356" o:regroupid="14" strokecolor="#24282b" strokeweight="0"/>
            <v:line id="_x0000_s49129" style="position:absolute" from="7447,11355" to="7459,11356" o:regroupid="14" strokecolor="#24282b" strokeweight="0"/>
            <v:line id="_x0000_s49130" style="position:absolute" from="7471,11355" to="7483,11356" o:regroupid="14" strokecolor="#24282b" strokeweight="0"/>
            <v:line id="_x0000_s49131" style="position:absolute" from="7255,11704" to="7267,11705" o:regroupid="14" strokecolor="#24282b" strokeweight="0"/>
            <v:line id="_x0000_s49132" style="position:absolute" from="7279,11704" to="7291,11705" o:regroupid="14" strokecolor="#24282b" strokeweight="0"/>
            <v:line id="_x0000_s49133" style="position:absolute" from="7303,11704" to="7315,11705" o:regroupid="14" strokecolor="#24282b" strokeweight="0"/>
            <v:line id="_x0000_s49134" style="position:absolute" from="7327,11704" to="7339,11705" o:regroupid="14" strokecolor="#24282b" strokeweight="0"/>
            <v:line id="_x0000_s49135" style="position:absolute" from="7351,11704" to="7363,11705" o:regroupid="14" strokecolor="#24282b" strokeweight="0"/>
            <v:line id="_x0000_s49136" style="position:absolute" from="7375,11704" to="7387,11705" o:regroupid="14" strokecolor="#24282b" strokeweight="0"/>
            <v:line id="_x0000_s49137" style="position:absolute" from="7399,11704" to="7411,11705" o:regroupid="14" strokecolor="#24282b" strokeweight="0"/>
            <v:line id="_x0000_s49138" style="position:absolute" from="7423,11704" to="7435,11705" o:regroupid="14" strokecolor="#24282b" strokeweight="0"/>
            <v:line id="_x0000_s49139" style="position:absolute" from="7447,11704" to="7459,11705" o:regroupid="14" strokecolor="#24282b" strokeweight="0"/>
            <v:line id="_x0000_s49140" style="position:absolute" from="7471,11704" to="7483,11705" o:regroupid="14" strokecolor="#24282b" strokeweight="0"/>
            <v:line id="_x0000_s49141" style="position:absolute" from="7255,12052" to="7267,12053" o:regroupid="14" strokecolor="#24282b" strokeweight="0"/>
            <v:line id="_x0000_s49142" style="position:absolute" from="7279,12052" to="7291,12053" o:regroupid="14" strokecolor="#24282b" strokeweight="0"/>
            <v:line id="_x0000_s49143" style="position:absolute" from="7303,12052" to="7315,12053" o:regroupid="14" strokecolor="#24282b" strokeweight="0"/>
            <v:line id="_x0000_s49144" style="position:absolute" from="7327,12052" to="7339,12053" o:regroupid="14" strokecolor="#24282b" strokeweight="0"/>
            <v:line id="_x0000_s49145" style="position:absolute" from="7351,12052" to="7363,12053" o:regroupid="14" strokecolor="#24282b" strokeweight="0"/>
            <v:line id="_x0000_s49146" style="position:absolute" from="7375,12052" to="7387,12053" o:regroupid="14" strokecolor="#24282b" strokeweight="0"/>
            <v:line id="_x0000_s49147" style="position:absolute" from="7399,12052" to="7411,12053" o:regroupid="14" strokecolor="#24282b" strokeweight="0"/>
            <v:line id="_x0000_s49148" style="position:absolute" from="7423,12052" to="7435,12053" o:regroupid="14" strokecolor="#24282b" strokeweight="0"/>
            <v:line id="_x0000_s49149" style="position:absolute" from="7447,12052" to="7459,12053" o:regroupid="14" strokecolor="#24282b" strokeweight="0"/>
            <v:line id="_x0000_s49150" style="position:absolute" from="7471,12052" to="7483,12053" o:regroupid="14" strokecolor="#24282b" strokeweight="0"/>
            <v:line id="_x0000_s49151" style="position:absolute" from="7255,12401" to="7267,12402" o:regroupid="14" strokecolor="#24282b" strokeweight="0"/>
            <v:line id="_x0000_s51200" style="position:absolute" from="7279,12401" to="7291,12402" o:regroupid="14" strokecolor="#24282b" strokeweight="0"/>
            <v:line id="_x0000_s51201" style="position:absolute" from="7303,12401" to="7315,12402" o:regroupid="14" strokecolor="#24282b" strokeweight="0"/>
            <v:line id="_x0000_s51202" style="position:absolute" from="7327,12401" to="7339,12402" o:regroupid="14" strokecolor="#24282b" strokeweight="0"/>
            <v:line id="_x0000_s51203" style="position:absolute" from="7351,12401" to="7363,12402" o:regroupid="14" strokecolor="#24282b" strokeweight="0"/>
            <v:line id="_x0000_s51204" style="position:absolute" from="7375,12401" to="7387,12402" o:regroupid="14" strokecolor="#24282b" strokeweight="0"/>
            <v:line id="_x0000_s51205" style="position:absolute" from="7399,12401" to="7411,12402" o:regroupid="14" strokecolor="#24282b" strokeweight="0"/>
            <v:line id="_x0000_s51206" style="position:absolute" from="7423,12401" to="7435,12402" o:regroupid="14" strokecolor="#24282b" strokeweight="0"/>
            <v:line id="_x0000_s51207" style="position:absolute" from="7447,12401" to="7459,12402" o:regroupid="14" strokecolor="#24282b" strokeweight="0"/>
            <v:line id="_x0000_s51208" style="position:absolute" from="7471,12401" to="7483,12402" o:regroupid="14" strokecolor="#24282b" strokeweight="0"/>
            <v:rect id="_x0000_s51209" style="position:absolute;left:2470;top:1099;width:256;height:304;mso-wrap-style:none;v-text-anchor:top" o:regroupid="14" filled="f" stroked="f">
              <v:textbox style="mso-next-textbox:#_x0000_s51209;mso-fit-shape-to-text:t" inset="0,0,0,0">
                <w:txbxContent>
                  <w:p w:rsidR="00F65EEF" w:rsidRDefault="00F65EEF">
                    <w:r>
                      <w:rPr>
                        <w:rFonts w:ascii="Arial" w:hAnsi="Arial" w:cs="Arial"/>
                        <w:b/>
                        <w:bCs/>
                        <w:color w:val="24282B"/>
                        <w:sz w:val="20"/>
                        <w:szCs w:val="20"/>
                      </w:rPr>
                      <w:t>A0</w:t>
                    </w:r>
                  </w:p>
                </w:txbxContent>
              </v:textbox>
            </v:rect>
            <v:rect id="_x0000_s51210" style="position:absolute;left:3022;top:1099;width:256;height:304;mso-wrap-style:none;v-text-anchor:top" o:regroupid="14" filled="f" stroked="f">
              <v:textbox style="mso-next-textbox:#_x0000_s51210;mso-fit-shape-to-text:t" inset="0,0,0,0">
                <w:txbxContent>
                  <w:p w:rsidR="00F65EEF" w:rsidRDefault="00F65EEF">
                    <w:r>
                      <w:rPr>
                        <w:rFonts w:ascii="Arial" w:hAnsi="Arial" w:cs="Arial"/>
                        <w:b/>
                        <w:bCs/>
                        <w:color w:val="24282B"/>
                        <w:sz w:val="20"/>
                        <w:szCs w:val="20"/>
                      </w:rPr>
                      <w:t>A1</w:t>
                    </w:r>
                  </w:p>
                </w:txbxContent>
              </v:textbox>
            </v:rect>
            <v:rect id="_x0000_s51211" style="position:absolute;left:3562;top:1099;width:256;height:304;mso-wrap-style:none;v-text-anchor:top" o:regroupid="14" filled="f" stroked="f">
              <v:textbox style="mso-next-textbox:#_x0000_s51211;mso-fit-shape-to-text:t" inset="0,0,0,0">
                <w:txbxContent>
                  <w:p w:rsidR="00F65EEF" w:rsidRDefault="00F65EEF">
                    <w:r>
                      <w:rPr>
                        <w:rFonts w:ascii="Arial" w:hAnsi="Arial" w:cs="Arial"/>
                        <w:b/>
                        <w:bCs/>
                        <w:color w:val="24282B"/>
                        <w:sz w:val="20"/>
                        <w:szCs w:val="20"/>
                      </w:rPr>
                      <w:t>A2</w:t>
                    </w:r>
                  </w:p>
                </w:txbxContent>
              </v:textbox>
            </v:rect>
            <v:rect id="_x0000_s51212" style="position:absolute;left:4101;top:1099;width:256;height:304;mso-wrap-style:none;v-text-anchor:top" o:regroupid="14" filled="f" stroked="f">
              <v:textbox style="mso-next-textbox:#_x0000_s51212;mso-fit-shape-to-text:t" inset="0,0,0,0">
                <w:txbxContent>
                  <w:p w:rsidR="00F65EEF" w:rsidRDefault="00F65EEF">
                    <w:r>
                      <w:rPr>
                        <w:rFonts w:ascii="Arial" w:hAnsi="Arial" w:cs="Arial"/>
                        <w:b/>
                        <w:bCs/>
                        <w:color w:val="24282B"/>
                        <w:sz w:val="20"/>
                        <w:szCs w:val="20"/>
                      </w:rPr>
                      <w:t>A3</w:t>
                    </w:r>
                  </w:p>
                </w:txbxContent>
              </v:textbox>
            </v:rect>
            <v:rect id="_x0000_s51213" style="position:absolute;left:4641;top:1110;width:256;height:304;mso-wrap-style:none;v-text-anchor:top" o:regroupid="14" filled="f" stroked="f">
              <v:textbox style="mso-next-textbox:#_x0000_s51213;mso-fit-shape-to-text:t" inset="0,0,0,0">
                <w:txbxContent>
                  <w:p w:rsidR="00F65EEF" w:rsidRDefault="00F65EEF">
                    <w:r>
                      <w:rPr>
                        <w:rFonts w:ascii="Arial" w:hAnsi="Arial" w:cs="Arial"/>
                        <w:b/>
                        <w:bCs/>
                        <w:color w:val="24282B"/>
                        <w:sz w:val="20"/>
                        <w:szCs w:val="20"/>
                      </w:rPr>
                      <w:t>A4</w:t>
                    </w:r>
                  </w:p>
                </w:txbxContent>
              </v:textbox>
            </v:rect>
            <v:rect id="_x0000_s51214" style="position:absolute;left:5181;top:1110;width:256;height:304;mso-wrap-style:none;v-text-anchor:top" o:regroupid="14" filled="f" stroked="f">
              <v:textbox style="mso-next-textbox:#_x0000_s51214;mso-fit-shape-to-text:t" inset="0,0,0,0">
                <w:txbxContent>
                  <w:p w:rsidR="00F65EEF" w:rsidRDefault="00F65EEF">
                    <w:r>
                      <w:rPr>
                        <w:rFonts w:ascii="Arial" w:hAnsi="Arial" w:cs="Arial"/>
                        <w:b/>
                        <w:bCs/>
                        <w:color w:val="24282B"/>
                        <w:sz w:val="20"/>
                        <w:szCs w:val="20"/>
                      </w:rPr>
                      <w:t>A5</w:t>
                    </w:r>
                  </w:p>
                </w:txbxContent>
              </v:textbox>
            </v:rect>
            <v:rect id="_x0000_s51215" style="position:absolute;left:5732;top:1099;width:276;height:304;v-text-anchor:top" o:regroupid="14" filled="f" stroked="f">
              <v:textbox style="mso-next-textbox:#_x0000_s51215;mso-fit-shape-to-text:t" inset="0,0,0,0">
                <w:txbxContent>
                  <w:p w:rsidR="00F65EEF" w:rsidRDefault="00F65EEF">
                    <w:r>
                      <w:rPr>
                        <w:rFonts w:ascii="Arial" w:hAnsi="Arial" w:cs="Arial"/>
                        <w:b/>
                        <w:bCs/>
                        <w:color w:val="24282B"/>
                        <w:sz w:val="20"/>
                        <w:szCs w:val="20"/>
                      </w:rPr>
                      <w:t>A6</w:t>
                    </w:r>
                  </w:p>
                </w:txbxContent>
              </v:textbox>
            </v:rect>
            <v:rect id="_x0000_s51216" style="position:absolute;left:6284;top:1099;width:256;height:304;mso-wrap-style:none;v-text-anchor:top" o:regroupid="14" filled="f" stroked="f">
              <v:textbox style="mso-next-textbox:#_x0000_s51216;mso-fit-shape-to-text:t" inset="0,0,0,0">
                <w:txbxContent>
                  <w:p w:rsidR="00F65EEF" w:rsidRDefault="00F65EEF">
                    <w:r>
                      <w:rPr>
                        <w:rFonts w:ascii="Arial" w:hAnsi="Arial" w:cs="Arial"/>
                        <w:b/>
                        <w:bCs/>
                        <w:color w:val="24282B"/>
                        <w:sz w:val="20"/>
                        <w:szCs w:val="20"/>
                      </w:rPr>
                      <w:t>A7</w:t>
                    </w:r>
                  </w:p>
                </w:txbxContent>
              </v:textbox>
            </v:rect>
            <v:rect id="_x0000_s51217" style="position:absolute;left:2470;top:3995;width:256;height:304;mso-wrap-style:none;v-text-anchor:top" o:regroupid="14" filled="f" stroked="f">
              <v:textbox style="mso-next-textbox:#_x0000_s51217;mso-fit-shape-to-text:t" inset="0,0,0,0">
                <w:txbxContent>
                  <w:p w:rsidR="00F65EEF" w:rsidRDefault="00F65EEF">
                    <w:r>
                      <w:rPr>
                        <w:rFonts w:ascii="Arial" w:hAnsi="Arial" w:cs="Arial"/>
                        <w:b/>
                        <w:bCs/>
                        <w:color w:val="24282B"/>
                        <w:sz w:val="20"/>
                        <w:szCs w:val="20"/>
                      </w:rPr>
                      <w:t>A8</w:t>
                    </w:r>
                  </w:p>
                </w:txbxContent>
              </v:textbox>
            </v:rect>
            <v:rect id="_x0000_s51218" style="position:absolute;left:3010;top:3995;width:256;height:304;mso-wrap-style:none;v-text-anchor:top" o:regroupid="14" filled="f" stroked="f">
              <v:textbox style="mso-next-textbox:#_x0000_s51218;mso-fit-shape-to-text:t" inset="0,0,0,0">
                <w:txbxContent>
                  <w:p w:rsidR="00F65EEF" w:rsidRDefault="00F65EEF">
                    <w:r>
                      <w:rPr>
                        <w:rFonts w:ascii="Arial" w:hAnsi="Arial" w:cs="Arial"/>
                        <w:b/>
                        <w:bCs/>
                        <w:color w:val="24282B"/>
                        <w:sz w:val="20"/>
                        <w:szCs w:val="20"/>
                      </w:rPr>
                      <w:t>A9</w:t>
                    </w:r>
                  </w:p>
                </w:txbxContent>
              </v:textbox>
            </v:rect>
            <v:rect id="_x0000_s51219" style="position:absolute;left:3502;top:4006;width:367;height:304;mso-wrap-style:none;v-text-anchor:top" o:regroupid="14" filled="f" stroked="f">
              <v:textbox style="mso-next-textbox:#_x0000_s51219;mso-fit-shape-to-text:t" inset="0,0,0,0">
                <w:txbxContent>
                  <w:p w:rsidR="00F65EEF" w:rsidRDefault="00F65EEF">
                    <w:r>
                      <w:rPr>
                        <w:rFonts w:ascii="Arial" w:hAnsi="Arial" w:cs="Arial"/>
                        <w:b/>
                        <w:bCs/>
                        <w:color w:val="24282B"/>
                        <w:sz w:val="20"/>
                        <w:szCs w:val="20"/>
                      </w:rPr>
                      <w:t>A10</w:t>
                    </w:r>
                  </w:p>
                </w:txbxContent>
              </v:textbox>
            </v:rect>
            <v:rect id="_x0000_s51220" style="position:absolute;left:4041;top:4006;width:367;height:304;mso-wrap-style:none;v-text-anchor:top" o:regroupid="14" filled="f" stroked="f">
              <v:textbox style="mso-next-textbox:#_x0000_s51220;mso-fit-shape-to-text:t" inset="0,0,0,0">
                <w:txbxContent>
                  <w:p w:rsidR="00F65EEF" w:rsidRDefault="00F65EEF">
                    <w:r>
                      <w:rPr>
                        <w:rFonts w:ascii="Arial" w:hAnsi="Arial" w:cs="Arial"/>
                        <w:b/>
                        <w:bCs/>
                        <w:color w:val="24282B"/>
                        <w:sz w:val="20"/>
                        <w:szCs w:val="20"/>
                      </w:rPr>
                      <w:t>A11</w:t>
                    </w:r>
                  </w:p>
                </w:txbxContent>
              </v:textbox>
            </v:rect>
            <v:rect id="_x0000_s51221" style="position:absolute;left:4581;top:4006;width:367;height:304;mso-wrap-style:none;v-text-anchor:top" o:regroupid="14" filled="f" stroked="f">
              <v:textbox style="mso-next-textbox:#_x0000_s51221;mso-fit-shape-to-text:t" inset="0,0,0,0">
                <w:txbxContent>
                  <w:p w:rsidR="00F65EEF" w:rsidRDefault="00F65EEF">
                    <w:r>
                      <w:rPr>
                        <w:rFonts w:ascii="Arial" w:hAnsi="Arial" w:cs="Arial"/>
                        <w:b/>
                        <w:bCs/>
                        <w:color w:val="24282B"/>
                        <w:sz w:val="20"/>
                        <w:szCs w:val="20"/>
                      </w:rPr>
                      <w:t>A12</w:t>
                    </w:r>
                  </w:p>
                </w:txbxContent>
              </v:textbox>
            </v:rect>
            <v:rect id="_x0000_s51222" style="position:absolute;left:5121;top:4006;width:367;height:304;mso-wrap-style:none;v-text-anchor:top" o:regroupid="14" filled="f" stroked="f">
              <v:textbox style="mso-next-textbox:#_x0000_s51222;mso-fit-shape-to-text:t" inset="0,0,0,0">
                <w:txbxContent>
                  <w:p w:rsidR="00F65EEF" w:rsidRDefault="00F65EEF">
                    <w:r>
                      <w:rPr>
                        <w:rFonts w:ascii="Arial" w:hAnsi="Arial" w:cs="Arial"/>
                        <w:b/>
                        <w:bCs/>
                        <w:color w:val="24282B"/>
                        <w:sz w:val="20"/>
                        <w:szCs w:val="20"/>
                      </w:rPr>
                      <w:t>A13</w:t>
                    </w:r>
                  </w:p>
                </w:txbxContent>
              </v:textbox>
            </v:rect>
            <v:rect id="_x0000_s51223" style="position:absolute;left:5672;top:4006;width:367;height:304;mso-wrap-style:none;v-text-anchor:top" o:regroupid="14" filled="f" stroked="f">
              <v:textbox style="mso-next-textbox:#_x0000_s51223;mso-fit-shape-to-text:t" inset="0,0,0,0">
                <w:txbxContent>
                  <w:p w:rsidR="00F65EEF" w:rsidRDefault="00F65EEF">
                    <w:r>
                      <w:rPr>
                        <w:rFonts w:ascii="Arial" w:hAnsi="Arial" w:cs="Arial"/>
                        <w:b/>
                        <w:bCs/>
                        <w:color w:val="24282B"/>
                        <w:sz w:val="20"/>
                        <w:szCs w:val="20"/>
                      </w:rPr>
                      <w:t>A14</w:t>
                    </w:r>
                  </w:p>
                </w:txbxContent>
              </v:textbox>
            </v:rect>
            <v:rect id="_x0000_s51224" style="position:absolute;left:6212;top:4006;width:367;height:304;mso-wrap-style:none;v-text-anchor:top" o:regroupid="14" filled="f" stroked="f">
              <v:textbox style="mso-next-textbox:#_x0000_s51224;mso-fit-shape-to-text:t" inset="0,0,0,0">
                <w:txbxContent>
                  <w:p w:rsidR="00F65EEF" w:rsidRDefault="00F65EEF">
                    <w:r>
                      <w:rPr>
                        <w:rFonts w:ascii="Arial" w:hAnsi="Arial" w:cs="Arial"/>
                        <w:b/>
                        <w:bCs/>
                        <w:color w:val="24282B"/>
                        <w:sz w:val="20"/>
                        <w:szCs w:val="20"/>
                      </w:rPr>
                      <w:t>A15</w:t>
                    </w:r>
                  </w:p>
                </w:txbxContent>
              </v:textbox>
            </v:rect>
            <v:rect id="_x0000_s51225" style="position:absolute;left:2482;top:385;width:223;height:304;mso-wrap-style:none;v-text-anchor:top" o:regroupid="14" filled="f" stroked="f">
              <v:textbox style="mso-next-textbox:#_x0000_s51225;mso-fit-shape-to-text:t" inset="0,0,0,0">
                <w:txbxContent>
                  <w:p w:rsidR="00F65EEF" w:rsidRDefault="00F65EEF">
                    <w:r>
                      <w:rPr>
                        <w:rFonts w:ascii="Arial" w:hAnsi="Arial" w:cs="Arial"/>
                        <w:b/>
                        <w:bCs/>
                        <w:color w:val="24282B"/>
                        <w:sz w:val="20"/>
                        <w:szCs w:val="20"/>
                      </w:rPr>
                      <w:t>10</w:t>
                    </w:r>
                  </w:p>
                </w:txbxContent>
              </v:textbox>
            </v:rect>
            <v:rect id="_x0000_s51226" style="position:absolute;left:3022;top:385;width:223;height:304;mso-wrap-style:none;v-text-anchor:top" o:regroupid="14" filled="f" stroked="f">
              <v:textbox style="mso-next-textbox:#_x0000_s51226;mso-fit-shape-to-text:t" inset="0,0,0,0">
                <w:txbxContent>
                  <w:p w:rsidR="00F65EEF" w:rsidRDefault="00F65EEF">
                    <w:r>
                      <w:rPr>
                        <w:rFonts w:ascii="Arial" w:hAnsi="Arial" w:cs="Arial"/>
                        <w:b/>
                        <w:bCs/>
                        <w:color w:val="24282B"/>
                        <w:sz w:val="20"/>
                        <w:szCs w:val="20"/>
                      </w:rPr>
                      <w:t>10</w:t>
                    </w:r>
                  </w:p>
                </w:txbxContent>
              </v:textbox>
            </v:rect>
            <v:rect id="_x0000_s51227" style="position:absolute;left:3574;top:385;width:223;height:304;mso-wrap-style:none;v-text-anchor:top" o:regroupid="14" filled="f" stroked="f">
              <v:textbox style="mso-next-textbox:#_x0000_s51227;mso-fit-shape-to-text:t" inset="0,0,0,0">
                <w:txbxContent>
                  <w:p w:rsidR="00F65EEF" w:rsidRDefault="00F65EEF">
                    <w:r>
                      <w:rPr>
                        <w:rFonts w:ascii="Arial" w:hAnsi="Arial" w:cs="Arial"/>
                        <w:b/>
                        <w:bCs/>
                        <w:color w:val="24282B"/>
                        <w:sz w:val="20"/>
                        <w:szCs w:val="20"/>
                      </w:rPr>
                      <w:t>10</w:t>
                    </w:r>
                  </w:p>
                </w:txbxContent>
              </v:textbox>
            </v:rect>
            <v:rect id="_x0000_s51228" style="position:absolute;left:4113;top:385;width:223;height:304;mso-wrap-style:none;v-text-anchor:top" o:regroupid="14" filled="f" stroked="f">
              <v:textbox style="mso-next-textbox:#_x0000_s51228;mso-fit-shape-to-text:t" inset="0,0,0,0">
                <w:txbxContent>
                  <w:p w:rsidR="00F65EEF" w:rsidRDefault="00F65EEF">
                    <w:r>
                      <w:rPr>
                        <w:rFonts w:ascii="Arial" w:hAnsi="Arial" w:cs="Arial"/>
                        <w:b/>
                        <w:bCs/>
                        <w:color w:val="24282B"/>
                        <w:sz w:val="20"/>
                        <w:szCs w:val="20"/>
                      </w:rPr>
                      <w:t>10</w:t>
                    </w:r>
                  </w:p>
                </w:txbxContent>
              </v:textbox>
            </v:rect>
            <v:rect id="_x0000_s51229" style="position:absolute;left:4653;top:385;width:223;height:304;mso-wrap-style:none;v-text-anchor:top" o:regroupid="14" filled="f" stroked="f">
              <v:textbox style="mso-next-textbox:#_x0000_s51229;mso-fit-shape-to-text:t" inset="0,0,0,0">
                <w:txbxContent>
                  <w:p w:rsidR="00F65EEF" w:rsidRDefault="00F65EEF">
                    <w:r>
                      <w:rPr>
                        <w:rFonts w:ascii="Arial" w:hAnsi="Arial" w:cs="Arial"/>
                        <w:b/>
                        <w:bCs/>
                        <w:color w:val="24282B"/>
                        <w:sz w:val="20"/>
                        <w:szCs w:val="20"/>
                      </w:rPr>
                      <w:t>10</w:t>
                    </w:r>
                  </w:p>
                </w:txbxContent>
              </v:textbox>
            </v:rect>
            <v:rect id="_x0000_s51230" style="position:absolute;left:5205;top:385;width:223;height:304;mso-wrap-style:none;v-text-anchor:top" o:regroupid="14" filled="f" stroked="f">
              <v:textbox style="mso-next-textbox:#_x0000_s51230;mso-fit-shape-to-text:t" inset="0,0,0,0">
                <w:txbxContent>
                  <w:p w:rsidR="00F65EEF" w:rsidRDefault="00F65EEF">
                    <w:r>
                      <w:rPr>
                        <w:rFonts w:ascii="Arial" w:hAnsi="Arial" w:cs="Arial"/>
                        <w:b/>
                        <w:bCs/>
                        <w:color w:val="24282B"/>
                        <w:sz w:val="20"/>
                        <w:szCs w:val="20"/>
                      </w:rPr>
                      <w:t>10</w:t>
                    </w:r>
                  </w:p>
                </w:txbxContent>
              </v:textbox>
            </v:rect>
            <v:rect id="_x0000_s51231" style="position:absolute;left:5744;top:385;width:223;height:304;mso-wrap-style:none;v-text-anchor:top" o:regroupid="14" filled="f" stroked="f">
              <v:textbox style="mso-next-textbox:#_x0000_s51231;mso-fit-shape-to-text:t" inset="0,0,0,0">
                <w:txbxContent>
                  <w:p w:rsidR="00F65EEF" w:rsidRDefault="00F65EEF">
                    <w:r>
                      <w:rPr>
                        <w:rFonts w:ascii="Arial" w:hAnsi="Arial" w:cs="Arial"/>
                        <w:b/>
                        <w:bCs/>
                        <w:color w:val="24282B"/>
                        <w:sz w:val="20"/>
                        <w:szCs w:val="20"/>
                      </w:rPr>
                      <w:t>10</w:t>
                    </w:r>
                  </w:p>
                </w:txbxContent>
              </v:textbox>
            </v:rect>
            <v:rect id="_x0000_s51232" style="position:absolute;left:6284;top:385;width:279;height:304;mso-wrap-style:none;v-text-anchor:top" o:regroupid="14" filled="f" stroked="f">
              <v:textbox style="mso-next-textbox:#_x0000_s51232;mso-fit-shape-to-text:t" inset="0,0,0,0">
                <w:txbxContent>
                  <w:p w:rsidR="00F65EEF" w:rsidRDefault="00F65EEF">
                    <w:r>
                      <w:rPr>
                        <w:rFonts w:ascii="Arial" w:hAnsi="Arial" w:cs="Arial"/>
                        <w:b/>
                        <w:bCs/>
                        <w:color w:val="24282B"/>
                        <w:sz w:val="20"/>
                        <w:szCs w:val="20"/>
                      </w:rPr>
                      <w:t xml:space="preserve">10 </w:t>
                    </w:r>
                  </w:p>
                </w:txbxContent>
              </v:textbox>
            </v:rect>
            <v:rect id="_x0000_s51233" style="position:absolute;left:6593;top:352;width:1454;height:399;v-text-anchor:top" o:regroupid="14" filled="f" stroked="f">
              <v:textbox style="mso-next-textbox:#_x0000_s51233;mso-fit-shape-to-text:t" inset="0,0,0,0">
                <w:txbxContent>
                  <w:p w:rsidR="00F65EEF" w:rsidRPr="005D3CF2" w:rsidRDefault="00F65EEF" w:rsidP="00741472">
                    <w:pPr>
                      <w:spacing w:before="40" w:after="40"/>
                      <w:rPr>
                        <w:rFonts w:ascii="Times New Roman Bold" w:hAnsi="Times New Roman Bold"/>
                        <w:color w:val="000000"/>
                        <w:sz w:val="20"/>
                        <w:szCs w:val="26"/>
                        <w:lang w:bidi="ar-EG"/>
                      </w:rPr>
                    </w:pPr>
                    <w:r w:rsidRPr="005D3CF2">
                      <w:rPr>
                        <w:rFonts w:ascii="Times New Roman Bold" w:hAnsi="Times New Roman Bold"/>
                        <w:b/>
                        <w:bCs/>
                        <w:color w:val="000000"/>
                        <w:sz w:val="20"/>
                        <w:szCs w:val="26"/>
                        <w:lang w:bidi="ar-EG"/>
                      </w:rPr>
                      <w:t>10</w:t>
                    </w:r>
                    <w:r w:rsidRPr="005D3CF2">
                      <w:rPr>
                        <w:rFonts w:ascii="Times New Roman Bold" w:hAnsi="Times New Roman Bold" w:hint="cs"/>
                        <w:b/>
                        <w:bCs/>
                        <w:color w:val="000000"/>
                        <w:sz w:val="20"/>
                        <w:szCs w:val="26"/>
                        <w:rtl/>
                        <w:lang w:bidi="ar-EG"/>
                      </w:rPr>
                      <w:t xml:space="preserve"> فِدَر واسعة</w:t>
                    </w:r>
                  </w:p>
                </w:txbxContent>
              </v:textbox>
            </v:rect>
            <v:rect id="_x0000_s51234" style="position:absolute;left:4317;top:4249;width:367;height:304;mso-wrap-style:none;v-text-anchor:top" o:regroupid="14" filled="f" stroked="f">
              <v:textbox style="mso-next-textbox:#_x0000_s51234;mso-fit-shape-to-text:t" inset="0,0,0,0">
                <w:txbxContent>
                  <w:p w:rsidR="00F65EEF" w:rsidRDefault="00F65EEF">
                    <w:r>
                      <w:rPr>
                        <w:rFonts w:ascii="Arial" w:hAnsi="Arial" w:cs="Arial"/>
                        <w:b/>
                        <w:bCs/>
                        <w:color w:val="24282B"/>
                        <w:sz w:val="20"/>
                        <w:szCs w:val="20"/>
                      </w:rPr>
                      <w:t>A16</w:t>
                    </w:r>
                  </w:p>
                </w:txbxContent>
              </v:textbox>
            </v:rect>
            <v:rect id="_x0000_s51241" style="position:absolute;left:7348;top:1011;width:1292;height:399;v-text-anchor:top" o:regroupid="14" filled="f" stroked="f">
              <v:textbox style="mso-next-textbox:#_x0000_s51241;mso-fit-shape-to-text:t" inset="0,0,0,0">
                <w:txbxContent>
                  <w:p w:rsidR="00F65EEF" w:rsidRPr="005D3CF2" w:rsidRDefault="00F65EEF" w:rsidP="003E2074">
                    <w:pPr>
                      <w:spacing w:before="40" w:after="40"/>
                      <w:rPr>
                        <w:rFonts w:ascii="Times New Roman Bold" w:hAnsi="Times New Roman Bold"/>
                        <w:color w:val="000000"/>
                        <w:sz w:val="20"/>
                        <w:szCs w:val="26"/>
                      </w:rPr>
                    </w:pPr>
                    <w:r w:rsidRPr="005D3CF2">
                      <w:rPr>
                        <w:rFonts w:ascii="Times New Roman Bold" w:hAnsi="Times New Roman Bold"/>
                        <w:b/>
                        <w:bCs/>
                        <w:color w:val="000000"/>
                        <w:sz w:val="20"/>
                        <w:szCs w:val="26"/>
                        <w:lang w:bidi="ar-EG"/>
                      </w:rPr>
                      <w:t>4</w:t>
                    </w:r>
                    <w:r w:rsidRPr="005D3CF2">
                      <w:rPr>
                        <w:rFonts w:ascii="Times New Roman Bold" w:hAnsi="Times New Roman Bold" w:hint="cs"/>
                        <w:b/>
                        <w:bCs/>
                        <w:color w:val="000000"/>
                        <w:sz w:val="20"/>
                        <w:szCs w:val="26"/>
                        <w:rtl/>
                        <w:lang w:bidi="ar-EG"/>
                      </w:rPr>
                      <w:t xml:space="preserve"> فِدَر واسعة</w:t>
                    </w:r>
                  </w:p>
                </w:txbxContent>
              </v:textbox>
            </v:rect>
            <v:rect id="_x0000_s51244" style="position:absolute;left:6284;top:-24;width:1662;height:448;mso-wrap-style:none;v-text-anchor:top" o:regroupid="14" filled="f" stroked="f">
              <v:textbox style="mso-next-textbox:#_x0000_s51244;mso-fit-shape-to-text:t" inset="0,0,0,0">
                <w:txbxContent>
                  <w:p w:rsidR="00F65EEF" w:rsidRPr="003E2074" w:rsidRDefault="00F65EEF" w:rsidP="003E2074">
                    <w:pPr>
                      <w:spacing w:before="40" w:after="40"/>
                      <w:rPr>
                        <w:rFonts w:ascii="Times New Roman Bold" w:hAnsi="Times New Roman Bold"/>
                        <w:lang w:bidi="ar-EG"/>
                      </w:rPr>
                    </w:pPr>
                    <w:r w:rsidRPr="003E2074">
                      <w:rPr>
                        <w:rFonts w:ascii="Times New Roman Bold" w:hAnsi="Times New Roman Bold" w:hint="cs"/>
                        <w:b/>
                        <w:bCs/>
                        <w:color w:val="24282B"/>
                        <w:rtl/>
                        <w:lang w:bidi="ar-EG"/>
                      </w:rPr>
                      <w:t>ترتيب الفِدَر الواسعة</w:t>
                    </w:r>
                  </w:p>
                </w:txbxContent>
              </v:textbox>
            </v:rect>
            <v:rect id="_x0000_s51245" style="position:absolute;left:7941;top:-24;width:854;height:448;v-text-anchor:top" o:regroupid="14" filled="f" stroked="f">
              <v:textbox style="mso-next-textbox:#_x0000_s51245;mso-fit-shape-to-text:t" inset="0,0,0,0">
                <w:txbxContent>
                  <w:p w:rsidR="00F65EEF" w:rsidRPr="003E2074" w:rsidRDefault="00F65EEF" w:rsidP="003E2074">
                    <w:pPr>
                      <w:spacing w:before="40" w:after="40"/>
                      <w:rPr>
                        <w:rFonts w:ascii="Times New Roman Bold" w:hAnsi="Times New Roman Bold"/>
                        <w:rtl/>
                        <w:lang w:bidi="ar-EG"/>
                      </w:rPr>
                    </w:pPr>
                    <w:r w:rsidRPr="003E2074">
                      <w:rPr>
                        <w:rFonts w:ascii="Times New Roman Bold" w:hAnsi="Times New Roman Bold" w:hint="cs"/>
                        <w:b/>
                        <w:bCs/>
                        <w:color w:val="24282B"/>
                        <w:rtl/>
                        <w:lang w:bidi="ar-EG"/>
                      </w:rPr>
                      <w:t xml:space="preserve">الخطوة </w:t>
                    </w:r>
                    <w:r w:rsidRPr="003E2074">
                      <w:rPr>
                        <w:rFonts w:ascii="Times New Roman Bold" w:hAnsi="Times New Roman Bold"/>
                        <w:b/>
                        <w:bCs/>
                        <w:color w:val="24282B"/>
                        <w:lang w:bidi="ar-EG"/>
                      </w:rPr>
                      <w:t>1</w:t>
                    </w:r>
                    <w:r w:rsidRPr="003E2074">
                      <w:rPr>
                        <w:rFonts w:ascii="Times New Roman Bold" w:hAnsi="Times New Roman Bold" w:hint="cs"/>
                        <w:b/>
                        <w:bCs/>
                        <w:color w:val="24282B"/>
                        <w:rtl/>
                        <w:lang w:bidi="ar-EG"/>
                      </w:rPr>
                      <w:t>:</w:t>
                    </w:r>
                  </w:p>
                </w:txbxContent>
              </v:textbox>
            </v:rect>
            <v:rect id="_x0000_s51246" style="position:absolute;left:6776;top:6723;width:281;height:286;mso-wrap-style:none;v-text-anchor:top" o:regroupid="14" filled="f" stroked="f">
              <v:textbox style="mso-next-textbox:#_x0000_s51246;mso-fit-shape-to-text:t" inset="0,0,0,0">
                <w:txbxContent>
                  <w:p w:rsidR="00F65EEF" w:rsidRDefault="00F65EEF">
                    <w:r>
                      <w:rPr>
                        <w:rFonts w:ascii="Arial" w:hAnsi="Arial" w:cs="Arial"/>
                        <w:b/>
                        <w:bCs/>
                        <w:color w:val="24282B"/>
                        <w:sz w:val="18"/>
                        <w:szCs w:val="18"/>
                      </w:rPr>
                      <w:t xml:space="preserve">A0 </w:t>
                    </w:r>
                  </w:p>
                </w:txbxContent>
              </v:textbox>
            </v:rect>
            <v:rect id="_x0000_s51247" style="position:absolute;left:6776;top:6893;width:281;height:286;mso-wrap-style:none;v-text-anchor:top" o:regroupid="14" filled="f" stroked="f">
              <v:textbox style="mso-next-textbox:#_x0000_s51247;mso-fit-shape-to-text:t" inset="0,0,0,0">
                <w:txbxContent>
                  <w:p w:rsidR="00F65EEF" w:rsidRDefault="00F65EEF">
                    <w:r>
                      <w:rPr>
                        <w:rFonts w:ascii="Arial" w:hAnsi="Arial" w:cs="Arial"/>
                        <w:b/>
                        <w:bCs/>
                        <w:color w:val="24282B"/>
                        <w:sz w:val="18"/>
                        <w:szCs w:val="18"/>
                      </w:rPr>
                      <w:t xml:space="preserve">A1 </w:t>
                    </w:r>
                  </w:p>
                </w:txbxContent>
              </v:textbox>
            </v:rect>
            <v:rect id="_x0000_s51248" style="position:absolute;left:6776;top:7371;width:281;height:117;flip:y;mso-wrap-style:none;v-text-anchor:top" o:regroupid="14" filled="f" stroked="f">
              <v:textbox style="mso-next-textbox:#_x0000_s51248" inset="0,0,0,0">
                <w:txbxContent>
                  <w:p w:rsidR="00F65EEF" w:rsidRDefault="00F65EEF">
                    <w:r>
                      <w:rPr>
                        <w:rFonts w:ascii="Arial" w:hAnsi="Arial" w:cs="Arial"/>
                        <w:b/>
                        <w:bCs/>
                        <w:color w:val="24282B"/>
                        <w:sz w:val="18"/>
                        <w:szCs w:val="18"/>
                      </w:rPr>
                      <w:t xml:space="preserve">A2 </w:t>
                    </w:r>
                  </w:p>
                </w:txbxContent>
              </v:textbox>
            </v:rect>
            <v:rect id="_x0000_s51249" style="position:absolute;left:6776;top:7230;width:281;height:286;mso-wrap-style:none;v-text-anchor:top" o:regroupid="14" filled="f" stroked="f">
              <v:textbox style="mso-next-textbox:#_x0000_s51249;mso-fit-shape-to-text:t" inset="0,0,0,0">
                <w:txbxContent>
                  <w:p w:rsidR="00F65EEF" w:rsidRDefault="00F65EEF">
                    <w:r>
                      <w:rPr>
                        <w:rFonts w:ascii="Arial" w:hAnsi="Arial" w:cs="Arial"/>
                        <w:b/>
                        <w:bCs/>
                        <w:color w:val="24282B"/>
                        <w:sz w:val="18"/>
                        <w:szCs w:val="18"/>
                      </w:rPr>
                      <w:t xml:space="preserve">A3 </w:t>
                    </w:r>
                  </w:p>
                </w:txbxContent>
              </v:textbox>
            </v:rect>
            <v:rect id="_x0000_s51250" style="position:absolute;left:6776;top:7420;width:281;height:286;mso-wrap-style:none;v-text-anchor:top" o:regroupid="14" filled="f" stroked="f">
              <v:textbox style="mso-next-textbox:#_x0000_s51250;mso-fit-shape-to-text:t" inset="0,0,0,0">
                <w:txbxContent>
                  <w:p w:rsidR="00F65EEF" w:rsidRDefault="00F65EEF">
                    <w:r>
                      <w:rPr>
                        <w:rFonts w:ascii="Arial" w:hAnsi="Arial" w:cs="Arial"/>
                        <w:b/>
                        <w:bCs/>
                        <w:color w:val="24282B"/>
                        <w:sz w:val="18"/>
                        <w:szCs w:val="18"/>
                      </w:rPr>
                      <w:t xml:space="preserve">A4 </w:t>
                    </w:r>
                  </w:p>
                </w:txbxContent>
              </v:textbox>
            </v:rect>
            <v:rect id="_x0000_s51251" style="position:absolute;left:6776;top:7589;width:281;height:286;mso-wrap-style:none;v-text-anchor:top" o:regroupid="14" filled="f" stroked="f">
              <v:textbox style="mso-next-textbox:#_x0000_s51251;mso-fit-shape-to-text:t" inset="0,0,0,0">
                <w:txbxContent>
                  <w:p w:rsidR="00F65EEF" w:rsidRDefault="00F65EEF">
                    <w:r>
                      <w:rPr>
                        <w:rFonts w:ascii="Arial" w:hAnsi="Arial" w:cs="Arial"/>
                        <w:b/>
                        <w:bCs/>
                        <w:color w:val="24282B"/>
                        <w:sz w:val="18"/>
                        <w:szCs w:val="18"/>
                      </w:rPr>
                      <w:t xml:space="preserve">A5 </w:t>
                    </w:r>
                  </w:p>
                </w:txbxContent>
              </v:textbox>
            </v:rect>
            <v:rect id="_x0000_s51252" style="position:absolute;left:6776;top:7758;width:281;height:286;mso-wrap-style:none;v-text-anchor:top" o:regroupid="14" filled="f" stroked="f">
              <v:textbox style="mso-next-textbox:#_x0000_s51252;mso-fit-shape-to-text:t" inset="0,0,0,0">
                <w:txbxContent>
                  <w:p w:rsidR="00F65EEF" w:rsidRDefault="00F65EEF">
                    <w:r>
                      <w:rPr>
                        <w:rFonts w:ascii="Arial" w:hAnsi="Arial" w:cs="Arial"/>
                        <w:b/>
                        <w:bCs/>
                        <w:color w:val="24282B"/>
                        <w:sz w:val="18"/>
                        <w:szCs w:val="18"/>
                      </w:rPr>
                      <w:t xml:space="preserve">A6 </w:t>
                    </w:r>
                  </w:p>
                </w:txbxContent>
              </v:textbox>
            </v:rect>
            <v:rect id="_x0000_s51253" style="position:absolute;left:6776;top:7937;width:281;height:286;mso-wrap-style:none;v-text-anchor:top" o:regroupid="14" filled="f" stroked="f">
              <v:textbox style="mso-next-textbox:#_x0000_s51253;mso-fit-shape-to-text:t" inset="0,0,0,0">
                <w:txbxContent>
                  <w:p w:rsidR="00F65EEF" w:rsidRDefault="00F65EEF">
                    <w:r>
                      <w:rPr>
                        <w:rFonts w:ascii="Arial" w:hAnsi="Arial" w:cs="Arial"/>
                        <w:b/>
                        <w:bCs/>
                        <w:color w:val="24282B"/>
                        <w:sz w:val="18"/>
                        <w:szCs w:val="18"/>
                      </w:rPr>
                      <w:t xml:space="preserve">A7 </w:t>
                    </w:r>
                  </w:p>
                </w:txbxContent>
              </v:textbox>
            </v:rect>
            <v:rect id="_x0000_s51254" style="position:absolute;left:6776;top:8106;width:281;height:286;mso-wrap-style:none;v-text-anchor:top" o:regroupid="14" filled="f" stroked="f">
              <v:textbox style="mso-next-textbox:#_x0000_s51254;mso-fit-shape-to-text:t" inset="0,0,0,0">
                <w:txbxContent>
                  <w:p w:rsidR="00F65EEF" w:rsidRDefault="00F65EEF">
                    <w:r>
                      <w:rPr>
                        <w:rFonts w:ascii="Arial" w:hAnsi="Arial" w:cs="Arial"/>
                        <w:b/>
                        <w:bCs/>
                        <w:color w:val="24282B"/>
                        <w:sz w:val="18"/>
                        <w:szCs w:val="18"/>
                      </w:rPr>
                      <w:t xml:space="preserve">A8 </w:t>
                    </w:r>
                  </w:p>
                </w:txbxContent>
              </v:textbox>
            </v:rect>
            <v:rect id="_x0000_s51255" style="position:absolute;left:6776;top:8285;width:281;height:286;mso-wrap-style:none;v-text-anchor:top" o:regroupid="14" filled="f" stroked="f">
              <v:textbox style="mso-next-textbox:#_x0000_s51255;mso-fit-shape-to-text:t" inset="0,0,0,0">
                <w:txbxContent>
                  <w:p w:rsidR="00F65EEF" w:rsidRDefault="00F65EEF">
                    <w:r>
                      <w:rPr>
                        <w:rFonts w:ascii="Arial" w:hAnsi="Arial" w:cs="Arial"/>
                        <w:b/>
                        <w:bCs/>
                        <w:color w:val="24282B"/>
                        <w:sz w:val="18"/>
                        <w:szCs w:val="18"/>
                      </w:rPr>
                      <w:t xml:space="preserve">A9 </w:t>
                    </w:r>
                  </w:p>
                </w:txbxContent>
              </v:textbox>
            </v:rect>
            <v:rect id="_x0000_s51256" style="position:absolute;left:6776;top:8444;width:331;height:286;mso-wrap-style:none;v-text-anchor:top" o:regroupid="14" filled="f" stroked="f">
              <v:textbox style="mso-next-textbox:#_x0000_s51256;mso-fit-shape-to-text:t" inset="0,0,0,0">
                <w:txbxContent>
                  <w:p w:rsidR="00F65EEF" w:rsidRDefault="00F65EEF">
                    <w:r>
                      <w:rPr>
                        <w:rFonts w:ascii="Arial" w:hAnsi="Arial" w:cs="Arial"/>
                        <w:b/>
                        <w:bCs/>
                        <w:color w:val="24282B"/>
                        <w:sz w:val="18"/>
                        <w:szCs w:val="18"/>
                      </w:rPr>
                      <w:t>A10</w:t>
                    </w:r>
                  </w:p>
                </w:txbxContent>
              </v:textbox>
            </v:rect>
            <v:rect id="_x0000_s51257" style="position:absolute;left:6776;top:8634;width:331;height:286;mso-wrap-style:none;v-text-anchor:top" o:regroupid="14" filled="f" stroked="f">
              <v:textbox style="mso-next-textbox:#_x0000_s51257;mso-fit-shape-to-text:t" inset="0,0,0,0">
                <w:txbxContent>
                  <w:p w:rsidR="00F65EEF" w:rsidRDefault="00F65EEF">
                    <w:r>
                      <w:rPr>
                        <w:rFonts w:ascii="Arial" w:hAnsi="Arial" w:cs="Arial"/>
                        <w:b/>
                        <w:bCs/>
                        <w:color w:val="24282B"/>
                        <w:sz w:val="18"/>
                        <w:szCs w:val="18"/>
                      </w:rPr>
                      <w:t>A11</w:t>
                    </w:r>
                  </w:p>
                </w:txbxContent>
              </v:textbox>
            </v:rect>
            <v:rect id="_x0000_s51258" style="position:absolute;left:6776;top:8792;width:331;height:286;mso-wrap-style:none;v-text-anchor:top" o:regroupid="14" filled="f" stroked="f">
              <v:textbox style="mso-next-textbox:#_x0000_s51258;mso-fit-shape-to-text:t" inset="0,0,0,0">
                <w:txbxContent>
                  <w:p w:rsidR="00F65EEF" w:rsidRDefault="00F65EEF">
                    <w:r>
                      <w:rPr>
                        <w:rFonts w:ascii="Arial" w:hAnsi="Arial" w:cs="Arial"/>
                        <w:b/>
                        <w:bCs/>
                        <w:color w:val="24282B"/>
                        <w:sz w:val="18"/>
                        <w:szCs w:val="18"/>
                      </w:rPr>
                      <w:t>A12</w:t>
                    </w:r>
                  </w:p>
                </w:txbxContent>
              </v:textbox>
            </v:rect>
            <v:rect id="_x0000_s51259" style="position:absolute;left:6776;top:8971;width:331;height:286;mso-wrap-style:none;v-text-anchor:top" o:regroupid="14" filled="f" stroked="f">
              <v:textbox style="mso-next-textbox:#_x0000_s51259;mso-fit-shape-to-text:t" inset="0,0,0,0">
                <w:txbxContent>
                  <w:p w:rsidR="00F65EEF" w:rsidRDefault="00F65EEF">
                    <w:r>
                      <w:rPr>
                        <w:rFonts w:ascii="Arial" w:hAnsi="Arial" w:cs="Arial"/>
                        <w:b/>
                        <w:bCs/>
                        <w:color w:val="24282B"/>
                        <w:sz w:val="18"/>
                        <w:szCs w:val="18"/>
                      </w:rPr>
                      <w:t>A13</w:t>
                    </w:r>
                  </w:p>
                </w:txbxContent>
              </v:textbox>
            </v:rect>
            <v:rect id="_x0000_s51260" style="position:absolute;left:6776;top:9150;width:331;height:286;mso-wrap-style:none;v-text-anchor:top" o:regroupid="14" filled="f" stroked="f">
              <v:textbox style="mso-next-textbox:#_x0000_s51260;mso-fit-shape-to-text:t" inset="0,0,0,0">
                <w:txbxContent>
                  <w:p w:rsidR="00F65EEF" w:rsidRDefault="00F65EEF">
                    <w:r>
                      <w:rPr>
                        <w:rFonts w:ascii="Arial" w:hAnsi="Arial" w:cs="Arial"/>
                        <w:b/>
                        <w:bCs/>
                        <w:color w:val="24282B"/>
                        <w:sz w:val="18"/>
                        <w:szCs w:val="18"/>
                      </w:rPr>
                      <w:t>A14</w:t>
                    </w:r>
                  </w:p>
                </w:txbxContent>
              </v:textbox>
            </v:rect>
            <v:rect id="_x0000_s51261" style="position:absolute;left:6776;top:9320;width:331;height:286;mso-wrap-style:none;v-text-anchor:top" o:regroupid="14" filled="f" stroked="f">
              <v:textbox style="mso-next-textbox:#_x0000_s51261;mso-fit-shape-to-text:t" inset="0,0,0,0">
                <w:txbxContent>
                  <w:p w:rsidR="00F65EEF" w:rsidRDefault="00F65EEF">
                    <w:r>
                      <w:rPr>
                        <w:rFonts w:ascii="Arial" w:hAnsi="Arial" w:cs="Arial"/>
                        <w:b/>
                        <w:bCs/>
                        <w:color w:val="24282B"/>
                        <w:sz w:val="18"/>
                        <w:szCs w:val="18"/>
                      </w:rPr>
                      <w:t>A15</w:t>
                    </w:r>
                  </w:p>
                </w:txbxContent>
              </v:textbox>
            </v:rect>
            <v:rect id="_x0000_s51262" style="position:absolute;left:6776;top:9499;width:331;height:286;mso-wrap-style:none;v-text-anchor:top" o:regroupid="14" filled="f" stroked="f">
              <v:textbox style="mso-next-textbox:#_x0000_s51262;mso-fit-shape-to-text:t" inset="0,0,0,0">
                <w:txbxContent>
                  <w:p w:rsidR="00F65EEF" w:rsidRDefault="00F65EEF">
                    <w:r>
                      <w:rPr>
                        <w:rFonts w:ascii="Arial" w:hAnsi="Arial" w:cs="Arial"/>
                        <w:b/>
                        <w:bCs/>
                        <w:color w:val="24282B"/>
                        <w:sz w:val="18"/>
                        <w:szCs w:val="18"/>
                      </w:rPr>
                      <w:t>B16</w:t>
                    </w:r>
                  </w:p>
                </w:txbxContent>
              </v:textbox>
            </v:rect>
            <v:rect id="_x0000_s51268" style="position:absolute;left:7561;top:6547;width:762;height:350;mso-wrap-style:none;v-text-anchor:top" o:regroupid="14" filled="f" stroked="f">
              <v:textbox style="mso-next-textbox:#_x0000_s51268;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06" style="position:absolute;left:5840;top:11191;width:223;height:304;mso-wrap-style:none;v-text-anchor:top" o:regroupid="14" filled="f" stroked="f">
              <v:textbox style="mso-next-textbox:#_x0000_s51306;mso-fit-shape-to-text:t" inset="0,0,0,0">
                <w:txbxContent>
                  <w:p w:rsidR="00F65EEF" w:rsidRDefault="00F65EEF">
                    <w:r>
                      <w:rPr>
                        <w:rFonts w:ascii="Arial" w:hAnsi="Arial" w:cs="Arial"/>
                        <w:b/>
                        <w:bCs/>
                        <w:color w:val="24282B"/>
                        <w:sz w:val="20"/>
                        <w:szCs w:val="20"/>
                      </w:rPr>
                      <w:t xml:space="preserve">  0</w:t>
                    </w:r>
                  </w:p>
                </w:txbxContent>
              </v:textbox>
            </v:rect>
            <v:rect id="_x0000_s51307" style="position:absolute;left:6320;top:11191;width:223;height:304;mso-wrap-style:none;v-text-anchor:top" o:regroupid="14" filled="f" stroked="f">
              <v:textbox style="mso-next-textbox:#_x0000_s51307;mso-fit-shape-to-text:t" inset="0,0,0,0">
                <w:txbxContent>
                  <w:p w:rsidR="00F65EEF" w:rsidRDefault="00F65EEF">
                    <w:r>
                      <w:rPr>
                        <w:rFonts w:ascii="Arial" w:hAnsi="Arial" w:cs="Arial"/>
                        <w:b/>
                        <w:bCs/>
                        <w:color w:val="24282B"/>
                        <w:sz w:val="20"/>
                        <w:szCs w:val="20"/>
                      </w:rPr>
                      <w:t xml:space="preserve">  1</w:t>
                    </w:r>
                  </w:p>
                </w:txbxContent>
              </v:textbox>
            </v:rect>
            <v:rect id="_x0000_s51308" style="position:absolute;left:6788;top:11191;width:223;height:304;mso-wrap-style:none;v-text-anchor:top" o:regroupid="14" filled="f" stroked="f">
              <v:textbox style="mso-next-textbox:#_x0000_s51308;mso-fit-shape-to-text:t" inset="0,0,0,0">
                <w:txbxContent>
                  <w:p w:rsidR="00F65EEF" w:rsidRDefault="00F65EEF">
                    <w:r>
                      <w:rPr>
                        <w:rFonts w:ascii="Arial" w:hAnsi="Arial" w:cs="Arial"/>
                        <w:b/>
                        <w:bCs/>
                        <w:color w:val="24282B"/>
                        <w:sz w:val="20"/>
                        <w:szCs w:val="20"/>
                      </w:rPr>
                      <w:t xml:space="preserve">  2</w:t>
                    </w:r>
                  </w:p>
                </w:txbxContent>
              </v:textbox>
            </v:rect>
            <v:rect id="_x0000_s51309" style="position:absolute;left:5888;top:11540;width:223;height:304;mso-wrap-style:none;v-text-anchor:top" o:regroupid="14" filled="f" stroked="f">
              <v:textbox style="mso-next-textbox:#_x0000_s51309;mso-fit-shape-to-text:t" inset="0,0,0,0">
                <w:txbxContent>
                  <w:p w:rsidR="00F65EEF" w:rsidRDefault="00F65EEF">
                    <w:r>
                      <w:rPr>
                        <w:rFonts w:ascii="Arial" w:hAnsi="Arial" w:cs="Arial"/>
                        <w:b/>
                        <w:bCs/>
                        <w:color w:val="24282B"/>
                        <w:sz w:val="20"/>
                        <w:szCs w:val="20"/>
                      </w:rPr>
                      <w:t>10</w:t>
                    </w:r>
                  </w:p>
                </w:txbxContent>
              </v:textbox>
            </v:rect>
            <v:rect id="_x0000_s51310" style="position:absolute;left:6368;top:11540;width:223;height:304;mso-wrap-style:none;v-text-anchor:top" o:regroupid="14" filled="f" stroked="f">
              <v:textbox style="mso-next-textbox:#_x0000_s51310;mso-fit-shape-to-text:t" inset="0,0,0,0">
                <w:txbxContent>
                  <w:p w:rsidR="00F65EEF" w:rsidRDefault="00F65EEF">
                    <w:r>
                      <w:rPr>
                        <w:rFonts w:ascii="Arial" w:hAnsi="Arial" w:cs="Arial"/>
                        <w:b/>
                        <w:bCs/>
                        <w:color w:val="24282B"/>
                        <w:sz w:val="20"/>
                        <w:szCs w:val="20"/>
                      </w:rPr>
                      <w:t>11</w:t>
                    </w:r>
                  </w:p>
                </w:txbxContent>
              </v:textbox>
            </v:rect>
            <v:rect id="_x0000_s51311" style="position:absolute;left:6835;top:11540;width:223;height:304;mso-wrap-style:none;v-text-anchor:top" o:regroupid="14" filled="f" stroked="f">
              <v:textbox style="mso-next-textbox:#_x0000_s51311;mso-fit-shape-to-text:t" inset="0,0,0,0">
                <w:txbxContent>
                  <w:p w:rsidR="00F65EEF" w:rsidRDefault="00F65EEF">
                    <w:r>
                      <w:rPr>
                        <w:rFonts w:ascii="Arial" w:hAnsi="Arial" w:cs="Arial"/>
                        <w:b/>
                        <w:bCs/>
                        <w:color w:val="24282B"/>
                        <w:sz w:val="20"/>
                        <w:szCs w:val="20"/>
                      </w:rPr>
                      <w:t>12</w:t>
                    </w:r>
                  </w:p>
                </w:txbxContent>
              </v:textbox>
            </v:rect>
            <v:rect id="_x0000_s51312" style="position:absolute;left:5888;top:11877;width:223;height:304;mso-wrap-style:none;v-text-anchor:top" o:regroupid="14" filled="f" stroked="f">
              <v:textbox style="mso-next-textbox:#_x0000_s51312;mso-fit-shape-to-text:t" inset="0,0,0,0">
                <w:txbxContent>
                  <w:p w:rsidR="00F65EEF" w:rsidRDefault="00F65EEF">
                    <w:r>
                      <w:rPr>
                        <w:rFonts w:ascii="Arial" w:hAnsi="Arial" w:cs="Arial"/>
                        <w:b/>
                        <w:bCs/>
                        <w:color w:val="24282B"/>
                        <w:sz w:val="20"/>
                        <w:szCs w:val="20"/>
                      </w:rPr>
                      <w:t>20</w:t>
                    </w:r>
                  </w:p>
                </w:txbxContent>
              </v:textbox>
            </v:rect>
            <v:rect id="_x0000_s51313" style="position:absolute;left:6368;top:11877;width:223;height:304;mso-wrap-style:none;v-text-anchor:top" o:regroupid="14" filled="f" stroked="f">
              <v:textbox style="mso-next-textbox:#_x0000_s51313;mso-fit-shape-to-text:t" inset="0,0,0,0">
                <w:txbxContent>
                  <w:p w:rsidR="00F65EEF" w:rsidRDefault="00F65EEF">
                    <w:r>
                      <w:rPr>
                        <w:rFonts w:ascii="Arial" w:hAnsi="Arial" w:cs="Arial"/>
                        <w:b/>
                        <w:bCs/>
                        <w:color w:val="24282B"/>
                        <w:sz w:val="20"/>
                        <w:szCs w:val="20"/>
                      </w:rPr>
                      <w:t>21</w:t>
                    </w:r>
                  </w:p>
                </w:txbxContent>
              </v:textbox>
            </v:rect>
            <v:rect id="_x0000_s51314" style="position:absolute;left:6835;top:11877;width:223;height:304;mso-wrap-style:none;v-text-anchor:top" o:regroupid="14" filled="f" stroked="f">
              <v:textbox style="mso-next-textbox:#_x0000_s51314;mso-fit-shape-to-text:t" inset="0,0,0,0">
                <w:txbxContent>
                  <w:p w:rsidR="00F65EEF" w:rsidRDefault="00F65EEF">
                    <w:r>
                      <w:rPr>
                        <w:rFonts w:ascii="Arial" w:hAnsi="Arial" w:cs="Arial"/>
                        <w:b/>
                        <w:bCs/>
                        <w:color w:val="24282B"/>
                        <w:sz w:val="20"/>
                        <w:szCs w:val="20"/>
                      </w:rPr>
                      <w:t>22</w:t>
                    </w:r>
                  </w:p>
                </w:txbxContent>
              </v:textbox>
            </v:rect>
            <v:rect id="_x0000_s51315" style="position:absolute;left:5888;top:12226;width:223;height:304;mso-wrap-style:none;v-text-anchor:top" o:regroupid="14" filled="f" stroked="f">
              <v:textbox style="mso-next-textbox:#_x0000_s51315;mso-fit-shape-to-text:t" inset="0,0,0,0">
                <w:txbxContent>
                  <w:p w:rsidR="00F65EEF" w:rsidRDefault="00F65EEF">
                    <w:r>
                      <w:rPr>
                        <w:rFonts w:ascii="Arial" w:hAnsi="Arial" w:cs="Arial"/>
                        <w:b/>
                        <w:bCs/>
                        <w:color w:val="24282B"/>
                        <w:sz w:val="20"/>
                        <w:szCs w:val="20"/>
                      </w:rPr>
                      <w:t>30</w:t>
                    </w:r>
                  </w:p>
                </w:txbxContent>
              </v:textbox>
            </v:rect>
            <v:rect id="_x0000_s51316" style="position:absolute;left:6368;top:12226;width:223;height:304;mso-wrap-style:none;v-text-anchor:top" o:regroupid="14" filled="f" stroked="f">
              <v:textbox style="mso-next-textbox:#_x0000_s51316;mso-fit-shape-to-text:t" inset="0,0,0,0">
                <w:txbxContent>
                  <w:p w:rsidR="00F65EEF" w:rsidRDefault="00F65EEF">
                    <w:r>
                      <w:rPr>
                        <w:rFonts w:ascii="Arial" w:hAnsi="Arial" w:cs="Arial"/>
                        <w:b/>
                        <w:bCs/>
                        <w:color w:val="24282B"/>
                        <w:sz w:val="20"/>
                        <w:szCs w:val="20"/>
                      </w:rPr>
                      <w:t>31</w:t>
                    </w:r>
                  </w:p>
                </w:txbxContent>
              </v:textbox>
            </v:rect>
            <v:rect id="_x0000_s51317" style="position:absolute;left:6835;top:12226;width:223;height:304;mso-wrap-style:none;v-text-anchor:top" o:regroupid="14" filled="f" stroked="f">
              <v:textbox style="mso-next-textbox:#_x0000_s51317;mso-fit-shape-to-text:t" inset="0,0,0,0">
                <w:txbxContent>
                  <w:p w:rsidR="00F65EEF" w:rsidRDefault="00F65EEF">
                    <w:r>
                      <w:rPr>
                        <w:rFonts w:ascii="Arial" w:hAnsi="Arial" w:cs="Arial"/>
                        <w:b/>
                        <w:bCs/>
                        <w:color w:val="24282B"/>
                        <w:sz w:val="20"/>
                        <w:szCs w:val="20"/>
                      </w:rPr>
                      <w:t>32</w:t>
                    </w:r>
                  </w:p>
                </w:txbxContent>
              </v:textbox>
            </v:rect>
            <v:rect id="_x0000_s51318" style="position:absolute;left:7639;top:11191;width:223;height:304;mso-wrap-style:none;v-text-anchor:top" o:regroupid="14" filled="f" stroked="f">
              <v:textbox style="mso-next-textbox:#_x0000_s51318;mso-fit-shape-to-text:t" inset="0,0,0,0">
                <w:txbxContent>
                  <w:p w:rsidR="00F65EEF" w:rsidRDefault="00F65EEF">
                    <w:r>
                      <w:rPr>
                        <w:rFonts w:ascii="Arial" w:hAnsi="Arial" w:cs="Arial"/>
                        <w:b/>
                        <w:bCs/>
                        <w:color w:val="24282B"/>
                        <w:sz w:val="20"/>
                        <w:szCs w:val="20"/>
                      </w:rPr>
                      <w:t xml:space="preserve">  8</w:t>
                    </w:r>
                  </w:p>
                </w:txbxContent>
              </v:textbox>
            </v:rect>
            <v:rect id="_x0000_s51319" style="position:absolute;left:8107;top:11191;width:223;height:304;mso-wrap-style:none;v-text-anchor:top" o:regroupid="14" filled="f" stroked="f">
              <v:textbox style="mso-next-textbox:#_x0000_s51319;mso-fit-shape-to-text:t" inset="0,0,0,0">
                <w:txbxContent>
                  <w:p w:rsidR="00F65EEF" w:rsidRDefault="00F65EEF">
                    <w:r>
                      <w:rPr>
                        <w:rFonts w:ascii="Arial" w:hAnsi="Arial" w:cs="Arial"/>
                        <w:b/>
                        <w:bCs/>
                        <w:color w:val="24282B"/>
                        <w:sz w:val="20"/>
                        <w:szCs w:val="20"/>
                      </w:rPr>
                      <w:t xml:space="preserve">  9</w:t>
                    </w:r>
                  </w:p>
                </w:txbxContent>
              </v:textbox>
            </v:rect>
            <v:rect id="_x0000_s51320" style="position:absolute;left:7687;top:11540;width:223;height:304;mso-wrap-style:none;v-text-anchor:top" o:regroupid="14" filled="f" stroked="f">
              <v:textbox style="mso-next-textbox:#_x0000_s51320;mso-fit-shape-to-text:t" inset="0,0,0,0">
                <w:txbxContent>
                  <w:p w:rsidR="00F65EEF" w:rsidRDefault="00F65EEF">
                    <w:r>
                      <w:rPr>
                        <w:rFonts w:ascii="Arial" w:hAnsi="Arial" w:cs="Arial"/>
                        <w:b/>
                        <w:bCs/>
                        <w:color w:val="24282B"/>
                        <w:sz w:val="20"/>
                        <w:szCs w:val="20"/>
                      </w:rPr>
                      <w:t>18</w:t>
                    </w:r>
                  </w:p>
                </w:txbxContent>
              </v:textbox>
            </v:rect>
            <v:rect id="_x0000_s51322" style="position:absolute;left:8155;top:11540;width:223;height:304;mso-wrap-style:none;v-text-anchor:top" filled="f" stroked="f">
              <v:textbox style="mso-next-textbox:#_x0000_s51322;mso-fit-shape-to-text:t" inset="0,0,0,0">
                <w:txbxContent>
                  <w:p w:rsidR="00F65EEF" w:rsidRDefault="00F65EEF">
                    <w:r>
                      <w:rPr>
                        <w:rFonts w:ascii="Arial" w:hAnsi="Arial" w:cs="Arial"/>
                        <w:b/>
                        <w:bCs/>
                        <w:color w:val="24282B"/>
                        <w:sz w:val="20"/>
                        <w:szCs w:val="20"/>
                      </w:rPr>
                      <w:t>19</w:t>
                    </w:r>
                  </w:p>
                </w:txbxContent>
              </v:textbox>
            </v:rect>
            <v:rect id="_x0000_s51323" style="position:absolute;left:7687;top:11877;width:223;height:304;mso-wrap-style:none;v-text-anchor:top" filled="f" stroked="f">
              <v:textbox style="mso-next-textbox:#_x0000_s51323;mso-fit-shape-to-text:t" inset="0,0,0,0">
                <w:txbxContent>
                  <w:p w:rsidR="00F65EEF" w:rsidRDefault="00F65EEF">
                    <w:r>
                      <w:rPr>
                        <w:rFonts w:ascii="Arial" w:hAnsi="Arial" w:cs="Arial"/>
                        <w:b/>
                        <w:bCs/>
                        <w:color w:val="24282B"/>
                        <w:sz w:val="20"/>
                        <w:szCs w:val="20"/>
                      </w:rPr>
                      <w:t>28</w:t>
                    </w:r>
                  </w:p>
                </w:txbxContent>
              </v:textbox>
            </v:rect>
            <v:rect id="_x0000_s51324" style="position:absolute;left:8155;top:11877;width:223;height:304;mso-wrap-style:none;v-text-anchor:top" filled="f" stroked="f">
              <v:textbox style="mso-next-textbox:#_x0000_s51324;mso-fit-shape-to-text:t" inset="0,0,0,0">
                <w:txbxContent>
                  <w:p w:rsidR="00F65EEF" w:rsidRDefault="00F65EEF">
                    <w:r>
                      <w:rPr>
                        <w:rFonts w:ascii="Arial" w:hAnsi="Arial" w:cs="Arial"/>
                        <w:b/>
                        <w:bCs/>
                        <w:color w:val="24282B"/>
                        <w:sz w:val="20"/>
                        <w:szCs w:val="20"/>
                      </w:rPr>
                      <w:t>29</w:t>
                    </w:r>
                  </w:p>
                </w:txbxContent>
              </v:textbox>
            </v:rect>
            <v:rect id="_x0000_s51325" style="position:absolute;left:7687;top:12226;width:223;height:304;mso-wrap-style:none;v-text-anchor:top" filled="f" stroked="f">
              <v:textbox style="mso-next-textbox:#_x0000_s51325;mso-fit-shape-to-text:t" inset="0,0,0,0">
                <w:txbxContent>
                  <w:p w:rsidR="00F65EEF" w:rsidRDefault="00F65EEF">
                    <w:r>
                      <w:rPr>
                        <w:rFonts w:ascii="Arial" w:hAnsi="Arial" w:cs="Arial"/>
                        <w:b/>
                        <w:bCs/>
                        <w:color w:val="24282B"/>
                        <w:sz w:val="20"/>
                        <w:szCs w:val="20"/>
                      </w:rPr>
                      <w:t>38</w:t>
                    </w:r>
                  </w:p>
                </w:txbxContent>
              </v:textbox>
            </v:rect>
            <v:rect id="_x0000_s51326" style="position:absolute;left:8167;top:12226;width:223;height:304;mso-wrap-style:none;v-text-anchor:top" filled="f" stroked="f">
              <v:textbox style="mso-next-textbox:#_x0000_s51326;mso-fit-shape-to-text:t" inset="0,0,0,0">
                <w:txbxContent>
                  <w:p w:rsidR="00F65EEF" w:rsidRDefault="00F65EEF">
                    <w:r>
                      <w:rPr>
                        <w:rFonts w:ascii="Arial" w:hAnsi="Arial" w:cs="Arial"/>
                        <w:b/>
                        <w:bCs/>
                        <w:color w:val="24282B"/>
                        <w:sz w:val="20"/>
                        <w:szCs w:val="20"/>
                      </w:rPr>
                      <w:t>39</w:t>
                    </w:r>
                  </w:p>
                </w:txbxContent>
              </v:textbox>
            </v:rect>
            <v:rect id="_x0000_s51327" style="position:absolute;left:3406;top:11180;width:223;height:304;mso-wrap-style:none;v-text-anchor:top" filled="f" stroked="f">
              <v:textbox style="mso-next-textbox:#_x0000_s51327;mso-fit-shape-to-text:t" inset="0,0,0,0">
                <w:txbxContent>
                  <w:p w:rsidR="00F65EEF" w:rsidRDefault="00F65EEF">
                    <w:r>
                      <w:rPr>
                        <w:rFonts w:ascii="Arial" w:hAnsi="Arial" w:cs="Arial"/>
                        <w:b/>
                        <w:bCs/>
                        <w:color w:val="24282B"/>
                        <w:sz w:val="20"/>
                        <w:szCs w:val="20"/>
                      </w:rPr>
                      <w:t>38</w:t>
                    </w:r>
                  </w:p>
                </w:txbxContent>
              </v:textbox>
            </v:rect>
            <v:rect id="_x0000_s51328" style="position:absolute;left:3873;top:11180;width:223;height:304;mso-wrap-style:none;v-text-anchor:top" filled="f" stroked="f">
              <v:textbox style="mso-next-textbox:#_x0000_s51328;mso-fit-shape-to-text:t" inset="0,0,0,0">
                <w:txbxContent>
                  <w:p w:rsidR="00F65EEF" w:rsidRDefault="00F65EEF">
                    <w:r>
                      <w:rPr>
                        <w:rFonts w:ascii="Arial" w:hAnsi="Arial" w:cs="Arial"/>
                        <w:b/>
                        <w:bCs/>
                        <w:color w:val="24282B"/>
                        <w:sz w:val="20"/>
                        <w:szCs w:val="20"/>
                      </w:rPr>
                      <w:t>39</w:t>
                    </w:r>
                  </w:p>
                </w:txbxContent>
              </v:textbox>
            </v:rect>
            <v:rect id="_x0000_s51329" style="position:absolute;left:1427;top:11191;width:223;height:304;mso-wrap-style:none;v-text-anchor:top" filled="f" stroked="f">
              <v:textbox style="mso-next-textbox:#_x0000_s51329;mso-fit-shape-to-text:t" inset="0,0,0,0">
                <w:txbxContent>
                  <w:p w:rsidR="00F65EEF" w:rsidRDefault="00F65EEF">
                    <w:r>
                      <w:rPr>
                        <w:rFonts w:ascii="Arial" w:hAnsi="Arial" w:cs="Arial"/>
                        <w:b/>
                        <w:bCs/>
                        <w:color w:val="24282B"/>
                        <w:sz w:val="20"/>
                        <w:szCs w:val="20"/>
                      </w:rPr>
                      <w:t xml:space="preserve">  1</w:t>
                    </w:r>
                  </w:p>
                </w:txbxContent>
              </v:textbox>
            </v:rect>
            <v:rect id="_x0000_s51330" style="position:absolute;left:1883;top:11191;width:223;height:304;mso-wrap-style:none;v-text-anchor:top" filled="f" stroked="f">
              <v:textbox style="mso-next-textbox:#_x0000_s51330;mso-fit-shape-to-text:t" inset="0,0,0,0">
                <w:txbxContent>
                  <w:p w:rsidR="00F65EEF" w:rsidRDefault="00F65EEF">
                    <w:r>
                      <w:rPr>
                        <w:rFonts w:ascii="Arial" w:hAnsi="Arial" w:cs="Arial"/>
                        <w:b/>
                        <w:bCs/>
                        <w:color w:val="24282B"/>
                        <w:sz w:val="20"/>
                        <w:szCs w:val="20"/>
                      </w:rPr>
                      <w:t xml:space="preserve">  2</w:t>
                    </w:r>
                  </w:p>
                </w:txbxContent>
              </v:textbox>
            </v:rect>
            <v:rect id="_x0000_s51331" style="position:absolute;left:2350;top:11191;width:223;height:304;mso-wrap-style:none;v-text-anchor:top" filled="f" stroked="f">
              <v:textbox style="mso-next-textbox:#_x0000_s51331;mso-fit-shape-to-text:t" inset="0,0,0,0">
                <w:txbxContent>
                  <w:p w:rsidR="00F65EEF" w:rsidRDefault="00F65EEF">
                    <w:r>
                      <w:rPr>
                        <w:rFonts w:ascii="Arial" w:hAnsi="Arial" w:cs="Arial"/>
                        <w:b/>
                        <w:bCs/>
                        <w:color w:val="24282B"/>
                        <w:sz w:val="20"/>
                        <w:szCs w:val="20"/>
                      </w:rPr>
                      <w:t xml:space="preserve">  3</w:t>
                    </w:r>
                  </w:p>
                </w:txbxContent>
              </v:textbox>
            </v:rect>
            <v:rect id="_x0000_s51332" style="position:absolute;left:935;top:11191;width:223;height:304;mso-wrap-style:none;v-text-anchor:top" filled="f" stroked="f">
              <v:textbox style="mso-next-textbox:#_x0000_s51332;mso-fit-shape-to-text:t" inset="0,0,0,0">
                <w:txbxContent>
                  <w:p w:rsidR="00F65EEF" w:rsidRDefault="00F65EEF">
                    <w:r>
                      <w:rPr>
                        <w:rFonts w:ascii="Arial" w:hAnsi="Arial" w:cs="Arial"/>
                        <w:b/>
                        <w:bCs/>
                        <w:color w:val="24282B"/>
                        <w:sz w:val="20"/>
                        <w:szCs w:val="20"/>
                      </w:rPr>
                      <w:t xml:space="preserve">  0</w:t>
                    </w:r>
                  </w:p>
                </w:txbxContent>
              </v:textbox>
            </v:rect>
            <v:rect id="_x0000_s51333" style="position:absolute;left:684;top:10839;width:367;height:304;mso-wrap-style:none;v-text-anchor:top" filled="f" stroked="f">
              <v:textbox style="mso-next-textbox:#_x0000_s51333;mso-fit-shape-to-text:t" inset="0,0,0,0">
                <w:txbxContent>
                  <w:p w:rsidR="00F65EEF" w:rsidRDefault="00F65EEF">
                    <w:r>
                      <w:rPr>
                        <w:rFonts w:ascii="Arial" w:hAnsi="Arial" w:cs="Arial"/>
                        <w:b/>
                        <w:bCs/>
                        <w:color w:val="24282B"/>
                        <w:sz w:val="20"/>
                        <w:szCs w:val="20"/>
                      </w:rPr>
                      <w:t>A16</w:t>
                    </w:r>
                  </w:p>
                </w:txbxContent>
              </v:textbox>
            </v:rect>
            <v:rect id="_x0000_s51334" style="position:absolute;left:5828;top:10839;width:367;height:304;mso-wrap-style:none;v-text-anchor:top" filled="f" stroked="f">
              <v:textbox style="mso-next-textbox:#_x0000_s51334;mso-fit-shape-to-text:t" inset="0,0,0,0">
                <w:txbxContent>
                  <w:p w:rsidR="00F65EEF" w:rsidRDefault="00F65EEF">
                    <w:r>
                      <w:rPr>
                        <w:rFonts w:ascii="Arial" w:hAnsi="Arial" w:cs="Arial"/>
                        <w:b/>
                        <w:bCs/>
                        <w:color w:val="24282B"/>
                        <w:sz w:val="20"/>
                        <w:szCs w:val="20"/>
                      </w:rPr>
                      <w:t>B16</w:t>
                    </w:r>
                  </w:p>
                </w:txbxContent>
              </v:textbox>
            </v:rect>
            <v:rect id="_x0000_s51335" style="position:absolute;left:935;top:10562;width:1910;height:399;mso-wrap-style:none;v-text-anchor:top" filled="f" stroked="f">
              <v:textbox style="mso-next-textbox:#_x0000_s51335;mso-fit-shape-to-text:t" inset="0,0,0,0">
                <w:txbxContent>
                  <w:p w:rsidR="00F65EEF" w:rsidRPr="005D3CF2" w:rsidRDefault="00F65EEF" w:rsidP="00512357">
                    <w:pPr>
                      <w:spacing w:before="40" w:after="40"/>
                      <w:rPr>
                        <w:rFonts w:ascii="Times New Roman Bold" w:hAnsi="Times New Roman Bold"/>
                        <w:b/>
                        <w:bCs/>
                        <w:color w:val="000000"/>
                        <w:sz w:val="20"/>
                        <w:szCs w:val="26"/>
                        <w:rtl/>
                        <w:lang w:bidi="ar-EG"/>
                      </w:rPr>
                    </w:pPr>
                    <w:r w:rsidRPr="005D3CF2">
                      <w:rPr>
                        <w:rFonts w:ascii="Times New Roman Bold" w:hAnsi="Times New Roman Bold" w:hint="cs"/>
                        <w:b/>
                        <w:bCs/>
                        <w:color w:val="000000"/>
                        <w:sz w:val="20"/>
                        <w:szCs w:val="26"/>
                        <w:rtl/>
                      </w:rPr>
                      <w:t xml:space="preserve">إعادة ترتيب </w:t>
                    </w:r>
                    <w:r w:rsidRPr="005D3CF2">
                      <w:rPr>
                        <w:rFonts w:ascii="Times New Roman Bold" w:hAnsi="Times New Roman Bold"/>
                        <w:b/>
                        <w:bCs/>
                        <w:color w:val="000000"/>
                        <w:sz w:val="20"/>
                        <w:szCs w:val="26"/>
                      </w:rPr>
                      <w:t>A16</w:t>
                    </w:r>
                    <w:r w:rsidRPr="005D3CF2">
                      <w:rPr>
                        <w:rFonts w:ascii="Times New Roman Bold" w:hAnsi="Times New Roman Bold" w:hint="cs"/>
                        <w:b/>
                        <w:bCs/>
                        <w:color w:val="000000"/>
                        <w:sz w:val="20"/>
                        <w:szCs w:val="26"/>
                        <w:rtl/>
                      </w:rPr>
                      <w:t xml:space="preserve"> إلى </w:t>
                    </w:r>
                    <w:r w:rsidRPr="005D3CF2">
                      <w:rPr>
                        <w:rFonts w:ascii="Times New Roman Bold" w:hAnsi="Times New Roman Bold"/>
                        <w:b/>
                        <w:bCs/>
                        <w:color w:val="000000"/>
                        <w:sz w:val="20"/>
                        <w:szCs w:val="26"/>
                      </w:rPr>
                      <w:t>B16</w:t>
                    </w:r>
                  </w:p>
                </w:txbxContent>
              </v:textbox>
            </v:rect>
            <v:rect id="_x0000_s51336" style="position:absolute;left:7280;top:2502;width:1355;height:399;v-text-anchor:top" filled="f" stroked="f">
              <v:textbox style="mso-next-textbox:#_x0000_s51336;mso-fit-shape-to-text:t" inset="0,0,0,0">
                <w:txbxContent>
                  <w:p w:rsidR="00F65EEF" w:rsidRPr="005D3CF2" w:rsidRDefault="00F65EEF" w:rsidP="003E2074">
                    <w:pPr>
                      <w:spacing w:before="40" w:after="40"/>
                      <w:rPr>
                        <w:rFonts w:ascii="Times New Roman Bold" w:hAnsi="Times New Roman Bold"/>
                        <w:color w:val="000000"/>
                        <w:sz w:val="20"/>
                        <w:szCs w:val="26"/>
                      </w:rPr>
                    </w:pPr>
                    <w:r w:rsidRPr="005D3CF2">
                      <w:rPr>
                        <w:rFonts w:ascii="Times New Roman Bold" w:hAnsi="Times New Roman Bold"/>
                        <w:b/>
                        <w:bCs/>
                        <w:color w:val="000000"/>
                        <w:sz w:val="20"/>
                        <w:szCs w:val="26"/>
                        <w:lang w:bidi="ar-EG"/>
                      </w:rPr>
                      <w:t>60</w:t>
                    </w:r>
                    <w:r w:rsidRPr="005D3CF2">
                      <w:rPr>
                        <w:rFonts w:ascii="Times New Roman Bold" w:hAnsi="Times New Roman Bold" w:hint="cs"/>
                        <w:b/>
                        <w:bCs/>
                        <w:color w:val="000000"/>
                        <w:sz w:val="20"/>
                        <w:szCs w:val="26"/>
                        <w:rtl/>
                        <w:lang w:bidi="ar-EG"/>
                      </w:rPr>
                      <w:t xml:space="preserve"> فِدرة واسعة</w:t>
                    </w:r>
                  </w:p>
                </w:txbxContent>
              </v:textbox>
            </v:rect>
            <v:rect id="_x0000_s51337" style="position:absolute;left:7293;top:3936;width:1292;height:399;v-text-anchor:top" filled="f" stroked="f">
              <v:textbox style="mso-next-textbox:#_x0000_s51337;mso-fit-shape-to-text:t" inset="0,0,0,0">
                <w:txbxContent>
                  <w:p w:rsidR="00F65EEF" w:rsidRPr="005D3CF2" w:rsidRDefault="00F65EEF" w:rsidP="003E2074">
                    <w:pPr>
                      <w:spacing w:before="40" w:after="40"/>
                      <w:rPr>
                        <w:rFonts w:ascii="Times New Roman Bold" w:hAnsi="Times New Roman Bold"/>
                        <w:color w:val="000000"/>
                        <w:sz w:val="20"/>
                        <w:szCs w:val="26"/>
                      </w:rPr>
                    </w:pPr>
                    <w:r w:rsidRPr="005D3CF2">
                      <w:rPr>
                        <w:rFonts w:ascii="Times New Roman Bold" w:hAnsi="Times New Roman Bold"/>
                        <w:b/>
                        <w:bCs/>
                        <w:color w:val="000000"/>
                        <w:sz w:val="20"/>
                        <w:szCs w:val="26"/>
                        <w:lang w:bidi="ar-EG"/>
                      </w:rPr>
                      <w:t>3</w:t>
                    </w:r>
                    <w:r w:rsidRPr="005D3CF2">
                      <w:rPr>
                        <w:rFonts w:ascii="Times New Roman Bold" w:hAnsi="Times New Roman Bold" w:hint="cs"/>
                        <w:b/>
                        <w:bCs/>
                        <w:color w:val="000000"/>
                        <w:sz w:val="20"/>
                        <w:szCs w:val="26"/>
                        <w:rtl/>
                        <w:lang w:bidi="ar-EG"/>
                      </w:rPr>
                      <w:t xml:space="preserve"> فِدَر واسعة</w:t>
                    </w:r>
                  </w:p>
                </w:txbxContent>
              </v:textbox>
            </v:rect>
            <v:rect id="_x0000_s51339" style="position:absolute;left:7239;top:4263;width:1355;height:399;v-text-anchor:top" filled="f" stroked="f">
              <v:textbox style="mso-next-textbox:#_x0000_s51339;mso-fit-shape-to-text:t" inset="0,0,0,0">
                <w:txbxContent>
                  <w:p w:rsidR="00F65EEF" w:rsidRPr="005D3CF2" w:rsidRDefault="00F65EEF" w:rsidP="003E2074">
                    <w:pPr>
                      <w:spacing w:before="40" w:after="40"/>
                      <w:rPr>
                        <w:rFonts w:ascii="Times New Roman Bold" w:hAnsi="Times New Roman Bold"/>
                        <w:color w:val="000000"/>
                        <w:sz w:val="20"/>
                        <w:szCs w:val="26"/>
                      </w:rPr>
                    </w:pPr>
                    <w:r w:rsidRPr="005D3CF2">
                      <w:rPr>
                        <w:rFonts w:ascii="Times New Roman Bold" w:hAnsi="Times New Roman Bold"/>
                        <w:b/>
                        <w:bCs/>
                        <w:color w:val="000000"/>
                        <w:sz w:val="20"/>
                        <w:szCs w:val="26"/>
                        <w:lang w:bidi="ar-EG"/>
                      </w:rPr>
                      <w:t>1</w:t>
                    </w:r>
                    <w:r w:rsidRPr="005D3CF2">
                      <w:rPr>
                        <w:rFonts w:ascii="Times New Roman Bold" w:hAnsi="Times New Roman Bold" w:hint="cs"/>
                        <w:b/>
                        <w:bCs/>
                        <w:color w:val="000000"/>
                        <w:sz w:val="20"/>
                        <w:szCs w:val="26"/>
                        <w:rtl/>
                        <w:lang w:bidi="ar-EG"/>
                      </w:rPr>
                      <w:t xml:space="preserve"> فدرة واسعة</w:t>
                    </w:r>
                  </w:p>
                </w:txbxContent>
              </v:textbox>
            </v:rect>
            <v:rect id="_x0000_s51340" style="position:absolute;left:684;top:4863;width:1471;height:399;v-text-anchor:top" filled="f" stroked="f">
              <v:textbox style="mso-next-textbox:#_x0000_s51340;mso-fit-shape-to-text:t" inset="0,0,0,0">
                <w:txbxContent>
                  <w:p w:rsidR="00F65EEF" w:rsidRPr="005D3CF2" w:rsidRDefault="00F65EEF" w:rsidP="003E2074">
                    <w:pPr>
                      <w:spacing w:before="40" w:after="40"/>
                      <w:rPr>
                        <w:rFonts w:ascii="Times New Roman Bold" w:hAnsi="Times New Roman Bold"/>
                        <w:color w:val="000000"/>
                        <w:sz w:val="20"/>
                        <w:szCs w:val="26"/>
                        <w:rtl/>
                      </w:rPr>
                    </w:pPr>
                    <w:r w:rsidRPr="005D3CF2">
                      <w:rPr>
                        <w:rFonts w:ascii="Times New Roman Bold" w:hAnsi="Times New Roman Bold" w:hint="cs"/>
                        <w:b/>
                        <w:bCs/>
                        <w:color w:val="000000"/>
                        <w:sz w:val="20"/>
                        <w:szCs w:val="26"/>
                        <w:rtl/>
                        <w:lang w:bidi="ar-EG"/>
                      </w:rPr>
                      <w:t>فِدَر واسعة</w:t>
                    </w:r>
                    <w:r w:rsidRPr="005D3CF2">
                      <w:rPr>
                        <w:rFonts w:ascii="Times New Roman Bold" w:hAnsi="Times New Roman Bold"/>
                        <w:b/>
                        <w:bCs/>
                        <w:color w:val="000000"/>
                        <w:sz w:val="20"/>
                        <w:szCs w:val="26"/>
                        <w:lang w:bidi="ar-EG"/>
                      </w:rPr>
                      <w:t xml:space="preserve"> </w:t>
                    </w:r>
                    <w:r w:rsidRPr="005D3CF2">
                      <w:rPr>
                        <w:rFonts w:ascii="Times New Roman Bold" w:hAnsi="Times New Roman Bold" w:hint="cs"/>
                        <w:b/>
                        <w:bCs/>
                        <w:color w:val="000000"/>
                        <w:sz w:val="20"/>
                        <w:szCs w:val="26"/>
                        <w:rtl/>
                        <w:lang w:bidi="ar-EG"/>
                      </w:rPr>
                      <w:t>قعرية</w:t>
                    </w:r>
                  </w:p>
                </w:txbxContent>
              </v:textbox>
            </v:rect>
            <v:rect id="_x0000_s51341" style="position:absolute;left:1127;top:8348;width:1068;height:981;v-text-anchor:top" filled="f" stroked="f">
              <v:textbox style="mso-next-textbox:#_x0000_s51341;mso-fit-shape-to-text:t" inset="0,0,0,0">
                <w:txbxContent>
                  <w:p w:rsidR="00F65EEF" w:rsidRPr="005D3CF2" w:rsidRDefault="00F65EEF" w:rsidP="00512357">
                    <w:pPr>
                      <w:spacing w:before="40" w:after="40"/>
                      <w:jc w:val="center"/>
                      <w:rPr>
                        <w:rFonts w:ascii="Times New Roman Bold" w:hAnsi="Times New Roman Bold"/>
                        <w:b/>
                        <w:bCs/>
                        <w:color w:val="000000"/>
                        <w:sz w:val="20"/>
                        <w:szCs w:val="26"/>
                        <w:rtl/>
                        <w:lang w:bidi="ar-EG"/>
                      </w:rPr>
                    </w:pPr>
                    <w:r w:rsidRPr="005D3CF2">
                      <w:rPr>
                        <w:rFonts w:ascii="Times New Roman Bold" w:hAnsi="Times New Roman Bold"/>
                        <w:b/>
                        <w:bCs/>
                        <w:color w:val="000000"/>
                        <w:sz w:val="20"/>
                        <w:szCs w:val="26"/>
                        <w:lang w:bidi="ar-EG"/>
                      </w:rPr>
                      <w:t>60</w:t>
                    </w:r>
                    <w:r w:rsidRPr="005D3CF2">
                      <w:rPr>
                        <w:rFonts w:ascii="Times New Roman Bold" w:hAnsi="Times New Roman Bold" w:hint="cs"/>
                        <w:b/>
                        <w:bCs/>
                        <w:color w:val="000000"/>
                        <w:sz w:val="20"/>
                        <w:szCs w:val="26"/>
                        <w:rtl/>
                        <w:lang w:bidi="ar-EG"/>
                      </w:rPr>
                      <w:t xml:space="preserve"> </w:t>
                    </w:r>
                  </w:p>
                  <w:p w:rsidR="00F65EEF" w:rsidRPr="005D3CF2" w:rsidRDefault="00F65EEF" w:rsidP="00512357">
                    <w:pPr>
                      <w:spacing w:before="40" w:after="40"/>
                      <w:jc w:val="center"/>
                      <w:rPr>
                        <w:rFonts w:ascii="Times New Roman Bold" w:hAnsi="Times New Roman Bold"/>
                        <w:b/>
                        <w:bCs/>
                        <w:color w:val="000000"/>
                        <w:sz w:val="20"/>
                        <w:szCs w:val="26"/>
                        <w:rtl/>
                        <w:lang w:bidi="ar-EG"/>
                      </w:rPr>
                    </w:pPr>
                    <w:r w:rsidRPr="005D3CF2">
                      <w:rPr>
                        <w:rFonts w:ascii="Times New Roman Bold" w:hAnsi="Times New Roman Bold" w:hint="cs"/>
                        <w:b/>
                        <w:bCs/>
                        <w:color w:val="000000"/>
                        <w:sz w:val="20"/>
                        <w:szCs w:val="26"/>
                        <w:rtl/>
                        <w:lang w:bidi="ar-EG"/>
                      </w:rPr>
                      <w:t xml:space="preserve">فِدرة </w:t>
                    </w:r>
                  </w:p>
                  <w:p w:rsidR="00F65EEF" w:rsidRPr="005D3CF2" w:rsidRDefault="00F65EEF" w:rsidP="00512357">
                    <w:pPr>
                      <w:spacing w:before="40" w:after="40"/>
                      <w:jc w:val="center"/>
                      <w:rPr>
                        <w:rFonts w:ascii="Times New Roman Bold" w:hAnsi="Times New Roman Bold"/>
                        <w:color w:val="000000"/>
                        <w:sz w:val="20"/>
                        <w:szCs w:val="26"/>
                      </w:rPr>
                    </w:pPr>
                    <w:r w:rsidRPr="005D3CF2">
                      <w:rPr>
                        <w:rFonts w:ascii="Times New Roman Bold" w:hAnsi="Times New Roman Bold" w:hint="cs"/>
                        <w:b/>
                        <w:bCs/>
                        <w:color w:val="000000"/>
                        <w:sz w:val="20"/>
                        <w:szCs w:val="26"/>
                        <w:rtl/>
                        <w:lang w:bidi="ar-EG"/>
                      </w:rPr>
                      <w:t>واسعة</w:t>
                    </w:r>
                  </w:p>
                </w:txbxContent>
              </v:textbox>
            </v:rect>
            <v:rect id="_x0000_s51343" style="position:absolute;left:6802;top:7065;width:281;height:286;mso-wrap-style:none;v-text-anchor:top" filled="f" stroked="f">
              <v:textbox style="mso-next-textbox:#_x0000_s51343;mso-fit-shape-to-text:t" inset="0,0,0,0">
                <w:txbxContent>
                  <w:p w:rsidR="00F65EEF" w:rsidRDefault="00F65EEF" w:rsidP="00867990">
                    <w:r>
                      <w:rPr>
                        <w:rFonts w:ascii="Arial" w:hAnsi="Arial" w:cs="Arial"/>
                        <w:b/>
                        <w:bCs/>
                        <w:color w:val="24282B"/>
                        <w:sz w:val="18"/>
                        <w:szCs w:val="18"/>
                      </w:rPr>
                      <w:t xml:space="preserve">A2 </w:t>
                    </w:r>
                  </w:p>
                </w:txbxContent>
              </v:textbox>
            </v:rect>
            <v:rect id="_x0000_s51344" style="position:absolute;left:7555;top:6723;width:762;height:350;mso-wrap-style:none;v-text-anchor:top" filled="f" stroked="f">
              <v:textbox style="mso-next-textbox:#_x0000_s51344;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45" style="position:absolute;left:7555;top:6895;width:762;height:350;mso-wrap-style:none;v-text-anchor:top" filled="f" stroked="f">
              <v:textbox style="mso-next-textbox:#_x0000_s51345;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46" style="position:absolute;left:7555;top:7075;width:762;height:350;mso-wrap-style:none;v-text-anchor:top" filled="f" stroked="f">
              <v:textbox style="mso-next-textbox:#_x0000_s51346;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47" style="position:absolute;left:7555;top:7230;width:762;height:350;mso-wrap-style:none;v-text-anchor:top" filled="f" stroked="f">
              <v:textbox style="mso-next-textbox:#_x0000_s51347;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48" style="position:absolute;left:7555;top:7430;width:762;height:350;mso-wrap-style:none;v-text-anchor:top" filled="f" stroked="f">
              <v:textbox style="mso-next-textbox:#_x0000_s51348;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49" style="position:absolute;left:7555;top:7606;width:762;height:350;mso-wrap-style:none;v-text-anchor:top" filled="f" stroked="f">
              <v:textbox style="mso-next-textbox:#_x0000_s51349;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0" style="position:absolute;left:7555;top:7756;width:762;height:350;mso-wrap-style:none;v-text-anchor:top" filled="f" stroked="f">
              <v:textbox style="mso-next-textbox:#_x0000_s51350;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1" style="position:absolute;left:7555;top:7937;width:762;height:350;mso-wrap-style:none;v-text-anchor:top" filled="f" stroked="f">
              <v:textbox style="mso-next-textbox:#_x0000_s51351;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2" style="position:absolute;left:7555;top:8106;width:762;height:350;mso-wrap-style:none;v-text-anchor:top" filled="f" stroked="f">
              <v:textbox style="mso-next-textbox:#_x0000_s51352;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3" style="position:absolute;left:7555;top:8265;width:762;height:350;mso-wrap-style:none;v-text-anchor:top" filled="f" stroked="f">
              <v:textbox style="mso-next-textbox:#_x0000_s51353;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5" style="position:absolute;left:7555;top:8455;width:762;height:350;mso-wrap-style:none;v-text-anchor:top" filled="f" stroked="f">
              <v:textbox style="mso-next-textbox:#_x0000_s51355;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6" style="position:absolute;left:7555;top:8640;width:762;height:350;mso-wrap-style:none;v-text-anchor:top" filled="f" stroked="f">
              <v:textbox style="mso-next-textbox:#_x0000_s51356;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7" style="position:absolute;left:7555;top:8805;width:762;height:350;mso-wrap-style:none;v-text-anchor:top" filled="f" stroked="f">
              <v:textbox style="mso-next-textbox:#_x0000_s51357;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8" style="position:absolute;left:7555;top:8988;width:762;height:350;mso-wrap-style:none;v-text-anchor:top" filled="f" stroked="f">
              <v:textbox style="mso-next-textbox:#_x0000_s51358;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59" style="position:absolute;left:7483;top:9149;width:840;height:350;v-text-anchor:top" filled="f" stroked="f">
              <v:textbox style="mso-next-textbox:#_x0000_s51359;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60" style="position:absolute;left:7483;top:9320;width:834;height:350;v-text-anchor:top" filled="f" stroked="f">
              <v:textbox style="mso-next-textbox:#_x0000_s51360;mso-fit-shape-to-text:t" inset="0,0,0,0">
                <w:txbxContent>
                  <w:p w:rsidR="00F65EEF" w:rsidRPr="00F23C39" w:rsidRDefault="00F65EEF" w:rsidP="00F23C39">
                    <w:pPr>
                      <w:spacing w:before="40" w:after="40"/>
                      <w:rPr>
                        <w:rFonts w:ascii="Times New Roman Bold" w:hAnsi="Times New Roman Bold"/>
                        <w:sz w:val="16"/>
                        <w:szCs w:val="22"/>
                      </w:rPr>
                    </w:pPr>
                    <w:r>
                      <w:rPr>
                        <w:rFonts w:ascii="Times New Roman Bold" w:hAnsi="Times New Roman Bold"/>
                        <w:b/>
                        <w:bCs/>
                        <w:color w:val="000000"/>
                        <w:sz w:val="16"/>
                        <w:szCs w:val="22"/>
                      </w:rPr>
                      <w:t>3</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61" style="position:absolute;left:7483;top:9499;width:847;height:350;v-text-anchor:top" filled="f" stroked="f">
              <v:textbox style="mso-next-textbox:#_x0000_s51361;mso-fit-shape-to-text:t" inset="0,0,0,0">
                <w:txbxContent>
                  <w:p w:rsidR="00F65EEF" w:rsidRPr="00F23C39" w:rsidRDefault="00F65EEF" w:rsidP="00F23C39">
                    <w:pPr>
                      <w:spacing w:before="40" w:after="40"/>
                      <w:rPr>
                        <w:rFonts w:ascii="Times New Roman Bold" w:hAnsi="Times New Roman Bold"/>
                        <w:sz w:val="16"/>
                        <w:szCs w:val="22"/>
                      </w:rPr>
                    </w:pPr>
                    <w:r w:rsidRPr="00F23C39">
                      <w:rPr>
                        <w:rFonts w:ascii="Times New Roman Bold" w:hAnsi="Times New Roman Bold"/>
                        <w:b/>
                        <w:bCs/>
                        <w:color w:val="000000"/>
                        <w:sz w:val="16"/>
                        <w:szCs w:val="22"/>
                      </w:rPr>
                      <w:t>4</w:t>
                    </w:r>
                    <w:r>
                      <w:rPr>
                        <w:rFonts w:ascii="Times New Roman Bold" w:hAnsi="Times New Roman Bold" w:hint="cs"/>
                        <w:b/>
                        <w:bCs/>
                        <w:color w:val="000000"/>
                        <w:sz w:val="16"/>
                        <w:szCs w:val="22"/>
                        <w:rtl/>
                      </w:rPr>
                      <w:t xml:space="preserve"> </w:t>
                    </w:r>
                    <w:r w:rsidRPr="00F23C39">
                      <w:rPr>
                        <w:rFonts w:ascii="Times New Roman Bold" w:hAnsi="Times New Roman Bold" w:hint="cs"/>
                        <w:b/>
                        <w:bCs/>
                        <w:color w:val="000000"/>
                        <w:sz w:val="16"/>
                        <w:szCs w:val="22"/>
                        <w:rtl/>
                      </w:rPr>
                      <w:t>فِدر واسعة</w:t>
                    </w:r>
                  </w:p>
                </w:txbxContent>
              </v:textbox>
            </v:rect>
            <v:rect id="_x0000_s51362" style="position:absolute;left:6231;top:9969;width:1292;height:399;v-text-anchor:top" filled="f" stroked="f">
              <v:textbox style="mso-next-textbox:#_x0000_s51362;mso-fit-shape-to-text:t" inset="0,0,0,0">
                <w:txbxContent>
                  <w:p w:rsidR="00F65EEF" w:rsidRPr="005D3CF2" w:rsidRDefault="00F65EEF" w:rsidP="003E2074">
                    <w:pPr>
                      <w:spacing w:before="40" w:after="40"/>
                      <w:rPr>
                        <w:rFonts w:ascii="Times New Roman Bold" w:hAnsi="Times New Roman Bold"/>
                        <w:color w:val="000000"/>
                        <w:sz w:val="20"/>
                        <w:szCs w:val="26"/>
                      </w:rPr>
                    </w:pPr>
                    <w:r w:rsidRPr="005D3CF2">
                      <w:rPr>
                        <w:rFonts w:ascii="Times New Roman Bold" w:hAnsi="Times New Roman Bold"/>
                        <w:b/>
                        <w:bCs/>
                        <w:color w:val="000000"/>
                        <w:sz w:val="20"/>
                        <w:szCs w:val="26"/>
                        <w:lang w:bidi="ar-EG"/>
                      </w:rPr>
                      <w:t>10</w:t>
                    </w:r>
                    <w:r w:rsidRPr="005D3CF2">
                      <w:rPr>
                        <w:rFonts w:ascii="Times New Roman Bold" w:hAnsi="Times New Roman Bold" w:hint="cs"/>
                        <w:b/>
                        <w:bCs/>
                        <w:color w:val="000000"/>
                        <w:sz w:val="20"/>
                        <w:szCs w:val="26"/>
                        <w:rtl/>
                        <w:lang w:bidi="ar-EG"/>
                      </w:rPr>
                      <w:t xml:space="preserve"> فِدَر واسعة</w:t>
                    </w:r>
                  </w:p>
                </w:txbxContent>
              </v:textbox>
            </v:rect>
            <v:rect id="_x0000_s51363" style="position:absolute;left:3874;top:6077;width:1355;height:399;v-text-anchor:top" filled="f" stroked="f">
              <v:textbox style="mso-next-textbox:#_x0000_s51363;mso-fit-shape-to-text:t" inset="0,0,0,0">
                <w:txbxContent>
                  <w:p w:rsidR="00F65EEF" w:rsidRPr="005D3CF2" w:rsidRDefault="00F65EEF" w:rsidP="003E2074">
                    <w:pPr>
                      <w:spacing w:before="40" w:after="40"/>
                      <w:rPr>
                        <w:rFonts w:ascii="Times New Roman Bold" w:hAnsi="Times New Roman Bold"/>
                        <w:color w:val="000000"/>
                        <w:sz w:val="20"/>
                        <w:szCs w:val="26"/>
                      </w:rPr>
                    </w:pPr>
                    <w:r w:rsidRPr="005D3CF2">
                      <w:rPr>
                        <w:rFonts w:ascii="Times New Roman Bold" w:hAnsi="Times New Roman Bold"/>
                        <w:b/>
                        <w:bCs/>
                        <w:color w:val="000000"/>
                        <w:sz w:val="20"/>
                        <w:szCs w:val="26"/>
                        <w:lang w:bidi="ar-EG"/>
                      </w:rPr>
                      <w:t>90</w:t>
                    </w:r>
                    <w:r w:rsidRPr="005D3CF2">
                      <w:rPr>
                        <w:rFonts w:ascii="Times New Roman Bold" w:hAnsi="Times New Roman Bold" w:hint="cs"/>
                        <w:b/>
                        <w:bCs/>
                        <w:color w:val="000000"/>
                        <w:sz w:val="20"/>
                        <w:szCs w:val="26"/>
                        <w:rtl/>
                        <w:lang w:bidi="ar-EG"/>
                      </w:rPr>
                      <w:t xml:space="preserve"> فِدرة واسعة</w:t>
                    </w:r>
                  </w:p>
                </w:txbxContent>
              </v:textbox>
            </v:rect>
            <v:rect id="_x0000_s60558" style="position:absolute;left:7862;top:5733;width:854;height:448;v-text-anchor:top" filled="f" stroked="f">
              <v:textbox style="mso-next-textbox:#_x0000_s60558;mso-fit-shape-to-text:t" inset="0,0,0,0">
                <w:txbxContent>
                  <w:p w:rsidR="00F65EEF" w:rsidRPr="003E2074" w:rsidRDefault="00F65EEF" w:rsidP="00E74DED">
                    <w:pPr>
                      <w:spacing w:before="40" w:after="40"/>
                      <w:rPr>
                        <w:rFonts w:ascii="Times New Roman Bold" w:hAnsi="Times New Roman Bold"/>
                        <w:rtl/>
                        <w:lang w:bidi="ar-EG"/>
                      </w:rPr>
                    </w:pPr>
                    <w:r w:rsidRPr="003E2074">
                      <w:rPr>
                        <w:rFonts w:ascii="Times New Roman Bold" w:hAnsi="Times New Roman Bold" w:hint="cs"/>
                        <w:b/>
                        <w:bCs/>
                        <w:color w:val="24282B"/>
                        <w:rtl/>
                        <w:lang w:bidi="ar-EG"/>
                      </w:rPr>
                      <w:t xml:space="preserve">الخطوة </w:t>
                    </w:r>
                    <w:r>
                      <w:rPr>
                        <w:rFonts w:ascii="Times New Roman Bold" w:hAnsi="Times New Roman Bold"/>
                        <w:b/>
                        <w:bCs/>
                        <w:color w:val="24282B"/>
                        <w:lang w:bidi="ar-EG"/>
                      </w:rPr>
                      <w:t>2</w:t>
                    </w:r>
                    <w:r w:rsidRPr="003E2074">
                      <w:rPr>
                        <w:rFonts w:ascii="Times New Roman Bold" w:hAnsi="Times New Roman Bold" w:hint="cs"/>
                        <w:b/>
                        <w:bCs/>
                        <w:color w:val="24282B"/>
                        <w:rtl/>
                        <w:lang w:bidi="ar-EG"/>
                      </w:rPr>
                      <w:t>:</w:t>
                    </w:r>
                  </w:p>
                </w:txbxContent>
              </v:textbox>
            </v:rect>
            <v:rect id="_x0000_s60559" style="position:absolute;left:5731;top:5739;width:2159;height:448;mso-wrap-style:none;v-text-anchor:top" filled="f" stroked="f">
              <v:textbox style="mso-next-textbox:#_x0000_s60559;mso-fit-shape-to-text:t" inset="0,0,0,0">
                <w:txbxContent>
                  <w:p w:rsidR="00F65EEF" w:rsidRPr="003E2074" w:rsidRDefault="00F65EEF" w:rsidP="003E2074">
                    <w:pPr>
                      <w:spacing w:before="40" w:after="40"/>
                      <w:rPr>
                        <w:rFonts w:ascii="Times New Roman Bold" w:hAnsi="Times New Roman Bold"/>
                        <w:lang w:bidi="ar-EG"/>
                      </w:rPr>
                    </w:pPr>
                    <w:r>
                      <w:rPr>
                        <w:rFonts w:ascii="Times New Roman Bold" w:hAnsi="Times New Roman Bold" w:hint="cs"/>
                        <w:b/>
                        <w:bCs/>
                        <w:color w:val="24282B"/>
                        <w:rtl/>
                        <w:lang w:bidi="ar-EG"/>
                      </w:rPr>
                      <w:t xml:space="preserve">إعادة </w:t>
                    </w:r>
                    <w:r w:rsidRPr="003E2074">
                      <w:rPr>
                        <w:rFonts w:ascii="Times New Roman Bold" w:hAnsi="Times New Roman Bold" w:hint="cs"/>
                        <w:b/>
                        <w:bCs/>
                        <w:color w:val="24282B"/>
                        <w:rtl/>
                        <w:lang w:bidi="ar-EG"/>
                      </w:rPr>
                      <w:t>ترتيب الفِدَر الواسعة</w:t>
                    </w:r>
                  </w:p>
                </w:txbxContent>
              </v:textbox>
            </v:rect>
            <w10:wrap type="none"/>
            <w10:anchorlock/>
          </v:group>
        </w:pict>
      </w:r>
    </w:p>
    <w:p w:rsidR="00512357" w:rsidRDefault="00512357">
      <w:pPr>
        <w:overflowPunct/>
        <w:autoSpaceDE/>
        <w:autoSpaceDN/>
        <w:bidi w:val="0"/>
        <w:adjustRightInd/>
        <w:spacing w:before="0" w:line="240" w:lineRule="auto"/>
        <w:jc w:val="left"/>
        <w:textAlignment w:val="auto"/>
        <w:rPr>
          <w:b/>
          <w:bCs/>
          <w:rtl/>
        </w:rPr>
      </w:pPr>
      <w:r>
        <w:rPr>
          <w:b/>
          <w:bCs/>
          <w:rtl/>
        </w:rPr>
        <w:br w:type="page"/>
      </w:r>
    </w:p>
    <w:p w:rsidR="005F5FF3" w:rsidRPr="00686661" w:rsidRDefault="005F5FF3" w:rsidP="00686661">
      <w:pPr>
        <w:pStyle w:val="FigureNo"/>
        <w:rPr>
          <w:rtl/>
        </w:rPr>
      </w:pPr>
      <w:r w:rsidRPr="00686661">
        <w:rPr>
          <w:rFonts w:hint="cs"/>
          <w:rtl/>
        </w:rPr>
        <w:t>الش</w:t>
      </w:r>
      <w:r w:rsidR="003D7266">
        <w:rPr>
          <w:rFonts w:hint="cs"/>
          <w:rtl/>
        </w:rPr>
        <w:t>ـ</w:t>
      </w:r>
      <w:r w:rsidRPr="00686661">
        <w:rPr>
          <w:rFonts w:hint="cs"/>
          <w:rtl/>
        </w:rPr>
        <w:t xml:space="preserve">كل </w:t>
      </w:r>
      <w:r w:rsidRPr="00686661">
        <w:t>21</w:t>
      </w:r>
    </w:p>
    <w:p w:rsidR="005F5FF3" w:rsidRPr="00187AAB" w:rsidRDefault="005F5FF3" w:rsidP="003D7266">
      <w:pPr>
        <w:pStyle w:val="FigureTitle"/>
        <w:rPr>
          <w:rtl/>
        </w:rPr>
      </w:pPr>
      <w:r>
        <w:rPr>
          <w:rFonts w:hint="cs"/>
          <w:rtl/>
        </w:rPr>
        <w:t xml:space="preserve">ترتيبة الفِدَر الواسعة في النظام </w:t>
      </w:r>
      <w:r w:rsidR="00187AAB">
        <w:t>1</w:t>
      </w:r>
      <w:r w:rsidR="00487301">
        <w:t> </w:t>
      </w:r>
      <w:r w:rsidR="00187AAB">
        <w:t>080/50/I</w:t>
      </w:r>
      <w:r w:rsidR="003D7266">
        <w:rPr>
          <w:rFonts w:hint="cs"/>
          <w:rtl/>
        </w:rPr>
        <w:t xml:space="preserve"> </w:t>
      </w:r>
      <w:r w:rsidR="00187AAB">
        <w:rPr>
          <w:rFonts w:ascii="Times New Roman" w:hAnsi="Times New Roman" w:cs="Times New Roman"/>
        </w:rPr>
        <w:t>×</w:t>
      </w:r>
      <w:r w:rsidR="003D7266">
        <w:rPr>
          <w:rFonts w:hint="cs"/>
          <w:rtl/>
          <w:lang w:val="en-US"/>
        </w:rPr>
        <w:t xml:space="preserve"> </w:t>
      </w:r>
      <w:r>
        <w:t>1 920</w:t>
      </w:r>
    </w:p>
    <w:p w:rsidR="005F5FF3" w:rsidRDefault="005D3CF2" w:rsidP="005F5FF3">
      <w:pPr>
        <w:jc w:val="lowKashida"/>
        <w:rPr>
          <w:rtl/>
        </w:rPr>
      </w:pPr>
      <w:r>
        <w:rPr>
          <w:rtl/>
        </w:rPr>
      </w:r>
      <w:r>
        <w:pict>
          <v:group id="_x0000_s51369" editas="canvas" style="width:462.1pt;height:584.5pt;mso-position-horizontal-relative:char;mso-position-vertical-relative:line" coordsize="9242,11690">
            <o:lock v:ext="edit" aspectratio="t"/>
            <v:shape id="_x0000_s51368" type="#_x0000_t75" style="position:absolute;width:9242;height:11690" o:preferrelative="f">
              <v:fill o:detectmouseclick="t"/>
              <v:path o:extrusionok="t" o:connecttype="none"/>
              <o:lock v:ext="edit" text="t"/>
            </v:shape>
            <v:group id="_x0000_s77162" style="position:absolute;left:828;top:731;width:8373;height:10669" coordorigin="828,731" coordsize="8373,10669">
              <v:rect id="_x0000_s51370" style="position:absolute;left:8734;top:11151;width:467;height:249;mso-wrap-style:none;v-text-anchor:top" o:regroupid="15" filled="f" stroked="f">
                <v:textbox style="mso-next-textbox:#_x0000_s51370;mso-fit-shape-to-text:t" inset="0,0,0,0">
                  <w:txbxContent>
                    <w:p w:rsidR="00F65EEF" w:rsidRDefault="00F65EEF">
                      <w:r>
                        <w:rPr>
                          <w:rFonts w:cs="Times New Roman"/>
                          <w:color w:val="24211D"/>
                          <w:sz w:val="14"/>
                          <w:szCs w:val="14"/>
                        </w:rPr>
                        <w:t>1620-21</w:t>
                      </w:r>
                    </w:p>
                  </w:txbxContent>
                </v:textbox>
              </v:rect>
              <v:rect id="_x0000_s51371" style="position:absolute;left:2376;top:1103;width:4067;height:276" o:regroupid="15" filled="f" strokecolor="#24282b" strokeweight="33e-5mm"/>
              <v:line id="_x0000_s51372" style="position:absolute" from="2376,731" to="2377,1079" o:regroupid="15" strokecolor="#24282b" strokeweight="33e-5mm">
                <v:stroke joinstyle="miter"/>
              </v:line>
              <v:line id="_x0000_s51373" style="position:absolute" from="2376,887" to="6419,888" o:regroupid="15" strokecolor="#24282b" strokeweight="33e-5mm">
                <v:stroke joinstyle="miter"/>
              </v:line>
              <v:shape id="_x0000_s51374" style="position:absolute;left:2376;top:839;width:96;height:96" coordsize="8,8" o:regroupid="15" path="m8,l,4,8,8e" filled="f" strokecolor="#24282b" strokeweight="33e-5mm">
                <v:stroke joinstyle="miter"/>
                <v:path arrowok="t"/>
              </v:shape>
              <v:shape id="_x0000_s51375" style="position:absolute;left:6323;top:839;width:96;height:96" coordsize="8,8" o:regroupid="15" path="m,8l8,4,,e" filled="f" strokecolor="#24282b" strokeweight="33e-5mm">
                <v:stroke joinstyle="miter"/>
                <v:path arrowok="t"/>
              </v:shape>
              <v:line id="_x0000_s51376" style="position:absolute" from="6623,1103" to="6971,1104" o:regroupid="15" strokecolor="#24282b" strokeweight="33e-5mm">
                <v:stroke joinstyle="miter"/>
              </v:line>
              <v:line id="_x0000_s51377" style="position:absolute" from="6623,1379" to="6971,1380" o:regroupid="15" strokecolor="#24282b" strokeweight="33e-5mm">
                <v:stroke joinstyle="miter"/>
              </v:line>
              <v:line id="_x0000_s51378" style="position:absolute" from="6803,1103" to="6804,1379" o:regroupid="15" strokecolor="#24282b" strokeweight="33e-5mm">
                <v:stroke joinstyle="miter"/>
              </v:line>
              <v:shape id="_x0000_s51379" style="position:absolute;left:6755;top:1103;width:96;height:96" coordsize="8,8" o:regroupid="15" path="m8,8l4,,,8e" filled="f" strokecolor="#24282b" strokeweight="33e-5mm">
                <v:stroke joinstyle="miter"/>
                <v:path arrowok="t"/>
              </v:shape>
              <v:shape id="_x0000_s51380" style="position:absolute;left:6755;top:1283;width:96;height:96" coordsize="8,8" o:regroupid="15" path="m,l4,8,8,e" filled="f" strokecolor="#24282b" strokeweight="33e-5mm">
                <v:stroke joinstyle="miter"/>
                <v:path arrowok="t"/>
              </v:shape>
              <v:line id="_x0000_s51381" style="position:absolute" from="6803,1367" to="6804,4053" o:regroupid="15" strokecolor="#24282b" strokeweight="33e-5mm">
                <v:stroke joinstyle="miter"/>
              </v:line>
              <v:shape id="_x0000_s51382" style="position:absolute;left:6755;top:1367;width:96;height:96" coordsize="8,8" o:regroupid="15" path="m8,8l4,,,8e" filled="f" strokecolor="#24282b" strokeweight="33e-5mm">
                <v:stroke joinstyle="miter"/>
                <v:path arrowok="t"/>
              </v:shape>
              <v:shape id="_x0000_s51383" style="position:absolute;left:6755;top:3957;width:96;height:96" coordsize="8,8" o:regroupid="15" path="m,l4,8,8,e" filled="f" strokecolor="#24282b" strokeweight="33e-5mm">
                <v:stroke joinstyle="miter"/>
                <v:path arrowok="t"/>
              </v:shape>
              <v:rect id="_x0000_s51384" style="position:absolute;left:2376;top:1379;width:4067;height:2662" o:regroupid="15" filled="f" strokecolor="#24282b" strokeweight="33e-5mm"/>
              <v:line id="_x0000_s51385" style="position:absolute" from="6623,4041" to="6971,4042" o:regroupid="15" strokecolor="#24282b" strokeweight="33e-5mm">
                <v:stroke joinstyle="miter"/>
              </v:line>
              <v:shape id="_x0000_s51386" style="position:absolute;left:6791;top:4053;width:12;height:12" coordsize="1,1" o:regroupid="15" path="m,1r,l,1r1,l1,1r,l1,1,1,r,l1,r,l1,,,,,,,,,1xe" fillcolor="#24282b" stroked="f">
                <v:path arrowok="t"/>
              </v:shape>
              <v:shape id="_x0000_s51387" style="position:absolute;left:6755;top:4197;width:96;height:96" coordsize="8,8" o:regroupid="15" path="m,l4,8,8,e" filled="f" strokecolor="#24282b" strokeweight="33e-5mm">
                <v:stroke joinstyle="miter"/>
                <v:path arrowok="t"/>
              </v:shape>
              <v:shape id="_x0000_s51388" style="position:absolute;left:6755;top:4029;width:96;height:96" coordsize="8,8" o:regroupid="15" path="m8,8l4,,,8e" filled="f" strokecolor="#24282b" strokeweight="33e-5mm">
                <v:stroke joinstyle="miter"/>
                <v:path arrowok="t"/>
              </v:shape>
              <v:line id="_x0000_s51389" style="position:absolute;flip:y" from="2064,4137" to="2496,4317" o:regroupid="15" strokecolor="#24282b" strokeweight="33e-5mm">
                <v:stroke joinstyle="miter"/>
              </v:line>
              <v:shape id="_x0000_s51390" style="position:absolute;left:2388;top:4125;width:108;height:96" coordsize="9,8" o:regroupid="15" path="m3,8l9,1,,e" filled="f" strokecolor="#24282b" strokeweight="33e-5mm">
                <v:stroke joinstyle="miter"/>
                <v:path arrowok="t"/>
              </v:shape>
              <v:rect id="_x0000_s51391" style="position:absolute;left:4535;top:5132;width:36;height:240" o:regroupid="15" fillcolor="#24282b" stroked="f"/>
              <v:shape id="_x0000_s51392" style="position:absolute;left:4487;top:5372;width:132;height:144" coordsize="11,12" o:regroupid="15" path="m,l5,12,11,,,xe" fillcolor="#24282b" stroked="f">
                <v:path arrowok="t"/>
              </v:shape>
              <v:shape id="_x0000_s51393" style="position:absolute;left:2376;top:4412;width:96;height:96" coordsize="8,8" o:regroupid="15" path="m8,l,4,8,8e" filled="f" strokecolor="#24282b" strokeweight="33e-5mm">
                <v:stroke joinstyle="miter"/>
                <v:path arrowok="t"/>
              </v:shape>
              <v:line id="_x0000_s51394" style="position:absolute" from="2376,6619" to="2377,6954" o:regroupid="15" strokecolor="#24282b" strokeweight="33e-5mm">
                <v:stroke joinstyle="miter"/>
              </v:line>
              <v:line id="_x0000_s51395" style="position:absolute" from="2388,6775" to="6431,6776" o:regroupid="15" strokecolor="#24282b" strokeweight="33e-5mm">
                <v:stroke joinstyle="miter"/>
              </v:line>
              <v:shape id="_x0000_s51396" style="position:absolute;left:2388;top:6715;width:96;height:96" coordsize="8,8" o:regroupid="15" path="m8,l,5,8,8e" filled="f" strokecolor="#24282b" strokeweight="33e-5mm">
                <v:stroke joinstyle="miter"/>
                <v:path arrowok="t"/>
              </v:shape>
              <v:shape id="_x0000_s51397" style="position:absolute;left:6335;top:6727;width:96;height:96" coordsize="8,8" o:regroupid="15" path="m,8l8,4,,e" filled="f" strokecolor="#24282b" strokeweight="33e-5mm">
                <v:stroke joinstyle="miter"/>
                <v:path arrowok="t"/>
              </v:shape>
              <v:line id="_x0000_s51398" style="position:absolute" from="6803,7014" to="6804,9676" o:regroupid="15" strokecolor="#24282b" strokeweight="33e-5mm">
                <v:stroke joinstyle="miter"/>
              </v:line>
              <v:shape id="_x0000_s51399" style="position:absolute;left:6755;top:7014;width:96;height:96" coordsize="8,8" o:regroupid="15" path="m8,8l4,,,8e" filled="f" strokecolor="#24282b" strokeweight="33e-5mm">
                <v:stroke joinstyle="miter"/>
                <v:path arrowok="t"/>
              </v:shape>
              <v:shape id="_x0000_s51400" style="position:absolute;left:6755;top:9580;width:96;height:96" coordsize="8,8" o:regroupid="15" path="m,l4,8,8,e" filled="f" strokecolor="#24282b" strokeweight="33e-5mm">
                <v:stroke joinstyle="miter"/>
                <v:path arrowok="t"/>
              </v:shape>
              <v:rect id="_x0000_s51401" style="position:absolute;left:2376;top:7002;width:4067;height:2686" o:regroupid="15" filled="f" strokecolor="#24282b" strokeweight="33e-5mm"/>
              <v:line id="_x0000_s51402" style="position:absolute" from="6431,6619" to="6443,6954" o:regroupid="15" strokecolor="#24282b" strokeweight="33e-5mm">
                <v:stroke joinstyle="miter"/>
              </v:line>
              <v:rect id="_x0000_s51403" style="position:absolute;left:1212;top:10719;width:4055;height:384" o:regroupid="15" filled="f" strokecolor="#24282b" strokeweight="33e-5mm"/>
              <v:rect id="_x0000_s51404" style="position:absolute;left:5267;top:10719;width:2028;height:384" o:regroupid="15" filled="f" strokecolor="#24282b" strokeweight="33e-5mm"/>
              <v:line id="_x0000_s51405" style="position:absolute" from="1212,10360" to="1213,10695" o:regroupid="15" strokecolor="#24282b" strokeweight="33e-5mm">
                <v:stroke joinstyle="miter"/>
              </v:line>
              <v:line id="_x0000_s51406" style="position:absolute" from="1212,10504" to="5255,10505" o:regroupid="15" strokecolor="#24282b" strokeweight="33e-5mm">
                <v:stroke joinstyle="miter"/>
              </v:line>
              <v:shape id="_x0000_s51407" style="position:absolute;left:1212;top:10456;width:96;height:96" coordsize="8,8" o:regroupid="15" path="m8,l,4,8,8e" filled="f" strokecolor="#24282b" strokeweight="33e-5mm">
                <v:stroke joinstyle="miter"/>
                <v:path arrowok="t"/>
              </v:shape>
              <v:shape id="_x0000_s51408" style="position:absolute;left:5159;top:10456;width:96;height:96" coordsize="8,8" o:regroupid="15" path="m,8l8,4,,e" filled="f" strokecolor="#24282b" strokeweight="33e-5mm">
                <v:stroke joinstyle="miter"/>
                <v:path arrowok="t"/>
              </v:shape>
              <v:line id="_x0000_s51409" style="position:absolute" from="5267,10360" to="5268,10684" o:regroupid="15" strokecolor="#24282b" strokeweight="33e-5mm">
                <v:stroke joinstyle="miter"/>
              </v:line>
              <v:line id="_x0000_s51410" style="position:absolute" from="5279,10504" to="7283,10505" o:regroupid="15" strokecolor="#24282b" strokeweight="33e-5mm">
                <v:stroke joinstyle="miter"/>
              </v:line>
              <v:shape id="_x0000_s51411" style="position:absolute;left:5279;top:10456;width:84;height:96" coordsize="7,8" o:regroupid="15" path="m7,l,4,7,8e" filled="f" strokecolor="#24282b" strokeweight="33e-5mm">
                <v:stroke joinstyle="miter"/>
                <v:path arrowok="t"/>
              </v:shape>
              <v:shape id="_x0000_s51412" style="position:absolute;left:7187;top:10456;width:96;height:96" coordsize="8,8" o:regroupid="15" path="m,8l8,4,,e" filled="f" strokecolor="#24282b" strokeweight="33e-5mm">
                <v:stroke joinstyle="miter"/>
                <v:path arrowok="t"/>
              </v:shape>
              <v:line id="_x0000_s51413" style="position:absolute" from="7295,10360" to="7296,10684" o:regroupid="15" strokecolor="#24282b" strokeweight="33e-5mm">
                <v:stroke joinstyle="miter"/>
              </v:line>
              <v:line id="_x0000_s51414" style="position:absolute" from="7379,10719" to="7715,10720" o:regroupid="15" strokecolor="#24282b" strokeweight="33e-5mm">
                <v:stroke joinstyle="miter"/>
              </v:line>
              <v:line id="_x0000_s51415" style="position:absolute" from="7547,10719" to="7548,11091" o:regroupid="15" strokecolor="#24282b" strokeweight="33e-5mm">
                <v:stroke joinstyle="miter"/>
              </v:line>
              <v:shape id="_x0000_s51416" style="position:absolute;left:7499;top:10719;width:96;height:96" coordsize="8,8" o:regroupid="15" path="m8,8l4,,,8e" filled="f" strokecolor="#24282b" strokeweight="33e-5mm">
                <v:stroke joinstyle="miter"/>
                <v:path arrowok="t"/>
              </v:shape>
              <v:shape id="_x0000_s51417" style="position:absolute;left:7499;top:10995;width:96;height:96" coordsize="8,8" o:regroupid="15" path="m,l4,8,8,e" filled="f" strokecolor="#24282b" strokeweight="33e-5mm">
                <v:stroke joinstyle="miter"/>
                <v:path arrowok="t"/>
              </v:shape>
              <v:line id="_x0000_s51418" style="position:absolute" from="6647,9688" to="6983,9689" o:regroupid="15" strokecolor="#24282b" strokeweight="33e-5mm">
                <v:stroke joinstyle="miter"/>
              </v:line>
              <v:rect id="_x0000_s51419" style="position:absolute;left:828;top:6497;width:840;height:12" o:regroupid="15" fillcolor="#24282b" stroked="f"/>
              <v:rect id="_x0000_s51420" style="position:absolute;left:1008;top:10043;width:828;height:12" o:regroupid="15" fillcolor="#24282b" stroked="f"/>
              <v:line id="_x0000_s51421" style="position:absolute" from="2028,1115" to="2496,1211" o:regroupid="15" strokecolor="#24282b" strokeweight="33e-5mm">
                <v:stroke joinstyle="miter"/>
              </v:line>
              <v:shape id="_x0000_s51422" style="position:absolute;left:2388;top:1163;width:108;height:60" coordsize="9,5" o:regroupid="15" path="m3,l9,4,,5e" filled="f" strokecolor="#24282b" strokeweight="33e-5mm">
                <v:stroke joinstyle="miter"/>
                <v:path arrowok="t"/>
              </v:shape>
              <v:rect id="_x0000_s51423" style="position:absolute;left:2376;top:1103;width:4067;height:276" o:regroupid="15" filled="f" strokecolor="#24282b" strokeweight="33e-5mm"/>
              <v:line id="_x0000_s51424" style="position:absolute" from="2376,731" to="2377,1079" o:regroupid="15" strokecolor="#24282b" strokeweight="33e-5mm">
                <v:stroke joinstyle="miter"/>
              </v:line>
              <v:line id="_x0000_s51425" style="position:absolute" from="2376,887" to="6419,888" o:regroupid="15" strokecolor="#24282b" strokeweight="33e-5mm">
                <v:stroke joinstyle="miter"/>
              </v:line>
              <v:shape id="_x0000_s51426" style="position:absolute;left:2376;top:839;width:96;height:96" coordsize="8,8" o:regroupid="15" path="m8,l,4,8,8e" filled="f" strokecolor="#24282b" strokeweight="33e-5mm">
                <v:stroke joinstyle="miter"/>
                <v:path arrowok="t"/>
              </v:shape>
              <v:shape id="_x0000_s51427" style="position:absolute;left:6323;top:839;width:96;height:96" coordsize="8,8" o:regroupid="15" path="m,8l8,4,,e" filled="f" strokecolor="#24282b" strokeweight="33e-5mm">
                <v:stroke joinstyle="miter"/>
                <v:path arrowok="t"/>
              </v:shape>
              <v:line id="_x0000_s51428" style="position:absolute" from="2376,887" to="6419,888" o:regroupid="15" strokecolor="#24282b" strokeweight="33e-5mm">
                <v:stroke joinstyle="miter"/>
              </v:line>
              <v:shape id="_x0000_s51429" style="position:absolute;left:2376;top:839;width:96;height:96" coordsize="8,8" o:regroupid="15" path="m8,l,4,8,8e" filled="f" strokecolor="#24282b" strokeweight="33e-5mm">
                <v:stroke joinstyle="miter"/>
                <v:path arrowok="t"/>
              </v:shape>
              <v:shape id="_x0000_s51430" style="position:absolute;left:6323;top:839;width:96;height:96" coordsize="8,8" o:regroupid="15" path="m,8l8,4,,e" filled="f" strokecolor="#24282b" strokeweight="33e-5mm">
                <v:stroke joinstyle="miter"/>
                <v:path arrowok="t"/>
              </v:shape>
              <v:line id="_x0000_s51431" style="position:absolute" from="6623,1103" to="6971,1104" o:regroupid="15" strokecolor="#24282b" strokeweight="33e-5mm">
                <v:stroke joinstyle="miter"/>
              </v:line>
              <v:line id="_x0000_s51432" style="position:absolute" from="6803,1103" to="6804,1379" o:regroupid="15" strokecolor="#24282b" strokeweight="33e-5mm">
                <v:stroke joinstyle="miter"/>
              </v:line>
              <v:shape id="_x0000_s51433" style="position:absolute;left:6755;top:1103;width:96;height:96" coordsize="8,8" o:regroupid="15" path="m8,8l4,,,8e" filled="f" strokecolor="#24282b" strokeweight="33e-5mm">
                <v:stroke joinstyle="miter"/>
                <v:path arrowok="t"/>
              </v:shape>
              <v:shape id="_x0000_s51434" style="position:absolute;left:6755;top:1283;width:96;height:96" coordsize="8,8" o:regroupid="15" path="m,l4,8,8,e" filled="f" strokecolor="#24282b" strokeweight="33e-5mm">
                <v:stroke joinstyle="miter"/>
                <v:path arrowok="t"/>
              </v:shape>
              <v:line id="_x0000_s51435" style="position:absolute" from="6803,1103" to="6804,1379" o:regroupid="15" strokecolor="#24282b" strokeweight="33e-5mm">
                <v:stroke joinstyle="miter"/>
              </v:line>
              <v:shape id="_x0000_s51436" style="position:absolute;left:6755;top:1103;width:96;height:96" coordsize="8,8" o:regroupid="15" path="m8,8l4,,,8e" filled="f" strokecolor="#24282b" strokeweight="33e-5mm">
                <v:stroke joinstyle="miter"/>
                <v:path arrowok="t"/>
              </v:shape>
              <v:shape id="_x0000_s51437" style="position:absolute;left:6755;top:1283;width:96;height:96" coordsize="8,8" o:regroupid="15" path="m,l4,8,8,e" filled="f" strokecolor="#24282b" strokeweight="33e-5mm">
                <v:stroke joinstyle="miter"/>
                <v:path arrowok="t"/>
              </v:shape>
              <v:line id="_x0000_s51438" style="position:absolute" from="6803,1367" to="6804,4053" o:regroupid="15" strokecolor="#24282b" strokeweight="33e-5mm">
                <v:stroke joinstyle="miter"/>
              </v:line>
              <v:shape id="_x0000_s51439" style="position:absolute;left:6755;top:1367;width:96;height:96" coordsize="8,8" o:regroupid="15" path="m8,8l4,,,8e" filled="f" strokecolor="#24282b" strokeweight="33e-5mm">
                <v:stroke joinstyle="miter"/>
                <v:path arrowok="t"/>
              </v:shape>
              <v:shape id="_x0000_s51440" style="position:absolute;left:6755;top:3957;width:96;height:96" coordsize="8,8" o:regroupid="15" path="m,l4,8,8,e" filled="f" strokecolor="#24282b" strokeweight="33e-5mm">
                <v:stroke joinstyle="miter"/>
                <v:path arrowok="t"/>
              </v:shape>
              <v:line id="_x0000_s51441" style="position:absolute" from="6803,1367" to="6804,4053" o:regroupid="15" strokecolor="#24282b" strokeweight="33e-5mm">
                <v:stroke joinstyle="miter"/>
              </v:line>
              <v:shape id="_x0000_s51442" style="position:absolute;left:6755;top:1367;width:96;height:96" coordsize="8,8" o:regroupid="15" path="m8,8l4,,,8e" filled="f" strokecolor="#24282b" strokeweight="33e-5mm">
                <v:stroke joinstyle="miter"/>
                <v:path arrowok="t"/>
              </v:shape>
              <v:shape id="_x0000_s51443" style="position:absolute;left:6755;top:3957;width:96;height:96" coordsize="8,8" o:regroupid="15" path="m,l4,8,8,e" filled="f" strokecolor="#24282b" strokeweight="33e-5mm">
                <v:stroke joinstyle="miter"/>
                <v:path arrowok="t"/>
              </v:shape>
              <v:rect id="_x0000_s51444" style="position:absolute;left:2376;top:1379;width:4067;height:2662" o:regroupid="15" filled="f" strokecolor="#24282b" strokeweight="33e-5mm"/>
              <v:line id="_x0000_s51445" style="position:absolute" from="6623,4041" to="6971,4042" o:regroupid="15" strokecolor="#24282b" strokeweight="33e-5mm">
                <v:stroke joinstyle="miter"/>
              </v:line>
              <v:shape id="_x0000_s51446" style="position:absolute;left:6791;top:4053;width:12;height:12" coordsize="1,1" o:regroupid="15" path="m,1r,l,1r1,l1,1r,l1,1,1,r,l1,r,l1,,,,,,,,,1xe" fillcolor="#24282b" stroked="f">
                <v:path arrowok="t"/>
              </v:shape>
              <v:shape id="_x0000_s51447" style="position:absolute;left:6755;top:4197;width:96;height:96" coordsize="8,8" o:regroupid="15" path="m,l4,8,8,e" filled="f" strokecolor="#24282b" strokeweight="33e-5mm">
                <v:stroke joinstyle="miter"/>
                <v:path arrowok="t"/>
              </v:shape>
              <v:shape id="_x0000_s51448" style="position:absolute;left:6755;top:4029;width:96;height:96" coordsize="8,8" o:regroupid="15" path="m8,8l4,,,8e" filled="f" strokecolor="#24282b" strokeweight="33e-5mm">
                <v:stroke joinstyle="miter"/>
                <v:path arrowok="t"/>
              </v:shape>
              <v:shape id="_x0000_s51449" style="position:absolute;left:6791;top:4053;width:12;height:12" coordsize="1,1" o:regroupid="15" path="m,1r,l,1r1,l1,1r,l1,1,1,r,l1,r,l1,,,,,,,,,1xe" fillcolor="#24282b" stroked="f">
                <v:path arrowok="t"/>
              </v:shape>
              <v:shape id="_x0000_s51450" style="position:absolute;left:6755;top:4197;width:96;height:96" coordsize="8,8" o:regroupid="15" path="m,l4,8,8,e" filled="f" strokecolor="#24282b" strokeweight="33e-5mm">
                <v:stroke joinstyle="miter"/>
                <v:path arrowok="t"/>
              </v:shape>
              <v:shape id="_x0000_s51451" style="position:absolute;left:6755;top:4029;width:96;height:96" coordsize="8,8" o:regroupid="15" path="m8,8l4,,,8e" filled="f" strokecolor="#24282b" strokeweight="33e-5mm">
                <v:stroke joinstyle="miter"/>
                <v:path arrowok="t"/>
              </v:shape>
              <v:line id="_x0000_s51452" style="position:absolute;flip:y" from="2064,4137" to="2496,4317" o:regroupid="15" strokecolor="#24282b" strokeweight="33e-5mm">
                <v:stroke joinstyle="miter"/>
              </v:line>
              <v:shape id="_x0000_s51453" style="position:absolute;left:2388;top:4125;width:108;height:96" coordsize="9,8" o:regroupid="15" path="m3,8l9,1,,e" filled="f" strokecolor="#24282b" strokeweight="33e-5mm">
                <v:stroke joinstyle="miter"/>
                <v:path arrowok="t"/>
              </v:shape>
              <v:line id="_x0000_s51454" style="position:absolute;flip:y" from="2064,4137" to="2496,4317" o:regroupid="15" strokecolor="#24282b" strokeweight="33e-5mm">
                <v:stroke joinstyle="miter"/>
              </v:line>
              <v:shape id="_x0000_s51455" style="position:absolute;left:2388;top:4125;width:108;height:96" coordsize="9,8" o:regroupid="15" path="m3,8l9,1,,e" filled="f" strokecolor="#24282b" strokeweight="33e-5mm">
                <v:stroke joinstyle="miter"/>
                <v:path arrowok="t"/>
              </v:shape>
              <v:rect id="_x0000_s51456" style="position:absolute;left:4535;top:5132;width:36;height:240" o:regroupid="15" fillcolor="#24282b" stroked="f"/>
              <v:shape id="_x0000_s51457" style="position:absolute;left:4487;top:5372;width:132;height:144" coordsize="11,12" o:regroupid="15" path="m,l5,12,11,,,xe" fillcolor="#24282b" stroked="f">
                <v:path arrowok="t"/>
              </v:shape>
              <v:rect id="_x0000_s51458" style="position:absolute;left:4535;top:5132;width:36;height:240" o:regroupid="15" fillcolor="#24282b" stroked="f"/>
              <v:shape id="_x0000_s51459" style="position:absolute;left:4487;top:5372;width:132;height:144" coordsize="11,12" o:regroupid="15" path="m,l5,12,11,,,xe" fillcolor="#24282b" stroked="f">
                <v:path arrowok="t"/>
              </v:shape>
              <v:shape id="_x0000_s51460" style="position:absolute;left:6323;top:4412;width:96;height:96" coordsize="8,8" o:regroupid="15" path="m,8l8,4,,e" filled="f" strokecolor="#24282b" strokeweight="33e-5mm">
                <v:stroke joinstyle="miter"/>
                <v:path arrowok="t"/>
              </v:shape>
              <v:line id="_x0000_s51461" style="position:absolute" from="2376,6619" to="2377,6954" o:regroupid="15" strokecolor="#24282b" strokeweight="33e-5mm">
                <v:stroke joinstyle="miter"/>
              </v:line>
              <v:line id="_x0000_s51462" style="position:absolute" from="2388,6775" to="6431,6776" o:regroupid="15" strokecolor="#24282b" strokeweight="33e-5mm">
                <v:stroke joinstyle="miter"/>
              </v:line>
              <v:shape id="_x0000_s51463" style="position:absolute;left:2388;top:6715;width:96;height:96" coordsize="8,8" o:regroupid="15" path="m8,l,5,8,8e" filled="f" strokecolor="#24282b" strokeweight="33e-5mm">
                <v:stroke joinstyle="miter"/>
                <v:path arrowok="t"/>
              </v:shape>
              <v:shape id="_x0000_s51464" style="position:absolute;left:6335;top:6727;width:96;height:96" coordsize="8,8" o:regroupid="15" path="m,8l8,4,,e" filled="f" strokecolor="#24282b" strokeweight="33e-5mm">
                <v:stroke joinstyle="miter"/>
                <v:path arrowok="t"/>
              </v:shape>
              <v:line id="_x0000_s51465" style="position:absolute" from="2388,6775" to="6431,6776" o:regroupid="15" strokecolor="#24282b" strokeweight="33e-5mm">
                <v:stroke joinstyle="miter"/>
              </v:line>
              <v:shape id="_x0000_s51466" style="position:absolute;left:2388;top:6715;width:96;height:96" coordsize="8,8" o:regroupid="15" path="m8,l,5,8,8e" filled="f" strokecolor="#24282b" strokeweight="33e-5mm">
                <v:stroke joinstyle="miter"/>
                <v:path arrowok="t"/>
              </v:shape>
              <v:shape id="_x0000_s51467" style="position:absolute;left:6335;top:6727;width:96;height:96" coordsize="8,8" o:regroupid="15" path="m,8l8,4,,e" filled="f" strokecolor="#24282b" strokeweight="33e-5mm">
                <v:stroke joinstyle="miter"/>
                <v:path arrowok="t"/>
              </v:shape>
              <v:line id="_x0000_s51468" style="position:absolute" from="6623,7002" to="6983,7014" o:regroupid="15" strokecolor="#24282b" strokeweight="33e-5mm">
                <v:stroke joinstyle="miter"/>
              </v:line>
              <v:line id="_x0000_s51469" style="position:absolute" from="6803,7014" to="6804,9676" o:regroupid="15" strokecolor="#24282b" strokeweight="33e-5mm">
                <v:stroke joinstyle="miter"/>
              </v:line>
              <v:shape id="_x0000_s51470" style="position:absolute;left:6755;top:7014;width:96;height:96" coordsize="8,8" o:regroupid="15" path="m8,8l4,,,8e" filled="f" strokecolor="#24282b" strokeweight="33e-5mm">
                <v:stroke joinstyle="miter"/>
                <v:path arrowok="t"/>
              </v:shape>
              <v:shape id="_x0000_s51471" style="position:absolute;left:6755;top:9580;width:96;height:96" coordsize="8,8" o:regroupid="15" path="m,l4,8,8,e" filled="f" strokecolor="#24282b" strokeweight="33e-5mm">
                <v:stroke joinstyle="miter"/>
                <v:path arrowok="t"/>
              </v:shape>
              <v:line id="_x0000_s51472" style="position:absolute" from="6803,7014" to="6804,9676" o:regroupid="15" strokecolor="#24282b" strokeweight="33e-5mm">
                <v:stroke joinstyle="miter"/>
              </v:line>
              <v:shape id="_x0000_s51473" style="position:absolute;left:6755;top:7014;width:96;height:96" coordsize="8,8" o:regroupid="15" path="m8,8l4,,,8e" filled="f" strokecolor="#24282b" strokeweight="33e-5mm">
                <v:stroke joinstyle="miter"/>
                <v:path arrowok="t"/>
              </v:shape>
              <v:shape id="_x0000_s51474" style="position:absolute;left:6755;top:9580;width:96;height:96" coordsize="8,8" o:regroupid="15" path="m,l4,8,8,e" filled="f" strokecolor="#24282b" strokeweight="33e-5mm">
                <v:stroke joinstyle="miter"/>
                <v:path arrowok="t"/>
              </v:shape>
              <v:rect id="_x0000_s51475" style="position:absolute;left:2376;top:7002;width:4067;height:2686" o:regroupid="15" filled="f" strokecolor="#24282b" strokeweight="33e-5mm"/>
              <v:rect id="_x0000_s51476" style="position:absolute;left:1212;top:10719;width:4055;height:384" o:regroupid="15" filled="f" strokecolor="#24282b" strokeweight="33e-5mm"/>
              <v:rect id="_x0000_s51477" style="position:absolute;left:5267;top:10719;width:2028;height:384" o:regroupid="15" filled="f" strokecolor="#24282b" strokeweight="33e-5mm"/>
              <v:line id="_x0000_s51478" style="position:absolute" from="1212,10360" to="1213,10695" o:regroupid="15" strokecolor="#24282b" strokeweight="33e-5mm">
                <v:stroke joinstyle="miter"/>
              </v:line>
              <v:line id="_x0000_s51479" style="position:absolute" from="1212,10504" to="5255,10505" o:regroupid="15" strokecolor="#24282b" strokeweight="33e-5mm">
                <v:stroke joinstyle="miter"/>
              </v:line>
              <v:shape id="_x0000_s51480" style="position:absolute;left:1212;top:10456;width:96;height:96" coordsize="8,8" o:regroupid="15" path="m8,l,4,8,8e" filled="f" strokecolor="#24282b" strokeweight="33e-5mm">
                <v:stroke joinstyle="miter"/>
                <v:path arrowok="t"/>
              </v:shape>
              <v:shape id="_x0000_s51481" style="position:absolute;left:5159;top:10456;width:96;height:96" coordsize="8,8" o:regroupid="15" path="m,8l8,4,,e" filled="f" strokecolor="#24282b" strokeweight="33e-5mm">
                <v:stroke joinstyle="miter"/>
                <v:path arrowok="t"/>
              </v:shape>
              <v:line id="_x0000_s51482" style="position:absolute" from="1212,10504" to="5255,10505" o:regroupid="15" strokecolor="#24282b" strokeweight="33e-5mm">
                <v:stroke joinstyle="miter"/>
              </v:line>
              <v:shape id="_x0000_s51483" style="position:absolute;left:1212;top:10456;width:96;height:96" coordsize="8,8" o:regroupid="15" path="m8,l,4,8,8e" filled="f" strokecolor="#24282b" strokeweight="33e-5mm">
                <v:stroke joinstyle="miter"/>
                <v:path arrowok="t"/>
              </v:shape>
              <v:shape id="_x0000_s51484" style="position:absolute;left:5159;top:10456;width:96;height:96" coordsize="8,8" o:regroupid="15" path="m,8l8,4,,e" filled="f" strokecolor="#24282b" strokeweight="33e-5mm">
                <v:stroke joinstyle="miter"/>
                <v:path arrowok="t"/>
              </v:shape>
              <v:line id="_x0000_s51485" style="position:absolute" from="5267,10360" to="5268,10684" o:regroupid="15" strokecolor="#24282b" strokeweight="33e-5mm">
                <v:stroke joinstyle="miter"/>
              </v:line>
              <v:line id="_x0000_s51486" style="position:absolute" from="5279,10504" to="7283,10505" o:regroupid="15" strokecolor="#24282b" strokeweight="33e-5mm">
                <v:stroke joinstyle="miter"/>
              </v:line>
              <v:shape id="_x0000_s51487" style="position:absolute;left:5279;top:10456;width:84;height:96" coordsize="7,8" o:regroupid="15" path="m7,l,4,7,8e" filled="f" strokecolor="#24282b" strokeweight="33e-5mm">
                <v:stroke joinstyle="miter"/>
                <v:path arrowok="t"/>
              </v:shape>
              <v:shape id="_x0000_s51488" style="position:absolute;left:7187;top:10456;width:96;height:96" coordsize="8,8" o:regroupid="15" path="m,8l8,4,,e" filled="f" strokecolor="#24282b" strokeweight="33e-5mm">
                <v:stroke joinstyle="miter"/>
                <v:path arrowok="t"/>
              </v:shape>
              <v:line id="_x0000_s51489" style="position:absolute" from="5279,10504" to="7283,10505" o:regroupid="15" strokecolor="#24282b" strokeweight="33e-5mm">
                <v:stroke joinstyle="miter"/>
              </v:line>
              <v:shape id="_x0000_s51490" style="position:absolute;left:5279;top:10456;width:84;height:96" coordsize="7,8" o:regroupid="15" path="m7,l,4,7,8e" filled="f" strokecolor="#24282b" strokeweight="33e-5mm">
                <v:stroke joinstyle="miter"/>
                <v:path arrowok="t"/>
              </v:shape>
              <v:shape id="_x0000_s51491" style="position:absolute;left:7187;top:10456;width:96;height:96" coordsize="8,8" o:regroupid="15" path="m,8l8,4,,e" filled="f" strokecolor="#24282b" strokeweight="33e-5mm">
                <v:stroke joinstyle="miter"/>
                <v:path arrowok="t"/>
              </v:shape>
              <v:line id="_x0000_s51492" style="position:absolute" from="7295,10360" to="7296,10684" o:regroupid="15" strokecolor="#24282b" strokeweight="33e-5mm">
                <v:stroke joinstyle="miter"/>
              </v:line>
              <v:line id="_x0000_s51493" style="position:absolute" from="7379,10719" to="7715,10720" o:regroupid="15" strokecolor="#24282b" strokeweight="33e-5mm">
                <v:stroke joinstyle="miter"/>
              </v:line>
              <v:line id="_x0000_s51494" style="position:absolute" from="7367,11115" to="7703,11116" o:regroupid="15" strokecolor="#24282b" strokeweight="33e-5mm">
                <v:stroke joinstyle="miter"/>
              </v:line>
              <v:line id="_x0000_s51495" style="position:absolute" from="7547,10719" to="7548,11091" o:regroupid="15" strokecolor="#24282b" strokeweight="33e-5mm">
                <v:stroke joinstyle="miter"/>
              </v:line>
              <v:shape id="_x0000_s51496" style="position:absolute;left:7499;top:10719;width:96;height:96" coordsize="8,8" o:regroupid="15" path="m8,8l4,,,8e" filled="f" strokecolor="#24282b" strokeweight="33e-5mm">
                <v:stroke joinstyle="miter"/>
                <v:path arrowok="t"/>
              </v:shape>
              <v:shape id="_x0000_s51497" style="position:absolute;left:7499;top:10995;width:96;height:96" coordsize="8,8" o:regroupid="15" path="m,l4,8,8,e" filled="f" strokecolor="#24282b" strokeweight="33e-5mm">
                <v:stroke joinstyle="miter"/>
                <v:path arrowok="t"/>
              </v:shape>
              <v:line id="_x0000_s51498" style="position:absolute" from="7547,10719" to="7548,11091" o:regroupid="15" strokecolor="#24282b" strokeweight="33e-5mm">
                <v:stroke joinstyle="miter"/>
              </v:line>
              <v:shape id="_x0000_s51499" style="position:absolute;left:7499;top:10719;width:96;height:96" coordsize="8,8" o:regroupid="15" path="m8,8l4,,,8e" filled="f" strokecolor="#24282b" strokeweight="33e-5mm">
                <v:stroke joinstyle="miter"/>
                <v:path arrowok="t"/>
              </v:shape>
              <v:shape id="_x0000_s51500" style="position:absolute;left:7499;top:10995;width:96;height:96" coordsize="8,8" o:regroupid="15" path="m,l4,8,8,e" filled="f" strokecolor="#24282b" strokeweight="33e-5mm">
                <v:stroke joinstyle="miter"/>
                <v:path arrowok="t"/>
              </v:shape>
              <v:line id="_x0000_s51501" style="position:absolute" from="6647,9688" to="6983,9689" o:regroupid="15" strokecolor="#24282b" strokeweight="33e-5mm">
                <v:stroke joinstyle="miter"/>
              </v:line>
              <v:line id="_x0000_s51503" style="position:absolute" from="2028,1115" to="2496,1211" o:regroupid="15" strokecolor="#24282b" strokeweight="33e-5mm">
                <v:stroke joinstyle="miter"/>
              </v:line>
              <v:shape id="_x0000_s51504" style="position:absolute;left:2388;top:1163;width:108;height:60" coordsize="9,5" o:regroupid="15" path="m3,l9,4,,5e" filled="f" strokecolor="#24282b" strokeweight="33e-5mm">
                <v:stroke joinstyle="miter"/>
                <v:path arrowok="t"/>
              </v:shape>
              <v:line id="_x0000_s51505" style="position:absolute" from="2028,1115" to="2496,1211" o:regroupid="15" strokecolor="#24282b" strokeweight="33e-5mm">
                <v:stroke joinstyle="miter"/>
              </v:line>
              <v:shape id="_x0000_s51506" style="position:absolute;left:2388;top:1163;width:108;height:60" coordsize="9,5" o:regroupid="15" path="m3,l9,4,,5e" filled="f" strokecolor="#24282b" strokeweight="33e-5mm">
                <v:stroke joinstyle="miter"/>
                <v:path arrowok="t"/>
              </v:shape>
              <v:line id="_x0000_s51507" style="position:absolute" from="6803,4053" to="6804,4293" o:regroupid="15" strokecolor="#24282b" strokeweight="0"/>
              <v:line id="_x0000_s51508" style="position:absolute" from="6611,4293" to="6983,4294" o:regroupid="15" strokecolor="#24282b" strokeweight="0"/>
              <v:line id="_x0000_s51509" style="position:absolute" from="2376,4293" to="2388,4294" o:regroupid="15" strokecolor="#24282b" strokeweight="0"/>
              <v:line id="_x0000_s51510" style="position:absolute" from="2400,4293" to="2412,4294" o:regroupid="15" strokecolor="#24282b" strokeweight="0"/>
              <v:line id="_x0000_s51511" style="position:absolute" from="2424,4293" to="2436,4294" o:regroupid="15" strokecolor="#24282b" strokeweight="0"/>
              <v:line id="_x0000_s51512" style="position:absolute" from="2448,4293" to="2460,4294" o:regroupid="15" strokecolor="#24282b" strokeweight="0"/>
              <v:line id="_x0000_s51513" style="position:absolute" from="2472,4293" to="2484,4294" o:regroupid="15" strokecolor="#24282b" strokeweight="0"/>
              <v:line id="_x0000_s51514" style="position:absolute" from="2496,4293" to="2508,4294" o:regroupid="15" strokecolor="#24282b" strokeweight="0"/>
              <v:line id="_x0000_s51515" style="position:absolute" from="2520,4293" to="2532,4294" o:regroupid="15" strokecolor="#24282b" strokeweight="0"/>
              <v:line id="_x0000_s51516" style="position:absolute" from="2544,4293" to="2556,4294" o:regroupid="15" strokecolor="#24282b" strokeweight="0"/>
              <v:line id="_x0000_s51517" style="position:absolute" from="2568,4293" to="2580,4294" o:regroupid="15" strokecolor="#24282b" strokeweight="0"/>
              <v:line id="_x0000_s51518" style="position:absolute" from="2592,4293" to="2604,4294" o:regroupid="15" strokecolor="#24282b" strokeweight="0"/>
              <v:line id="_x0000_s51519" style="position:absolute" from="2616,4293" to="2628,4294" o:regroupid="15" strokecolor="#24282b" strokeweight="0"/>
              <v:line id="_x0000_s51520" style="position:absolute" from="2640,4293" to="2652,4294" o:regroupid="15" strokecolor="#24282b" strokeweight="0"/>
              <v:line id="_x0000_s51521" style="position:absolute" from="2664,4293" to="2676,4294" o:regroupid="15" strokecolor="#24282b" strokeweight="0"/>
              <v:line id="_x0000_s51522" style="position:absolute" from="2688,4293" to="2700,4294" o:regroupid="15" strokecolor="#24282b" strokeweight="0"/>
              <v:line id="_x0000_s51523" style="position:absolute" from="2712,4293" to="2724,4294" o:regroupid="15" strokecolor="#24282b" strokeweight="0"/>
              <v:line id="_x0000_s51524" style="position:absolute" from="2736,4293" to="2748,4294" o:regroupid="15" strokecolor="#24282b" strokeweight="0"/>
              <v:line id="_x0000_s51525" style="position:absolute" from="2760,4293" to="2772,4294" o:regroupid="15" strokecolor="#24282b" strokeweight="0"/>
              <v:line id="_x0000_s51526" style="position:absolute" from="2784,4293" to="2796,4294" o:regroupid="15" strokecolor="#24282b" strokeweight="0"/>
              <v:line id="_x0000_s51527" style="position:absolute" from="2808,4293" to="2820,4294" o:regroupid="15" strokecolor="#24282b" strokeweight="0"/>
              <v:line id="_x0000_s51528" style="position:absolute" from="2832,4293" to="2844,4294" o:regroupid="15" strokecolor="#24282b" strokeweight="0"/>
              <v:line id="_x0000_s51529" style="position:absolute" from="2856,4293" to="2868,4294" o:regroupid="15" strokecolor="#24282b" strokeweight="0"/>
              <v:line id="_x0000_s51530" style="position:absolute" from="2880,4293" to="2891,4294" o:regroupid="15" strokecolor="#24282b" strokeweight="0"/>
              <v:line id="_x0000_s51531" style="position:absolute" from="2903,4293" to="2915,4294" o:regroupid="15" strokecolor="#24282b" strokeweight="0"/>
              <v:line id="_x0000_s51532" style="position:absolute" from="2927,4293" to="2939,4294" o:regroupid="15" strokecolor="#24282b" strokeweight="0"/>
              <v:line id="_x0000_s51533" style="position:absolute" from="2951,4293" to="2963,4294" o:regroupid="15" strokecolor="#24282b" strokeweight="0"/>
              <v:line id="_x0000_s51534" style="position:absolute" from="2975,4293" to="2987,4294" o:regroupid="15" strokecolor="#24282b" strokeweight="0"/>
              <v:line id="_x0000_s51535" style="position:absolute" from="2999,4293" to="3011,4294" o:regroupid="15" strokecolor="#24282b" strokeweight="0"/>
              <v:line id="_x0000_s51536" style="position:absolute" from="3023,4293" to="3035,4294" o:regroupid="15" strokecolor="#24282b" strokeweight="0"/>
              <v:line id="_x0000_s51537" style="position:absolute" from="3047,4293" to="3059,4294" o:regroupid="15" strokecolor="#24282b" strokeweight="0"/>
              <v:line id="_x0000_s51538" style="position:absolute" from="3071,4293" to="3083,4294" o:regroupid="15" strokecolor="#24282b" strokeweight="0"/>
              <v:line id="_x0000_s51539" style="position:absolute" from="3107,4293" to="3119,4294" o:regroupid="15" strokecolor="#24282b" strokeweight="0"/>
              <v:line id="_x0000_s51540" style="position:absolute" from="3131,4293" to="3143,4294" o:regroupid="15" strokecolor="#24282b" strokeweight="0"/>
              <v:line id="_x0000_s51541" style="position:absolute" from="3155,4293" to="3167,4294" o:regroupid="15" strokecolor="#24282b" strokeweight="0"/>
              <v:line id="_x0000_s51542" style="position:absolute" from="3179,4293" to="3191,4294" o:regroupid="15" strokecolor="#24282b" strokeweight="0"/>
              <v:line id="_x0000_s51543" style="position:absolute" from="3203,4293" to="3215,4294" o:regroupid="15" strokecolor="#24282b" strokeweight="0"/>
              <v:line id="_x0000_s51544" style="position:absolute" from="3227,4293" to="3239,4294" o:regroupid="15" strokecolor="#24282b" strokeweight="0"/>
              <v:line id="_x0000_s51545" style="position:absolute" from="3251,4293" to="3263,4294" o:regroupid="15" strokecolor="#24282b" strokeweight="0"/>
              <v:line id="_x0000_s51546" style="position:absolute" from="3275,4293" to="3287,4294" o:regroupid="15" strokecolor="#24282b" strokeweight="0"/>
              <v:line id="_x0000_s51547" style="position:absolute" from="3299,4293" to="3311,4294" o:regroupid="15" strokecolor="#24282b" strokeweight="0"/>
              <v:line id="_x0000_s51548" style="position:absolute" from="3323,4293" to="3335,4294" o:regroupid="15" strokecolor="#24282b" strokeweight="0"/>
              <v:line id="_x0000_s51549" style="position:absolute" from="3347,4293" to="3359,4294" o:regroupid="15" strokecolor="#24282b" strokeweight="0"/>
              <v:line id="_x0000_s51550" style="position:absolute" from="3371,4293" to="3383,4294" o:regroupid="15" strokecolor="#24282b" strokeweight="0"/>
              <v:line id="_x0000_s51551" style="position:absolute" from="3395,4293" to="3407,4294" o:regroupid="15" strokecolor="#24282b" strokeweight="0"/>
              <v:line id="_x0000_s51552" style="position:absolute" from="3419,4293" to="3431,4294" o:regroupid="15" strokecolor="#24282b" strokeweight="0"/>
              <v:line id="_x0000_s51553" style="position:absolute" from="3443,4293" to="3455,4294" o:regroupid="15" strokecolor="#24282b" strokeweight="0"/>
              <v:line id="_x0000_s51554" style="position:absolute" from="3467,4293" to="3479,4294" o:regroupid="15" strokecolor="#24282b" strokeweight="0"/>
              <v:line id="_x0000_s51555" style="position:absolute" from="3491,4293" to="3503,4294" o:regroupid="15" strokecolor="#24282b" strokeweight="0"/>
              <v:line id="_x0000_s51556" style="position:absolute" from="3515,4293" to="3527,4294" o:regroupid="15" strokecolor="#24282b" strokeweight="0"/>
              <v:line id="_x0000_s51557" style="position:absolute" from="3539,4293" to="3551,4294" o:regroupid="15" strokecolor="#24282b" strokeweight="0"/>
              <v:line id="_x0000_s51558" style="position:absolute" from="3563,4293" to="3575,4294" o:regroupid="15" strokecolor="#24282b" strokeweight="0"/>
              <v:line id="_x0000_s51559" style="position:absolute" from="3587,4293" to="3599,4294" o:regroupid="15" strokecolor="#24282b" strokeweight="0"/>
              <v:line id="_x0000_s51560" style="position:absolute" from="3611,4293" to="3623,4294" o:regroupid="15" strokecolor="#24282b" strokeweight="0"/>
              <v:line id="_x0000_s51561" style="position:absolute" from="3635,4293" to="3647,4294" o:regroupid="15" strokecolor="#24282b" strokeweight="0"/>
              <v:line id="_x0000_s51562" style="position:absolute" from="3659,4293" to="3671,4294" o:regroupid="15" strokecolor="#24282b" strokeweight="0"/>
              <v:line id="_x0000_s51563" style="position:absolute" from="3683,4293" to="3695,4294" o:regroupid="15" strokecolor="#24282b" strokeweight="0"/>
              <v:line id="_x0000_s51564" style="position:absolute" from="3707,4293" to="3719,4294" o:regroupid="15" strokecolor="#24282b" strokeweight="0"/>
              <v:line id="_x0000_s51565" style="position:absolute" from="3731,4293" to="3743,4294" o:regroupid="15" strokecolor="#24282b" strokeweight="0"/>
              <v:line id="_x0000_s51566" style="position:absolute" from="3755,4293" to="3767,4294" o:regroupid="15" strokecolor="#24282b" strokeweight="0"/>
              <v:line id="_x0000_s51567" style="position:absolute" from="3779,4293" to="3791,4294" o:regroupid="15" strokecolor="#24282b" strokeweight="0"/>
              <v:line id="_x0000_s51568" style="position:absolute" from="3803,4293" to="3815,4294" o:regroupid="15" strokecolor="#24282b" strokeweight="0"/>
              <v:line id="_x0000_s51569" style="position:absolute" from="3827,4293" to="3839,4294" o:regroupid="15" strokecolor="#24282b" strokeweight="0"/>
            </v:group>
            <v:group id="_x0000_s51771" style="position:absolute;left:2376;top:4041;width:4068;height:551" coordorigin="2376,4041" coordsize="4068,551">
              <v:line id="_x0000_s51571" style="position:absolute" from="3851,4293" to="3863,4294" strokecolor="#24282b" strokeweight="0"/>
              <v:line id="_x0000_s51572" style="position:absolute" from="3875,4293" to="3887,4294" strokecolor="#24282b" strokeweight="0"/>
              <v:line id="_x0000_s51573" style="position:absolute" from="3899,4293" to="3911,4294" strokecolor="#24282b" strokeweight="0"/>
              <v:line id="_x0000_s51574" style="position:absolute" from="3923,4293" to="3935,4294" strokecolor="#24282b" strokeweight="0"/>
              <v:line id="_x0000_s51575" style="position:absolute" from="3947,4293" to="3959,4294" strokecolor="#24282b" strokeweight="0"/>
              <v:line id="_x0000_s51576" style="position:absolute" from="3971,4293" to="3983,4294" strokecolor="#24282b" strokeweight="0"/>
              <v:line id="_x0000_s51577" style="position:absolute" from="3995,4293" to="4007,4294" strokecolor="#24282b" strokeweight="0"/>
              <v:line id="_x0000_s51578" style="position:absolute" from="4019,4293" to="4031,4294" strokecolor="#24282b" strokeweight="0"/>
              <v:line id="_x0000_s51579" style="position:absolute" from="4043,4293" to="4055,4294" strokecolor="#24282b" strokeweight="0"/>
              <v:line id="_x0000_s51580" style="position:absolute" from="4067,4293" to="4079,4294" strokecolor="#24282b" strokeweight="0"/>
              <v:line id="_x0000_s51581" style="position:absolute" from="4091,4293" to="4103,4294" strokecolor="#24282b" strokeweight="0"/>
              <v:line id="_x0000_s51582" style="position:absolute" from="4115,4293" to="4127,4294" strokecolor="#24282b" strokeweight="0"/>
              <v:line id="_x0000_s51583" style="position:absolute" from="4139,4293" to="4151,4294" strokecolor="#24282b" strokeweight="0"/>
              <v:line id="_x0000_s51584" style="position:absolute" from="4163,4293" to="4175,4294" strokecolor="#24282b" strokeweight="0"/>
              <v:line id="_x0000_s51585" style="position:absolute" from="4187,4293" to="4199,4294" strokecolor="#24282b" strokeweight="0"/>
              <v:line id="_x0000_s51586" style="position:absolute" from="4211,4293" to="4223,4294" strokecolor="#24282b" strokeweight="0"/>
              <v:line id="_x0000_s51587" style="position:absolute" from="4235,4293" to="4247,4294" strokecolor="#24282b" strokeweight="0"/>
              <v:line id="_x0000_s51588" style="position:absolute" from="4259,4293" to="4271,4294" strokecolor="#24282b" strokeweight="0"/>
              <v:line id="_x0000_s51589" style="position:absolute" from="4283,4293" to="4295,4294" strokecolor="#24282b" strokeweight="0"/>
              <v:line id="_x0000_s51590" style="position:absolute" from="4307,4293" to="4319,4294" strokecolor="#24282b" strokeweight="0"/>
              <v:line id="_x0000_s51591" style="position:absolute" from="4331,4293" to="4343,4294" strokecolor="#24282b" strokeweight="0"/>
              <v:line id="_x0000_s51592" style="position:absolute" from="4355,4293" to="4367,4294" strokecolor="#24282b" strokeweight="0"/>
              <v:line id="_x0000_s51593" style="position:absolute" from="4379,4293" to="4391,4294" strokecolor="#24282b" strokeweight="0"/>
              <v:line id="_x0000_s51594" style="position:absolute" from="4403,4293" to="4415,4294" strokecolor="#24282b" strokeweight="0"/>
              <v:line id="_x0000_s51595" style="position:absolute" from="4427,4293" to="4439,4294" strokecolor="#24282b" strokeweight="0"/>
              <v:line id="_x0000_s51596" style="position:absolute" from="4451,4293" to="4463,4294" strokecolor="#24282b" strokeweight="0"/>
              <v:line id="_x0000_s51597" style="position:absolute" from="4475,4293" to="4487,4294" strokecolor="#24282b" strokeweight="0"/>
              <v:line id="_x0000_s51598" style="position:absolute" from="4499,4293" to="4511,4294" strokecolor="#24282b" strokeweight="0"/>
              <v:line id="_x0000_s51599" style="position:absolute" from="4523,4293" to="4535,4294" strokecolor="#24282b" strokeweight="0"/>
              <v:line id="_x0000_s51600" style="position:absolute" from="4547,4293" to="4559,4294" strokecolor="#24282b" strokeweight="0"/>
              <v:line id="_x0000_s51601" style="position:absolute" from="4571,4293" to="4583,4294" strokecolor="#24282b" strokeweight="0"/>
              <v:line id="_x0000_s51602" style="position:absolute" from="4595,4293" to="4607,4294" strokecolor="#24282b" strokeweight="0"/>
              <v:line id="_x0000_s51603" style="position:absolute" from="4619,4293" to="4631,4294" strokecolor="#24282b" strokeweight="0"/>
              <v:line id="_x0000_s51604" style="position:absolute" from="4643,4293" to="4655,4294" strokecolor="#24282b" strokeweight="0"/>
              <v:line id="_x0000_s51605" style="position:absolute" from="4667,4293" to="4679,4294" strokecolor="#24282b" strokeweight="0"/>
              <v:line id="_x0000_s51606" style="position:absolute" from="4691,4293" to="4703,4294" strokecolor="#24282b" strokeweight="0"/>
              <v:line id="_x0000_s51607" style="position:absolute" from="4715,4293" to="4727,4294" strokecolor="#24282b" strokeweight="0"/>
              <v:line id="_x0000_s51608" style="position:absolute" from="4739,4293" to="4751,4294" strokecolor="#24282b" strokeweight="0"/>
              <v:line id="_x0000_s51609" style="position:absolute" from="4763,4293" to="4775,4294" strokecolor="#24282b" strokeweight="0"/>
              <v:line id="_x0000_s51610" style="position:absolute" from="4787,4293" to="4799,4294" strokecolor="#24282b" strokeweight="0"/>
              <v:line id="_x0000_s51611" style="position:absolute" from="4811,4293" to="4823,4294" strokecolor="#24282b" strokeweight="0"/>
              <v:line id="_x0000_s51612" style="position:absolute" from="4835,4293" to="4847,4294" strokecolor="#24282b" strokeweight="0"/>
              <v:line id="_x0000_s51613" style="position:absolute" from="4859,4293" to="4871,4294" strokecolor="#24282b" strokeweight="0"/>
              <v:line id="_x0000_s51614" style="position:absolute" from="4883,4293" to="4895,4294" strokecolor="#24282b" strokeweight="0"/>
              <v:line id="_x0000_s51615" style="position:absolute" from="4907,4293" to="4919,4294" strokecolor="#24282b" strokeweight="0"/>
              <v:line id="_x0000_s51616" style="position:absolute" from="4931,4293" to="4943,4294" strokecolor="#24282b" strokeweight="0"/>
              <v:line id="_x0000_s51617" style="position:absolute" from="4955,4293" to="4967,4294" strokecolor="#24282b" strokeweight="0"/>
              <v:line id="_x0000_s51618" style="position:absolute" from="4979,4293" to="4991,4294" strokecolor="#24282b" strokeweight="0"/>
              <v:line id="_x0000_s51619" style="position:absolute" from="5003,4293" to="5015,4294" strokecolor="#24282b" strokeweight="0"/>
              <v:line id="_x0000_s51620" style="position:absolute" from="5027,4293" to="5039,4294" strokecolor="#24282b" strokeweight="0"/>
              <v:line id="_x0000_s51621" style="position:absolute" from="5051,4293" to="5063,4294" strokecolor="#24282b" strokeweight="0"/>
              <v:line id="_x0000_s51622" style="position:absolute" from="5075,4293" to="5087,4294" strokecolor="#24282b" strokeweight="0"/>
              <v:line id="_x0000_s51623" style="position:absolute" from="5099,4293" to="5111,4294" strokecolor="#24282b" strokeweight="0"/>
              <v:line id="_x0000_s51624" style="position:absolute" from="5123,4293" to="5135,4294" strokecolor="#24282b" strokeweight="0"/>
              <v:line id="_x0000_s51625" style="position:absolute" from="5147,4293" to="5159,4294" strokecolor="#24282b" strokeweight="0"/>
              <v:line id="_x0000_s51626" style="position:absolute" from="5171,4293" to="5183,4294" strokecolor="#24282b" strokeweight="0"/>
              <v:line id="_x0000_s51627" style="position:absolute" from="5195,4293" to="5207,4294" strokecolor="#24282b" strokeweight="0"/>
              <v:line id="_x0000_s51628" style="position:absolute" from="5219,4293" to="5231,4294" strokecolor="#24282b" strokeweight="0"/>
              <v:line id="_x0000_s51629" style="position:absolute" from="5243,4293" to="5255,4294" strokecolor="#24282b" strokeweight="0"/>
              <v:line id="_x0000_s51630" style="position:absolute" from="5267,4293" to="5279,4294" strokecolor="#24282b" strokeweight="0"/>
              <v:line id="_x0000_s51631" style="position:absolute" from="5291,4293" to="5303,4294" strokecolor="#24282b" strokeweight="0"/>
              <v:line id="_x0000_s51632" style="position:absolute" from="5315,4293" to="5327,4294" strokecolor="#24282b" strokeweight="0"/>
              <v:line id="_x0000_s51633" style="position:absolute" from="5339,4293" to="5351,4294" strokecolor="#24282b" strokeweight="0"/>
              <v:line id="_x0000_s51634" style="position:absolute" from="5363,4293" to="5375,4294" strokecolor="#24282b" strokeweight="0"/>
              <v:line id="_x0000_s51635" style="position:absolute" from="5387,4293" to="5399,4294" strokecolor="#24282b" strokeweight="0"/>
              <v:line id="_x0000_s51636" style="position:absolute" from="5411,4293" to="5423,4294" strokecolor="#24282b" strokeweight="0"/>
              <v:line id="_x0000_s51637" style="position:absolute" from="5435,4293" to="5447,4294" strokecolor="#24282b" strokeweight="0"/>
              <v:line id="_x0000_s51638" style="position:absolute" from="5459,4293" to="5471,4294" strokecolor="#24282b" strokeweight="0"/>
              <v:line id="_x0000_s51639" style="position:absolute" from="5483,4293" to="5495,4294" strokecolor="#24282b" strokeweight="0"/>
              <v:line id="_x0000_s51640" style="position:absolute" from="5507,4293" to="5519,4294" strokecolor="#24282b" strokeweight="0"/>
              <v:line id="_x0000_s51641" style="position:absolute" from="5531,4293" to="5543,4294" strokecolor="#24282b" strokeweight="0"/>
              <v:line id="_x0000_s51642" style="position:absolute" from="5555,4293" to="5567,4294" strokecolor="#24282b" strokeweight="0"/>
              <v:line id="_x0000_s51643" style="position:absolute" from="5579,4293" to="5591,4294" strokecolor="#24282b" strokeweight="0"/>
              <v:line id="_x0000_s51644" style="position:absolute" from="5603,4293" to="5615,4294" strokecolor="#24282b" strokeweight="0"/>
              <v:line id="_x0000_s51645" style="position:absolute" from="5627,4293" to="5639,4294" strokecolor="#24282b" strokeweight="0"/>
              <v:line id="_x0000_s51646" style="position:absolute" from="5651,4293" to="5663,4294" strokecolor="#24282b" strokeweight="0"/>
              <v:line id="_x0000_s51647" style="position:absolute" from="5675,4293" to="5687,4294" strokecolor="#24282b" strokeweight="0"/>
              <v:line id="_x0000_s51648" style="position:absolute" from="5699,4293" to="5711,4294" strokecolor="#24282b" strokeweight="0"/>
              <v:line id="_x0000_s51649" style="position:absolute" from="5723,4293" to="5735,4294" strokecolor="#24282b" strokeweight="0"/>
              <v:line id="_x0000_s51650" style="position:absolute" from="5747,4293" to="5759,4294" strokecolor="#24282b" strokeweight="0"/>
              <v:line id="_x0000_s51651" style="position:absolute" from="5771,4293" to="5783,4294" strokecolor="#24282b" strokeweight="0"/>
              <v:line id="_x0000_s51652" style="position:absolute" from="5795,4293" to="5807,4294" strokecolor="#24282b" strokeweight="0"/>
              <v:line id="_x0000_s51653" style="position:absolute" from="5819,4293" to="5831,4294" strokecolor="#24282b" strokeweight="0"/>
              <v:line id="_x0000_s51654" style="position:absolute" from="5843,4293" to="5855,4294" strokecolor="#24282b" strokeweight="0"/>
              <v:line id="_x0000_s51655" style="position:absolute" from="5867,4293" to="5879,4294" strokecolor="#24282b" strokeweight="0"/>
              <v:line id="_x0000_s51656" style="position:absolute" from="5891,4293" to="5903,4294" strokecolor="#24282b" strokeweight="0"/>
              <v:line id="_x0000_s51657" style="position:absolute" from="5915,4293" to="5927,4294" strokecolor="#24282b" strokeweight="0"/>
              <v:line id="_x0000_s51658" style="position:absolute" from="5939,4293" to="5951,4294" strokecolor="#24282b" strokeweight="0"/>
              <v:line id="_x0000_s51659" style="position:absolute" from="5963,4293" to="5975,4294" strokecolor="#24282b" strokeweight="0"/>
              <v:line id="_x0000_s51660" style="position:absolute" from="5987,4293" to="5999,4294" strokecolor="#24282b" strokeweight="0"/>
              <v:line id="_x0000_s51661" style="position:absolute" from="6011,4293" to="6023,4294" strokecolor="#24282b" strokeweight="0"/>
              <v:line id="_x0000_s51662" style="position:absolute" from="6035,4293" to="6047,4294" strokecolor="#24282b" strokeweight="0"/>
              <v:line id="_x0000_s51663" style="position:absolute" from="6059,4293" to="6071,4294" strokecolor="#24282b" strokeweight="0"/>
              <v:line id="_x0000_s51664" style="position:absolute" from="6083,4293" to="6095,4294" strokecolor="#24282b" strokeweight="0"/>
              <v:line id="_x0000_s51665" style="position:absolute" from="6107,4293" to="6119,4294" strokecolor="#24282b" strokeweight="0"/>
              <v:line id="_x0000_s51666" style="position:absolute" from="6131,4293" to="6143,4294" strokecolor="#24282b" strokeweight="0"/>
              <v:line id="_x0000_s51667" style="position:absolute" from="6155,4293" to="6167,4294" strokecolor="#24282b" strokeweight="0"/>
              <v:line id="_x0000_s51668" style="position:absolute" from="6179,4293" to="6191,4294" strokecolor="#24282b" strokeweight="0"/>
              <v:line id="_x0000_s51669" style="position:absolute" from="6203,4293" to="6215,4294" strokecolor="#24282b" strokeweight="0"/>
              <v:line id="_x0000_s51670" style="position:absolute" from="6227,4293" to="6239,4294" strokecolor="#24282b" strokeweight="0"/>
              <v:line id="_x0000_s51671" style="position:absolute" from="6251,4293" to="6263,4294" strokecolor="#24282b" strokeweight="0"/>
              <v:line id="_x0000_s51672" style="position:absolute" from="6275,4293" to="6287,4294" strokecolor="#24282b" strokeweight="0"/>
              <v:line id="_x0000_s51673" style="position:absolute" from="6299,4293" to="6311,4294" strokecolor="#24282b" strokeweight="0"/>
              <v:line id="_x0000_s51674" style="position:absolute" from="6323,4293" to="6335,4294" strokecolor="#24282b" strokeweight="0"/>
              <v:line id="_x0000_s51675" style="position:absolute" from="6347,4293" to="6359,4294" strokecolor="#24282b" strokeweight="0"/>
              <v:line id="_x0000_s51676" style="position:absolute" from="6371,4293" to="6383,4294" strokecolor="#24282b" strokeweight="0"/>
              <v:line id="_x0000_s51677" style="position:absolute" from="6395,4293" to="6407,4294" strokecolor="#24282b" strokeweight="0"/>
              <v:line id="_x0000_s51678" style="position:absolute" from="6419,4293" to="6431,4294" strokecolor="#24282b" strokeweight="0"/>
              <v:line id="_x0000_s51679" style="position:absolute" from="6443,4041" to="6444,4592" strokecolor="#24282b" strokeweight="0"/>
              <v:line id="_x0000_s51680" style="position:absolute" from="2376,4053" to="2377,4592" strokecolor="#24282b" strokeweight="0"/>
              <v:line id="_x0000_s51681" style="position:absolute" from="2376,4460" to="2388,4461" strokecolor="#24282b" strokeweight="0"/>
              <v:line id="_x0000_s51682" style="position:absolute" from="2400,4460" to="2412,4461" strokecolor="#24282b" strokeweight="0"/>
              <v:line id="_x0000_s51683" style="position:absolute" from="2424,4460" to="2436,4461" strokecolor="#24282b" strokeweight="0"/>
              <v:line id="_x0000_s51684" style="position:absolute" from="2448,4460" to="2460,4461" strokecolor="#24282b" strokeweight="0"/>
              <v:line id="_x0000_s51685" style="position:absolute" from="2472,4460" to="2484,4461" strokecolor="#24282b" strokeweight="0"/>
              <v:line id="_x0000_s51686" style="position:absolute" from="2496,4460" to="2508,4461" strokecolor="#24282b" strokeweight="0"/>
              <v:line id="_x0000_s51687" style="position:absolute" from="2520,4460" to="2532,4461" strokecolor="#24282b" strokeweight="0"/>
              <v:line id="_x0000_s51688" style="position:absolute" from="2544,4460" to="2556,4461" strokecolor="#24282b" strokeweight="0"/>
              <v:line id="_x0000_s51689" style="position:absolute" from="2568,4460" to="2580,4461" strokecolor="#24282b" strokeweight="0"/>
              <v:line id="_x0000_s51690" style="position:absolute" from="2592,4460" to="2604,4461" strokecolor="#24282b" strokeweight="0"/>
              <v:line id="_x0000_s51691" style="position:absolute" from="2616,4460" to="2628,4461" strokecolor="#24282b" strokeweight="0"/>
              <v:line id="_x0000_s51692" style="position:absolute" from="2640,4460" to="2652,4461" strokecolor="#24282b" strokeweight="0"/>
              <v:line id="_x0000_s51693" style="position:absolute" from="2664,4460" to="2676,4461" strokecolor="#24282b" strokeweight="0"/>
              <v:line id="_x0000_s51694" style="position:absolute" from="2688,4460" to="2700,4461" strokecolor="#24282b" strokeweight="0"/>
              <v:line id="_x0000_s51695" style="position:absolute" from="2712,4460" to="2724,4461" strokecolor="#24282b" strokeweight="0"/>
              <v:line id="_x0000_s51696" style="position:absolute" from="2736,4460" to="2748,4461" strokecolor="#24282b" strokeweight="0"/>
              <v:line id="_x0000_s51697" style="position:absolute" from="2760,4460" to="2772,4461" strokecolor="#24282b" strokeweight="0"/>
              <v:line id="_x0000_s51698" style="position:absolute" from="2784,4460" to="2796,4461" strokecolor="#24282b" strokeweight="0"/>
              <v:line id="_x0000_s51699" style="position:absolute" from="2808,4460" to="2820,4461" strokecolor="#24282b" strokeweight="0"/>
              <v:line id="_x0000_s51700" style="position:absolute" from="2832,4460" to="2844,4461" strokecolor="#24282b" strokeweight="0"/>
              <v:line id="_x0000_s51701" style="position:absolute" from="2856,4460" to="2868,4461" strokecolor="#24282b" strokeweight="0"/>
              <v:line id="_x0000_s51702" style="position:absolute" from="2880,4460" to="2891,4461" strokecolor="#24282b" strokeweight="0"/>
              <v:line id="_x0000_s51703" style="position:absolute" from="2903,4460" to="2915,4461" strokecolor="#24282b" strokeweight="0"/>
              <v:line id="_x0000_s51704" style="position:absolute" from="2927,4460" to="2939,4461" strokecolor="#24282b" strokeweight="0"/>
              <v:line id="_x0000_s51705" style="position:absolute" from="2951,4460" to="2963,4461" strokecolor="#24282b" strokeweight="0"/>
              <v:line id="_x0000_s51706" style="position:absolute" from="2975,4460" to="2987,4461" strokecolor="#24282b" strokeweight="0"/>
              <v:line id="_x0000_s51707" style="position:absolute" from="2999,4460" to="3011,4461" strokecolor="#24282b" strokeweight="0"/>
              <v:line id="_x0000_s51708" style="position:absolute" from="3023,4460" to="3035,4461" strokecolor="#24282b" strokeweight="0"/>
              <v:line id="_x0000_s51709" style="position:absolute" from="3047,4460" to="3059,4461" strokecolor="#24282b" strokeweight="0"/>
              <v:line id="_x0000_s51710" style="position:absolute" from="3071,4460" to="3083,4461" strokecolor="#24282b" strokeweight="0"/>
              <v:line id="_x0000_s51711" style="position:absolute" from="3107,4460" to="3119,4461" strokecolor="#24282b" strokeweight="0"/>
              <v:line id="_x0000_s51712" style="position:absolute" from="3131,4460" to="3143,4461" strokecolor="#24282b" strokeweight="0"/>
              <v:line id="_x0000_s51713" style="position:absolute" from="3155,4460" to="3167,4461" strokecolor="#24282b" strokeweight="0"/>
              <v:line id="_x0000_s51714" style="position:absolute" from="3179,4460" to="3191,4461" strokecolor="#24282b" strokeweight="0"/>
              <v:line id="_x0000_s51715" style="position:absolute" from="3203,4460" to="3215,4461" strokecolor="#24282b" strokeweight="0"/>
              <v:line id="_x0000_s51716" style="position:absolute" from="3227,4460" to="3239,4461" strokecolor="#24282b" strokeweight="0"/>
              <v:line id="_x0000_s51717" style="position:absolute" from="3251,4460" to="3263,4461" strokecolor="#24282b" strokeweight="0"/>
              <v:line id="_x0000_s51718" style="position:absolute" from="3275,4460" to="3287,4461" strokecolor="#24282b" strokeweight="0"/>
              <v:line id="_x0000_s51719" style="position:absolute" from="3299,4460" to="3311,4461" strokecolor="#24282b" strokeweight="0"/>
              <v:line id="_x0000_s51720" style="position:absolute" from="3323,4460" to="3335,4461" strokecolor="#24282b" strokeweight="0"/>
              <v:line id="_x0000_s51721" style="position:absolute" from="3347,4460" to="3359,4461" strokecolor="#24282b" strokeweight="0"/>
              <v:line id="_x0000_s51722" style="position:absolute" from="3371,4460" to="3383,4461" strokecolor="#24282b" strokeweight="0"/>
              <v:line id="_x0000_s51723" style="position:absolute" from="3395,4460" to="3407,4461" strokecolor="#24282b" strokeweight="0"/>
              <v:line id="_x0000_s51724" style="position:absolute" from="3419,4460" to="3431,4461" strokecolor="#24282b" strokeweight="0"/>
              <v:line id="_x0000_s51725" style="position:absolute" from="3443,4460" to="3455,4461" strokecolor="#24282b" strokeweight="0"/>
              <v:line id="_x0000_s51726" style="position:absolute" from="3467,4460" to="3479,4461" strokecolor="#24282b" strokeweight="0"/>
              <v:line id="_x0000_s51727" style="position:absolute" from="3491,4460" to="3503,4461" strokecolor="#24282b" strokeweight="0"/>
              <v:line id="_x0000_s51728" style="position:absolute" from="3515,4460" to="3527,4461" strokecolor="#24282b" strokeweight="0"/>
              <v:line id="_x0000_s51729" style="position:absolute" from="3539,4460" to="3551,4461" strokecolor="#24282b" strokeweight="0"/>
              <v:line id="_x0000_s51730" style="position:absolute" from="3563,4460" to="3575,4461" strokecolor="#24282b" strokeweight="0"/>
              <v:line id="_x0000_s51731" style="position:absolute" from="3587,4460" to="3599,4461" strokecolor="#24282b" strokeweight="0"/>
              <v:line id="_x0000_s51732" style="position:absolute" from="3611,4460" to="3623,4461" strokecolor="#24282b" strokeweight="0"/>
              <v:line id="_x0000_s51733" style="position:absolute" from="3635,4460" to="3647,4461" strokecolor="#24282b" strokeweight="0"/>
              <v:line id="_x0000_s51734" style="position:absolute" from="3659,4460" to="3671,4461" strokecolor="#24282b" strokeweight="0"/>
              <v:line id="_x0000_s51735" style="position:absolute" from="3683,4460" to="3695,4461" strokecolor="#24282b" strokeweight="0"/>
              <v:line id="_x0000_s51736" style="position:absolute" from="3707,4460" to="3719,4461" strokecolor="#24282b" strokeweight="0"/>
              <v:line id="_x0000_s51737" style="position:absolute" from="3731,4460" to="3743,4461" strokecolor="#24282b" strokeweight="0"/>
              <v:line id="_x0000_s51738" style="position:absolute" from="3755,4460" to="3767,4461" strokecolor="#24282b" strokeweight="0"/>
              <v:line id="_x0000_s51739" style="position:absolute" from="3779,4460" to="3791,4461" strokecolor="#24282b" strokeweight="0"/>
              <v:line id="_x0000_s51740" style="position:absolute" from="3803,4460" to="3815,4461" strokecolor="#24282b" strokeweight="0"/>
              <v:line id="_x0000_s51741" style="position:absolute" from="3827,4460" to="3839,4461" strokecolor="#24282b" strokeweight="0"/>
              <v:line id="_x0000_s51742" style="position:absolute" from="3851,4460" to="3863,4461" strokecolor="#24282b" strokeweight="0"/>
              <v:line id="_x0000_s51743" style="position:absolute" from="3875,4460" to="3887,4461" strokecolor="#24282b" strokeweight="0"/>
              <v:line id="_x0000_s51744" style="position:absolute" from="3899,4460" to="3911,4461" strokecolor="#24282b" strokeweight="0"/>
              <v:line id="_x0000_s51745" style="position:absolute" from="3923,4460" to="3935,4461" strokecolor="#24282b" strokeweight="0"/>
              <v:line id="_x0000_s51746" style="position:absolute" from="3947,4460" to="3959,4461" strokecolor="#24282b" strokeweight="0"/>
              <v:line id="_x0000_s51747" style="position:absolute" from="3971,4460" to="3983,4461" strokecolor="#24282b" strokeweight="0"/>
              <v:line id="_x0000_s51748" style="position:absolute" from="3995,4460" to="4007,4461" strokecolor="#24282b" strokeweight="0"/>
              <v:line id="_x0000_s51749" style="position:absolute" from="4019,4460" to="4031,4461" strokecolor="#24282b" strokeweight="0"/>
              <v:line id="_x0000_s51750" style="position:absolute" from="4043,4460" to="4055,4461" strokecolor="#24282b" strokeweight="0"/>
              <v:line id="_x0000_s51751" style="position:absolute" from="4067,4460" to="4079,4461" strokecolor="#24282b" strokeweight="0"/>
              <v:line id="_x0000_s51752" style="position:absolute" from="4091,4460" to="4103,4461" strokecolor="#24282b" strokeweight="0"/>
              <v:line id="_x0000_s51753" style="position:absolute" from="4115,4460" to="4127,4461" strokecolor="#24282b" strokeweight="0"/>
              <v:line id="_x0000_s51754" style="position:absolute" from="4139,4460" to="4151,4461" strokecolor="#24282b" strokeweight="0"/>
              <v:line id="_x0000_s51755" style="position:absolute" from="4163,4460" to="4175,4461" strokecolor="#24282b" strokeweight="0"/>
              <v:line id="_x0000_s51756" style="position:absolute" from="4187,4460" to="4199,4461" strokecolor="#24282b" strokeweight="0"/>
              <v:line id="_x0000_s51757" style="position:absolute" from="4211,4460" to="4223,4461" strokecolor="#24282b" strokeweight="0"/>
              <v:line id="_x0000_s51758" style="position:absolute" from="4235,4460" to="4247,4461" strokecolor="#24282b" strokeweight="0"/>
              <v:line id="_x0000_s51759" style="position:absolute" from="4259,4460" to="4271,4461" strokecolor="#24282b" strokeweight="0"/>
              <v:line id="_x0000_s51760" style="position:absolute" from="4283,4460" to="4295,4461" strokecolor="#24282b" strokeweight="0"/>
              <v:line id="_x0000_s51761" style="position:absolute" from="4307,4460" to="4319,4461" strokecolor="#24282b" strokeweight="0"/>
              <v:line id="_x0000_s51762" style="position:absolute" from="4331,4460" to="4343,4461" strokecolor="#24282b" strokeweight="0"/>
              <v:line id="_x0000_s51763" style="position:absolute" from="4355,4460" to="4367,4461" strokecolor="#24282b" strokeweight="0"/>
              <v:line id="_x0000_s51764" style="position:absolute" from="4379,4460" to="4391,4461" strokecolor="#24282b" strokeweight="0"/>
              <v:line id="_x0000_s51765" style="position:absolute" from="4403,4460" to="4415,4461" strokecolor="#24282b" strokeweight="0"/>
              <v:line id="_x0000_s51766" style="position:absolute" from="4427,4460" to="4439,4461" strokecolor="#24282b" strokeweight="0"/>
              <v:line id="_x0000_s51767" style="position:absolute" from="4451,4460" to="4463,4461" strokecolor="#24282b" strokeweight="0"/>
              <v:line id="_x0000_s51768" style="position:absolute" from="4475,4460" to="4487,4461" strokecolor="#24282b" strokeweight="0"/>
              <v:line id="_x0000_s51769" style="position:absolute" from="4499,4460" to="4511,4461" strokecolor="#24282b" strokeweight="0"/>
              <v:line id="_x0000_s51770" style="position:absolute" from="4523,4460" to="4535,4461" strokecolor="#24282b" strokeweight="0"/>
            </v:group>
            <v:line id="_x0000_s51772" style="position:absolute" from="4547,4460" to="4559,4461" strokecolor="#24282b" strokeweight="0"/>
            <v:line id="_x0000_s51773" style="position:absolute" from="4571,4460" to="4583,4461" strokecolor="#24282b" strokeweight="0"/>
            <v:line id="_x0000_s51774" style="position:absolute" from="4595,4460" to="4607,4461" strokecolor="#24282b" strokeweight="0"/>
            <v:line id="_x0000_s51775" style="position:absolute" from="4619,4460" to="4631,4461" strokecolor="#24282b" strokeweight="0"/>
            <v:line id="_x0000_s51776" style="position:absolute" from="4643,4460" to="4655,4461" strokecolor="#24282b" strokeweight="0"/>
            <v:line id="_x0000_s51777" style="position:absolute" from="4667,4460" to="4679,4461" strokecolor="#24282b" strokeweight="0"/>
            <v:line id="_x0000_s51778" style="position:absolute" from="4691,4460" to="4703,4461" strokecolor="#24282b" strokeweight="0"/>
            <v:line id="_x0000_s51779" style="position:absolute" from="4715,4460" to="4727,4461" strokecolor="#24282b" strokeweight="0"/>
            <v:line id="_x0000_s51780" style="position:absolute" from="4739,4460" to="4751,4461" strokecolor="#24282b" strokeweight="0"/>
            <v:line id="_x0000_s51781" style="position:absolute" from="4763,4460" to="4775,4461" strokecolor="#24282b" strokeweight="0"/>
            <v:line id="_x0000_s51782" style="position:absolute" from="4787,4460" to="4799,4461" strokecolor="#24282b" strokeweight="0"/>
            <v:line id="_x0000_s51783" style="position:absolute" from="4811,4460" to="4823,4461" strokecolor="#24282b" strokeweight="0"/>
            <v:line id="_x0000_s51784" style="position:absolute" from="4835,4460" to="4847,4461" strokecolor="#24282b" strokeweight="0"/>
            <v:line id="_x0000_s51785" style="position:absolute" from="4859,4460" to="4871,4461" strokecolor="#24282b" strokeweight="0"/>
            <v:line id="_x0000_s51786" style="position:absolute" from="4883,4460" to="4895,4461" strokecolor="#24282b" strokeweight="0"/>
            <v:line id="_x0000_s51787" style="position:absolute" from="4907,4460" to="4919,4461" strokecolor="#24282b" strokeweight="0"/>
            <v:line id="_x0000_s51788" style="position:absolute" from="4931,4460" to="4943,4461" strokecolor="#24282b" strokeweight="0"/>
            <v:line id="_x0000_s51789" style="position:absolute" from="4955,4460" to="4967,4461" strokecolor="#24282b" strokeweight="0"/>
            <v:line id="_x0000_s51790" style="position:absolute" from="4979,4460" to="4991,4461" strokecolor="#24282b" strokeweight="0"/>
            <v:line id="_x0000_s51791" style="position:absolute" from="5003,4460" to="5015,4461" strokecolor="#24282b" strokeweight="0"/>
            <v:line id="_x0000_s51792" style="position:absolute" from="5027,4460" to="5039,4461" strokecolor="#24282b" strokeweight="0"/>
            <v:line id="_x0000_s51793" style="position:absolute" from="5051,4460" to="5063,4461" strokecolor="#24282b" strokeweight="0"/>
            <v:line id="_x0000_s51794" style="position:absolute" from="5075,4460" to="5087,4461" strokecolor="#24282b" strokeweight="0"/>
            <v:line id="_x0000_s51795" style="position:absolute" from="5099,4460" to="5111,4461" strokecolor="#24282b" strokeweight="0"/>
            <v:line id="_x0000_s51796" style="position:absolute" from="5123,4460" to="5135,4461" strokecolor="#24282b" strokeweight="0"/>
            <v:line id="_x0000_s51797" style="position:absolute" from="5147,4460" to="5159,4461" strokecolor="#24282b" strokeweight="0"/>
            <v:line id="_x0000_s51798" style="position:absolute" from="5171,4460" to="5183,4461" strokecolor="#24282b" strokeweight="0"/>
            <v:line id="_x0000_s51799" style="position:absolute" from="5195,4460" to="5207,4461" strokecolor="#24282b" strokeweight="0"/>
            <v:line id="_x0000_s51800" style="position:absolute" from="5219,4460" to="5231,4461" strokecolor="#24282b" strokeweight="0"/>
            <v:line id="_x0000_s51801" style="position:absolute" from="5243,4460" to="5255,4461" strokecolor="#24282b" strokeweight="0"/>
            <v:line id="_x0000_s51802" style="position:absolute" from="5267,4460" to="5279,4461" strokecolor="#24282b" strokeweight="0"/>
            <v:line id="_x0000_s51803" style="position:absolute" from="5291,4460" to="5303,4461" strokecolor="#24282b" strokeweight="0"/>
            <v:line id="_x0000_s51804" style="position:absolute" from="5315,4460" to="5327,4461" strokecolor="#24282b" strokeweight="0"/>
            <v:line id="_x0000_s51805" style="position:absolute" from="5339,4460" to="5351,4461" strokecolor="#24282b" strokeweight="0"/>
            <v:line id="_x0000_s51806" style="position:absolute" from="5363,4460" to="5375,4461" strokecolor="#24282b" strokeweight="0"/>
            <v:line id="_x0000_s51807" style="position:absolute" from="5387,4460" to="5399,4461" strokecolor="#24282b" strokeweight="0"/>
            <v:line id="_x0000_s51808" style="position:absolute" from="5411,4460" to="5423,4461" strokecolor="#24282b" strokeweight="0"/>
            <v:line id="_x0000_s51809" style="position:absolute" from="5435,4460" to="5447,4461" strokecolor="#24282b" strokeweight="0"/>
            <v:line id="_x0000_s51810" style="position:absolute" from="5459,4460" to="5471,4461" strokecolor="#24282b" strokeweight="0"/>
            <v:line id="_x0000_s51811" style="position:absolute" from="5483,4460" to="5495,4461" strokecolor="#24282b" strokeweight="0"/>
            <v:line id="_x0000_s51812" style="position:absolute" from="5507,4460" to="5519,4461" strokecolor="#24282b" strokeweight="0"/>
            <v:line id="_x0000_s51813" style="position:absolute" from="5531,4460" to="5543,4461" strokecolor="#24282b" strokeweight="0"/>
            <v:line id="_x0000_s51814" style="position:absolute" from="5555,4460" to="5567,4461" strokecolor="#24282b" strokeweight="0"/>
            <v:line id="_x0000_s51815" style="position:absolute" from="5579,4460" to="5591,4461" strokecolor="#24282b" strokeweight="0"/>
            <v:line id="_x0000_s51816" style="position:absolute" from="5603,4460" to="5615,4461" strokecolor="#24282b" strokeweight="0"/>
            <v:line id="_x0000_s51817" style="position:absolute" from="5627,4460" to="5639,4461" strokecolor="#24282b" strokeweight="0"/>
            <v:line id="_x0000_s51818" style="position:absolute" from="5651,4460" to="5663,4461" strokecolor="#24282b" strokeweight="0"/>
            <v:line id="_x0000_s51819" style="position:absolute" from="5675,4460" to="5687,4461" strokecolor="#24282b" strokeweight="0"/>
            <v:line id="_x0000_s51820" style="position:absolute" from="5699,4460" to="5711,4461" strokecolor="#24282b" strokeweight="0"/>
            <v:line id="_x0000_s51821" style="position:absolute" from="5723,4460" to="5735,4461" strokecolor="#24282b" strokeweight="0"/>
            <v:line id="_x0000_s51822" style="position:absolute" from="5747,4460" to="5759,4461" strokecolor="#24282b" strokeweight="0"/>
            <v:line id="_x0000_s51823" style="position:absolute" from="5771,4460" to="5783,4461" strokecolor="#24282b" strokeweight="0"/>
            <v:line id="_x0000_s51824" style="position:absolute" from="5795,4460" to="5807,4461" strokecolor="#24282b" strokeweight="0"/>
            <v:line id="_x0000_s51825" style="position:absolute" from="5819,4460" to="5831,4461" strokecolor="#24282b" strokeweight="0"/>
            <v:line id="_x0000_s51826" style="position:absolute" from="5843,4460" to="5855,4461" strokecolor="#24282b" strokeweight="0"/>
            <v:line id="_x0000_s51827" style="position:absolute" from="5867,4460" to="5879,4461" strokecolor="#24282b" strokeweight="0"/>
            <v:line id="_x0000_s51828" style="position:absolute" from="5891,4460" to="5903,4461" strokecolor="#24282b" strokeweight="0"/>
            <v:line id="_x0000_s51829" style="position:absolute" from="5915,4460" to="5927,4461" strokecolor="#24282b" strokeweight="0"/>
            <v:line id="_x0000_s51830" style="position:absolute" from="5939,4460" to="5951,4461" strokecolor="#24282b" strokeweight="0"/>
            <v:line id="_x0000_s51831" style="position:absolute" from="5963,4460" to="5975,4461" strokecolor="#24282b" strokeweight="0"/>
            <v:line id="_x0000_s51832" style="position:absolute" from="5987,4460" to="5999,4461" strokecolor="#24282b" strokeweight="0"/>
            <v:line id="_x0000_s51833" style="position:absolute" from="6011,4460" to="6023,4461" strokecolor="#24282b" strokeweight="0"/>
            <v:line id="_x0000_s51834" style="position:absolute" from="6035,4460" to="6047,4461" strokecolor="#24282b" strokeweight="0"/>
            <v:line id="_x0000_s51835" style="position:absolute" from="6059,4460" to="6071,4461" strokecolor="#24282b" strokeweight="0"/>
            <v:line id="_x0000_s51836" style="position:absolute" from="6083,4460" to="6095,4461" strokecolor="#24282b" strokeweight="0"/>
            <v:line id="_x0000_s51837" style="position:absolute" from="6107,4460" to="6119,4461" strokecolor="#24282b" strokeweight="0"/>
            <v:line id="_x0000_s51838" style="position:absolute" from="6131,4460" to="6143,4461" strokecolor="#24282b" strokeweight="0"/>
            <v:line id="_x0000_s51839" style="position:absolute" from="6155,4460" to="6167,4461" strokecolor="#24282b" strokeweight="0"/>
            <v:line id="_x0000_s51840" style="position:absolute" from="6179,4460" to="6191,4461" strokecolor="#24282b" strokeweight="0"/>
            <v:line id="_x0000_s51841" style="position:absolute" from="6203,4460" to="6215,4461" strokecolor="#24282b" strokeweight="0"/>
            <v:line id="_x0000_s51842" style="position:absolute" from="6227,4460" to="6239,4461" strokecolor="#24282b" strokeweight="0"/>
            <v:line id="_x0000_s51843" style="position:absolute" from="6251,4460" to="6263,4461" strokecolor="#24282b" strokeweight="0"/>
            <v:line id="_x0000_s51844" style="position:absolute" from="6275,4460" to="6287,4461" strokecolor="#24282b" strokeweight="0"/>
            <v:line id="_x0000_s51845" style="position:absolute" from="6299,4460" to="6311,4461" strokecolor="#24282b" strokeweight="0"/>
            <v:line id="_x0000_s51846" style="position:absolute" from="6323,4460" to="6335,4461" strokecolor="#24282b" strokeweight="0"/>
            <v:line id="_x0000_s51847" style="position:absolute" from="6347,4460" to="6359,4461" strokecolor="#24282b" strokeweight="0"/>
            <v:line id="_x0000_s51848" style="position:absolute" from="6371,4460" to="6383,4461" strokecolor="#24282b" strokeweight="0"/>
            <v:line id="_x0000_s51849" style="position:absolute" from="6395,4460" to="6407,4461" strokecolor="#24282b" strokeweight="0"/>
            <v:line id="_x0000_s51850" style="position:absolute" from="6419,4460" to="6431,4461" strokecolor="#24282b" strokeweight="0"/>
            <v:line id="_x0000_s51851" style="position:absolute" from="6443,731" to="6444,1079" strokecolor="#24282b" strokeweight="33e-5mm">
              <v:stroke joinstyle="miter"/>
            </v:line>
            <v:rect id="_x0000_s51852" style="position:absolute;left:167;top:4068;width:1763;height:399;v-text-anchor:top" filled="f" stroked="f">
              <v:textbox style="mso-next-textbox:#_x0000_s51852;mso-fit-shape-to-text:t" inset="0,0,0,0">
                <w:txbxContent>
                  <w:p w:rsidR="00F65EEF" w:rsidRPr="005D3CF2" w:rsidRDefault="00F65EEF" w:rsidP="004E7D98">
                    <w:pPr>
                      <w:spacing w:before="40" w:after="40"/>
                      <w:jc w:val="left"/>
                      <w:rPr>
                        <w:rFonts w:ascii="Times New Roman Bold" w:hAnsi="Times New Roman Bold"/>
                        <w:b/>
                        <w:bCs/>
                        <w:color w:val="000000"/>
                        <w:sz w:val="20"/>
                        <w:szCs w:val="26"/>
                      </w:rPr>
                    </w:pPr>
                    <w:r w:rsidRPr="005D3CF2">
                      <w:rPr>
                        <w:rFonts w:ascii="Times New Roman Bold" w:hAnsi="Times New Roman Bold" w:hint="cs"/>
                        <w:b/>
                        <w:bCs/>
                        <w:color w:val="000000"/>
                        <w:sz w:val="20"/>
                        <w:szCs w:val="26"/>
                        <w:rtl/>
                      </w:rPr>
                      <w:t>فدرة واسعة قعرية</w:t>
                    </w:r>
                  </w:p>
                </w:txbxContent>
              </v:textbox>
            </v:rect>
            <v:rect id="_x0000_s51854" style="position:absolute;left:3791;top:504;width:1078;height:399;mso-wrap-style:none;v-text-anchor:top" filled="f" stroked="f">
              <v:textbox style="mso-next-textbox:#_x0000_s51854;mso-fit-shape-to-text:t" inset="0,0,0,0">
                <w:txbxContent>
                  <w:p w:rsidR="00F65EEF" w:rsidRPr="005D3CF2" w:rsidRDefault="00F65EEF" w:rsidP="004E7D98">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90</w:t>
                    </w:r>
                    <w:r w:rsidRPr="005D3CF2">
                      <w:rPr>
                        <w:rFonts w:ascii="Times New Roman Bold" w:hAnsi="Times New Roman Bold" w:hint="cs"/>
                        <w:b/>
                        <w:bCs/>
                        <w:color w:val="000000"/>
                        <w:sz w:val="20"/>
                        <w:szCs w:val="26"/>
                        <w:rtl/>
                      </w:rPr>
                      <w:t xml:space="preserve"> فدرة واسعة</w:t>
                    </w:r>
                  </w:p>
                </w:txbxContent>
              </v:textbox>
            </v:rect>
            <v:rect id="_x0000_s51855" style="position:absolute;left:5831;width:2541;height:448;mso-wrap-style:none;v-text-anchor:top" filled="f" stroked="f">
              <v:textbox style="mso-next-textbox:#_x0000_s51855;mso-fit-shape-to-text:t" inset="0,0,0,0">
                <w:txbxContent>
                  <w:p w:rsidR="00F65EEF" w:rsidRPr="00912E66" w:rsidRDefault="00F65EEF" w:rsidP="00912E66">
                    <w:pPr>
                      <w:spacing w:before="40" w:after="40"/>
                      <w:rPr>
                        <w:rFonts w:ascii="Times New Roman Bold" w:hAnsi="Times New Roman Bold"/>
                        <w:b/>
                        <w:bCs/>
                        <w:color w:val="000000"/>
                      </w:rPr>
                    </w:pPr>
                    <w:r w:rsidRPr="00912E66">
                      <w:rPr>
                        <w:rFonts w:ascii="Times New Roman Bold" w:hAnsi="Times New Roman Bold" w:hint="cs"/>
                        <w:b/>
                        <w:bCs/>
                        <w:color w:val="000000"/>
                        <w:rtl/>
                      </w:rPr>
                      <w:t xml:space="preserve">الخطوة </w:t>
                    </w:r>
                    <w:r w:rsidRPr="00912E66">
                      <w:rPr>
                        <w:rFonts w:ascii="Times New Roman Bold" w:hAnsi="Times New Roman Bold"/>
                        <w:b/>
                        <w:bCs/>
                        <w:color w:val="000000"/>
                      </w:rPr>
                      <w:t>1</w:t>
                    </w:r>
                    <w:r w:rsidRPr="00912E66">
                      <w:rPr>
                        <w:rFonts w:ascii="Times New Roman Bold" w:hAnsi="Times New Roman Bold" w:hint="cs"/>
                        <w:b/>
                        <w:bCs/>
                        <w:color w:val="000000"/>
                        <w:rtl/>
                      </w:rPr>
                      <w:t>: ترتيب الفِدَر الواسعة</w:t>
                    </w:r>
                  </w:p>
                </w:txbxContent>
              </v:textbox>
            </v:rect>
            <v:rect id="_x0000_s51856" style="position:absolute;left:4271;top:1052;width:231;height:286;mso-wrap-style:none;v-text-anchor:top" filled="f" stroked="f">
              <v:textbox style="mso-next-textbox:#_x0000_s51856;mso-fit-shape-to-text:t" inset="0,0,0,0">
                <w:txbxContent>
                  <w:p w:rsidR="00F65EEF" w:rsidRDefault="00F65EEF">
                    <w:r>
                      <w:rPr>
                        <w:rFonts w:ascii="Arial" w:hAnsi="Arial" w:cs="Arial"/>
                        <w:b/>
                        <w:bCs/>
                        <w:color w:val="24282B"/>
                        <w:sz w:val="18"/>
                        <w:szCs w:val="18"/>
                      </w:rPr>
                      <w:t>A0</w:t>
                    </w:r>
                  </w:p>
                </w:txbxContent>
              </v:textbox>
            </v:rect>
            <v:rect id="_x0000_s51858" style="position:absolute;left:7112;top:996;width:978;height:399;mso-wrap-style:none;v-text-anchor:top" filled="f" stroked="f">
              <v:textbox style="mso-next-textbox:#_x0000_s51858;mso-fit-shape-to-text:t" inset="0,0,0,0">
                <w:txbxContent>
                  <w:p w:rsidR="00F65EEF" w:rsidRPr="005D3CF2" w:rsidRDefault="00F65EEF" w:rsidP="00912E66">
                    <w:pPr>
                      <w:spacing w:before="40" w:after="40"/>
                      <w:rPr>
                        <w:rFonts w:ascii="Times New Roman Bold" w:hAnsi="Times New Roman Bold"/>
                        <w:b/>
                        <w:bCs/>
                        <w:sz w:val="20"/>
                        <w:szCs w:val="26"/>
                      </w:rPr>
                    </w:pPr>
                    <w:r w:rsidRPr="005D3CF2">
                      <w:rPr>
                        <w:rFonts w:ascii="Times New Roman Bold" w:hAnsi="Times New Roman Bold"/>
                        <w:b/>
                        <w:bCs/>
                        <w:color w:val="000000"/>
                        <w:sz w:val="20"/>
                        <w:szCs w:val="26"/>
                      </w:rPr>
                      <w:t>1</w:t>
                    </w:r>
                    <w:r w:rsidRPr="005D3CF2">
                      <w:rPr>
                        <w:rFonts w:ascii="Times New Roman Bold" w:hAnsi="Times New Roman Bold" w:hint="cs"/>
                        <w:b/>
                        <w:bCs/>
                        <w:color w:val="000000"/>
                        <w:sz w:val="20"/>
                        <w:szCs w:val="26"/>
                        <w:rtl/>
                      </w:rPr>
                      <w:t xml:space="preserve"> فدرة واسعة</w:t>
                    </w:r>
                  </w:p>
                </w:txbxContent>
              </v:textbox>
            </v:rect>
            <v:rect id="_x0000_s51860" style="position:absolute;left:7100;top:2339;width:1078;height:399;mso-wrap-style:none;v-text-anchor:top" filled="f" stroked="f">
              <v:textbox style="mso-next-textbox:#_x0000_s51860;mso-fit-shape-to-text:t" inset="0,0,0,0">
                <w:txbxContent>
                  <w:p w:rsidR="00F65EEF" w:rsidRPr="005D3CF2" w:rsidRDefault="00F65EEF" w:rsidP="00A413AD">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66</w:t>
                    </w:r>
                    <w:r w:rsidRPr="005D3CF2">
                      <w:rPr>
                        <w:rFonts w:ascii="Times New Roman Bold" w:hAnsi="Times New Roman Bold" w:hint="cs"/>
                        <w:b/>
                        <w:bCs/>
                        <w:color w:val="000000"/>
                        <w:sz w:val="20"/>
                        <w:szCs w:val="26"/>
                        <w:rtl/>
                      </w:rPr>
                      <w:t xml:space="preserve"> فدرة واسعة</w:t>
                    </w:r>
                  </w:p>
                </w:txbxContent>
              </v:textbox>
            </v:rect>
            <v:rect id="_x0000_s51861" style="position:absolute;left:4283;top:3990;width:231;height:286;mso-wrap-style:none;v-text-anchor:top" filled="f" stroked="f">
              <v:textbox style="mso-next-textbox:#_x0000_s51861;mso-fit-shape-to-text:t" inset="0,0,0,0">
                <w:txbxContent>
                  <w:p w:rsidR="00F65EEF" w:rsidRDefault="00F65EEF">
                    <w:r>
                      <w:rPr>
                        <w:rFonts w:ascii="Arial" w:hAnsi="Arial" w:cs="Arial"/>
                        <w:b/>
                        <w:bCs/>
                        <w:color w:val="24282B"/>
                        <w:sz w:val="18"/>
                        <w:szCs w:val="18"/>
                      </w:rPr>
                      <w:t>A1</w:t>
                    </w:r>
                  </w:p>
                </w:txbxContent>
              </v:textbox>
            </v:rect>
            <v:rect id="_x0000_s51863" style="position:absolute;left:7098;top:3935;width:978;height:399;mso-wrap-style:none;v-text-anchor:top" filled="f" stroked="f">
              <v:textbox style="mso-next-textbox:#_x0000_s51863;mso-fit-shape-to-text:t" inset="0,0,0,0">
                <w:txbxContent>
                  <w:p w:rsidR="00F65EEF" w:rsidRPr="005D3CF2" w:rsidRDefault="00F65EEF" w:rsidP="00A413AD">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1</w:t>
                    </w:r>
                    <w:r w:rsidRPr="005D3CF2">
                      <w:rPr>
                        <w:rFonts w:ascii="Times New Roman Bold" w:hAnsi="Times New Roman Bold" w:hint="cs"/>
                        <w:b/>
                        <w:bCs/>
                        <w:color w:val="000000"/>
                        <w:sz w:val="20"/>
                        <w:szCs w:val="26"/>
                        <w:rtl/>
                      </w:rPr>
                      <w:t xml:space="preserve"> فدرة واسعة</w:t>
                    </w:r>
                  </w:p>
                </w:txbxContent>
              </v:textbox>
            </v:rect>
            <v:rect id="_x0000_s51864" style="position:absolute;left:5375;top:5611;width:3037;height:448;mso-wrap-style:none;v-text-anchor:top" filled="f" stroked="f">
              <v:textbox style="mso-next-textbox:#_x0000_s51864;mso-fit-shape-to-text:t" inset="0,0,0,0">
                <w:txbxContent>
                  <w:p w:rsidR="00F65EEF" w:rsidRPr="00912E66" w:rsidRDefault="00F65EEF" w:rsidP="00912E66">
                    <w:pPr>
                      <w:spacing w:before="40" w:after="40"/>
                      <w:rPr>
                        <w:rFonts w:ascii="Times New Roman Bold" w:hAnsi="Times New Roman Bold"/>
                        <w:b/>
                        <w:bCs/>
                        <w:color w:val="000000"/>
                      </w:rPr>
                    </w:pPr>
                    <w:r w:rsidRPr="00912E66">
                      <w:rPr>
                        <w:rFonts w:ascii="Times New Roman Bold" w:hAnsi="Times New Roman Bold" w:hint="cs"/>
                        <w:b/>
                        <w:bCs/>
                        <w:color w:val="000000"/>
                        <w:rtl/>
                      </w:rPr>
                      <w:t xml:space="preserve">الخطوة </w:t>
                    </w:r>
                    <w:r w:rsidRPr="00912E66">
                      <w:rPr>
                        <w:rFonts w:ascii="Times New Roman Bold" w:hAnsi="Times New Roman Bold"/>
                        <w:b/>
                        <w:bCs/>
                        <w:color w:val="000000"/>
                      </w:rPr>
                      <w:t>2</w:t>
                    </w:r>
                    <w:r w:rsidRPr="00912E66">
                      <w:rPr>
                        <w:rFonts w:ascii="Times New Roman Bold" w:hAnsi="Times New Roman Bold" w:hint="cs"/>
                        <w:b/>
                        <w:bCs/>
                        <w:color w:val="000000"/>
                        <w:rtl/>
                      </w:rPr>
                      <w:t>: إعادة ترتيب الفِدَر الواسعة</w:t>
                    </w:r>
                  </w:p>
                </w:txbxContent>
              </v:textbox>
            </v:rect>
            <v:rect id="_x0000_s51866" style="position:absolute;left:3923;top:4527;width:1078;height:399;mso-wrap-style:none;v-text-anchor:top" filled="f" stroked="f">
              <v:textbox style="mso-next-textbox:#_x0000_s51866;mso-fit-shape-to-text:t" inset="0,0,0,0">
                <w:txbxContent>
                  <w:p w:rsidR="00F65EEF" w:rsidRPr="005D3CF2" w:rsidRDefault="00F65EEF" w:rsidP="00912E66">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45</w:t>
                    </w:r>
                    <w:r w:rsidRPr="005D3CF2">
                      <w:rPr>
                        <w:rFonts w:ascii="Times New Roman Bold" w:hAnsi="Times New Roman Bold" w:hint="cs"/>
                        <w:b/>
                        <w:bCs/>
                        <w:color w:val="000000"/>
                        <w:sz w:val="20"/>
                        <w:szCs w:val="26"/>
                        <w:rtl/>
                      </w:rPr>
                      <w:t xml:space="preserve"> فدرة واسعة</w:t>
                    </w:r>
                  </w:p>
                </w:txbxContent>
              </v:textbox>
            </v:rect>
            <v:rect id="_x0000_s51868" style="position:absolute;left:3911;top:6344;width:1078;height:399;mso-wrap-style:none;v-text-anchor:top" filled="f" stroked="f">
              <v:textbox style="mso-next-textbox:#_x0000_s51868;mso-fit-shape-to-text:t" inset="0,0,0,0">
                <w:txbxContent>
                  <w:p w:rsidR="00F65EEF" w:rsidRPr="005D3CF2" w:rsidRDefault="00F65EEF" w:rsidP="00912E66">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90</w:t>
                    </w:r>
                    <w:r w:rsidRPr="005D3CF2">
                      <w:rPr>
                        <w:rFonts w:ascii="Times New Roman Bold" w:hAnsi="Times New Roman Bold" w:hint="cs"/>
                        <w:b/>
                        <w:bCs/>
                        <w:color w:val="000000"/>
                        <w:sz w:val="20"/>
                        <w:szCs w:val="26"/>
                        <w:rtl/>
                      </w:rPr>
                      <w:t xml:space="preserve"> فِدرة واسعة</w:t>
                    </w:r>
                  </w:p>
                </w:txbxContent>
              </v:textbox>
            </v:rect>
            <v:rect id="_x0000_s51869" style="position:absolute;left:3119;top:10741;width:231;height:286;mso-wrap-style:none;v-text-anchor:top" filled="f" stroked="f">
              <v:textbox style="mso-next-textbox:#_x0000_s51869;mso-fit-shape-to-text:t" inset="0,0,0,0">
                <w:txbxContent>
                  <w:p w:rsidR="00F65EEF" w:rsidRDefault="00F65EEF">
                    <w:r>
                      <w:rPr>
                        <w:rFonts w:ascii="Arial" w:hAnsi="Arial" w:cs="Arial"/>
                        <w:b/>
                        <w:bCs/>
                        <w:color w:val="24282B"/>
                        <w:sz w:val="18"/>
                        <w:szCs w:val="18"/>
                      </w:rPr>
                      <w:t>A0</w:t>
                    </w:r>
                  </w:p>
                </w:txbxContent>
              </v:textbox>
            </v:rect>
            <v:rect id="_x0000_s51871" style="position:absolute;left:7133;top:8155;width:1078;height:399;mso-wrap-style:none;v-text-anchor:top" filled="f" stroked="f">
              <v:textbox style="mso-next-textbox:#_x0000_s51871;mso-fit-shape-to-text:t" inset="0,0,0,0">
                <w:txbxContent>
                  <w:p w:rsidR="00F65EEF" w:rsidRPr="005D3CF2" w:rsidRDefault="00F65EEF" w:rsidP="004E7D98">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66</w:t>
                    </w:r>
                    <w:r w:rsidRPr="005D3CF2">
                      <w:rPr>
                        <w:rFonts w:ascii="Times New Roman Bold" w:hAnsi="Times New Roman Bold" w:hint="cs"/>
                        <w:b/>
                        <w:bCs/>
                        <w:color w:val="000000"/>
                        <w:sz w:val="20"/>
                        <w:szCs w:val="26"/>
                        <w:rtl/>
                      </w:rPr>
                      <w:t xml:space="preserve"> فِدرة واسعة</w:t>
                    </w:r>
                  </w:p>
                </w:txbxContent>
              </v:textbox>
            </v:rect>
            <v:rect id="_x0000_s51872" style="position:absolute;left:6155;top:10729;width:231;height:286;mso-wrap-style:none;v-text-anchor:top" filled="f" stroked="f">
              <v:textbox style="mso-next-textbox:#_x0000_s51872;mso-fit-shape-to-text:t" inset="0,0,0,0">
                <w:txbxContent>
                  <w:p w:rsidR="00F65EEF" w:rsidRDefault="00F65EEF">
                    <w:r>
                      <w:rPr>
                        <w:rFonts w:ascii="Arial" w:hAnsi="Arial" w:cs="Arial"/>
                        <w:b/>
                        <w:bCs/>
                        <w:color w:val="24282B"/>
                        <w:sz w:val="18"/>
                        <w:szCs w:val="18"/>
                      </w:rPr>
                      <w:t>A1</w:t>
                    </w:r>
                  </w:p>
                </w:txbxContent>
              </v:textbox>
            </v:rect>
            <v:rect id="_x0000_s51874" style="position:absolute;left:2635;top:10127;width:1078;height:399;mso-wrap-style:none;v-text-anchor:top" filled="f" stroked="f">
              <v:textbox style="mso-next-textbox:#_x0000_s51874;mso-fit-shape-to-text:t" inset="0,0,0,0">
                <w:txbxContent>
                  <w:p w:rsidR="00F65EEF" w:rsidRPr="005D3CF2" w:rsidRDefault="00F65EEF" w:rsidP="00912E66">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90</w:t>
                    </w:r>
                    <w:r w:rsidRPr="005D3CF2">
                      <w:rPr>
                        <w:rFonts w:ascii="Times New Roman Bold" w:hAnsi="Times New Roman Bold" w:hint="cs"/>
                        <w:b/>
                        <w:bCs/>
                        <w:color w:val="000000"/>
                        <w:sz w:val="20"/>
                        <w:szCs w:val="26"/>
                        <w:rtl/>
                      </w:rPr>
                      <w:t xml:space="preserve"> فِدرة واسعة</w:t>
                    </w:r>
                  </w:p>
                </w:txbxContent>
              </v:textbox>
            </v:rect>
            <v:rect id="_x0000_s51876" style="position:absolute;left:5648;top:10127;width:1078;height:399;mso-wrap-style:none;v-text-anchor:top" filled="f" stroked="f">
              <v:textbox style="mso-next-textbox:#_x0000_s51876;mso-fit-shape-to-text:t" inset="0,0,0,0">
                <w:txbxContent>
                  <w:p w:rsidR="00F65EEF" w:rsidRPr="005D3CF2" w:rsidRDefault="00F65EEF" w:rsidP="00912E66">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45</w:t>
                    </w:r>
                    <w:r w:rsidRPr="005D3CF2">
                      <w:rPr>
                        <w:rFonts w:ascii="Times New Roman Bold" w:hAnsi="Times New Roman Bold" w:hint="cs"/>
                        <w:b/>
                        <w:bCs/>
                        <w:color w:val="000000"/>
                        <w:sz w:val="20"/>
                        <w:szCs w:val="26"/>
                        <w:rtl/>
                      </w:rPr>
                      <w:t xml:space="preserve"> فِدرة واسعة</w:t>
                    </w:r>
                  </w:p>
                </w:txbxContent>
              </v:textbox>
            </v:rect>
            <v:rect id="_x0000_s51878" style="position:absolute;left:7779;top:10705;width:978;height:399;mso-wrap-style:none;v-text-anchor:top" filled="f" stroked="f">
              <v:textbox style="mso-next-textbox:#_x0000_s51878;mso-fit-shape-to-text:t" inset="0,0,0,0">
                <w:txbxContent>
                  <w:p w:rsidR="00F65EEF" w:rsidRPr="005D3CF2" w:rsidRDefault="00F65EEF" w:rsidP="00912E66">
                    <w:pPr>
                      <w:spacing w:before="40" w:after="40"/>
                      <w:rPr>
                        <w:rFonts w:ascii="Times New Roman Bold" w:hAnsi="Times New Roman Bold"/>
                        <w:b/>
                        <w:bCs/>
                        <w:color w:val="000000"/>
                        <w:sz w:val="20"/>
                        <w:szCs w:val="26"/>
                      </w:rPr>
                    </w:pPr>
                    <w:r w:rsidRPr="005D3CF2">
                      <w:rPr>
                        <w:rFonts w:ascii="Times New Roman Bold" w:hAnsi="Times New Roman Bold"/>
                        <w:b/>
                        <w:bCs/>
                        <w:color w:val="000000"/>
                        <w:sz w:val="20"/>
                        <w:szCs w:val="26"/>
                      </w:rPr>
                      <w:t>1</w:t>
                    </w:r>
                    <w:r w:rsidRPr="005D3CF2">
                      <w:rPr>
                        <w:rFonts w:ascii="Times New Roman Bold" w:hAnsi="Times New Roman Bold" w:hint="cs"/>
                        <w:b/>
                        <w:bCs/>
                        <w:color w:val="000000"/>
                        <w:sz w:val="20"/>
                        <w:szCs w:val="26"/>
                        <w:rtl/>
                      </w:rPr>
                      <w:t xml:space="preserve"> فِدرة واسعة</w:t>
                    </w:r>
                  </w:p>
                </w:txbxContent>
              </v:textbox>
            </v:rect>
            <v:rect id="_x0000_s51879" style="position:absolute;left:598;top:6129;width:1356;height:346;v-text-anchor:top" filled="f" stroked="f">
              <v:textbox style="mso-next-textbox:#_x0000_s51879" inset="0,0,0,0">
                <w:txbxContent>
                  <w:p w:rsidR="00F65EEF" w:rsidRPr="00912E66" w:rsidRDefault="00F65EEF" w:rsidP="00912E66">
                    <w:pPr>
                      <w:spacing w:before="40" w:after="40"/>
                      <w:rPr>
                        <w:rFonts w:ascii="Times New Roman Bold" w:hAnsi="Times New Roman Bold"/>
                        <w:b/>
                        <w:bCs/>
                        <w:color w:val="000000"/>
                      </w:rPr>
                    </w:pPr>
                    <w:r w:rsidRPr="00912E66">
                      <w:rPr>
                        <w:rFonts w:ascii="Times New Roman Bold" w:hAnsi="Times New Roman Bold" w:hint="cs"/>
                        <w:b/>
                        <w:bCs/>
                        <w:color w:val="000000"/>
                        <w:rtl/>
                      </w:rPr>
                      <w:t>الوحدة المركزية</w:t>
                    </w:r>
                  </w:p>
                </w:txbxContent>
              </v:textbox>
            </v:rect>
            <v:rect id="_x0000_s51880" style="position:absolute;left:821;top:9690;width:1130;height:360;flip:y;v-text-anchor:top" filled="f" stroked="f">
              <v:textbox style="mso-next-textbox:#_x0000_s51880" inset="0,0,0,0">
                <w:txbxContent>
                  <w:p w:rsidR="00F65EEF" w:rsidRPr="00912E66" w:rsidRDefault="00F65EEF" w:rsidP="00912E66">
                    <w:pPr>
                      <w:spacing w:before="40" w:after="40"/>
                      <w:rPr>
                        <w:rFonts w:ascii="Times New Roman Bold" w:hAnsi="Times New Roman Bold"/>
                        <w:b/>
                        <w:bCs/>
                        <w:color w:val="000000"/>
                      </w:rPr>
                    </w:pPr>
                    <w:r w:rsidRPr="00912E66">
                      <w:rPr>
                        <w:rFonts w:ascii="Times New Roman Bold" w:hAnsi="Times New Roman Bold" w:hint="cs"/>
                        <w:b/>
                        <w:bCs/>
                        <w:color w:val="000000"/>
                        <w:rtl/>
                      </w:rPr>
                      <w:t>وحدة الحافة</w:t>
                    </w:r>
                  </w:p>
                </w:txbxContent>
              </v:textbox>
            </v:rect>
            <v:rect id="_x0000_s51881" style="position:absolute;left:467;top:842;width:1268;height:399;mso-wrap-style:none;v-text-anchor:top" filled="f" stroked="f">
              <v:textbox style="mso-next-textbox:#_x0000_s51881;mso-fit-shape-to-text:t" inset="0,0,0,0">
                <w:txbxContent>
                  <w:p w:rsidR="00F65EEF" w:rsidRPr="005D3CF2" w:rsidRDefault="00F65EEF" w:rsidP="00912E66">
                    <w:pPr>
                      <w:spacing w:before="40" w:after="40"/>
                      <w:rPr>
                        <w:rFonts w:ascii="Times New Roman Bold" w:hAnsi="Times New Roman Bold"/>
                        <w:b/>
                        <w:bCs/>
                        <w:color w:val="000000"/>
                        <w:sz w:val="20"/>
                        <w:szCs w:val="26"/>
                      </w:rPr>
                    </w:pPr>
                    <w:r w:rsidRPr="005D3CF2">
                      <w:rPr>
                        <w:rFonts w:ascii="Times New Roman Bold" w:hAnsi="Times New Roman Bold" w:hint="cs"/>
                        <w:b/>
                        <w:bCs/>
                        <w:color w:val="000000"/>
                        <w:sz w:val="20"/>
                        <w:szCs w:val="26"/>
                        <w:rtl/>
                      </w:rPr>
                      <w:t>فدرة واسعة رأسية</w:t>
                    </w:r>
                  </w:p>
                </w:txbxContent>
              </v:textbox>
            </v:rect>
            <w10:wrap type="none"/>
            <w10:anchorlock/>
          </v:group>
        </w:pict>
      </w:r>
    </w:p>
    <w:p w:rsidR="005F5FF3" w:rsidRDefault="005F5FF3" w:rsidP="005F5FF3">
      <w:pPr>
        <w:jc w:val="lowKashida"/>
        <w:rPr>
          <w:rtl/>
        </w:rPr>
      </w:pPr>
    </w:p>
    <w:p w:rsidR="005F5FF3" w:rsidRPr="00835F2B" w:rsidRDefault="005F5FF3" w:rsidP="00835F2B">
      <w:pPr>
        <w:pStyle w:val="FigureNo"/>
        <w:rPr>
          <w:rtl/>
        </w:rPr>
      </w:pPr>
      <w:r>
        <w:rPr>
          <w:rtl/>
        </w:rPr>
        <w:br w:type="page"/>
      </w:r>
      <w:r w:rsidRPr="00835F2B">
        <w:rPr>
          <w:rFonts w:hint="cs"/>
          <w:rtl/>
        </w:rPr>
        <w:t>الش</w:t>
      </w:r>
      <w:r w:rsidR="003D7266">
        <w:rPr>
          <w:rFonts w:hint="cs"/>
          <w:rtl/>
        </w:rPr>
        <w:t>ـ</w:t>
      </w:r>
      <w:r w:rsidRPr="00835F2B">
        <w:rPr>
          <w:rFonts w:hint="cs"/>
          <w:rtl/>
        </w:rPr>
        <w:t xml:space="preserve">كل </w:t>
      </w:r>
      <w:r w:rsidRPr="00835F2B">
        <w:t>22</w:t>
      </w:r>
    </w:p>
    <w:p w:rsidR="005F5FF3" w:rsidRPr="00835F2B" w:rsidRDefault="005D3CF2" w:rsidP="003D7266">
      <w:pPr>
        <w:pStyle w:val="FigureTitle"/>
        <w:rPr>
          <w:rtl/>
        </w:rPr>
      </w:pPr>
      <w:r>
        <w:rPr>
          <w:noProof/>
          <w:rtl/>
          <w:lang w:val="en-US" w:eastAsia="zh-CN" w:bidi="ar-SA"/>
        </w:rPr>
        <w:pict>
          <v:shape id="_x0000_s51904" type="#_x0000_t202" style="position:absolute;left:0;text-align:left;margin-left:91.6pt;margin-top:18.75pt;width:308.95pt;height:204.7pt;z-index:251902464" filled="f" stroked="f">
            <v:textbox style="mso-next-textbox:#_x0000_s51904">
              <w:txbxContent>
                <w:p w:rsidR="00F65EEF" w:rsidRDefault="00F65EEF" w:rsidP="00835F2B">
                  <w:pPr>
                    <w:tabs>
                      <w:tab w:val="right" w:pos="6183"/>
                    </w:tabs>
                  </w:pPr>
                </w:p>
              </w:txbxContent>
            </v:textbox>
          </v:shape>
        </w:pict>
      </w:r>
      <w:r>
        <w:rPr>
          <w:noProof/>
          <w:rtl/>
          <w:lang w:val="en-US" w:eastAsia="zh-CN" w:bidi="ar-SA"/>
        </w:rPr>
        <w:pict>
          <v:rect id="_x0000_s51900" style="position:absolute;left:0;text-align:left;margin-left:244.35pt;margin-top:15.75pt;width:61.65pt;height:22.4pt;z-index:251901440;mso-wrap-style:none;v-text-anchor:top" filled="f" stroked="f">
            <v:textbox style="mso-next-textbox:#_x0000_s51900;mso-fit-shape-to-text:t" inset="0,0,0,0">
              <w:txbxContent>
                <w:p w:rsidR="00F65EEF" w:rsidRPr="00835F2B" w:rsidRDefault="00F65EEF" w:rsidP="00835F2B">
                  <w:pPr>
                    <w:spacing w:before="40" w:after="40"/>
                    <w:rPr>
                      <w:color w:val="000000"/>
                    </w:rPr>
                  </w:pPr>
                  <w:r w:rsidRPr="00835F2B">
                    <w:rPr>
                      <w:rFonts w:ascii="Times New Roman Bold" w:hAnsi="Times New Roman Bold"/>
                      <w:b/>
                      <w:bCs/>
                      <w:color w:val="000000"/>
                    </w:rPr>
                    <w:t>60</w:t>
                  </w:r>
                  <w:r>
                    <w:rPr>
                      <w:rFonts w:hint="cs"/>
                      <w:color w:val="000000"/>
                      <w:rtl/>
                    </w:rPr>
                    <w:t xml:space="preserve"> </w:t>
                  </w:r>
                  <w:r w:rsidRPr="00835F2B">
                    <w:rPr>
                      <w:rFonts w:ascii="Times New Roman Bold" w:hAnsi="Times New Roman Bold" w:hint="cs"/>
                      <w:b/>
                      <w:bCs/>
                      <w:color w:val="000000"/>
                      <w:rtl/>
                    </w:rPr>
                    <w:t>فِدرة</w:t>
                  </w:r>
                  <w:r>
                    <w:rPr>
                      <w:rFonts w:hint="cs"/>
                      <w:color w:val="000000"/>
                      <w:rtl/>
                    </w:rPr>
                    <w:t xml:space="preserve"> </w:t>
                  </w:r>
                  <w:r w:rsidRPr="00835F2B">
                    <w:rPr>
                      <w:rFonts w:ascii="Times New Roman Bold" w:hAnsi="Times New Roman Bold" w:hint="cs"/>
                      <w:b/>
                      <w:bCs/>
                      <w:color w:val="000000"/>
                      <w:rtl/>
                    </w:rPr>
                    <w:t>واسعة</w:t>
                  </w:r>
                </w:p>
              </w:txbxContent>
            </v:textbox>
          </v:rect>
        </w:pict>
      </w:r>
      <w:r w:rsidR="005F5FF3" w:rsidRPr="00835F2B">
        <w:rPr>
          <w:rFonts w:hint="cs"/>
          <w:rtl/>
        </w:rPr>
        <w:t xml:space="preserve">ترتيبة الفِدَر الواسعة في </w:t>
      </w:r>
      <w:r w:rsidR="00187AAB">
        <w:rPr>
          <w:rFonts w:hint="cs"/>
          <w:rtl/>
        </w:rPr>
        <w:t xml:space="preserve">النظامين </w:t>
      </w:r>
      <w:r w:rsidR="00187AAB">
        <w:t>720/60/P</w:t>
      </w:r>
      <w:r w:rsidR="003D7266">
        <w:rPr>
          <w:rFonts w:ascii="Times New Roman" w:hAnsi="Times New Roman" w:cs="Times New Roman" w:hint="cs"/>
          <w:rtl/>
        </w:rPr>
        <w:t xml:space="preserve"> </w:t>
      </w:r>
      <w:r w:rsidR="00187AAB">
        <w:rPr>
          <w:rFonts w:ascii="Times New Roman" w:hAnsi="Times New Roman" w:cs="Times New Roman"/>
        </w:rPr>
        <w:t>×</w:t>
      </w:r>
      <w:r w:rsidR="003D7266">
        <w:rPr>
          <w:rFonts w:hint="cs"/>
          <w:rtl/>
        </w:rPr>
        <w:t xml:space="preserve"> </w:t>
      </w:r>
      <w:r w:rsidR="00187AAB">
        <w:t>1 280</w:t>
      </w:r>
      <w:r w:rsidR="003D7266">
        <w:rPr>
          <w:rFonts w:hint="cs"/>
          <w:rtl/>
        </w:rPr>
        <w:t xml:space="preserve"> </w:t>
      </w:r>
      <w:r w:rsidR="00187AAB">
        <w:rPr>
          <w:rFonts w:hint="cs"/>
          <w:rtl/>
        </w:rPr>
        <w:t>و</w:t>
      </w:r>
      <w:r w:rsidR="00187AAB">
        <w:t>720/50/P</w:t>
      </w:r>
      <w:r w:rsidR="003D7266">
        <w:rPr>
          <w:rFonts w:ascii="Times New Roman" w:hAnsi="Times New Roman" w:cs="Times New Roman" w:hint="cs"/>
          <w:rtl/>
        </w:rPr>
        <w:t xml:space="preserve"> </w:t>
      </w:r>
      <w:r w:rsidR="00187AAB">
        <w:rPr>
          <w:rFonts w:ascii="Times New Roman" w:hAnsi="Times New Roman" w:cs="Times New Roman"/>
        </w:rPr>
        <w:t>×</w:t>
      </w:r>
      <w:r w:rsidR="003D7266">
        <w:rPr>
          <w:rFonts w:hint="cs"/>
          <w:rtl/>
        </w:rPr>
        <w:t xml:space="preserve"> </w:t>
      </w:r>
      <w:r w:rsidR="00187AAB">
        <w:t>1 280</w:t>
      </w:r>
    </w:p>
    <w:p w:rsidR="005F5FF3" w:rsidRPr="0098125B" w:rsidRDefault="005D3CF2" w:rsidP="005F5FF3">
      <w:pPr>
        <w:jc w:val="center"/>
        <w:rPr>
          <w:b/>
          <w:bCs/>
          <w:rtl/>
        </w:rPr>
      </w:pPr>
      <w:r>
        <w:rPr>
          <w:b/>
          <w:bCs/>
          <w:rtl/>
        </w:rPr>
      </w:r>
      <w:r>
        <w:rPr>
          <w:b/>
          <w:bCs/>
        </w:rPr>
        <w:pict>
          <v:group id="_x0000_s51886" editas="canvas" style="width:289.6pt;height:194.95pt;mso-position-horizontal-relative:char;mso-position-vertical-relative:line" coordorigin=",-12" coordsize="5792,3899">
            <o:lock v:ext="edit" aspectratio="t"/>
            <v:shape id="_x0000_s51885" type="#_x0000_t75" style="position:absolute;top:-12;width:5792;height:3899" o:preferrelative="f">
              <v:fill o:detectmouseclick="t"/>
              <v:path o:extrusionok="t" o:connecttype="none"/>
              <o:lock v:ext="edit" text="t"/>
            </v:shape>
            <v:rect id="_x0000_s51887" style="position:absolute;left:5264;top:3617;width:467;height:249;mso-wrap-style:none;v-text-anchor:top" filled="f" stroked="f">
              <v:textbox style="mso-next-textbox:#_x0000_s51887;mso-fit-shape-to-text:t" inset="0,0,0,0">
                <w:txbxContent>
                  <w:p w:rsidR="00F65EEF" w:rsidRDefault="00F65EEF">
                    <w:r>
                      <w:rPr>
                        <w:rFonts w:cs="Times New Roman"/>
                        <w:color w:val="24211D"/>
                        <w:sz w:val="14"/>
                        <w:szCs w:val="14"/>
                      </w:rPr>
                      <w:t>1620-22</w:t>
                    </w:r>
                  </w:p>
                </w:txbxContent>
              </v:textbox>
            </v:rect>
            <v:line id="_x0000_s51888" style="position:absolute" from="5756,24" to="5757,407" strokecolor="#24282b" strokeweight="33e-5mm">
              <v:stroke joinstyle="miter"/>
            </v:line>
            <v:line id="_x0000_s51889" style="position:absolute" from="1211,36" to="1212,419" strokecolor="#24282b" strokeweight="33e-5mm">
              <v:stroke joinstyle="miter"/>
            </v:line>
            <v:line id="_x0000_s51890" style="position:absolute" from="1211,228" to="5744,229" strokecolor="#24282b" strokeweight="33e-5mm">
              <v:stroke joinstyle="miter"/>
            </v:line>
            <v:shape id="_x0000_s51891" style="position:absolute;left:1211;top:168;width:96;height:107" coordsize="8,9" path="m8,l,5,8,9e" filled="f" strokecolor="#24282b" strokeweight="33e-5mm">
              <v:stroke joinstyle="miter"/>
              <v:path arrowok="t"/>
            </v:shape>
            <v:shape id="_x0000_s51892" style="position:absolute;left:5636;top:180;width:108;height:107" coordsize="9,9" path="m,9l9,4,,e" filled="f" strokecolor="#24282b" strokeweight="33e-5mm">
              <v:stroke joinstyle="miter"/>
              <v:path arrowok="t"/>
            </v:shape>
            <v:line id="_x0000_s51893" style="position:absolute" from="636,467" to="1019,468" strokecolor="#24282b" strokeweight="33e-5mm">
              <v:stroke joinstyle="miter"/>
            </v:line>
            <v:line id="_x0000_s51894" style="position:absolute" from="827,479" to="828,3533" strokecolor="#24282b" strokeweight="33e-5mm">
              <v:stroke joinstyle="miter"/>
            </v:line>
            <v:shape id="_x0000_s51895" style="position:absolute;left:767;top:479;width:108;height:108" coordsize="9,9" path="m9,9l5,,,9e" filled="f" strokecolor="#24282b" strokeweight="33e-5mm">
              <v:stroke joinstyle="miter"/>
              <v:path arrowok="t"/>
            </v:shape>
            <v:shape id="_x0000_s51896" style="position:absolute;left:767;top:3425;width:108;height:108" coordsize="9,9" path="m,l5,9,9,e" filled="f" strokecolor="#24282b" strokeweight="33e-5mm">
              <v:stroke joinstyle="miter"/>
              <v:path arrowok="t"/>
            </v:shape>
            <v:rect id="_x0000_s51897" style="position:absolute;left:1211;top:467;width:4557;height:3090" filled="f" strokecolor="#24282b" strokeweight="33e-5mm"/>
            <v:line id="_x0000_s51898" style="position:absolute" from="600,3545" to="983,3546" strokecolor="#24282b" strokeweight="33e-5mm">
              <v:stroke joinstyle="miter"/>
            </v:line>
            <v:rect id="_x0000_s51901" style="position:absolute;left:252;top:1449;width:221;height:282;mso-wrap-style:none;v-text-anchor:top" filled="f" stroked="f">
              <v:textbox style="mso-next-textbox:#_x0000_s51901;mso-fit-shape-to-text:t" inset="0,0,0,0">
                <w:txbxContent>
                  <w:p w:rsidR="00F65EEF" w:rsidRDefault="00F65EEF" w:rsidP="00835F2B">
                    <w:pPr>
                      <w:spacing w:before="40" w:after="40"/>
                    </w:pPr>
                    <w:r w:rsidRPr="00835F2B">
                      <w:rPr>
                        <w:rFonts w:ascii="Times New Roman Bold" w:hAnsi="Times New Roman Bold"/>
                        <w:b/>
                        <w:bCs/>
                        <w:color w:val="000000"/>
                      </w:rPr>
                      <w:t>45</w:t>
                    </w:r>
                  </w:p>
                </w:txbxContent>
              </v:textbox>
            </v:rect>
            <v:rect id="_x0000_s51902" style="position:absolute;left:191;top:1646;width:378;height:448;mso-wrap-style:none;v-text-anchor:top" filled="f" stroked="f">
              <v:textbox style="mso-next-textbox:#_x0000_s51902;mso-fit-shape-to-text:t" inset="0,0,0,0">
                <w:txbxContent>
                  <w:p w:rsidR="00F65EEF" w:rsidRDefault="00F65EEF" w:rsidP="00835F2B">
                    <w:pPr>
                      <w:spacing w:before="40" w:after="40"/>
                    </w:pPr>
                    <w:r w:rsidRPr="00835F2B">
                      <w:rPr>
                        <w:rFonts w:ascii="Times New Roman Bold" w:hAnsi="Times New Roman Bold" w:hint="cs"/>
                        <w:b/>
                        <w:bCs/>
                        <w:color w:val="000000"/>
                        <w:rtl/>
                      </w:rPr>
                      <w:t>فِدرة</w:t>
                    </w:r>
                  </w:p>
                </w:txbxContent>
              </v:textbox>
            </v:rect>
            <v:rect id="_x0000_s51903" style="position:absolute;left:134;top:1920;width:489;height:448;mso-wrap-style:none;v-text-anchor:top" filled="f" stroked="f">
              <v:textbox style="mso-next-textbox:#_x0000_s51903;mso-fit-shape-to-text:t" inset="0,0,0,0">
                <w:txbxContent>
                  <w:p w:rsidR="00F65EEF" w:rsidRDefault="00F65EEF" w:rsidP="00835F2B">
                    <w:pPr>
                      <w:spacing w:before="40" w:after="40"/>
                    </w:pPr>
                    <w:r w:rsidRPr="00835F2B">
                      <w:rPr>
                        <w:rFonts w:ascii="Times New Roman Bold" w:hAnsi="Times New Roman Bold" w:hint="cs"/>
                        <w:b/>
                        <w:bCs/>
                        <w:color w:val="000000"/>
                        <w:rtl/>
                      </w:rPr>
                      <w:t>واسعة</w:t>
                    </w:r>
                  </w:p>
                </w:txbxContent>
              </v:textbox>
            </v:rect>
            <w10:wrap type="none"/>
            <w10:anchorlock/>
          </v:group>
        </w:pict>
      </w:r>
    </w:p>
    <w:p w:rsidR="003D7266" w:rsidRDefault="003D7266">
      <w:pPr>
        <w:overflowPunct/>
        <w:autoSpaceDE/>
        <w:autoSpaceDN/>
        <w:bidi w:val="0"/>
        <w:adjustRightInd/>
        <w:spacing w:before="0" w:line="240" w:lineRule="auto"/>
        <w:jc w:val="left"/>
        <w:textAlignment w:val="auto"/>
      </w:pPr>
    </w:p>
    <w:p w:rsidR="00221EF9" w:rsidRDefault="00221EF9" w:rsidP="003D7266">
      <w:pPr>
        <w:overflowPunct/>
        <w:autoSpaceDE/>
        <w:autoSpaceDN/>
        <w:bidi w:val="0"/>
        <w:adjustRightInd/>
        <w:spacing w:before="0" w:line="240" w:lineRule="auto"/>
        <w:jc w:val="left"/>
        <w:textAlignment w:val="auto"/>
        <w:rPr>
          <w:rtl/>
        </w:rPr>
      </w:pPr>
      <w:r>
        <w:rPr>
          <w:rtl/>
        </w:rPr>
        <w:br w:type="page"/>
      </w:r>
    </w:p>
    <w:p w:rsidR="005F5FF3" w:rsidRDefault="005F5FF3" w:rsidP="00B37B68">
      <w:pPr>
        <w:pStyle w:val="FigureNo"/>
        <w:rPr>
          <w:rtl/>
        </w:rPr>
      </w:pPr>
      <w:r>
        <w:rPr>
          <w:rFonts w:hint="cs"/>
          <w:rtl/>
        </w:rPr>
        <w:t>الش</w:t>
      </w:r>
      <w:r w:rsidR="003D7266">
        <w:rPr>
          <w:rFonts w:hint="cs"/>
          <w:rtl/>
        </w:rPr>
        <w:t>ـ</w:t>
      </w:r>
      <w:r>
        <w:rPr>
          <w:rFonts w:hint="cs"/>
          <w:rtl/>
        </w:rPr>
        <w:t xml:space="preserve">كل </w:t>
      </w:r>
      <w:r>
        <w:t>23</w:t>
      </w:r>
    </w:p>
    <w:p w:rsidR="005F5FF3" w:rsidRPr="00B37B68" w:rsidRDefault="005D3CF2" w:rsidP="003D7266">
      <w:pPr>
        <w:pStyle w:val="FigureTitle"/>
      </w:pPr>
      <w:r>
        <w:rPr>
          <w:noProof/>
          <w:lang w:eastAsia="zh-CN"/>
        </w:rPr>
        <w:pict>
          <v:rect id="_x0000_s54525" style="position:absolute;left:0;text-align:left;margin-left:210.2pt;margin-top:20pt;width:59.6pt;height:21.95pt;z-index:251908608;mso-wrap-style:none;v-text-anchor:top" filled="f" stroked="f">
            <v:textbox style="mso-next-textbox:#_x0000_s54525;mso-fit-shape-to-text:t" inset="0,0,0,0">
              <w:txbxContent>
                <w:p w:rsidR="00F65EEF" w:rsidRPr="00221EF9" w:rsidRDefault="00F65EEF" w:rsidP="00221EF9">
                  <w:pPr>
                    <w:spacing w:before="40" w:after="40"/>
                    <w:rPr>
                      <w:color w:val="000000"/>
                    </w:rPr>
                  </w:pPr>
                  <w:r>
                    <w:rPr>
                      <w:color w:val="000000"/>
                    </w:rPr>
                    <w:t>90</w:t>
                  </w:r>
                  <w:r>
                    <w:rPr>
                      <w:rFonts w:hint="cs"/>
                      <w:color w:val="000000"/>
                      <w:rtl/>
                    </w:rPr>
                    <w:t xml:space="preserve"> فِدرة واسعة</w:t>
                  </w:r>
                </w:p>
              </w:txbxContent>
            </v:textbox>
          </v:rect>
        </w:pict>
      </w:r>
      <w:r w:rsidR="005F5FF3" w:rsidRPr="00B37B68">
        <w:rPr>
          <w:rFonts w:hint="cs"/>
          <w:rtl/>
        </w:rPr>
        <w:t xml:space="preserve">الفِدَر المقسّمة في النظام </w:t>
      </w:r>
      <w:r w:rsidR="00B02287" w:rsidRPr="00340758">
        <w:t>1 080/60/I</w:t>
      </w:r>
      <w:r w:rsidR="003D7266">
        <w:rPr>
          <w:rFonts w:ascii="Times New Roman" w:hAnsi="Times New Roman" w:cs="Times New Roman" w:hint="cs"/>
          <w:rtl/>
        </w:rPr>
        <w:t xml:space="preserve"> </w:t>
      </w:r>
      <w:r w:rsidR="00B02287">
        <w:rPr>
          <w:rFonts w:ascii="Times New Roman" w:hAnsi="Times New Roman" w:cs="Times New Roman"/>
        </w:rPr>
        <w:t>×</w:t>
      </w:r>
      <w:r w:rsidR="003D7266">
        <w:rPr>
          <w:rFonts w:ascii="Times New Roman" w:hAnsi="Times New Roman" w:cs="Times New Roman" w:hint="cs"/>
          <w:rtl/>
        </w:rPr>
        <w:t xml:space="preserve"> </w:t>
      </w:r>
      <w:r w:rsidR="00B02287" w:rsidRPr="00340758">
        <w:t>1 920</w:t>
      </w:r>
    </w:p>
    <w:p w:rsidR="005F5FF3" w:rsidRDefault="00B37B68" w:rsidP="005F5FF3">
      <w:pPr>
        <w:jc w:val="lowKashida"/>
        <w:rPr>
          <w:rtl/>
        </w:rPr>
      </w:pPr>
      <w:r>
        <w:rPr>
          <w:rFonts w:cs="Times New Roman"/>
          <w:color w:val="24211D"/>
          <w:sz w:val="14"/>
          <w:szCs w:val="14"/>
        </w:rPr>
        <w:tab/>
      </w:r>
      <w:r w:rsidR="005D3CF2">
        <w:rPr>
          <w:rtl/>
        </w:rPr>
      </w:r>
      <w:r w:rsidR="005D3CF2">
        <w:pict>
          <v:group id="_x0000_s51907" editas="canvas" style="width:398.15pt;height:646.8pt;mso-position-horizontal-relative:char;mso-position-vertical-relative:line" coordorigin=",-12" coordsize="7963,12936">
            <o:lock v:ext="edit" aspectratio="t"/>
            <v:shape id="_x0000_s51906" type="#_x0000_t75" style="position:absolute;top:-12;width:7963;height:12936" o:preferrelative="f">
              <v:fill o:detectmouseclick="t"/>
              <v:path o:extrusionok="t" o:connecttype="none"/>
              <o:lock v:ext="edit" text="t"/>
            </v:shape>
            <v:group id="_x0000_s52108" style="position:absolute;left:553;top:156;width:7217;height:12768" coordorigin="553,156" coordsize="7217,12768">
              <v:rect id="_x0000_s51908" style="position:absolute;left:7303;top:12675;width:467;height:249;mso-wrap-style:none;v-text-anchor:top" filled="f" stroked="f">
                <v:textbox style="mso-next-textbox:#_x0000_s51908" inset="0,0,0,0">
                  <w:txbxContent>
                    <w:p w:rsidR="00F65EEF" w:rsidRDefault="00F65EEF">
                      <w:r>
                        <w:rPr>
                          <w:rFonts w:cs="Times New Roman"/>
                          <w:color w:val="24211D"/>
                          <w:sz w:val="14"/>
                          <w:szCs w:val="14"/>
                        </w:rPr>
                        <w:t>1620-23</w:t>
                      </w:r>
                    </w:p>
                  </w:txbxContent>
                </v:textbox>
              </v:rect>
              <v:rect id="_x0000_s51909" style="position:absolute;left:4060;top:4941;width:48;height:383" fillcolor="#24282b" stroked="f"/>
              <v:shape id="_x0000_s51910" style="position:absolute;left:4012;top:5324;width:156;height:156" coordsize="13,13" path="m,l6,13,13,,,xe" fillcolor="#24282b" stroked="f">
                <v:path arrowok="t"/>
              </v:shape>
              <v:rect id="_x0000_s51911" style="position:absolute;left:1706;top:468;width:4456;height:3477" filled="f" strokecolor="#24282b" strokeweight="33e-5mm"/>
              <v:rect id="_x0000_s51912" style="position:absolute;left:1706;top:3526;width:696;height:419" filled="f" strokecolor="#24282b" strokeweight="33e-5mm"/>
              <v:rect id="_x0000_s51913" style="position:absolute;left:2402;top:3526;width:697;height:419" filled="f" strokecolor="#24282b" strokeweight="33e-5mm"/>
              <v:rect id="_x0000_s51914" style="position:absolute;left:3099;top:3526;width:673;height:419" filled="f" strokecolor="#24282b" strokeweight="33e-5mm"/>
              <v:rect id="_x0000_s51915" style="position:absolute;left:1706;top:468;width:696;height:431" filled="f" strokecolor="#24282b" strokeweight="33e-5mm"/>
              <v:rect id="_x0000_s51916" style="position:absolute;left:2402;top:468;width:685;height:431" filled="f" strokecolor="#24282b" strokeweight="33e-5mm"/>
              <v:rect id="_x0000_s51917" style="position:absolute;left:3087;top:468;width:685;height:431" filled="f" strokecolor="#24282b" strokeweight="33e-5mm"/>
              <v:rect id="_x0000_s51918" style="position:absolute;left:1706;top:899;width:696;height:420" filled="f" strokecolor="#24282b" strokeweight="33e-5mm"/>
              <v:rect id="_x0000_s51919" style="position:absolute;left:2402;top:899;width:685;height:420" filled="f" strokecolor="#24282b" strokeweight="33e-5mm"/>
              <v:rect id="_x0000_s51920" style="position:absolute;left:3087;top:899;width:697;height:420" filled="f" strokecolor="#24282b" strokeweight="33e-5mm"/>
              <v:rect id="_x0000_s51921" style="position:absolute;left:1706;top:1319;width:696;height:420" filled="f" strokecolor="#24282b" strokeweight="33e-5mm"/>
              <v:rect id="_x0000_s51922" style="position:absolute;left:2402;top:1319;width:685;height:432" filled="f" strokecolor="#24282b" strokeweight="33e-5mm"/>
              <v:rect id="_x0000_s51923" style="position:absolute;left:3087;top:1319;width:697;height:432" filled="f" strokecolor="#24282b" strokeweight="33e-5mm"/>
              <v:rect id="_x0000_s51924" style="position:absolute;left:5465;top:468;width:697;height:431" filled="f" strokecolor="#24282b" strokeweight="33e-5mm"/>
              <v:rect id="_x0000_s51925" style="position:absolute;left:5465;top:899;width:697;height:420" filled="f" strokecolor="#24282b" strokeweight="33e-5mm"/>
              <v:rect id="_x0000_s51926" style="position:absolute;left:5465;top:1319;width:697;height:420" filled="f" strokecolor="#24282b" strokeweight="33e-5mm"/>
              <v:rect id="_x0000_s51927" style="position:absolute;left:5465;top:3514;width:697;height:431" filled="f" strokecolor="#24282b" strokeweight="33e-5mm"/>
              <v:line id="_x0000_s51928" style="position:absolute" from="1706,156" to="1707,384" strokecolor="#24282b" strokeweight="33e-5mm">
                <v:stroke joinstyle="miter"/>
              </v:line>
              <v:line id="_x0000_s51929" style="position:absolute" from="6150,156" to="6151,384" strokecolor="#24282b" strokeweight="33e-5mm">
                <v:stroke joinstyle="miter"/>
              </v:line>
              <v:line id="_x0000_s51930" style="position:absolute;flip:y" from="1718,264" to="6126,276" strokecolor="#24282b" strokeweight="33e-5mm">
                <v:stroke joinstyle="miter"/>
              </v:line>
              <v:shape id="_x0000_s51931" style="position:absolute;left:1718;top:216;width:108;height:108" coordsize="9,9" path="m9,l,5,9,9e" filled="f" strokecolor="#24282b" strokeweight="33e-5mm">
                <v:stroke joinstyle="miter"/>
                <v:path arrowok="t"/>
              </v:shape>
              <v:shape id="_x0000_s51932" style="position:absolute;left:6018;top:216;width:108;height:108" coordsize="9,9" path="m,9l9,4,,e" filled="f" strokecolor="#24282b" strokeweight="33e-5mm">
                <v:stroke joinstyle="miter"/>
                <v:path arrowok="t"/>
              </v:shape>
              <v:line id="_x0000_s51933" style="position:absolute;flip:x" from="1381,468" to="1610,469" strokecolor="#24282b" strokeweight="33e-5mm">
                <v:stroke joinstyle="miter"/>
              </v:line>
              <v:line id="_x0000_s51934" style="position:absolute;flip:x" from="1381,3933" to="1610,3934" strokecolor="#24282b" strokeweight="33e-5mm">
                <v:stroke joinstyle="miter"/>
              </v:line>
              <v:line id="_x0000_s51935" style="position:absolute" from="1489,480" to="1501,3921" strokecolor="#24282b" strokeweight="33e-5mm">
                <v:stroke joinstyle="miter"/>
              </v:line>
              <v:shape id="_x0000_s51936" style="position:absolute;left:1441;top:480;width:108;height:108" coordsize="9,9" path="m9,9l4,,,9e" filled="f" strokecolor="#24282b" strokeweight="33e-5mm">
                <v:stroke joinstyle="miter"/>
                <v:path arrowok="t"/>
              </v:shape>
              <v:shape id="_x0000_s51937" style="position:absolute;left:1441;top:3813;width:108;height:108" coordsize="9,9" path="m,l5,9,9,e" filled="f" strokecolor="#24282b" strokeweight="33e-5mm">
                <v:stroke joinstyle="miter"/>
                <v:path arrowok="t"/>
              </v:shape>
              <v:line id="_x0000_s51938" style="position:absolute" from="1706,4017" to="1707,4245" strokecolor="#24282b" strokeweight="33e-5mm">
                <v:stroke joinstyle="miter"/>
              </v:line>
              <v:line id="_x0000_s51939" style="position:absolute" from="2402,4017" to="2403,4245" strokecolor="#24282b" strokeweight="33e-5mm">
                <v:stroke joinstyle="miter"/>
              </v:line>
              <v:line id="_x0000_s51940" style="position:absolute" from="1718,4125" to="2390,4126" strokecolor="#24282b" strokeweight="33e-5mm">
                <v:stroke joinstyle="miter"/>
              </v:line>
              <v:shape id="_x0000_s51941" style="position:absolute;left:1718;top:4077;width:108;height:108" coordsize="9,9" path="m9,l,4,9,9e" filled="f" strokecolor="#24282b" strokeweight="33e-5mm">
                <v:stroke joinstyle="miter"/>
                <v:path arrowok="t"/>
              </v:shape>
              <v:shape id="_x0000_s51942" style="position:absolute;left:2282;top:4077;width:108;height:108" coordsize="9,9" path="m,9l9,4,,e" filled="f" strokecolor="#24282b" strokeweight="33e-5mm">
                <v:stroke joinstyle="miter"/>
                <v:path arrowok="t"/>
              </v:shape>
              <v:line id="_x0000_s51943" style="position:absolute" from="3099,4017" to="3100,4245" strokecolor="#24282b" strokeweight="33e-5mm">
                <v:stroke joinstyle="miter"/>
              </v:line>
              <v:line id="_x0000_s51944" style="position:absolute" from="3772,4017" to="3773,4245" strokecolor="#24282b" strokeweight="33e-5mm">
                <v:stroke joinstyle="miter"/>
              </v:line>
              <v:line id="_x0000_s51945" style="position:absolute" from="2414,4125" to="3087,4126" strokecolor="#24282b" strokeweight="33e-5mm">
                <v:stroke joinstyle="miter"/>
              </v:line>
              <v:shape id="_x0000_s51946" style="position:absolute;left:2414;top:4077;width:108;height:108" coordsize="9,9" path="m9,l,4,9,9e" filled="f" strokecolor="#24282b" strokeweight="33e-5mm">
                <v:stroke joinstyle="miter"/>
                <v:path arrowok="t"/>
              </v:shape>
              <v:shape id="_x0000_s51947" style="position:absolute;left:2979;top:4077;width:108;height:108" coordsize="9,9" path="m,9l9,4,,e" filled="f" strokecolor="#24282b" strokeweight="33e-5mm">
                <v:stroke joinstyle="miter"/>
                <v:path arrowok="t"/>
              </v:shape>
              <v:line id="_x0000_s51948" style="position:absolute" from="3111,4125" to="3772,4126" strokecolor="#24282b" strokeweight="33e-5mm">
                <v:stroke joinstyle="miter"/>
              </v:line>
              <v:shape id="_x0000_s51949" style="position:absolute;left:3111;top:4077;width:108;height:108" coordsize="9,9" path="m9,l,4,9,9e" filled="f" strokecolor="#24282b" strokeweight="33e-5mm">
                <v:stroke joinstyle="miter"/>
                <v:path arrowok="t"/>
              </v:shape>
              <v:shape id="_x0000_s51950" style="position:absolute;left:3663;top:4077;width:109;height:108" coordsize="9,9" path="m,9l9,4,,e" filled="f" strokecolor="#24282b" strokeweight="33e-5mm">
                <v:stroke joinstyle="miter"/>
                <v:path arrowok="t"/>
              </v:shape>
              <v:line id="_x0000_s51951" style="position:absolute" from="5465,4017" to="5466,4245" strokecolor="#24282b" strokeweight="33e-5mm">
                <v:stroke joinstyle="miter"/>
              </v:line>
              <v:line id="_x0000_s51952" style="position:absolute" from="6150,4017" to="6151,4245" strokecolor="#24282b" strokeweight="33e-5mm">
                <v:stroke joinstyle="miter"/>
              </v:line>
              <v:line id="_x0000_s51953" style="position:absolute" from="5477,4125" to="6138,4126" strokecolor="#24282b" strokeweight="33e-5mm">
                <v:stroke joinstyle="miter"/>
              </v:line>
              <v:shape id="_x0000_s51954" style="position:absolute;left:5477;top:4077;width:108;height:108" coordsize="9,9" path="m9,l,4,9,9e" filled="f" strokecolor="#24282b" strokeweight="33e-5mm">
                <v:stroke joinstyle="miter"/>
                <v:path arrowok="t"/>
              </v:shape>
              <v:shape id="_x0000_s51955" style="position:absolute;left:6030;top:4077;width:108;height:108" coordsize="9,9" path="m,9l9,4,,e" filled="f" strokecolor="#24282b" strokeweight="33e-5mm">
                <v:stroke joinstyle="miter"/>
                <v:path arrowok="t"/>
              </v:shape>
              <v:line id="_x0000_s51956" style="position:absolute;flip:x" from="6222,3526" to="6450,3527" strokecolor="#24282b" strokeweight="33e-5mm">
                <v:stroke joinstyle="miter"/>
              </v:line>
              <v:line id="_x0000_s51957" style="position:absolute;flip:x" from="6222,3933" to="6450,3934" strokecolor="#24282b" strokeweight="33e-5mm">
                <v:stroke joinstyle="miter"/>
              </v:line>
              <v:line id="_x0000_s51958" style="position:absolute" from="6330,3526" to="6331,3921" strokecolor="#24282b" strokeweight="33e-5mm">
                <v:stroke joinstyle="miter"/>
              </v:line>
              <v:shape id="_x0000_s51959" style="position:absolute;left:6282;top:3526;width:108;height:107" coordsize="9,9" path="m9,9l4,,,9e" filled="f" strokecolor="#24282b" strokeweight="33e-5mm">
                <v:stroke joinstyle="miter"/>
                <v:path arrowok="t"/>
              </v:shape>
              <v:shape id="_x0000_s51960" style="position:absolute;left:6282;top:3813;width:108;height:108" coordsize="9,9" path="m,l4,9,9,e" filled="f" strokecolor="#24282b" strokeweight="33e-5mm">
                <v:stroke joinstyle="miter"/>
                <v:path arrowok="t"/>
              </v:shape>
              <v:line id="_x0000_s51961" style="position:absolute;flip:x" from="6222,1319" to="6450,1320" strokecolor="#24282b" strokeweight="33e-5mm">
                <v:stroke joinstyle="miter"/>
              </v:line>
              <v:line id="_x0000_s51962" style="position:absolute;flip:x" from="6222,1739" to="6450,1740" strokecolor="#24282b" strokeweight="33e-5mm">
                <v:stroke joinstyle="miter"/>
              </v:line>
              <v:line id="_x0000_s51963" style="position:absolute" from="6330,1331" to="6331,1739" strokecolor="#24282b" strokeweight="33e-5mm">
                <v:stroke joinstyle="miter"/>
              </v:line>
              <v:shape id="_x0000_s51964" style="position:absolute;left:6282;top:1331;width:108;height:108" coordsize="9,9" path="m9,9l4,,,9e" filled="f" strokecolor="#24282b" strokeweight="33e-5mm">
                <v:stroke joinstyle="miter"/>
                <v:path arrowok="t"/>
              </v:shape>
              <v:shape id="_x0000_s51965" style="position:absolute;left:6282;top:1631;width:108;height:108" coordsize="9,9" path="m,l4,9,9,e" filled="f" strokecolor="#24282b" strokeweight="33e-5mm">
                <v:stroke joinstyle="miter"/>
                <v:path arrowok="t"/>
              </v:shape>
              <v:line id="_x0000_s51966" style="position:absolute;flip:x" from="6222,899" to="6450,900" strokecolor="#24282b" strokeweight="33e-5mm">
                <v:stroke joinstyle="miter"/>
              </v:line>
              <v:line id="_x0000_s51967" style="position:absolute" from="6330,911" to="6331,1319" strokecolor="#24282b" strokeweight="33e-5mm">
                <v:stroke joinstyle="miter"/>
              </v:line>
              <v:shape id="_x0000_s51968" style="position:absolute;left:6282;top:911;width:108;height:108" coordsize="9,9" path="m9,9l4,,,9e" filled="f" strokecolor="#24282b" strokeweight="33e-5mm">
                <v:stroke joinstyle="miter"/>
                <v:path arrowok="t"/>
              </v:shape>
              <v:shape id="_x0000_s51969" style="position:absolute;left:6282;top:1211;width:108;height:108" coordsize="9,9" path="m,l4,9,9,e" filled="f" strokecolor="#24282b" strokeweight="33e-5mm">
                <v:stroke joinstyle="miter"/>
                <v:path arrowok="t"/>
              </v:shape>
              <v:line id="_x0000_s51970" style="position:absolute;flip:x" from="6222,480" to="6450,481" strokecolor="#24282b" strokeweight="33e-5mm">
                <v:stroke joinstyle="miter"/>
              </v:line>
              <v:line id="_x0000_s51971" style="position:absolute" from="6330,480" to="6331,887" strokecolor="#24282b" strokeweight="33e-5mm">
                <v:stroke joinstyle="miter"/>
              </v:line>
              <v:shape id="_x0000_s51972" style="position:absolute;left:6282;top:480;width:108;height:108" coordsize="9,9" path="m9,9l4,,,9e" filled="f" strokecolor="#24282b" strokeweight="33e-5mm">
                <v:stroke joinstyle="miter"/>
                <v:path arrowok="t"/>
              </v:shape>
              <v:shape id="_x0000_s51973" style="position:absolute;left:6282;top:779;width:108;height:108" coordsize="9,9" path="m,l4,9,9,e" filled="f" strokecolor="#24282b" strokeweight="33e-5mm">
                <v:stroke joinstyle="miter"/>
                <v:path arrowok="t"/>
              </v:shape>
              <v:rect id="_x0000_s51974" style="position:absolute;left:865;top:6571;width:2642;height:2135" filled="f" strokecolor="#24282b" strokeweight="33e-5mm"/>
              <v:rect id="_x0000_s51975" style="position:absolute;left:865;top:8274;width:684;height:432" filled="f" strokecolor="#24282b" strokeweight="33e-5mm"/>
              <v:rect id="_x0000_s51976" style="position:absolute;left:1549;top:8274;width:685;height:432" filled="f" strokecolor="#24282b" strokeweight="33e-5mm"/>
              <v:rect id="_x0000_s51977" style="position:absolute;left:1525;top:6571;width:697;height:420" filled="f" strokecolor="#24282b" strokeweight="33e-5mm"/>
              <v:rect id="_x0000_s51978" style="position:absolute;left:865;top:6991;width:660;height:420" filled="f" strokecolor="#24282b" strokeweight="33e-5mm"/>
              <v:rect id="_x0000_s51979" style="position:absolute;left:1525;top:6991;width:697;height:420" filled="f" strokecolor="#24282b" strokeweight="33e-5mm"/>
              <v:rect id="_x0000_s51980" style="position:absolute;left:2823;top:6571;width:684;height:420" filled="f" strokecolor="#24282b" strokeweight="33e-5mm"/>
              <v:rect id="_x0000_s51981" style="position:absolute;left:2823;top:6991;width:684;height:420" filled="f" strokecolor="#24282b" strokeweight="33e-5mm"/>
              <v:rect id="_x0000_s51982" style="position:absolute;left:2823;top:8274;width:684;height:432" filled="f" strokecolor="#24282b" strokeweight="33e-5mm"/>
              <v:line id="_x0000_s51983" style="position:absolute" from="853,6284" to="854,6523" strokecolor="#24282b" strokeweight="33e-5mm">
                <v:stroke joinstyle="miter"/>
              </v:line>
              <v:line id="_x0000_s51984" style="position:absolute" from="3495,6284" to="3496,6523" strokecolor="#24282b" strokeweight="33e-5mm">
                <v:stroke joinstyle="miter"/>
              </v:line>
              <v:line id="_x0000_s51985" style="position:absolute" from="865,6404" to="3483,6405" strokecolor="#24282b" strokeweight="33e-5mm">
                <v:stroke joinstyle="miter"/>
              </v:line>
              <v:shape id="_x0000_s51986" style="position:absolute;left:865;top:6344;width:108;height:107" coordsize="9,9" path="m9,l,5,9,9e" filled="f" strokecolor="#24282b" strokeweight="33e-5mm">
                <v:stroke joinstyle="miter"/>
                <v:path arrowok="t"/>
              </v:shape>
              <v:shape id="_x0000_s51987" style="position:absolute;left:3387;top:6344;width:96;height:107" coordsize="8,9" path="m,9l8,5,,e" filled="f" strokecolor="#24282b" strokeweight="33e-5mm">
                <v:stroke joinstyle="miter"/>
                <v:path arrowok="t"/>
              </v:shape>
              <v:line id="_x0000_s51988" style="position:absolute;flip:x" from="553,6571" to="781,6572" strokecolor="#24282b" strokeweight="33e-5mm">
                <v:stroke joinstyle="miter"/>
              </v:line>
              <v:line id="_x0000_s51989" style="position:absolute;flip:x" from="553,8694" to="781,8695" strokecolor="#24282b" strokeweight="33e-5mm">
                <v:stroke joinstyle="miter"/>
              </v:line>
              <v:line id="_x0000_s51990" style="position:absolute" from="661,6571" to="662,8682" strokecolor="#24282b" strokeweight="33e-5mm">
                <v:stroke joinstyle="miter"/>
              </v:line>
              <v:shape id="_x0000_s51991" style="position:absolute;left:613;top:6571;width:108;height:108" coordsize="9,9" path="m9,9l4,,,9e" filled="f" strokecolor="#24282b" strokeweight="33e-5mm">
                <v:stroke joinstyle="miter"/>
                <v:path arrowok="t"/>
              </v:shape>
              <v:shape id="_x0000_s51992" style="position:absolute;left:613;top:8574;width:108;height:108" coordsize="9,9" path="m,l4,9,9,e" filled="f" strokecolor="#24282b" strokeweight="33e-5mm">
                <v:stroke joinstyle="miter"/>
                <v:path arrowok="t"/>
              </v:shape>
              <v:rect id="_x0000_s51993" style="position:absolute;left:4961;top:6571;width:2642;height:2135" filled="f" strokecolor="#24282b" strokeweight="33e-5mm"/>
              <v:rect id="_x0000_s51994" style="position:absolute;left:4961;top:8274;width:696;height:432" filled="f" strokecolor="#24282b" strokeweight="33e-5mm"/>
              <v:rect id="_x0000_s51995" style="position:absolute;left:5657;top:8274;width:685;height:432" filled="f" strokecolor="#24282b" strokeweight="33e-5mm"/>
              <v:rect id="_x0000_s51996" style="position:absolute;left:4961;top:6571;width:684;height:432" filled="f" strokecolor="#24282b" strokeweight="33e-5mm"/>
              <v:rect id="_x0000_s51997" style="position:absolute;left:5645;top:6571;width:697;height:432" filled="f" strokecolor="#24282b" strokeweight="33e-5mm"/>
              <v:rect id="_x0000_s51998" style="position:absolute;left:4961;top:7003;width:684;height:420" filled="f" strokecolor="#24282b" strokeweight="33e-5mm"/>
              <v:rect id="_x0000_s51999" style="position:absolute;left:5645;top:7003;width:697;height:420" filled="f" strokecolor="#24282b" strokeweight="33e-5mm"/>
              <v:rect id="_x0000_s52000" style="position:absolute;left:6919;top:6571;width:684;height:432" filled="f" strokecolor="#24282b" strokeweight="33e-5mm"/>
              <v:rect id="_x0000_s52001" style="position:absolute;left:6919;top:7003;width:684;height:420" filled="f" strokecolor="#24282b" strokeweight="33e-5mm"/>
              <v:rect id="_x0000_s52002" style="position:absolute;left:6919;top:8274;width:684;height:432" filled="f" strokecolor="#24282b" strokeweight="33e-5mm"/>
              <v:line id="_x0000_s52003" style="position:absolute" from="4961,6284" to="4962,6523" strokecolor="#24282b" strokeweight="33e-5mm">
                <v:stroke joinstyle="miter"/>
              </v:line>
              <v:line id="_x0000_s52004" style="position:absolute" from="7591,6284" to="7592,6523" strokecolor="#24282b" strokeweight="33e-5mm">
                <v:stroke joinstyle="miter"/>
              </v:line>
              <v:line id="_x0000_s52005" style="position:absolute" from="4961,6404" to="7579,6405" strokecolor="#24282b" strokeweight="33e-5mm">
                <v:stroke joinstyle="miter"/>
              </v:line>
              <v:shape id="_x0000_s52006" style="position:absolute;left:4961;top:6344;width:108;height:107" coordsize="9,9" path="m9,l,5,9,9e" filled="f" strokecolor="#24282b" strokeweight="33e-5mm">
                <v:stroke joinstyle="miter"/>
                <v:path arrowok="t"/>
              </v:shape>
              <v:shape id="_x0000_s52007" style="position:absolute;left:7483;top:6344;width:96;height:107" coordsize="8,9" path="m,9l8,5,,e" filled="f" strokecolor="#24282b" strokeweight="33e-5mm">
                <v:stroke joinstyle="miter"/>
                <v:path arrowok="t"/>
              </v:shape>
              <v:line id="_x0000_s52008" style="position:absolute;flip:x" from="4648,6571" to="4877,6572" strokecolor="#24282b" strokeweight="33e-5mm">
                <v:stroke joinstyle="miter"/>
              </v:line>
              <v:line id="_x0000_s52009" style="position:absolute;flip:x" from="4648,8694" to="4877,8695" strokecolor="#24282b" strokeweight="33e-5mm">
                <v:stroke joinstyle="miter"/>
              </v:line>
              <v:line id="_x0000_s52010" style="position:absolute" from="4757,6571" to="4769,8682" strokecolor="#24282b" strokeweight="33e-5mm">
                <v:stroke joinstyle="miter"/>
              </v:line>
              <v:shape id="_x0000_s52011" style="position:absolute;left:4708;top:6571;width:109;height:108" coordsize="9,9" path="m9,9l4,,,9e" filled="f" strokecolor="#24282b" strokeweight="33e-5mm">
                <v:stroke joinstyle="miter"/>
                <v:path arrowok="t"/>
              </v:shape>
              <v:shape id="_x0000_s52012" style="position:absolute;left:4708;top:8574;width:109;height:108" coordsize="9,9" path="m,l5,9,9,e" filled="f" strokecolor="#24282b" strokeweight="33e-5mm">
                <v:stroke joinstyle="miter"/>
                <v:path arrowok="t"/>
              </v:shape>
              <v:rect id="_x0000_s52013" style="position:absolute;left:865;top:10061;width:2642;height:2122" filled="f" strokecolor="#24282b" strokeweight="33e-5mm"/>
              <v:rect id="_x0000_s52014" style="position:absolute;left:865;top:11752;width:684;height:431" filled="f" strokecolor="#24282b" strokeweight="33e-5mm"/>
              <v:rect id="_x0000_s52015" style="position:absolute;left:1549;top:11752;width:685;height:431" filled="f" strokecolor="#24282b" strokeweight="33e-5mm"/>
              <v:rect id="_x0000_s52016" style="position:absolute;left:865;top:10061;width:672;height:420" filled="f" strokecolor="#24282b" strokeweight="33e-5mm"/>
              <v:rect id="_x0000_s52017" style="position:absolute;left:1537;top:10061;width:697;height:420" filled="f" strokecolor="#24282b" strokeweight="33e-5mm"/>
              <v:rect id="_x0000_s52018" style="position:absolute;left:865;top:10481;width:672;height:419" filled="f" strokecolor="#24282b" strokeweight="33e-5mm"/>
              <v:rect id="_x0000_s52019" style="position:absolute;left:1537;top:10481;width:697;height:419" filled="f" strokecolor="#24282b" strokeweight="33e-5mm"/>
              <v:rect id="_x0000_s52020" style="position:absolute;left:2823;top:10061;width:684;height:420" filled="f" strokecolor="#24282b" strokeweight="33e-5mm"/>
              <v:rect id="_x0000_s52021" style="position:absolute;left:2823;top:10481;width:684;height:419" filled="f" strokecolor="#24282b" strokeweight="33e-5mm"/>
              <v:rect id="_x0000_s52022" style="position:absolute;left:2823;top:11752;width:684;height:431" filled="f" strokecolor="#24282b" strokeweight="33e-5mm"/>
              <v:line id="_x0000_s52023" style="position:absolute" from="853,9785" to="854,10013" strokecolor="#24282b" strokeweight="33e-5mm">
                <v:stroke joinstyle="miter"/>
              </v:line>
              <v:line id="_x0000_s52024" style="position:absolute" from="3495,9785" to="3496,10013" strokecolor="#24282b" strokeweight="33e-5mm">
                <v:stroke joinstyle="miter"/>
              </v:line>
              <v:line id="_x0000_s52025" style="position:absolute" from="865,9893" to="3483,9894" strokecolor="#24282b" strokeweight="33e-5mm">
                <v:stroke joinstyle="miter"/>
              </v:line>
              <v:shape id="_x0000_s52026" style="position:absolute;left:865;top:9845;width:108;height:108" coordsize="9,9" path="m9,l,4,9,9e" filled="f" strokecolor="#24282b" strokeweight="33e-5mm">
                <v:stroke joinstyle="miter"/>
                <v:path arrowok="t"/>
              </v:shape>
              <v:shape id="_x0000_s52027" style="position:absolute;left:3387;top:9845;width:96;height:108" coordsize="8,9" path="m,9l8,4,,e" filled="f" strokecolor="#24282b" strokeweight="33e-5mm">
                <v:stroke joinstyle="miter"/>
                <v:path arrowok="t"/>
              </v:shape>
              <v:line id="_x0000_s52028" style="position:absolute;flip:x" from="553,10049" to="781,10050" strokecolor="#24282b" strokeweight="33e-5mm">
                <v:stroke joinstyle="miter"/>
              </v:line>
              <v:line id="_x0000_s52029" style="position:absolute;flip:x" from="553,12171" to="781,12172" strokecolor="#24282b" strokeweight="33e-5mm">
                <v:stroke joinstyle="miter"/>
              </v:line>
              <v:line id="_x0000_s52030" style="position:absolute" from="661,10061" to="662,12159" strokecolor="#24282b" strokeweight="33e-5mm">
                <v:stroke joinstyle="miter"/>
              </v:line>
              <v:shape id="_x0000_s52031" style="position:absolute;left:613;top:10061;width:108;height:108" coordsize="9,9" path="m9,9l4,,,9e" filled="f" strokecolor="#24282b" strokeweight="33e-5mm">
                <v:stroke joinstyle="miter"/>
                <v:path arrowok="t"/>
              </v:shape>
              <v:shape id="_x0000_s52032" style="position:absolute;left:613;top:12052;width:108;height:107" coordsize="9,9" path="m,l4,9,9,e" filled="f" strokecolor="#24282b" strokeweight="33e-5mm">
                <v:stroke joinstyle="miter"/>
                <v:path arrowok="t"/>
              </v:shape>
              <v:rect id="_x0000_s52033" style="position:absolute;left:4961;top:10061;width:2642;height:2122" filled="f" strokecolor="#24282b" strokeweight="33e-5mm"/>
              <v:rect id="_x0000_s52034" style="position:absolute;left:4961;top:11752;width:696;height:431" filled="f" strokecolor="#24282b" strokeweight="33e-5mm"/>
              <v:rect id="_x0000_s52035" style="position:absolute;left:5657;top:11752;width:685;height:431" filled="f" strokecolor="#24282b" strokeweight="33e-5mm"/>
              <v:rect id="_x0000_s52036" style="position:absolute;left:4961;top:10061;width:684;height:420" filled="f" strokecolor="#24282b" strokeweight="33e-5mm"/>
              <v:rect id="_x0000_s52037" style="position:absolute;left:5645;top:10061;width:697;height:420" filled="f" strokecolor="#24282b" strokeweight="33e-5mm"/>
              <v:rect id="_x0000_s52038" style="position:absolute;left:4961;top:10481;width:684;height:419" filled="f" strokecolor="#24282b" strokeweight="33e-5mm"/>
              <v:rect id="_x0000_s52039" style="position:absolute;left:5645;top:10481;width:697;height:419" filled="f" strokecolor="#24282b" strokeweight="33e-5mm"/>
              <v:rect id="_x0000_s52040" style="position:absolute;left:6919;top:10061;width:684;height:420" filled="f" strokecolor="#24282b" strokeweight="33e-5mm"/>
              <v:rect id="_x0000_s52041" style="position:absolute;left:6919;top:10481;width:684;height:419" filled="f" strokecolor="#24282b" strokeweight="33e-5mm"/>
              <v:rect id="_x0000_s52042" style="position:absolute;left:6919;top:11752;width:684;height:431" filled="f" strokecolor="#24282b" strokeweight="33e-5mm"/>
              <v:line id="_x0000_s52043" style="position:absolute" from="4961,9785" to="4962,10013" strokecolor="#24282b" strokeweight="33e-5mm">
                <v:stroke joinstyle="miter"/>
              </v:line>
              <v:line id="_x0000_s52044" style="position:absolute" from="7591,9785" to="7592,10013" strokecolor="#24282b" strokeweight="33e-5mm">
                <v:stroke joinstyle="miter"/>
              </v:line>
              <v:line id="_x0000_s52045" style="position:absolute" from="4961,9893" to="7579,9894" strokecolor="#24282b" strokeweight="33e-5mm">
                <v:stroke joinstyle="miter"/>
              </v:line>
              <v:shape id="_x0000_s52046" style="position:absolute;left:4961;top:9845;width:108;height:108" coordsize="9,9" path="m9,l,4,9,9e" filled="f" strokecolor="#24282b" strokeweight="33e-5mm">
                <v:stroke joinstyle="miter"/>
                <v:path arrowok="t"/>
              </v:shape>
              <v:shape id="_x0000_s52047" style="position:absolute;left:7483;top:9845;width:96;height:108" coordsize="8,9" path="m,9l8,4,,e" filled="f" strokecolor="#24282b" strokeweight="33e-5mm">
                <v:stroke joinstyle="miter"/>
                <v:path arrowok="t"/>
              </v:shape>
              <v:line id="_x0000_s52048" style="position:absolute;flip:x" from="4648,10049" to="4877,10050" strokecolor="#24282b" strokeweight="33e-5mm">
                <v:stroke joinstyle="miter"/>
              </v:line>
              <v:line id="_x0000_s52049" style="position:absolute;flip:x" from="4648,12171" to="4877,12172" strokecolor="#24282b" strokeweight="33e-5mm">
                <v:stroke joinstyle="miter"/>
              </v:line>
              <v:line id="_x0000_s52050" style="position:absolute" from="4757,10061" to="4769,12159" strokecolor="#24282b" strokeweight="33e-5mm">
                <v:stroke joinstyle="miter"/>
              </v:line>
              <v:shape id="_x0000_s52051" style="position:absolute;left:4708;top:10061;width:109;height:108" coordsize="9,9" path="m9,9l4,,,9e" filled="f" strokecolor="#24282b" strokeweight="33e-5mm">
                <v:stroke joinstyle="miter"/>
                <v:path arrowok="t"/>
              </v:shape>
              <v:shape id="_x0000_s52052" style="position:absolute;left:4708;top:12052;width:109;height:107" coordsize="9,9" path="m,l5,9,9,e" filled="f" strokecolor="#24282b" strokeweight="33e-5mm">
                <v:stroke joinstyle="miter"/>
                <v:path arrowok="t"/>
              </v:shape>
              <v:line id="_x0000_s52053" style="position:absolute" from="6426,10481" to="6438,10482" strokecolor="#24211d" strokeweight="0"/>
              <v:line id="_x0000_s52054" style="position:absolute" from="6462,10481" to="6474,10482" strokecolor="#24211d" strokeweight="0"/>
              <v:line id="_x0000_s52055" style="position:absolute" from="6498,10481" to="6510,10482" strokecolor="#24211d" strokeweight="0"/>
              <v:line id="_x0000_s52056" style="position:absolute" from="6534,10481" to="6546,10482" strokecolor="#24211d" strokeweight="0"/>
              <v:line id="_x0000_s52057" style="position:absolute" from="6570,10481" to="6582,10482" strokecolor="#24211d" strokeweight="0"/>
              <v:line id="_x0000_s52058" style="position:absolute" from="6606,10481" to="6618,10482" strokecolor="#24211d" strokeweight="0"/>
              <v:line id="_x0000_s52059" style="position:absolute" from="6642,10481" to="6654,10482" strokecolor="#24211d" strokeweight="0"/>
              <v:line id="_x0000_s52060" style="position:absolute" from="6678,10481" to="6690,10482" strokecolor="#24211d" strokeweight="0"/>
              <v:line id="_x0000_s52061" style="position:absolute" from="6714,10481" to="6726,10482" strokecolor="#24211d" strokeweight="0"/>
              <v:line id="_x0000_s52062" style="position:absolute" from="6750,10481" to="6762,10482" strokecolor="#24211d" strokeweight="0"/>
              <v:line id="_x0000_s52063" style="position:absolute" from="6786,10481" to="6798,10482" strokecolor="#24211d" strokeweight="0"/>
              <v:line id="_x0000_s52064" style="position:absolute" from="6823,10481" to="6835,10482" strokecolor="#24211d" strokeweight="0"/>
              <v:line id="_x0000_s52065" style="position:absolute" from="6823,10481" to="6835,10482" strokecolor="#24211d" strokeweight="0"/>
              <v:line id="_x0000_s52066" style="position:absolute" from="7267,11104" to="7268,11128" strokecolor="#24211d" strokeweight="0"/>
              <v:line id="_x0000_s52067" style="position:absolute" from="7267,11140" to="7268,11164" strokecolor="#24211d" strokeweight="0"/>
              <v:line id="_x0000_s52068" style="position:absolute" from="7267,11176" to="7268,11200" strokecolor="#24211d" strokeweight="0"/>
              <v:line id="_x0000_s52069" style="position:absolute" from="7267,11212" to="7268,11236" strokecolor="#24211d" strokeweight="0"/>
              <v:line id="_x0000_s52070" style="position:absolute" from="7267,11248" to="7268,11272" strokecolor="#24211d" strokeweight="0"/>
              <v:line id="_x0000_s52071" style="position:absolute" from="7267,11284" to="7268,11308" strokecolor="#24211d" strokeweight="0"/>
              <v:line id="_x0000_s52072" style="position:absolute" from="7267,11320" to="7268,11344" strokecolor="#24211d" strokeweight="0"/>
              <v:line id="_x0000_s52073" style="position:absolute" from="7267,11356" to="7268,11380" strokecolor="#24211d" strokeweight="0"/>
              <v:line id="_x0000_s52074" style="position:absolute" from="7267,11392" to="7268,11416" strokecolor="#24211d" strokeweight="0"/>
              <v:line id="_x0000_s52075" style="position:absolute" from="7267,11428" to="7268,11452" strokecolor="#24211d" strokeweight="0"/>
              <v:line id="_x0000_s52076" style="position:absolute" from="7267,11464" to="7268,11488" strokecolor="#24211d" strokeweight="0"/>
              <v:line id="_x0000_s52077" style="position:absolute" from="7267,11500" to="7268,11512" strokecolor="#24211d" strokeweight="0"/>
              <v:line id="_x0000_s52078" style="position:absolute" from="7267,11500" to="7268,11512" strokecolor="#24211d" strokeweight="0"/>
              <v:line id="_x0000_s52079" style="position:absolute" from="5633,11104" to="5634,11128" strokecolor="#24211d" strokeweight="0"/>
              <v:line id="_x0000_s52080" style="position:absolute" from="5633,11140" to="5634,11164" strokecolor="#24211d" strokeweight="0"/>
              <v:line id="_x0000_s52081" style="position:absolute" from="5633,11176" to="5634,11200" strokecolor="#24211d" strokeweight="0"/>
              <v:line id="_x0000_s52082" style="position:absolute" from="5633,11212" to="5634,11236" strokecolor="#24211d" strokeweight="0"/>
              <v:line id="_x0000_s52083" style="position:absolute" from="5633,11248" to="5634,11272" strokecolor="#24211d" strokeweight="0"/>
              <v:line id="_x0000_s52084" style="position:absolute" from="5633,11284" to="5634,11308" strokecolor="#24211d" strokeweight="0"/>
              <v:line id="_x0000_s52085" style="position:absolute" from="5633,11320" to="5634,11344" strokecolor="#24211d" strokeweight="0"/>
              <v:line id="_x0000_s52086" style="position:absolute" from="5633,11356" to="5634,11380" strokecolor="#24211d" strokeweight="0"/>
              <v:line id="_x0000_s52087" style="position:absolute" from="5633,11392" to="5634,11416" strokecolor="#24211d" strokeweight="0"/>
              <v:line id="_x0000_s52088" style="position:absolute" from="5633,11428" to="5634,11452" strokecolor="#24211d" strokeweight="0"/>
              <v:line id="_x0000_s52089" style="position:absolute" from="5633,11464" to="5634,11488" strokecolor="#24211d" strokeweight="0"/>
              <v:line id="_x0000_s52090" style="position:absolute" from="5633,11500" to="5634,11512" strokecolor="#24211d" strokeweight="0"/>
              <v:line id="_x0000_s52091" style="position:absolute" from="5633,11500" to="5634,11512" strokecolor="#24211d" strokeweight="0"/>
              <v:line id="_x0000_s52092" style="position:absolute" from="6426,11968" to="6438,11969" strokecolor="#24211d" strokeweight="0"/>
              <v:line id="_x0000_s52093" style="position:absolute" from="6462,11968" to="6474,11969" strokecolor="#24211d" strokeweight="0"/>
              <v:line id="_x0000_s52094" style="position:absolute" from="6498,11968" to="6510,11969" strokecolor="#24211d" strokeweight="0"/>
              <v:line id="_x0000_s52095" style="position:absolute" from="6534,11968" to="6546,11969" strokecolor="#24211d" strokeweight="0"/>
              <v:line id="_x0000_s52096" style="position:absolute" from="6570,11968" to="6582,11969" strokecolor="#24211d" strokeweight="0"/>
              <v:line id="_x0000_s52097" style="position:absolute" from="6606,11968" to="6618,11969" strokecolor="#24211d" strokeweight="0"/>
              <v:line id="_x0000_s52098" style="position:absolute" from="6642,11968" to="6654,11969" strokecolor="#24211d" strokeweight="0"/>
              <v:line id="_x0000_s52099" style="position:absolute" from="6678,11968" to="6690,11969" strokecolor="#24211d" strokeweight="0"/>
              <v:line id="_x0000_s52100" style="position:absolute" from="6714,11968" to="6726,11969" strokecolor="#24211d" strokeweight="0"/>
              <v:line id="_x0000_s52101" style="position:absolute" from="6750,11968" to="6762,11969" strokecolor="#24211d" strokeweight="0"/>
              <v:line id="_x0000_s52102" style="position:absolute" from="6786,11968" to="6798,11969" strokecolor="#24211d" strokeweight="0"/>
              <v:line id="_x0000_s52103" style="position:absolute" from="6823,11968" to="6835,11969" strokecolor="#24211d" strokeweight="0"/>
              <v:line id="_x0000_s52104" style="position:absolute" from="6823,11968" to="6835,11969" strokecolor="#24211d" strokeweight="0"/>
              <v:line id="_x0000_s52105" style="position:absolute" from="2318,10481" to="2342,10482" strokecolor="#24211d" strokeweight="0"/>
              <v:line id="_x0000_s52106" style="position:absolute" from="2354,10481" to="2378,10482" strokecolor="#24211d" strokeweight="0"/>
              <v:line id="_x0000_s52107" style="position:absolute" from="2390,10481" to="2414,10482" strokecolor="#24211d" strokeweight="0"/>
            </v:group>
            <v:group id="_x0000_s54357" style="position:absolute;left:1537;top:1067;width:5731;height:10902" coordorigin="1537,1067" coordsize="5731,10902">
              <v:line id="_x0000_s52109" style="position:absolute" from="2426,10481" to="2450,10482" strokecolor="#24211d" strokeweight="0"/>
              <v:line id="_x0000_s52110" style="position:absolute" from="2462,10481" to="2486,10482" strokecolor="#24211d" strokeweight="0"/>
              <v:line id="_x0000_s52111" style="position:absolute" from="2498,10481" to="2522,10482" strokecolor="#24211d" strokeweight="0"/>
              <v:line id="_x0000_s52112" style="position:absolute" from="2534,10481" to="2558,10482" strokecolor="#24211d" strokeweight="0"/>
              <v:line id="_x0000_s52113" style="position:absolute" from="2570,10481" to="2594,10482" strokecolor="#24211d" strokeweight="0"/>
              <v:line id="_x0000_s52114" style="position:absolute" from="2606,10481" to="2631,10482" strokecolor="#24211d" strokeweight="0"/>
              <v:line id="_x0000_s52115" style="position:absolute" from="2643,10481" to="2667,10482" strokecolor="#24211d" strokeweight="0"/>
              <v:line id="_x0000_s52116" style="position:absolute" from="2679,10481" to="2703,10482" strokecolor="#24211d" strokeweight="0"/>
              <v:line id="_x0000_s52117" style="position:absolute" from="2715,10481" to="2739,10482" strokecolor="#24211d" strokeweight="0"/>
              <v:line id="_x0000_s52118" style="position:absolute" from="2715,10481" to="2739,10482" strokecolor="#24211d" strokeweight="0"/>
              <v:line id="_x0000_s52119" style="position:absolute" from="3159,11104" to="3160,11128" strokecolor="#24211d" strokeweight="0"/>
              <v:line id="_x0000_s52120" style="position:absolute" from="3159,11140" to="3160,11164" strokecolor="#24211d" strokeweight="0"/>
              <v:line id="_x0000_s52121" style="position:absolute" from="3159,11176" to="3160,11200" strokecolor="#24211d" strokeweight="0"/>
              <v:line id="_x0000_s52122" style="position:absolute" from="3159,11212" to="3160,11236" strokecolor="#24211d" strokeweight="0"/>
              <v:line id="_x0000_s52123" style="position:absolute" from="3159,11248" to="3160,11272" strokecolor="#24211d" strokeweight="0"/>
              <v:line id="_x0000_s52124" style="position:absolute" from="3159,11284" to="3160,11308" strokecolor="#24211d" strokeweight="0"/>
              <v:line id="_x0000_s52125" style="position:absolute" from="3159,11320" to="3160,11344" strokecolor="#24211d" strokeweight="0"/>
              <v:line id="_x0000_s52126" style="position:absolute" from="3159,11356" to="3160,11380" strokecolor="#24211d" strokeweight="0"/>
              <v:line id="_x0000_s52127" style="position:absolute" from="3159,11392" to="3160,11416" strokecolor="#24211d" strokeweight="0"/>
              <v:line id="_x0000_s52128" style="position:absolute" from="3159,11428" to="3160,11452" strokecolor="#24211d" strokeweight="0"/>
              <v:line id="_x0000_s52129" style="position:absolute" from="3159,11464" to="3160,11488" strokecolor="#24211d" strokeweight="0"/>
              <v:line id="_x0000_s52130" style="position:absolute" from="3159,11500" to="3160,11512" strokecolor="#24211d" strokeweight="0"/>
              <v:line id="_x0000_s52131" style="position:absolute" from="3159,11500" to="3160,11512" strokecolor="#24211d" strokeweight="0"/>
              <v:line id="_x0000_s52132" style="position:absolute" from="1537,11104" to="1538,11128" strokecolor="#24211d" strokeweight="0"/>
              <v:line id="_x0000_s52133" style="position:absolute" from="1537,11140" to="1538,11164" strokecolor="#24211d" strokeweight="0"/>
              <v:line id="_x0000_s52134" style="position:absolute" from="1537,11176" to="1538,11200" strokecolor="#24211d" strokeweight="0"/>
              <v:line id="_x0000_s52135" style="position:absolute" from="1537,11212" to="1538,11236" strokecolor="#24211d" strokeweight="0"/>
              <v:line id="_x0000_s52136" style="position:absolute" from="1537,11248" to="1538,11272" strokecolor="#24211d" strokeweight="0"/>
              <v:line id="_x0000_s52137" style="position:absolute" from="1537,11284" to="1538,11308" strokecolor="#24211d" strokeweight="0"/>
              <v:line id="_x0000_s52138" style="position:absolute" from="1537,11320" to="1538,11344" strokecolor="#24211d" strokeweight="0"/>
              <v:line id="_x0000_s52139" style="position:absolute" from="1537,11356" to="1538,11380" strokecolor="#24211d" strokeweight="0"/>
              <v:line id="_x0000_s52140" style="position:absolute" from="1537,11392" to="1538,11416" strokecolor="#24211d" strokeweight="0"/>
              <v:line id="_x0000_s52141" style="position:absolute" from="1537,11428" to="1538,11452" strokecolor="#24211d" strokeweight="0"/>
              <v:line id="_x0000_s52142" style="position:absolute" from="1537,11464" to="1538,11488" strokecolor="#24211d" strokeweight="0"/>
              <v:line id="_x0000_s52143" style="position:absolute" from="1537,11500" to="1538,11512" strokecolor="#24211d" strokeweight="0"/>
              <v:line id="_x0000_s52144" style="position:absolute" from="1537,11500" to="1538,11512" strokecolor="#24211d" strokeweight="0"/>
              <v:line id="_x0000_s52145" style="position:absolute" from="2318,11968" to="2342,11969" strokecolor="#24211d" strokeweight="0"/>
              <v:line id="_x0000_s52146" style="position:absolute" from="2354,11968" to="2378,11969" strokecolor="#24211d" strokeweight="0"/>
              <v:line id="_x0000_s52147" style="position:absolute" from="2390,11968" to="2414,11969" strokecolor="#24211d" strokeweight="0"/>
              <v:line id="_x0000_s52148" style="position:absolute" from="2426,11968" to="2450,11969" strokecolor="#24211d" strokeweight="0"/>
              <v:line id="_x0000_s52149" style="position:absolute" from="2462,11968" to="2486,11969" strokecolor="#24211d" strokeweight="0"/>
              <v:line id="_x0000_s52150" style="position:absolute" from="2498,11968" to="2522,11969" strokecolor="#24211d" strokeweight="0"/>
              <v:line id="_x0000_s52151" style="position:absolute" from="2534,11968" to="2558,11969" strokecolor="#24211d" strokeweight="0"/>
              <v:line id="_x0000_s52152" style="position:absolute" from="2570,11968" to="2594,11969" strokecolor="#24211d" strokeweight="0"/>
              <v:line id="_x0000_s52153" style="position:absolute" from="2606,11968" to="2631,11969" strokecolor="#24211d" strokeweight="0"/>
              <v:line id="_x0000_s52154" style="position:absolute" from="2643,11968" to="2667,11969" strokecolor="#24211d" strokeweight="0"/>
              <v:line id="_x0000_s52155" style="position:absolute" from="2679,11968" to="2703,11969" strokecolor="#24211d" strokeweight="0"/>
              <v:line id="_x0000_s52156" style="position:absolute" from="2715,11968" to="2739,11969" strokecolor="#24211d" strokeweight="0"/>
              <v:line id="_x0000_s52157" style="position:absolute" from="2715,11968" to="2739,11969" strokecolor="#24211d" strokeweight="0"/>
              <v:line id="_x0000_s52158" style="position:absolute" from="2318,6991" to="2342,6992" strokecolor="#24211d" strokeweight="0"/>
              <v:line id="_x0000_s52159" style="position:absolute" from="2354,6991" to="2378,6992" strokecolor="#24211d" strokeweight="0"/>
              <v:line id="_x0000_s52160" style="position:absolute" from="2390,6991" to="2414,6992" strokecolor="#24211d" strokeweight="0"/>
              <v:line id="_x0000_s52161" style="position:absolute" from="2426,6991" to="2450,6992" strokecolor="#24211d" strokeweight="0"/>
              <v:line id="_x0000_s52162" style="position:absolute" from="2462,6991" to="2486,6992" strokecolor="#24211d" strokeweight="0"/>
              <v:line id="_x0000_s52163" style="position:absolute" from="2498,6991" to="2522,6992" strokecolor="#24211d" strokeweight="0"/>
              <v:line id="_x0000_s52164" style="position:absolute" from="2534,6991" to="2558,6992" strokecolor="#24211d" strokeweight="0"/>
              <v:line id="_x0000_s52165" style="position:absolute" from="2570,6991" to="2594,6992" strokecolor="#24211d" strokeweight="0"/>
              <v:line id="_x0000_s52166" style="position:absolute" from="2606,6991" to="2631,6992" strokecolor="#24211d" strokeweight="0"/>
              <v:line id="_x0000_s52167" style="position:absolute" from="2643,6991" to="2667,6992" strokecolor="#24211d" strokeweight="0"/>
              <v:line id="_x0000_s52168" style="position:absolute" from="2679,6991" to="2703,6992" strokecolor="#24211d" strokeweight="0"/>
              <v:line id="_x0000_s52169" style="position:absolute" from="2715,6991" to="2739,6992" strokecolor="#24211d" strokeweight="0"/>
              <v:line id="_x0000_s52170" style="position:absolute" from="2715,6991" to="2739,6992" strokecolor="#24211d" strokeweight="0"/>
              <v:line id="_x0000_s52171" style="position:absolute" from="3159,7615" to="3160,7639" strokecolor="#24211d" strokeweight="0"/>
              <v:line id="_x0000_s52172" style="position:absolute" from="3159,7651" to="3160,7675" strokecolor="#24211d" strokeweight="0"/>
              <v:line id="_x0000_s52173" style="position:absolute" from="3159,7687" to="3160,7711" strokecolor="#24211d" strokeweight="0"/>
              <v:line id="_x0000_s52174" style="position:absolute" from="3159,7723" to="3160,7747" strokecolor="#24211d" strokeweight="0"/>
              <v:line id="_x0000_s52175" style="position:absolute" from="3159,7759" to="3160,7783" strokecolor="#24211d" strokeweight="0"/>
              <v:line id="_x0000_s52176" style="position:absolute" from="3159,7795" to="3160,7819" strokecolor="#24211d" strokeweight="0"/>
              <v:line id="_x0000_s52177" style="position:absolute" from="3159,7831" to="3160,7854" strokecolor="#24211d" strokeweight="0"/>
              <v:line id="_x0000_s52178" style="position:absolute" from="3159,7866" to="3160,7890" strokecolor="#24211d" strokeweight="0"/>
              <v:line id="_x0000_s52179" style="position:absolute" from="3159,7902" to="3160,7926" strokecolor="#24211d" strokeweight="0"/>
              <v:line id="_x0000_s52180" style="position:absolute" from="3159,7938" to="3160,7962" strokecolor="#24211d" strokeweight="0"/>
              <v:line id="_x0000_s52181" style="position:absolute" from="3159,7974" to="3160,7998" strokecolor="#24211d" strokeweight="0"/>
              <v:line id="_x0000_s52182" style="position:absolute" from="3159,8010" to="3160,8022" strokecolor="#24211d" strokeweight="0"/>
              <v:line id="_x0000_s52183" style="position:absolute" from="3159,8010" to="3160,8022" strokecolor="#24211d" strokeweight="0"/>
              <v:line id="_x0000_s52184" style="position:absolute" from="1537,7615" to="1538,7639" strokecolor="#24211d" strokeweight="0"/>
              <v:line id="_x0000_s52185" style="position:absolute" from="1537,7651" to="1538,7675" strokecolor="#24211d" strokeweight="0"/>
              <v:line id="_x0000_s52186" style="position:absolute" from="1537,7687" to="1538,7711" strokecolor="#24211d" strokeweight="0"/>
              <v:line id="_x0000_s52187" style="position:absolute" from="1537,7723" to="1538,7747" strokecolor="#24211d" strokeweight="0"/>
              <v:line id="_x0000_s52188" style="position:absolute" from="1537,7759" to="1538,7783" strokecolor="#24211d" strokeweight="0"/>
              <v:line id="_x0000_s52189" style="position:absolute" from="1537,7795" to="1538,7819" strokecolor="#24211d" strokeweight="0"/>
              <v:line id="_x0000_s52190" style="position:absolute" from="1537,7831" to="1538,7854" strokecolor="#24211d" strokeweight="0"/>
              <v:line id="_x0000_s52191" style="position:absolute" from="1537,7866" to="1538,7890" strokecolor="#24211d" strokeweight="0"/>
              <v:line id="_x0000_s52192" style="position:absolute" from="1537,7902" to="1538,7926" strokecolor="#24211d" strokeweight="0"/>
              <v:line id="_x0000_s52193" style="position:absolute" from="1537,7938" to="1538,7962" strokecolor="#24211d" strokeweight="0"/>
              <v:line id="_x0000_s52194" style="position:absolute" from="1537,7974" to="1538,7998" strokecolor="#24211d" strokeweight="0"/>
              <v:line id="_x0000_s52195" style="position:absolute" from="1537,8010" to="1538,8022" strokecolor="#24211d" strokeweight="0"/>
              <v:line id="_x0000_s52196" style="position:absolute" from="1537,8010" to="1538,8022" strokecolor="#24211d" strokeweight="0"/>
              <v:line id="_x0000_s52197" style="position:absolute" from="2318,8478" to="2342,8479" strokecolor="#24211d" strokeweight="0"/>
              <v:line id="_x0000_s52198" style="position:absolute" from="2354,8478" to="2378,8479" strokecolor="#24211d" strokeweight="0"/>
              <v:line id="_x0000_s52199" style="position:absolute" from="2390,8478" to="2414,8479" strokecolor="#24211d" strokeweight="0"/>
              <v:line id="_x0000_s52200" style="position:absolute" from="2426,8478" to="2450,8479" strokecolor="#24211d" strokeweight="0"/>
              <v:line id="_x0000_s52201" style="position:absolute" from="2462,8478" to="2486,8479" strokecolor="#24211d" strokeweight="0"/>
              <v:line id="_x0000_s52202" style="position:absolute" from="2498,8478" to="2522,8479" strokecolor="#24211d" strokeweight="0"/>
              <v:line id="_x0000_s52203" style="position:absolute" from="2534,8478" to="2558,8479" strokecolor="#24211d" strokeweight="0"/>
              <v:line id="_x0000_s52204" style="position:absolute" from="2570,8478" to="2594,8479" strokecolor="#24211d" strokeweight="0"/>
              <v:line id="_x0000_s52205" style="position:absolute" from="2606,8478" to="2631,8479" strokecolor="#24211d" strokeweight="0"/>
              <v:line id="_x0000_s52206" style="position:absolute" from="2643,8478" to="2667,8479" strokecolor="#24211d" strokeweight="0"/>
              <v:line id="_x0000_s52207" style="position:absolute" from="2679,8478" to="2703,8479" strokecolor="#24211d" strokeweight="0"/>
              <v:line id="_x0000_s52208" style="position:absolute" from="2715,8478" to="2739,8479" strokecolor="#24211d" strokeweight="0"/>
              <v:line id="_x0000_s52209" style="position:absolute" from="2715,8478" to="2739,8479" strokecolor="#24211d" strokeweight="0"/>
              <v:line id="_x0000_s52210" style="position:absolute" from="6426,7003" to="6438,7004" strokecolor="#24211d" strokeweight="0"/>
              <v:line id="_x0000_s52211" style="position:absolute" from="6462,7003" to="6474,7004" strokecolor="#24211d" strokeweight="0"/>
              <v:line id="_x0000_s52212" style="position:absolute" from="6498,7003" to="6510,7004" strokecolor="#24211d" strokeweight="0"/>
              <v:line id="_x0000_s52213" style="position:absolute" from="6534,7003" to="6546,7004" strokecolor="#24211d" strokeweight="0"/>
              <v:line id="_x0000_s52214" style="position:absolute" from="6570,7003" to="6582,7004" strokecolor="#24211d" strokeweight="0"/>
              <v:line id="_x0000_s52215" style="position:absolute" from="6606,7003" to="6618,7004" strokecolor="#24211d" strokeweight="0"/>
              <v:line id="_x0000_s52216" style="position:absolute" from="6642,7003" to="6654,7004" strokecolor="#24211d" strokeweight="0"/>
              <v:line id="_x0000_s52217" style="position:absolute" from="6678,7003" to="6690,7004" strokecolor="#24211d" strokeweight="0"/>
              <v:line id="_x0000_s52218" style="position:absolute" from="6714,7003" to="6726,7004" strokecolor="#24211d" strokeweight="0"/>
              <v:line id="_x0000_s52219" style="position:absolute" from="6750,7003" to="6762,7004" strokecolor="#24211d" strokeweight="0"/>
              <v:line id="_x0000_s52220" style="position:absolute" from="6786,7003" to="6798,7004" strokecolor="#24211d" strokeweight="0"/>
              <v:line id="_x0000_s52221" style="position:absolute" from="6823,7003" to="6835,7004" strokecolor="#24211d" strokeweight="0"/>
              <v:line id="_x0000_s52222" style="position:absolute" from="6823,7003" to="6835,7004" strokecolor="#24211d" strokeweight="0"/>
              <v:line id="_x0000_s52223" style="position:absolute" from="7267,7627" to="7268,7639" strokecolor="#24211d" strokeweight="0"/>
              <v:line id="_x0000_s54272" style="position:absolute" from="7267,7663" to="7268,7675" strokecolor="#24211d" strokeweight="0"/>
              <v:line id="_x0000_s54273" style="position:absolute" from="7267,7699" to="7268,7711" strokecolor="#24211d" strokeweight="0"/>
              <v:line id="_x0000_s54274" style="position:absolute" from="7267,7735" to="7268,7747" strokecolor="#24211d" strokeweight="0"/>
              <v:line id="_x0000_s54275" style="position:absolute" from="7267,7771" to="7268,7783" strokecolor="#24211d" strokeweight="0"/>
              <v:line id="_x0000_s54276" style="position:absolute" from="7267,7807" to="7268,7819" strokecolor="#24211d" strokeweight="0"/>
              <v:line id="_x0000_s54277" style="position:absolute" from="7267,7842" to="7268,7854" strokecolor="#24211d" strokeweight="0"/>
              <v:line id="_x0000_s54278" style="position:absolute" from="7267,7878" to="7268,7890" strokecolor="#24211d" strokeweight="0"/>
              <v:line id="_x0000_s54279" style="position:absolute" from="7267,7914" to="7268,7926" strokecolor="#24211d" strokeweight="0"/>
              <v:line id="_x0000_s54280" style="position:absolute" from="7267,7950" to="7268,7962" strokecolor="#24211d" strokeweight="0"/>
              <v:line id="_x0000_s54281" style="position:absolute" from="7267,7986" to="7268,7998" strokecolor="#24211d" strokeweight="0"/>
              <v:line id="_x0000_s54282" style="position:absolute" from="7267,8022" to="7268,8034" strokecolor="#24211d" strokeweight="0"/>
              <v:line id="_x0000_s54283" style="position:absolute" from="7267,8022" to="7268,8034" strokecolor="#24211d" strokeweight="0"/>
              <v:line id="_x0000_s54284" style="position:absolute" from="5633,7627" to="5634,7639" strokecolor="#24211d" strokeweight="0"/>
              <v:line id="_x0000_s54285" style="position:absolute" from="5633,7663" to="5634,7675" strokecolor="#24211d" strokeweight="0"/>
              <v:line id="_x0000_s54286" style="position:absolute" from="5633,7699" to="5634,7711" strokecolor="#24211d" strokeweight="0"/>
              <v:line id="_x0000_s54287" style="position:absolute" from="5633,7735" to="5634,7747" strokecolor="#24211d" strokeweight="0"/>
              <v:line id="_x0000_s54288" style="position:absolute" from="5633,7771" to="5634,7783" strokecolor="#24211d" strokeweight="0"/>
              <v:line id="_x0000_s54289" style="position:absolute" from="5633,7807" to="5634,7819" strokecolor="#24211d" strokeweight="0"/>
              <v:line id="_x0000_s54290" style="position:absolute" from="5633,7842" to="5634,7854" strokecolor="#24211d" strokeweight="0"/>
              <v:line id="_x0000_s54291" style="position:absolute" from="5633,7878" to="5634,7890" strokecolor="#24211d" strokeweight="0"/>
              <v:line id="_x0000_s54292" style="position:absolute" from="5633,7914" to="5634,7926" strokecolor="#24211d" strokeweight="0"/>
              <v:line id="_x0000_s54293" style="position:absolute" from="5633,7950" to="5634,7962" strokecolor="#24211d" strokeweight="0"/>
              <v:line id="_x0000_s54294" style="position:absolute" from="5633,7986" to="5634,7998" strokecolor="#24211d" strokeweight="0"/>
              <v:line id="_x0000_s54295" style="position:absolute" from="5633,8022" to="5634,8034" strokecolor="#24211d" strokeweight="0"/>
              <v:line id="_x0000_s54296" style="position:absolute" from="5633,8022" to="5634,8034" strokecolor="#24211d" strokeweight="0"/>
              <v:line id="_x0000_s54297" style="position:absolute" from="6426,8490" to="6438,8491" strokecolor="#24211d" strokeweight="0"/>
              <v:line id="_x0000_s54298" style="position:absolute" from="6462,8490" to="6474,8491" strokecolor="#24211d" strokeweight="0"/>
              <v:line id="_x0000_s54299" style="position:absolute" from="6498,8490" to="6510,8491" strokecolor="#24211d" strokeweight="0"/>
              <v:line id="_x0000_s54300" style="position:absolute" from="6534,8490" to="6546,8491" strokecolor="#24211d" strokeweight="0"/>
              <v:line id="_x0000_s54301" style="position:absolute" from="6570,8490" to="6582,8491" strokecolor="#24211d" strokeweight="0"/>
              <v:line id="_x0000_s54302" style="position:absolute" from="6606,8490" to="6618,8491" strokecolor="#24211d" strokeweight="0"/>
              <v:line id="_x0000_s54303" style="position:absolute" from="6642,8490" to="6654,8491" strokecolor="#24211d" strokeweight="0"/>
              <v:line id="_x0000_s54304" style="position:absolute" from="6678,8490" to="6690,8491" strokecolor="#24211d" strokeweight="0"/>
              <v:line id="_x0000_s54305" style="position:absolute" from="6714,8490" to="6726,8491" strokecolor="#24211d" strokeweight="0"/>
              <v:line id="_x0000_s54306" style="position:absolute" from="6750,8490" to="6762,8491" strokecolor="#24211d" strokeweight="0"/>
              <v:line id="_x0000_s54307" style="position:absolute" from="6786,8490" to="6798,8491" strokecolor="#24211d" strokeweight="0"/>
              <v:line id="_x0000_s54308" style="position:absolute" from="6823,8490" to="6835,8491" strokecolor="#24211d" strokeweight="0"/>
              <v:line id="_x0000_s54309" style="position:absolute" from="6823,8490" to="6835,8491" strokecolor="#24211d" strokeweight="0"/>
              <v:line id="_x0000_s54310" style="position:absolute" from="4120,1067" to="4144,1068" strokecolor="#24211d" strokeweight="0"/>
              <v:line id="_x0000_s54311" style="position:absolute" from="4156,1067" to="4180,1068" strokecolor="#24211d" strokeweight="0"/>
              <v:line id="_x0000_s54312" style="position:absolute" from="4192,1067" to="4216,1068" strokecolor="#24211d" strokeweight="0"/>
              <v:line id="_x0000_s54313" style="position:absolute" from="4228,1067" to="4252,1068" strokecolor="#24211d" strokeweight="0"/>
              <v:line id="_x0000_s54314" style="position:absolute" from="4264,1067" to="4288,1068" strokecolor="#24211d" strokeweight="0"/>
              <v:line id="_x0000_s54315" style="position:absolute" from="4300,1067" to="4324,1068" strokecolor="#24211d" strokeweight="0"/>
              <v:line id="_x0000_s54316" style="position:absolute" from="4336,1067" to="4360,1068" strokecolor="#24211d" strokeweight="0"/>
              <v:line id="_x0000_s54317" style="position:absolute" from="4372,1067" to="4384,1068" strokecolor="#24211d" strokeweight="0"/>
              <v:line id="_x0000_s54318" style="position:absolute" from="4408,1067" to="4420,1068" strokecolor="#24211d" strokeweight="0"/>
              <v:line id="_x0000_s54319" style="position:absolute" from="4444,1067" to="4456,1068" strokecolor="#24211d" strokeweight="0"/>
              <v:line id="_x0000_s54320" style="position:absolute" from="4480,1067" to="4492,1068" strokecolor="#24211d" strokeweight="0"/>
              <v:line id="_x0000_s54321" style="position:absolute" from="4516,1067" to="4528,1068" strokecolor="#24211d" strokeweight="0"/>
              <v:line id="_x0000_s54322" style="position:absolute" from="4552,1067" to="4564,1068" strokecolor="#24211d" strokeweight="0"/>
              <v:line id="_x0000_s54323" style="position:absolute" from="4588,1067" to="4600,1068" strokecolor="#24211d" strokeweight="0"/>
              <v:line id="_x0000_s54324" style="position:absolute" from="4624,1067" to="4636,1068" strokecolor="#24211d" strokeweight="0"/>
              <v:line id="_x0000_s54325" style="position:absolute" from="4660,1067" to="4672,1068" strokecolor="#24211d" strokeweight="0"/>
              <v:line id="_x0000_s54326" style="position:absolute" from="4696,1067" to="4708,1068" strokecolor="#24211d" strokeweight="0"/>
              <v:line id="_x0000_s54327" style="position:absolute" from="4733,1067" to="4745,1068" strokecolor="#24211d" strokeweight="0"/>
              <v:line id="_x0000_s54328" style="position:absolute" from="4769,1067" to="4781,1068" strokecolor="#24211d" strokeweight="0"/>
              <v:line id="_x0000_s54329" style="position:absolute" from="4805,1067" to="4817,1068" strokecolor="#24211d" strokeweight="0"/>
              <v:line id="_x0000_s54330" style="position:absolute" from="4841,1067" to="4853,1068" strokecolor="#24211d" strokeweight="0"/>
              <v:line id="_x0000_s54331" style="position:absolute" from="4877,1067" to="4889,1068" strokecolor="#24211d" strokeweight="0"/>
              <v:line id="_x0000_s54332" style="position:absolute" from="4913,1067" to="4925,1068" strokecolor="#24211d" strokeweight="0"/>
              <v:line id="_x0000_s54333" style="position:absolute" from="4949,1067" to="4961,1068" strokecolor="#24211d" strokeweight="0"/>
              <v:line id="_x0000_s54334" style="position:absolute" from="4985,1067" to="4997,1068" strokecolor="#24211d" strokeweight="0"/>
              <v:line id="_x0000_s54335" style="position:absolute" from="5021,1067" to="5033,1068" strokecolor="#24211d" strokeweight="0"/>
              <v:line id="_x0000_s54336" style="position:absolute" from="2715,2063" to="2716,2075" strokecolor="#24211d" strokeweight="0"/>
              <v:line id="_x0000_s54337" style="position:absolute" from="2715,2099" to="2716,2111" strokecolor="#24211d" strokeweight="0"/>
              <v:line id="_x0000_s54338" style="position:absolute" from="2715,2135" to="2716,2146" strokecolor="#24211d" strokeweight="0"/>
              <v:line id="_x0000_s54339" style="position:absolute" from="2715,2170" to="2716,2182" strokecolor="#24211d" strokeweight="0"/>
              <v:line id="_x0000_s54340" style="position:absolute" from="2715,2206" to="2716,2218" strokecolor="#24211d" strokeweight="0"/>
              <v:line id="_x0000_s54341" style="position:absolute" from="2715,2242" to="2716,2254" strokecolor="#24211d" strokeweight="0"/>
              <v:line id="_x0000_s54342" style="position:absolute" from="2715,2278" to="2716,2290" strokecolor="#24211d" strokeweight="0"/>
              <v:line id="_x0000_s54343" style="position:absolute" from="2715,2314" to="2716,2326" strokecolor="#24211d" strokeweight="0"/>
              <v:line id="_x0000_s54344" style="position:absolute" from="2715,2350" to="2716,2362" strokecolor="#24211d" strokeweight="0"/>
              <v:line id="_x0000_s54345" style="position:absolute" from="2715,2386" to="2716,2398" strokecolor="#24211d" strokeweight="0"/>
              <v:line id="_x0000_s54346" style="position:absolute" from="2715,2422" to="2716,2434" strokecolor="#24211d" strokeweight="0"/>
              <v:line id="_x0000_s54347" style="position:absolute" from="2715,2458" to="2716,2470" strokecolor="#24211d" strokeweight="0"/>
              <v:line id="_x0000_s54348" style="position:absolute" from="2715,2494" to="2716,2506" strokecolor="#24211d" strokeweight="0"/>
              <v:line id="_x0000_s54349" style="position:absolute" from="2715,2530" to="2716,2542" strokecolor="#24211d" strokeweight="0"/>
              <v:line id="_x0000_s54350" style="position:absolute" from="2715,2566" to="2716,2578" strokecolor="#24211d" strokeweight="0"/>
              <v:line id="_x0000_s54351" style="position:absolute" from="2715,2602" to="2716,2614" strokecolor="#24211d" strokeweight="0"/>
              <v:line id="_x0000_s54352" style="position:absolute" from="2715,2638" to="2716,2650" strokecolor="#24211d" strokeweight="0"/>
              <v:line id="_x0000_s54353" style="position:absolute" from="2715,2674" to="2716,2686" strokecolor="#24211d" strokeweight="0"/>
              <v:line id="_x0000_s54354" style="position:absolute" from="2715,2710" to="2716,2722" strokecolor="#24211d" strokeweight="0"/>
              <v:line id="_x0000_s54355" style="position:absolute" from="2715,2746" to="2716,2758" strokecolor="#24211d" strokeweight="0"/>
              <v:line id="_x0000_s54356" style="position:absolute" from="2715,2782" to="2716,2794" strokecolor="#24211d" strokeweight="0"/>
            </v:group>
            <v:line id="_x0000_s54358" style="position:absolute" from="2715,2818" to="2716,2830" strokecolor="#24211d" strokeweight="0"/>
            <v:line id="_x0000_s54359" style="position:absolute" from="2715,2854" to="2716,2866" strokecolor="#24211d" strokeweight="0"/>
            <v:line id="_x0000_s54360" style="position:absolute" from="2715,2890" to="2716,2902" strokecolor="#24211d" strokeweight="0"/>
            <v:line id="_x0000_s54361" style="position:absolute" from="2715,2926" to="2716,2938" strokecolor="#24211d" strokeweight="0"/>
            <v:line id="_x0000_s54362" style="position:absolute" from="2715,2962" to="2716,2974" strokecolor="#24211d" strokeweight="0"/>
            <v:line id="_x0000_s54363" style="position:absolute" from="2715,2998" to="2716,3010" strokecolor="#24211d" strokeweight="0"/>
            <v:line id="_x0000_s54364" style="position:absolute" from="2715,3034" to="2716,3046" strokecolor="#24211d" strokeweight="0"/>
            <v:line id="_x0000_s54365" style="position:absolute" from="2715,3070" to="2716,3082" strokecolor="#24211d" strokeweight="0"/>
            <v:line id="_x0000_s54366" style="position:absolute" from="2715,3106" to="2716,3118" strokecolor="#24211d" strokeweight="0"/>
            <v:line id="_x0000_s54367" style="position:absolute" from="2715,3142" to="2716,3154" strokecolor="#24211d" strokeweight="0"/>
            <v:line id="_x0000_s54368" style="position:absolute" from="2715,3178" to="2716,3190" strokecolor="#24211d" strokeweight="0"/>
            <v:line id="_x0000_s54369" style="position:absolute" from="2715,3178" to="2716,3190" strokecolor="#24211d" strokeweight="0"/>
            <v:line id="_x0000_s54370" style="position:absolute" from="5741,2063" to="5742,2075" strokecolor="#24211d" strokeweight="0"/>
            <v:line id="_x0000_s54371" style="position:absolute" from="5741,2099" to="5742,2111" strokecolor="#24211d" strokeweight="0"/>
            <v:line id="_x0000_s54372" style="position:absolute" from="5741,2135" to="5742,2146" strokecolor="#24211d" strokeweight="0"/>
            <v:line id="_x0000_s54373" style="position:absolute" from="5741,2170" to="5742,2182" strokecolor="#24211d" strokeweight="0"/>
            <v:line id="_x0000_s54374" style="position:absolute" from="5741,2206" to="5742,2218" strokecolor="#24211d" strokeweight="0"/>
            <v:line id="_x0000_s54375" style="position:absolute" from="5741,2242" to="5742,2254" strokecolor="#24211d" strokeweight="0"/>
            <v:line id="_x0000_s54376" style="position:absolute" from="5741,2278" to="5742,2290" strokecolor="#24211d" strokeweight="0"/>
            <v:line id="_x0000_s54377" style="position:absolute" from="5741,2314" to="5742,2326" strokecolor="#24211d" strokeweight="0"/>
            <v:line id="_x0000_s54378" style="position:absolute" from="5741,2350" to="5742,2362" strokecolor="#24211d" strokeweight="0"/>
            <v:line id="_x0000_s54379" style="position:absolute" from="5741,2386" to="5742,2398" strokecolor="#24211d" strokeweight="0"/>
            <v:line id="_x0000_s54380" style="position:absolute" from="5741,2422" to="5742,2434" strokecolor="#24211d" strokeweight="0"/>
            <v:line id="_x0000_s54381" style="position:absolute" from="5741,2458" to="5742,2470" strokecolor="#24211d" strokeweight="0"/>
            <v:line id="_x0000_s54382" style="position:absolute" from="5741,2494" to="5742,2506" strokecolor="#24211d" strokeweight="0"/>
            <v:line id="_x0000_s54383" style="position:absolute" from="5741,2530" to="5742,2542" strokecolor="#24211d" strokeweight="0"/>
            <v:line id="_x0000_s54384" style="position:absolute" from="5741,2566" to="5742,2578" strokecolor="#24211d" strokeweight="0"/>
            <v:line id="_x0000_s54385" style="position:absolute" from="5741,2602" to="5742,2614" strokecolor="#24211d" strokeweight="0"/>
            <v:line id="_x0000_s54386" style="position:absolute" from="5741,2638" to="5742,2650" strokecolor="#24211d" strokeweight="0"/>
            <v:line id="_x0000_s54387" style="position:absolute" from="5741,2674" to="5742,2686" strokecolor="#24211d" strokeweight="0"/>
            <v:line id="_x0000_s54388" style="position:absolute" from="5741,2710" to="5742,2722" strokecolor="#24211d" strokeweight="0"/>
            <v:line id="_x0000_s54389" style="position:absolute" from="5741,2746" to="5742,2758" strokecolor="#24211d" strokeweight="0"/>
            <v:line id="_x0000_s54390" style="position:absolute" from="5741,2782" to="5742,2794" strokecolor="#24211d" strokeweight="0"/>
            <v:line id="_x0000_s54391" style="position:absolute" from="5741,2818" to="5742,2830" strokecolor="#24211d" strokeweight="0"/>
            <v:line id="_x0000_s54392" style="position:absolute" from="5741,2854" to="5742,2866" strokecolor="#24211d" strokeweight="0"/>
            <v:line id="_x0000_s54393" style="position:absolute" from="5741,2890" to="5742,2902" strokecolor="#24211d" strokeweight="0"/>
            <v:line id="_x0000_s54394" style="position:absolute" from="5741,2926" to="5742,2938" strokecolor="#24211d" strokeweight="0"/>
            <v:line id="_x0000_s54395" style="position:absolute" from="5741,2962" to="5742,2974" strokecolor="#24211d" strokeweight="0"/>
            <v:line id="_x0000_s54396" style="position:absolute" from="5741,2998" to="5742,3010" strokecolor="#24211d" strokeweight="0"/>
            <v:line id="_x0000_s54397" style="position:absolute" from="5741,3034" to="5742,3046" strokecolor="#24211d" strokeweight="0"/>
            <v:line id="_x0000_s54398" style="position:absolute" from="5741,3070" to="5742,3082" strokecolor="#24211d" strokeweight="0"/>
            <v:line id="_x0000_s54399" style="position:absolute" from="5741,3106" to="5742,3118" strokecolor="#24211d" strokeweight="0"/>
            <v:line id="_x0000_s54400" style="position:absolute" from="5741,3142" to="5742,3154" strokecolor="#24211d" strokeweight="0"/>
            <v:line id="_x0000_s54401" style="position:absolute" from="5741,3178" to="5742,3190" strokecolor="#24211d" strokeweight="0"/>
            <v:line id="_x0000_s54402" style="position:absolute" from="5741,3178" to="5742,3190" strokecolor="#24211d" strokeweight="0"/>
            <v:line id="_x0000_s54403" style="position:absolute" from="4120,3729" to="4144,3730" strokecolor="#24211d" strokeweight="0"/>
            <v:line id="_x0000_s54404" style="position:absolute" from="4156,3729" to="4180,3730" strokecolor="#24211d" strokeweight="0"/>
            <v:line id="_x0000_s54405" style="position:absolute" from="4192,3729" to="4216,3730" strokecolor="#24211d" strokeweight="0"/>
            <v:line id="_x0000_s54406" style="position:absolute" from="4228,3729" to="4252,3730" strokecolor="#24211d" strokeweight="0"/>
            <v:line id="_x0000_s54407" style="position:absolute" from="4264,3729" to="4288,3730" strokecolor="#24211d" strokeweight="0"/>
            <v:line id="_x0000_s54408" style="position:absolute" from="4300,3729" to="4324,3730" strokecolor="#24211d" strokeweight="0"/>
            <v:line id="_x0000_s54409" style="position:absolute" from="4336,3729" to="4360,3730" strokecolor="#24211d" strokeweight="0"/>
            <v:line id="_x0000_s54410" style="position:absolute" from="4372,3729" to="4384,3730" strokecolor="#24211d" strokeweight="0"/>
            <v:line id="_x0000_s54411" style="position:absolute" from="4408,3729" to="4420,3730" strokecolor="#24211d" strokeweight="0"/>
            <v:line id="_x0000_s54412" style="position:absolute" from="4444,3729" to="4456,3730" strokecolor="#24211d" strokeweight="0"/>
            <v:line id="_x0000_s54413" style="position:absolute" from="4480,3729" to="4492,3730" strokecolor="#24211d" strokeweight="0"/>
            <v:line id="_x0000_s54414" style="position:absolute" from="4516,3729" to="4528,3730" strokecolor="#24211d" strokeweight="0"/>
            <v:line id="_x0000_s54415" style="position:absolute" from="4552,3729" to="4564,3730" strokecolor="#24211d" strokeweight="0"/>
            <v:line id="_x0000_s54416" style="position:absolute" from="4588,3729" to="4600,3730" strokecolor="#24211d" strokeweight="0"/>
            <v:line id="_x0000_s54417" style="position:absolute" from="4624,3729" to="4636,3730" strokecolor="#24211d" strokeweight="0"/>
            <v:line id="_x0000_s54418" style="position:absolute" from="4660,3729" to="4672,3730" strokecolor="#24211d" strokeweight="0"/>
            <v:line id="_x0000_s54419" style="position:absolute" from="4696,3729" to="4708,3730" strokecolor="#24211d" strokeweight="0"/>
            <v:line id="_x0000_s54420" style="position:absolute" from="4733,3729" to="4745,3730" strokecolor="#24211d" strokeweight="0"/>
            <v:line id="_x0000_s54421" style="position:absolute" from="4769,3729" to="4781,3730" strokecolor="#24211d" strokeweight="0"/>
            <v:line id="_x0000_s54422" style="position:absolute" from="4805,3729" to="4817,3730" strokecolor="#24211d" strokeweight="0"/>
            <v:line id="_x0000_s54423" style="position:absolute" from="4841,3729" to="4853,3730" strokecolor="#24211d" strokeweight="0"/>
            <v:line id="_x0000_s54424" style="position:absolute" from="4877,3729" to="4889,3730" strokecolor="#24211d" strokeweight="0"/>
            <v:line id="_x0000_s54425" style="position:absolute" from="4913,3729" to="4925,3730" strokecolor="#24211d" strokeweight="0"/>
            <v:line id="_x0000_s54426" style="position:absolute" from="4949,3729" to="4961,3730" strokecolor="#24211d" strokeweight="0"/>
            <v:line id="_x0000_s54427" style="position:absolute" from="4985,3729" to="4997,3730" strokecolor="#24211d" strokeweight="0"/>
            <v:line id="_x0000_s54428" style="position:absolute" from="5021,3729" to="5033,3730" strokecolor="#24211d" strokeweight="0"/>
            <v:rect id="_x0000_s54429" style="position:absolute;left:1744;top:3565;width:588;height:322;mso-wrap-style:none;v-text-anchor:top" filled="f" stroked="f">
              <v:textbox style="mso-next-textbox:#_x0000_s54429;mso-fit-shape-to-text:t" inset="0,0,0,0">
                <w:txbxContent>
                  <w:p w:rsidR="00F65EEF" w:rsidRDefault="00F65EEF">
                    <w:r>
                      <w:rPr>
                        <w:rFonts w:ascii="Arial" w:hAnsi="Arial" w:cs="Arial"/>
                        <w:color w:val="24282B"/>
                      </w:rPr>
                      <w:t>H59,0</w:t>
                    </w:r>
                  </w:p>
                </w:txbxContent>
              </v:textbox>
            </v:rect>
            <v:rect id="_x0000_s54430" style="position:absolute;left:2452;top:3565;width:588;height:322;mso-wrap-style:none;v-text-anchor:top" filled="f" stroked="f">
              <v:textbox style="mso-next-textbox:#_x0000_s54430;mso-fit-shape-to-text:t" inset="0,0,0,0">
                <w:txbxContent>
                  <w:p w:rsidR="00F65EEF" w:rsidRDefault="00F65EEF">
                    <w:r>
                      <w:rPr>
                        <w:rFonts w:ascii="Arial" w:hAnsi="Arial" w:cs="Arial"/>
                        <w:color w:val="24282B"/>
                      </w:rPr>
                      <w:t>H59,1</w:t>
                    </w:r>
                  </w:p>
                </w:txbxContent>
              </v:textbox>
            </v:rect>
            <v:rect id="_x0000_s54431" style="position:absolute;left:3126;top:3554;width:588;height:322;mso-wrap-style:none;v-text-anchor:top" filled="f" stroked="f">
              <v:textbox style="mso-next-textbox:#_x0000_s54431;mso-fit-shape-to-text:t" inset="0,0,0,0">
                <w:txbxContent>
                  <w:p w:rsidR="00F65EEF" w:rsidRDefault="00F65EEF">
                    <w:r>
                      <w:rPr>
                        <w:rFonts w:ascii="Arial" w:hAnsi="Arial" w:cs="Arial"/>
                        <w:color w:val="24282B"/>
                      </w:rPr>
                      <w:t>H59,2</w:t>
                    </w:r>
                  </w:p>
                </w:txbxContent>
              </v:textbox>
            </v:rect>
            <v:rect id="_x0000_s54432" style="position:absolute;left:1804;top:497;width:465;height:322;mso-wrap-style:none;v-text-anchor:top" filled="f" stroked="f">
              <v:textbox style="mso-next-textbox:#_x0000_s54432;mso-fit-shape-to-text:t" inset="0,0,0,0">
                <w:txbxContent>
                  <w:p w:rsidR="00F65EEF" w:rsidRDefault="00F65EEF">
                    <w:r>
                      <w:rPr>
                        <w:rFonts w:ascii="Arial" w:hAnsi="Arial" w:cs="Arial"/>
                        <w:color w:val="24282B"/>
                      </w:rPr>
                      <w:t>H0,0</w:t>
                    </w:r>
                  </w:p>
                </w:txbxContent>
              </v:textbox>
            </v:rect>
            <v:rect id="_x0000_s54433" style="position:absolute;left:2512;top:496;width:465;height:322;mso-wrap-style:none;v-text-anchor:top" filled="f" stroked="f">
              <v:textbox style="mso-next-textbox:#_x0000_s54433;mso-fit-shape-to-text:t" inset="0,0,0,0">
                <w:txbxContent>
                  <w:p w:rsidR="00F65EEF" w:rsidRDefault="00F65EEF">
                    <w:r>
                      <w:rPr>
                        <w:rFonts w:ascii="Arial" w:hAnsi="Arial" w:cs="Arial"/>
                        <w:color w:val="24282B"/>
                      </w:rPr>
                      <w:t>H0,1</w:t>
                    </w:r>
                  </w:p>
                </w:txbxContent>
              </v:textbox>
            </v:rect>
            <v:rect id="_x0000_s54434" style="position:absolute;left:3185;top:508;width:465;height:322;mso-wrap-style:none;v-text-anchor:top" filled="f" stroked="f">
              <v:textbox style="mso-next-textbox:#_x0000_s54434;mso-fit-shape-to-text:t" inset="0,0,0,0">
                <w:txbxContent>
                  <w:p w:rsidR="00F65EEF" w:rsidRDefault="00F65EEF">
                    <w:r>
                      <w:rPr>
                        <w:rFonts w:ascii="Arial" w:hAnsi="Arial" w:cs="Arial"/>
                        <w:color w:val="24282B"/>
                      </w:rPr>
                      <w:t>H0,2</w:t>
                    </w:r>
                  </w:p>
                </w:txbxContent>
              </v:textbox>
            </v:rect>
            <v:rect id="_x0000_s54435" style="position:absolute;left:1816;top:905;width:465;height:322;mso-wrap-style:none;v-text-anchor:top" filled="f" stroked="f">
              <v:textbox style="mso-next-textbox:#_x0000_s54435;mso-fit-shape-to-text:t" inset="0,0,0,0">
                <w:txbxContent>
                  <w:p w:rsidR="00F65EEF" w:rsidRDefault="00F65EEF">
                    <w:r>
                      <w:rPr>
                        <w:rFonts w:ascii="Arial" w:hAnsi="Arial" w:cs="Arial"/>
                        <w:color w:val="24282B"/>
                      </w:rPr>
                      <w:t>H1,0</w:t>
                    </w:r>
                  </w:p>
                </w:txbxContent>
              </v:textbox>
            </v:rect>
            <v:rect id="_x0000_s54436" style="position:absolute;left:2512;top:927;width:465;height:322;mso-wrap-style:none;v-text-anchor:top" filled="f" stroked="f">
              <v:textbox style="mso-next-textbox:#_x0000_s54436;mso-fit-shape-to-text:t" inset="0,0,0,0">
                <w:txbxContent>
                  <w:p w:rsidR="00F65EEF" w:rsidRDefault="00F65EEF">
                    <w:r>
                      <w:rPr>
                        <w:rFonts w:ascii="Arial" w:hAnsi="Arial" w:cs="Arial"/>
                        <w:color w:val="24282B"/>
                      </w:rPr>
                      <w:t>H1,1</w:t>
                    </w:r>
                  </w:p>
                </w:txbxContent>
              </v:textbox>
            </v:rect>
            <v:rect id="_x0000_s54437" style="position:absolute;left:3185;top:927;width:465;height:322;mso-wrap-style:none;v-text-anchor:top" filled="f" stroked="f">
              <v:textbox style="mso-next-textbox:#_x0000_s54437;mso-fit-shape-to-text:t" inset="0,0,0,0">
                <w:txbxContent>
                  <w:p w:rsidR="00F65EEF" w:rsidRDefault="00F65EEF">
                    <w:r>
                      <w:rPr>
                        <w:rFonts w:ascii="Arial" w:hAnsi="Arial" w:cs="Arial"/>
                        <w:color w:val="24282B"/>
                      </w:rPr>
                      <w:t>H1,2</w:t>
                    </w:r>
                  </w:p>
                </w:txbxContent>
              </v:textbox>
            </v:rect>
            <v:rect id="_x0000_s54438" style="position:absolute;left:1838;top:1359;width:465;height:322;mso-wrap-style:none;v-text-anchor:top" filled="f" stroked="f">
              <v:textbox style="mso-next-textbox:#_x0000_s54438;mso-fit-shape-to-text:t" inset="0,0,0,0">
                <w:txbxContent>
                  <w:p w:rsidR="00F65EEF" w:rsidRDefault="00F65EEF">
                    <w:r>
                      <w:rPr>
                        <w:rFonts w:ascii="Arial" w:hAnsi="Arial" w:cs="Arial"/>
                        <w:color w:val="24282B"/>
                      </w:rPr>
                      <w:t>H2,0</w:t>
                    </w:r>
                  </w:p>
                </w:txbxContent>
              </v:textbox>
            </v:rect>
            <v:rect id="_x0000_s54439" style="position:absolute;left:2523;top:1359;width:465;height:322;mso-wrap-style:none;v-text-anchor:top" filled="f" stroked="f">
              <v:textbox style="mso-next-textbox:#_x0000_s54439;mso-fit-shape-to-text:t" inset="0,0,0,0">
                <w:txbxContent>
                  <w:p w:rsidR="00F65EEF" w:rsidRDefault="00F65EEF">
                    <w:r>
                      <w:rPr>
                        <w:rFonts w:ascii="Arial" w:hAnsi="Arial" w:cs="Arial"/>
                        <w:color w:val="24282B"/>
                      </w:rPr>
                      <w:t>H2,1</w:t>
                    </w:r>
                  </w:p>
                </w:txbxContent>
              </v:textbox>
            </v:rect>
            <v:rect id="_x0000_s54440" style="position:absolute;left:3196;top:1359;width:465;height:322;mso-wrap-style:none;v-text-anchor:top" filled="f" stroked="f">
              <v:textbox style="mso-next-textbox:#_x0000_s54440;mso-fit-shape-to-text:t" inset="0,0,0,0">
                <w:txbxContent>
                  <w:p w:rsidR="00F65EEF" w:rsidRDefault="00F65EEF">
                    <w:r>
                      <w:rPr>
                        <w:rFonts w:ascii="Arial" w:hAnsi="Arial" w:cs="Arial"/>
                        <w:color w:val="24282B"/>
                      </w:rPr>
                      <w:t>H2,2</w:t>
                    </w:r>
                  </w:p>
                </w:txbxContent>
              </v:textbox>
            </v:rect>
            <v:rect id="_x0000_s54441" style="position:absolute;left:5563;top:508;width:465;height:322;mso-wrap-style:none;v-text-anchor:top" filled="f" stroked="f">
              <v:textbox style="mso-next-textbox:#_x0000_s54441;mso-fit-shape-to-text:t" inset="0,0,0,0">
                <w:txbxContent>
                  <w:p w:rsidR="00F65EEF" w:rsidRDefault="00F65EEF">
                    <w:r>
                      <w:rPr>
                        <w:rFonts w:ascii="Arial" w:hAnsi="Arial" w:cs="Arial"/>
                        <w:color w:val="24282B"/>
                      </w:rPr>
                      <w:t>H0,9</w:t>
                    </w:r>
                  </w:p>
                </w:txbxContent>
              </v:textbox>
            </v:rect>
            <v:rect id="_x0000_s54442" style="position:absolute;left:5563;top:916;width:465;height:322;mso-wrap-style:none;v-text-anchor:top" filled="f" stroked="f">
              <v:textbox style="mso-next-textbox:#_x0000_s54442;mso-fit-shape-to-text:t" inset="0,0,0,0">
                <w:txbxContent>
                  <w:p w:rsidR="00F65EEF" w:rsidRDefault="00F65EEF">
                    <w:r>
                      <w:rPr>
                        <w:rFonts w:ascii="Arial" w:hAnsi="Arial" w:cs="Arial"/>
                        <w:color w:val="24282B"/>
                      </w:rPr>
                      <w:t>H1,9</w:t>
                    </w:r>
                  </w:p>
                </w:txbxContent>
              </v:textbox>
            </v:rect>
            <v:rect id="_x0000_s54443" style="position:absolute;left:5563;top:1348;width:465;height:322;mso-wrap-style:none;v-text-anchor:top" filled="f" stroked="f">
              <v:textbox style="mso-next-textbox:#_x0000_s54443;mso-fit-shape-to-text:t" inset="0,0,0,0">
                <w:txbxContent>
                  <w:p w:rsidR="00F65EEF" w:rsidRDefault="00F65EEF">
                    <w:r>
                      <w:rPr>
                        <w:rFonts w:ascii="Arial" w:hAnsi="Arial" w:cs="Arial"/>
                        <w:color w:val="24282B"/>
                      </w:rPr>
                      <w:t>H2,9</w:t>
                    </w:r>
                  </w:p>
                </w:txbxContent>
              </v:textbox>
            </v:rect>
            <v:rect id="_x0000_s54444" style="position:absolute;left:5492;top:3554;width:588;height:322;mso-wrap-style:none;v-text-anchor:top" filled="f" stroked="f">
              <v:textbox style="mso-next-textbox:#_x0000_s54444;mso-fit-shape-to-text:t" inset="0,0,0,0">
                <w:txbxContent>
                  <w:p w:rsidR="00F65EEF" w:rsidRDefault="00F65EEF">
                    <w:r>
                      <w:rPr>
                        <w:rFonts w:ascii="Arial" w:hAnsi="Arial" w:cs="Arial"/>
                        <w:color w:val="24282B"/>
                      </w:rPr>
                      <w:t>H59,9</w:t>
                    </w:r>
                  </w:p>
                </w:txbxContent>
              </v:textbox>
            </v:rect>
            <v:rect id="_x0000_s54452" style="position:absolute;left:6457;top:499;width:1082;height:439;mso-wrap-style:none;v-text-anchor:top" filled="f" stroked="f">
              <v:textbox style="mso-next-textbox:#_x0000_s54452;mso-fit-shape-to-text:t" inset="0,0,0,0">
                <w:txbxContent>
                  <w:p w:rsidR="00F65EEF" w:rsidRPr="00221EF9" w:rsidRDefault="00F65EEF" w:rsidP="00221EF9">
                    <w:pPr>
                      <w:spacing w:before="40" w:after="40"/>
                      <w:rPr>
                        <w:color w:val="000000"/>
                      </w:rPr>
                    </w:pPr>
                    <w:r>
                      <w:rPr>
                        <w:color w:val="000000"/>
                      </w:rPr>
                      <w:t>1</w:t>
                    </w:r>
                    <w:r>
                      <w:rPr>
                        <w:rFonts w:hint="cs"/>
                        <w:color w:val="000000"/>
                        <w:rtl/>
                      </w:rPr>
                      <w:t xml:space="preserve"> فِدرة واسعة</w:t>
                    </w:r>
                  </w:p>
                </w:txbxContent>
              </v:textbox>
            </v:rect>
            <v:rect id="_x0000_s54457" style="position:absolute;left:1994;top:4274;width:123;height:322;mso-wrap-style:none;v-text-anchor:top" filled="f" stroked="f">
              <v:textbox style="mso-next-textbox:#_x0000_s54457;mso-fit-shape-to-text:t" inset="0,0,0,0">
                <w:txbxContent>
                  <w:p w:rsidR="00F65EEF" w:rsidRDefault="00F65EEF">
                    <w:r>
                      <w:rPr>
                        <w:rFonts w:ascii="Arial" w:hAnsi="Arial" w:cs="Arial"/>
                        <w:color w:val="24282B"/>
                      </w:rPr>
                      <w:t>9</w:t>
                    </w:r>
                  </w:p>
                </w:txbxContent>
              </v:textbox>
            </v:rect>
            <v:rect id="_x0000_s54458" style="position:absolute;left:2667;top:4263;width:123;height:322;mso-wrap-style:none;v-text-anchor:top" filled="f" stroked="f">
              <v:textbox style="mso-next-textbox:#_x0000_s54458;mso-fit-shape-to-text:t" inset="0,0,0,0">
                <w:txbxContent>
                  <w:p w:rsidR="00F65EEF" w:rsidRDefault="00F65EEF">
                    <w:r>
                      <w:rPr>
                        <w:rFonts w:ascii="Arial" w:hAnsi="Arial" w:cs="Arial"/>
                        <w:color w:val="24282B"/>
                      </w:rPr>
                      <w:t>9</w:t>
                    </w:r>
                  </w:p>
                </w:txbxContent>
              </v:textbox>
            </v:rect>
            <v:rect id="_x0000_s54459" style="position:absolute;left:3363;top:4263;width:123;height:322;mso-wrap-style:none;v-text-anchor:top" filled="f" stroked="f">
              <v:textbox style="mso-next-textbox:#_x0000_s54459;mso-fit-shape-to-text:t" inset="0,0,0,0">
                <w:txbxContent>
                  <w:p w:rsidR="00F65EEF" w:rsidRDefault="00F65EEF">
                    <w:r>
                      <w:rPr>
                        <w:rFonts w:ascii="Arial" w:hAnsi="Arial" w:cs="Arial"/>
                        <w:color w:val="24282B"/>
                      </w:rPr>
                      <w:t>9</w:t>
                    </w:r>
                  </w:p>
                </w:txbxContent>
              </v:textbox>
            </v:rect>
            <v:rect id="_x0000_s54463" style="position:absolute;left:925;top:8325;width:588;height:322;mso-wrap-style:none;v-text-anchor:top" filled="f" stroked="f">
              <v:textbox style="mso-next-textbox:#_x0000_s54463;mso-fit-shape-to-text:t" inset="0,0,0,0">
                <w:txbxContent>
                  <w:p w:rsidR="00F65EEF" w:rsidRDefault="00F65EEF">
                    <w:r>
                      <w:rPr>
                        <w:rFonts w:ascii="Arial" w:hAnsi="Arial" w:cs="Arial"/>
                        <w:color w:val="24282B"/>
                      </w:rPr>
                      <w:t>H58,0</w:t>
                    </w:r>
                  </w:p>
                </w:txbxContent>
              </v:textbox>
            </v:rect>
            <v:rect id="_x0000_s54464" style="position:absolute;left:1610;top:8325;width:588;height:322;mso-wrap-style:none;v-text-anchor:top" filled="f" stroked="f">
              <v:textbox style="mso-next-textbox:#_x0000_s54464;mso-fit-shape-to-text:t" inset="0,0,0,0">
                <w:txbxContent>
                  <w:p w:rsidR="00F65EEF" w:rsidRDefault="00F65EEF">
                    <w:r>
                      <w:rPr>
                        <w:rFonts w:ascii="Arial" w:hAnsi="Arial" w:cs="Arial"/>
                        <w:color w:val="24282B"/>
                      </w:rPr>
                      <w:t>H58,2</w:t>
                    </w:r>
                  </w:p>
                </w:txbxContent>
              </v:textbox>
            </v:rect>
            <v:rect id="_x0000_s54465" style="position:absolute;left:1646;top:6634;width:465;height:322;mso-wrap-style:none;v-text-anchor:top" filled="f" stroked="f">
              <v:textbox style="mso-next-textbox:#_x0000_s54465;mso-fit-shape-to-text:t" inset="0,0,0,0">
                <w:txbxContent>
                  <w:p w:rsidR="00F65EEF" w:rsidRDefault="00F65EEF">
                    <w:r>
                      <w:rPr>
                        <w:rFonts w:ascii="Arial" w:hAnsi="Arial" w:cs="Arial"/>
                        <w:color w:val="24282B"/>
                      </w:rPr>
                      <w:t>H0,2</w:t>
                    </w:r>
                  </w:p>
                </w:txbxContent>
              </v:textbox>
            </v:rect>
            <v:rect id="_x0000_s54466" style="position:absolute;left:985;top:7042;width:465;height:322;mso-wrap-style:none;v-text-anchor:top" filled="f" stroked="f">
              <v:textbox style="mso-next-textbox:#_x0000_s54466;mso-fit-shape-to-text:t" inset="0,0,0,0">
                <w:txbxContent>
                  <w:p w:rsidR="00F65EEF" w:rsidRDefault="00F65EEF">
                    <w:r>
                      <w:rPr>
                        <w:rFonts w:ascii="Arial" w:hAnsi="Arial" w:cs="Arial"/>
                        <w:color w:val="24282B"/>
                      </w:rPr>
                      <w:t>H2,0</w:t>
                    </w:r>
                  </w:p>
                </w:txbxContent>
              </v:textbox>
            </v:rect>
            <v:rect id="_x0000_s54467" style="position:absolute;left:1646;top:7042;width:465;height:322;mso-wrap-style:none;v-text-anchor:top" filled="f" stroked="f">
              <v:textbox style="mso-next-textbox:#_x0000_s54467;mso-fit-shape-to-text:t" inset="0,0,0,0">
                <w:txbxContent>
                  <w:p w:rsidR="00F65EEF" w:rsidRDefault="00F65EEF">
                    <w:r>
                      <w:rPr>
                        <w:rFonts w:ascii="Arial" w:hAnsi="Arial" w:cs="Arial"/>
                        <w:color w:val="24282B"/>
                      </w:rPr>
                      <w:t>H2,2</w:t>
                    </w:r>
                  </w:p>
                </w:txbxContent>
              </v:textbox>
            </v:rect>
            <v:rect id="_x0000_s54468" style="position:absolute;left:2943;top:6622;width:465;height:322;mso-wrap-style:none;v-text-anchor:top" filled="f" stroked="f">
              <v:textbox style="mso-next-textbox:#_x0000_s54468;mso-fit-shape-to-text:t" inset="0,0,0,0">
                <w:txbxContent>
                  <w:p w:rsidR="00F65EEF" w:rsidRDefault="00F65EEF">
                    <w:r>
                      <w:rPr>
                        <w:rFonts w:ascii="Arial" w:hAnsi="Arial" w:cs="Arial"/>
                        <w:color w:val="24282B"/>
                      </w:rPr>
                      <w:t>H0,8</w:t>
                    </w:r>
                  </w:p>
                </w:txbxContent>
              </v:textbox>
            </v:rect>
            <v:rect id="_x0000_s54469" style="position:absolute;left:2943;top:7042;width:465;height:322;mso-wrap-style:none;v-text-anchor:top" filled="f" stroked="f">
              <v:textbox style="mso-next-textbox:#_x0000_s54469;mso-fit-shape-to-text:t" inset="0,0,0,0">
                <w:txbxContent>
                  <w:p w:rsidR="00F65EEF" w:rsidRDefault="00F65EEF">
                    <w:r>
                      <w:rPr>
                        <w:rFonts w:ascii="Arial" w:hAnsi="Arial" w:cs="Arial"/>
                        <w:color w:val="24282B"/>
                      </w:rPr>
                      <w:t>H2,8</w:t>
                    </w:r>
                  </w:p>
                </w:txbxContent>
              </v:textbox>
            </v:rect>
            <v:rect id="_x0000_s54470" style="position:absolute;left:2883;top:8337;width:588;height:322;mso-wrap-style:none;v-text-anchor:top" filled="f" stroked="f">
              <v:textbox style="mso-next-textbox:#_x0000_s54470;mso-fit-shape-to-text:t" inset="0,0,0,0">
                <w:txbxContent>
                  <w:p w:rsidR="00F65EEF" w:rsidRDefault="00F65EEF">
                    <w:r>
                      <w:rPr>
                        <w:rFonts w:ascii="Arial" w:hAnsi="Arial" w:cs="Arial"/>
                        <w:color w:val="24282B"/>
                      </w:rPr>
                      <w:t>H58,8</w:t>
                    </w:r>
                  </w:p>
                </w:txbxContent>
              </v:textbox>
            </v:rect>
            <v:rect id="_x0000_s54477" style="position:absolute;left:5021;top:8337;width:588;height:322;mso-wrap-style:none;v-text-anchor:top" filled="f" stroked="f">
              <v:textbox style="mso-next-textbox:#_x0000_s54477;mso-fit-shape-to-text:t" inset="0,0,0,0">
                <w:txbxContent>
                  <w:p w:rsidR="00F65EEF" w:rsidRDefault="00F65EEF">
                    <w:r>
                      <w:rPr>
                        <w:rFonts w:ascii="Arial" w:hAnsi="Arial" w:cs="Arial"/>
                        <w:color w:val="24282B"/>
                      </w:rPr>
                      <w:t>H58,1</w:t>
                    </w:r>
                  </w:p>
                </w:txbxContent>
              </v:textbox>
            </v:rect>
            <v:rect id="_x0000_s54478" style="position:absolute;left:5717;top:8326;width:588;height:322;mso-wrap-style:none;v-text-anchor:top" filled="f" stroked="f">
              <v:textbox style="mso-next-textbox:#_x0000_s54478;mso-fit-shape-to-text:t" inset="0,0,0,0">
                <w:txbxContent>
                  <w:p w:rsidR="00F65EEF" w:rsidRDefault="00F65EEF">
                    <w:r>
                      <w:rPr>
                        <w:rFonts w:ascii="Arial" w:hAnsi="Arial" w:cs="Arial"/>
                        <w:color w:val="24282B"/>
                      </w:rPr>
                      <w:t>H58,3</w:t>
                    </w:r>
                  </w:p>
                </w:txbxContent>
              </v:textbox>
            </v:rect>
            <v:rect id="_x0000_s54479" style="position:absolute;left:5093;top:6600;width:465;height:322;mso-wrap-style:none;v-text-anchor:top" filled="f" stroked="f">
              <v:textbox style="mso-next-textbox:#_x0000_s54479;mso-fit-shape-to-text:t" inset="0,0,0,0">
                <w:txbxContent>
                  <w:p w:rsidR="00F65EEF" w:rsidRDefault="00F65EEF">
                    <w:r>
                      <w:rPr>
                        <w:rFonts w:ascii="Arial" w:hAnsi="Arial" w:cs="Arial"/>
                        <w:color w:val="24282B"/>
                      </w:rPr>
                      <w:t>H0,1</w:t>
                    </w:r>
                  </w:p>
                </w:txbxContent>
              </v:textbox>
            </v:rect>
            <v:rect id="_x0000_s54480" style="position:absolute;left:5766;top:6600;width:465;height:322;mso-wrap-style:none;v-text-anchor:top" filled="f" stroked="f">
              <v:textbox style="mso-next-textbox:#_x0000_s54480;mso-fit-shape-to-text:t" inset="0,0,0,0">
                <w:txbxContent>
                  <w:p w:rsidR="00F65EEF" w:rsidRDefault="00F65EEF">
                    <w:r>
                      <w:rPr>
                        <w:rFonts w:ascii="Arial" w:hAnsi="Arial" w:cs="Arial"/>
                        <w:color w:val="24282B"/>
                      </w:rPr>
                      <w:t>H0,3</w:t>
                    </w:r>
                  </w:p>
                </w:txbxContent>
              </v:textbox>
            </v:rect>
            <v:rect id="_x0000_s54481" style="position:absolute;left:5093;top:7032;width:465;height:322;mso-wrap-style:none;v-text-anchor:top" filled="f" stroked="f">
              <v:textbox style="mso-next-textbox:#_x0000_s54481;mso-fit-shape-to-text:t" inset="0,0,0,0">
                <w:txbxContent>
                  <w:p w:rsidR="00F65EEF" w:rsidRDefault="00F65EEF">
                    <w:r>
                      <w:rPr>
                        <w:rFonts w:ascii="Arial" w:hAnsi="Arial" w:cs="Arial"/>
                        <w:color w:val="24282B"/>
                      </w:rPr>
                      <w:t>H2,1</w:t>
                    </w:r>
                  </w:p>
                </w:txbxContent>
              </v:textbox>
            </v:rect>
            <v:rect id="_x0000_s54482" style="position:absolute;left:5766;top:7032;width:465;height:322;mso-wrap-style:none;v-text-anchor:top" filled="f" stroked="f">
              <v:textbox style="mso-next-textbox:#_x0000_s54482;mso-fit-shape-to-text:t" inset="0,0,0,0">
                <w:txbxContent>
                  <w:p w:rsidR="00F65EEF" w:rsidRDefault="00F65EEF">
                    <w:r>
                      <w:rPr>
                        <w:rFonts w:ascii="Arial" w:hAnsi="Arial" w:cs="Arial"/>
                        <w:color w:val="24282B"/>
                      </w:rPr>
                      <w:t>H2,3</w:t>
                    </w:r>
                  </w:p>
                </w:txbxContent>
              </v:textbox>
            </v:rect>
            <v:rect id="_x0000_s54483" style="position:absolute;left:7017;top:6601;width:465;height:322;mso-wrap-style:none;v-text-anchor:top" filled="f" stroked="f">
              <v:textbox style="mso-next-textbox:#_x0000_s54483;mso-fit-shape-to-text:t" inset="0,0,0,0">
                <w:txbxContent>
                  <w:p w:rsidR="00F65EEF" w:rsidRDefault="00F65EEF">
                    <w:r>
                      <w:rPr>
                        <w:rFonts w:ascii="Arial" w:hAnsi="Arial" w:cs="Arial"/>
                        <w:color w:val="24282B"/>
                      </w:rPr>
                      <w:t>H0,9</w:t>
                    </w:r>
                  </w:p>
                </w:txbxContent>
              </v:textbox>
            </v:rect>
            <v:rect id="_x0000_s54484" style="position:absolute;left:7017;top:7021;width:465;height:322;mso-wrap-style:none;v-text-anchor:top" filled="f" stroked="f">
              <v:textbox style="mso-next-textbox:#_x0000_s54484;mso-fit-shape-to-text:t" inset="0,0,0,0">
                <w:txbxContent>
                  <w:p w:rsidR="00F65EEF" w:rsidRDefault="00F65EEF">
                    <w:r>
                      <w:rPr>
                        <w:rFonts w:ascii="Arial" w:hAnsi="Arial" w:cs="Arial"/>
                        <w:color w:val="24282B"/>
                      </w:rPr>
                      <w:t>H2,9</w:t>
                    </w:r>
                  </w:p>
                </w:txbxContent>
              </v:textbox>
            </v:rect>
            <v:rect id="_x0000_s54485" style="position:absolute;left:6979;top:8314;width:588;height:322;mso-wrap-style:none;v-text-anchor:top" filled="f" stroked="f">
              <v:textbox style="mso-next-textbox:#_x0000_s54485;mso-fit-shape-to-text:t" inset="0,0,0,0">
                <w:txbxContent>
                  <w:p w:rsidR="00F65EEF" w:rsidRDefault="00F65EEF">
                    <w:r>
                      <w:rPr>
                        <w:rFonts w:ascii="Arial" w:hAnsi="Arial" w:cs="Arial"/>
                        <w:color w:val="24282B"/>
                      </w:rPr>
                      <w:t>H58,9</w:t>
                    </w:r>
                  </w:p>
                </w:txbxContent>
              </v:textbox>
            </v:rect>
            <v:rect id="_x0000_s54491" style="position:absolute;left:5393;top:8709;width:1542;height:448;mso-wrap-style:none;v-text-anchor:top" filled="f" stroked="f">
              <v:textbox style="mso-next-textbox:#_x0000_s54491;mso-fit-shape-to-text:t" inset="0,0,0,0">
                <w:txbxContent>
                  <w:p w:rsidR="00F65EEF" w:rsidRPr="00F90569" w:rsidRDefault="00F65EEF" w:rsidP="00CF375B">
                    <w:pPr>
                      <w:spacing w:before="40" w:after="40"/>
                      <w:rPr>
                        <w:rFonts w:ascii="Times New Roman Bold" w:hAnsi="Times New Roman Bold"/>
                        <w:b/>
                        <w:bCs/>
                        <w:color w:val="000000"/>
                      </w:rPr>
                    </w:pPr>
                    <w:r>
                      <w:rPr>
                        <w:rFonts w:ascii="Times New Roman Bold" w:hAnsi="Times New Roman Bold"/>
                        <w:b/>
                        <w:bCs/>
                        <w:color w:val="000000"/>
                      </w:rPr>
                      <w:t>1 = h</w:t>
                    </w:r>
                    <w:r w:rsidRPr="00F90569">
                      <w:rPr>
                        <w:rFonts w:ascii="Times New Roman Bold" w:hAnsi="Times New Roman Bold" w:hint="cs"/>
                        <w:b/>
                        <w:bCs/>
                        <w:color w:val="000000"/>
                        <w:rtl/>
                      </w:rPr>
                      <w:t xml:space="preserve"> فِدرة مقسّمة</w:t>
                    </w:r>
                  </w:p>
                </w:txbxContent>
              </v:textbox>
            </v:rect>
            <v:rect id="_x0000_s54492" style="position:absolute;left:985;top:6634;width:465;height:322;mso-wrap-style:none;v-text-anchor:top" filled="f" stroked="f">
              <v:textbox style="mso-next-textbox:#_x0000_s54492;mso-fit-shape-to-text:t" inset="0,0,0,0">
                <w:txbxContent>
                  <w:p w:rsidR="00F65EEF" w:rsidRDefault="00F65EEF">
                    <w:r>
                      <w:rPr>
                        <w:rFonts w:ascii="Arial" w:hAnsi="Arial" w:cs="Arial"/>
                        <w:color w:val="24282B"/>
                      </w:rPr>
                      <w:t>H0,0</w:t>
                    </w:r>
                  </w:p>
                </w:txbxContent>
              </v:textbox>
            </v:rect>
            <v:rect id="_x0000_s54493" style="position:absolute;left:925;top:11815;width:588;height:322;mso-wrap-style:none;v-text-anchor:top" filled="f" stroked="f">
              <v:textbox style="mso-next-textbox:#_x0000_s54493;mso-fit-shape-to-text:t" inset="0,0,0,0">
                <w:txbxContent>
                  <w:p w:rsidR="00F65EEF" w:rsidRDefault="00F65EEF">
                    <w:r>
                      <w:rPr>
                        <w:rFonts w:ascii="Arial" w:hAnsi="Arial" w:cs="Arial"/>
                        <w:color w:val="24282B"/>
                      </w:rPr>
                      <w:t>H59,0</w:t>
                    </w:r>
                  </w:p>
                </w:txbxContent>
              </v:textbox>
            </v:rect>
            <v:rect id="_x0000_s54494" style="position:absolute;left:1610;top:11815;width:588;height:322;mso-wrap-style:none;v-text-anchor:top" filled="f" stroked="f">
              <v:textbox style="mso-next-textbox:#_x0000_s54494;mso-fit-shape-to-text:t" inset="0,0,0,0">
                <w:txbxContent>
                  <w:p w:rsidR="00F65EEF" w:rsidRDefault="00F65EEF">
                    <w:r>
                      <w:rPr>
                        <w:rFonts w:ascii="Arial" w:hAnsi="Arial" w:cs="Arial"/>
                        <w:color w:val="24282B"/>
                      </w:rPr>
                      <w:t>H59,2</w:t>
                    </w:r>
                  </w:p>
                </w:txbxContent>
              </v:textbox>
            </v:rect>
            <v:rect id="_x0000_s54495" style="position:absolute;left:973;top:10112;width:465;height:322;mso-wrap-style:none;v-text-anchor:top" filled="f" stroked="f">
              <v:textbox style="mso-next-textbox:#_x0000_s54495;mso-fit-shape-to-text:t" inset="0,0,0,0">
                <w:txbxContent>
                  <w:p w:rsidR="00F65EEF" w:rsidRDefault="00F65EEF">
                    <w:r>
                      <w:rPr>
                        <w:rFonts w:ascii="Arial" w:hAnsi="Arial" w:cs="Arial"/>
                        <w:color w:val="24282B"/>
                      </w:rPr>
                      <w:t>H1,0</w:t>
                    </w:r>
                  </w:p>
                </w:txbxContent>
              </v:textbox>
            </v:rect>
            <v:rect id="_x0000_s54496" style="position:absolute;left:1670;top:10112;width:465;height:322;mso-wrap-style:none;v-text-anchor:top" filled="f" stroked="f">
              <v:textbox style="mso-next-textbox:#_x0000_s54496;mso-fit-shape-to-text:t" inset="0,0,0,0">
                <w:txbxContent>
                  <w:p w:rsidR="00F65EEF" w:rsidRDefault="00F65EEF">
                    <w:r>
                      <w:rPr>
                        <w:rFonts w:ascii="Arial" w:hAnsi="Arial" w:cs="Arial"/>
                        <w:color w:val="24282B"/>
                      </w:rPr>
                      <w:t>H1,2</w:t>
                    </w:r>
                  </w:p>
                </w:txbxContent>
              </v:textbox>
            </v:rect>
            <v:rect id="_x0000_s54497" style="position:absolute;left:973;top:10531;width:465;height:322;mso-wrap-style:none;v-text-anchor:top" filled="f" stroked="f">
              <v:textbox style="mso-next-textbox:#_x0000_s54497;mso-fit-shape-to-text:t" inset="0,0,0,0">
                <w:txbxContent>
                  <w:p w:rsidR="00F65EEF" w:rsidRDefault="00F65EEF">
                    <w:r>
                      <w:rPr>
                        <w:rFonts w:ascii="Arial" w:hAnsi="Arial" w:cs="Arial"/>
                        <w:color w:val="24282B"/>
                      </w:rPr>
                      <w:t>H3,0</w:t>
                    </w:r>
                  </w:p>
                </w:txbxContent>
              </v:textbox>
            </v:rect>
            <v:rect id="_x0000_s54498" style="position:absolute;left:1670;top:10531;width:465;height:322;mso-wrap-style:none;v-text-anchor:top" filled="f" stroked="f">
              <v:textbox style="mso-next-textbox:#_x0000_s54498;mso-fit-shape-to-text:t" inset="0,0,0,0">
                <w:txbxContent>
                  <w:p w:rsidR="00F65EEF" w:rsidRDefault="00F65EEF">
                    <w:r>
                      <w:rPr>
                        <w:rFonts w:ascii="Arial" w:hAnsi="Arial" w:cs="Arial"/>
                        <w:color w:val="24282B"/>
                      </w:rPr>
                      <w:t>H3,2</w:t>
                    </w:r>
                  </w:p>
                </w:txbxContent>
              </v:textbox>
            </v:rect>
            <v:rect id="_x0000_s54499" style="position:absolute;left:2931;top:10112;width:465;height:322;mso-wrap-style:none;v-text-anchor:top" filled="f" stroked="f">
              <v:textbox style="mso-next-textbox:#_x0000_s54499;mso-fit-shape-to-text:t" inset="0,0,0,0">
                <w:txbxContent>
                  <w:p w:rsidR="00F65EEF" w:rsidRDefault="00F65EEF">
                    <w:r>
                      <w:rPr>
                        <w:rFonts w:ascii="Arial" w:hAnsi="Arial" w:cs="Arial"/>
                        <w:color w:val="24282B"/>
                      </w:rPr>
                      <w:t>H1,8</w:t>
                    </w:r>
                  </w:p>
                </w:txbxContent>
              </v:textbox>
            </v:rect>
            <v:rect id="_x0000_s54500" style="position:absolute;left:2943;top:10531;width:465;height:322;mso-wrap-style:none;v-text-anchor:top" filled="f" stroked="f">
              <v:textbox style="mso-next-textbox:#_x0000_s54500;mso-fit-shape-to-text:t" inset="0,0,0,0">
                <w:txbxContent>
                  <w:p w:rsidR="00F65EEF" w:rsidRDefault="00F65EEF">
                    <w:r>
                      <w:rPr>
                        <w:rFonts w:ascii="Arial" w:hAnsi="Arial" w:cs="Arial"/>
                        <w:color w:val="24282B"/>
                      </w:rPr>
                      <w:t>H3,8</w:t>
                    </w:r>
                  </w:p>
                </w:txbxContent>
              </v:textbox>
            </v:rect>
            <v:rect id="_x0000_s54501" style="position:absolute;left:2883;top:11815;width:588;height:322;mso-wrap-style:none;v-text-anchor:top" filled="f" stroked="f">
              <v:textbox style="mso-next-textbox:#_x0000_s54501;mso-fit-shape-to-text:t" inset="0,0,0,0">
                <w:txbxContent>
                  <w:p w:rsidR="00F65EEF" w:rsidRDefault="00F65EEF">
                    <w:r>
                      <w:rPr>
                        <w:rFonts w:ascii="Arial" w:hAnsi="Arial" w:cs="Arial"/>
                        <w:color w:val="24282B"/>
                      </w:rPr>
                      <w:t>H59,8</w:t>
                    </w:r>
                  </w:p>
                </w:txbxContent>
              </v:textbox>
            </v:rect>
            <v:rect id="_x0000_s54514" style="position:absolute;left:5021;top:11815;width:588;height:322;mso-wrap-style:none;v-text-anchor:top" filled="f" stroked="f">
              <v:textbox style="mso-next-textbox:#_x0000_s54514;mso-fit-shape-to-text:t" inset="0,0,0,0">
                <w:txbxContent>
                  <w:p w:rsidR="00F65EEF" w:rsidRDefault="00F65EEF">
                    <w:r>
                      <w:rPr>
                        <w:rFonts w:ascii="Arial" w:hAnsi="Arial" w:cs="Arial"/>
                        <w:color w:val="24282B"/>
                      </w:rPr>
                      <w:t>H59,1</w:t>
                    </w:r>
                  </w:p>
                </w:txbxContent>
              </v:textbox>
            </v:rect>
            <v:rect id="_x0000_s54515" style="position:absolute;left:5717;top:11815;width:588;height:322;mso-wrap-style:none;v-text-anchor:top" filled="f" stroked="f">
              <v:textbox style="mso-next-textbox:#_x0000_s54515;mso-fit-shape-to-text:t" inset="0,0,0,0">
                <w:txbxContent>
                  <w:p w:rsidR="00F65EEF" w:rsidRDefault="00F65EEF">
                    <w:r>
                      <w:rPr>
                        <w:rFonts w:ascii="Arial" w:hAnsi="Arial" w:cs="Arial"/>
                        <w:color w:val="24282B"/>
                      </w:rPr>
                      <w:t>H59,3</w:t>
                    </w:r>
                  </w:p>
                </w:txbxContent>
              </v:textbox>
            </v:rect>
            <v:rect id="_x0000_s54516" style="position:absolute;left:5093;top:10112;width:465;height:322;mso-wrap-style:none;v-text-anchor:top" filled="f" stroked="f">
              <v:textbox style="mso-next-textbox:#_x0000_s54516;mso-fit-shape-to-text:t" inset="0,0,0,0">
                <w:txbxContent>
                  <w:p w:rsidR="00F65EEF" w:rsidRDefault="00F65EEF">
                    <w:r>
                      <w:rPr>
                        <w:rFonts w:ascii="Arial" w:hAnsi="Arial" w:cs="Arial"/>
                        <w:color w:val="24282B"/>
                      </w:rPr>
                      <w:t>H1,1</w:t>
                    </w:r>
                  </w:p>
                </w:txbxContent>
              </v:textbox>
            </v:rect>
            <v:rect id="_x0000_s54517" style="position:absolute;left:5766;top:10112;width:465;height:322;mso-wrap-style:none;v-text-anchor:top" filled="f" stroked="f">
              <v:textbox style="mso-next-textbox:#_x0000_s54517;mso-fit-shape-to-text:t" inset="0,0,0,0">
                <w:txbxContent>
                  <w:p w:rsidR="00F65EEF" w:rsidRDefault="00F65EEF">
                    <w:r>
                      <w:rPr>
                        <w:rFonts w:ascii="Arial" w:hAnsi="Arial" w:cs="Arial"/>
                        <w:color w:val="24282B"/>
                      </w:rPr>
                      <w:t>H1,3</w:t>
                    </w:r>
                  </w:p>
                </w:txbxContent>
              </v:textbox>
            </v:rect>
            <v:rect id="_x0000_s54518" style="position:absolute;left:5093;top:10531;width:465;height:322;mso-wrap-style:none;v-text-anchor:top" filled="f" stroked="f">
              <v:textbox style="mso-next-textbox:#_x0000_s54518;mso-fit-shape-to-text:t" inset="0,0,0,0">
                <w:txbxContent>
                  <w:p w:rsidR="00F65EEF" w:rsidRDefault="00F65EEF">
                    <w:r>
                      <w:rPr>
                        <w:rFonts w:ascii="Arial" w:hAnsi="Arial" w:cs="Arial"/>
                        <w:color w:val="24282B"/>
                      </w:rPr>
                      <w:t>H3,1</w:t>
                    </w:r>
                  </w:p>
                </w:txbxContent>
              </v:textbox>
            </v:rect>
            <v:rect id="_x0000_s54519" style="position:absolute;left:5766;top:10531;width:465;height:322;mso-wrap-style:none;v-text-anchor:top" filled="f" stroked="f">
              <v:textbox style="mso-next-textbox:#_x0000_s54519;mso-fit-shape-to-text:t" inset="0,0,0,0">
                <w:txbxContent>
                  <w:p w:rsidR="00F65EEF" w:rsidRDefault="00F65EEF">
                    <w:r>
                      <w:rPr>
                        <w:rFonts w:ascii="Arial" w:hAnsi="Arial" w:cs="Arial"/>
                        <w:color w:val="24282B"/>
                      </w:rPr>
                      <w:t>H3,3</w:t>
                    </w:r>
                  </w:p>
                </w:txbxContent>
              </v:textbox>
            </v:rect>
            <v:rect id="_x0000_s54520" style="position:absolute;left:7039;top:10101;width:465;height:322;mso-wrap-style:none;v-text-anchor:top" filled="f" stroked="f">
              <v:textbox style="mso-next-textbox:#_x0000_s54520;mso-fit-shape-to-text:t" inset="0,0,0,0">
                <w:txbxContent>
                  <w:p w:rsidR="00F65EEF" w:rsidRDefault="00F65EEF">
                    <w:r>
                      <w:rPr>
                        <w:rFonts w:ascii="Arial" w:hAnsi="Arial" w:cs="Arial"/>
                        <w:color w:val="24282B"/>
                      </w:rPr>
                      <w:t>H1,9</w:t>
                    </w:r>
                  </w:p>
                </w:txbxContent>
              </v:textbox>
            </v:rect>
            <v:rect id="_x0000_s54521" style="position:absolute;left:7039;top:10520;width:465;height:322;mso-wrap-style:none;v-text-anchor:top" filled="f" stroked="f">
              <v:textbox style="mso-next-textbox:#_x0000_s54521;mso-fit-shape-to-text:t" inset="0,0,0,0">
                <w:txbxContent>
                  <w:p w:rsidR="00F65EEF" w:rsidRDefault="00F65EEF">
                    <w:r>
                      <w:rPr>
                        <w:rFonts w:ascii="Arial" w:hAnsi="Arial" w:cs="Arial"/>
                        <w:color w:val="24282B"/>
                      </w:rPr>
                      <w:t>H3,9</w:t>
                    </w:r>
                  </w:p>
                </w:txbxContent>
              </v:textbox>
            </v:rect>
            <v:rect id="_x0000_s54522" style="position:absolute;left:6979;top:11815;width:588;height:322;mso-wrap-style:none;v-text-anchor:top" filled="f" stroked="f">
              <v:textbox style="mso-next-textbox:#_x0000_s54522;mso-fit-shape-to-text:t" inset="0,0,0,0">
                <w:txbxContent>
                  <w:p w:rsidR="00F65EEF" w:rsidRDefault="00F65EEF">
                    <w:r>
                      <w:rPr>
                        <w:rFonts w:ascii="Arial" w:hAnsi="Arial" w:cs="Arial"/>
                        <w:color w:val="24282B"/>
                      </w:rPr>
                      <w:t>H59,9</w:t>
                    </w:r>
                  </w:p>
                </w:txbxContent>
              </v:textbox>
            </v:rect>
            <v:rect id="_x0000_s54523" style="position:absolute;left:6462;top:909;width:1082;height:439;mso-wrap-style:none;v-text-anchor:top" filled="f" stroked="f">
              <v:textbox style="mso-next-textbox:#_x0000_s54523;mso-fit-shape-to-text:t" inset="0,0,0,0">
                <w:txbxContent>
                  <w:p w:rsidR="00F65EEF" w:rsidRPr="00221EF9" w:rsidRDefault="00F65EEF" w:rsidP="00221EF9">
                    <w:pPr>
                      <w:spacing w:before="40" w:after="40"/>
                      <w:rPr>
                        <w:color w:val="000000"/>
                      </w:rPr>
                    </w:pPr>
                    <w:r>
                      <w:rPr>
                        <w:color w:val="000000"/>
                      </w:rPr>
                      <w:t>1</w:t>
                    </w:r>
                    <w:r>
                      <w:rPr>
                        <w:rFonts w:hint="cs"/>
                        <w:color w:val="000000"/>
                        <w:rtl/>
                      </w:rPr>
                      <w:t xml:space="preserve"> فِدرة واسعة</w:t>
                    </w:r>
                  </w:p>
                </w:txbxContent>
              </v:textbox>
            </v:rect>
            <v:rect id="_x0000_s54524" style="position:absolute;left:6450;top:1319;width:1082;height:439;mso-wrap-style:none;v-text-anchor:top" filled="f" stroked="f">
              <v:textbox style="mso-next-textbox:#_x0000_s54524;mso-fit-shape-to-text:t" inset="0,0,0,0">
                <w:txbxContent>
                  <w:p w:rsidR="00F65EEF" w:rsidRPr="00221EF9" w:rsidRDefault="00F65EEF" w:rsidP="00221EF9">
                    <w:pPr>
                      <w:spacing w:before="40" w:after="40"/>
                      <w:rPr>
                        <w:color w:val="000000"/>
                      </w:rPr>
                    </w:pPr>
                    <w:r>
                      <w:rPr>
                        <w:color w:val="000000"/>
                      </w:rPr>
                      <w:t>1</w:t>
                    </w:r>
                    <w:r>
                      <w:rPr>
                        <w:rFonts w:hint="cs"/>
                        <w:color w:val="000000"/>
                        <w:rtl/>
                      </w:rPr>
                      <w:t xml:space="preserve"> فِدرة واسعة</w:t>
                    </w:r>
                  </w:p>
                </w:txbxContent>
              </v:textbox>
            </v:rect>
            <v:rect id="_x0000_s54526" style="position:absolute;left:6479;top:3527;width:1082;height:439;mso-wrap-style:none;v-text-anchor:top" filled="f" stroked="f">
              <v:textbox style="mso-next-textbox:#_x0000_s54526;mso-fit-shape-to-text:t" inset="0,0,0,0">
                <w:txbxContent>
                  <w:p w:rsidR="00F65EEF" w:rsidRPr="00221EF9" w:rsidRDefault="00F65EEF" w:rsidP="00221EF9">
                    <w:pPr>
                      <w:spacing w:before="40" w:after="40"/>
                      <w:rPr>
                        <w:color w:val="000000"/>
                      </w:rPr>
                    </w:pPr>
                    <w:r>
                      <w:rPr>
                        <w:color w:val="000000"/>
                      </w:rPr>
                      <w:t>1</w:t>
                    </w:r>
                    <w:r>
                      <w:rPr>
                        <w:rFonts w:hint="cs"/>
                        <w:color w:val="000000"/>
                        <w:rtl/>
                      </w:rPr>
                      <w:t xml:space="preserve"> فِدرة واسعة</w:t>
                    </w:r>
                  </w:p>
                </w:txbxContent>
              </v:textbox>
            </v:rect>
            <v:rect id="_x0000_s54527" style="position:absolute;left:5897;top:4329;width:1005;height:439;mso-wrap-style:none;v-text-anchor:top" filled="f" stroked="f">
              <v:textbox style="mso-next-textbox:#_x0000_s54527;mso-fit-shape-to-text:t" inset="0,0,0,0">
                <w:txbxContent>
                  <w:p w:rsidR="00F65EEF" w:rsidRPr="00221EF9" w:rsidRDefault="00F65EEF" w:rsidP="00221EF9">
                    <w:pPr>
                      <w:spacing w:before="40" w:after="40"/>
                      <w:rPr>
                        <w:color w:val="000000"/>
                      </w:rPr>
                    </w:pPr>
                    <w:r>
                      <w:rPr>
                        <w:color w:val="000000"/>
                      </w:rPr>
                      <w:t>9</w:t>
                    </w:r>
                    <w:r>
                      <w:rPr>
                        <w:rFonts w:hint="cs"/>
                        <w:color w:val="000000"/>
                        <w:rtl/>
                      </w:rPr>
                      <w:t xml:space="preserve"> فِدر واسعة</w:t>
                    </w:r>
                  </w:p>
                </w:txbxContent>
              </v:textbox>
            </v:rect>
            <v:rect id="_x0000_s54528" style="position:absolute;left:860;top:1963;width:466;height:1000;mso-wrap-style:none;v-text-anchor:top" filled="f" stroked="f">
              <v:textbox style="mso-next-textbox:#_x0000_s54528;mso-fit-shape-to-text:t" inset="0,0,0,0">
                <w:txbxContent>
                  <w:p w:rsidR="00F65EEF" w:rsidRDefault="00F65EEF" w:rsidP="00B37B68">
                    <w:pPr>
                      <w:spacing w:before="40"/>
                      <w:jc w:val="center"/>
                      <w:rPr>
                        <w:color w:val="000000"/>
                      </w:rPr>
                    </w:pPr>
                    <w:r>
                      <w:rPr>
                        <w:color w:val="000000"/>
                      </w:rPr>
                      <w:t>60</w:t>
                    </w:r>
                  </w:p>
                  <w:p w:rsidR="00F65EEF" w:rsidRDefault="00F65EEF" w:rsidP="00B37B68">
                    <w:pPr>
                      <w:spacing w:before="0"/>
                      <w:jc w:val="center"/>
                      <w:rPr>
                        <w:color w:val="000000"/>
                      </w:rPr>
                    </w:pPr>
                    <w:r>
                      <w:rPr>
                        <w:rFonts w:hint="cs"/>
                        <w:color w:val="000000"/>
                        <w:rtl/>
                      </w:rPr>
                      <w:t>فِدرة</w:t>
                    </w:r>
                  </w:p>
                  <w:p w:rsidR="00F65EEF" w:rsidRPr="00221EF9" w:rsidRDefault="00F65EEF" w:rsidP="00B37B68">
                    <w:pPr>
                      <w:spacing w:before="0" w:after="40"/>
                      <w:jc w:val="center"/>
                      <w:rPr>
                        <w:color w:val="000000"/>
                      </w:rPr>
                    </w:pPr>
                    <w:r>
                      <w:rPr>
                        <w:rFonts w:hint="cs"/>
                        <w:color w:val="000000"/>
                        <w:rtl/>
                      </w:rPr>
                      <w:t>واسعة</w:t>
                    </w:r>
                  </w:p>
                </w:txbxContent>
              </v:textbox>
            </v:rect>
            <v:rect id="_x0000_s54529" style="position:absolute;left:5741;top:6004;width:1192;height:439;mso-wrap-style:none;v-text-anchor:top" filled="f" stroked="f">
              <v:textbox style="mso-next-textbox:#_x0000_s54529;mso-fit-shape-to-text:t" inset="0,0,0,0">
                <w:txbxContent>
                  <w:p w:rsidR="00F65EEF" w:rsidRPr="00221EF9" w:rsidRDefault="00F65EEF" w:rsidP="00221EF9">
                    <w:pPr>
                      <w:spacing w:before="40" w:after="40"/>
                      <w:rPr>
                        <w:color w:val="000000"/>
                      </w:rPr>
                    </w:pPr>
                    <w:r>
                      <w:rPr>
                        <w:color w:val="000000"/>
                      </w:rPr>
                      <w:t>45</w:t>
                    </w:r>
                    <w:r>
                      <w:rPr>
                        <w:rFonts w:hint="cs"/>
                        <w:color w:val="000000"/>
                        <w:rtl/>
                      </w:rPr>
                      <w:t xml:space="preserve"> فِدرة واسعة</w:t>
                    </w:r>
                  </w:p>
                </w:txbxContent>
              </v:textbox>
            </v:rect>
            <v:rect id="_x0000_s54530" style="position:absolute;left:1646;top:6015;width:1192;height:439;mso-wrap-style:none;v-text-anchor:top" filled="f" stroked="f">
              <v:textbox style="mso-next-textbox:#_x0000_s54530;mso-fit-shape-to-text:t" inset="0,0,0,0">
                <w:txbxContent>
                  <w:p w:rsidR="00F65EEF" w:rsidRPr="00221EF9" w:rsidRDefault="00F65EEF" w:rsidP="00221EF9">
                    <w:pPr>
                      <w:spacing w:before="40" w:after="40"/>
                      <w:rPr>
                        <w:color w:val="000000"/>
                      </w:rPr>
                    </w:pPr>
                    <w:r>
                      <w:rPr>
                        <w:color w:val="000000"/>
                      </w:rPr>
                      <w:t>45</w:t>
                    </w:r>
                    <w:r>
                      <w:rPr>
                        <w:rFonts w:hint="cs"/>
                        <w:color w:val="000000"/>
                        <w:rtl/>
                      </w:rPr>
                      <w:t xml:space="preserve"> فِدرة واسعة</w:t>
                    </w:r>
                  </w:p>
                </w:txbxContent>
              </v:textbox>
            </v:rect>
            <v:rect id="_x0000_s54531" style="position:absolute;left:87;top:7304;width:466;height:1000;mso-wrap-style:none;v-text-anchor:top" filled="f" stroked="f">
              <v:textbox style="mso-next-textbox:#_x0000_s54531;mso-fit-shape-to-text:t" inset="0,0,0,0">
                <w:txbxContent>
                  <w:p w:rsidR="00F65EEF" w:rsidRDefault="00F65EEF" w:rsidP="00B37B68">
                    <w:pPr>
                      <w:spacing w:before="40"/>
                      <w:jc w:val="center"/>
                      <w:rPr>
                        <w:color w:val="000000"/>
                      </w:rPr>
                    </w:pPr>
                    <w:r>
                      <w:rPr>
                        <w:color w:val="000000"/>
                      </w:rPr>
                      <w:t>30</w:t>
                    </w:r>
                  </w:p>
                  <w:p w:rsidR="00F65EEF" w:rsidRDefault="00F65EEF" w:rsidP="00B37B68">
                    <w:pPr>
                      <w:spacing w:before="0"/>
                      <w:jc w:val="center"/>
                      <w:rPr>
                        <w:color w:val="000000"/>
                      </w:rPr>
                    </w:pPr>
                    <w:r>
                      <w:rPr>
                        <w:rFonts w:hint="cs"/>
                        <w:color w:val="000000"/>
                        <w:rtl/>
                      </w:rPr>
                      <w:t>فِدرة</w:t>
                    </w:r>
                  </w:p>
                  <w:p w:rsidR="00F65EEF" w:rsidRPr="00221EF9" w:rsidRDefault="00F65EEF" w:rsidP="00B37B68">
                    <w:pPr>
                      <w:spacing w:before="0" w:after="40"/>
                      <w:jc w:val="center"/>
                      <w:rPr>
                        <w:color w:val="000000"/>
                      </w:rPr>
                    </w:pPr>
                    <w:r>
                      <w:rPr>
                        <w:rFonts w:hint="cs"/>
                        <w:color w:val="000000"/>
                        <w:rtl/>
                      </w:rPr>
                      <w:t>واسعة</w:t>
                    </w:r>
                  </w:p>
                </w:txbxContent>
              </v:textbox>
            </v:rect>
            <v:rect id="_x0000_s54532" style="position:absolute;left:87;top:10624;width:466;height:1000;mso-wrap-style:none;v-text-anchor:top" filled="f" stroked="f">
              <v:textbox style="mso-next-textbox:#_x0000_s54532;mso-fit-shape-to-text:t" inset="0,0,0,0">
                <w:txbxContent>
                  <w:p w:rsidR="00F65EEF" w:rsidRDefault="00F65EEF" w:rsidP="00B37B68">
                    <w:pPr>
                      <w:spacing w:before="40"/>
                      <w:jc w:val="center"/>
                      <w:rPr>
                        <w:color w:val="000000"/>
                      </w:rPr>
                    </w:pPr>
                    <w:r>
                      <w:rPr>
                        <w:color w:val="000000"/>
                      </w:rPr>
                      <w:t>30</w:t>
                    </w:r>
                  </w:p>
                  <w:p w:rsidR="00F65EEF" w:rsidRDefault="00F65EEF" w:rsidP="00B37B68">
                    <w:pPr>
                      <w:spacing w:before="0"/>
                      <w:jc w:val="center"/>
                      <w:rPr>
                        <w:color w:val="000000"/>
                      </w:rPr>
                    </w:pPr>
                    <w:r>
                      <w:rPr>
                        <w:rFonts w:hint="cs"/>
                        <w:color w:val="000000"/>
                        <w:rtl/>
                      </w:rPr>
                      <w:t>فِدرة</w:t>
                    </w:r>
                  </w:p>
                  <w:p w:rsidR="00F65EEF" w:rsidRPr="00221EF9" w:rsidRDefault="00F65EEF" w:rsidP="00B37B68">
                    <w:pPr>
                      <w:spacing w:before="0" w:after="40"/>
                      <w:jc w:val="center"/>
                      <w:rPr>
                        <w:color w:val="000000"/>
                      </w:rPr>
                    </w:pPr>
                    <w:r>
                      <w:rPr>
                        <w:rFonts w:hint="cs"/>
                        <w:color w:val="000000"/>
                        <w:rtl/>
                      </w:rPr>
                      <w:t>واسعة</w:t>
                    </w:r>
                  </w:p>
                </w:txbxContent>
              </v:textbox>
            </v:rect>
            <v:rect id="_x0000_s54533" style="position:absolute;left:1352;top:8709;width:1487;height:448;mso-wrap-style:none;v-text-anchor:top" filled="f" stroked="f">
              <v:textbox style="mso-next-textbox:#_x0000_s54533;mso-fit-shape-to-text:t" inset="0,0,0,0">
                <w:txbxContent>
                  <w:p w:rsidR="00F65EEF" w:rsidRPr="00F90569" w:rsidRDefault="00F65EEF" w:rsidP="00CF375B">
                    <w:pPr>
                      <w:spacing w:before="40" w:after="40"/>
                      <w:rPr>
                        <w:rFonts w:ascii="Times New Roman Bold" w:hAnsi="Times New Roman Bold"/>
                        <w:b/>
                        <w:bCs/>
                        <w:color w:val="000000"/>
                      </w:rPr>
                    </w:pPr>
                    <w:r>
                      <w:rPr>
                        <w:rFonts w:ascii="Times New Roman Bold" w:hAnsi="Times New Roman Bold"/>
                        <w:b/>
                        <w:bCs/>
                        <w:color w:val="000000"/>
                      </w:rPr>
                      <w:t>0 =h</w:t>
                    </w:r>
                    <w:r w:rsidRPr="00F90569">
                      <w:rPr>
                        <w:rFonts w:ascii="Times New Roman Bold" w:hAnsi="Times New Roman Bold" w:hint="cs"/>
                        <w:b/>
                        <w:bCs/>
                        <w:color w:val="000000"/>
                        <w:rtl/>
                      </w:rPr>
                      <w:t xml:space="preserve"> فِدرة مقسّمة</w:t>
                    </w:r>
                  </w:p>
                </w:txbxContent>
              </v:textbox>
            </v:rect>
            <v:rect id="_x0000_s54534" style="position:absolute;left:5634;top:9494;width:1192;height:439;mso-wrap-style:none;v-text-anchor:top" filled="f" stroked="f">
              <v:textbox style="mso-next-textbox:#_x0000_s54534;mso-fit-shape-to-text:t" inset="0,0,0,0">
                <w:txbxContent>
                  <w:p w:rsidR="00F65EEF" w:rsidRPr="00221EF9" w:rsidRDefault="00F65EEF" w:rsidP="00221EF9">
                    <w:pPr>
                      <w:spacing w:before="40" w:after="40"/>
                      <w:rPr>
                        <w:color w:val="000000"/>
                      </w:rPr>
                    </w:pPr>
                    <w:r>
                      <w:rPr>
                        <w:color w:val="000000"/>
                      </w:rPr>
                      <w:t>45</w:t>
                    </w:r>
                    <w:r>
                      <w:rPr>
                        <w:rFonts w:hint="cs"/>
                        <w:color w:val="000000"/>
                        <w:rtl/>
                      </w:rPr>
                      <w:t xml:space="preserve"> فِدرة واسعة</w:t>
                    </w:r>
                  </w:p>
                </w:txbxContent>
              </v:textbox>
            </v:rect>
            <v:rect id="_x0000_s54535" style="position:absolute;left:1598;top:9514;width:1192;height:439;mso-wrap-style:none;v-text-anchor:top" filled="f" stroked="f">
              <v:textbox style="mso-next-textbox:#_x0000_s54535;mso-fit-shape-to-text:t" inset="0,0,0,0">
                <w:txbxContent>
                  <w:p w:rsidR="00F65EEF" w:rsidRPr="00221EF9" w:rsidRDefault="00F65EEF" w:rsidP="00221EF9">
                    <w:pPr>
                      <w:spacing w:before="40" w:after="40"/>
                      <w:rPr>
                        <w:color w:val="000000"/>
                      </w:rPr>
                    </w:pPr>
                    <w:r>
                      <w:rPr>
                        <w:color w:val="000000"/>
                      </w:rPr>
                      <w:t>45</w:t>
                    </w:r>
                    <w:r>
                      <w:rPr>
                        <w:rFonts w:hint="cs"/>
                        <w:color w:val="000000"/>
                        <w:rtl/>
                      </w:rPr>
                      <w:t xml:space="preserve"> فِدرة واسعة</w:t>
                    </w:r>
                  </w:p>
                </w:txbxContent>
              </v:textbox>
            </v:rect>
            <v:rect id="_x0000_s54536" style="position:absolute;left:4170;top:7274;width:466;height:1000;mso-wrap-style:none;v-text-anchor:top" filled="f" stroked="f">
              <v:textbox style="mso-next-textbox:#_x0000_s54536;mso-fit-shape-to-text:t" inset="0,0,0,0">
                <w:txbxContent>
                  <w:p w:rsidR="00F65EEF" w:rsidRDefault="00F65EEF" w:rsidP="00B37B68">
                    <w:pPr>
                      <w:spacing w:before="40"/>
                      <w:jc w:val="center"/>
                      <w:rPr>
                        <w:color w:val="000000"/>
                      </w:rPr>
                    </w:pPr>
                    <w:r>
                      <w:rPr>
                        <w:color w:val="000000"/>
                      </w:rPr>
                      <w:t>30</w:t>
                    </w:r>
                  </w:p>
                  <w:p w:rsidR="00F65EEF" w:rsidRDefault="00F65EEF" w:rsidP="00B37B68">
                    <w:pPr>
                      <w:spacing w:before="0"/>
                      <w:jc w:val="center"/>
                      <w:rPr>
                        <w:color w:val="000000"/>
                      </w:rPr>
                    </w:pPr>
                    <w:r>
                      <w:rPr>
                        <w:rFonts w:hint="cs"/>
                        <w:color w:val="000000"/>
                        <w:rtl/>
                      </w:rPr>
                      <w:t>فِدرة</w:t>
                    </w:r>
                  </w:p>
                  <w:p w:rsidR="00F65EEF" w:rsidRPr="00221EF9" w:rsidRDefault="00F65EEF" w:rsidP="00B37B68">
                    <w:pPr>
                      <w:spacing w:before="0" w:after="40"/>
                      <w:jc w:val="center"/>
                      <w:rPr>
                        <w:color w:val="000000"/>
                      </w:rPr>
                    </w:pPr>
                    <w:r>
                      <w:rPr>
                        <w:rFonts w:hint="cs"/>
                        <w:color w:val="000000"/>
                        <w:rtl/>
                      </w:rPr>
                      <w:t>واسعة</w:t>
                    </w:r>
                  </w:p>
                </w:txbxContent>
              </v:textbox>
            </v:rect>
            <v:rect id="_x0000_s54537" style="position:absolute;left:4216;top:10752;width:466;height:1000;mso-wrap-style:none;v-text-anchor:top" filled="f" stroked="f">
              <v:textbox style="mso-next-textbox:#_x0000_s54537;mso-fit-shape-to-text:t" inset="0,0,0,0">
                <w:txbxContent>
                  <w:p w:rsidR="00F65EEF" w:rsidRDefault="00F65EEF" w:rsidP="00B37B68">
                    <w:pPr>
                      <w:spacing w:before="40"/>
                      <w:jc w:val="center"/>
                      <w:rPr>
                        <w:color w:val="000000"/>
                      </w:rPr>
                    </w:pPr>
                    <w:r>
                      <w:rPr>
                        <w:color w:val="000000"/>
                      </w:rPr>
                      <w:t>30</w:t>
                    </w:r>
                  </w:p>
                  <w:p w:rsidR="00F65EEF" w:rsidRDefault="00F65EEF" w:rsidP="00B37B68">
                    <w:pPr>
                      <w:spacing w:before="0"/>
                      <w:jc w:val="center"/>
                      <w:rPr>
                        <w:color w:val="000000"/>
                      </w:rPr>
                    </w:pPr>
                    <w:r>
                      <w:rPr>
                        <w:rFonts w:hint="cs"/>
                        <w:color w:val="000000"/>
                        <w:rtl/>
                      </w:rPr>
                      <w:t>فِدرة</w:t>
                    </w:r>
                  </w:p>
                  <w:p w:rsidR="00F65EEF" w:rsidRPr="00221EF9" w:rsidRDefault="00F65EEF" w:rsidP="00B37B68">
                    <w:pPr>
                      <w:spacing w:before="0" w:after="40"/>
                      <w:jc w:val="center"/>
                      <w:rPr>
                        <w:color w:val="000000"/>
                      </w:rPr>
                    </w:pPr>
                    <w:r>
                      <w:rPr>
                        <w:rFonts w:hint="cs"/>
                        <w:color w:val="000000"/>
                        <w:rtl/>
                      </w:rPr>
                      <w:t>واسعة</w:t>
                    </w:r>
                  </w:p>
                </w:txbxContent>
              </v:textbox>
            </v:rect>
            <v:rect id="_x0000_s54538" style="position:absolute;left:5609;top:12227;width:1542;height:448;mso-wrap-style:none;v-text-anchor:top" filled="f" stroked="f">
              <v:textbox style="mso-next-textbox:#_x0000_s54538;mso-fit-shape-to-text:t" inset="0,0,0,0">
                <w:txbxContent>
                  <w:p w:rsidR="00F65EEF" w:rsidRPr="00F90569" w:rsidRDefault="00F65EEF" w:rsidP="00CF375B">
                    <w:pPr>
                      <w:spacing w:before="40" w:after="40"/>
                      <w:rPr>
                        <w:rFonts w:ascii="Times New Roman Bold" w:hAnsi="Times New Roman Bold"/>
                        <w:b/>
                        <w:bCs/>
                        <w:color w:val="000000"/>
                      </w:rPr>
                    </w:pPr>
                    <w:r>
                      <w:rPr>
                        <w:rFonts w:ascii="Times New Roman Bold" w:hAnsi="Times New Roman Bold"/>
                        <w:b/>
                        <w:bCs/>
                        <w:color w:val="000000"/>
                      </w:rPr>
                      <w:t>3 = h</w:t>
                    </w:r>
                    <w:r w:rsidRPr="00F90569">
                      <w:rPr>
                        <w:rFonts w:ascii="Times New Roman Bold" w:hAnsi="Times New Roman Bold" w:hint="cs"/>
                        <w:b/>
                        <w:bCs/>
                        <w:color w:val="000000"/>
                        <w:rtl/>
                      </w:rPr>
                      <w:t xml:space="preserve"> فِدرة مقسّمة</w:t>
                    </w:r>
                  </w:p>
                </w:txbxContent>
              </v:textbox>
            </v:rect>
            <v:rect id="_x0000_s54539" style="position:absolute;left:1361;top:12227;width:1542;height:448;mso-wrap-style:none;v-text-anchor:top" filled="f" stroked="f">
              <v:textbox style="mso-next-textbox:#_x0000_s54539;mso-fit-shape-to-text:t" inset="0,0,0,0">
                <w:txbxContent>
                  <w:p w:rsidR="00F65EEF" w:rsidRPr="00F90569" w:rsidRDefault="00F65EEF" w:rsidP="00CF375B">
                    <w:pPr>
                      <w:spacing w:before="40" w:after="40"/>
                      <w:rPr>
                        <w:rFonts w:ascii="Times New Roman Bold" w:hAnsi="Times New Roman Bold"/>
                        <w:b/>
                        <w:bCs/>
                        <w:color w:val="000000"/>
                      </w:rPr>
                    </w:pPr>
                    <w:r>
                      <w:rPr>
                        <w:rFonts w:ascii="Times New Roman Bold" w:hAnsi="Times New Roman Bold"/>
                        <w:b/>
                        <w:bCs/>
                        <w:color w:val="000000"/>
                      </w:rPr>
                      <w:t>2 = h</w:t>
                    </w:r>
                    <w:r w:rsidRPr="00F90569">
                      <w:rPr>
                        <w:rFonts w:ascii="Times New Roman Bold" w:hAnsi="Times New Roman Bold" w:hint="cs"/>
                        <w:b/>
                        <w:bCs/>
                        <w:color w:val="000000"/>
                        <w:rtl/>
                      </w:rPr>
                      <w:t xml:space="preserve"> فِدرة مقسّمة</w:t>
                    </w:r>
                  </w:p>
                </w:txbxContent>
              </v:textbox>
            </v:rect>
            <w10:wrap type="none"/>
            <w10:anchorlock/>
          </v:group>
        </w:pict>
      </w:r>
    </w:p>
    <w:p w:rsidR="005F5FF3" w:rsidRDefault="005F5FF3" w:rsidP="000E4427">
      <w:pPr>
        <w:pStyle w:val="FigureNo"/>
        <w:rPr>
          <w:rtl/>
        </w:rPr>
      </w:pPr>
      <w:r>
        <w:rPr>
          <w:rtl/>
        </w:rPr>
        <w:br w:type="page"/>
      </w:r>
      <w:r>
        <w:rPr>
          <w:rFonts w:hint="cs"/>
          <w:rtl/>
        </w:rPr>
        <w:t>الش</w:t>
      </w:r>
      <w:r w:rsidR="003D7266">
        <w:rPr>
          <w:rFonts w:hint="cs"/>
          <w:rtl/>
        </w:rPr>
        <w:t>ـ</w:t>
      </w:r>
      <w:r>
        <w:rPr>
          <w:rFonts w:hint="cs"/>
          <w:rtl/>
        </w:rPr>
        <w:t xml:space="preserve">كل </w:t>
      </w:r>
      <w:r>
        <w:t>24</w:t>
      </w:r>
    </w:p>
    <w:p w:rsidR="005F5FF3" w:rsidRPr="00B02287" w:rsidRDefault="005D3CF2" w:rsidP="003D7266">
      <w:pPr>
        <w:pStyle w:val="FigureTitle"/>
        <w:rPr>
          <w:rtl/>
        </w:rPr>
      </w:pPr>
      <w:r>
        <w:rPr>
          <w:noProof/>
          <w:rtl/>
          <w:lang w:eastAsia="zh-CN"/>
        </w:rPr>
        <w:pict>
          <v:rect id="_x0000_s61103" style="position:absolute;left:0;text-align:left;margin-left:47.7pt;margin-top:18.95pt;width:65.6pt;height:39.85pt;z-index:252018176;v-text-anchor:top" filled="f" stroked="f">
            <v:textbox style="mso-next-textbox:#_x0000_s61103;mso-fit-shape-to-text:t" inset="0,0,0,0">
              <w:txbxContent>
                <w:p w:rsidR="00F65EEF" w:rsidRPr="00914137" w:rsidRDefault="00F65EEF" w:rsidP="006B77F9">
                  <w:pPr>
                    <w:spacing w:before="40" w:after="40"/>
                    <w:rPr>
                      <w:rFonts w:ascii="Times New Roman Bold" w:hAnsi="Times New Roman Bold"/>
                      <w:b/>
                      <w:bCs/>
                      <w:color w:val="000000"/>
                      <w:lang w:bidi="ar-EG"/>
                    </w:rPr>
                  </w:pPr>
                  <w:r w:rsidRPr="00914137">
                    <w:rPr>
                      <w:rFonts w:ascii="Times New Roman Bold" w:hAnsi="Times New Roman Bold" w:hint="cs"/>
                      <w:b/>
                      <w:bCs/>
                      <w:color w:val="000000"/>
                      <w:rtl/>
                      <w:lang w:bidi="ar-EG"/>
                    </w:rPr>
                    <w:t>الوحدة المركزية</w:t>
                  </w:r>
                </w:p>
              </w:txbxContent>
            </v:textbox>
          </v:rect>
        </w:pict>
      </w:r>
      <w:r w:rsidR="005F5FF3" w:rsidRPr="000E4427">
        <w:rPr>
          <w:rFonts w:hint="cs"/>
          <w:rtl/>
        </w:rPr>
        <w:t xml:space="preserve">الفِدْر المقسّمة في النظام </w:t>
      </w:r>
      <w:r w:rsidR="00B02287" w:rsidRPr="000E4427">
        <w:t>1 080/50/I</w:t>
      </w:r>
      <w:r w:rsidR="003D7266">
        <w:rPr>
          <w:rFonts w:hint="cs"/>
          <w:rtl/>
        </w:rPr>
        <w:t xml:space="preserve"> </w:t>
      </w:r>
      <w:r w:rsidR="00B02287">
        <w:rPr>
          <w:rFonts w:ascii="Times New Roman" w:hAnsi="Times New Roman" w:cs="Times New Roman"/>
        </w:rPr>
        <w:t>×</w:t>
      </w:r>
      <w:r w:rsidR="003D7266">
        <w:rPr>
          <w:rFonts w:ascii="Times New Roman" w:hAnsi="Times New Roman" w:cs="Times New Roman" w:hint="cs"/>
          <w:rtl/>
          <w:lang w:val="en-US"/>
        </w:rPr>
        <w:t xml:space="preserve"> </w:t>
      </w:r>
      <w:r w:rsidR="005F5FF3" w:rsidRPr="000E4427">
        <w:t>1 920</w:t>
      </w:r>
    </w:p>
    <w:p w:rsidR="005F5FF3" w:rsidRDefault="005D3CF2" w:rsidP="005F5FF3">
      <w:pPr>
        <w:jc w:val="lowKashida"/>
        <w:rPr>
          <w:rtl/>
        </w:rPr>
      </w:pPr>
      <w:r>
        <w:rPr>
          <w:noProof/>
          <w:rtl/>
          <w:lang w:eastAsia="zh-CN"/>
        </w:rPr>
        <w:pict>
          <v:rect id="_x0000_s55581" style="position:absolute;left:0;text-align:left;margin-left:219.4pt;margin-top:0;width:59.6pt;height:21.95pt;z-index:251916800;mso-wrap-style:none;v-text-anchor:top" filled="f" stroked="f">
            <v:textbox style="mso-next-textbox:#_x0000_s55581;mso-fit-shape-to-text:t" inset="0,0,0,0">
              <w:txbxContent>
                <w:p w:rsidR="00F65EEF" w:rsidRPr="006B77F9" w:rsidRDefault="00F65EEF" w:rsidP="006B77F9">
                  <w:pPr>
                    <w:spacing w:before="40" w:after="40"/>
                    <w:rPr>
                      <w:color w:val="000000"/>
                    </w:rPr>
                  </w:pPr>
                  <w:r>
                    <w:rPr>
                      <w:color w:val="000000"/>
                    </w:rPr>
                    <w:t>90</w:t>
                  </w:r>
                  <w:r>
                    <w:rPr>
                      <w:rFonts w:hint="cs"/>
                      <w:color w:val="000000"/>
                      <w:rtl/>
                    </w:rPr>
                    <w:t xml:space="preserve"> فِدرة واسعة</w:t>
                  </w:r>
                </w:p>
              </w:txbxContent>
            </v:textbox>
          </v:rect>
        </w:pict>
      </w:r>
      <w:r w:rsidR="006B77F9">
        <w:rPr>
          <w:rFonts w:cs="Times New Roman"/>
          <w:color w:val="24211D"/>
          <w:sz w:val="14"/>
          <w:szCs w:val="14"/>
        </w:rPr>
        <w:tab/>
      </w:r>
      <w:r>
        <w:rPr>
          <w:rFonts w:cs="Times New Roman"/>
          <w:color w:val="24211D"/>
          <w:sz w:val="14"/>
          <w:szCs w:val="14"/>
          <w:rtl/>
        </w:rPr>
      </w:r>
      <w:r>
        <w:rPr>
          <w:rFonts w:cs="Times New Roman"/>
          <w:color w:val="24211D"/>
          <w:sz w:val="14"/>
          <w:szCs w:val="14"/>
        </w:rPr>
        <w:pict>
          <v:group id="_x0000_s60560" editas="canvas" style="width:397.7pt;height:647.05pt;mso-position-horizontal-relative:char;mso-position-vertical-relative:line" coordorigin="2025,2592" coordsize="7954,12941">
            <o:lock v:ext="edit" aspectratio="t"/>
            <v:shape id="_x0000_s60561" type="#_x0000_t75" style="position:absolute;left:2025;top:2592;width:7954;height:12941" o:preferrelative="f">
              <v:fill o:detectmouseclick="t"/>
              <v:path o:extrusionok="t" o:connecttype="none"/>
              <o:lock v:ext="edit" text="t"/>
            </v:shape>
            <v:group id="_x0000_s60562" style="position:absolute;left:2345;top:2805;width:7491;height:12707" coordorigin="324,192" coordsize="7592,12878">
              <v:rect id="_x0000_s60563" style="position:absolute;left:7449;top:12821;width:467;height:249;mso-wrap-style:none;v-text-anchor:top" filled="f" stroked="f">
                <v:textbox style="mso-next-textbox:#_x0000_s60563;mso-fit-shape-to-text:t" inset="0,0,0,0">
                  <w:txbxContent>
                    <w:p w:rsidR="00F65EEF" w:rsidRDefault="00F65EEF" w:rsidP="00914137">
                      <w:r>
                        <w:rPr>
                          <w:rFonts w:cs="Times New Roman"/>
                          <w:color w:val="24211D"/>
                          <w:sz w:val="14"/>
                          <w:szCs w:val="14"/>
                        </w:rPr>
                        <w:t>1620-24</w:t>
                      </w:r>
                    </w:p>
                  </w:txbxContent>
                </v:textbox>
              </v:rect>
              <v:rect id="_x0000_s60564" style="position:absolute;left:4229;top:4977;width:48;height:396" fillcolor="#24282b" stroked="f"/>
              <v:shape id="_x0000_s60565" style="position:absolute;left:4181;top:5361;width:156;height:156" coordsize="13,13" path="m,l6,13,13,,,xe" fillcolor="#24282b" stroked="f">
                <v:path arrowok="t"/>
              </v:shape>
              <v:rect id="_x0000_s60566" style="position:absolute;left:1874;top:504;width:4457;height:3478" filled="f" strokecolor="#24282b" strokeweight="33e-5mm"/>
              <v:rect id="_x0000_s60567" style="position:absolute;left:1874;top:3574;width:697;height:408" filled="f" strokecolor="#24282b" strokeweight="33e-5mm"/>
              <v:rect id="_x0000_s60568" style="position:absolute;left:2571;top:3574;width:697;height:408" filled="f" strokecolor="#24282b" strokeweight="33e-5mm"/>
              <v:rect id="_x0000_s60569" style="position:absolute;left:3268;top:3574;width:685;height:408" filled="f" strokecolor="#24282b" strokeweight="33e-5mm"/>
              <v:rect id="_x0000_s60570" style="position:absolute;left:1874;top:504;width:697;height:431" filled="f" strokecolor="#24282b" strokeweight="33e-5mm"/>
              <v:rect id="_x0000_s60571" style="position:absolute;left:2571;top:504;width:685;height:431" filled="f" strokecolor="#24282b" strokeweight="33e-5mm"/>
              <v:rect id="_x0000_s60572" style="position:absolute;left:3256;top:504;width:685;height:431" filled="f" strokecolor="#24282b" strokeweight="33e-5mm"/>
              <v:rect id="_x0000_s60573" style="position:absolute;left:1874;top:935;width:697;height:432" filled="f" strokecolor="#24282b" strokeweight="33e-5mm"/>
              <v:rect id="_x0000_s60574" style="position:absolute;left:2571;top:935;width:685;height:432" filled="f" strokecolor="#24282b" strokeweight="33e-5mm"/>
              <v:rect id="_x0000_s60575" style="position:absolute;left:3256;top:935;width:685;height:432" filled="f" strokecolor="#24282b" strokeweight="33e-5mm"/>
              <v:rect id="_x0000_s60576" style="position:absolute;left:1874;top:1367;width:697;height:432" filled="f" strokecolor="#24282b" strokeweight="33e-5mm"/>
              <v:rect id="_x0000_s60577" style="position:absolute;left:2571;top:1367;width:685;height:432" filled="f" strokecolor="#24282b" strokeweight="33e-5mm"/>
              <v:rect id="_x0000_s60578" style="position:absolute;left:3256;top:1367;width:685;height:432" filled="f" strokecolor="#24282b" strokeweight="33e-5mm"/>
              <v:rect id="_x0000_s60579" style="position:absolute;left:5634;top:504;width:697;height:431" filled="f" strokecolor="#24282b" strokeweight="33e-5mm"/>
              <v:rect id="_x0000_s60580" style="position:absolute;left:5634;top:935;width:697;height:432" filled="f" strokecolor="#24282b" strokeweight="33e-5mm"/>
              <v:rect id="_x0000_s60581" style="position:absolute;left:5634;top:1367;width:697;height:432" filled="f" strokecolor="#24282b" strokeweight="33e-5mm"/>
              <v:rect id="_x0000_s60582" style="position:absolute;left:5634;top:3574;width:697;height:408" filled="f" strokecolor="#24282b" strokeweight="33e-5mm"/>
              <v:line id="_x0000_s60583" style="position:absolute" from="1874,192" to="1875,420" strokecolor="#24282b" strokeweight="33e-5mm">
                <v:stroke joinstyle="miter"/>
              </v:line>
              <v:line id="_x0000_s60584" style="position:absolute" from="6319,192" to="6320,420" strokecolor="#24282b" strokeweight="33e-5mm">
                <v:stroke joinstyle="miter"/>
              </v:line>
              <v:line id="_x0000_s60585" style="position:absolute" from="1886,312" to="6319,313" strokecolor="#24282b" strokeweight="33e-5mm">
                <v:stroke joinstyle="miter"/>
              </v:line>
              <v:shape id="_x0000_s60586" style="position:absolute;left:1886;top:252;width:108;height:108" coordsize="9,9" path="m9,l,5,9,9e" filled="f" strokecolor="#24282b" strokeweight="33e-5mm">
                <v:stroke joinstyle="miter"/>
                <v:path arrowok="t"/>
              </v:shape>
              <v:shape id="_x0000_s60587" style="position:absolute;left:6211;top:264;width:108;height:108" coordsize="9,9" path="m,9l9,4,,e" filled="f" strokecolor="#24282b" strokeweight="33e-5mm">
                <v:stroke joinstyle="miter"/>
                <v:path arrowok="t"/>
              </v:shape>
              <v:line id="_x0000_s60588" style="position:absolute;flip:x" from="1550,504" to="1778,505" strokecolor="#24282b" strokeweight="33e-5mm">
                <v:stroke joinstyle="miter"/>
              </v:line>
              <v:line id="_x0000_s60589" style="position:absolute;flip:x" from="1550,3970" to="1778,3971" strokecolor="#24282b" strokeweight="33e-5mm">
                <v:stroke joinstyle="miter"/>
              </v:line>
              <v:line id="_x0000_s60590" style="position:absolute" from="1658,516" to="1670,3958" strokecolor="#24282b" strokeweight="33e-5mm">
                <v:stroke joinstyle="miter"/>
              </v:line>
              <v:shape id="_x0000_s60591" style="position:absolute;left:1610;top:516;width:108;height:108" coordsize="9,9" path="m9,9l4,,,9e" filled="f" strokecolor="#24282b" strokeweight="33e-5mm">
                <v:stroke joinstyle="miter"/>
                <v:path arrowok="t"/>
              </v:shape>
              <v:shape id="_x0000_s60592" style="position:absolute;left:1610;top:3850;width:108;height:108" coordsize="9,9" path="m,l5,9,9,e" filled="f" strokecolor="#24282b" strokeweight="33e-5mm">
                <v:stroke joinstyle="miter"/>
                <v:path arrowok="t"/>
              </v:shape>
              <v:line id="_x0000_s60593" style="position:absolute" from="1874,4054" to="1875,4282" strokecolor="#24282b" strokeweight="33e-5mm">
                <v:stroke joinstyle="miter"/>
              </v:line>
              <v:line id="_x0000_s60594" style="position:absolute" from="2571,4054" to="2572,4282" strokecolor="#24282b" strokeweight="33e-5mm">
                <v:stroke joinstyle="miter"/>
              </v:line>
              <v:line id="_x0000_s60595" style="position:absolute" from="1886,4174" to="2559,4175" strokecolor="#24282b" strokeweight="33e-5mm">
                <v:stroke joinstyle="miter"/>
              </v:line>
              <v:shape id="_x0000_s60596" style="position:absolute;left:1886;top:4114;width:108;height:108" coordsize="9,9" path="m9,l,5,9,9e" filled="f" strokecolor="#24282b" strokeweight="33e-5mm">
                <v:stroke joinstyle="miter"/>
                <v:path arrowok="t"/>
              </v:shape>
              <v:shape id="_x0000_s60597" style="position:absolute;left:2439;top:4114;width:120;height:108" coordsize="10,9" path="m,9l10,5,,e" filled="f" strokecolor="#24282b" strokeweight="33e-5mm">
                <v:stroke joinstyle="miter"/>
                <v:path arrowok="t"/>
              </v:shape>
              <v:line id="_x0000_s60598" style="position:absolute" from="3268,4054" to="3269,4282" strokecolor="#24282b" strokeweight="33e-5mm">
                <v:stroke joinstyle="miter"/>
              </v:line>
              <v:line id="_x0000_s60599" style="position:absolute" from="3941,4054" to="3942,4282" strokecolor="#24282b" strokeweight="33e-5mm">
                <v:stroke joinstyle="miter"/>
              </v:line>
              <v:line id="_x0000_s60600" style="position:absolute" from="2583,4174" to="3256,4175" strokecolor="#24282b" strokeweight="33e-5mm">
                <v:stroke joinstyle="miter"/>
              </v:line>
              <v:shape id="_x0000_s60601" style="position:absolute;left:2583;top:4114;width:108;height:108" coordsize="9,9" path="m9,l,5,9,9e" filled="f" strokecolor="#24282b" strokeweight="33e-5mm">
                <v:stroke joinstyle="miter"/>
                <v:path arrowok="t"/>
              </v:shape>
              <v:shape id="_x0000_s60602" style="position:absolute;left:3136;top:4114;width:120;height:108" coordsize="10,9" path="m,9l10,5,,e" filled="f" strokecolor="#24282b" strokeweight="33e-5mm">
                <v:stroke joinstyle="miter"/>
                <v:path arrowok="t"/>
              </v:shape>
              <v:line id="_x0000_s60603" style="position:absolute" from="3280,4174" to="3941,4175" strokecolor="#24282b" strokeweight="33e-5mm">
                <v:stroke joinstyle="miter"/>
              </v:line>
              <v:shape id="_x0000_s60604" style="position:absolute;left:3280;top:4114;width:108;height:108" coordsize="9,9" path="m9,l,5,9,9e" filled="f" strokecolor="#24282b" strokeweight="33e-5mm">
                <v:stroke joinstyle="miter"/>
                <v:path arrowok="t"/>
              </v:shape>
              <v:shape id="_x0000_s60605" style="position:absolute;left:3832;top:4114;width:109;height:108" coordsize="9,9" path="m,9l9,5,,e" filled="f" strokecolor="#24282b" strokeweight="33e-5mm">
                <v:stroke joinstyle="miter"/>
                <v:path arrowok="t"/>
              </v:shape>
              <v:line id="_x0000_s60606" style="position:absolute" from="5634,4054" to="5635,4282" strokecolor="#24282b" strokeweight="33e-5mm">
                <v:stroke joinstyle="miter"/>
              </v:line>
              <v:line id="_x0000_s60607" style="position:absolute" from="6319,4054" to="6320,4282" strokecolor="#24282b" strokeweight="33e-5mm">
                <v:stroke joinstyle="miter"/>
              </v:line>
              <v:line id="_x0000_s60608" style="position:absolute" from="5646,4174" to="6307,4175" strokecolor="#24282b" strokeweight="33e-5mm">
                <v:stroke joinstyle="miter"/>
              </v:line>
              <v:shape id="_x0000_s60609" style="position:absolute;left:5646;top:4114;width:109;height:108" coordsize="9,9" path="m9,l,5,9,9e" filled="f" strokecolor="#24282b" strokeweight="33e-5mm">
                <v:stroke joinstyle="miter"/>
                <v:path arrowok="t"/>
              </v:shape>
              <v:shape id="_x0000_s60610" style="position:absolute;left:6199;top:4114;width:108;height:108" coordsize="9,9" path="m,9l9,5,,e" filled="f" strokecolor="#24282b" strokeweight="33e-5mm">
                <v:stroke joinstyle="miter"/>
                <v:path arrowok="t"/>
              </v:shape>
              <v:line id="_x0000_s60611" style="position:absolute;flip:x" from="6391,3574" to="6620,3575" strokecolor="#24282b" strokeweight="33e-5mm">
                <v:stroke joinstyle="miter"/>
              </v:line>
              <v:line id="_x0000_s60612" style="position:absolute;flip:x" from="6391,3970" to="6620,3971" strokecolor="#24282b" strokeweight="33e-5mm">
                <v:stroke joinstyle="miter"/>
              </v:line>
              <v:line id="_x0000_s60613" style="position:absolute" from="6499,3586" to="6500,3958" strokecolor="#24282b" strokeweight="33e-5mm">
                <v:stroke joinstyle="miter"/>
              </v:line>
              <v:shape id="_x0000_s60614" style="position:absolute;left:6451;top:3586;width:109;height:96" coordsize="9,8" path="m9,8l4,,,8e" filled="f" strokecolor="#24282b" strokeweight="33e-5mm">
                <v:stroke joinstyle="miter"/>
                <v:path arrowok="t"/>
              </v:shape>
              <v:shape id="_x0000_s60615" style="position:absolute;left:6451;top:3862;width:109;height:96" coordsize="9,8" path="m,l4,8,9,e" filled="f" strokecolor="#24282b" strokeweight="33e-5mm">
                <v:stroke joinstyle="miter"/>
                <v:path arrowok="t"/>
              </v:shape>
              <v:line id="_x0000_s60616" style="position:absolute;flip:x" from="6391,1367" to="6620,1368" strokecolor="#24282b" strokeweight="33e-5mm">
                <v:stroke joinstyle="miter"/>
              </v:line>
              <v:line id="_x0000_s60617" style="position:absolute;flip:x" from="6391,1787" to="6620,1788" strokecolor="#24282b" strokeweight="33e-5mm">
                <v:stroke joinstyle="miter"/>
              </v:line>
              <v:line id="_x0000_s60618" style="position:absolute" from="6499,1367" to="6500,1775" strokecolor="#24282b" strokeweight="33e-5mm">
                <v:stroke joinstyle="miter"/>
              </v:line>
              <v:shape id="_x0000_s60619" style="position:absolute;left:6451;top:1367;width:109;height:120" coordsize="9,10" path="m9,10l4,,,10e" filled="f" strokecolor="#24282b" strokeweight="33e-5mm">
                <v:stroke joinstyle="miter"/>
                <v:path arrowok="t"/>
              </v:shape>
              <v:shape id="_x0000_s60620" style="position:absolute;left:6451;top:1667;width:109;height:108" coordsize="9,9" path="m,l4,9,9,e" filled="f" strokecolor="#24282b" strokeweight="33e-5mm">
                <v:stroke joinstyle="miter"/>
                <v:path arrowok="t"/>
              </v:shape>
              <v:line id="_x0000_s60621" style="position:absolute;flip:x" from="6391,935" to="6620,936" strokecolor="#24282b" strokeweight="33e-5mm">
                <v:stroke joinstyle="miter"/>
              </v:line>
              <v:line id="_x0000_s60622" style="position:absolute" from="6499,947" to="6500,1355" strokecolor="#24282b" strokeweight="33e-5mm">
                <v:stroke joinstyle="miter"/>
              </v:line>
              <v:shape id="_x0000_s60623" style="position:absolute;left:6451;top:947;width:109;height:108" coordsize="9,9" path="m9,9l4,,,9e" filled="f" strokecolor="#24282b" strokeweight="33e-5mm">
                <v:stroke joinstyle="miter"/>
                <v:path arrowok="t"/>
              </v:shape>
              <v:shape id="_x0000_s60624" style="position:absolute;left:6451;top:1247;width:109;height:108" coordsize="9,9" path="m,l4,9,9,e" filled="f" strokecolor="#24282b" strokeweight="33e-5mm">
                <v:stroke joinstyle="miter"/>
                <v:path arrowok="t"/>
              </v:shape>
              <v:line id="_x0000_s60625" style="position:absolute;flip:x" from="6391,516" to="6620,517" strokecolor="#24282b" strokeweight="33e-5mm">
                <v:stroke joinstyle="miter"/>
              </v:line>
              <v:line id="_x0000_s60626" style="position:absolute" from="6499,516" to="6500,923" strokecolor="#24282b" strokeweight="33e-5mm">
                <v:stroke joinstyle="miter"/>
              </v:line>
              <v:shape id="_x0000_s60627" style="position:absolute;left:6451;top:516;width:109;height:108" coordsize="9,9" path="m9,9l4,,,9e" filled="f" strokecolor="#24282b" strokeweight="33e-5mm">
                <v:stroke joinstyle="miter"/>
                <v:path arrowok="t"/>
              </v:shape>
              <v:shape id="_x0000_s60628" style="position:absolute;left:6451;top:816;width:109;height:107" coordsize="9,9" path="m,l4,9,9,e" filled="f" strokecolor="#24282b" strokeweight="33e-5mm">
                <v:stroke joinstyle="miter"/>
                <v:path arrowok="t"/>
              </v:shape>
              <v:rect id="_x0000_s60629" style="position:absolute;left:1021;top:6632;width:2655;height:2123" filled="f" strokecolor="#24282b" strokeweight="33e-5mm"/>
              <v:rect id="_x0000_s60630" style="position:absolute;left:1021;top:8335;width:697;height:420" filled="f" strokecolor="#24282b" strokeweight="33e-5mm"/>
              <v:rect id="_x0000_s60631" style="position:absolute;left:1718;top:8335;width:685;height:420" filled="f" strokecolor="#24282b" strokeweight="33e-5mm"/>
              <v:rect id="_x0000_s60632" style="position:absolute;left:1021;top:6632;width:685;height:420" filled="f" strokecolor="#24282b" strokeweight="33e-5mm"/>
              <v:rect id="_x0000_s60633" style="position:absolute;left:1706;top:6632;width:697;height:420" filled="f" strokecolor="#24282b" strokeweight="33e-5mm"/>
              <v:rect id="_x0000_s60634" style="position:absolute;left:1021;top:7052;width:685;height:432" filled="f" strokecolor="#24282b" strokeweight="33e-5mm"/>
              <v:rect id="_x0000_s60635" style="position:absolute;left:1706;top:7052;width:697;height:432" filled="f" strokecolor="#24282b" strokeweight="33e-5mm"/>
              <v:rect id="_x0000_s60636" style="position:absolute;left:2991;top:6632;width:685;height:420" filled="f" strokecolor="#24282b" strokeweight="33e-5mm"/>
              <v:rect id="_x0000_s60637" style="position:absolute;left:2991;top:7052;width:685;height:432" filled="f" strokecolor="#24282b" strokeweight="33e-5mm"/>
              <v:rect id="_x0000_s60638" style="position:absolute;left:2991;top:8335;width:685;height:420" filled="f" strokecolor="#24282b" strokeweight="33e-5mm"/>
              <v:line id="_x0000_s60639" style="position:absolute;flip:x" from="709,6620" to="937,6621" strokecolor="#24282b" strokeweight="33e-5mm">
                <v:stroke joinstyle="miter"/>
              </v:line>
              <v:line id="_x0000_s60640" style="position:absolute;flip:x" from="709,8743" to="937,8744" strokecolor="#24282b" strokeweight="33e-5mm">
                <v:stroke joinstyle="miter"/>
              </v:line>
              <v:line id="_x0000_s60641" style="position:absolute" from="817,6632" to="818,8731" strokecolor="#24282b" strokeweight="33e-5mm">
                <v:stroke joinstyle="miter"/>
              </v:line>
              <v:shape id="_x0000_s60642" style="position:absolute;left:769;top:6632;width:108;height:108" coordsize="9,9" path="m9,9l4,,,9e" filled="f" strokecolor="#24282b" strokeweight="33e-5mm">
                <v:stroke joinstyle="miter"/>
                <v:path arrowok="t"/>
              </v:shape>
              <v:shape id="_x0000_s60643" style="position:absolute;left:769;top:8635;width:108;height:96" coordsize="9,8" path="m,l4,8,9,e" filled="f" strokecolor="#24282b" strokeweight="33e-5mm">
                <v:stroke joinstyle="miter"/>
                <v:path arrowok="t"/>
              </v:shape>
              <v:rect id="_x0000_s60644" style="position:absolute;left:5130;top:6632;width:2655;height:2123" filled="f" strokecolor="#24282b" strokeweight="33e-5mm"/>
              <v:rect id="_x0000_s60645" style="position:absolute;left:5130;top:8335;width:697;height:420" filled="f" strokecolor="#24282b" strokeweight="33e-5mm"/>
              <v:rect id="_x0000_s60646" style="position:absolute;left:5827;top:8335;width:684;height:420" filled="f" strokecolor="#24282b" strokeweight="33e-5mm"/>
              <v:rect id="_x0000_s60647" style="position:absolute;left:5130;top:6632;width:685;height:420" filled="f" strokecolor="#24282b" strokeweight="33e-5mm"/>
              <v:rect id="_x0000_s60648" style="position:absolute;left:5815;top:6632;width:696;height:420" filled="f" strokecolor="#24282b" strokeweight="33e-5mm"/>
              <v:rect id="_x0000_s60649" style="position:absolute;left:5130;top:7052;width:685;height:432" filled="f" strokecolor="#24282b" strokeweight="33e-5mm"/>
              <v:rect id="_x0000_s60650" style="position:absolute;left:7100;top:6632;width:685;height:420" filled="f" strokecolor="#24282b" strokeweight="33e-5mm"/>
              <v:rect id="_x0000_s60651" style="position:absolute;left:7100;top:7052;width:685;height:432" filled="f" strokecolor="#24282b" strokeweight="33e-5mm"/>
              <v:rect id="_x0000_s60652" style="position:absolute;left:7100;top:8335;width:685;height:420" filled="f" strokecolor="#24282b" strokeweight="33e-5mm"/>
              <v:rect id="_x0000_s60653" style="position:absolute;left:1021;top:10122;width:2655;height:2135" filled="f" strokecolor="#24282b" strokeweight="33e-5mm"/>
              <v:rect id="_x0000_s60654" style="position:absolute;left:1021;top:11825;width:697;height:432" filled="f" strokecolor="#24282b" strokeweight="33e-5mm"/>
              <v:rect id="_x0000_s60655" style="position:absolute;left:1718;top:11825;width:685;height:432" filled="f" strokecolor="#24282b" strokeweight="33e-5mm"/>
              <v:rect id="_x0000_s60656" style="position:absolute;left:1021;top:10122;width:685;height:432" filled="f" strokecolor="#24282b" strokeweight="33e-5mm"/>
              <v:rect id="_x0000_s60657" style="position:absolute;left:1706;top:10122;width:697;height:432" filled="f" strokecolor="#24282b" strokeweight="33e-5mm"/>
              <v:rect id="_x0000_s60658" style="position:absolute;left:1021;top:10554;width:685;height:420" filled="f" strokecolor="#24282b" strokeweight="33e-5mm"/>
              <v:rect id="_x0000_s60659" style="position:absolute;left:1706;top:10554;width:697;height:420" filled="f" strokecolor="#24282b" strokeweight="33e-5mm"/>
              <v:rect id="_x0000_s60660" style="position:absolute;left:2991;top:10122;width:685;height:432" filled="f" strokecolor="#24282b" strokeweight="33e-5mm"/>
              <v:rect id="_x0000_s60661" style="position:absolute;left:2991;top:10554;width:685;height:420" filled="f" strokecolor="#24282b" strokeweight="33e-5mm"/>
              <v:rect id="_x0000_s60662" style="position:absolute;left:2991;top:11825;width:685;height:432" filled="f" strokecolor="#24282b" strokeweight="33e-5mm"/>
              <v:line id="_x0000_s60663" style="position:absolute" from="3664,9835" to="3665,10074" strokecolor="#24282b" strokeweight="33e-5mm">
                <v:stroke joinstyle="miter"/>
              </v:line>
              <v:line id="_x0000_s60664" style="position:absolute" from="1021,9954" to="3652,9955" strokecolor="#24282b" strokeweight="33e-5mm">
                <v:stroke joinstyle="miter"/>
              </v:line>
              <v:line id="_x0000_s60665" style="position:absolute" from="1009,9835" to="1010,10074" strokecolor="#24282b" strokeweight="33e-5mm">
                <v:stroke joinstyle="miter"/>
              </v:line>
              <v:shape id="_x0000_s60666" style="position:absolute;left:1021;top:9907;width:108;height:107" coordsize="9,9" path="m9,l,4,9,9e" filled="f" strokecolor="#24282b" strokeweight="33e-5mm">
                <v:stroke joinstyle="miter"/>
                <v:path arrowok="t"/>
              </v:shape>
              <v:shape id="_x0000_s60667" style="position:absolute;left:3556;top:9907;width:96;height:107" coordsize="8,9" path="m,9l8,4,,e" filled="f" strokecolor="#24282b" strokeweight="33e-5mm">
                <v:stroke joinstyle="miter"/>
                <v:path arrowok="t"/>
              </v:shape>
              <v:line id="_x0000_s60668" style="position:absolute;flip:x" from="709,10122" to="937,10123" strokecolor="#24282b" strokeweight="33e-5mm">
                <v:stroke joinstyle="miter"/>
              </v:line>
              <v:line id="_x0000_s60669" style="position:absolute;flip:x" from="709,12245" to="937,12246" strokecolor="#24282b" strokeweight="33e-5mm">
                <v:stroke joinstyle="miter"/>
              </v:line>
              <v:line id="_x0000_s60670" style="position:absolute" from="817,10134" to="818,12233" strokecolor="#24282b" strokeweight="33e-5mm">
                <v:stroke joinstyle="miter"/>
              </v:line>
              <v:shape id="_x0000_s60671" style="position:absolute;left:769;top:10134;width:108;height:96" coordsize="9,8" path="m9,8l4,,,8e" filled="f" strokecolor="#24282b" strokeweight="33e-5mm">
                <v:stroke joinstyle="miter"/>
                <v:path arrowok="t"/>
              </v:shape>
              <v:shape id="_x0000_s60672" style="position:absolute;left:769;top:12125;width:108;height:108" coordsize="9,9" path="m,l4,9,9,e" filled="f" strokecolor="#24282b" strokeweight="33e-5mm">
                <v:stroke joinstyle="miter"/>
                <v:path arrowok="t"/>
              </v:shape>
              <v:rect id="_x0000_s60673" style="position:absolute;left:5130;top:10122;width:2655;height:2135" filled="f" strokecolor="#24282b" strokeweight="33e-5mm"/>
              <v:rect id="_x0000_s60674" style="position:absolute;left:5130;top:11825;width:697;height:432" filled="f" strokecolor="#24282b" strokeweight="33e-5mm"/>
              <v:rect id="_x0000_s60675" style="position:absolute;left:5827;top:11825;width:684;height:432" filled="f" strokecolor="#24282b" strokeweight="33e-5mm"/>
              <v:rect id="_x0000_s60676" style="position:absolute;left:5130;top:10122;width:685;height:432" filled="f" strokecolor="#24282b" strokeweight="33e-5mm"/>
              <v:rect id="_x0000_s60677" style="position:absolute;left:5815;top:10122;width:696;height:432" filled="f" strokecolor="#24282b" strokeweight="33e-5mm"/>
              <v:rect id="_x0000_s60678" style="position:absolute;left:5130;top:10554;width:685;height:420" filled="f" strokecolor="#24282b" strokeweight="33e-5mm"/>
              <v:rect id="_x0000_s60679" style="position:absolute;left:5815;top:10554;width:696;height:420" filled="f" strokecolor="#24282b" strokeweight="33e-5mm"/>
              <v:rect id="_x0000_s60680" style="position:absolute;left:7100;top:10122;width:685;height:432" filled="f" strokecolor="#24282b" strokeweight="33e-5mm"/>
              <v:rect id="_x0000_s60681" style="position:absolute;left:7100;top:10554;width:685;height:420" filled="f" strokecolor="#24282b" strokeweight="33e-5mm"/>
              <v:rect id="_x0000_s60682" style="position:absolute;left:7100;top:11825;width:685;height:432" filled="f" strokecolor="#24282b" strokeweight="33e-5mm"/>
              <v:line id="_x0000_s60683" style="position:absolute" from="5130,9835" to="5131,10074" strokecolor="#24282b" strokeweight="33e-5mm">
                <v:stroke joinstyle="miter"/>
              </v:line>
              <v:line id="_x0000_s60684" style="position:absolute" from="7773,9835" to="7774,10074" strokecolor="#24282b" strokeweight="33e-5mm">
                <v:stroke joinstyle="miter"/>
              </v:line>
              <v:line id="_x0000_s60685" style="position:absolute" from="5130,9954" to="7761,9955" strokecolor="#24282b" strokeweight="33e-5mm">
                <v:stroke joinstyle="miter"/>
              </v:line>
              <v:shape id="_x0000_s60686" style="position:absolute;left:5130;top:9907;width:108;height:107" coordsize="9,9" path="m9,l,4,9,9e" filled="f" strokecolor="#24282b" strokeweight="33e-5mm">
                <v:stroke joinstyle="miter"/>
                <v:path arrowok="t"/>
              </v:shape>
              <v:shape id="_x0000_s60687" style="position:absolute;left:7665;top:9907;width:96;height:107" coordsize="8,9" path="m,9l8,4,,e" filled="f" strokecolor="#24282b" strokeweight="33e-5mm">
                <v:stroke joinstyle="miter"/>
                <v:path arrowok="t"/>
              </v:shape>
              <v:rect id="_x0000_s60688" style="position:absolute;left:324;top:204;width:937;height:12" fillcolor="#24282b" stroked="f"/>
              <v:rect id="_x0000_s60689" style="position:absolute;left:5815;top:7052;width:696;height:432" filled="f" strokecolor="#24282b" strokeweight="33e-5mm"/>
              <v:line id="_x0000_s60690" style="position:absolute" from="6608,10554" to="6632,10555" strokecolor="#24211d" strokeweight="0"/>
              <v:line id="_x0000_s60691" style="position:absolute" from="6644,10554" to="6668,10555" strokecolor="#24211d" strokeweight="0"/>
              <v:line id="_x0000_s60692" style="position:absolute" from="6680,10554" to="6704,10555" strokecolor="#24211d" strokeweight="0"/>
              <v:line id="_x0000_s60693" style="position:absolute" from="6716,10554" to="6740,10555" strokecolor="#24211d" strokeweight="0"/>
              <v:line id="_x0000_s60694" style="position:absolute" from="6752,10554" to="6776,10555" strokecolor="#24211d" strokeweight="0"/>
              <v:line id="_x0000_s60695" style="position:absolute" from="6788,10554" to="6812,10555" strokecolor="#24211d" strokeweight="0"/>
              <v:line id="_x0000_s60696" style="position:absolute" from="6824,10554" to="6848,10555" strokecolor="#24211d" strokeweight="0"/>
              <v:line id="_x0000_s60697" style="position:absolute" from="6860,10554" to="6884,10555" strokecolor="#24211d" strokeweight="0"/>
              <v:line id="_x0000_s60698" style="position:absolute" from="6896,10554" to="6920,10555" strokecolor="#24211d" strokeweight="0"/>
              <v:line id="_x0000_s60699" style="position:absolute" from="6932,10554" to="6956,10555" strokecolor="#24211d" strokeweight="0"/>
              <v:line id="_x0000_s60700" style="position:absolute" from="6968,10554" to="6992,10555" strokecolor="#24211d" strokeweight="0"/>
              <v:line id="_x0000_s60701" style="position:absolute" from="7004,10554" to="7028,10555" strokecolor="#24211d" strokeweight="0"/>
              <v:line id="_x0000_s60702" style="position:absolute" from="7004,10554" to="7028,10555" strokecolor="#24211d" strokeweight="0"/>
              <v:line id="_x0000_s60703" style="position:absolute" from="7449,11178" to="7450,11202" strokecolor="#24211d" strokeweight="0"/>
              <v:line id="_x0000_s60704" style="position:absolute" from="7449,11214" to="7450,11238" strokecolor="#24211d" strokeweight="0"/>
              <v:line id="_x0000_s60705" style="position:absolute" from="7449,11250" to="7450,11274" strokecolor="#24211d" strokeweight="0"/>
              <v:line id="_x0000_s60706" style="position:absolute" from="7449,11286" to="7450,11310" strokecolor="#24211d" strokeweight="0"/>
              <v:line id="_x0000_s60707" style="position:absolute" from="7449,11322" to="7450,11346" strokecolor="#24211d" strokeweight="0"/>
              <v:line id="_x0000_s60708" style="position:absolute" from="7449,11358" to="7450,11382" strokecolor="#24211d" strokeweight="0"/>
              <v:line id="_x0000_s60709" style="position:absolute" from="7449,11394" to="7450,11418" strokecolor="#24211d" strokeweight="0"/>
              <v:line id="_x0000_s60710" style="position:absolute" from="7449,11430" to="7450,11454" strokecolor="#24211d" strokeweight="0"/>
              <v:line id="_x0000_s60711" style="position:absolute" from="7449,11466" to="7450,11490" strokecolor="#24211d" strokeweight="0"/>
              <v:line id="_x0000_s60712" style="position:absolute" from="7449,11502" to="7450,11526" strokecolor="#24211d" strokeweight="0"/>
              <v:line id="_x0000_s60713" style="position:absolute" from="7449,11538" to="7450,11562" strokecolor="#24211d" strokeweight="0"/>
              <v:line id="_x0000_s60714" style="position:absolute" from="7449,11574" to="7450,11598" strokecolor="#24211d" strokeweight="0"/>
              <v:line id="_x0000_s60715" style="position:absolute" from="7449,11574" to="7450,11598" strokecolor="#24211d" strokeweight="0"/>
              <v:line id="_x0000_s60716" style="position:absolute" from="5827,11178" to="5828,11202" strokecolor="#24211d" strokeweight="0"/>
              <v:line id="_x0000_s60717" style="position:absolute" from="5827,11214" to="5828,11238" strokecolor="#24211d" strokeweight="0"/>
              <v:line id="_x0000_s60718" style="position:absolute" from="5827,11250" to="5828,11274" strokecolor="#24211d" strokeweight="0"/>
              <v:line id="_x0000_s60719" style="position:absolute" from="5827,11286" to="5828,11310" strokecolor="#24211d" strokeweight="0"/>
              <v:line id="_x0000_s60720" style="position:absolute" from="5827,11322" to="5828,11346" strokecolor="#24211d" strokeweight="0"/>
              <v:line id="_x0000_s60721" style="position:absolute" from="5827,11358" to="5828,11382" strokecolor="#24211d" strokeweight="0"/>
              <v:line id="_x0000_s60722" style="position:absolute" from="5827,11394" to="5828,11418" strokecolor="#24211d" strokeweight="0"/>
              <v:line id="_x0000_s60723" style="position:absolute" from="5827,11430" to="5828,11454" strokecolor="#24211d" strokeweight="0"/>
              <v:line id="_x0000_s60724" style="position:absolute" from="5827,11466" to="5828,11490" strokecolor="#24211d" strokeweight="0"/>
              <v:line id="_x0000_s60725" style="position:absolute" from="5827,11502" to="5828,11526" strokecolor="#24211d" strokeweight="0"/>
              <v:line id="_x0000_s60726" style="position:absolute" from="5827,11538" to="5828,11562" strokecolor="#24211d" strokeweight="0"/>
              <v:line id="_x0000_s60727" style="position:absolute" from="5827,11574" to="5828,11598" strokecolor="#24211d" strokeweight="0"/>
              <v:line id="_x0000_s60728" style="position:absolute" from="5827,11574" to="5828,11598" strokecolor="#24211d" strokeweight="0"/>
              <v:line id="_x0000_s60729" style="position:absolute" from="6608,12041" to="6632,12042" strokecolor="#24211d" strokeweight="0"/>
              <v:line id="_x0000_s60730" style="position:absolute" from="6644,12041" to="6668,12042" strokecolor="#24211d" strokeweight="0"/>
              <v:line id="_x0000_s60731" style="position:absolute" from="6680,12041" to="6704,12042" strokecolor="#24211d" strokeweight="0"/>
              <v:line id="_x0000_s60732" style="position:absolute" from="6716,12041" to="6740,12042" strokecolor="#24211d" strokeweight="0"/>
              <v:line id="_x0000_s60733" style="position:absolute" from="6752,12041" to="6776,12042" strokecolor="#24211d" strokeweight="0"/>
              <v:line id="_x0000_s60734" style="position:absolute" from="6788,12041" to="6812,12042" strokecolor="#24211d" strokeweight="0"/>
              <v:line id="_x0000_s60735" style="position:absolute" from="6824,12041" to="6848,12042" strokecolor="#24211d" strokeweight="0"/>
              <v:line id="_x0000_s60736" style="position:absolute" from="6860,12041" to="6884,12042" strokecolor="#24211d" strokeweight="0"/>
              <v:line id="_x0000_s60737" style="position:absolute" from="6896,12041" to="6920,12042" strokecolor="#24211d" strokeweight="0"/>
              <v:line id="_x0000_s60738" style="position:absolute" from="6932,12041" to="6956,12042" strokecolor="#24211d" strokeweight="0"/>
              <v:line id="_x0000_s60739" style="position:absolute" from="6968,12041" to="6992,12042" strokecolor="#24211d" strokeweight="0"/>
              <v:line id="_x0000_s60740" style="position:absolute" from="7004,12041" to="7028,12042" strokecolor="#24211d" strokeweight="0"/>
              <v:line id="_x0000_s60741" style="position:absolute" from="7004,12041" to="7028,12042" strokecolor="#24211d" strokeweight="0"/>
              <v:line id="_x0000_s60742" style="position:absolute" from="2487,10542" to="2499,10543" strokecolor="#24211d" strokeweight="0"/>
              <v:line id="_x0000_s60743" style="position:absolute" from="2523,10542" to="2535,10543" strokecolor="#24211d" strokeweight="0"/>
              <v:line id="_x0000_s60744" style="position:absolute" from="2559,10542" to="2571,10543" strokecolor="#24211d" strokeweight="0"/>
              <v:line id="_x0000_s60745" style="position:absolute" from="2595,10542" to="2607,10543" strokecolor="#24211d" strokeweight="0"/>
              <v:line id="_x0000_s60746" style="position:absolute" from="2631,10542" to="2643,10543" strokecolor="#24211d" strokeweight="0"/>
              <v:line id="_x0000_s60747" style="position:absolute" from="2667,10542" to="2679,10543" strokecolor="#24211d" strokeweight="0"/>
              <v:line id="_x0000_s60748" style="position:absolute" from="2703,10542" to="2715,10543" strokecolor="#24211d" strokeweight="0"/>
              <v:line id="_x0000_s60749" style="position:absolute" from="2739,10542" to="2751,10543" strokecolor="#24211d" strokeweight="0"/>
              <v:line id="_x0000_s60750" style="position:absolute" from="2775,10542" to="2787,10543" strokecolor="#24211d" strokeweight="0"/>
              <v:line id="_x0000_s60751" style="position:absolute" from="2811,10542" to="2823,10543" strokecolor="#24211d" strokeweight="0"/>
              <v:line id="_x0000_s60752" style="position:absolute" from="2847,10542" to="2859,10543" strokecolor="#24211d" strokeweight="0"/>
              <v:line id="_x0000_s60753" style="position:absolute" from="2883,10542" to="2895,10543" strokecolor="#24211d" strokeweight="0"/>
              <v:line id="_x0000_s60754" style="position:absolute" from="2883,10542" to="2895,10543" strokecolor="#24211d" strokeweight="0"/>
              <v:line id="_x0000_s60755" style="position:absolute" from="3328,11166" to="3329,11190" strokecolor="#24211d" strokeweight="0"/>
              <v:line id="_x0000_s60756" style="position:absolute" from="3328,11202" to="3329,11226" strokecolor="#24211d" strokeweight="0"/>
              <v:line id="_x0000_s60757" style="position:absolute" from="3328,11238" to="3329,11262" strokecolor="#24211d" strokeweight="0"/>
              <v:line id="_x0000_s60758" style="position:absolute" from="3328,11274" to="3329,11298" strokecolor="#24211d" strokeweight="0"/>
              <v:line id="_x0000_s60759" style="position:absolute" from="3328,11310" to="3329,11334" strokecolor="#24211d" strokeweight="0"/>
              <v:line id="_x0000_s60760" style="position:absolute" from="3328,11346" to="3329,11370" strokecolor="#24211d" strokeweight="0"/>
              <v:line id="_x0000_s60761" style="position:absolute" from="3328,11382" to="3329,11406" strokecolor="#24211d" strokeweight="0"/>
              <v:line id="_x0000_s60762" style="position:absolute" from="3328,11418" to="3329,11442" strokecolor="#24211d" strokeweight="0"/>
            </v:group>
            <v:group id="_x0000_s60763" style="position:absolute;left:3697;top:3716;width:5667;height:10770" coordorigin="1694,1115" coordsize="5744,10915">
              <v:line id="_x0000_s60764" style="position:absolute" from="3328,11454" to="3329,11478" strokecolor="#24211d" strokeweight="0"/>
              <v:line id="_x0000_s60765" style="position:absolute" from="3328,11490" to="3329,11514" strokecolor="#24211d" strokeweight="0"/>
              <v:line id="_x0000_s60766" style="position:absolute" from="3328,11526" to="3329,11550" strokecolor="#24211d" strokeweight="0"/>
              <v:line id="_x0000_s60767" style="position:absolute" from="3328,11562" to="3329,11586" strokecolor="#24211d" strokeweight="0"/>
              <v:line id="_x0000_s60768" style="position:absolute" from="3328,11562" to="3329,11586" strokecolor="#24211d" strokeweight="0"/>
              <v:line id="_x0000_s60769" style="position:absolute" from="1694,11166" to="1695,11190" strokecolor="#24211d" strokeweight="0"/>
              <v:line id="_x0000_s60770" style="position:absolute" from="1694,11202" to="1695,11226" strokecolor="#24211d" strokeweight="0"/>
              <v:line id="_x0000_s60771" style="position:absolute" from="1694,11238" to="1695,11262" strokecolor="#24211d" strokeweight="0"/>
              <v:line id="_x0000_s60772" style="position:absolute" from="1694,11274" to="1695,11298" strokecolor="#24211d" strokeweight="0"/>
              <v:line id="_x0000_s60773" style="position:absolute" from="1694,11310" to="1695,11334" strokecolor="#24211d" strokeweight="0"/>
              <v:line id="_x0000_s60774" style="position:absolute" from="1694,11346" to="1695,11370" strokecolor="#24211d" strokeweight="0"/>
              <v:line id="_x0000_s60775" style="position:absolute" from="1694,11382" to="1695,11406" strokecolor="#24211d" strokeweight="0"/>
              <v:line id="_x0000_s60776" style="position:absolute" from="1694,11418" to="1695,11442" strokecolor="#24211d" strokeweight="0"/>
              <v:line id="_x0000_s60777" style="position:absolute" from="1694,11454" to="1695,11478" strokecolor="#24211d" strokeweight="0"/>
              <v:line id="_x0000_s60778" style="position:absolute" from="1694,11490" to="1695,11514" strokecolor="#24211d" strokeweight="0"/>
              <v:line id="_x0000_s60779" style="position:absolute" from="1694,11526" to="1695,11550" strokecolor="#24211d" strokeweight="0"/>
              <v:line id="_x0000_s60780" style="position:absolute" from="1694,11562" to="1695,11586" strokecolor="#24211d" strokeweight="0"/>
              <v:line id="_x0000_s60781" style="position:absolute" from="1694,11562" to="1695,11586" strokecolor="#24211d" strokeweight="0"/>
              <v:line id="_x0000_s60782" style="position:absolute" from="2487,12029" to="2499,12030" strokecolor="#24211d" strokeweight="0"/>
              <v:line id="_x0000_s60783" style="position:absolute" from="2523,12029" to="2535,12030" strokecolor="#24211d" strokeweight="0"/>
              <v:line id="_x0000_s60784" style="position:absolute" from="2559,12029" to="2571,12030" strokecolor="#24211d" strokeweight="0"/>
              <v:line id="_x0000_s60785" style="position:absolute" from="2595,12029" to="2607,12030" strokecolor="#24211d" strokeweight="0"/>
              <v:line id="_x0000_s60786" style="position:absolute" from="2631,12029" to="2643,12030" strokecolor="#24211d" strokeweight="0"/>
              <v:line id="_x0000_s60787" style="position:absolute" from="2667,12029" to="2679,12030" strokecolor="#24211d" strokeweight="0"/>
              <v:line id="_x0000_s60788" style="position:absolute" from="2703,12029" to="2715,12030" strokecolor="#24211d" strokeweight="0"/>
              <v:line id="_x0000_s60789" style="position:absolute" from="2739,12029" to="2751,12030" strokecolor="#24211d" strokeweight="0"/>
              <v:line id="_x0000_s60790" style="position:absolute" from="2775,12029" to="2787,12030" strokecolor="#24211d" strokeweight="0"/>
              <v:line id="_x0000_s60791" style="position:absolute" from="2811,12029" to="2823,12030" strokecolor="#24211d" strokeweight="0"/>
              <v:line id="_x0000_s60792" style="position:absolute" from="2847,12029" to="2859,12030" strokecolor="#24211d" strokeweight="0"/>
              <v:line id="_x0000_s60793" style="position:absolute" from="2883,12029" to="2895,12030" strokecolor="#24211d" strokeweight="0"/>
              <v:line id="_x0000_s60794" style="position:absolute" from="2883,12029" to="2895,12030" strokecolor="#24211d" strokeweight="0"/>
              <v:line id="_x0000_s60795" style="position:absolute" from="2487,7052" to="2499,7053" strokecolor="#24211d" strokeweight="0"/>
              <v:line id="_x0000_s60796" style="position:absolute" from="2523,7052" to="2535,7053" strokecolor="#24211d" strokeweight="0"/>
              <v:line id="_x0000_s60797" style="position:absolute" from="2559,7052" to="2571,7053" strokecolor="#24211d" strokeweight="0"/>
              <v:line id="_x0000_s60798" style="position:absolute" from="2595,7052" to="2607,7053" strokecolor="#24211d" strokeweight="0"/>
              <v:line id="_x0000_s60799" style="position:absolute" from="2631,7052" to="2643,7053" strokecolor="#24211d" strokeweight="0"/>
              <v:line id="_x0000_s60800" style="position:absolute" from="2667,7052" to="2679,7053" strokecolor="#24211d" strokeweight="0"/>
              <v:line id="_x0000_s60801" style="position:absolute" from="2703,7052" to="2715,7053" strokecolor="#24211d" strokeweight="0"/>
              <v:line id="_x0000_s60802" style="position:absolute" from="2739,7052" to="2751,7053" strokecolor="#24211d" strokeweight="0"/>
              <v:line id="_x0000_s60803" style="position:absolute" from="2775,7052" to="2787,7053" strokecolor="#24211d" strokeweight="0"/>
              <v:line id="_x0000_s60804" style="position:absolute" from="2811,7052" to="2823,7053" strokecolor="#24211d" strokeweight="0"/>
              <v:line id="_x0000_s60805" style="position:absolute" from="2847,7052" to="2859,7053" strokecolor="#24211d" strokeweight="0"/>
              <v:line id="_x0000_s60806" style="position:absolute" from="2883,7052" to="2895,7053" strokecolor="#24211d" strokeweight="0"/>
              <v:line id="_x0000_s60807" style="position:absolute" from="2883,7052" to="2895,7053" strokecolor="#24211d" strokeweight="0"/>
              <v:line id="_x0000_s60808" style="position:absolute" from="3328,7676" to="3329,7700" strokecolor="#24211d" strokeweight="0"/>
              <v:line id="_x0000_s60809" style="position:absolute" from="3328,7712" to="3329,7736" strokecolor="#24211d" strokeweight="0"/>
              <v:line id="_x0000_s60810" style="position:absolute" from="3328,7748" to="3329,7772" strokecolor="#24211d" strokeweight="0"/>
              <v:line id="_x0000_s60811" style="position:absolute" from="3328,7784" to="3329,7808" strokecolor="#24211d" strokeweight="0"/>
              <v:line id="_x0000_s60812" style="position:absolute" from="3328,7820" to="3329,7844" strokecolor="#24211d" strokeweight="0"/>
              <v:line id="_x0000_s60813" style="position:absolute" from="3328,7856" to="3329,7880" strokecolor="#24211d" strokeweight="0"/>
              <v:line id="_x0000_s60814" style="position:absolute" from="3328,7892" to="3329,7916" strokecolor="#24211d" strokeweight="0"/>
              <v:line id="_x0000_s60815" style="position:absolute" from="3328,7928" to="3329,7952" strokecolor="#24211d" strokeweight="0"/>
              <v:line id="_x0000_s60816" style="position:absolute" from="3328,7964" to="3329,7988" strokecolor="#24211d" strokeweight="0"/>
              <v:line id="_x0000_s60817" style="position:absolute" from="3328,8000" to="3329,8024" strokecolor="#24211d" strokeweight="0"/>
              <v:line id="_x0000_s60818" style="position:absolute" from="3328,8036" to="3329,8060" strokecolor="#24211d" strokeweight="0"/>
              <v:line id="_x0000_s60819" style="position:absolute" from="3328,8072" to="3329,8084" strokecolor="#24211d" strokeweight="0"/>
              <v:line id="_x0000_s60820" style="position:absolute" from="3328,8072" to="3329,8084" strokecolor="#24211d" strokeweight="0"/>
              <v:line id="_x0000_s60821" style="position:absolute" from="1694,7676" to="1695,7700" strokecolor="#24211d" strokeweight="0"/>
              <v:line id="_x0000_s60822" style="position:absolute" from="1694,7712" to="1695,7736" strokecolor="#24211d" strokeweight="0"/>
              <v:line id="_x0000_s60823" style="position:absolute" from="1694,7748" to="1695,7772" strokecolor="#24211d" strokeweight="0"/>
              <v:line id="_x0000_s60824" style="position:absolute" from="1694,7784" to="1695,7808" strokecolor="#24211d" strokeweight="0"/>
              <v:line id="_x0000_s60825" style="position:absolute" from="1694,7820" to="1695,7844" strokecolor="#24211d" strokeweight="0"/>
              <v:line id="_x0000_s60826" style="position:absolute" from="1694,7856" to="1695,7880" strokecolor="#24211d" strokeweight="0"/>
              <v:line id="_x0000_s60827" style="position:absolute" from="1694,7892" to="1695,7916" strokecolor="#24211d" strokeweight="0"/>
              <v:line id="_x0000_s60828" style="position:absolute" from="1694,7928" to="1695,7952" strokecolor="#24211d" strokeweight="0"/>
              <v:line id="_x0000_s60829" style="position:absolute" from="1694,7964" to="1695,7988" strokecolor="#24211d" strokeweight="0"/>
              <v:line id="_x0000_s60830" style="position:absolute" from="1694,8000" to="1695,8024" strokecolor="#24211d" strokeweight="0"/>
              <v:line id="_x0000_s60831" style="position:absolute" from="1694,8036" to="1695,8060" strokecolor="#24211d" strokeweight="0"/>
              <v:line id="_x0000_s60832" style="position:absolute" from="1694,8072" to="1695,8084" strokecolor="#24211d" strokeweight="0"/>
              <v:line id="_x0000_s60833" style="position:absolute" from="1694,8072" to="1695,8084" strokecolor="#24211d" strokeweight="0"/>
              <v:line id="_x0000_s60834" style="position:absolute" from="2487,8539" to="2499,8540" strokecolor="#24211d" strokeweight="0"/>
              <v:line id="_x0000_s60835" style="position:absolute" from="2523,8539" to="2535,8540" strokecolor="#24211d" strokeweight="0"/>
              <v:line id="_x0000_s60836" style="position:absolute" from="2559,8539" to="2571,8540" strokecolor="#24211d" strokeweight="0"/>
              <v:line id="_x0000_s60837" style="position:absolute" from="2595,8539" to="2607,8540" strokecolor="#24211d" strokeweight="0"/>
              <v:line id="_x0000_s60838" style="position:absolute" from="2631,8539" to="2643,8540" strokecolor="#24211d" strokeweight="0"/>
              <v:line id="_x0000_s60839" style="position:absolute" from="2667,8539" to="2679,8540" strokecolor="#24211d" strokeweight="0"/>
              <v:line id="_x0000_s60840" style="position:absolute" from="2703,8539" to="2715,8540" strokecolor="#24211d" strokeweight="0"/>
              <v:line id="_x0000_s60841" style="position:absolute" from="2739,8539" to="2751,8540" strokecolor="#24211d" strokeweight="0"/>
              <v:line id="_x0000_s60842" style="position:absolute" from="2775,8539" to="2787,8540" strokecolor="#24211d" strokeweight="0"/>
              <v:line id="_x0000_s60843" style="position:absolute" from="2811,8539" to="2823,8540" strokecolor="#24211d" strokeweight="0"/>
              <v:line id="_x0000_s60844" style="position:absolute" from="2847,8539" to="2859,8540" strokecolor="#24211d" strokeweight="0"/>
              <v:line id="_x0000_s60845" style="position:absolute" from="2883,8539" to="2895,8540" strokecolor="#24211d" strokeweight="0"/>
              <v:line id="_x0000_s60846" style="position:absolute" from="2883,8539" to="2895,8540" strokecolor="#24211d" strokeweight="0"/>
              <v:line id="_x0000_s60847" style="position:absolute" from="6608,7064" to="6620,7065" strokecolor="#24211d" strokeweight="0"/>
              <v:line id="_x0000_s60848" style="position:absolute" from="6644,7064" to="6656,7065" strokecolor="#24211d" strokeweight="0"/>
              <v:line id="_x0000_s60849" style="position:absolute" from="6680,7064" to="6692,7065" strokecolor="#24211d" strokeweight="0"/>
              <v:line id="_x0000_s60850" style="position:absolute" from="6716,7064" to="6728,7065" strokecolor="#24211d" strokeweight="0"/>
              <v:line id="_x0000_s60851" style="position:absolute" from="6752,7064" to="6764,7065" strokecolor="#24211d" strokeweight="0"/>
              <v:line id="_x0000_s60852" style="position:absolute" from="6788,7064" to="6800,7065" strokecolor="#24211d" strokeweight="0"/>
              <v:line id="_x0000_s60853" style="position:absolute" from="6824,7064" to="6836,7065" strokecolor="#24211d" strokeweight="0"/>
              <v:line id="_x0000_s60854" style="position:absolute" from="6860,7064" to="6872,7065" strokecolor="#24211d" strokeweight="0"/>
              <v:line id="_x0000_s60855" style="position:absolute" from="6896,7064" to="6908,7065" strokecolor="#24211d" strokeweight="0"/>
              <v:line id="_x0000_s60856" style="position:absolute" from="6932,7064" to="6944,7065" strokecolor="#24211d" strokeweight="0"/>
              <v:line id="_x0000_s60857" style="position:absolute" from="6968,7064" to="6980,7065" strokecolor="#24211d" strokeweight="0"/>
              <v:line id="_x0000_s60858" style="position:absolute" from="7004,7064" to="7016,7065" strokecolor="#24211d" strokeweight="0"/>
              <v:line id="_x0000_s60859" style="position:absolute" from="7004,7064" to="7016,7065" strokecolor="#24211d" strokeweight="0"/>
              <v:line id="_x0000_s60860" style="position:absolute" from="7437,7688" to="7438,7700" strokecolor="#24211d" strokeweight="0"/>
              <v:line id="_x0000_s60861" style="position:absolute" from="7437,7724" to="7438,7736" strokecolor="#24211d" strokeweight="0"/>
              <v:line id="_x0000_s60862" style="position:absolute" from="7437,7760" to="7438,7772" strokecolor="#24211d" strokeweight="0"/>
              <v:line id="_x0000_s60863" style="position:absolute" from="7437,7796" to="7438,7808" strokecolor="#24211d" strokeweight="0"/>
              <v:line id="_x0000_s60864" style="position:absolute" from="7437,7832" to="7438,7844" strokecolor="#24211d" strokeweight="0"/>
              <v:line id="_x0000_s60865" style="position:absolute" from="7437,7868" to="7438,7880" strokecolor="#24211d" strokeweight="0"/>
              <v:line id="_x0000_s60866" style="position:absolute" from="7437,7904" to="7438,7916" strokecolor="#24211d" strokeweight="0"/>
              <v:line id="_x0000_s60867" style="position:absolute" from="7437,7940" to="7438,7952" strokecolor="#24211d" strokeweight="0"/>
              <v:line id="_x0000_s60868" style="position:absolute" from="7437,7976" to="7438,7988" strokecolor="#24211d" strokeweight="0"/>
              <v:line id="_x0000_s60869" style="position:absolute" from="7437,8012" to="7438,8024" strokecolor="#24211d" strokeweight="0"/>
              <v:line id="_x0000_s60870" style="position:absolute" from="7437,8048" to="7438,8060" strokecolor="#24211d" strokeweight="0"/>
              <v:line id="_x0000_s60871" style="position:absolute" from="7437,8084" to="7438,8096" strokecolor="#24211d" strokeweight="0"/>
              <v:line id="_x0000_s60872" style="position:absolute" from="7437,8084" to="7438,8096" strokecolor="#24211d" strokeweight="0"/>
              <v:line id="_x0000_s60873" style="position:absolute" from="5815,7688" to="5816,7700" strokecolor="#24211d" strokeweight="0"/>
              <v:line id="_x0000_s60874" style="position:absolute" from="5815,7724" to="5816,7736" strokecolor="#24211d" strokeweight="0"/>
              <v:line id="_x0000_s60875" style="position:absolute" from="5815,7760" to="5816,7772" strokecolor="#24211d" strokeweight="0"/>
              <v:line id="_x0000_s60876" style="position:absolute" from="5815,7796" to="5816,7808" strokecolor="#24211d" strokeweight="0"/>
              <v:line id="_x0000_s60877" style="position:absolute" from="5815,7832" to="5816,7844" strokecolor="#24211d" strokeweight="0"/>
              <v:line id="_x0000_s60878" style="position:absolute" from="5815,7868" to="5816,7880" strokecolor="#24211d" strokeweight="0"/>
              <v:line id="_x0000_s60879" style="position:absolute" from="5815,7904" to="5816,7916" strokecolor="#24211d" strokeweight="0"/>
              <v:line id="_x0000_s60880" style="position:absolute" from="5815,7940" to="5816,7952" strokecolor="#24211d" strokeweight="0"/>
              <v:line id="_x0000_s60881" style="position:absolute" from="5815,7976" to="5816,7988" strokecolor="#24211d" strokeweight="0"/>
              <v:line id="_x0000_s60882" style="position:absolute" from="5815,8012" to="5816,8024" strokecolor="#24211d" strokeweight="0"/>
              <v:line id="_x0000_s60883" style="position:absolute" from="5815,8048" to="5816,8060" strokecolor="#24211d" strokeweight="0"/>
              <v:line id="_x0000_s60884" style="position:absolute" from="5815,8084" to="5816,8096" strokecolor="#24211d" strokeweight="0"/>
              <v:line id="_x0000_s60885" style="position:absolute" from="5815,8084" to="5816,8096" strokecolor="#24211d" strokeweight="0"/>
              <v:line id="_x0000_s60886" style="position:absolute" from="6608,8539" to="6620,8540" strokecolor="#24211d" strokeweight="0"/>
              <v:line id="_x0000_s60887" style="position:absolute" from="6644,8539" to="6656,8540" strokecolor="#24211d" strokeweight="0"/>
              <v:line id="_x0000_s60888" style="position:absolute" from="6680,8539" to="6692,8540" strokecolor="#24211d" strokeweight="0"/>
              <v:line id="_x0000_s60889" style="position:absolute" from="6716,8539" to="6728,8540" strokecolor="#24211d" strokeweight="0"/>
              <v:line id="_x0000_s60890" style="position:absolute" from="6752,8539" to="6764,8540" strokecolor="#24211d" strokeweight="0"/>
              <v:line id="_x0000_s60891" style="position:absolute" from="6788,8539" to="6800,8540" strokecolor="#24211d" strokeweight="0"/>
              <v:line id="_x0000_s60892" style="position:absolute" from="6824,8539" to="6836,8540" strokecolor="#24211d" strokeweight="0"/>
              <v:line id="_x0000_s60893" style="position:absolute" from="6860,8539" to="6872,8540" strokecolor="#24211d" strokeweight="0"/>
              <v:line id="_x0000_s60894" style="position:absolute" from="6896,8539" to="6908,8540" strokecolor="#24211d" strokeweight="0"/>
              <v:line id="_x0000_s60895" style="position:absolute" from="6932,8539" to="6944,8540" strokecolor="#24211d" strokeweight="0"/>
              <v:line id="_x0000_s60896" style="position:absolute" from="6968,8539" to="6980,8540" strokecolor="#24211d" strokeweight="0"/>
              <v:line id="_x0000_s60897" style="position:absolute" from="7004,8539" to="7016,8540" strokecolor="#24211d" strokeweight="0"/>
              <v:line id="_x0000_s60898" style="position:absolute" from="7004,8539" to="7016,8540" strokecolor="#24211d" strokeweight="0"/>
              <v:line id="_x0000_s60899" style="position:absolute" from="4325,1115" to="4349,1116" strokecolor="#24211d" strokeweight="0"/>
              <v:line id="_x0000_s60900" style="position:absolute" from="4361,1115" to="4385,1116" strokecolor="#24211d" strokeweight="0"/>
              <v:line id="_x0000_s60901" style="position:absolute" from="4397,1115" to="4421,1116" strokecolor="#24211d" strokeweight="0"/>
              <v:line id="_x0000_s60902" style="position:absolute" from="4433,1115" to="4457,1116" strokecolor="#24211d" strokeweight="0"/>
              <v:line id="_x0000_s60903" style="position:absolute" from="4469,1115" to="4493,1116" strokecolor="#24211d" strokeweight="0"/>
              <v:line id="_x0000_s60904" style="position:absolute" from="4505,1115" to="4529,1116" strokecolor="#24211d" strokeweight="0"/>
              <v:line id="_x0000_s60905" style="position:absolute" from="4541,1115" to="4565,1116" strokecolor="#24211d" strokeweight="0"/>
              <v:line id="_x0000_s60906" style="position:absolute" from="4577,1115" to="4601,1116" strokecolor="#24211d" strokeweight="0"/>
              <v:line id="_x0000_s60907" style="position:absolute" from="4613,1115" to="4637,1116" strokecolor="#24211d" strokeweight="0"/>
              <v:line id="_x0000_s60908" style="position:absolute" from="4649,1115" to="4673,1116" strokecolor="#24211d" strokeweight="0"/>
              <v:line id="_x0000_s60909" style="position:absolute" from="4685,1115" to="4709,1116" strokecolor="#24211d" strokeweight="0"/>
              <v:line id="_x0000_s60910" style="position:absolute" from="4721,1115" to="4745,1116" strokecolor="#24211d" strokeweight="0"/>
              <v:line id="_x0000_s60911" style="position:absolute" from="4757,1115" to="4781,1116" strokecolor="#24211d" strokeweight="0"/>
              <v:line id="_x0000_s60912" style="position:absolute" from="4794,1115" to="4818,1116" strokecolor="#24211d" strokeweight="0"/>
              <v:line id="_x0000_s60913" style="position:absolute" from="4830,1115" to="4854,1116" strokecolor="#24211d" strokeweight="0"/>
              <v:line id="_x0000_s60914" style="position:absolute" from="4866,1115" to="4890,1116" strokecolor="#24211d" strokeweight="0"/>
              <v:line id="_x0000_s60915" style="position:absolute" from="4902,1115" to="4926,1116" strokecolor="#24211d" strokeweight="0"/>
              <v:line id="_x0000_s60916" style="position:absolute" from="4938,1115" to="4962,1116" strokecolor="#24211d" strokeweight="0"/>
              <v:line id="_x0000_s60917" style="position:absolute" from="4974,1115" to="4998,1116" strokecolor="#24211d" strokeweight="0"/>
              <v:line id="_x0000_s60918" style="position:absolute" from="5010,1115" to="5034,1116" strokecolor="#24211d" strokeweight="0"/>
              <v:line id="_x0000_s60919" style="position:absolute" from="5046,1115" to="5070,1116" strokecolor="#24211d" strokeweight="0"/>
              <v:line id="_x0000_s60920" style="position:absolute" from="5082,1115" to="5106,1116" strokecolor="#24211d" strokeweight="0"/>
              <v:line id="_x0000_s60921" style="position:absolute" from="5118,1115" to="5142,1116" strokecolor="#24211d" strokeweight="0"/>
              <v:line id="_x0000_s60922" style="position:absolute" from="5154,1115" to="5178,1116" strokecolor="#24211d" strokeweight="0"/>
              <v:line id="_x0000_s60923" style="position:absolute" from="5190,1115" to="5214,1116" strokecolor="#24211d" strokeweight="0"/>
              <v:line id="_x0000_s60924" style="position:absolute" from="5226,1115" to="5250,1116" strokecolor="#24211d" strokeweight="0"/>
              <v:line id="_x0000_s60925" style="position:absolute" from="2919,2111" to="2920,2123" strokecolor="#24211d" strokeweight="0"/>
              <v:line id="_x0000_s60926" style="position:absolute" from="2919,2147" to="2920,2159" strokecolor="#24211d" strokeweight="0"/>
              <v:line id="_x0000_s60927" style="position:absolute" from="2919,2183" to="2920,2195" strokecolor="#24211d" strokeweight="0"/>
              <v:line id="_x0000_s60928" style="position:absolute" from="2919,2219" to="2920,2231" strokecolor="#24211d" strokeweight="0"/>
              <v:line id="_x0000_s60929" style="position:absolute" from="2919,2255" to="2920,2267" strokecolor="#24211d" strokeweight="0"/>
              <v:line id="_x0000_s60930" style="position:absolute" from="2919,2291" to="2920,2303" strokecolor="#24211d" strokeweight="0"/>
              <v:line id="_x0000_s60931" style="position:absolute" from="2919,2327" to="2920,2339" strokecolor="#24211d" strokeweight="0"/>
              <v:line id="_x0000_s60932" style="position:absolute" from="2919,2363" to="2920,2375" strokecolor="#24211d" strokeweight="0"/>
              <v:line id="_x0000_s60933" style="position:absolute" from="2919,2399" to="2920,2411" strokecolor="#24211d" strokeweight="0"/>
              <v:line id="_x0000_s60934" style="position:absolute" from="2919,2435" to="2920,2447" strokecolor="#24211d" strokeweight="0"/>
              <v:line id="_x0000_s60935" style="position:absolute" from="2919,2471" to="2920,2483" strokecolor="#24211d" strokeweight="0"/>
              <v:line id="_x0000_s60936" style="position:absolute" from="2919,2507" to="2920,2519" strokecolor="#24211d" strokeweight="0"/>
              <v:line id="_x0000_s60937" style="position:absolute" from="2919,2543" to="2920,2555" strokecolor="#24211d" strokeweight="0"/>
              <v:line id="_x0000_s60938" style="position:absolute" from="2919,2579" to="2920,2591" strokecolor="#24211d" strokeweight="0"/>
              <v:line id="_x0000_s60939" style="position:absolute" from="2919,2615" to="2920,2627" strokecolor="#24211d" strokeweight="0"/>
              <v:line id="_x0000_s60940" style="position:absolute" from="2919,2651" to="2920,2663" strokecolor="#24211d" strokeweight="0"/>
              <v:line id="_x0000_s60941" style="position:absolute" from="2919,2687" to="2920,2699" strokecolor="#24211d" strokeweight="0"/>
              <v:line id="_x0000_s60942" style="position:absolute" from="2919,2722" to="2920,2734" strokecolor="#24211d" strokeweight="0"/>
              <v:line id="_x0000_s60943" style="position:absolute" from="2919,2758" to="2920,2770" strokecolor="#24211d" strokeweight="0"/>
              <v:line id="_x0000_s60944" style="position:absolute" from="2919,2794" to="2920,2806" strokecolor="#24211d" strokeweight="0"/>
              <v:line id="_x0000_s60945" style="position:absolute" from="2919,2830" to="2920,2842" strokecolor="#24211d" strokeweight="0"/>
              <v:line id="_x0000_s60946" style="position:absolute" from="2919,2866" to="2920,2878" strokecolor="#24211d" strokeweight="0"/>
              <v:line id="_x0000_s60947" style="position:absolute" from="2919,2902" to="2920,2914" strokecolor="#24211d" strokeweight="0"/>
              <v:line id="_x0000_s60948" style="position:absolute" from="2919,2938" to="2920,2950" strokecolor="#24211d" strokeweight="0"/>
              <v:line id="_x0000_s60949" style="position:absolute" from="2919,2974" to="2920,2986" strokecolor="#24211d" strokeweight="0"/>
              <v:line id="_x0000_s60950" style="position:absolute" from="2919,3010" to="2920,3022" strokecolor="#24211d" strokeweight="0"/>
              <v:line id="_x0000_s60951" style="position:absolute" from="2919,3046" to="2920,3058" strokecolor="#24211d" strokeweight="0"/>
              <v:line id="_x0000_s60952" style="position:absolute" from="2919,3082" to="2920,3094" strokecolor="#24211d" strokeweight="0"/>
              <v:line id="_x0000_s60953" style="position:absolute" from="2919,3118" to="2920,3130" strokecolor="#24211d" strokeweight="0"/>
              <v:line id="_x0000_s60954" style="position:absolute" from="2919,3154" to="2920,3166" strokecolor="#24211d" strokeweight="0"/>
              <v:line id="_x0000_s60955" style="position:absolute" from="2919,3190" to="2920,3202" strokecolor="#24211d" strokeweight="0"/>
              <v:line id="_x0000_s60956" style="position:absolute" from="5947,2111" to="5948,2123" strokecolor="#24211d" strokeweight="0"/>
              <v:line id="_x0000_s60957" style="position:absolute" from="5947,2147" to="5948,2159" strokecolor="#24211d" strokeweight="0"/>
              <v:line id="_x0000_s60958" style="position:absolute" from="5947,2183" to="5948,2195" strokecolor="#24211d" strokeweight="0"/>
              <v:line id="_x0000_s60959" style="position:absolute" from="5947,2219" to="5948,2231" strokecolor="#24211d" strokeweight="0"/>
              <v:line id="_x0000_s60960" style="position:absolute" from="5947,2255" to="5948,2267" strokecolor="#24211d" strokeweight="0"/>
              <v:line id="_x0000_s60961" style="position:absolute" from="5947,2291" to="5948,2303" strokecolor="#24211d" strokeweight="0"/>
              <v:line id="_x0000_s60962" style="position:absolute" from="5947,2327" to="5948,2339" strokecolor="#24211d" strokeweight="0"/>
              <v:line id="_x0000_s60963" style="position:absolute" from="5947,2363" to="5948,2375" strokecolor="#24211d" strokeweight="0"/>
            </v:group>
            <v:line id="_x0000_s60964" style="position:absolute" from="7893,4983" to="7894,4995" strokecolor="#24211d" strokeweight="0"/>
            <v:line id="_x0000_s60965" style="position:absolute" from="7893,5018" to="7894,5030" strokecolor="#24211d" strokeweight="0"/>
            <v:line id="_x0000_s60966" style="position:absolute" from="7893,5054" to="7894,5066" strokecolor="#24211d" strokeweight="0"/>
            <v:line id="_x0000_s60967" style="position:absolute" from="7893,5089" to="7894,5101" strokecolor="#24211d" strokeweight="0"/>
            <v:line id="_x0000_s60968" style="position:absolute" from="7893,5125" to="7894,5137" strokecolor="#24211d" strokeweight="0"/>
            <v:line id="_x0000_s60969" style="position:absolute" from="7893,5160" to="7894,5172" strokecolor="#24211d" strokeweight="0"/>
            <v:line id="_x0000_s60970" style="position:absolute" from="7893,5196" to="7894,5208" strokecolor="#24211d" strokeweight="0"/>
            <v:line id="_x0000_s60971" style="position:absolute" from="7893,5232" to="7894,5243" strokecolor="#24211d" strokeweight="0"/>
            <v:line id="_x0000_s60972" style="position:absolute" from="7893,5267" to="7894,5279" strokecolor="#24211d" strokeweight="0"/>
            <v:line id="_x0000_s60973" style="position:absolute" from="7893,5302" to="7894,5313" strokecolor="#24211d" strokeweight="0"/>
            <v:line id="_x0000_s60974" style="position:absolute" from="7893,5337" to="7894,5349" strokecolor="#24211d" strokeweight="0"/>
            <v:line id="_x0000_s60975" style="position:absolute" from="7893,5373" to="7894,5384" strokecolor="#24211d" strokeweight="0"/>
            <v:line id="_x0000_s60976" style="position:absolute" from="7893,5408" to="7894,5420" strokecolor="#24211d" strokeweight="0"/>
            <v:line id="_x0000_s60977" style="position:absolute" from="7893,5444" to="7894,5455" strokecolor="#24211d" strokeweight="0"/>
            <v:line id="_x0000_s60978" style="position:absolute" from="7893,5479" to="7894,5491" strokecolor="#24211d" strokeweight="0"/>
            <v:line id="_x0000_s60979" style="position:absolute" from="7893,5515" to="7894,5527" strokecolor="#24211d" strokeweight="0"/>
            <v:line id="_x0000_s60980" style="position:absolute" from="7893,5550" to="7894,5562" strokecolor="#24211d" strokeweight="0"/>
            <v:line id="_x0000_s60981" style="position:absolute" from="7893,5586" to="7894,5598" strokecolor="#24211d" strokeweight="0"/>
            <v:line id="_x0000_s60982" style="position:absolute" from="7893,5621" to="7894,5633" strokecolor="#24211d" strokeweight="0"/>
            <v:line id="_x0000_s60983" style="position:absolute" from="7893,5657" to="7894,5669" strokecolor="#24211d" strokeweight="0"/>
            <v:line id="_x0000_s60984" style="position:absolute" from="7893,5692" to="7894,5704" strokecolor="#24211d" strokeweight="0"/>
            <v:line id="_x0000_s60985" style="position:absolute" from="7893,5728" to="7894,5740" strokecolor="#24211d" strokeweight="0"/>
            <v:line id="_x0000_s60986" style="position:absolute" from="7893,5763" to="7894,5775" strokecolor="#24211d" strokeweight="0"/>
            <v:line id="_x0000_s60987" style="position:absolute" from="6293,6344" to="6316,6345" strokecolor="#24211d" strokeweight="0"/>
            <v:line id="_x0000_s60988" style="position:absolute" from="6328,6344" to="6352,6345" strokecolor="#24211d" strokeweight="0"/>
            <v:line id="_x0000_s60989" style="position:absolute" from="6364,6344" to="6387,6345" strokecolor="#24211d" strokeweight="0"/>
            <v:line id="_x0000_s60990" style="position:absolute" from="6399,6344" to="6423,6345" strokecolor="#24211d" strokeweight="0"/>
            <v:line id="_x0000_s60991" style="position:absolute" from="6435,6344" to="6458,6345" strokecolor="#24211d" strokeweight="0"/>
            <v:line id="_x0000_s60992" style="position:absolute" from="6470,6344" to="6494,6345" strokecolor="#24211d" strokeweight="0"/>
            <v:line id="_x0000_s60993" style="position:absolute" from="6506,6344" to="6529,6345" strokecolor="#24211d" strokeweight="0"/>
            <v:line id="_x0000_s60994" style="position:absolute" from="6541,6344" to="6565,6345" strokecolor="#24211d" strokeweight="0"/>
            <v:line id="_x0000_s60995" style="position:absolute" from="6577,6344" to="6600,6345" strokecolor="#24211d" strokeweight="0"/>
            <v:line id="_x0000_s60996" style="position:absolute" from="6612,6344" to="6636,6345" strokecolor="#24211d" strokeweight="0"/>
            <v:line id="_x0000_s60997" style="position:absolute" from="6648,6344" to="6671,6345" strokecolor="#24211d" strokeweight="0"/>
            <v:line id="_x0000_s60998" style="position:absolute" from="6683,6344" to="6707,6345" strokecolor="#24211d" strokeweight="0"/>
            <v:line id="_x0000_s60999" style="position:absolute" from="6719,6344" to="6743,6345" strokecolor="#24211d" strokeweight="0"/>
            <v:line id="_x0000_s61000" style="position:absolute" from="6755,6344" to="6779,6345" strokecolor="#24211d" strokeweight="0"/>
            <v:line id="_x0000_s61001" style="position:absolute" from="6791,6344" to="6815,6345" strokecolor="#24211d" strokeweight="0"/>
            <v:line id="_x0000_s61002" style="position:absolute" from="6826,6344" to="6850,6345" strokecolor="#24211d" strokeweight="0"/>
            <v:line id="_x0000_s61003" style="position:absolute" from="6862,6344" to="6886,6345" strokecolor="#24211d" strokeweight="0"/>
            <v:line id="_x0000_s61004" style="position:absolute" from="6897,6344" to="6921,6345" strokecolor="#24211d" strokeweight="0"/>
            <v:line id="_x0000_s61005" style="position:absolute" from="6933,6344" to="6957,6345" strokecolor="#24211d" strokeweight="0"/>
            <v:line id="_x0000_s61006" style="position:absolute" from="6968,6344" to="6992,6345" strokecolor="#24211d" strokeweight="0"/>
            <v:line id="_x0000_s61007" style="position:absolute" from="7004,6344" to="7028,6345" strokecolor="#24211d" strokeweight="0"/>
            <v:line id="_x0000_s61008" style="position:absolute" from="7040,6344" to="7063,6345" strokecolor="#24211d" strokeweight="0"/>
            <v:line id="_x0000_s61009" style="position:absolute" from="7075,6344" to="7099,6345" strokecolor="#24211d" strokeweight="0"/>
            <v:line id="_x0000_s61010" style="position:absolute" from="7111,6344" to="7134,6345" strokecolor="#24211d" strokeweight="0"/>
            <v:line id="_x0000_s61011" style="position:absolute" from="7146,6344" to="7170,6345" strokecolor="#24211d" strokeweight="0"/>
            <v:line id="_x0000_s61012" style="position:absolute" from="7182,6344" to="7205,6345" strokecolor="#24211d" strokeweight="0"/>
            <v:line id="_x0000_s61013" style="position:absolute" from="5640,8864" to="5641,9100" strokecolor="#24282b" strokeweight="33e-5mm">
              <v:stroke joinstyle="miter"/>
            </v:line>
            <v:line id="_x0000_s61014" style="position:absolute" from="3032,8982" to="5629,8983" strokecolor="#24282b" strokeweight="33e-5mm">
              <v:stroke joinstyle="miter"/>
            </v:line>
            <v:line id="_x0000_s61015" style="position:absolute" from="3021,8864" to="3022,9100" strokecolor="#24282b" strokeweight="33e-5mm">
              <v:stroke joinstyle="miter"/>
            </v:line>
            <v:shape id="_x0000_s61016" style="position:absolute;left:3032;top:8935;width:107;height:106" coordsize="9,9" path="m9,l,4,9,9e" filled="f" strokecolor="#24282b" strokeweight="33e-5mm">
              <v:stroke joinstyle="miter"/>
              <v:path arrowok="t"/>
            </v:shape>
            <v:shape id="_x0000_s61017" style="position:absolute;left:5534;top:8935;width:95;height:106" coordsize="8,9" path="m,9l8,4,,e" filled="f" strokecolor="#24282b" strokeweight="33e-5mm">
              <v:stroke joinstyle="miter"/>
              <v:path arrowok="t"/>
            </v:shape>
            <v:line id="_x0000_s61018" style="position:absolute" from="9707,8864" to="9708,9100" strokecolor="#24282b" strokeweight="33e-5mm">
              <v:stroke joinstyle="miter"/>
            </v:line>
            <v:line id="_x0000_s61019" style="position:absolute" from="7111,8982" to="9695,8983" strokecolor="#24282b" strokeweight="33e-5mm">
              <v:stroke joinstyle="miter"/>
            </v:line>
            <v:line id="_x0000_s61020" style="position:absolute" from="7099,8864" to="7100,9100" strokecolor="#24282b" strokeweight="33e-5mm">
              <v:stroke joinstyle="miter"/>
            </v:line>
            <v:shape id="_x0000_s61021" style="position:absolute;left:7111;top:8935;width:106;height:106" coordsize="9,9" path="m9,l,4,9,9e" filled="f" strokecolor="#24282b" strokeweight="33e-5mm">
              <v:stroke joinstyle="miter"/>
              <v:path arrowok="t"/>
            </v:shape>
            <v:shape id="_x0000_s61022" style="position:absolute;left:9600;top:8935;width:95;height:106" coordsize="8,9" path="m,9l8,4,,e" filled="f" strokecolor="#24282b" strokeweight="33e-5mm">
              <v:stroke joinstyle="miter"/>
              <v:path arrowok="t"/>
            </v:shape>
            <v:line id="_x0000_s61023" style="position:absolute;flip:x" from="6779,12603" to="7004,12604" strokecolor="#24282b" strokeweight="33e-5mm">
              <v:stroke joinstyle="miter"/>
            </v:line>
            <v:line id="_x0000_s61024" style="position:absolute;flip:x" from="6779,14698" to="7004,14699" strokecolor="#24282b" strokeweight="33e-5mm">
              <v:stroke joinstyle="miter"/>
            </v:line>
            <v:line id="_x0000_s61025" style="position:absolute" from="6886,12615" to="6887,14686" strokecolor="#24282b" strokeweight="33e-5mm">
              <v:stroke joinstyle="miter"/>
            </v:line>
            <v:shape id="_x0000_s61026" style="position:absolute;left:6838;top:12615;width:107;height:95" coordsize="9,8" path="m9,8l4,,,8e" filled="f" strokecolor="#24282b" strokeweight="33e-5mm">
              <v:stroke joinstyle="miter"/>
              <v:path arrowok="t"/>
            </v:shape>
            <v:shape id="_x0000_s61027" style="position:absolute;left:6838;top:14580;width:107;height:106" coordsize="9,9" path="m,l4,9,9,e" filled="f" strokecolor="#24282b" strokeweight="33e-5mm">
              <v:stroke joinstyle="miter"/>
              <v:path arrowok="t"/>
            </v:shape>
            <v:line id="_x0000_s61028" style="position:absolute;flip:x" from="6779,9172" to="7004,9173" strokecolor="#24282b" strokeweight="33e-5mm">
              <v:stroke joinstyle="miter"/>
            </v:line>
            <v:line id="_x0000_s61029" style="position:absolute;flip:x" from="6779,11266" to="7004,11267" strokecolor="#24282b" strokeweight="33e-5mm">
              <v:stroke joinstyle="miter"/>
            </v:line>
            <v:line id="_x0000_s61030" style="position:absolute" from="6886,9183" to="6887,11255" strokecolor="#24282b" strokeweight="33e-5mm">
              <v:stroke joinstyle="miter"/>
            </v:line>
            <v:shape id="_x0000_s61031" style="position:absolute;left:6838;top:9183;width:107;height:95" coordsize="9,8" path="m9,8l4,,,8e" filled="f" strokecolor="#24282b" strokeweight="33e-5mm">
              <v:stroke joinstyle="miter"/>
              <v:path arrowok="t"/>
            </v:shape>
            <v:shape id="_x0000_s61032" style="position:absolute;left:6838;top:11148;width:107;height:107" coordsize="9,9" path="m,l4,9,9,e" filled="f" strokecolor="#24282b" strokeweight="33e-5mm">
              <v:stroke joinstyle="miter"/>
              <v:path arrowok="t"/>
            </v:shape>
            <v:rect id="_x0000_s61033" style="position:absolute;left:3933;top:6193;width:581;height:317;mso-wrap-style:none;v-text-anchor:top" filled="f" stroked="f">
              <v:textbox style="mso-next-textbox:#_x0000_s61033;mso-fit-shape-to-text:t" inset="0,0,0,0">
                <w:txbxContent>
                  <w:p w:rsidR="00F65EEF" w:rsidRDefault="00F65EEF" w:rsidP="00914137">
                    <w:r>
                      <w:rPr>
                        <w:rFonts w:ascii="Arial" w:hAnsi="Arial" w:cs="Arial"/>
                        <w:color w:val="24282B"/>
                      </w:rPr>
                      <w:t>H65,0</w:t>
                    </w:r>
                  </w:p>
                </w:txbxContent>
              </v:textbox>
            </v:rect>
            <v:rect id="_x0000_s61034" style="position:absolute;left:4633;top:6193;width:588;height:322;mso-wrap-style:none;v-text-anchor:top" filled="f" stroked="f">
              <v:textbox style="mso-next-textbox:#_x0000_s61034;mso-fit-shape-to-text:t" inset="0,0,0,0">
                <w:txbxContent>
                  <w:p w:rsidR="00F65EEF" w:rsidRDefault="00F65EEF" w:rsidP="00914137">
                    <w:r>
                      <w:rPr>
                        <w:rFonts w:ascii="Arial" w:hAnsi="Arial" w:cs="Arial"/>
                        <w:color w:val="24282B"/>
                      </w:rPr>
                      <w:t>H65,1</w:t>
                    </w:r>
                  </w:p>
                </w:txbxContent>
              </v:textbox>
            </v:rect>
            <v:rect id="_x0000_s61035" style="position:absolute;left:5309;top:6193;width:588;height:322;mso-wrap-style:none;v-text-anchor:top" filled="f" stroked="f">
              <v:textbox style="mso-next-textbox:#_x0000_s61035;mso-fit-shape-to-text:t" inset="0,0,0,0">
                <w:txbxContent>
                  <w:p w:rsidR="00F65EEF" w:rsidRDefault="00F65EEF" w:rsidP="00914137">
                    <w:r>
                      <w:rPr>
                        <w:rFonts w:ascii="Arial" w:hAnsi="Arial" w:cs="Arial"/>
                        <w:color w:val="24282B"/>
                      </w:rPr>
                      <w:t>H65,2</w:t>
                    </w:r>
                  </w:p>
                </w:txbxContent>
              </v:textbox>
            </v:rect>
            <v:rect id="_x0000_s61036" style="position:absolute;left:3886;top:3153;width:565;height:318;v-text-anchor:top" filled="f" stroked="f">
              <v:textbox style="mso-next-textbox:#_x0000_s61036;mso-fit-shape-to-text:t" inset="0,0,0,0">
                <w:txbxContent>
                  <w:p w:rsidR="00F65EEF" w:rsidRDefault="00F65EEF" w:rsidP="00914137">
                    <w:r>
                      <w:rPr>
                        <w:rFonts w:ascii="Arial" w:hAnsi="Arial" w:cs="Arial"/>
                        <w:color w:val="24282B"/>
                      </w:rPr>
                      <w:t>H0,0</w:t>
                    </w:r>
                  </w:p>
                </w:txbxContent>
              </v:textbox>
            </v:rect>
            <v:rect id="_x0000_s61037" style="position:absolute;left:4681;top:3153;width:470;height:318;v-text-anchor:top" filled="f" stroked="f">
              <v:textbox style="mso-next-textbox:#_x0000_s61037;mso-fit-shape-to-text:t" inset="0,0,0,0">
                <w:txbxContent>
                  <w:p w:rsidR="00F65EEF" w:rsidRDefault="00F65EEF" w:rsidP="00914137">
                    <w:r>
                      <w:rPr>
                        <w:rFonts w:ascii="Arial" w:hAnsi="Arial" w:cs="Arial"/>
                        <w:color w:val="24282B"/>
                      </w:rPr>
                      <w:t>H0,1</w:t>
                    </w:r>
                  </w:p>
                </w:txbxContent>
              </v:textbox>
            </v:rect>
            <v:rect id="_x0000_s61038" style="position:absolute;left:5262;top:3153;width:553;height:318;v-text-anchor:top" filled="f" stroked="f">
              <v:textbox style="mso-next-textbox:#_x0000_s61038;mso-fit-shape-to-text:t" inset="0,0,0,0">
                <w:txbxContent>
                  <w:p w:rsidR="00F65EEF" w:rsidRDefault="00F65EEF" w:rsidP="00914137">
                    <w:r>
                      <w:rPr>
                        <w:rFonts w:ascii="Arial" w:hAnsi="Arial" w:cs="Arial"/>
                        <w:color w:val="24282B"/>
                      </w:rPr>
                      <w:t>H0,2</w:t>
                    </w:r>
                  </w:p>
                </w:txbxContent>
              </v:textbox>
            </v:rect>
            <v:rect id="_x0000_s61039" style="position:absolute;left:3933;top:3589;width:518;height:317;v-text-anchor:top" filled="f" stroked="f">
              <v:textbox style="mso-next-textbox:#_x0000_s61039;mso-fit-shape-to-text:t" inset="0,0,0,0">
                <w:txbxContent>
                  <w:p w:rsidR="00F65EEF" w:rsidRDefault="00F65EEF" w:rsidP="00914137">
                    <w:r>
                      <w:rPr>
                        <w:rFonts w:ascii="Arial" w:hAnsi="Arial" w:cs="Arial"/>
                        <w:color w:val="24282B"/>
                      </w:rPr>
                      <w:t>H1,0</w:t>
                    </w:r>
                  </w:p>
                </w:txbxContent>
              </v:textbox>
            </v:rect>
            <v:rect id="_x0000_s61040" style="position:absolute;left:4669;top:3589;width:482;height:317;v-text-anchor:top" filled="f" stroked="f">
              <v:textbox style="mso-next-textbox:#_x0000_s61040;mso-fit-shape-to-text:t" inset="0,0,0,0">
                <w:txbxContent>
                  <w:p w:rsidR="00F65EEF" w:rsidRDefault="00F65EEF" w:rsidP="00914137">
                    <w:r>
                      <w:rPr>
                        <w:rFonts w:ascii="Arial" w:hAnsi="Arial" w:cs="Arial"/>
                        <w:color w:val="24282B"/>
                      </w:rPr>
                      <w:t>H1,1</w:t>
                    </w:r>
                  </w:p>
                </w:txbxContent>
              </v:textbox>
            </v:rect>
            <v:rect id="_x0000_s61041" style="position:absolute;left:5309;top:3589;width:506;height:317;v-text-anchor:top" filled="f" stroked="f">
              <v:textbox style="mso-next-textbox:#_x0000_s61041;mso-fit-shape-to-text:t" inset="0,0,0,0">
                <w:txbxContent>
                  <w:p w:rsidR="00F65EEF" w:rsidRDefault="00F65EEF" w:rsidP="00914137">
                    <w:r>
                      <w:rPr>
                        <w:rFonts w:ascii="Arial" w:hAnsi="Arial" w:cs="Arial"/>
                        <w:color w:val="24282B"/>
                      </w:rPr>
                      <w:t>H1,2</w:t>
                    </w:r>
                  </w:p>
                </w:txbxContent>
              </v:textbox>
            </v:rect>
            <v:rect id="_x0000_s61042" style="position:absolute;left:3933;top:4015;width:518;height:307;v-text-anchor:top" filled="f" stroked="f">
              <v:textbox style="mso-next-textbox:#_x0000_s61042" inset="0,0,0,0">
                <w:txbxContent>
                  <w:p w:rsidR="00F65EEF" w:rsidRDefault="00F65EEF" w:rsidP="00914137">
                    <w:r>
                      <w:rPr>
                        <w:rFonts w:ascii="Arial" w:hAnsi="Arial" w:cs="Arial"/>
                        <w:color w:val="24282B"/>
                      </w:rPr>
                      <w:t>H2,0</w:t>
                    </w:r>
                  </w:p>
                </w:txbxContent>
              </v:textbox>
            </v:rect>
            <v:rect id="_x0000_s61043" style="position:absolute;left:4621;top:4015;width:530;height:307;v-text-anchor:top" filled="f" stroked="f">
              <v:textbox style="mso-next-textbox:#_x0000_s61043" inset="0,0,0,0">
                <w:txbxContent>
                  <w:p w:rsidR="00F65EEF" w:rsidRDefault="00F65EEF" w:rsidP="00914137">
                    <w:r>
                      <w:rPr>
                        <w:rFonts w:ascii="Arial" w:hAnsi="Arial" w:cs="Arial"/>
                        <w:color w:val="24282B"/>
                      </w:rPr>
                      <w:t>H2,1</w:t>
                    </w:r>
                  </w:p>
                </w:txbxContent>
              </v:textbox>
            </v:rect>
            <v:rect id="_x0000_s61044" style="position:absolute;left:5262;top:4015;width:553;height:318;v-text-anchor:top" filled="f" stroked="f">
              <v:textbox style="mso-next-textbox:#_x0000_s61044;mso-fit-shape-to-text:t" inset="0,0,0,0">
                <w:txbxContent>
                  <w:p w:rsidR="00F65EEF" w:rsidRDefault="00F65EEF" w:rsidP="00914137">
                    <w:r>
                      <w:rPr>
                        <w:rFonts w:ascii="Arial" w:hAnsi="Arial" w:cs="Arial"/>
                        <w:color w:val="24282B"/>
                      </w:rPr>
                      <w:t>H2,2</w:t>
                    </w:r>
                  </w:p>
                </w:txbxContent>
              </v:textbox>
            </v:rect>
            <v:rect id="_x0000_s61045" style="position:absolute;left:7585;top:3153;width:577;height:318;v-text-anchor:top" filled="f" stroked="f">
              <v:textbox style="mso-next-textbox:#_x0000_s61045;mso-fit-shape-to-text:t" inset="0,0,0,0">
                <w:txbxContent>
                  <w:p w:rsidR="00F65EEF" w:rsidRDefault="00F65EEF" w:rsidP="00914137">
                    <w:r>
                      <w:rPr>
                        <w:rFonts w:ascii="Arial" w:hAnsi="Arial" w:cs="Arial"/>
                        <w:color w:val="24282B"/>
                      </w:rPr>
                      <w:t>H0,9</w:t>
                    </w:r>
                  </w:p>
                </w:txbxContent>
              </v:textbox>
            </v:rect>
            <v:rect id="_x0000_s61046" style="position:absolute;left:7584;top:3578;width:590;height:328;v-text-anchor:top" filled="f" stroked="f">
              <v:textbox style="mso-next-textbox:#_x0000_s61046" inset="0,0,0,0">
                <w:txbxContent>
                  <w:p w:rsidR="00F65EEF" w:rsidRDefault="00F65EEF" w:rsidP="00914137">
                    <w:r>
                      <w:rPr>
                        <w:rFonts w:ascii="Arial" w:hAnsi="Arial" w:cs="Arial"/>
                        <w:color w:val="24282B"/>
                      </w:rPr>
                      <w:t>H1,9</w:t>
                    </w:r>
                  </w:p>
                </w:txbxContent>
              </v:textbox>
            </v:rect>
            <v:rect id="_x0000_s61047" style="position:absolute;left:7644;top:4004;width:530;height:318;v-text-anchor:top" filled="f" stroked="f">
              <v:textbox style="mso-next-textbox:#_x0000_s61047;mso-fit-shape-to-text:t" inset="0,0,0,0">
                <w:txbxContent>
                  <w:p w:rsidR="00F65EEF" w:rsidRDefault="00F65EEF" w:rsidP="00914137">
                    <w:r>
                      <w:rPr>
                        <w:rFonts w:ascii="Arial" w:hAnsi="Arial" w:cs="Arial"/>
                        <w:color w:val="24282B"/>
                      </w:rPr>
                      <w:t>H2,9</w:t>
                    </w:r>
                  </w:p>
                </w:txbxContent>
              </v:textbox>
            </v:rect>
            <v:rect id="_x0000_s61048" style="position:absolute;left:7584;top:6193;width:641;height:317;v-text-anchor:top" filled="f" stroked="f">
              <v:textbox style="mso-next-textbox:#_x0000_s61048;mso-fit-shape-to-text:t" inset="0,0,0,0">
                <w:txbxContent>
                  <w:p w:rsidR="00F65EEF" w:rsidRDefault="00F65EEF" w:rsidP="00914137">
                    <w:r>
                      <w:rPr>
                        <w:rFonts w:ascii="Arial" w:hAnsi="Arial" w:cs="Arial"/>
                        <w:color w:val="24282B"/>
                      </w:rPr>
                      <w:t>H65,9</w:t>
                    </w:r>
                  </w:p>
                </w:txbxContent>
              </v:textbox>
            </v:rect>
            <v:rect id="_x0000_s61049" style="position:absolute;left:4158;top:6879;width:122;height:318;mso-wrap-style:none;v-text-anchor:top" filled="f" stroked="f">
              <v:textbox style="mso-next-textbox:#_x0000_s61049;mso-fit-shape-to-text:t" inset="0,0,0,0">
                <w:txbxContent>
                  <w:p w:rsidR="00F65EEF" w:rsidRDefault="00F65EEF" w:rsidP="00914137">
                    <w:r>
                      <w:rPr>
                        <w:rFonts w:ascii="Arial" w:hAnsi="Arial" w:cs="Arial"/>
                        <w:color w:val="24282B"/>
                      </w:rPr>
                      <w:t>9</w:t>
                    </w:r>
                  </w:p>
                </w:txbxContent>
              </v:textbox>
            </v:rect>
            <v:rect id="_x0000_s61050" style="position:absolute;left:4822;top:6868;width:122;height:318;mso-wrap-style:none;v-text-anchor:top" filled="f" stroked="f">
              <v:textbox style="mso-next-textbox:#_x0000_s61050;mso-fit-shape-to-text:t" inset="0,0,0,0">
                <w:txbxContent>
                  <w:p w:rsidR="00F65EEF" w:rsidRDefault="00F65EEF" w:rsidP="00914137">
                    <w:r>
                      <w:rPr>
                        <w:rFonts w:ascii="Arial" w:hAnsi="Arial" w:cs="Arial"/>
                        <w:color w:val="24282B"/>
                      </w:rPr>
                      <w:t>9</w:t>
                    </w:r>
                  </w:p>
                </w:txbxContent>
              </v:textbox>
            </v:rect>
            <v:rect id="_x0000_s61051" style="position:absolute;left:5510;top:6868;width:121;height:318;mso-wrap-style:none;v-text-anchor:top" filled="f" stroked="f">
              <v:textbox style="mso-next-textbox:#_x0000_s61051;mso-fit-shape-to-text:t" inset="0,0,0,0">
                <w:txbxContent>
                  <w:p w:rsidR="00F65EEF" w:rsidRDefault="00F65EEF" w:rsidP="00914137">
                    <w:r>
                      <w:rPr>
                        <w:rFonts w:ascii="Arial" w:hAnsi="Arial" w:cs="Arial"/>
                        <w:color w:val="24282B"/>
                      </w:rPr>
                      <w:t>9</w:t>
                    </w:r>
                  </w:p>
                </w:txbxContent>
              </v:textbox>
            </v:rect>
            <v:rect id="_x0000_s61052" style="position:absolute;left:3092;top:10870;width:588;height:322;mso-wrap-style:none;v-text-anchor:top" filled="f" stroked="f">
              <v:textbox style="mso-next-textbox:#_x0000_s61052;mso-fit-shape-to-text:t" inset="0,0,0,0">
                <w:txbxContent>
                  <w:p w:rsidR="00F65EEF" w:rsidRDefault="00F65EEF" w:rsidP="00914137">
                    <w:r>
                      <w:rPr>
                        <w:rFonts w:ascii="Arial" w:hAnsi="Arial" w:cs="Arial"/>
                        <w:color w:val="24282B"/>
                      </w:rPr>
                      <w:t>H64,0</w:t>
                    </w:r>
                  </w:p>
                </w:txbxContent>
              </v:textbox>
            </v:rect>
            <v:rect id="_x0000_s61053" style="position:absolute;left:3720;top:10870;width:640;height:322;v-text-anchor:top" filled="f" stroked="f">
              <v:textbox style="mso-next-textbox:#_x0000_s61053" inset="0,0,0,0">
                <w:txbxContent>
                  <w:p w:rsidR="00F65EEF" w:rsidRDefault="00F65EEF" w:rsidP="00914137">
                    <w:r>
                      <w:rPr>
                        <w:rFonts w:ascii="Arial" w:hAnsi="Arial" w:cs="Arial"/>
                        <w:color w:val="24282B"/>
                      </w:rPr>
                      <w:t>H64,2</w:t>
                    </w:r>
                  </w:p>
                </w:txbxContent>
              </v:textbox>
            </v:rect>
            <v:rect id="_x0000_s61054" style="position:absolute;left:3092;top:9222;width:518;height:318;v-text-anchor:top" filled="f" stroked="f">
              <v:textbox style="mso-next-textbox:#_x0000_s61054;mso-fit-shape-to-text:t" inset="0,0,0,0">
                <w:txbxContent>
                  <w:p w:rsidR="00F65EEF" w:rsidRDefault="00F65EEF" w:rsidP="00914137">
                    <w:r>
                      <w:rPr>
                        <w:rFonts w:ascii="Arial" w:hAnsi="Arial" w:cs="Arial"/>
                        <w:color w:val="24282B"/>
                      </w:rPr>
                      <w:t>H0,0</w:t>
                    </w:r>
                  </w:p>
                </w:txbxContent>
              </v:textbox>
            </v:rect>
            <v:rect id="_x0000_s61055" style="position:absolute;left:3768;top:9222;width:518;height:318;v-text-anchor:top" filled="f" stroked="f">
              <v:textbox style="mso-next-textbox:#_x0000_s61055;mso-fit-shape-to-text:t" inset="0,0,0,0">
                <w:txbxContent>
                  <w:p w:rsidR="00F65EEF" w:rsidRDefault="00F65EEF" w:rsidP="005D3CF2">
                    <w:pPr>
                      <w:jc w:val="center"/>
                    </w:pPr>
                    <w:r>
                      <w:rPr>
                        <w:rFonts w:ascii="Arial" w:hAnsi="Arial" w:cs="Arial"/>
                        <w:color w:val="24282B"/>
                      </w:rPr>
                      <w:t>H0,2</w:t>
                    </w:r>
                  </w:p>
                </w:txbxContent>
              </v:textbox>
            </v:rect>
            <v:rect id="_x0000_s61056" style="position:absolute;left:3138;top:9624;width:472;height:324;v-text-anchor:top" filled="f" stroked="f">
              <v:textbox style="mso-next-textbox:#_x0000_s61056" inset="0,0,0,0">
                <w:txbxContent>
                  <w:p w:rsidR="00F65EEF" w:rsidRDefault="00F65EEF" w:rsidP="00914137">
                    <w:r>
                      <w:rPr>
                        <w:rFonts w:ascii="Arial" w:hAnsi="Arial" w:cs="Arial"/>
                        <w:color w:val="24282B"/>
                      </w:rPr>
                      <w:t>H2,0</w:t>
                    </w:r>
                  </w:p>
                </w:txbxContent>
              </v:textbox>
            </v:rect>
            <v:rect id="_x0000_s61057" style="position:absolute;left:3814;top:9624;width:472;height:324;v-text-anchor:top" filled="f" stroked="f">
              <v:textbox style="mso-next-textbox:#_x0000_s61057" inset="0,0,0,0">
                <w:txbxContent>
                  <w:p w:rsidR="00F65EEF" w:rsidRDefault="00F65EEF" w:rsidP="00914137">
                    <w:r>
                      <w:rPr>
                        <w:rFonts w:ascii="Arial" w:hAnsi="Arial" w:cs="Arial"/>
                        <w:color w:val="24282B"/>
                      </w:rPr>
                      <w:t>H2,2</w:t>
                    </w:r>
                  </w:p>
                </w:txbxContent>
              </v:textbox>
            </v:rect>
            <v:rect id="_x0000_s61058" style="position:absolute;left:5036;top:9222;width:507;height:318;v-text-anchor:top" filled="f" stroked="f">
              <v:textbox style="mso-next-textbox:#_x0000_s61058;mso-fit-shape-to-text:t" inset="0,0,0,0">
                <w:txbxContent>
                  <w:p w:rsidR="00F65EEF" w:rsidRDefault="00F65EEF" w:rsidP="00914137">
                    <w:r>
                      <w:rPr>
                        <w:rFonts w:ascii="Arial" w:hAnsi="Arial" w:cs="Arial"/>
                        <w:color w:val="24282B"/>
                      </w:rPr>
                      <w:t>H0,8</w:t>
                    </w:r>
                  </w:p>
                </w:txbxContent>
              </v:textbox>
            </v:rect>
            <v:rect id="_x0000_s61059" style="position:absolute;left:5036;top:9624;width:507;height:318;v-text-anchor:top" filled="f" stroked="f">
              <v:textbox style="mso-next-textbox:#_x0000_s61059;mso-fit-shape-to-text:t" inset="0,0,0,0">
                <w:txbxContent>
                  <w:p w:rsidR="00F65EEF" w:rsidRDefault="00F65EEF" w:rsidP="00914137">
                    <w:r>
                      <w:rPr>
                        <w:rFonts w:ascii="Arial" w:hAnsi="Arial" w:cs="Arial"/>
                        <w:color w:val="24282B"/>
                      </w:rPr>
                      <w:t>H2,8</w:t>
                    </w:r>
                  </w:p>
                </w:txbxContent>
              </v:textbox>
            </v:rect>
            <v:rect id="_x0000_s61060" style="position:absolute;left:4977;top:10870;width:640;height:322;v-text-anchor:top" filled="f" stroked="f">
              <v:textbox style="mso-next-textbox:#_x0000_s61060" inset="0,0,0,0">
                <w:txbxContent>
                  <w:p w:rsidR="00F65EEF" w:rsidRDefault="00F65EEF" w:rsidP="00914137">
                    <w:r>
                      <w:rPr>
                        <w:rFonts w:ascii="Arial" w:hAnsi="Arial" w:cs="Arial"/>
                        <w:color w:val="24282B"/>
                      </w:rPr>
                      <w:t>H64,8</w:t>
                    </w:r>
                  </w:p>
                </w:txbxContent>
              </v:textbox>
            </v:rect>
            <v:rect id="_x0000_s61061" style="position:absolute;left:7146;top:10870;width:588;height:322;mso-wrap-style:none;v-text-anchor:top" filled="f" stroked="f">
              <v:textbox style="mso-next-textbox:#_x0000_s61061;mso-fit-shape-to-text:t" inset="0,0,0,0">
                <w:txbxContent>
                  <w:p w:rsidR="00F65EEF" w:rsidRDefault="00F65EEF" w:rsidP="00914137">
                    <w:r>
                      <w:rPr>
                        <w:rFonts w:ascii="Arial" w:hAnsi="Arial" w:cs="Arial"/>
                        <w:color w:val="24282B"/>
                      </w:rPr>
                      <w:t>H64,1</w:t>
                    </w:r>
                  </w:p>
                </w:txbxContent>
              </v:textbox>
            </v:rect>
            <v:rect id="_x0000_s61062" style="position:absolute;left:7834;top:10870;width:588;height:322;mso-wrap-style:none;v-text-anchor:top" filled="f" stroked="f">
              <v:textbox style="mso-next-textbox:#_x0000_s61062;mso-fit-shape-to-text:t" inset="0,0,0,0">
                <w:txbxContent>
                  <w:p w:rsidR="00F65EEF" w:rsidRDefault="00F65EEF" w:rsidP="00914137">
                    <w:r>
                      <w:rPr>
                        <w:rFonts w:ascii="Arial" w:hAnsi="Arial" w:cs="Arial"/>
                        <w:color w:val="24282B"/>
                      </w:rPr>
                      <w:t>H64,3</w:t>
                    </w:r>
                  </w:p>
                </w:txbxContent>
              </v:textbox>
            </v:rect>
            <v:rect id="_x0000_s61063" style="position:absolute;left:7134;top:9222;width:554;height:318;v-text-anchor:top" filled="f" stroked="f">
              <v:textbox style="mso-next-textbox:#_x0000_s61063;mso-fit-shape-to-text:t" inset="0,0,0,0">
                <w:txbxContent>
                  <w:p w:rsidR="00F65EEF" w:rsidRDefault="00F65EEF" w:rsidP="00914137">
                    <w:r>
                      <w:rPr>
                        <w:rFonts w:ascii="Arial" w:hAnsi="Arial" w:cs="Arial"/>
                        <w:color w:val="24282B"/>
                      </w:rPr>
                      <w:t>H0,1</w:t>
                    </w:r>
                  </w:p>
                </w:txbxContent>
              </v:textbox>
            </v:rect>
            <v:rect id="_x0000_s61064" style="position:absolute;left:7798;top:9222;width:554;height:318;v-text-anchor:top" filled="f" stroked="f">
              <v:textbox style="mso-next-textbox:#_x0000_s61064;mso-fit-shape-to-text:t" inset="0,0,0,0">
                <w:txbxContent>
                  <w:p w:rsidR="00F65EEF" w:rsidRDefault="00F65EEF" w:rsidP="00914137">
                    <w:r>
                      <w:rPr>
                        <w:rFonts w:ascii="Arial" w:hAnsi="Arial" w:cs="Arial"/>
                        <w:color w:val="24282B"/>
                      </w:rPr>
                      <w:t>H0,3</w:t>
                    </w:r>
                  </w:p>
                </w:txbxContent>
              </v:textbox>
            </v:rect>
            <v:rect id="_x0000_s61065" style="position:absolute;left:7134;top:9624;width:554;height:318;v-text-anchor:top" filled="f" stroked="f">
              <v:textbox style="mso-next-textbox:#_x0000_s61065;mso-fit-shape-to-text:t" inset="0,0,0,0">
                <w:txbxContent>
                  <w:p w:rsidR="00F65EEF" w:rsidRDefault="00F65EEF" w:rsidP="00914137">
                    <w:r>
                      <w:rPr>
                        <w:rFonts w:ascii="Arial" w:hAnsi="Arial" w:cs="Arial"/>
                        <w:color w:val="24282B"/>
                      </w:rPr>
                      <w:t>H2,1</w:t>
                    </w:r>
                  </w:p>
                </w:txbxContent>
              </v:textbox>
            </v:rect>
            <v:rect id="_x0000_s61066" style="position:absolute;left:7798;top:9624;width:554;height:324;v-text-anchor:top" filled="f" stroked="f">
              <v:textbox style="mso-next-textbox:#_x0000_s61066" inset="0,0,0,0">
                <w:txbxContent>
                  <w:p w:rsidR="00F65EEF" w:rsidRDefault="00F65EEF" w:rsidP="00914137">
                    <w:r>
                      <w:rPr>
                        <w:rFonts w:ascii="Arial" w:hAnsi="Arial" w:cs="Arial"/>
                        <w:color w:val="24282B"/>
                      </w:rPr>
                      <w:t>H2,3</w:t>
                    </w:r>
                  </w:p>
                </w:txbxContent>
              </v:textbox>
            </v:rect>
            <v:rect id="_x0000_s61067" style="position:absolute;left:9054;top:9222;width:554;height:318;v-text-anchor:top" filled="f" stroked="f">
              <v:textbox style="mso-next-textbox:#_x0000_s61067;mso-fit-shape-to-text:t" inset="0,0,0,0">
                <w:txbxContent>
                  <w:p w:rsidR="00F65EEF" w:rsidRDefault="00F65EEF" w:rsidP="00914137">
                    <w:r>
                      <w:rPr>
                        <w:rFonts w:ascii="Arial" w:hAnsi="Arial" w:cs="Arial"/>
                        <w:color w:val="24282B"/>
                      </w:rPr>
                      <w:t>H0,9</w:t>
                    </w:r>
                  </w:p>
                </w:txbxContent>
              </v:textbox>
            </v:rect>
            <v:rect id="_x0000_s61068" style="position:absolute;left:9054;top:9624;width:554;height:318;v-text-anchor:top" filled="f" stroked="f">
              <v:textbox style="mso-next-textbox:#_x0000_s61068;mso-fit-shape-to-text:t" inset="0,0,0,0">
                <w:txbxContent>
                  <w:p w:rsidR="00F65EEF" w:rsidRDefault="00F65EEF" w:rsidP="00914137">
                    <w:r>
                      <w:rPr>
                        <w:rFonts w:ascii="Arial" w:hAnsi="Arial" w:cs="Arial"/>
                        <w:color w:val="24282B"/>
                      </w:rPr>
                      <w:t>H2,9</w:t>
                    </w:r>
                  </w:p>
                </w:txbxContent>
              </v:textbox>
            </v:rect>
            <v:rect id="_x0000_s61069" style="position:absolute;left:9090;top:10870;width:588;height:322;mso-wrap-style:none;v-text-anchor:top" filled="f" stroked="f">
              <v:textbox style="mso-next-textbox:#_x0000_s61069;mso-fit-shape-to-text:t" inset="0,0,0,0">
                <w:txbxContent>
                  <w:p w:rsidR="00F65EEF" w:rsidRDefault="00F65EEF" w:rsidP="00914137">
                    <w:r>
                      <w:rPr>
                        <w:rFonts w:ascii="Arial" w:hAnsi="Arial" w:cs="Arial"/>
                        <w:color w:val="24282B"/>
                      </w:rPr>
                      <w:t>H64,9</w:t>
                    </w:r>
                  </w:p>
                </w:txbxContent>
              </v:textbox>
            </v:rect>
            <v:rect id="_x0000_s61070" style="position:absolute;left:7525;top:11237;width:1542;height:448;mso-wrap-style:none;v-text-anchor:top" filled="f" stroked="f">
              <v:textbox style="mso-next-textbox:#_x0000_s61070;mso-fit-shape-to-text:t" inset="0,0,0,0">
                <w:txbxContent>
                  <w:p w:rsidR="00F65EEF" w:rsidRPr="00E15772" w:rsidRDefault="00F65EEF" w:rsidP="00914137">
                    <w:pPr>
                      <w:spacing w:before="40" w:after="40"/>
                      <w:rPr>
                        <w:rFonts w:ascii="Times New Roman Bold" w:hAnsi="Times New Roman Bold"/>
                        <w:b/>
                        <w:bCs/>
                        <w:color w:val="000000"/>
                      </w:rPr>
                    </w:pPr>
                    <w:r>
                      <w:rPr>
                        <w:rFonts w:ascii="Times New Roman Bold" w:hAnsi="Times New Roman Bold"/>
                        <w:b/>
                        <w:bCs/>
                        <w:color w:val="000000"/>
                      </w:rPr>
                      <w:t>1 = h</w:t>
                    </w:r>
                    <w:r w:rsidRPr="00F90569">
                      <w:rPr>
                        <w:rFonts w:ascii="Times New Roman Bold" w:hAnsi="Times New Roman Bold" w:hint="cs"/>
                        <w:b/>
                        <w:bCs/>
                        <w:color w:val="000000"/>
                        <w:rtl/>
                      </w:rPr>
                      <w:t xml:space="preserve"> فِدرة مقسّمة</w:t>
                    </w:r>
                  </w:p>
                </w:txbxContent>
              </v:textbox>
            </v:rect>
            <v:rect id="_x0000_s61071" style="position:absolute;left:3092;top:14346;width:588;height:322;mso-wrap-style:none;v-text-anchor:top" filled="f" stroked="f">
              <v:textbox style="mso-next-textbox:#_x0000_s61071;mso-fit-shape-to-text:t" inset="0,0,0,0">
                <w:txbxContent>
                  <w:p w:rsidR="00F65EEF" w:rsidRDefault="00F65EEF" w:rsidP="00914137">
                    <w:r>
                      <w:rPr>
                        <w:rFonts w:ascii="Arial" w:hAnsi="Arial" w:cs="Arial"/>
                        <w:color w:val="24282B"/>
                      </w:rPr>
                      <w:t>H65,0</w:t>
                    </w:r>
                  </w:p>
                </w:txbxContent>
              </v:textbox>
            </v:rect>
            <v:rect id="_x0000_s61072" style="position:absolute;left:3649;top:14346;width:711;height:318;v-text-anchor:top" filled="f" stroked="f">
              <v:textbox style="mso-next-textbox:#_x0000_s61072;mso-fit-shape-to-text:t" inset="0,0,0,0">
                <w:txbxContent>
                  <w:p w:rsidR="00F65EEF" w:rsidRDefault="00F65EEF" w:rsidP="00914137">
                    <w:r>
                      <w:rPr>
                        <w:rFonts w:ascii="Arial" w:hAnsi="Arial" w:cs="Arial"/>
                        <w:color w:val="24282B"/>
                      </w:rPr>
                      <w:t>H65,2</w:t>
                    </w:r>
                  </w:p>
                </w:txbxContent>
              </v:textbox>
            </v:rect>
            <v:rect id="_x0000_s61073" style="position:absolute;left:3033;top:12666;width:577;height:317;v-text-anchor:top" filled="f" stroked="f">
              <v:textbox style="mso-next-textbox:#_x0000_s61073;mso-fit-shape-to-text:t" inset="0,0,0,0">
                <w:txbxContent>
                  <w:p w:rsidR="00F65EEF" w:rsidRDefault="00F65EEF" w:rsidP="00914137">
                    <w:r>
                      <w:rPr>
                        <w:rFonts w:ascii="Arial" w:hAnsi="Arial" w:cs="Arial"/>
                        <w:color w:val="24282B"/>
                      </w:rPr>
                      <w:t>H1,0</w:t>
                    </w:r>
                  </w:p>
                </w:txbxContent>
              </v:textbox>
            </v:rect>
            <v:rect id="_x0000_s61074" style="position:absolute;left:3720;top:12666;width:554;height:322;v-text-anchor:top" filled="f" stroked="f">
              <v:textbox style="mso-next-textbox:#_x0000_s61074;mso-fit-shape-to-text:t" inset="0,0,0,0">
                <w:txbxContent>
                  <w:p w:rsidR="00F65EEF" w:rsidRDefault="00F65EEF" w:rsidP="00914137">
                    <w:r>
                      <w:rPr>
                        <w:rFonts w:ascii="Arial" w:hAnsi="Arial" w:cs="Arial"/>
                        <w:color w:val="24282B"/>
                      </w:rPr>
                      <w:t>H1,2</w:t>
                    </w:r>
                  </w:p>
                </w:txbxContent>
              </v:textbox>
            </v:rect>
            <v:rect id="_x0000_s61075" style="position:absolute;left:3103;top:13080;width:507;height:318;v-text-anchor:top" filled="f" stroked="f">
              <v:textbox style="mso-next-textbox:#_x0000_s61075;mso-fit-shape-to-text:t" inset="0,0,0,0">
                <w:txbxContent>
                  <w:p w:rsidR="00F65EEF" w:rsidRDefault="00F65EEF" w:rsidP="00914137">
                    <w:r>
                      <w:rPr>
                        <w:rFonts w:ascii="Arial" w:hAnsi="Arial" w:cs="Arial"/>
                        <w:color w:val="24282B"/>
                      </w:rPr>
                      <w:t>H3,0</w:t>
                    </w:r>
                  </w:p>
                </w:txbxContent>
              </v:textbox>
            </v:rect>
            <v:rect id="_x0000_s61076" style="position:absolute;left:3767;top:13080;width:507;height:318;v-text-anchor:top" filled="f" stroked="f">
              <v:textbox style="mso-next-textbox:#_x0000_s61076;mso-fit-shape-to-text:t" inset="0,0,0,0">
                <w:txbxContent>
                  <w:p w:rsidR="00F65EEF" w:rsidRDefault="00F65EEF" w:rsidP="00914137">
                    <w:r>
                      <w:rPr>
                        <w:rFonts w:ascii="Arial" w:hAnsi="Arial" w:cs="Arial"/>
                        <w:color w:val="24282B"/>
                      </w:rPr>
                      <w:t>H3,2</w:t>
                    </w:r>
                  </w:p>
                </w:txbxContent>
              </v:textbox>
            </v:rect>
            <v:rect id="_x0000_s61077" style="position:absolute;left:5036;top:12666;width:507;height:317;v-text-anchor:top" filled="f" stroked="f">
              <v:textbox style="mso-next-textbox:#_x0000_s61077;mso-fit-shape-to-text:t" inset="0,0,0,0">
                <w:txbxContent>
                  <w:p w:rsidR="00F65EEF" w:rsidRDefault="00F65EEF" w:rsidP="00914137">
                    <w:r>
                      <w:rPr>
                        <w:rFonts w:ascii="Arial" w:hAnsi="Arial" w:cs="Arial"/>
                        <w:color w:val="24282B"/>
                      </w:rPr>
                      <w:t>H1,8</w:t>
                    </w:r>
                  </w:p>
                </w:txbxContent>
              </v:textbox>
            </v:rect>
            <v:rect id="_x0000_s61078" style="position:absolute;left:4989;top:13080;width:554;height:322;v-text-anchor:top" filled="f" stroked="f">
              <v:textbox style="mso-next-textbox:#_x0000_s61078;mso-fit-shape-to-text:t" inset="0,0,0,0">
                <w:txbxContent>
                  <w:p w:rsidR="00F65EEF" w:rsidRDefault="00F65EEF" w:rsidP="00914137">
                    <w:r>
                      <w:rPr>
                        <w:rFonts w:ascii="Arial" w:hAnsi="Arial" w:cs="Arial"/>
                        <w:color w:val="24282B"/>
                      </w:rPr>
                      <w:t>H3,8</w:t>
                    </w:r>
                  </w:p>
                </w:txbxContent>
              </v:textbox>
            </v:rect>
            <v:rect id="_x0000_s61079" style="position:absolute;left:4906;top:14346;width:711;height:318;v-text-anchor:top" filled="f" stroked="f">
              <v:textbox style="mso-next-textbox:#_x0000_s61079;mso-fit-shape-to-text:t" inset="0,0,0,0">
                <w:txbxContent>
                  <w:p w:rsidR="00F65EEF" w:rsidRDefault="00F65EEF" w:rsidP="00914137">
                    <w:r>
                      <w:rPr>
                        <w:rFonts w:ascii="Arial" w:hAnsi="Arial" w:cs="Arial"/>
                        <w:color w:val="24282B"/>
                      </w:rPr>
                      <w:t>H65,8</w:t>
                    </w:r>
                  </w:p>
                </w:txbxContent>
              </v:textbox>
            </v:rect>
            <v:rect id="_x0000_s61080" style="position:absolute;left:7146;top:14346;width:588;height:322;mso-wrap-style:none;v-text-anchor:top" filled="f" stroked="f">
              <v:textbox style="mso-next-textbox:#_x0000_s61080;mso-fit-shape-to-text:t" inset="0,0,0,0">
                <w:txbxContent>
                  <w:p w:rsidR="00F65EEF" w:rsidRDefault="00F65EEF" w:rsidP="00914137">
                    <w:r>
                      <w:rPr>
                        <w:rFonts w:ascii="Arial" w:hAnsi="Arial" w:cs="Arial"/>
                        <w:color w:val="24282B"/>
                      </w:rPr>
                      <w:t>H65,1</w:t>
                    </w:r>
                  </w:p>
                </w:txbxContent>
              </v:textbox>
            </v:rect>
            <v:rect id="_x0000_s61081" style="position:absolute;left:7834;top:14346;width:588;height:322;mso-wrap-style:none;v-text-anchor:top" filled="f" stroked="f">
              <v:textbox style="mso-next-textbox:#_x0000_s61081;mso-fit-shape-to-text:t" inset="0,0,0,0">
                <w:txbxContent>
                  <w:p w:rsidR="00F65EEF" w:rsidRDefault="00F65EEF" w:rsidP="00914137">
                    <w:r>
                      <w:rPr>
                        <w:rFonts w:ascii="Arial" w:hAnsi="Arial" w:cs="Arial"/>
                        <w:color w:val="24282B"/>
                      </w:rPr>
                      <w:t>H65,3</w:t>
                    </w:r>
                  </w:p>
                </w:txbxContent>
              </v:textbox>
            </v:rect>
            <v:rect id="_x0000_s61082" style="position:absolute;left:7111;top:12666;width:553;height:317;v-text-anchor:top" filled="f" stroked="f">
              <v:textbox style="mso-next-textbox:#_x0000_s61082;mso-fit-shape-to-text:t" inset="0,0,0,0">
                <w:txbxContent>
                  <w:p w:rsidR="00F65EEF" w:rsidRDefault="00F65EEF" w:rsidP="00914137">
                    <w:r>
                      <w:rPr>
                        <w:rFonts w:ascii="Arial" w:hAnsi="Arial" w:cs="Arial"/>
                        <w:color w:val="24282B"/>
                      </w:rPr>
                      <w:t>H1,1</w:t>
                    </w:r>
                  </w:p>
                </w:txbxContent>
              </v:textbox>
            </v:rect>
            <v:rect id="_x0000_s61083" style="position:absolute;left:7799;top:12666;width:553;height:317;v-text-anchor:top" filled="f" stroked="f">
              <v:textbox style="mso-next-textbox:#_x0000_s61083;mso-fit-shape-to-text:t" inset="0,0,0,0">
                <w:txbxContent>
                  <w:p w:rsidR="00F65EEF" w:rsidRDefault="00F65EEF" w:rsidP="00914137">
                    <w:r>
                      <w:rPr>
                        <w:rFonts w:ascii="Arial" w:hAnsi="Arial" w:cs="Arial"/>
                        <w:color w:val="24282B"/>
                      </w:rPr>
                      <w:t>H1,3</w:t>
                    </w:r>
                  </w:p>
                </w:txbxContent>
              </v:textbox>
            </v:rect>
            <v:rect id="_x0000_s61084" style="position:absolute;left:7093;top:13080;width:595;height:364;v-text-anchor:top" filled="f" stroked="f">
              <v:textbox style="mso-next-textbox:#_x0000_s61084" inset="0,0,0,0">
                <w:txbxContent>
                  <w:p w:rsidR="00F65EEF" w:rsidRDefault="00F65EEF" w:rsidP="00914137">
                    <w:r>
                      <w:rPr>
                        <w:rFonts w:ascii="Arial" w:hAnsi="Arial" w:cs="Arial"/>
                        <w:color w:val="24282B"/>
                      </w:rPr>
                      <w:t>H3,1</w:t>
                    </w:r>
                  </w:p>
                </w:txbxContent>
              </v:textbox>
            </v:rect>
            <v:rect id="_x0000_s61085" style="position:absolute;left:7799;top:13080;width:553;height:318;v-text-anchor:top" filled="f" stroked="f">
              <v:textbox style="mso-next-textbox:#_x0000_s61085;mso-fit-shape-to-text:t" inset="0,0,0,0">
                <w:txbxContent>
                  <w:p w:rsidR="00F65EEF" w:rsidRDefault="00F65EEF" w:rsidP="00914137">
                    <w:r>
                      <w:rPr>
                        <w:rFonts w:ascii="Arial" w:hAnsi="Arial" w:cs="Arial"/>
                        <w:color w:val="24282B"/>
                      </w:rPr>
                      <w:t>H3,3</w:t>
                    </w:r>
                  </w:p>
                </w:txbxContent>
              </v:textbox>
            </v:rect>
            <v:rect id="_x0000_s61086" style="position:absolute;left:9013;top:12666;width:595;height:363;v-text-anchor:top" filled="f" stroked="f">
              <v:textbox style="mso-next-textbox:#_x0000_s61086" inset="0,0,0,0">
                <w:txbxContent>
                  <w:p w:rsidR="00F65EEF" w:rsidRDefault="00F65EEF" w:rsidP="00914137">
                    <w:r>
                      <w:rPr>
                        <w:rFonts w:ascii="Arial" w:hAnsi="Arial" w:cs="Arial"/>
                        <w:color w:val="24282B"/>
                      </w:rPr>
                      <w:t>H1,9</w:t>
                    </w:r>
                  </w:p>
                </w:txbxContent>
              </v:textbox>
            </v:rect>
            <v:rect id="_x0000_s61087" style="position:absolute;left:9013;top:13080;width:595;height:364;v-text-anchor:top" filled="f" stroked="f">
              <v:textbox style="mso-next-textbox:#_x0000_s61087" inset="0,0,0,0">
                <w:txbxContent>
                  <w:p w:rsidR="00F65EEF" w:rsidRDefault="00F65EEF" w:rsidP="00914137">
                    <w:r>
                      <w:rPr>
                        <w:rFonts w:ascii="Arial" w:hAnsi="Arial" w:cs="Arial"/>
                        <w:color w:val="24282B"/>
                      </w:rPr>
                      <w:t>H3,9</w:t>
                    </w:r>
                  </w:p>
                </w:txbxContent>
              </v:textbox>
            </v:rect>
            <v:rect id="_x0000_s61088" style="position:absolute;left:9090;top:14346;width:588;height:322;mso-wrap-style:none;v-text-anchor:top" filled="f" stroked="f">
              <v:textbox style="mso-next-textbox:#_x0000_s61088;mso-fit-shape-to-text:t" inset="0,0,0,0">
                <w:txbxContent>
                  <w:p w:rsidR="00F65EEF" w:rsidRDefault="00F65EEF" w:rsidP="00914137">
                    <w:r>
                      <w:rPr>
                        <w:rFonts w:ascii="Arial" w:hAnsi="Arial" w:cs="Arial"/>
                        <w:color w:val="24282B"/>
                      </w:rPr>
                      <w:t>H65,9</w:t>
                    </w:r>
                  </w:p>
                </w:txbxContent>
              </v:textbox>
            </v:rect>
            <v:rect id="_x0000_s61089" style="position:absolute;left:8561;top:3114;width:1082;height:439;mso-wrap-style:none;v-text-anchor:top" filled="f" stroked="f">
              <v:textbox style="mso-next-textbox:#_x0000_s61089;mso-fit-shape-to-text:t" inset="0,0,0,0">
                <w:txbxContent>
                  <w:p w:rsidR="00F65EEF" w:rsidRPr="006B77F9" w:rsidRDefault="00F65EEF" w:rsidP="00914137">
                    <w:pPr>
                      <w:spacing w:before="40" w:after="40"/>
                      <w:rPr>
                        <w:color w:val="000000"/>
                      </w:rPr>
                    </w:pPr>
                    <w:r>
                      <w:rPr>
                        <w:color w:val="000000"/>
                      </w:rPr>
                      <w:t>1</w:t>
                    </w:r>
                    <w:r>
                      <w:rPr>
                        <w:rFonts w:hint="cs"/>
                        <w:color w:val="000000"/>
                        <w:rtl/>
                      </w:rPr>
                      <w:t xml:space="preserve"> فِدرة واسعة</w:t>
                    </w:r>
                  </w:p>
                </w:txbxContent>
              </v:textbox>
            </v:rect>
            <v:rect id="_x0000_s61090" style="position:absolute;left:8625;top:3964;width:1082;height:439;mso-wrap-style:none;v-text-anchor:top" filled="f" stroked="f">
              <v:textbox style="mso-next-textbox:#_x0000_s61090;mso-fit-shape-to-text:t" inset="0,0,0,0">
                <w:txbxContent>
                  <w:p w:rsidR="00F65EEF" w:rsidRPr="006B77F9" w:rsidRDefault="00F65EEF" w:rsidP="00914137">
                    <w:pPr>
                      <w:spacing w:before="40" w:after="40"/>
                      <w:rPr>
                        <w:color w:val="000000"/>
                      </w:rPr>
                    </w:pPr>
                    <w:r>
                      <w:rPr>
                        <w:color w:val="000000"/>
                      </w:rPr>
                      <w:t>1</w:t>
                    </w:r>
                    <w:r>
                      <w:rPr>
                        <w:rFonts w:hint="cs"/>
                        <w:color w:val="000000"/>
                        <w:rtl/>
                      </w:rPr>
                      <w:t xml:space="preserve"> فِدرة واسعة</w:t>
                    </w:r>
                  </w:p>
                </w:txbxContent>
              </v:textbox>
            </v:rect>
            <v:rect id="_x0000_s61091" style="position:absolute;left:8569;top:6142;width:1082;height:439;mso-wrap-style:none;v-text-anchor:top" filled="f" stroked="f">
              <v:textbox style="mso-next-textbox:#_x0000_s61091;mso-fit-shape-to-text:t" inset="0,0,0,0">
                <w:txbxContent>
                  <w:p w:rsidR="00F65EEF" w:rsidRPr="006B77F9" w:rsidRDefault="00F65EEF" w:rsidP="00914137">
                    <w:pPr>
                      <w:spacing w:before="40" w:after="40"/>
                      <w:rPr>
                        <w:color w:val="000000"/>
                      </w:rPr>
                    </w:pPr>
                    <w:r>
                      <w:rPr>
                        <w:color w:val="000000"/>
                      </w:rPr>
                      <w:t>1</w:t>
                    </w:r>
                    <w:r>
                      <w:rPr>
                        <w:rFonts w:hint="cs"/>
                        <w:color w:val="000000"/>
                        <w:rtl/>
                      </w:rPr>
                      <w:t xml:space="preserve"> فِدرة واسعة</w:t>
                    </w:r>
                  </w:p>
                </w:txbxContent>
              </v:textbox>
            </v:rect>
            <v:rect id="_x0000_s61092" style="position:absolute;left:3138;top:4746;width:466;height:1000;mso-wrap-style:none;v-text-anchor:top" filled="f" stroked="f">
              <v:textbox style="mso-next-textbox:#_x0000_s61092;mso-fit-shape-to-text:t" inset="0,0,0,0">
                <w:txbxContent>
                  <w:p w:rsidR="00F65EEF" w:rsidRDefault="00F65EEF" w:rsidP="00914137">
                    <w:pPr>
                      <w:spacing w:before="40"/>
                      <w:jc w:val="center"/>
                      <w:rPr>
                        <w:color w:val="000000"/>
                      </w:rPr>
                    </w:pPr>
                    <w:r>
                      <w:rPr>
                        <w:color w:val="000000"/>
                      </w:rPr>
                      <w:t>66</w:t>
                    </w:r>
                  </w:p>
                  <w:p w:rsidR="00F65EEF" w:rsidRDefault="00F65EEF" w:rsidP="00914137">
                    <w:pPr>
                      <w:spacing w:before="0"/>
                      <w:jc w:val="center"/>
                      <w:rPr>
                        <w:color w:val="000000"/>
                      </w:rPr>
                    </w:pPr>
                    <w:r>
                      <w:rPr>
                        <w:rFonts w:hint="cs"/>
                        <w:color w:val="000000"/>
                        <w:rtl/>
                      </w:rPr>
                      <w:t>فِدرة</w:t>
                    </w:r>
                  </w:p>
                  <w:p w:rsidR="00F65EEF" w:rsidRPr="006B77F9" w:rsidRDefault="00F65EEF" w:rsidP="00914137">
                    <w:pPr>
                      <w:spacing w:before="0" w:after="40"/>
                      <w:jc w:val="center"/>
                      <w:rPr>
                        <w:color w:val="000000"/>
                      </w:rPr>
                    </w:pPr>
                    <w:r>
                      <w:rPr>
                        <w:rFonts w:hint="cs"/>
                        <w:color w:val="000000"/>
                        <w:rtl/>
                      </w:rPr>
                      <w:t>واسعة</w:t>
                    </w:r>
                  </w:p>
                </w:txbxContent>
              </v:textbox>
            </v:rect>
            <v:rect id="_x0000_s61093" style="position:absolute;left:7821;top:8608;width:1192;height:439;mso-wrap-style:none;v-text-anchor:top" filled="f" stroked="f">
              <v:textbox style="mso-next-textbox:#_x0000_s61093;mso-fit-shape-to-text:t" inset="0,0,0,0">
                <w:txbxContent>
                  <w:p w:rsidR="00F65EEF" w:rsidRPr="006B77F9" w:rsidRDefault="00F65EEF" w:rsidP="00914137">
                    <w:pPr>
                      <w:spacing w:before="40" w:after="40"/>
                      <w:rPr>
                        <w:color w:val="000000"/>
                      </w:rPr>
                    </w:pPr>
                    <w:r>
                      <w:rPr>
                        <w:color w:val="000000"/>
                      </w:rPr>
                      <w:t>45</w:t>
                    </w:r>
                    <w:r>
                      <w:rPr>
                        <w:rFonts w:hint="cs"/>
                        <w:color w:val="000000"/>
                        <w:rtl/>
                      </w:rPr>
                      <w:t xml:space="preserve"> فِدرة واسعة</w:t>
                    </w:r>
                  </w:p>
                </w:txbxContent>
              </v:textbox>
            </v:rect>
            <v:rect id="_x0000_s61094" style="position:absolute;left:7917;top:6879;width:1005;height:439;mso-wrap-style:none;v-text-anchor:top" filled="f" stroked="f">
              <v:textbox style="mso-next-textbox:#_x0000_s61094;mso-fit-shape-to-text:t" inset="0,0,0,0">
                <w:txbxContent>
                  <w:p w:rsidR="00F65EEF" w:rsidRPr="006B77F9" w:rsidRDefault="00F65EEF" w:rsidP="00914137">
                    <w:pPr>
                      <w:spacing w:before="40" w:after="40"/>
                      <w:rPr>
                        <w:color w:val="000000"/>
                      </w:rPr>
                    </w:pPr>
                    <w:r>
                      <w:rPr>
                        <w:color w:val="000000"/>
                      </w:rPr>
                      <w:t>9</w:t>
                    </w:r>
                    <w:r>
                      <w:rPr>
                        <w:rFonts w:hint="cs"/>
                        <w:color w:val="000000"/>
                        <w:rtl/>
                      </w:rPr>
                      <w:t xml:space="preserve"> فِدر واسعة</w:t>
                    </w:r>
                  </w:p>
                </w:txbxContent>
              </v:textbox>
            </v:rect>
            <v:rect id="_x0000_s61095" style="position:absolute;left:3768;top:8582;width:1192;height:439;mso-wrap-style:none;v-text-anchor:top" filled="f" stroked="f">
              <v:textbox style="mso-next-textbox:#_x0000_s61095;mso-fit-shape-to-text:t" inset="0,0,0,0">
                <w:txbxContent>
                  <w:p w:rsidR="00F65EEF" w:rsidRPr="006B77F9" w:rsidRDefault="00F65EEF" w:rsidP="00914137">
                    <w:pPr>
                      <w:spacing w:before="40" w:after="40"/>
                      <w:rPr>
                        <w:color w:val="000000"/>
                      </w:rPr>
                    </w:pPr>
                    <w:r>
                      <w:rPr>
                        <w:color w:val="000000"/>
                      </w:rPr>
                      <w:t>45</w:t>
                    </w:r>
                    <w:r>
                      <w:rPr>
                        <w:rFonts w:hint="cs"/>
                        <w:color w:val="000000"/>
                        <w:rtl/>
                      </w:rPr>
                      <w:t xml:space="preserve"> فِدرة واسعة</w:t>
                    </w:r>
                  </w:p>
                </w:txbxContent>
              </v:textbox>
            </v:rect>
            <v:rect id="_x0000_s61096" style="position:absolute;left:2324;top:9948;width:466;height:1000;mso-wrap-style:none;v-text-anchor:top" filled="f" stroked="f">
              <v:textbox style="mso-next-textbox:#_x0000_s61096;mso-fit-shape-to-text:t" inset="0,0,0,0">
                <w:txbxContent>
                  <w:p w:rsidR="00F65EEF" w:rsidRDefault="00F65EEF" w:rsidP="00914137">
                    <w:pPr>
                      <w:spacing w:before="40"/>
                      <w:jc w:val="center"/>
                      <w:rPr>
                        <w:color w:val="000000"/>
                      </w:rPr>
                    </w:pPr>
                    <w:r>
                      <w:rPr>
                        <w:color w:val="000000"/>
                      </w:rPr>
                      <w:t>33</w:t>
                    </w:r>
                  </w:p>
                  <w:p w:rsidR="00F65EEF" w:rsidRDefault="00F65EEF" w:rsidP="00914137">
                    <w:pPr>
                      <w:spacing w:before="0"/>
                      <w:jc w:val="center"/>
                      <w:rPr>
                        <w:color w:val="000000"/>
                      </w:rPr>
                    </w:pPr>
                    <w:r>
                      <w:rPr>
                        <w:rFonts w:hint="cs"/>
                        <w:color w:val="000000"/>
                        <w:rtl/>
                      </w:rPr>
                      <w:t>فِدرة</w:t>
                    </w:r>
                  </w:p>
                  <w:p w:rsidR="00F65EEF" w:rsidRPr="006B77F9" w:rsidRDefault="00F65EEF" w:rsidP="00914137">
                    <w:pPr>
                      <w:spacing w:before="0" w:after="40"/>
                      <w:jc w:val="center"/>
                      <w:rPr>
                        <w:color w:val="000000"/>
                      </w:rPr>
                    </w:pPr>
                    <w:r>
                      <w:rPr>
                        <w:rFonts w:hint="cs"/>
                        <w:color w:val="000000"/>
                        <w:rtl/>
                      </w:rPr>
                      <w:t>واسعة</w:t>
                    </w:r>
                  </w:p>
                </w:txbxContent>
              </v:textbox>
            </v:rect>
            <v:rect id="_x0000_s61097" style="position:absolute;left:6423;top:13297;width:466;height:1000;mso-wrap-style:none;v-text-anchor:top" filled="f" stroked="f">
              <v:textbox style="mso-next-textbox:#_x0000_s61097;mso-fit-shape-to-text:t" inset="0,0,0,0">
                <w:txbxContent>
                  <w:p w:rsidR="00F65EEF" w:rsidRDefault="00F65EEF" w:rsidP="00914137">
                    <w:pPr>
                      <w:spacing w:before="40"/>
                      <w:jc w:val="center"/>
                      <w:rPr>
                        <w:color w:val="000000"/>
                      </w:rPr>
                    </w:pPr>
                    <w:r>
                      <w:rPr>
                        <w:color w:val="000000"/>
                      </w:rPr>
                      <w:t>33</w:t>
                    </w:r>
                  </w:p>
                  <w:p w:rsidR="00F65EEF" w:rsidRDefault="00F65EEF" w:rsidP="00914137">
                    <w:pPr>
                      <w:spacing w:before="0"/>
                      <w:jc w:val="center"/>
                      <w:rPr>
                        <w:color w:val="000000"/>
                      </w:rPr>
                    </w:pPr>
                    <w:r>
                      <w:rPr>
                        <w:rFonts w:hint="cs"/>
                        <w:color w:val="000000"/>
                        <w:rtl/>
                      </w:rPr>
                      <w:t>فِدرة</w:t>
                    </w:r>
                  </w:p>
                  <w:p w:rsidR="00F65EEF" w:rsidRPr="006B77F9" w:rsidRDefault="00F65EEF" w:rsidP="00914137">
                    <w:pPr>
                      <w:spacing w:before="0" w:after="40"/>
                      <w:jc w:val="center"/>
                      <w:rPr>
                        <w:color w:val="000000"/>
                      </w:rPr>
                    </w:pPr>
                    <w:r>
                      <w:rPr>
                        <w:rFonts w:hint="cs"/>
                        <w:color w:val="000000"/>
                        <w:rtl/>
                      </w:rPr>
                      <w:t>واسعة</w:t>
                    </w:r>
                  </w:p>
                </w:txbxContent>
              </v:textbox>
            </v:rect>
            <v:rect id="_x0000_s61098" style="position:absolute;left:3708;top:14686;width:1542;height:448;mso-wrap-style:none;v-text-anchor:top" filled="f" stroked="f">
              <v:textbox style="mso-next-textbox:#_x0000_s61098;mso-fit-shape-to-text:t" inset="0,0,0,0">
                <w:txbxContent>
                  <w:p w:rsidR="00F65EEF" w:rsidRPr="00E15772" w:rsidRDefault="00F65EEF" w:rsidP="00914137">
                    <w:pPr>
                      <w:spacing w:before="40" w:after="40"/>
                      <w:rPr>
                        <w:rFonts w:ascii="Times New Roman Bold" w:hAnsi="Times New Roman Bold"/>
                        <w:b/>
                        <w:bCs/>
                        <w:color w:val="000000"/>
                      </w:rPr>
                    </w:pPr>
                    <w:r>
                      <w:rPr>
                        <w:rFonts w:ascii="Times New Roman Bold" w:hAnsi="Times New Roman Bold"/>
                        <w:b/>
                        <w:bCs/>
                        <w:color w:val="000000"/>
                      </w:rPr>
                      <w:t>2 = h</w:t>
                    </w:r>
                    <w:r>
                      <w:rPr>
                        <w:rFonts w:ascii="Times New Roman Bold" w:hAnsi="Times New Roman Bold" w:hint="cs"/>
                        <w:b/>
                        <w:bCs/>
                        <w:color w:val="000000"/>
                        <w:rtl/>
                      </w:rPr>
                      <w:t xml:space="preserve"> </w:t>
                    </w:r>
                    <w:r w:rsidRPr="00F90569">
                      <w:rPr>
                        <w:rFonts w:ascii="Times New Roman Bold" w:hAnsi="Times New Roman Bold" w:hint="cs"/>
                        <w:b/>
                        <w:bCs/>
                        <w:color w:val="000000"/>
                        <w:rtl/>
                      </w:rPr>
                      <w:t>فِدرة مقسّمة</w:t>
                    </w:r>
                  </w:p>
                </w:txbxContent>
              </v:textbox>
            </v:rect>
            <v:rect id="_x0000_s61099" style="position:absolute;left:7893;top:12064;width:1192;height:439;mso-wrap-style:none;v-text-anchor:top" filled="f" stroked="f">
              <v:textbox style="mso-next-textbox:#_x0000_s61099;mso-fit-shape-to-text:t" inset="0,0,0,0">
                <w:txbxContent>
                  <w:p w:rsidR="00F65EEF" w:rsidRPr="006B77F9" w:rsidRDefault="00F65EEF" w:rsidP="00914137">
                    <w:pPr>
                      <w:spacing w:before="40" w:after="40"/>
                      <w:rPr>
                        <w:color w:val="000000"/>
                      </w:rPr>
                    </w:pPr>
                    <w:r>
                      <w:rPr>
                        <w:color w:val="000000"/>
                      </w:rPr>
                      <w:t>45</w:t>
                    </w:r>
                    <w:r>
                      <w:rPr>
                        <w:rFonts w:hint="cs"/>
                        <w:color w:val="000000"/>
                        <w:rtl/>
                      </w:rPr>
                      <w:t xml:space="preserve"> فِدرة واسعة</w:t>
                    </w:r>
                  </w:p>
                </w:txbxContent>
              </v:textbox>
            </v:rect>
            <v:rect id="_x0000_s61100" style="position:absolute;left:3768;top:12064;width:1192;height:439;mso-wrap-style:none;v-text-anchor:top" filled="f" stroked="f">
              <v:textbox style="mso-next-textbox:#_x0000_s61100;mso-fit-shape-to-text:t" inset="0,0,0,0">
                <w:txbxContent>
                  <w:p w:rsidR="00F65EEF" w:rsidRPr="006B77F9" w:rsidRDefault="00F65EEF" w:rsidP="00914137">
                    <w:pPr>
                      <w:spacing w:before="40" w:after="40"/>
                      <w:rPr>
                        <w:color w:val="000000"/>
                      </w:rPr>
                    </w:pPr>
                    <w:r>
                      <w:rPr>
                        <w:color w:val="000000"/>
                      </w:rPr>
                      <w:t>45</w:t>
                    </w:r>
                    <w:r>
                      <w:rPr>
                        <w:rFonts w:hint="cs"/>
                        <w:color w:val="000000"/>
                        <w:rtl/>
                      </w:rPr>
                      <w:t xml:space="preserve"> فِدرة واسعة</w:t>
                    </w:r>
                  </w:p>
                </w:txbxContent>
              </v:textbox>
            </v:rect>
            <v:rect id="_x0000_s61101" style="position:absolute;left:2324;top:13297;width:466;height:1000;mso-wrap-style:none;v-text-anchor:top" filled="f" stroked="f">
              <v:textbox style="mso-next-textbox:#_x0000_s61101;mso-fit-shape-to-text:t" inset="0,0,0,0">
                <w:txbxContent>
                  <w:p w:rsidR="00F65EEF" w:rsidRDefault="00F65EEF" w:rsidP="00914137">
                    <w:pPr>
                      <w:spacing w:before="40"/>
                      <w:jc w:val="center"/>
                      <w:rPr>
                        <w:color w:val="000000"/>
                      </w:rPr>
                    </w:pPr>
                    <w:r>
                      <w:rPr>
                        <w:color w:val="000000"/>
                      </w:rPr>
                      <w:t>33</w:t>
                    </w:r>
                  </w:p>
                  <w:p w:rsidR="00F65EEF" w:rsidRDefault="00F65EEF" w:rsidP="00914137">
                    <w:pPr>
                      <w:spacing w:before="0"/>
                      <w:jc w:val="center"/>
                      <w:rPr>
                        <w:color w:val="000000"/>
                      </w:rPr>
                    </w:pPr>
                    <w:r>
                      <w:rPr>
                        <w:rFonts w:hint="cs"/>
                        <w:color w:val="000000"/>
                        <w:rtl/>
                      </w:rPr>
                      <w:t>فِدرة</w:t>
                    </w:r>
                  </w:p>
                  <w:p w:rsidR="00F65EEF" w:rsidRPr="006B77F9" w:rsidRDefault="00F65EEF" w:rsidP="00914137">
                    <w:pPr>
                      <w:spacing w:before="0" w:after="40"/>
                      <w:jc w:val="center"/>
                      <w:rPr>
                        <w:color w:val="000000"/>
                      </w:rPr>
                    </w:pPr>
                    <w:r>
                      <w:rPr>
                        <w:rFonts w:hint="cs"/>
                        <w:color w:val="000000"/>
                        <w:rtl/>
                      </w:rPr>
                      <w:t>واسعة</w:t>
                    </w:r>
                  </w:p>
                </w:txbxContent>
              </v:textbox>
            </v:rect>
            <v:rect id="_x0000_s61102" style="position:absolute;left:7764;top:14696;width:1542;height:448;mso-wrap-style:none;v-text-anchor:top" filled="f" stroked="f">
              <v:textbox style="mso-next-textbox:#_x0000_s61102;mso-fit-shape-to-text:t" inset="0,0,0,0">
                <w:txbxContent>
                  <w:p w:rsidR="00F65EEF" w:rsidRPr="00E15772" w:rsidRDefault="00F65EEF" w:rsidP="00914137">
                    <w:pPr>
                      <w:spacing w:before="40" w:after="40"/>
                      <w:rPr>
                        <w:rFonts w:ascii="Times New Roman Bold" w:hAnsi="Times New Roman Bold"/>
                        <w:b/>
                        <w:bCs/>
                        <w:color w:val="000000"/>
                      </w:rPr>
                    </w:pPr>
                    <w:r>
                      <w:rPr>
                        <w:rFonts w:ascii="Times New Roman Bold" w:hAnsi="Times New Roman Bold"/>
                        <w:b/>
                        <w:bCs/>
                        <w:color w:val="000000"/>
                      </w:rPr>
                      <w:t>3 = h</w:t>
                    </w:r>
                    <w:r>
                      <w:rPr>
                        <w:rFonts w:ascii="Times New Roman Bold" w:hAnsi="Times New Roman Bold" w:hint="cs"/>
                        <w:b/>
                        <w:bCs/>
                        <w:color w:val="000000"/>
                        <w:rtl/>
                      </w:rPr>
                      <w:t xml:space="preserve"> </w:t>
                    </w:r>
                    <w:r w:rsidRPr="00F90569">
                      <w:rPr>
                        <w:rFonts w:ascii="Times New Roman Bold" w:hAnsi="Times New Roman Bold" w:hint="cs"/>
                        <w:b/>
                        <w:bCs/>
                        <w:color w:val="000000"/>
                        <w:rtl/>
                      </w:rPr>
                      <w:t>فِدرة مقسّمة</w:t>
                    </w:r>
                  </w:p>
                </w:txbxContent>
              </v:textbox>
            </v:rect>
            <v:rect id="_x0000_s61104" style="position:absolute;left:6349;top:9948;width:466;height:1000;mso-wrap-style:none;v-text-anchor:top" filled="f" stroked="f">
              <v:textbox style="mso-next-textbox:#_x0000_s61104;mso-fit-shape-to-text:t" inset="0,0,0,0">
                <w:txbxContent>
                  <w:p w:rsidR="00F65EEF" w:rsidRDefault="00F65EEF" w:rsidP="00914137">
                    <w:pPr>
                      <w:spacing w:before="40"/>
                      <w:jc w:val="center"/>
                      <w:rPr>
                        <w:color w:val="000000"/>
                      </w:rPr>
                    </w:pPr>
                    <w:r>
                      <w:rPr>
                        <w:color w:val="000000"/>
                      </w:rPr>
                      <w:t>33</w:t>
                    </w:r>
                  </w:p>
                  <w:p w:rsidR="00F65EEF" w:rsidRDefault="00F65EEF" w:rsidP="00914137">
                    <w:pPr>
                      <w:spacing w:before="0"/>
                      <w:jc w:val="center"/>
                      <w:rPr>
                        <w:color w:val="000000"/>
                      </w:rPr>
                    </w:pPr>
                    <w:r>
                      <w:rPr>
                        <w:rFonts w:hint="cs"/>
                        <w:color w:val="000000"/>
                        <w:rtl/>
                      </w:rPr>
                      <w:t>فِدرة</w:t>
                    </w:r>
                  </w:p>
                  <w:p w:rsidR="00F65EEF" w:rsidRPr="006B77F9" w:rsidRDefault="00F65EEF" w:rsidP="00914137">
                    <w:pPr>
                      <w:spacing w:before="0" w:after="40"/>
                      <w:jc w:val="center"/>
                      <w:rPr>
                        <w:color w:val="000000"/>
                      </w:rPr>
                    </w:pPr>
                    <w:r>
                      <w:rPr>
                        <w:rFonts w:hint="cs"/>
                        <w:color w:val="000000"/>
                        <w:rtl/>
                      </w:rPr>
                      <w:t>واسعة</w:t>
                    </w:r>
                  </w:p>
                </w:txbxContent>
              </v:textbox>
            </v:rect>
            <v:rect id="_x0000_s61105" style="position:absolute;left:3604;top:11267;width:1542;height:448;mso-wrap-style:none;v-text-anchor:top" filled="f" stroked="f">
              <v:textbox style="mso-next-textbox:#_x0000_s61105;mso-fit-shape-to-text:t" inset="0,0,0,0">
                <w:txbxContent>
                  <w:p w:rsidR="00F65EEF" w:rsidRPr="00E15772" w:rsidRDefault="00F65EEF" w:rsidP="00914137">
                    <w:pPr>
                      <w:spacing w:before="40" w:after="40"/>
                      <w:rPr>
                        <w:rFonts w:ascii="Times New Roman Bold" w:hAnsi="Times New Roman Bold"/>
                        <w:b/>
                        <w:bCs/>
                        <w:color w:val="000000"/>
                      </w:rPr>
                    </w:pPr>
                    <w:r>
                      <w:rPr>
                        <w:rFonts w:ascii="Times New Roman Bold" w:hAnsi="Times New Roman Bold"/>
                        <w:b/>
                        <w:bCs/>
                        <w:color w:val="000000"/>
                      </w:rPr>
                      <w:t>0 = h</w:t>
                    </w:r>
                    <w:r>
                      <w:rPr>
                        <w:rFonts w:ascii="Times New Roman Bold" w:hAnsi="Times New Roman Bold" w:hint="cs"/>
                        <w:b/>
                        <w:bCs/>
                        <w:color w:val="000000"/>
                        <w:rtl/>
                      </w:rPr>
                      <w:t xml:space="preserve"> </w:t>
                    </w:r>
                    <w:r w:rsidRPr="00F90569">
                      <w:rPr>
                        <w:rFonts w:ascii="Times New Roman Bold" w:hAnsi="Times New Roman Bold" w:hint="cs"/>
                        <w:b/>
                        <w:bCs/>
                        <w:color w:val="000000"/>
                        <w:rtl/>
                      </w:rPr>
                      <w:t>فِدرة مقسّمة</w:t>
                    </w:r>
                  </w:p>
                </w:txbxContent>
              </v:textbox>
            </v:rect>
            <v:rect id="_x0000_s61122" style="position:absolute;left:8590;top:3511;width:1082;height:439;mso-wrap-style:none;v-text-anchor:top" filled="f" stroked="f">
              <v:textbox style="mso-next-textbox:#_x0000_s61122;mso-fit-shape-to-text:t" inset="0,0,0,0">
                <w:txbxContent>
                  <w:p w:rsidR="00F65EEF" w:rsidRPr="006B77F9" w:rsidRDefault="00F65EEF" w:rsidP="00914137">
                    <w:pPr>
                      <w:spacing w:before="40" w:after="40"/>
                      <w:rPr>
                        <w:color w:val="000000"/>
                      </w:rPr>
                    </w:pPr>
                    <w:r>
                      <w:rPr>
                        <w:color w:val="000000"/>
                      </w:rPr>
                      <w:t>1</w:t>
                    </w:r>
                    <w:r>
                      <w:rPr>
                        <w:rFonts w:hint="cs"/>
                        <w:color w:val="000000"/>
                        <w:rtl/>
                      </w:rPr>
                      <w:t xml:space="preserve"> فِدرة واسعة</w:t>
                    </w:r>
                  </w:p>
                </w:txbxContent>
              </v:textbox>
            </v:rect>
            <w10:wrap type="none"/>
            <w10:anchorlock/>
          </v:group>
        </w:pict>
      </w:r>
    </w:p>
    <w:p w:rsidR="005F5FF3" w:rsidRPr="006A0219" w:rsidRDefault="005F5FF3" w:rsidP="003B6F95">
      <w:pPr>
        <w:pStyle w:val="FigureNo"/>
        <w:spacing w:before="0"/>
        <w:rPr>
          <w:rtl/>
        </w:rPr>
      </w:pPr>
      <w:r>
        <w:rPr>
          <w:rtl/>
        </w:rPr>
        <w:br w:type="page"/>
      </w:r>
      <w:r w:rsidRPr="006A0219">
        <w:rPr>
          <w:rFonts w:hint="cs"/>
          <w:rtl/>
        </w:rPr>
        <w:t>الش</w:t>
      </w:r>
      <w:r w:rsidR="003D7266">
        <w:rPr>
          <w:rFonts w:hint="cs"/>
          <w:rtl/>
        </w:rPr>
        <w:t>ـ</w:t>
      </w:r>
      <w:r w:rsidRPr="006A0219">
        <w:rPr>
          <w:rFonts w:hint="cs"/>
          <w:rtl/>
        </w:rPr>
        <w:t xml:space="preserve">كل </w:t>
      </w:r>
      <w:r w:rsidRPr="006A0219">
        <w:t>25</w:t>
      </w:r>
    </w:p>
    <w:p w:rsidR="005F5FF3" w:rsidRPr="00790EF2" w:rsidRDefault="005D3CF2" w:rsidP="00353243">
      <w:pPr>
        <w:pStyle w:val="FigureTitle"/>
        <w:rPr>
          <w:rtl/>
        </w:rPr>
      </w:pPr>
      <w:r>
        <w:rPr>
          <w:noProof/>
          <w:rtl/>
          <w:lang w:eastAsia="zh-CN"/>
        </w:rPr>
        <w:pict>
          <v:shape id="_x0000_s55674" type="#_x0000_t202" style="position:absolute;left:0;text-align:left;margin-left:21.2pt;margin-top:-704.85pt;width:478.05pt;height:666.65pt;z-index:251917824" filled="f" stroked="f">
            <v:textbox style="mso-next-textbox:#_x0000_s55674">
              <w:txbxContent>
                <w:p w:rsidR="00F65EEF" w:rsidRDefault="00F65EEF" w:rsidP="00835F2B">
                  <w:pPr>
                    <w:tabs>
                      <w:tab w:val="right" w:pos="6183"/>
                    </w:tabs>
                  </w:pPr>
                </w:p>
              </w:txbxContent>
            </v:textbox>
          </v:shape>
        </w:pict>
      </w:r>
      <w:r>
        <w:rPr>
          <w:noProof/>
          <w:rtl/>
          <w:lang w:val="en-US" w:eastAsia="zh-CN" w:bidi="ar-SA"/>
        </w:rPr>
        <w:pict>
          <v:rect id="_x0000_s55938" style="position:absolute;left:0;text-align:left;margin-left:111pt;margin-top:17.5pt;width:59.6pt;height:21.95pt;z-index:251924992;mso-wrap-style:none;v-text-anchor:top" filled="f" stroked="f">
            <v:textbox style="mso-next-textbox:#_x0000_s55938;mso-fit-shape-to-text:t" inset="0,0,0,0">
              <w:txbxContent>
                <w:p w:rsidR="00F65EEF" w:rsidRPr="00AC5BAE" w:rsidRDefault="00F65EEF" w:rsidP="00AC5BAE">
                  <w:pPr>
                    <w:spacing w:before="40" w:after="40"/>
                    <w:rPr>
                      <w:color w:val="000000"/>
                    </w:rPr>
                  </w:pPr>
                  <w:r>
                    <w:rPr>
                      <w:color w:val="000000"/>
                    </w:rPr>
                    <w:t>60</w:t>
                  </w:r>
                  <w:r>
                    <w:rPr>
                      <w:rFonts w:hint="cs"/>
                      <w:color w:val="000000"/>
                      <w:rtl/>
                    </w:rPr>
                    <w:t xml:space="preserve"> فِدرة واسعة</w:t>
                  </w:r>
                </w:p>
              </w:txbxContent>
            </v:textbox>
          </v:rect>
        </w:pict>
      </w:r>
      <w:r>
        <w:rPr>
          <w:noProof/>
          <w:rtl/>
          <w:lang w:eastAsia="zh-CN"/>
        </w:rPr>
        <w:pict>
          <v:rect id="_x0000_s56015" style="position:absolute;left:0;text-align:left;margin-left:331.3pt;margin-top:17.35pt;width:59.6pt;height:21.95pt;z-index:251923968;mso-wrap-style:none;v-text-anchor:top" filled="f" stroked="f">
            <v:textbox style="mso-next-textbox:#_x0000_s56015;mso-fit-shape-to-text:t" inset="0,0,0,0">
              <w:txbxContent>
                <w:p w:rsidR="00F65EEF" w:rsidRPr="00AC5BAE" w:rsidRDefault="00F65EEF" w:rsidP="00AC5BAE">
                  <w:pPr>
                    <w:spacing w:before="40" w:after="40"/>
                    <w:rPr>
                      <w:color w:val="000000"/>
                    </w:rPr>
                  </w:pPr>
                  <w:r>
                    <w:rPr>
                      <w:color w:val="000000"/>
                    </w:rPr>
                    <w:t>60</w:t>
                  </w:r>
                  <w:r>
                    <w:rPr>
                      <w:rFonts w:hint="cs"/>
                      <w:color w:val="000000"/>
                      <w:rtl/>
                    </w:rPr>
                    <w:t xml:space="preserve"> فِدرة واسعة</w:t>
                  </w:r>
                </w:p>
              </w:txbxContent>
            </v:textbox>
          </v:rect>
        </w:pict>
      </w:r>
      <w:r w:rsidR="005F5FF3" w:rsidRPr="006A0219">
        <w:rPr>
          <w:rFonts w:hint="cs"/>
          <w:rtl/>
        </w:rPr>
        <w:t xml:space="preserve">الفِدَر المقسّمة في </w:t>
      </w:r>
      <w:r w:rsidR="00790EF2">
        <w:rPr>
          <w:rFonts w:hint="cs"/>
          <w:rtl/>
        </w:rPr>
        <w:t xml:space="preserve">النظامين </w:t>
      </w:r>
      <w:r w:rsidR="00790EF2">
        <w:t>720/60/P</w:t>
      </w:r>
      <w:r w:rsidR="003D7266">
        <w:rPr>
          <w:rFonts w:ascii="Times New Roman" w:hAnsi="Times New Roman" w:cs="Times New Roman" w:hint="cs"/>
          <w:rtl/>
        </w:rPr>
        <w:t xml:space="preserve"> </w:t>
      </w:r>
      <w:r w:rsidR="00790EF2">
        <w:rPr>
          <w:rFonts w:ascii="Times New Roman" w:hAnsi="Times New Roman" w:cs="Times New Roman"/>
        </w:rPr>
        <w:t>×</w:t>
      </w:r>
      <w:r w:rsidR="003D7266">
        <w:rPr>
          <w:rFonts w:hint="cs"/>
          <w:rtl/>
        </w:rPr>
        <w:t xml:space="preserve"> </w:t>
      </w:r>
      <w:r w:rsidR="00790EF2">
        <w:t>1 280</w:t>
      </w:r>
      <w:r w:rsidR="00790EF2">
        <w:rPr>
          <w:rFonts w:hint="cs"/>
          <w:rtl/>
        </w:rPr>
        <w:t>و</w:t>
      </w:r>
      <w:r w:rsidR="00790EF2">
        <w:t>720/50/P</w:t>
      </w:r>
      <w:r w:rsidR="003D7266">
        <w:rPr>
          <w:rFonts w:ascii="Times New Roman" w:hAnsi="Times New Roman" w:cs="Times New Roman" w:hint="cs"/>
          <w:rtl/>
        </w:rPr>
        <w:t xml:space="preserve"> </w:t>
      </w:r>
      <w:r w:rsidR="00790EF2">
        <w:rPr>
          <w:rFonts w:ascii="Times New Roman" w:hAnsi="Times New Roman" w:cs="Times New Roman"/>
        </w:rPr>
        <w:t>×</w:t>
      </w:r>
      <w:r w:rsidR="003D7266">
        <w:rPr>
          <w:rFonts w:hint="cs"/>
          <w:rtl/>
        </w:rPr>
        <w:t xml:space="preserve"> </w:t>
      </w:r>
      <w:r w:rsidR="00790EF2">
        <w:t>1 280</w:t>
      </w:r>
    </w:p>
    <w:p w:rsidR="005F5FF3" w:rsidRDefault="005D3CF2" w:rsidP="005F5FF3">
      <w:pPr>
        <w:jc w:val="lowKashida"/>
        <w:rPr>
          <w:rtl/>
        </w:rPr>
      </w:pPr>
      <w:r>
        <w:rPr>
          <w:rtl/>
        </w:rPr>
      </w:r>
      <w:r>
        <w:pict>
          <v:group id="_x0000_s55677" editas="canvas" style="width:469.85pt;height:529.45pt;mso-position-horizontal-relative:char;mso-position-vertical-relative:line" coordorigin=",-12" coordsize="9397,10589">
            <o:lock v:ext="edit" aspectratio="t"/>
            <v:shape id="_x0000_s55676" type="#_x0000_t75" style="position:absolute;top:-12;width:9397;height:10589" o:preferrelative="f">
              <v:fill o:detectmouseclick="t"/>
              <v:path o:extrusionok="t" o:connecttype="none"/>
              <o:lock v:ext="edit" text="t"/>
            </v:shape>
            <v:group id="_x0000_s55878" style="position:absolute;left:625;top:132;width:8561;height:10424" coordorigin="625,132" coordsize="8561,10424">
              <v:rect id="_x0000_s55678" style="position:absolute;left:8697;top:10307;width:327;height:249;mso-wrap-style:none;v-text-anchor:top" filled="f" stroked="f">
                <v:textbox style="mso-next-textbox:#_x0000_s55678;mso-fit-shape-to-text:t" inset="0,0,0,0">
                  <w:txbxContent>
                    <w:p w:rsidR="00F65EEF" w:rsidRDefault="00F65EEF" w:rsidP="00067121">
                      <w:r>
                        <w:rPr>
                          <w:rFonts w:cs="Times New Roman"/>
                          <w:color w:val="24211D"/>
                          <w:sz w:val="14"/>
                          <w:szCs w:val="14"/>
                        </w:rPr>
                        <w:t>1620-</w:t>
                      </w:r>
                    </w:p>
                  </w:txbxContent>
                </v:textbox>
              </v:rect>
              <v:rect id="_x0000_s55679" style="position:absolute;left:9045;top:10307;width:141;height:249;mso-wrap-style:none;v-text-anchor:top" filled="f" stroked="f">
                <v:textbox style="mso-next-textbox:#_x0000_s55679;mso-fit-shape-to-text:t" inset="0,0,0,0">
                  <w:txbxContent>
                    <w:p w:rsidR="00F65EEF" w:rsidRDefault="00F65EEF" w:rsidP="00067121">
                      <w:r>
                        <w:rPr>
                          <w:rFonts w:cs="Times New Roman"/>
                          <w:color w:val="24211D"/>
                          <w:sz w:val="14"/>
                          <w:szCs w:val="14"/>
                        </w:rPr>
                        <w:t>25</w:t>
                      </w:r>
                    </w:p>
                  </w:txbxContent>
                </v:textbox>
              </v:rect>
              <v:rect id="_x0000_s55680" style="position:absolute;left:4349;top:3924;width:36;height:372" fillcolor="#24282b" stroked="f"/>
              <v:shape id="_x0000_s55681" style="position:absolute;left:4300;top:4284;width:133;height:131" coordsize="11,11" path="m,l5,11,11,,,xe" fillcolor="#24282b" stroked="f">
                <v:path arrowok="t"/>
              </v:shape>
              <v:rect id="_x0000_s55682" style="position:absolute;left:1646;top:5303;width:2234;height:1788" filled="f" strokecolor="#24282b" strokeweight="33e-5mm"/>
              <v:rect id="_x0000_s55683" style="position:absolute;left:1646;top:6743;width:576;height:348" filled="f" strokecolor="#24282b" strokeweight="33e-5mm"/>
              <v:rect id="_x0000_s55684" style="position:absolute;left:2222;top:6743;width:589;height:348" filled="f" strokecolor="#24282b" strokeweight="33e-5mm"/>
              <v:rect id="_x0000_s55685" style="position:absolute;left:1646;top:5303;width:588;height:360" filled="f" strokecolor="#24282b" strokeweight="33e-5mm"/>
              <v:rect id="_x0000_s55686" style="position:absolute;left:2234;top:5303;width:577;height:360" filled="f" strokecolor="#24282b" strokeweight="33e-5mm"/>
              <v:rect id="_x0000_s55687" style="position:absolute;left:1646;top:5663;width:588;height:360" filled="f" strokecolor="#24282b" strokeweight="33e-5mm"/>
              <v:rect id="_x0000_s55688" style="position:absolute;left:2234;top:5663;width:577;height:360" filled="f" strokecolor="#24282b" strokeweight="33e-5mm"/>
              <v:rect id="_x0000_s55689" style="position:absolute;left:3303;top:5303;width:577;height:360" filled="f" strokecolor="#24282b" strokeweight="33e-5mm"/>
              <v:rect id="_x0000_s55690" style="position:absolute;left:3303;top:5663;width:577;height:360" filled="f" strokecolor="#24282b" strokeweight="33e-5mm"/>
              <v:rect id="_x0000_s55691" style="position:absolute;left:3303;top:6743;width:577;height:348" filled="f" strokecolor="#24282b" strokeweight="33e-5mm"/>
              <v:line id="_x0000_s55692" style="position:absolute" from="1646,5063" to="1647,5255" strokecolor="#24282b" strokeweight="33e-5mm">
                <v:stroke joinstyle="miter"/>
              </v:line>
              <v:line id="_x0000_s55693" style="position:absolute" from="3868,5063" to="3869,5255" strokecolor="#24282b" strokeweight="33e-5mm">
                <v:stroke joinstyle="miter"/>
              </v:line>
              <v:line id="_x0000_s55694" style="position:absolute" from="1658,5159" to="3868,5160" strokecolor="#24282b" strokeweight="33e-5mm">
                <v:stroke joinstyle="miter"/>
              </v:line>
              <v:shape id="_x0000_s55695" style="position:absolute;left:1658;top:5111;width:84;height:96" coordsize="7,8" path="m7,l,4,7,8e" filled="f" strokecolor="#24282b" strokeweight="33e-5mm">
                <v:stroke joinstyle="miter"/>
                <v:path arrowok="t"/>
              </v:shape>
              <v:shape id="_x0000_s55696" style="position:absolute;left:3772;top:5111;width:96;height:96" coordsize="8,8" path="m,8l8,4,,e" filled="f" strokecolor="#24282b" strokeweight="33e-5mm">
                <v:stroke joinstyle="miter"/>
                <v:path arrowok="t"/>
              </v:shape>
              <v:line id="_x0000_s55697" style="position:absolute;flip:x" from="1393,5303" to="1586,5304" strokecolor="#24282b" strokeweight="33e-5mm">
                <v:stroke joinstyle="miter"/>
              </v:line>
              <v:line id="_x0000_s55698" style="position:absolute;flip:x" from="1393,7079" to="1586,7080" strokecolor="#24282b" strokeweight="33e-5mm">
                <v:stroke joinstyle="miter"/>
              </v:line>
              <v:line id="_x0000_s55699" style="position:absolute" from="1490,5303" to="1491,7067" strokecolor="#24282b" strokeweight="33e-5mm">
                <v:stroke joinstyle="miter"/>
              </v:line>
              <v:shape id="_x0000_s55700" style="position:absolute;left:1441;top:5303;width:85;height:96" coordsize="7,8" path="m7,8l4,,,8e" filled="f" strokecolor="#24282b" strokeweight="33e-5mm">
                <v:stroke joinstyle="miter"/>
                <v:path arrowok="t"/>
              </v:shape>
              <v:shape id="_x0000_s55701" style="position:absolute;left:1441;top:6983;width:85;height:84" coordsize="7,7" path="m,l4,7,7,e" filled="f" strokecolor="#24282b" strokeweight="33e-5mm">
                <v:stroke joinstyle="miter"/>
                <v:path arrowok="t"/>
              </v:shape>
              <v:rect id="_x0000_s55702" style="position:absolute;left:5105;top:5303;width:2235;height:1788" filled="f" strokecolor="#24282b" strokeweight="33e-5mm"/>
              <v:rect id="_x0000_s55703" style="position:absolute;left:5105;top:6743;width:589;height:348" filled="f" strokecolor="#24282b" strokeweight="33e-5mm"/>
              <v:rect id="_x0000_s55704" style="position:absolute;left:5694;top:6743;width:589;height:348" filled="f" strokecolor="#24282b" strokeweight="33e-5mm"/>
              <v:rect id="_x0000_s55705" style="position:absolute;left:5105;top:5303;width:589;height:360" filled="f" strokecolor="#24282b" strokeweight="33e-5mm"/>
              <v:rect id="_x0000_s55706" style="position:absolute;left:5694;top:5303;width:577;height:360" filled="f" strokecolor="#24282b" strokeweight="33e-5mm"/>
              <v:rect id="_x0000_s55707" style="position:absolute;left:5105;top:5663;width:589;height:360" filled="f" strokecolor="#24282b" strokeweight="33e-5mm"/>
              <v:rect id="_x0000_s55708" style="position:absolute;left:5694;top:5663;width:577;height:360" filled="f" strokecolor="#24282b" strokeweight="33e-5mm"/>
              <v:rect id="_x0000_s55709" style="position:absolute;left:6763;top:5303;width:577;height:360" filled="f" strokecolor="#24282b" strokeweight="33e-5mm"/>
              <v:rect id="_x0000_s55710" style="position:absolute;left:6763;top:5663;width:577;height:360" filled="f" strokecolor="#24282b" strokeweight="33e-5mm"/>
              <v:rect id="_x0000_s55711" style="position:absolute;left:6763;top:6743;width:577;height:348" filled="f" strokecolor="#24282b" strokeweight="33e-5mm"/>
              <v:line id="_x0000_s55712" style="position:absolute" from="5105,5063" to="5106,5255" strokecolor="#24282b" strokeweight="33e-5mm">
                <v:stroke joinstyle="miter"/>
              </v:line>
              <v:line id="_x0000_s55713" style="position:absolute" from="7328,5063" to="7329,5255" strokecolor="#24282b" strokeweight="33e-5mm">
                <v:stroke joinstyle="miter"/>
              </v:line>
              <v:line id="_x0000_s55714" style="position:absolute" from="5105,5159" to="7316,5160" strokecolor="#24282b" strokeweight="33e-5mm">
                <v:stroke joinstyle="miter"/>
              </v:line>
              <v:shape id="_x0000_s55715" style="position:absolute;left:5105;top:5111;width:96;height:96" coordsize="8,8" path="m8,l,4,8,8e" filled="f" strokecolor="#24282b" strokeweight="33e-5mm">
                <v:stroke joinstyle="miter"/>
                <v:path arrowok="t"/>
              </v:shape>
              <v:shape id="_x0000_s55716" style="position:absolute;left:7232;top:5111;width:84;height:96" coordsize="7,8" path="m,8l7,4,,e" filled="f" strokecolor="#24282b" strokeweight="33e-5mm">
                <v:stroke joinstyle="miter"/>
                <v:path arrowok="t"/>
              </v:shape>
              <v:line id="_x0000_s55717" style="position:absolute;flip:x" from="4853,5303" to="5033,5304" strokecolor="#24282b" strokeweight="33e-5mm">
                <v:stroke joinstyle="miter"/>
              </v:line>
              <v:line id="_x0000_s55718" style="position:absolute;flip:x" from="4853,7079" to="5033,7080" strokecolor="#24282b" strokeweight="33e-5mm">
                <v:stroke joinstyle="miter"/>
              </v:line>
              <v:line id="_x0000_s55719" style="position:absolute" from="4949,5303" to="4950,7067" strokecolor="#24282b" strokeweight="33e-5mm">
                <v:stroke joinstyle="miter"/>
              </v:line>
              <v:shape id="_x0000_s55720" style="position:absolute;left:4901;top:5303;width:96;height:96" coordsize="8,8" path="m8,8l4,,,8e" filled="f" strokecolor="#24282b" strokeweight="33e-5mm">
                <v:stroke joinstyle="miter"/>
                <v:path arrowok="t"/>
              </v:shape>
              <v:shape id="_x0000_s55721" style="position:absolute;left:4901;top:6983;width:96;height:84" coordsize="8,7" path="m,l4,7,8,e" filled="f" strokecolor="#24282b" strokeweight="33e-5mm">
                <v:stroke joinstyle="miter"/>
                <v:path arrowok="t"/>
              </v:shape>
              <v:rect id="_x0000_s55722" style="position:absolute;left:1646;top:8243;width:2234;height:1788" filled="f" strokecolor="#24282b" strokeweight="33e-5mm"/>
              <v:rect id="_x0000_s55723" style="position:absolute;left:1646;top:9671;width:576;height:360" filled="f" strokecolor="#24282b" strokeweight="33e-5mm"/>
              <v:rect id="_x0000_s55724" style="position:absolute;left:2222;top:9671;width:589;height:360" filled="f" strokecolor="#24282b" strokeweight="33e-5mm"/>
              <v:rect id="_x0000_s55725" style="position:absolute;left:1646;top:8243;width:588;height:360" filled="f" strokecolor="#24282b" strokeweight="33e-5mm"/>
              <v:rect id="_x0000_s55726" style="position:absolute;left:2234;top:8243;width:589;height:360" filled="f" strokecolor="#24282b" strokeweight="33e-5mm"/>
              <v:rect id="_x0000_s55727" style="position:absolute;left:1646;top:8603;width:588;height:348" filled="f" strokecolor="#24282b" strokeweight="33e-5mm"/>
              <v:rect id="_x0000_s55728" style="position:absolute;left:2234;top:8603;width:589;height:348" filled="f" strokecolor="#24282b" strokeweight="33e-5mm"/>
              <v:rect id="_x0000_s55729" style="position:absolute;left:3303;top:8243;width:577;height:360" filled="f" strokecolor="#24282b" strokeweight="33e-5mm"/>
              <v:rect id="_x0000_s55730" style="position:absolute;left:3303;top:8603;width:577;height:360" filled="f" strokecolor="#24282b" strokeweight="33e-5mm"/>
              <v:rect id="_x0000_s55731" style="position:absolute;left:3303;top:9671;width:577;height:360" filled="f" strokecolor="#24282b" strokeweight="33e-5mm"/>
              <v:line id="_x0000_s55732" style="position:absolute" from="1646,8003" to="1647,8195" strokecolor="#24282b" strokeweight="33e-5mm">
                <v:stroke joinstyle="miter"/>
              </v:line>
              <v:line id="_x0000_s55733" style="position:absolute" from="3868,8003" to="3869,8195" strokecolor="#24282b" strokeweight="33e-5mm">
                <v:stroke joinstyle="miter"/>
              </v:line>
              <v:line id="_x0000_s55734" style="position:absolute" from="1658,8099" to="3868,8100" strokecolor="#24282b" strokeweight="33e-5mm">
                <v:stroke joinstyle="miter"/>
              </v:line>
              <v:shape id="_x0000_s55735" style="position:absolute;left:1658;top:8051;width:84;height:96" coordsize="7,8" path="m7,l,4,7,8e" filled="f" strokecolor="#24282b" strokeweight="33e-5mm">
                <v:stroke joinstyle="miter"/>
                <v:path arrowok="t"/>
              </v:shape>
              <v:shape id="_x0000_s55736" style="position:absolute;left:3772;top:8051;width:96;height:96" coordsize="8,8" path="m,8l8,4,,e" filled="f" strokecolor="#24282b" strokeweight="33e-5mm">
                <v:stroke joinstyle="miter"/>
                <v:path arrowok="t"/>
              </v:shape>
              <v:line id="_x0000_s55737" style="position:absolute;flip:x" from="1393,8243" to="1586,8244" strokecolor="#24282b" strokeweight="33e-5mm">
                <v:stroke joinstyle="miter"/>
              </v:line>
              <v:line id="_x0000_s55738" style="position:absolute;flip:x" from="1393,10019" to="1586,10020" strokecolor="#24282b" strokeweight="33e-5mm">
                <v:stroke joinstyle="miter"/>
              </v:line>
              <v:line id="_x0000_s55739" style="position:absolute" from="1490,8243" to="1491,10007" strokecolor="#24282b" strokeweight="33e-5mm">
                <v:stroke joinstyle="miter"/>
              </v:line>
              <v:shape id="_x0000_s55740" style="position:absolute;left:1441;top:8243;width:85;height:96" coordsize="7,8" path="m7,8l4,,,8e" filled="f" strokecolor="#24282b" strokeweight="33e-5mm">
                <v:stroke joinstyle="miter"/>
                <v:path arrowok="t"/>
              </v:shape>
              <v:shape id="_x0000_s55741" style="position:absolute;left:1441;top:9923;width:85;height:84" coordsize="7,7" path="m,l4,7,7,e" filled="f" strokecolor="#24282b" strokeweight="33e-5mm">
                <v:stroke joinstyle="miter"/>
                <v:path arrowok="t"/>
              </v:shape>
              <v:rect id="_x0000_s55742" style="position:absolute;left:5105;top:8243;width:2235;height:1788" filled="f" strokecolor="#24282b" strokeweight="33e-5mm"/>
              <v:rect id="_x0000_s55743" style="position:absolute;left:5105;top:9671;width:589;height:360" filled="f" strokecolor="#24282b" strokeweight="33e-5mm"/>
              <v:rect id="_x0000_s55744" style="position:absolute;left:5694;top:9671;width:589;height:360" filled="f" strokecolor="#24282b" strokeweight="33e-5mm"/>
              <v:rect id="_x0000_s55745" style="position:absolute;left:5105;top:8243;width:589;height:360" filled="f" strokecolor="#24282b" strokeweight="33e-5mm"/>
              <v:rect id="_x0000_s55746" style="position:absolute;left:5694;top:8243;width:577;height:360" filled="f" strokecolor="#24282b" strokeweight="33e-5mm"/>
              <v:rect id="_x0000_s55747" style="position:absolute;left:5105;top:8603;width:589;height:360" filled="f" strokecolor="#24282b" strokeweight="33e-5mm"/>
              <v:rect id="_x0000_s55748" style="position:absolute;left:5694;top:8603;width:577;height:360" filled="f" strokecolor="#24282b" strokeweight="33e-5mm"/>
              <v:rect id="_x0000_s55749" style="position:absolute;left:6763;top:8243;width:577;height:360" filled="f" strokecolor="#24282b" strokeweight="33e-5mm"/>
              <v:rect id="_x0000_s55750" style="position:absolute;left:6763;top:8603;width:577;height:360" filled="f" strokecolor="#24282b" strokeweight="33e-5mm"/>
              <v:rect id="_x0000_s55751" style="position:absolute;left:6763;top:9671;width:577;height:360" filled="f" strokecolor="#24282b" strokeweight="33e-5mm"/>
              <v:line id="_x0000_s55752" style="position:absolute" from="5105,8003" to="5106,8195" strokecolor="#24282b" strokeweight="33e-5mm">
                <v:stroke joinstyle="miter"/>
              </v:line>
              <v:line id="_x0000_s55753" style="position:absolute" from="7328,8003" to="7329,8195" strokecolor="#24282b" strokeweight="33e-5mm">
                <v:stroke joinstyle="miter"/>
              </v:line>
              <v:line id="_x0000_s55754" style="position:absolute" from="5105,8099" to="7316,8100" strokecolor="#24282b" strokeweight="33e-5mm">
                <v:stroke joinstyle="miter"/>
              </v:line>
              <v:shape id="_x0000_s55755" style="position:absolute;left:5105;top:8051;width:96;height:96" coordsize="8,8" path="m8,l,4,8,8e" filled="f" strokecolor="#24282b" strokeweight="33e-5mm">
                <v:stroke joinstyle="miter"/>
                <v:path arrowok="t"/>
              </v:shape>
              <v:shape id="_x0000_s55756" style="position:absolute;left:7232;top:8051;width:84;height:96" coordsize="7,8" path="m,8l7,4,,e" filled="f" strokecolor="#24282b" strokeweight="33e-5mm">
                <v:stroke joinstyle="miter"/>
                <v:path arrowok="t"/>
              </v:shape>
              <v:line id="_x0000_s55757" style="position:absolute;flip:x" from="4853,8243" to="5033,8244" strokecolor="#24282b" strokeweight="33e-5mm">
                <v:stroke joinstyle="miter"/>
              </v:line>
              <v:line id="_x0000_s55758" style="position:absolute;flip:x" from="4853,10019" to="5033,10020" strokecolor="#24282b" strokeweight="33e-5mm">
                <v:stroke joinstyle="miter"/>
              </v:line>
              <v:line id="_x0000_s55759" style="position:absolute" from="4949,8243" to="4950,10007" strokecolor="#24282b" strokeweight="33e-5mm">
                <v:stroke joinstyle="miter"/>
              </v:line>
              <v:shape id="_x0000_s55760" style="position:absolute;left:4901;top:8243;width:96;height:96" coordsize="8,8" path="m8,8l4,,,8e" filled="f" strokecolor="#24282b" strokeweight="33e-5mm">
                <v:stroke joinstyle="miter"/>
                <v:path arrowok="t"/>
              </v:shape>
              <v:shape id="_x0000_s55761" style="position:absolute;left:4901;top:9923;width:96;height:84" coordsize="8,7" path="m,l4,7,8,e" filled="f" strokecolor="#24282b" strokeweight="33e-5mm">
                <v:stroke joinstyle="miter"/>
                <v:path arrowok="t"/>
              </v:shape>
              <v:rect id="_x0000_s55762" style="position:absolute;left:889;top:408;width:3147;height:2220" filled="f" strokecolor="#24282b" strokeweight="33e-5mm"/>
              <v:rect id="_x0000_s55763" style="position:absolute;left:889;top:2280;width:589;height:348" filled="f" strokecolor="#24282b" strokeweight="33e-5mm"/>
              <v:rect id="_x0000_s55764" style="position:absolute;left:1478;top:2280;width:588;height:348" filled="f" strokecolor="#24282b" strokeweight="33e-5mm"/>
              <v:rect id="_x0000_s55765" style="position:absolute;left:2066;top:2280;width:589;height:348" filled="f" strokecolor="#24282b" strokeweight="33e-5mm"/>
              <v:rect id="_x0000_s55766" style="position:absolute;left:889;top:408;width:589;height:348" filled="f" strokecolor="#24282b" strokeweight="33e-5mm"/>
              <v:rect id="_x0000_s55767" style="position:absolute;left:1478;top:408;width:588;height:348" filled="f" strokecolor="#24282b" strokeweight="33e-5mm"/>
              <v:rect id="_x0000_s55768" style="position:absolute;left:2066;top:396;width:577;height:360" filled="f" strokecolor="#24282b" strokeweight="33e-5mm"/>
              <v:rect id="_x0000_s55769" style="position:absolute;left:889;top:756;width:589;height:360" filled="f" strokecolor="#24282b" strokeweight="33e-5mm"/>
              <v:rect id="_x0000_s55770" style="position:absolute;left:1478;top:756;width:588;height:360" filled="f" strokecolor="#24282b" strokeweight="33e-5mm"/>
              <v:rect id="_x0000_s55771" style="position:absolute;left:2066;top:756;width:577;height:360" filled="f" strokecolor="#24282b" strokeweight="33e-5mm"/>
              <v:rect id="_x0000_s55772" style="position:absolute;left:3448;top:408;width:588;height:348" filled="f" strokecolor="#24282b" strokeweight="33e-5mm"/>
              <v:rect id="_x0000_s55773" style="position:absolute;left:3448;top:756;width:588;height:360" filled="f" strokecolor="#24282b" strokeweight="33e-5mm"/>
              <v:rect id="_x0000_s55774" style="position:absolute;left:3448;top:2280;width:588;height:348" filled="f" strokecolor="#24282b" strokeweight="33e-5mm"/>
              <v:line id="_x0000_s55775" style="position:absolute" from="889,132" to="890,336" strokecolor="#24282b" strokeweight="33e-5mm">
                <v:stroke joinstyle="miter"/>
              </v:line>
              <v:line id="_x0000_s55776" style="position:absolute" from="4024,132" to="4025,336" strokecolor="#24282b" strokeweight="33e-5mm">
                <v:stroke joinstyle="miter"/>
              </v:line>
              <v:line id="_x0000_s55777" style="position:absolute" from="901,240" to="4012,241" strokecolor="#24282b" strokeweight="33e-5mm">
                <v:stroke joinstyle="miter"/>
              </v:line>
              <v:shape id="_x0000_s55778" style="position:absolute;left:901;top:192;width:84;height:84" coordsize="7,7" path="m7,l,4,7,7e" filled="f" strokecolor="#24282b" strokeweight="33e-5mm">
                <v:stroke joinstyle="miter"/>
                <v:path arrowok="t"/>
              </v:shape>
              <v:shape id="_x0000_s55779" style="position:absolute;left:3928;top:192;width:84;height:96" coordsize="7,8" path="m,8l7,4,,e" filled="f" strokecolor="#24282b" strokeweight="33e-5mm">
                <v:stroke joinstyle="miter"/>
                <v:path arrowok="t"/>
              </v:shape>
              <v:line id="_x0000_s55780" style="position:absolute;flip:x" from="625,408" to="817,409" strokecolor="#24282b" strokeweight="33e-5mm">
                <v:stroke joinstyle="miter"/>
              </v:line>
              <v:line id="_x0000_s55781" style="position:absolute;flip:x" from="625,2616" to="817,2617" strokecolor="#24282b" strokeweight="33e-5mm">
                <v:stroke joinstyle="miter"/>
              </v:line>
              <v:line id="_x0000_s55782" style="position:absolute" from="721,408" to="722,2592" strokecolor="#24282b" strokeweight="33e-5mm">
                <v:stroke joinstyle="miter"/>
              </v:line>
              <v:shape id="_x0000_s55783" style="position:absolute;left:673;top:408;width:96;height:84" coordsize="8,7" path="m8,7l4,,,7e" filled="f" strokecolor="#24282b" strokeweight="33e-5mm">
                <v:stroke joinstyle="miter"/>
                <v:path arrowok="t"/>
              </v:shape>
              <v:shape id="_x0000_s55784" style="position:absolute;left:673;top:2520;width:96;height:72" coordsize="8,6" path="m,l4,6,8,e" filled="f" strokecolor="#24282b" strokeweight="33e-5mm">
                <v:stroke joinstyle="miter"/>
                <v:path arrowok="t"/>
              </v:shape>
              <v:line id="_x0000_s55785" style="position:absolute" from="889,2688" to="890,2880" strokecolor="#24282b" strokeweight="33e-5mm">
                <v:stroke joinstyle="miter"/>
              </v:line>
              <v:line id="_x0000_s55786" style="position:absolute" from="1478,2688" to="1479,2880" strokecolor="#24282b" strokeweight="33e-5mm">
                <v:stroke joinstyle="miter"/>
              </v:line>
              <v:line id="_x0000_s55787" style="position:absolute" from="901,2784" to="1466,2785" strokecolor="#24282b" strokeweight="33e-5mm">
                <v:stroke joinstyle="miter"/>
              </v:line>
              <v:shape id="_x0000_s55788" style="position:absolute;left:901;top:2736;width:96;height:96" coordsize="8,8" path="m8,l,4,8,8e" filled="f" strokecolor="#24282b" strokeweight="33e-5mm">
                <v:stroke joinstyle="miter"/>
                <v:path arrowok="t"/>
              </v:shape>
              <v:shape id="_x0000_s55789" style="position:absolute;left:1381;top:2736;width:85;height:96" coordsize="7,8" path="m,8l7,4,,e" filled="f" strokecolor="#24282b" strokeweight="33e-5mm">
                <v:stroke joinstyle="miter"/>
                <v:path arrowok="t"/>
              </v:shape>
              <v:line id="_x0000_s55790" style="position:absolute" from="2066,2688" to="2067,2880" strokecolor="#24282b" strokeweight="33e-5mm">
                <v:stroke joinstyle="miter"/>
              </v:line>
              <v:line id="_x0000_s55791" style="position:absolute" from="2655,2688" to="2656,2880" strokecolor="#24282b" strokeweight="33e-5mm">
                <v:stroke joinstyle="miter"/>
              </v:line>
              <v:line id="_x0000_s55792" style="position:absolute" from="1490,2784" to="2054,2785" strokecolor="#24282b" strokeweight="33e-5mm">
                <v:stroke joinstyle="miter"/>
              </v:line>
              <v:shape id="_x0000_s55793" style="position:absolute;left:1490;top:2736;width:84;height:96" coordsize="7,8" path="m7,l,4,7,8e" filled="f" strokecolor="#24282b" strokeweight="33e-5mm">
                <v:stroke joinstyle="miter"/>
                <v:path arrowok="t"/>
              </v:shape>
              <v:shape id="_x0000_s55794" style="position:absolute;left:1970;top:2736;width:84;height:96" coordsize="7,8" path="m,8l7,4,,e" filled="f" strokecolor="#24282b" strokeweight="33e-5mm">
                <v:stroke joinstyle="miter"/>
                <v:path arrowok="t"/>
              </v:shape>
              <v:line id="_x0000_s55795" style="position:absolute" from="2078,2784" to="2643,2785" strokecolor="#24282b" strokeweight="33e-5mm">
                <v:stroke joinstyle="miter"/>
              </v:line>
              <v:shape id="_x0000_s55796" style="position:absolute;left:2078;top:2736;width:84;height:96" coordsize="7,8" path="m7,l,4,7,8e" filled="f" strokecolor="#24282b" strokeweight="33e-5mm">
                <v:stroke joinstyle="miter"/>
                <v:path arrowok="t"/>
              </v:shape>
              <v:shape id="_x0000_s55797" style="position:absolute;left:2547;top:2736;width:96;height:96" coordsize="8,8" path="m,8l8,4,,e" filled="f" strokecolor="#24282b" strokeweight="33e-5mm">
                <v:stroke joinstyle="miter"/>
                <v:path arrowok="t"/>
              </v:shape>
              <v:line id="_x0000_s55798" style="position:absolute" from="3448,2688" to="3449,2880" strokecolor="#24282b" strokeweight="33e-5mm">
                <v:stroke joinstyle="miter"/>
              </v:line>
              <v:line id="_x0000_s55799" style="position:absolute" from="4024,2688" to="4025,2880" strokecolor="#24282b" strokeweight="33e-5mm">
                <v:stroke joinstyle="miter"/>
              </v:line>
              <v:line id="_x0000_s55800" style="position:absolute" from="3448,2784" to="4012,2785" strokecolor="#24282b" strokeweight="33e-5mm">
                <v:stroke joinstyle="miter"/>
              </v:line>
              <v:shape id="_x0000_s55801" style="position:absolute;left:3448;top:2736;width:96;height:96" coordsize="8,8" path="m8,l,4,8,8e" filled="f" strokecolor="#24282b" strokeweight="33e-5mm">
                <v:stroke joinstyle="miter"/>
                <v:path arrowok="t"/>
              </v:shape>
              <v:shape id="_x0000_s55802" style="position:absolute;left:3916;top:2736;width:96;height:96" coordsize="8,8" path="m,8l8,4,,e" filled="f" strokecolor="#24282b" strokeweight="33e-5mm">
                <v:stroke joinstyle="miter"/>
                <v:path arrowok="t"/>
              </v:shape>
              <v:line id="_x0000_s55803" style="position:absolute;flip:x" from="4084,2280" to="4276,2281" strokecolor="#24282b" strokeweight="33e-5mm">
                <v:stroke joinstyle="miter"/>
              </v:line>
              <v:line id="_x0000_s55804" style="position:absolute;flip:x" from="4084,2604" to="4276,2605" strokecolor="#24282b" strokeweight="33e-5mm">
                <v:stroke joinstyle="miter"/>
              </v:line>
              <v:line id="_x0000_s55805" style="position:absolute" from="4180,2280" to="4181,2604" strokecolor="#24282b" strokeweight="33e-5mm">
                <v:stroke joinstyle="miter"/>
              </v:line>
              <v:shape id="_x0000_s55806" style="position:absolute;left:4144;top:2280;width:84;height:96" coordsize="7,8" path="m7,8l3,,,8e" filled="f" strokecolor="#24282b" strokeweight="33e-5mm">
                <v:stroke joinstyle="miter"/>
                <v:path arrowok="t"/>
              </v:shape>
              <v:shape id="_x0000_s55807" style="position:absolute;left:4144;top:2532;width:84;height:72" coordsize="7,6" path="m,l3,6,7,e" filled="f" strokecolor="#24282b" strokeweight="33e-5mm">
                <v:stroke joinstyle="miter"/>
                <v:path arrowok="t"/>
              </v:shape>
              <v:line id="_x0000_s55808" style="position:absolute;flip:x" from="4084,1116" to="4276,1117" strokecolor="#24282b" strokeweight="33e-5mm">
                <v:stroke joinstyle="miter"/>
              </v:line>
              <v:line id="_x0000_s55809" style="position:absolute;flip:x" from="4084,756" to="4276,757" strokecolor="#24282b" strokeweight="33e-5mm">
                <v:stroke joinstyle="miter"/>
              </v:line>
              <v:line id="_x0000_s55810" style="position:absolute" from="4180,768" to="4181,1104" strokecolor="#24282b" strokeweight="33e-5mm">
                <v:stroke joinstyle="miter"/>
              </v:line>
              <v:shape id="_x0000_s55811" style="position:absolute;left:4144;top:768;width:84;height:96" coordsize="7,8" path="m7,8l3,,,8e" filled="f" strokecolor="#24282b" strokeweight="33e-5mm">
                <v:stroke joinstyle="miter"/>
                <v:path arrowok="t"/>
              </v:shape>
              <v:shape id="_x0000_s55812" style="position:absolute;left:4144;top:1020;width:84;height:84" coordsize="7,7" path="m,l3,7,7,e" filled="f" strokecolor="#24282b" strokeweight="33e-5mm">
                <v:stroke joinstyle="miter"/>
                <v:path arrowok="t"/>
              </v:shape>
              <v:line id="_x0000_s55813" style="position:absolute;flip:x" from="4084,408" to="4276,409" strokecolor="#24282b" strokeweight="33e-5mm">
                <v:stroke joinstyle="miter"/>
              </v:line>
              <v:line id="_x0000_s55814" style="position:absolute" from="4180,420" to="4181,744" strokecolor="#24282b" strokeweight="33e-5mm">
                <v:stroke joinstyle="miter"/>
              </v:line>
              <v:shape id="_x0000_s55815" style="position:absolute;left:4144;top:420;width:84;height:84" coordsize="7,7" path="m7,7l3,,,7e" filled="f" strokecolor="#24282b" strokeweight="33e-5mm">
                <v:stroke joinstyle="miter"/>
                <v:path arrowok="t"/>
              </v:shape>
              <v:shape id="_x0000_s55816" style="position:absolute;left:4144;top:660;width:84;height:84" coordsize="7,7" path="m,l3,7,7,e" filled="f" strokecolor="#24282b" strokeweight="33e-5mm">
                <v:stroke joinstyle="miter"/>
                <v:path arrowok="t"/>
              </v:shape>
              <v:rect id="_x0000_s55817" style="position:absolute;left:5213;top:408;width:3148;height:2220" filled="f" strokecolor="#24282b" strokeweight="33e-5mm"/>
              <v:rect id="_x0000_s55818" style="position:absolute;left:5213;top:2280;width:589;height:348" filled="f" strokecolor="#24282b" strokeweight="33e-5mm"/>
              <v:rect id="_x0000_s55819" style="position:absolute;left:5802;top:2280;width:589;height:348" filled="f" strokecolor="#24282b" strokeweight="33e-5mm"/>
              <v:rect id="_x0000_s55820" style="position:absolute;left:6391;top:2280;width:564;height:348" filled="f" strokecolor="#24282b" strokeweight="33e-5mm"/>
              <v:rect id="_x0000_s55821" style="position:absolute;left:5213;top:408;width:589;height:348" filled="f" strokecolor="#24282b" strokeweight="33e-5mm"/>
              <v:rect id="_x0000_s55822" style="position:absolute;left:5802;top:408;width:577;height:348" filled="f" strokecolor="#24282b" strokeweight="33e-5mm"/>
              <v:rect id="_x0000_s55823" style="position:absolute;left:5213;top:756;width:589;height:360" filled="f" strokecolor="#24282b" strokeweight="33e-5mm"/>
              <v:rect id="_x0000_s55824" style="position:absolute;left:5802;top:756;width:577;height:360" filled="f" strokecolor="#24282b" strokeweight="33e-5mm"/>
              <v:rect id="_x0000_s55825" style="position:absolute;left:6379;top:756;width:588;height:360" filled="f" strokecolor="#24282b" strokeweight="33e-5mm"/>
              <v:rect id="_x0000_s55826" style="position:absolute;left:7772;top:408;width:589;height:348" filled="f" strokecolor="#24282b" strokeweight="33e-5mm"/>
              <v:rect id="_x0000_s55827" style="position:absolute;left:7772;top:756;width:589;height:360" filled="f" strokecolor="#24282b" strokeweight="33e-5mm"/>
              <v:rect id="_x0000_s55828" style="position:absolute;left:7772;top:2280;width:589;height:348" filled="f" strokecolor="#24282b" strokeweight="33e-5mm"/>
              <v:line id="_x0000_s55829" style="position:absolute" from="5213,132" to="5214,336" strokecolor="#24282b" strokeweight="33e-5mm">
                <v:stroke joinstyle="miter"/>
              </v:line>
              <v:line id="_x0000_s55830" style="position:absolute" from="8349,132" to="8350,336" strokecolor="#24282b" strokeweight="33e-5mm">
                <v:stroke joinstyle="miter"/>
              </v:line>
              <v:line id="_x0000_s55831" style="position:absolute" from="5225,240" to="8337,241" strokecolor="#24282b" strokeweight="33e-5mm">
                <v:stroke joinstyle="miter"/>
              </v:line>
              <v:shape id="_x0000_s55832" style="position:absolute;left:5225;top:192;width:85;height:84" coordsize="7,7" path="m7,l,4,7,7e" filled="f" strokecolor="#24282b" strokeweight="33e-5mm">
                <v:stroke joinstyle="miter"/>
                <v:path arrowok="t"/>
              </v:shape>
              <v:shape id="_x0000_s55833" style="position:absolute;left:8241;top:192;width:96;height:96" coordsize="8,8" path="m,8l8,4,,e" filled="f" strokecolor="#24282b" strokeweight="33e-5mm">
                <v:stroke joinstyle="miter"/>
                <v:path arrowok="t"/>
              </v:shape>
              <v:line id="_x0000_s55834" style="position:absolute;flip:x" from="4949,408" to="5129,409" strokecolor="#24282b" strokeweight="33e-5mm">
                <v:stroke joinstyle="miter"/>
              </v:line>
              <v:line id="_x0000_s55835" style="position:absolute;flip:x" from="4949,2616" to="5129,2617" strokecolor="#24282b" strokeweight="33e-5mm">
                <v:stroke joinstyle="miter"/>
              </v:line>
              <v:line id="_x0000_s55836" style="position:absolute" from="5033,408" to="5034,2592" strokecolor="#24282b" strokeweight="33e-5mm">
                <v:stroke joinstyle="miter"/>
              </v:line>
              <v:shape id="_x0000_s55837" style="position:absolute;left:4997;top:408;width:84;height:84" coordsize="7,7" path="m7,7l3,,,7e" filled="f" strokecolor="#24282b" strokeweight="33e-5mm">
                <v:stroke joinstyle="miter"/>
                <v:path arrowok="t"/>
              </v:shape>
              <v:shape id="_x0000_s55838" style="position:absolute;left:4997;top:2520;width:84;height:72" coordsize="7,6" path="m,l3,6,7,e" filled="f" strokecolor="#24282b" strokeweight="33e-5mm">
                <v:stroke joinstyle="miter"/>
                <v:path arrowok="t"/>
              </v:shape>
              <v:line id="_x0000_s55839" style="position:absolute" from="5213,2688" to="5214,2880" strokecolor="#24282b" strokeweight="33e-5mm">
                <v:stroke joinstyle="miter"/>
              </v:line>
              <v:line id="_x0000_s55840" style="position:absolute" from="5790,2688" to="5791,2880" strokecolor="#24282b" strokeweight="33e-5mm">
                <v:stroke joinstyle="miter"/>
              </v:line>
              <v:line id="_x0000_s55841" style="position:absolute" from="5225,2784" to="5790,2785" strokecolor="#24282b" strokeweight="33e-5mm">
                <v:stroke joinstyle="miter"/>
              </v:line>
              <v:shape id="_x0000_s55842" style="position:absolute;left:5225;top:2736;width:85;height:96" coordsize="7,8" path="m7,l,4,7,8e" filled="f" strokecolor="#24282b" strokeweight="33e-5mm">
                <v:stroke joinstyle="miter"/>
                <v:path arrowok="t"/>
              </v:shape>
              <v:shape id="_x0000_s55843" style="position:absolute;left:5694;top:2736;width:96;height:96" coordsize="8,8" path="m,8l8,4,,e" filled="f" strokecolor="#24282b" strokeweight="33e-5mm">
                <v:stroke joinstyle="miter"/>
                <v:path arrowok="t"/>
              </v:shape>
              <v:line id="_x0000_s55844" style="position:absolute" from="6367,2688" to="6368,2880" strokecolor="#24282b" strokeweight="33e-5mm">
                <v:stroke joinstyle="miter"/>
              </v:line>
              <v:line id="_x0000_s55845" style="position:absolute" from="6955,2688" to="6956,2880" strokecolor="#24282b" strokeweight="33e-5mm">
                <v:stroke joinstyle="miter"/>
              </v:line>
              <v:line id="_x0000_s55846" style="position:absolute" from="5814,2784" to="6379,2785" strokecolor="#24282b" strokeweight="33e-5mm">
                <v:stroke joinstyle="miter"/>
              </v:line>
              <v:shape id="_x0000_s55847" style="position:absolute;left:5814;top:2736;width:84;height:96" coordsize="7,8" path="m7,l,4,7,8e" filled="f" strokecolor="#24282b" strokeweight="33e-5mm">
                <v:stroke joinstyle="miter"/>
                <v:path arrowok="t"/>
              </v:shape>
              <v:shape id="_x0000_s55848" style="position:absolute;left:6283;top:2736;width:96;height:96" coordsize="8,8" path="m,8l8,4,,e" filled="f" strokecolor="#24282b" strokeweight="33e-5mm">
                <v:stroke joinstyle="miter"/>
                <v:path arrowok="t"/>
              </v:shape>
              <v:line id="_x0000_s55849" style="position:absolute" from="6391,2784" to="6955,2785" strokecolor="#24282b" strokeweight="33e-5mm">
                <v:stroke joinstyle="miter"/>
              </v:line>
              <v:shape id="_x0000_s55850" style="position:absolute;left:6391;top:2736;width:96;height:96" coordsize="8,8" path="m8,l,4,8,8e" filled="f" strokecolor="#24282b" strokeweight="33e-5mm">
                <v:stroke joinstyle="miter"/>
                <v:path arrowok="t"/>
              </v:shape>
              <v:shape id="_x0000_s55851" style="position:absolute;left:6859;top:2736;width:96;height:96" coordsize="8,8" path="m,8l8,4,,e" filled="f" strokecolor="#24282b" strokeweight="33e-5mm">
                <v:stroke joinstyle="miter"/>
                <v:path arrowok="t"/>
              </v:shape>
              <v:line id="_x0000_s55852" style="position:absolute" from="7772,2688" to="7773,2880" strokecolor="#24282b" strokeweight="33e-5mm">
                <v:stroke joinstyle="miter"/>
              </v:line>
              <v:line id="_x0000_s55853" style="position:absolute" from="8349,2688" to="8350,2880" strokecolor="#24282b" strokeweight="33e-5mm">
                <v:stroke joinstyle="miter"/>
              </v:line>
              <v:line id="_x0000_s55854" style="position:absolute" from="7772,2784" to="8325,2785" strokecolor="#24282b" strokeweight="33e-5mm">
                <v:stroke joinstyle="miter"/>
              </v:line>
              <v:shape id="_x0000_s55855" style="position:absolute;left:7772;top:2736;width:96;height:96" coordsize="8,8" path="m8,l,4,8,8e" filled="f" strokecolor="#24282b" strokeweight="33e-5mm">
                <v:stroke joinstyle="miter"/>
                <v:path arrowok="t"/>
              </v:shape>
              <v:shape id="_x0000_s55856" style="position:absolute;left:8241;top:2736;width:84;height:96" coordsize="7,8" path="m,8l7,4,,e" filled="f" strokecolor="#24282b" strokeweight="33e-5mm">
                <v:stroke joinstyle="miter"/>
                <v:path arrowok="t"/>
              </v:shape>
              <v:line id="_x0000_s55857" style="position:absolute;flip:x" from="8409,2280" to="8601,2281" strokecolor="#24282b" strokeweight="33e-5mm">
                <v:stroke joinstyle="miter"/>
              </v:line>
              <v:line id="_x0000_s55858" style="position:absolute;flip:x" from="8409,2604" to="8601,2605" strokecolor="#24282b" strokeweight="33e-5mm">
                <v:stroke joinstyle="miter"/>
              </v:line>
              <v:line id="_x0000_s55859" style="position:absolute" from="8505,2280" to="8506,2604" strokecolor="#24282b" strokeweight="33e-5mm">
                <v:stroke joinstyle="miter"/>
              </v:line>
              <v:shape id="_x0000_s55860" style="position:absolute;left:8457;top:2280;width:96;height:96" coordsize="8,8" path="m8,8l4,,,8e" filled="f" strokecolor="#24282b" strokeweight="33e-5mm">
                <v:stroke joinstyle="miter"/>
                <v:path arrowok="t"/>
              </v:shape>
              <v:shape id="_x0000_s55861" style="position:absolute;left:8457;top:2532;width:96;height:72" coordsize="8,6" path="m,l4,6,8,e" filled="f" strokecolor="#24282b" strokeweight="33e-5mm">
                <v:stroke joinstyle="miter"/>
                <v:path arrowok="t"/>
              </v:shape>
              <v:line id="_x0000_s55862" style="position:absolute;flip:x" from="8409,1128" to="8601,1129" strokecolor="#24282b" strokeweight="33e-5mm">
                <v:stroke joinstyle="miter"/>
              </v:line>
              <v:line id="_x0000_s55863" style="position:absolute;flip:x" from="8409,768" to="8601,769" strokecolor="#24282b" strokeweight="33e-5mm">
                <v:stroke joinstyle="miter"/>
              </v:line>
              <v:line id="_x0000_s55864" style="position:absolute" from="8505,780" to="8506,1116" strokecolor="#24282b" strokeweight="33e-5mm">
                <v:stroke joinstyle="miter"/>
              </v:line>
              <v:shape id="_x0000_s55865" style="position:absolute;left:8457;top:780;width:96;height:84" coordsize="8,7" path="m8,7l4,,,7e" filled="f" strokecolor="#24282b" strokeweight="33e-5mm">
                <v:stroke joinstyle="miter"/>
                <v:path arrowok="t"/>
              </v:shape>
              <v:shape id="_x0000_s55866" style="position:absolute;left:8457;top:1020;width:96;height:96" coordsize="8,8" path="m,l4,8,8,e" filled="f" strokecolor="#24282b" strokeweight="33e-5mm">
                <v:stroke joinstyle="miter"/>
                <v:path arrowok="t"/>
              </v:shape>
              <v:line id="_x0000_s55867" style="position:absolute;flip:x" from="8409,408" to="8601,409" strokecolor="#24282b" strokeweight="33e-5mm">
                <v:stroke joinstyle="miter"/>
              </v:line>
              <v:line id="_x0000_s55868" style="position:absolute" from="8505,420" to="8506,756" strokecolor="#24282b" strokeweight="33e-5mm">
                <v:stroke joinstyle="miter"/>
              </v:line>
              <v:shape id="_x0000_s55869" style="position:absolute;left:8457;top:420;width:96;height:84" coordsize="8,7" path="m8,7l4,,,7e" filled="f" strokecolor="#24282b" strokeweight="33e-5mm">
                <v:stroke joinstyle="miter"/>
                <v:path arrowok="t"/>
              </v:shape>
              <v:shape id="_x0000_s55870" style="position:absolute;left:8457;top:660;width:96;height:96" coordsize="8,8" path="m,l4,8,8,e" filled="f" strokecolor="#24282b" strokeweight="33e-5mm">
                <v:stroke joinstyle="miter"/>
                <v:path arrowok="t"/>
              </v:shape>
              <v:rect id="_x0000_s55871" style="position:absolute;left:6379;top:396;width:576;height:360" filled="f" strokecolor="#24282b" strokeweight="33e-5mm"/>
              <v:line id="_x0000_s55872" style="position:absolute" from="2763,576" to="3351,577" strokecolor="#24211d" strokeweight="0"/>
              <v:line id="_x0000_s55873" style="position:absolute" from="1177,1236" to="1178,1992" strokecolor="#24211d" strokeweight="0"/>
              <v:line id="_x0000_s55874" style="position:absolute" from="2763,2448" to="3351,2449" strokecolor="#24211d" strokeweight="0"/>
              <v:line id="_x0000_s55875" style="position:absolute" from="3700,1236" to="3701,1992" strokecolor="#24211d" strokeweight="0"/>
              <v:line id="_x0000_s55876" style="position:absolute" from="7099,576" to="7688,577" strokecolor="#24211d" strokeweight="0"/>
              <v:line id="_x0000_s55877" style="position:absolute" from="5502,1236" to="5503,1992" strokecolor="#24211d" strokeweight="0"/>
            </v:group>
            <v:rect id="_x0000_s56018" style="position:absolute;left:11;top:1259;width:654;height:799;mso-wrap-style:none;v-text-anchor:top" filled="f" stroked="f">
              <v:textbox style="mso-next-textbox:#_x0000_s56018" inset="0,0,0,0">
                <w:txbxContent>
                  <w:p w:rsidR="00F65EEF" w:rsidRDefault="00F65EEF" w:rsidP="00FD6907">
                    <w:pPr>
                      <w:spacing w:before="40" w:line="280" w:lineRule="exact"/>
                      <w:jc w:val="center"/>
                      <w:rPr>
                        <w:color w:val="000000"/>
                      </w:rPr>
                    </w:pPr>
                    <w:r>
                      <w:rPr>
                        <w:color w:val="000000"/>
                      </w:rPr>
                      <w:t>45</w:t>
                    </w:r>
                    <w:r>
                      <w:rPr>
                        <w:rFonts w:hint="cs"/>
                        <w:color w:val="000000"/>
                        <w:rtl/>
                      </w:rPr>
                      <w:t xml:space="preserve"> فِدرة</w:t>
                    </w:r>
                  </w:p>
                  <w:p w:rsidR="00F65EEF" w:rsidRPr="00AC5BAE" w:rsidRDefault="00F65EEF" w:rsidP="00FD6907">
                    <w:pPr>
                      <w:spacing w:before="0" w:after="40" w:line="280" w:lineRule="exact"/>
                      <w:jc w:val="center"/>
                      <w:rPr>
                        <w:color w:val="000000"/>
                      </w:rPr>
                    </w:pPr>
                    <w:r>
                      <w:rPr>
                        <w:rFonts w:hint="cs"/>
                        <w:color w:val="000000"/>
                        <w:rtl/>
                      </w:rPr>
                      <w:t>واسعة</w:t>
                    </w:r>
                  </w:p>
                </w:txbxContent>
              </v:textbox>
            </v:rect>
            <v:group id="_x0000_s76922" style="position:absolute;left:769;top:383;width:8385;height:10096" coordorigin="769,383" coordsize="8385,10096">
              <v:line id="_x0000_s55879" style="position:absolute" from="7099,2448" to="7688,2449" o:regroupid="21" strokecolor="#24211d" strokeweight="0"/>
              <v:line id="_x0000_s55880" style="position:absolute" from="8024,1236" to="8025,1992" o:regroupid="21" strokecolor="#24211d" strokeweight="0"/>
              <v:line id="_x0000_s55881" style="position:absolute" from="2895,5663" to="3219,5664" o:regroupid="21" strokecolor="#24211d" strokeweight="0"/>
              <v:line id="_x0000_s55882" style="position:absolute" from="3592,6143" to="3593,6551" o:regroupid="21" strokecolor="#24211d" strokeweight="0"/>
              <v:line id="_x0000_s55883" style="position:absolute" from="2222,6143" to="2223,6551" o:regroupid="21" strokecolor="#24211d" strokeweight="0"/>
              <v:line id="_x0000_s55884" style="position:absolute" from="2895,6911" to="3219,6912" o:regroupid="21" strokecolor="#24211d" strokeweight="0"/>
              <v:line id="_x0000_s55885" style="position:absolute" from="2895,8603" to="3219,8604" o:regroupid="21" strokecolor="#24211d" strokeweight="0"/>
              <v:line id="_x0000_s55886" style="position:absolute" from="3592,9071" to="3593,9479" o:regroupid="21" strokecolor="#24211d" strokeweight="0"/>
              <v:line id="_x0000_s55887" style="position:absolute" from="2222,9083" to="2223,9491" o:regroupid="21" strokecolor="#24211d" strokeweight="0"/>
              <v:line id="_x0000_s55888" style="position:absolute" from="2895,9839" to="3219,9840" o:regroupid="21" strokecolor="#24211d" strokeweight="0"/>
              <v:line id="_x0000_s55889" style="position:absolute" from="6355,5663" to="6667,5664" o:regroupid="21" strokecolor="#24211d" strokeweight="0"/>
              <v:line id="_x0000_s55890" style="position:absolute" from="7039,6143" to="7040,6551" o:regroupid="21" strokecolor="#24211d" strokeweight="0"/>
              <v:line id="_x0000_s55891" style="position:absolute" from="5694,6143" to="5695,6551" o:regroupid="21" strokecolor="#24211d" strokeweight="0"/>
              <v:line id="_x0000_s55892" style="position:absolute" from="6355,6911" to="6667,6912" o:regroupid="21" strokecolor="#24211d" strokeweight="0"/>
              <v:line id="_x0000_s55893" style="position:absolute" from="6355,8591" to="6667,8592" o:regroupid="21" strokecolor="#24211d" strokeweight="0"/>
              <v:line id="_x0000_s55894" style="position:absolute" from="7039,9071" to="7040,9479" o:regroupid="21" strokecolor="#24211d" strokeweight="0"/>
              <v:line id="_x0000_s55895" style="position:absolute" from="5694,9071" to="5695,9479" o:regroupid="21" strokecolor="#24211d" strokeweight="0"/>
              <v:line id="_x0000_s55896" style="position:absolute" from="6355,9839" to="6667,9840" o:regroupid="21" strokecolor="#24211d" strokeweight="0"/>
              <v:rect id="_x0000_s55897" style="position:absolute;left:949;top:2319;width:481;height:286;mso-wrap-style:none;v-text-anchor:top" o:regroupid="21" filled="f" stroked="f">
                <v:textbox style="mso-next-textbox:#_x0000_s55897;mso-fit-shape-to-text:t" inset="0,0,0,0">
                  <w:txbxContent>
                    <w:p w:rsidR="00F65EEF" w:rsidRDefault="00F65EEF" w:rsidP="00067121">
                      <w:r>
                        <w:rPr>
                          <w:rFonts w:ascii="Arial" w:hAnsi="Arial" w:cs="Arial"/>
                          <w:color w:val="24282B"/>
                          <w:sz w:val="18"/>
                          <w:szCs w:val="18"/>
                        </w:rPr>
                        <w:t>H44,0</w:t>
                      </w:r>
                    </w:p>
                  </w:txbxContent>
                </v:textbox>
              </v:rect>
              <v:rect id="_x0000_s55898" style="position:absolute;left:1550;top:2319;width:481;height:286;mso-wrap-style:none;v-text-anchor:top" o:regroupid="21" filled="f" stroked="f">
                <v:textbox style="mso-next-textbox:#_x0000_s55898;mso-fit-shape-to-text:t" inset="0,0,0,0">
                  <w:txbxContent>
                    <w:p w:rsidR="00F65EEF" w:rsidRDefault="00F65EEF" w:rsidP="00067121">
                      <w:r>
                        <w:rPr>
                          <w:rFonts w:ascii="Arial" w:hAnsi="Arial" w:cs="Arial"/>
                          <w:color w:val="24282B"/>
                          <w:sz w:val="18"/>
                          <w:szCs w:val="18"/>
                        </w:rPr>
                        <w:t>H44,1</w:t>
                      </w:r>
                    </w:p>
                  </w:txbxContent>
                </v:textbox>
              </v:rect>
              <v:rect id="_x0000_s55899" style="position:absolute;left:2126;top:2319;width:481;height:286;mso-wrap-style:none;v-text-anchor:top" o:regroupid="21" filled="f" stroked="f">
                <v:textbox style="mso-next-textbox:#_x0000_s55899;mso-fit-shape-to-text:t" inset="0,0,0,0">
                  <w:txbxContent>
                    <w:p w:rsidR="00F65EEF" w:rsidRDefault="00F65EEF" w:rsidP="00067121">
                      <w:r>
                        <w:rPr>
                          <w:rFonts w:ascii="Arial" w:hAnsi="Arial" w:cs="Arial"/>
                          <w:color w:val="24282B"/>
                          <w:sz w:val="18"/>
                          <w:szCs w:val="18"/>
                        </w:rPr>
                        <w:t>H44,2</w:t>
                      </w:r>
                    </w:p>
                  </w:txbxContent>
                </v:textbox>
              </v:rect>
              <v:rect id="_x0000_s55900" style="position:absolute;left:997;top:435;width:381;height:286;mso-wrap-style:none;v-text-anchor:top" o:regroupid="21" filled="f" stroked="f">
                <v:textbox style="mso-next-textbox:#_x0000_s55900;mso-fit-shape-to-text:t" inset="0,0,0,0">
                  <w:txbxContent>
                    <w:p w:rsidR="00F65EEF" w:rsidRDefault="00F65EEF" w:rsidP="00067121">
                      <w:r>
                        <w:rPr>
                          <w:rFonts w:ascii="Arial" w:hAnsi="Arial" w:cs="Arial"/>
                          <w:color w:val="24282B"/>
                          <w:sz w:val="18"/>
                          <w:szCs w:val="18"/>
                        </w:rPr>
                        <w:t>H0,0</w:t>
                      </w:r>
                    </w:p>
                  </w:txbxContent>
                </v:textbox>
              </v:rect>
              <v:rect id="_x0000_s55901" style="position:absolute;left:1598;top:435;width:381;height:286;mso-wrap-style:none;v-text-anchor:top" o:regroupid="21" filled="f" stroked="f">
                <v:textbox style="mso-next-textbox:#_x0000_s55901;mso-fit-shape-to-text:t" inset="0,0,0,0">
                  <w:txbxContent>
                    <w:p w:rsidR="00F65EEF" w:rsidRDefault="00F65EEF" w:rsidP="00067121">
                      <w:r>
                        <w:rPr>
                          <w:rFonts w:ascii="Arial" w:hAnsi="Arial" w:cs="Arial"/>
                          <w:color w:val="24282B"/>
                          <w:sz w:val="18"/>
                          <w:szCs w:val="18"/>
                        </w:rPr>
                        <w:t>H0,1</w:t>
                      </w:r>
                    </w:p>
                  </w:txbxContent>
                </v:textbox>
              </v:rect>
              <v:rect id="_x0000_s55902" style="position:absolute;left:2162;top:435;width:381;height:286;mso-wrap-style:none;v-text-anchor:top" o:regroupid="21" filled="f" stroked="f">
                <v:textbox style="mso-next-textbox:#_x0000_s55902;mso-fit-shape-to-text:t" inset="0,0,0,0">
                  <w:txbxContent>
                    <w:p w:rsidR="00F65EEF" w:rsidRDefault="00F65EEF" w:rsidP="00067121">
                      <w:r>
                        <w:rPr>
                          <w:rFonts w:ascii="Arial" w:hAnsi="Arial" w:cs="Arial"/>
                          <w:color w:val="24282B"/>
                          <w:sz w:val="18"/>
                          <w:szCs w:val="18"/>
                        </w:rPr>
                        <w:t>H0,2</w:t>
                      </w:r>
                    </w:p>
                  </w:txbxContent>
                </v:textbox>
              </v:rect>
              <v:rect id="_x0000_s55903" style="position:absolute;left:997;top:795;width:381;height:286;mso-wrap-style:none;v-text-anchor:top" o:regroupid="21" filled="f" stroked="f">
                <v:textbox style="mso-next-textbox:#_x0000_s55903;mso-fit-shape-to-text:t" inset="0,0,0,0">
                  <w:txbxContent>
                    <w:p w:rsidR="00F65EEF" w:rsidRDefault="00F65EEF" w:rsidP="00067121">
                      <w:r>
                        <w:rPr>
                          <w:rFonts w:ascii="Arial" w:hAnsi="Arial" w:cs="Arial"/>
                          <w:color w:val="24282B"/>
                          <w:sz w:val="18"/>
                          <w:szCs w:val="18"/>
                        </w:rPr>
                        <w:t>H1,0</w:t>
                      </w:r>
                    </w:p>
                  </w:txbxContent>
                </v:textbox>
              </v:rect>
              <v:rect id="_x0000_s55904" style="position:absolute;left:1598;top:783;width:381;height:286;mso-wrap-style:none;v-text-anchor:top" o:regroupid="21" filled="f" stroked="f">
                <v:textbox style="mso-next-textbox:#_x0000_s55904;mso-fit-shape-to-text:t" inset="0,0,0,0">
                  <w:txbxContent>
                    <w:p w:rsidR="00F65EEF" w:rsidRDefault="00F65EEF" w:rsidP="00067121">
                      <w:r>
                        <w:rPr>
                          <w:rFonts w:ascii="Arial" w:hAnsi="Arial" w:cs="Arial"/>
                          <w:color w:val="24282B"/>
                          <w:sz w:val="18"/>
                          <w:szCs w:val="18"/>
                        </w:rPr>
                        <w:t>H1,1</w:t>
                      </w:r>
                    </w:p>
                  </w:txbxContent>
                </v:textbox>
              </v:rect>
              <v:rect id="_x0000_s55905" style="position:absolute;left:2162;top:783;width:381;height:286;mso-wrap-style:none;v-text-anchor:top" o:regroupid="21" filled="f" stroked="f">
                <v:textbox style="mso-next-textbox:#_x0000_s55905;mso-fit-shape-to-text:t" inset="0,0,0,0">
                  <w:txbxContent>
                    <w:p w:rsidR="00F65EEF" w:rsidRDefault="00F65EEF" w:rsidP="00067121">
                      <w:r>
                        <w:rPr>
                          <w:rFonts w:ascii="Arial" w:hAnsi="Arial" w:cs="Arial"/>
                          <w:color w:val="24282B"/>
                          <w:sz w:val="18"/>
                          <w:szCs w:val="18"/>
                        </w:rPr>
                        <w:t>H1,2</w:t>
                      </w:r>
                    </w:p>
                  </w:txbxContent>
                </v:textbox>
              </v:rect>
              <v:rect id="_x0000_s55906" style="position:absolute;left:3556;top:435;width:381;height:286;mso-wrap-style:none;v-text-anchor:top" o:regroupid="21" filled="f" stroked="f">
                <v:textbox style="mso-next-textbox:#_x0000_s55906;mso-fit-shape-to-text:t" inset="0,0,0,0">
                  <w:txbxContent>
                    <w:p w:rsidR="00F65EEF" w:rsidRDefault="00F65EEF" w:rsidP="00067121">
                      <w:r>
                        <w:rPr>
                          <w:rFonts w:ascii="Arial" w:hAnsi="Arial" w:cs="Arial"/>
                          <w:color w:val="24282B"/>
                          <w:sz w:val="18"/>
                          <w:szCs w:val="18"/>
                        </w:rPr>
                        <w:t>H0,9</w:t>
                      </w:r>
                    </w:p>
                  </w:txbxContent>
                </v:textbox>
              </v:rect>
              <v:rect id="_x0000_s55907" style="position:absolute;left:3556;top:795;width:381;height:286;mso-wrap-style:none;v-text-anchor:top" o:regroupid="21" filled="f" stroked="f">
                <v:textbox style="mso-next-textbox:#_x0000_s55907;mso-fit-shape-to-text:t" inset="0,0,0,0">
                  <w:txbxContent>
                    <w:p w:rsidR="00F65EEF" w:rsidRDefault="00F65EEF" w:rsidP="00067121">
                      <w:r>
                        <w:rPr>
                          <w:rFonts w:ascii="Arial" w:hAnsi="Arial" w:cs="Arial"/>
                          <w:color w:val="24282B"/>
                          <w:sz w:val="18"/>
                          <w:szCs w:val="18"/>
                        </w:rPr>
                        <w:t>H1,9</w:t>
                      </w:r>
                    </w:p>
                  </w:txbxContent>
                </v:textbox>
              </v:rect>
              <v:rect id="_x0000_s55908" style="position:absolute;left:3496;top:2319;width:481;height:286;mso-wrap-style:none;v-text-anchor:top" o:regroupid="21" filled="f" stroked="f">
                <v:textbox style="mso-next-textbox:#_x0000_s55908;mso-fit-shape-to-text:t" inset="0,0,0,0">
                  <w:txbxContent>
                    <w:p w:rsidR="00F65EEF" w:rsidRDefault="00F65EEF" w:rsidP="00067121">
                      <w:r>
                        <w:rPr>
                          <w:rFonts w:ascii="Arial" w:hAnsi="Arial" w:cs="Arial"/>
                          <w:color w:val="24282B"/>
                          <w:sz w:val="18"/>
                          <w:szCs w:val="18"/>
                        </w:rPr>
                        <w:t>H44,9</w:t>
                      </w:r>
                    </w:p>
                  </w:txbxContent>
                </v:textbox>
              </v:rect>
              <v:rect id="_x0000_s55912" style="position:absolute;left:4240;top:468;width:101;height:286;mso-wrap-style:none;v-text-anchor:top" o:regroupid="21" filled="f" stroked="f">
                <v:textbox style="mso-next-textbox:#_x0000_s55912;mso-fit-shape-to-text:t" inset="0,0,0,0">
                  <w:txbxContent>
                    <w:p w:rsidR="00F65EEF" w:rsidRDefault="00F65EEF" w:rsidP="00067121">
                      <w:r>
                        <w:rPr>
                          <w:rFonts w:ascii="Arial" w:hAnsi="Arial" w:cs="Arial"/>
                          <w:color w:val="24282B"/>
                          <w:sz w:val="18"/>
                          <w:szCs w:val="18"/>
                        </w:rPr>
                        <w:t>1</w:t>
                      </w:r>
                    </w:p>
                  </w:txbxContent>
                </v:textbox>
              </v:rect>
              <v:rect id="_x0000_s55920" style="position:absolute;left:4240;top:816;width:101;height:286;mso-wrap-style:none;v-text-anchor:top" o:regroupid="21" filled="f" stroked="f">
                <v:textbox style="mso-next-textbox:#_x0000_s55920;mso-fit-shape-to-text:t" inset="0,0,0,0">
                  <w:txbxContent>
                    <w:p w:rsidR="00F65EEF" w:rsidRDefault="00F65EEF" w:rsidP="00067121">
                      <w:r>
                        <w:rPr>
                          <w:rFonts w:ascii="Arial" w:hAnsi="Arial" w:cs="Arial"/>
                          <w:color w:val="24282B"/>
                          <w:sz w:val="18"/>
                          <w:szCs w:val="18"/>
                        </w:rPr>
                        <w:t>1</w:t>
                      </w:r>
                    </w:p>
                  </w:txbxContent>
                </v:textbox>
              </v:rect>
              <v:rect id="_x0000_s55921" style="position:absolute;left:4240;top:2340;width:101;height:286;mso-wrap-style:none;v-text-anchor:top" o:regroupid="21" filled="f" stroked="f">
                <v:textbox style="mso-next-textbox:#_x0000_s55921;mso-fit-shape-to-text:t" inset="0,0,0,0">
                  <w:txbxContent>
                    <w:p w:rsidR="00F65EEF" w:rsidRDefault="00F65EEF" w:rsidP="00067121">
                      <w:r>
                        <w:rPr>
                          <w:rFonts w:ascii="Arial" w:hAnsi="Arial" w:cs="Arial"/>
                          <w:color w:val="24282B"/>
                          <w:sz w:val="18"/>
                          <w:szCs w:val="18"/>
                        </w:rPr>
                        <w:t>1</w:t>
                      </w:r>
                    </w:p>
                  </w:txbxContent>
                </v:textbox>
              </v:rect>
              <v:rect id="_x0000_s55922" style="position:absolute;left:1129;top:2931;width:101;height:286;mso-wrap-style:none;v-text-anchor:top" o:regroupid="21" filled="f" stroked="f">
                <v:textbox style="mso-next-textbox:#_x0000_s55922;mso-fit-shape-to-text:t" inset="0,0,0,0">
                  <w:txbxContent>
                    <w:p w:rsidR="00F65EEF" w:rsidRDefault="00F65EEF" w:rsidP="00067121">
                      <w:r>
                        <w:rPr>
                          <w:rFonts w:ascii="Arial" w:hAnsi="Arial" w:cs="Arial"/>
                          <w:color w:val="24282B"/>
                          <w:sz w:val="18"/>
                          <w:szCs w:val="18"/>
                        </w:rPr>
                        <w:t>6</w:t>
                      </w:r>
                    </w:p>
                  </w:txbxContent>
                </v:textbox>
              </v:rect>
              <v:rect id="_x0000_s55923" style="position:absolute;left:1706;top:2931;width:101;height:286;mso-wrap-style:none;v-text-anchor:top" o:regroupid="21" filled="f" stroked="f">
                <v:textbox style="mso-next-textbox:#_x0000_s55923;mso-fit-shape-to-text:t" inset="0,0,0,0">
                  <w:txbxContent>
                    <w:p w:rsidR="00F65EEF" w:rsidRDefault="00F65EEF" w:rsidP="00067121">
                      <w:r>
                        <w:rPr>
                          <w:rFonts w:ascii="Arial" w:hAnsi="Arial" w:cs="Arial"/>
                          <w:color w:val="24282B"/>
                          <w:sz w:val="18"/>
                          <w:szCs w:val="18"/>
                        </w:rPr>
                        <w:t>6</w:t>
                      </w:r>
                    </w:p>
                  </w:txbxContent>
                </v:textbox>
              </v:rect>
              <v:rect id="_x0000_s55924" style="position:absolute;left:2282;top:2931;width:101;height:286;mso-wrap-style:none;v-text-anchor:top" o:regroupid="21" filled="f" stroked="f">
                <v:textbox style="mso-next-textbox:#_x0000_s55924;mso-fit-shape-to-text:t" inset="0,0,0,0">
                  <w:txbxContent>
                    <w:p w:rsidR="00F65EEF" w:rsidRDefault="00F65EEF" w:rsidP="00067121">
                      <w:r>
                        <w:rPr>
                          <w:rFonts w:ascii="Arial" w:hAnsi="Arial" w:cs="Arial"/>
                          <w:color w:val="24282B"/>
                          <w:sz w:val="18"/>
                          <w:szCs w:val="18"/>
                        </w:rPr>
                        <w:t>6</w:t>
                      </w:r>
                    </w:p>
                  </w:txbxContent>
                </v:textbox>
              </v:rect>
              <v:rect id="_x0000_s55925" style="position:absolute;left:3676;top:2931;width:101;height:286;mso-wrap-style:none;v-text-anchor:top" o:regroupid="21" filled="f" stroked="f">
                <v:textbox style="mso-next-textbox:#_x0000_s55925;mso-fit-shape-to-text:t" inset="0,0,0,0">
                  <w:txbxContent>
                    <w:p w:rsidR="00F65EEF" w:rsidRDefault="00F65EEF" w:rsidP="00067121">
                      <w:r>
                        <w:rPr>
                          <w:rFonts w:ascii="Arial" w:hAnsi="Arial" w:cs="Arial"/>
                          <w:color w:val="24282B"/>
                          <w:sz w:val="18"/>
                          <w:szCs w:val="18"/>
                        </w:rPr>
                        <w:t>6</w:t>
                      </w:r>
                    </w:p>
                  </w:txbxContent>
                </v:textbox>
              </v:rect>
              <v:rect id="_x0000_s55926" style="position:absolute;left:5273;top:2330;width:481;height:286;mso-wrap-style:none;v-text-anchor:top" o:regroupid="21" filled="f" stroked="f">
                <v:textbox style="mso-next-textbox:#_x0000_s55926;mso-fit-shape-to-text:t" inset="0,0,0,0">
                  <w:txbxContent>
                    <w:p w:rsidR="00F65EEF" w:rsidRDefault="00F65EEF" w:rsidP="00067121">
                      <w:r>
                        <w:rPr>
                          <w:rFonts w:ascii="Arial" w:hAnsi="Arial" w:cs="Arial"/>
                          <w:color w:val="24282B"/>
                          <w:sz w:val="18"/>
                          <w:szCs w:val="18"/>
                        </w:rPr>
                        <w:t>H89,0</w:t>
                      </w:r>
                    </w:p>
                  </w:txbxContent>
                </v:textbox>
              </v:rect>
              <v:rect id="_x0000_s55927" style="position:absolute;left:5874;top:2330;width:481;height:286;mso-wrap-style:none;v-text-anchor:top" o:regroupid="21" filled="f" stroked="f">
                <v:textbox style="mso-next-textbox:#_x0000_s55927;mso-fit-shape-to-text:t" inset="0,0,0,0">
                  <w:txbxContent>
                    <w:p w:rsidR="00F65EEF" w:rsidRDefault="00F65EEF" w:rsidP="00067121">
                      <w:r>
                        <w:rPr>
                          <w:rFonts w:ascii="Arial" w:hAnsi="Arial" w:cs="Arial"/>
                          <w:color w:val="24282B"/>
                          <w:sz w:val="18"/>
                          <w:szCs w:val="18"/>
                        </w:rPr>
                        <w:t>H89,1</w:t>
                      </w:r>
                    </w:p>
                  </w:txbxContent>
                </v:textbox>
              </v:rect>
              <v:rect id="_x0000_s55928" style="position:absolute;left:6439;top:2319;width:481;height:286;mso-wrap-style:none;v-text-anchor:top" o:regroupid="21" filled="f" stroked="f">
                <v:textbox style="mso-next-textbox:#_x0000_s55928;mso-fit-shape-to-text:t" inset="0,0,0,0">
                  <w:txbxContent>
                    <w:p w:rsidR="00F65EEF" w:rsidRDefault="00F65EEF" w:rsidP="00067121">
                      <w:r>
                        <w:rPr>
                          <w:rFonts w:ascii="Arial" w:hAnsi="Arial" w:cs="Arial"/>
                          <w:color w:val="24282B"/>
                          <w:sz w:val="18"/>
                          <w:szCs w:val="18"/>
                        </w:rPr>
                        <w:t>H89,2</w:t>
                      </w:r>
                    </w:p>
                  </w:txbxContent>
                </v:textbox>
              </v:rect>
              <v:rect id="_x0000_s55929" style="position:absolute;left:5273;top:435;width:481;height:286;mso-wrap-style:none;v-text-anchor:top" o:regroupid="21" filled="f" stroked="f">
                <v:textbox style="mso-next-textbox:#_x0000_s55929;mso-fit-shape-to-text:t" inset="0,0,0,0">
                  <w:txbxContent>
                    <w:p w:rsidR="00F65EEF" w:rsidRDefault="00F65EEF" w:rsidP="00067121">
                      <w:r>
                        <w:rPr>
                          <w:rFonts w:ascii="Arial" w:hAnsi="Arial" w:cs="Arial"/>
                          <w:color w:val="24282B"/>
                          <w:sz w:val="18"/>
                          <w:szCs w:val="18"/>
                        </w:rPr>
                        <w:t>H45,0</w:t>
                      </w:r>
                    </w:p>
                  </w:txbxContent>
                </v:textbox>
              </v:rect>
              <v:rect id="_x0000_s55930" style="position:absolute;left:5862;top:435;width:481;height:286;mso-wrap-style:none;v-text-anchor:top" o:regroupid="21" filled="f" stroked="f">
                <v:textbox style="mso-next-textbox:#_x0000_s55930;mso-fit-shape-to-text:t" inset="0,0,0,0">
                  <w:txbxContent>
                    <w:p w:rsidR="00F65EEF" w:rsidRDefault="00F65EEF" w:rsidP="00067121">
                      <w:r>
                        <w:rPr>
                          <w:rFonts w:ascii="Arial" w:hAnsi="Arial" w:cs="Arial"/>
                          <w:color w:val="24282B"/>
                          <w:sz w:val="18"/>
                          <w:szCs w:val="18"/>
                        </w:rPr>
                        <w:t>H45,1</w:t>
                      </w:r>
                    </w:p>
                  </w:txbxContent>
                </v:textbox>
              </v:rect>
              <v:rect id="_x0000_s55931" style="position:absolute;left:5273;top:783;width:481;height:286;mso-wrap-style:none;v-text-anchor:top" o:regroupid="21" filled="f" stroked="f">
                <v:textbox style="mso-next-textbox:#_x0000_s55931;mso-fit-shape-to-text:t" inset="0,0,0,0">
                  <w:txbxContent>
                    <w:p w:rsidR="00F65EEF" w:rsidRDefault="00F65EEF" w:rsidP="00067121">
                      <w:r>
                        <w:rPr>
                          <w:rFonts w:ascii="Arial" w:hAnsi="Arial" w:cs="Arial"/>
                          <w:color w:val="24282B"/>
                          <w:sz w:val="18"/>
                          <w:szCs w:val="18"/>
                        </w:rPr>
                        <w:t>H46,0</w:t>
                      </w:r>
                    </w:p>
                  </w:txbxContent>
                </v:textbox>
              </v:rect>
              <v:rect id="_x0000_s55932" style="position:absolute;left:5862;top:783;width:481;height:286;mso-wrap-style:none;v-text-anchor:top" o:regroupid="21" filled="f" stroked="f">
                <v:textbox style="mso-next-textbox:#_x0000_s55932;mso-fit-shape-to-text:t" inset="0,0,0,0">
                  <w:txbxContent>
                    <w:p w:rsidR="00F65EEF" w:rsidRDefault="00F65EEF" w:rsidP="00067121">
                      <w:r>
                        <w:rPr>
                          <w:rFonts w:ascii="Arial" w:hAnsi="Arial" w:cs="Arial"/>
                          <w:color w:val="24282B"/>
                          <w:sz w:val="18"/>
                          <w:szCs w:val="18"/>
                        </w:rPr>
                        <w:t>H46,1</w:t>
                      </w:r>
                    </w:p>
                  </w:txbxContent>
                </v:textbox>
              </v:rect>
              <v:rect id="_x0000_s55933" style="position:absolute;left:6439;top:783;width:481;height:286;mso-wrap-style:none;v-text-anchor:top" o:regroupid="21" filled="f" stroked="f">
                <v:textbox style="mso-next-textbox:#_x0000_s55933;mso-fit-shape-to-text:t" inset="0,0,0,0">
                  <w:txbxContent>
                    <w:p w:rsidR="00F65EEF" w:rsidRDefault="00F65EEF" w:rsidP="00067121">
                      <w:r>
                        <w:rPr>
                          <w:rFonts w:ascii="Arial" w:hAnsi="Arial" w:cs="Arial"/>
                          <w:color w:val="24282B"/>
                          <w:sz w:val="18"/>
                          <w:szCs w:val="18"/>
                        </w:rPr>
                        <w:t>H46,2</w:t>
                      </w:r>
                    </w:p>
                  </w:txbxContent>
                </v:textbox>
              </v:rect>
              <v:rect id="_x0000_s55934" style="position:absolute;left:7832;top:435;width:481;height:286;mso-wrap-style:none;v-text-anchor:top" o:regroupid="21" filled="f" stroked="f">
                <v:textbox style="mso-next-textbox:#_x0000_s55934;mso-fit-shape-to-text:t" inset="0,0,0,0">
                  <w:txbxContent>
                    <w:p w:rsidR="00F65EEF" w:rsidRDefault="00F65EEF" w:rsidP="00067121">
                      <w:r>
                        <w:rPr>
                          <w:rFonts w:ascii="Arial" w:hAnsi="Arial" w:cs="Arial"/>
                          <w:color w:val="24282B"/>
                          <w:sz w:val="18"/>
                          <w:szCs w:val="18"/>
                        </w:rPr>
                        <w:t>H45,9</w:t>
                      </w:r>
                    </w:p>
                  </w:txbxContent>
                </v:textbox>
              </v:rect>
              <v:rect id="_x0000_s55935" style="position:absolute;left:7832;top:795;width:481;height:286;mso-wrap-style:none;v-text-anchor:top" o:regroupid="21" filled="f" stroked="f">
                <v:textbox style="mso-next-textbox:#_x0000_s55935;mso-fit-shape-to-text:t" inset="0,0,0,0">
                  <w:txbxContent>
                    <w:p w:rsidR="00F65EEF" w:rsidRDefault="00F65EEF" w:rsidP="00067121">
                      <w:r>
                        <w:rPr>
                          <w:rFonts w:ascii="Arial" w:hAnsi="Arial" w:cs="Arial"/>
                          <w:color w:val="24282B"/>
                          <w:sz w:val="18"/>
                          <w:szCs w:val="18"/>
                        </w:rPr>
                        <w:t>H46,9</w:t>
                      </w:r>
                    </w:p>
                  </w:txbxContent>
                </v:textbox>
              </v:rect>
              <v:rect id="_x0000_s55936" style="position:absolute;left:7820;top:2319;width:481;height:286;mso-wrap-style:none;v-text-anchor:top" o:regroupid="21" filled="f" stroked="f">
                <v:textbox style="mso-next-textbox:#_x0000_s55936;mso-fit-shape-to-text:t" inset="0,0,0,0">
                  <w:txbxContent>
                    <w:p w:rsidR="00F65EEF" w:rsidRDefault="00F65EEF" w:rsidP="00067121">
                      <w:r>
                        <w:rPr>
                          <w:rFonts w:ascii="Arial" w:hAnsi="Arial" w:cs="Arial"/>
                          <w:color w:val="24282B"/>
                          <w:sz w:val="18"/>
                          <w:szCs w:val="18"/>
                        </w:rPr>
                        <w:t>H89,9</w:t>
                      </w:r>
                    </w:p>
                  </w:txbxContent>
                </v:textbox>
              </v:rect>
              <v:rect id="_x0000_s55939" style="position:absolute;left:8565;top:468;width:101;height:286;mso-wrap-style:none;v-text-anchor:top" o:regroupid="21" filled="f" stroked="f">
                <v:textbox style="mso-next-textbox:#_x0000_s55939;mso-fit-shape-to-text:t" inset="0,0,0,0">
                  <w:txbxContent>
                    <w:p w:rsidR="00F65EEF" w:rsidRDefault="00F65EEF" w:rsidP="00067121">
                      <w:r>
                        <w:rPr>
                          <w:rFonts w:ascii="Arial" w:hAnsi="Arial" w:cs="Arial"/>
                          <w:color w:val="24282B"/>
                          <w:sz w:val="18"/>
                          <w:szCs w:val="18"/>
                        </w:rPr>
                        <w:t>1</w:t>
                      </w:r>
                    </w:p>
                  </w:txbxContent>
                </v:textbox>
              </v:rect>
              <v:rect id="_x0000_s55942" style="position:absolute;left:8565;top:816;width:101;height:286;mso-wrap-style:none;v-text-anchor:top" o:regroupid="21" filled="f" stroked="f">
                <v:textbox style="mso-next-textbox:#_x0000_s55942;mso-fit-shape-to-text:t" inset="0,0,0,0">
                  <w:txbxContent>
                    <w:p w:rsidR="00F65EEF" w:rsidRDefault="00F65EEF" w:rsidP="00067121">
                      <w:r>
                        <w:rPr>
                          <w:rFonts w:ascii="Arial" w:hAnsi="Arial" w:cs="Arial"/>
                          <w:color w:val="24282B"/>
                          <w:sz w:val="18"/>
                          <w:szCs w:val="18"/>
                        </w:rPr>
                        <w:t>1</w:t>
                      </w:r>
                    </w:p>
                  </w:txbxContent>
                </v:textbox>
              </v:rect>
              <v:rect id="_x0000_s55943" style="position:absolute;left:8565;top:2340;width:101;height:286;mso-wrap-style:none;v-text-anchor:top" o:regroupid="21" filled="f" stroked="f">
                <v:textbox style="mso-next-textbox:#_x0000_s55943;mso-fit-shape-to-text:t" inset="0,0,0,0">
                  <w:txbxContent>
                    <w:p w:rsidR="00F65EEF" w:rsidRDefault="00F65EEF" w:rsidP="00067121">
                      <w:r>
                        <w:rPr>
                          <w:rFonts w:ascii="Arial" w:hAnsi="Arial" w:cs="Arial"/>
                          <w:color w:val="24282B"/>
                          <w:sz w:val="18"/>
                          <w:szCs w:val="18"/>
                        </w:rPr>
                        <w:t>1</w:t>
                      </w:r>
                    </w:p>
                  </w:txbxContent>
                </v:textbox>
              </v:rect>
              <v:rect id="_x0000_s55944" style="position:absolute;left:5454;top:2920;width:101;height:286;mso-wrap-style:none;v-text-anchor:top" o:regroupid="21" filled="f" stroked="f">
                <v:textbox style="mso-next-textbox:#_x0000_s55944;mso-fit-shape-to-text:t" inset="0,0,0,0">
                  <w:txbxContent>
                    <w:p w:rsidR="00F65EEF" w:rsidRDefault="00F65EEF" w:rsidP="00067121">
                      <w:r>
                        <w:rPr>
                          <w:rFonts w:ascii="Arial" w:hAnsi="Arial" w:cs="Arial"/>
                          <w:color w:val="24282B"/>
                          <w:sz w:val="18"/>
                          <w:szCs w:val="18"/>
                        </w:rPr>
                        <w:t>6</w:t>
                      </w:r>
                    </w:p>
                  </w:txbxContent>
                </v:textbox>
              </v:rect>
              <v:rect id="_x0000_s55947" style="position:absolute;left:6018;top:2920;width:101;height:286;mso-wrap-style:none;v-text-anchor:top" o:regroupid="21" filled="f" stroked="f">
                <v:textbox style="mso-next-textbox:#_x0000_s55947;mso-fit-shape-to-text:t" inset="0,0,0,0">
                  <w:txbxContent>
                    <w:p w:rsidR="00F65EEF" w:rsidRDefault="00F65EEF" w:rsidP="00067121">
                      <w:r>
                        <w:rPr>
                          <w:rFonts w:ascii="Arial" w:hAnsi="Arial" w:cs="Arial"/>
                          <w:color w:val="24282B"/>
                          <w:sz w:val="18"/>
                          <w:szCs w:val="18"/>
                        </w:rPr>
                        <w:t>6</w:t>
                      </w:r>
                    </w:p>
                  </w:txbxContent>
                </v:textbox>
              </v:rect>
              <v:rect id="_x0000_s55948" style="position:absolute;left:6607;top:2887;width:101;height:286;mso-wrap-style:none;v-text-anchor:top" o:regroupid="21" filled="f" stroked="f">
                <v:textbox style="mso-next-textbox:#_x0000_s55948;mso-fit-shape-to-text:t" inset="0,0,0,0">
                  <w:txbxContent>
                    <w:p w:rsidR="00F65EEF" w:rsidRDefault="00F65EEF" w:rsidP="00067121">
                      <w:r>
                        <w:rPr>
                          <w:rFonts w:ascii="Arial" w:hAnsi="Arial" w:cs="Arial"/>
                          <w:color w:val="24282B"/>
                          <w:sz w:val="18"/>
                          <w:szCs w:val="18"/>
                        </w:rPr>
                        <w:t>6</w:t>
                      </w:r>
                    </w:p>
                  </w:txbxContent>
                </v:textbox>
              </v:rect>
              <v:rect id="_x0000_s55949" style="position:absolute;left:8000;top:2887;width:101;height:286;mso-wrap-style:none;v-text-anchor:top" o:regroupid="21" filled="f" stroked="f">
                <v:textbox style="mso-next-textbox:#_x0000_s55949;mso-fit-shape-to-text:t" inset="0,0,0,0">
                  <w:txbxContent>
                    <w:p w:rsidR="00F65EEF" w:rsidRDefault="00F65EEF" w:rsidP="00067121">
                      <w:r>
                        <w:rPr>
                          <w:rFonts w:ascii="Arial" w:hAnsi="Arial" w:cs="Arial"/>
                          <w:color w:val="24282B"/>
                          <w:sz w:val="18"/>
                          <w:szCs w:val="18"/>
                        </w:rPr>
                        <w:t>6</w:t>
                      </w:r>
                    </w:p>
                  </w:txbxContent>
                </v:textbox>
              </v:rect>
              <v:rect id="_x0000_s55950" style="position:absolute;left:6322;top:3318;width:1116;height:439;mso-wrap-style:none;v-text-anchor:top" o:regroupid="21" filled="f" stroked="f">
                <v:textbox style="mso-next-textbox:#_x0000_s55950;mso-fit-shape-to-text:t" inset="0,0,0,0">
                  <w:txbxContent>
                    <w:p w:rsidR="00F65EEF" w:rsidRPr="00000EA7" w:rsidRDefault="00F65EEF" w:rsidP="00067121">
                      <w:pPr>
                        <w:spacing w:before="40" w:after="40"/>
                        <w:rPr>
                          <w:color w:val="000000"/>
                        </w:rPr>
                      </w:pPr>
                      <w:r>
                        <w:rPr>
                          <w:color w:val="000000"/>
                        </w:rPr>
                        <w:t>2</w:t>
                      </w:r>
                      <w:r>
                        <w:rPr>
                          <w:rFonts w:hint="cs"/>
                          <w:color w:val="000000"/>
                          <w:rtl/>
                        </w:rPr>
                        <w:t xml:space="preserve"> رتل فيديوي</w:t>
                      </w:r>
                    </w:p>
                  </w:txbxContent>
                </v:textbox>
              </v:rect>
              <v:rect id="_x0000_s55954" style="position:absolute;left:6439;top:435;width:481;height:286;mso-wrap-style:none;v-text-anchor:top" o:regroupid="21" filled="f" stroked="f">
                <v:textbox style="mso-next-textbox:#_x0000_s55954;mso-fit-shape-to-text:t" inset="0,0,0,0">
                  <w:txbxContent>
                    <w:p w:rsidR="00F65EEF" w:rsidRDefault="00F65EEF" w:rsidP="00067121">
                      <w:r>
                        <w:rPr>
                          <w:rFonts w:ascii="Arial" w:hAnsi="Arial" w:cs="Arial"/>
                          <w:color w:val="24282B"/>
                          <w:sz w:val="18"/>
                          <w:szCs w:val="18"/>
                        </w:rPr>
                        <w:t>H45,2</w:t>
                      </w:r>
                    </w:p>
                  </w:txbxContent>
                </v:textbox>
              </v:rect>
              <v:rect id="_x0000_s55955" style="position:absolute;left:1706;top:6770;width:481;height:286;mso-wrap-style:none;v-text-anchor:top" o:regroupid="21" filled="f" stroked="f">
                <v:textbox style="mso-next-textbox:#_x0000_s55955;mso-fit-shape-to-text:t" inset="0,0,0,0">
                  <w:txbxContent>
                    <w:p w:rsidR="00F65EEF" w:rsidRDefault="00F65EEF" w:rsidP="00067121">
                      <w:r>
                        <w:rPr>
                          <w:rFonts w:ascii="Arial" w:hAnsi="Arial" w:cs="Arial"/>
                          <w:color w:val="24282B"/>
                          <w:sz w:val="18"/>
                          <w:szCs w:val="18"/>
                        </w:rPr>
                        <w:t>H44,0</w:t>
                      </w:r>
                    </w:p>
                  </w:txbxContent>
                </v:textbox>
              </v:rect>
              <v:rect id="_x0000_s55956" style="position:absolute;left:2282;top:6770;width:481;height:286;mso-wrap-style:none;v-text-anchor:top" o:regroupid="21" filled="f" stroked="f">
                <v:textbox style="mso-next-textbox:#_x0000_s55956;mso-fit-shape-to-text:t" inset="0,0,0,0">
                  <w:txbxContent>
                    <w:p w:rsidR="00F65EEF" w:rsidRDefault="00F65EEF" w:rsidP="00067121">
                      <w:r>
                        <w:rPr>
                          <w:rFonts w:ascii="Arial" w:hAnsi="Arial" w:cs="Arial"/>
                          <w:color w:val="24282B"/>
                          <w:sz w:val="18"/>
                          <w:szCs w:val="18"/>
                        </w:rPr>
                        <w:t>H44,2</w:t>
                      </w:r>
                    </w:p>
                  </w:txbxContent>
                </v:textbox>
              </v:rect>
              <v:rect id="_x0000_s55957" style="position:absolute;left:1754;top:5342;width:381;height:286;mso-wrap-style:none;v-text-anchor:top" o:regroupid="21" filled="f" stroked="f">
                <v:textbox style="mso-next-textbox:#_x0000_s55957;mso-fit-shape-to-text:t" inset="0,0,0,0">
                  <w:txbxContent>
                    <w:p w:rsidR="00F65EEF" w:rsidRDefault="00F65EEF" w:rsidP="00067121">
                      <w:r>
                        <w:rPr>
                          <w:rFonts w:ascii="Arial" w:hAnsi="Arial" w:cs="Arial"/>
                          <w:color w:val="24282B"/>
                          <w:sz w:val="18"/>
                          <w:szCs w:val="18"/>
                        </w:rPr>
                        <w:t>H0,0</w:t>
                      </w:r>
                    </w:p>
                  </w:txbxContent>
                </v:textbox>
              </v:rect>
              <v:rect id="_x0000_s55958" style="position:absolute;left:2342;top:5342;width:381;height:286;mso-wrap-style:none;v-text-anchor:top" o:regroupid="21" filled="f" stroked="f">
                <v:textbox style="mso-next-textbox:#_x0000_s55958;mso-fit-shape-to-text:t" inset="0,0,0,0">
                  <w:txbxContent>
                    <w:p w:rsidR="00F65EEF" w:rsidRDefault="00F65EEF" w:rsidP="00067121">
                      <w:r>
                        <w:rPr>
                          <w:rFonts w:ascii="Arial" w:hAnsi="Arial" w:cs="Arial"/>
                          <w:color w:val="24282B"/>
                          <w:sz w:val="18"/>
                          <w:szCs w:val="18"/>
                        </w:rPr>
                        <w:t>H0,2</w:t>
                      </w:r>
                    </w:p>
                  </w:txbxContent>
                </v:textbox>
              </v:rect>
              <v:rect id="_x0000_s55959" style="position:absolute;left:1754;top:5690;width:381;height:286;mso-wrap-style:none;v-text-anchor:top" o:regroupid="21" filled="f" stroked="f">
                <v:textbox style="mso-next-textbox:#_x0000_s55959;mso-fit-shape-to-text:t" inset="0,0,0,0">
                  <w:txbxContent>
                    <w:p w:rsidR="00F65EEF" w:rsidRDefault="00F65EEF" w:rsidP="00067121">
                      <w:r>
                        <w:rPr>
                          <w:rFonts w:ascii="Arial" w:hAnsi="Arial" w:cs="Arial"/>
                          <w:color w:val="24282B"/>
                          <w:sz w:val="18"/>
                          <w:szCs w:val="18"/>
                        </w:rPr>
                        <w:t>H1,0</w:t>
                      </w:r>
                    </w:p>
                  </w:txbxContent>
                </v:textbox>
              </v:rect>
              <v:rect id="_x0000_s55960" style="position:absolute;left:2342;top:5690;width:381;height:286;mso-wrap-style:none;v-text-anchor:top" o:regroupid="21" filled="f" stroked="f">
                <v:textbox style="mso-next-textbox:#_x0000_s55960;mso-fit-shape-to-text:t" inset="0,0,0,0">
                  <w:txbxContent>
                    <w:p w:rsidR="00F65EEF" w:rsidRDefault="00F65EEF" w:rsidP="00067121">
                      <w:r>
                        <w:rPr>
                          <w:rFonts w:ascii="Arial" w:hAnsi="Arial" w:cs="Arial"/>
                          <w:color w:val="24282B"/>
                          <w:sz w:val="18"/>
                          <w:szCs w:val="18"/>
                        </w:rPr>
                        <w:t>H1,2</w:t>
                      </w:r>
                    </w:p>
                  </w:txbxContent>
                </v:textbox>
              </v:rect>
              <v:rect id="_x0000_s55961" style="position:absolute;left:3400;top:5342;width:381;height:286;mso-wrap-style:none;v-text-anchor:top" o:regroupid="21" filled="f" stroked="f">
                <v:textbox style="mso-next-textbox:#_x0000_s55961;mso-fit-shape-to-text:t" inset="0,0,0,0">
                  <w:txbxContent>
                    <w:p w:rsidR="00F65EEF" w:rsidRDefault="00F65EEF" w:rsidP="00067121">
                      <w:r>
                        <w:rPr>
                          <w:rFonts w:ascii="Arial" w:hAnsi="Arial" w:cs="Arial"/>
                          <w:color w:val="24282B"/>
                          <w:sz w:val="18"/>
                          <w:szCs w:val="18"/>
                        </w:rPr>
                        <w:t>H0,8</w:t>
                      </w:r>
                    </w:p>
                  </w:txbxContent>
                </v:textbox>
              </v:rect>
              <v:rect id="_x0000_s55962" style="position:absolute;left:3412;top:5690;width:381;height:286;mso-wrap-style:none;v-text-anchor:top" o:regroupid="21" filled="f" stroked="f">
                <v:textbox style="mso-next-textbox:#_x0000_s55962;mso-fit-shape-to-text:t" inset="0,0,0,0">
                  <w:txbxContent>
                    <w:p w:rsidR="00F65EEF" w:rsidRDefault="00F65EEF" w:rsidP="00067121">
                      <w:r>
                        <w:rPr>
                          <w:rFonts w:ascii="Arial" w:hAnsi="Arial" w:cs="Arial"/>
                          <w:color w:val="24282B"/>
                          <w:sz w:val="18"/>
                          <w:szCs w:val="18"/>
                        </w:rPr>
                        <w:t>H1,8</w:t>
                      </w:r>
                    </w:p>
                  </w:txbxContent>
                </v:textbox>
              </v:rect>
              <v:rect id="_x0000_s55963" style="position:absolute;left:3351;top:6770;width:481;height:286;mso-wrap-style:none;v-text-anchor:top" o:regroupid="21" filled="f" stroked="f">
                <v:textbox style="mso-next-textbox:#_x0000_s55963;mso-fit-shape-to-text:t" inset="0,0,0,0">
                  <w:txbxContent>
                    <w:p w:rsidR="00F65EEF" w:rsidRDefault="00F65EEF" w:rsidP="00067121">
                      <w:r>
                        <w:rPr>
                          <w:rFonts w:ascii="Arial" w:hAnsi="Arial" w:cs="Arial"/>
                          <w:color w:val="24282B"/>
                          <w:sz w:val="18"/>
                          <w:szCs w:val="18"/>
                        </w:rPr>
                        <w:t>H44,8</w:t>
                      </w:r>
                    </w:p>
                  </w:txbxContent>
                </v:textbox>
              </v:rect>
              <v:rect id="_x0000_s55970" style="position:absolute;left:5225;top:5342;width:381;height:286;mso-wrap-style:none;v-text-anchor:top" o:regroupid="21" filled="f" stroked="f">
                <v:textbox style="mso-next-textbox:#_x0000_s55970;mso-fit-shape-to-text:t" inset="0,0,0,0">
                  <w:txbxContent>
                    <w:p w:rsidR="00F65EEF" w:rsidRDefault="00F65EEF" w:rsidP="00067121">
                      <w:r>
                        <w:rPr>
                          <w:rFonts w:ascii="Arial" w:hAnsi="Arial" w:cs="Arial"/>
                          <w:color w:val="24282B"/>
                          <w:sz w:val="18"/>
                          <w:szCs w:val="18"/>
                        </w:rPr>
                        <w:t>H0,1</w:t>
                      </w:r>
                    </w:p>
                  </w:txbxContent>
                </v:textbox>
              </v:rect>
              <v:rect id="_x0000_s55971" style="position:absolute;left:5802;top:5342;width:381;height:286;mso-wrap-style:none;v-text-anchor:top" o:regroupid="21" filled="f" stroked="f">
                <v:textbox style="mso-next-textbox:#_x0000_s55971;mso-fit-shape-to-text:t" inset="0,0,0,0">
                  <w:txbxContent>
                    <w:p w:rsidR="00F65EEF" w:rsidRDefault="00F65EEF" w:rsidP="00067121">
                      <w:r>
                        <w:rPr>
                          <w:rFonts w:ascii="Arial" w:hAnsi="Arial" w:cs="Arial"/>
                          <w:color w:val="24282B"/>
                          <w:sz w:val="18"/>
                          <w:szCs w:val="18"/>
                        </w:rPr>
                        <w:t>H0,3</w:t>
                      </w:r>
                    </w:p>
                  </w:txbxContent>
                </v:textbox>
              </v:rect>
              <v:rect id="_x0000_s55972" style="position:absolute;left:5225;top:5690;width:381;height:286;mso-wrap-style:none;v-text-anchor:top" o:regroupid="21" filled="f" stroked="f">
                <v:textbox style="mso-next-textbox:#_x0000_s55972;mso-fit-shape-to-text:t" inset="0,0,0,0">
                  <w:txbxContent>
                    <w:p w:rsidR="00F65EEF" w:rsidRDefault="00F65EEF" w:rsidP="00067121">
                      <w:r>
                        <w:rPr>
                          <w:rFonts w:ascii="Arial" w:hAnsi="Arial" w:cs="Arial"/>
                          <w:color w:val="24282B"/>
                          <w:sz w:val="18"/>
                          <w:szCs w:val="18"/>
                        </w:rPr>
                        <w:t>H1,1</w:t>
                      </w:r>
                    </w:p>
                  </w:txbxContent>
                </v:textbox>
              </v:rect>
              <v:rect id="_x0000_s55973" style="position:absolute;left:5802;top:5690;width:381;height:286;mso-wrap-style:none;v-text-anchor:top" o:regroupid="21" filled="f" stroked="f">
                <v:textbox style="mso-next-textbox:#_x0000_s55973;mso-fit-shape-to-text:t" inset="0,0,0,0">
                  <w:txbxContent>
                    <w:p w:rsidR="00F65EEF" w:rsidRDefault="00F65EEF" w:rsidP="00067121">
                      <w:r>
                        <w:rPr>
                          <w:rFonts w:ascii="Arial" w:hAnsi="Arial" w:cs="Arial"/>
                          <w:color w:val="24282B"/>
                          <w:sz w:val="18"/>
                          <w:szCs w:val="18"/>
                        </w:rPr>
                        <w:t>H1,3</w:t>
                      </w:r>
                    </w:p>
                  </w:txbxContent>
                </v:textbox>
              </v:rect>
              <v:rect id="_x0000_s55974" style="position:absolute;left:6859;top:5342;width:381;height:286;mso-wrap-style:none;v-text-anchor:top" o:regroupid="21" filled="f" stroked="f">
                <v:textbox style="mso-next-textbox:#_x0000_s55974;mso-fit-shape-to-text:t" inset="0,0,0,0">
                  <w:txbxContent>
                    <w:p w:rsidR="00F65EEF" w:rsidRDefault="00F65EEF" w:rsidP="00067121">
                      <w:r>
                        <w:rPr>
                          <w:rFonts w:ascii="Arial" w:hAnsi="Arial" w:cs="Arial"/>
                          <w:color w:val="24282B"/>
                          <w:sz w:val="18"/>
                          <w:szCs w:val="18"/>
                        </w:rPr>
                        <w:t>H0,9</w:t>
                      </w:r>
                    </w:p>
                  </w:txbxContent>
                </v:textbox>
              </v:rect>
              <v:rect id="_x0000_s55975" style="position:absolute;left:6871;top:5690;width:381;height:286;mso-wrap-style:none;v-text-anchor:top" o:regroupid="21" filled="f" stroked="f">
                <v:textbox style="mso-next-textbox:#_x0000_s55975;mso-fit-shape-to-text:t" inset="0,0,0,0">
                  <w:txbxContent>
                    <w:p w:rsidR="00F65EEF" w:rsidRDefault="00F65EEF" w:rsidP="00067121">
                      <w:r>
                        <w:rPr>
                          <w:rFonts w:ascii="Arial" w:hAnsi="Arial" w:cs="Arial"/>
                          <w:color w:val="24282B"/>
                          <w:sz w:val="18"/>
                          <w:szCs w:val="18"/>
                        </w:rPr>
                        <w:t>H1,9</w:t>
                      </w:r>
                    </w:p>
                  </w:txbxContent>
                </v:textbox>
              </v:rect>
              <v:rect id="_x0000_s55976" style="position:absolute;left:6811;top:6770;width:481;height:286;mso-wrap-style:none;v-text-anchor:top" o:regroupid="21" filled="f" stroked="f">
                <v:textbox style="mso-next-textbox:#_x0000_s55976;mso-fit-shape-to-text:t" inset="0,0,0,0">
                  <w:txbxContent>
                    <w:p w:rsidR="00F65EEF" w:rsidRDefault="00F65EEF" w:rsidP="00067121">
                      <w:r>
                        <w:rPr>
                          <w:rFonts w:ascii="Arial" w:hAnsi="Arial" w:cs="Arial"/>
                          <w:color w:val="24282B"/>
                          <w:sz w:val="18"/>
                          <w:szCs w:val="18"/>
                        </w:rPr>
                        <w:t>H44,9</w:t>
                      </w:r>
                    </w:p>
                  </w:txbxContent>
                </v:textbox>
              </v:rect>
              <v:rect id="_x0000_s55983" style="position:absolute;left:1706;top:9710;width:481;height:286;mso-wrap-style:none;v-text-anchor:top" o:regroupid="21" filled="f" stroked="f">
                <v:textbox style="mso-next-textbox:#_x0000_s55983;mso-fit-shape-to-text:t" inset="0,0,0,0">
                  <w:txbxContent>
                    <w:p w:rsidR="00F65EEF" w:rsidRDefault="00F65EEF" w:rsidP="00067121">
                      <w:r>
                        <w:rPr>
                          <w:rFonts w:ascii="Arial" w:hAnsi="Arial" w:cs="Arial"/>
                          <w:color w:val="24282B"/>
                          <w:sz w:val="18"/>
                          <w:szCs w:val="18"/>
                        </w:rPr>
                        <w:t>H89,0</w:t>
                      </w:r>
                    </w:p>
                  </w:txbxContent>
                </v:textbox>
              </v:rect>
              <v:rect id="_x0000_s55984" style="position:absolute;left:2282;top:9710;width:481;height:286;mso-wrap-style:none;v-text-anchor:top" o:regroupid="21" filled="f" stroked="f">
                <v:textbox style="mso-next-textbox:#_x0000_s55984;mso-fit-shape-to-text:t" inset="0,0,0,0">
                  <w:txbxContent>
                    <w:p w:rsidR="00F65EEF" w:rsidRDefault="00F65EEF" w:rsidP="00067121">
                      <w:r>
                        <w:rPr>
                          <w:rFonts w:ascii="Arial" w:hAnsi="Arial" w:cs="Arial"/>
                          <w:color w:val="24282B"/>
                          <w:sz w:val="18"/>
                          <w:szCs w:val="18"/>
                        </w:rPr>
                        <w:t>H89,2</w:t>
                      </w:r>
                    </w:p>
                  </w:txbxContent>
                </v:textbox>
              </v:rect>
              <v:rect id="_x0000_s55985" style="position:absolute;left:1706;top:8282;width:481;height:286;mso-wrap-style:none;v-text-anchor:top" o:regroupid="21" filled="f" stroked="f">
                <v:textbox style="mso-next-textbox:#_x0000_s55985;mso-fit-shape-to-text:t" inset="0,0,0,0">
                  <w:txbxContent>
                    <w:p w:rsidR="00F65EEF" w:rsidRDefault="00F65EEF" w:rsidP="00067121">
                      <w:r>
                        <w:rPr>
                          <w:rFonts w:ascii="Arial" w:hAnsi="Arial" w:cs="Arial"/>
                          <w:color w:val="24282B"/>
                          <w:sz w:val="18"/>
                          <w:szCs w:val="18"/>
                        </w:rPr>
                        <w:t>H45,0</w:t>
                      </w:r>
                    </w:p>
                  </w:txbxContent>
                </v:textbox>
              </v:rect>
              <v:rect id="_x0000_s55986" style="position:absolute;left:2294;top:8282;width:481;height:286;mso-wrap-style:none;v-text-anchor:top" o:regroupid="21" filled="f" stroked="f">
                <v:textbox style="mso-next-textbox:#_x0000_s55986;mso-fit-shape-to-text:t" inset="0,0,0,0">
                  <w:txbxContent>
                    <w:p w:rsidR="00F65EEF" w:rsidRDefault="00F65EEF" w:rsidP="00067121">
                      <w:r>
                        <w:rPr>
                          <w:rFonts w:ascii="Arial" w:hAnsi="Arial" w:cs="Arial"/>
                          <w:color w:val="24282B"/>
                          <w:sz w:val="18"/>
                          <w:szCs w:val="18"/>
                        </w:rPr>
                        <w:t>H45,2</w:t>
                      </w:r>
                    </w:p>
                  </w:txbxContent>
                </v:textbox>
              </v:rect>
              <v:rect id="_x0000_s55987" style="position:absolute;left:1706;top:8630;width:481;height:286;mso-wrap-style:none;v-text-anchor:top" o:regroupid="21" filled="f" stroked="f">
                <v:textbox style="mso-next-textbox:#_x0000_s55987;mso-fit-shape-to-text:t" inset="0,0,0,0">
                  <w:txbxContent>
                    <w:p w:rsidR="00F65EEF" w:rsidRDefault="00F65EEF" w:rsidP="00067121">
                      <w:r>
                        <w:rPr>
                          <w:rFonts w:ascii="Arial" w:hAnsi="Arial" w:cs="Arial"/>
                          <w:color w:val="24282B"/>
                          <w:sz w:val="18"/>
                          <w:szCs w:val="18"/>
                        </w:rPr>
                        <w:t>H46,0</w:t>
                      </w:r>
                    </w:p>
                  </w:txbxContent>
                </v:textbox>
              </v:rect>
              <v:rect id="_x0000_s55988" style="position:absolute;left:2294;top:8630;width:481;height:286;mso-wrap-style:none;v-text-anchor:top" o:regroupid="21" filled="f" stroked="f">
                <v:textbox style="mso-next-textbox:#_x0000_s55988;mso-fit-shape-to-text:t" inset="0,0,0,0">
                  <w:txbxContent>
                    <w:p w:rsidR="00F65EEF" w:rsidRDefault="00F65EEF" w:rsidP="00067121">
                      <w:r>
                        <w:rPr>
                          <w:rFonts w:ascii="Arial" w:hAnsi="Arial" w:cs="Arial"/>
                          <w:color w:val="24282B"/>
                          <w:sz w:val="18"/>
                          <w:szCs w:val="18"/>
                        </w:rPr>
                        <w:t>H46,2</w:t>
                      </w:r>
                    </w:p>
                  </w:txbxContent>
                </v:textbox>
              </v:rect>
              <v:rect id="_x0000_s55989" style="position:absolute;left:3351;top:8282;width:481;height:286;mso-wrap-style:none;v-text-anchor:top" o:regroupid="21" filled="f" stroked="f">
                <v:textbox style="mso-next-textbox:#_x0000_s55989;mso-fit-shape-to-text:t" inset="0,0,0,0">
                  <w:txbxContent>
                    <w:p w:rsidR="00F65EEF" w:rsidRDefault="00F65EEF" w:rsidP="00067121">
                      <w:r>
                        <w:rPr>
                          <w:rFonts w:ascii="Arial" w:hAnsi="Arial" w:cs="Arial"/>
                          <w:color w:val="24282B"/>
                          <w:sz w:val="18"/>
                          <w:szCs w:val="18"/>
                        </w:rPr>
                        <w:t>H45,8</w:t>
                      </w:r>
                    </w:p>
                  </w:txbxContent>
                </v:textbox>
              </v:rect>
              <v:rect id="_x0000_s55990" style="position:absolute;left:3363;top:8630;width:481;height:286;mso-wrap-style:none;v-text-anchor:top" o:regroupid="21" filled="f" stroked="f">
                <v:textbox style="mso-next-textbox:#_x0000_s55990;mso-fit-shape-to-text:t" inset="0,0,0,0">
                  <w:txbxContent>
                    <w:p w:rsidR="00F65EEF" w:rsidRDefault="00F65EEF" w:rsidP="00067121">
                      <w:r>
                        <w:rPr>
                          <w:rFonts w:ascii="Arial" w:hAnsi="Arial" w:cs="Arial"/>
                          <w:color w:val="24282B"/>
                          <w:sz w:val="18"/>
                          <w:szCs w:val="18"/>
                        </w:rPr>
                        <w:t>H46,8</w:t>
                      </w:r>
                    </w:p>
                  </w:txbxContent>
                </v:textbox>
              </v:rect>
              <v:rect id="_x0000_s55991" style="position:absolute;left:3351;top:9710;width:481;height:286;mso-wrap-style:none;v-text-anchor:top" o:regroupid="21" filled="f" stroked="f">
                <v:textbox style="mso-next-textbox:#_x0000_s55991;mso-fit-shape-to-text:t" inset="0,0,0,0">
                  <w:txbxContent>
                    <w:p w:rsidR="00F65EEF" w:rsidRDefault="00F65EEF" w:rsidP="00067121">
                      <w:r>
                        <w:rPr>
                          <w:rFonts w:ascii="Arial" w:hAnsi="Arial" w:cs="Arial"/>
                          <w:color w:val="24282B"/>
                          <w:sz w:val="18"/>
                          <w:szCs w:val="18"/>
                        </w:rPr>
                        <w:t>H89,8</w:t>
                      </w:r>
                    </w:p>
                  </w:txbxContent>
                </v:textbox>
              </v:rect>
              <v:rect id="_x0000_s56004" style="position:absolute;left:5177;top:9710;width:481;height:286;mso-wrap-style:none;v-text-anchor:top" o:regroupid="21" filled="f" stroked="f">
                <v:textbox style="mso-next-textbox:#_x0000_s56004;mso-fit-shape-to-text:t" inset="0,0,0,0">
                  <w:txbxContent>
                    <w:p w:rsidR="00F65EEF" w:rsidRDefault="00F65EEF" w:rsidP="00067121">
                      <w:r>
                        <w:rPr>
                          <w:rFonts w:ascii="Arial" w:hAnsi="Arial" w:cs="Arial"/>
                          <w:color w:val="24282B"/>
                          <w:sz w:val="18"/>
                          <w:szCs w:val="18"/>
                        </w:rPr>
                        <w:t>H89,1</w:t>
                      </w:r>
                    </w:p>
                  </w:txbxContent>
                </v:textbox>
              </v:rect>
              <v:rect id="_x0000_s56005" style="position:absolute;left:5754;top:9710;width:481;height:286;mso-wrap-style:none;v-text-anchor:top" o:regroupid="21" filled="f" stroked="f">
                <v:textbox style="mso-next-textbox:#_x0000_s56005;mso-fit-shape-to-text:t" inset="0,0,0,0">
                  <w:txbxContent>
                    <w:p w:rsidR="00F65EEF" w:rsidRDefault="00F65EEF" w:rsidP="00067121">
                      <w:r>
                        <w:rPr>
                          <w:rFonts w:ascii="Arial" w:hAnsi="Arial" w:cs="Arial"/>
                          <w:color w:val="24282B"/>
                          <w:sz w:val="18"/>
                          <w:szCs w:val="18"/>
                        </w:rPr>
                        <w:t>H89,3</w:t>
                      </w:r>
                    </w:p>
                  </w:txbxContent>
                </v:textbox>
              </v:rect>
              <v:rect id="_x0000_s56006" style="position:absolute;left:5177;top:8282;width:481;height:286;mso-wrap-style:none;v-text-anchor:top" o:regroupid="21" filled="f" stroked="f">
                <v:textbox style="mso-next-textbox:#_x0000_s56006;mso-fit-shape-to-text:t" inset="0,0,0,0">
                  <w:txbxContent>
                    <w:p w:rsidR="00F65EEF" w:rsidRDefault="00F65EEF" w:rsidP="00067121">
                      <w:r>
                        <w:rPr>
                          <w:rFonts w:ascii="Arial" w:hAnsi="Arial" w:cs="Arial"/>
                          <w:color w:val="24282B"/>
                          <w:sz w:val="18"/>
                          <w:szCs w:val="18"/>
                        </w:rPr>
                        <w:t>H45,1</w:t>
                      </w:r>
                    </w:p>
                  </w:txbxContent>
                </v:textbox>
              </v:rect>
              <v:rect id="_x0000_s56007" style="position:absolute;left:5754;top:8282;width:481;height:286;mso-wrap-style:none;v-text-anchor:top" o:regroupid="21" filled="f" stroked="f">
                <v:textbox style="mso-next-textbox:#_x0000_s56007;mso-fit-shape-to-text:t" inset="0,0,0,0">
                  <w:txbxContent>
                    <w:p w:rsidR="00F65EEF" w:rsidRDefault="00F65EEF" w:rsidP="00067121">
                      <w:r>
                        <w:rPr>
                          <w:rFonts w:ascii="Arial" w:hAnsi="Arial" w:cs="Arial"/>
                          <w:color w:val="24282B"/>
                          <w:sz w:val="18"/>
                          <w:szCs w:val="18"/>
                        </w:rPr>
                        <w:t>H45,3</w:t>
                      </w:r>
                    </w:p>
                  </w:txbxContent>
                </v:textbox>
              </v:rect>
              <v:rect id="_x0000_s56008" style="position:absolute;left:5177;top:8630;width:481;height:286;mso-wrap-style:none;v-text-anchor:top" o:regroupid="21" filled="f" stroked="f">
                <v:textbox style="mso-next-textbox:#_x0000_s56008;mso-fit-shape-to-text:t" inset="0,0,0,0">
                  <w:txbxContent>
                    <w:p w:rsidR="00F65EEF" w:rsidRDefault="00F65EEF" w:rsidP="00067121">
                      <w:r>
                        <w:rPr>
                          <w:rFonts w:ascii="Arial" w:hAnsi="Arial" w:cs="Arial"/>
                          <w:color w:val="24282B"/>
                          <w:sz w:val="18"/>
                          <w:szCs w:val="18"/>
                        </w:rPr>
                        <w:t>H46,1</w:t>
                      </w:r>
                    </w:p>
                  </w:txbxContent>
                </v:textbox>
              </v:rect>
              <v:rect id="_x0000_s56009" style="position:absolute;left:5754;top:8630;width:481;height:286;mso-wrap-style:none;v-text-anchor:top" o:regroupid="21" filled="f" stroked="f">
                <v:textbox style="mso-next-textbox:#_x0000_s56009;mso-fit-shape-to-text:t" inset="0,0,0,0">
                  <w:txbxContent>
                    <w:p w:rsidR="00F65EEF" w:rsidRDefault="00F65EEF" w:rsidP="00067121">
                      <w:r>
                        <w:rPr>
                          <w:rFonts w:ascii="Arial" w:hAnsi="Arial" w:cs="Arial"/>
                          <w:color w:val="24282B"/>
                          <w:sz w:val="18"/>
                          <w:szCs w:val="18"/>
                        </w:rPr>
                        <w:t>H46,3</w:t>
                      </w:r>
                    </w:p>
                  </w:txbxContent>
                </v:textbox>
              </v:rect>
              <v:rect id="_x0000_s56010" style="position:absolute;left:6811;top:8282;width:481;height:286;mso-wrap-style:none;v-text-anchor:top" o:regroupid="21" filled="f" stroked="f">
                <v:textbox style="mso-next-textbox:#_x0000_s56010;mso-fit-shape-to-text:t" inset="0,0,0,0">
                  <w:txbxContent>
                    <w:p w:rsidR="00F65EEF" w:rsidRDefault="00F65EEF" w:rsidP="00067121">
                      <w:r>
                        <w:rPr>
                          <w:rFonts w:ascii="Arial" w:hAnsi="Arial" w:cs="Arial"/>
                          <w:color w:val="24282B"/>
                          <w:sz w:val="18"/>
                          <w:szCs w:val="18"/>
                        </w:rPr>
                        <w:t>H45,9</w:t>
                      </w:r>
                    </w:p>
                  </w:txbxContent>
                </v:textbox>
              </v:rect>
              <v:rect id="_x0000_s56011" style="position:absolute;left:6811;top:8630;width:481;height:286;mso-wrap-style:none;v-text-anchor:top" o:regroupid="21" filled="f" stroked="f">
                <v:textbox style="mso-next-textbox:#_x0000_s56011;mso-fit-shape-to-text:t" inset="0,0,0,0">
                  <w:txbxContent>
                    <w:p w:rsidR="00F65EEF" w:rsidRDefault="00F65EEF" w:rsidP="00067121">
                      <w:r>
                        <w:rPr>
                          <w:rFonts w:ascii="Arial" w:hAnsi="Arial" w:cs="Arial"/>
                          <w:color w:val="24282B"/>
                          <w:sz w:val="18"/>
                          <w:szCs w:val="18"/>
                        </w:rPr>
                        <w:t>H46,9</w:t>
                      </w:r>
                    </w:p>
                  </w:txbxContent>
                </v:textbox>
              </v:rect>
              <v:rect id="_x0000_s56012" style="position:absolute;left:6811;top:9710;width:481;height:286;mso-wrap-style:none;v-text-anchor:top" o:regroupid="21" filled="f" stroked="f">
                <v:textbox style="mso-next-textbox:#_x0000_s56012;mso-fit-shape-to-text:t" inset="0,0,0,0">
                  <w:txbxContent>
                    <w:p w:rsidR="00F65EEF" w:rsidRDefault="00F65EEF" w:rsidP="00067121">
                      <w:r>
                        <w:rPr>
                          <w:rFonts w:ascii="Arial" w:hAnsi="Arial" w:cs="Arial"/>
                          <w:color w:val="24282B"/>
                          <w:sz w:val="18"/>
                          <w:szCs w:val="18"/>
                        </w:rPr>
                        <w:t>H89,9</w:t>
                      </w:r>
                    </w:p>
                  </w:txbxContent>
                </v:textbox>
              </v:rect>
              <v:rect id="_x0000_s56013" style="position:absolute;left:5177;top:6770;width:481;height:286;mso-wrap-style:none;v-text-anchor:top" o:regroupid="21" filled="f" stroked="f">
                <v:textbox style="mso-next-textbox:#_x0000_s56013;mso-fit-shape-to-text:t" inset="0,0,0,0">
                  <w:txbxContent>
                    <w:p w:rsidR="00F65EEF" w:rsidRDefault="00F65EEF" w:rsidP="00067121">
                      <w:r>
                        <w:rPr>
                          <w:rFonts w:ascii="Arial" w:hAnsi="Arial" w:cs="Arial"/>
                          <w:color w:val="24282B"/>
                          <w:sz w:val="18"/>
                          <w:szCs w:val="18"/>
                        </w:rPr>
                        <w:t>H44,1</w:t>
                      </w:r>
                    </w:p>
                  </w:txbxContent>
                </v:textbox>
              </v:rect>
              <v:rect id="_x0000_s56014" style="position:absolute;left:5754;top:6770;width:481;height:286;mso-wrap-style:none;v-text-anchor:top" o:regroupid="21" filled="f" stroked="f">
                <v:textbox style="mso-next-textbox:#_x0000_s56014;mso-fit-shape-to-text:t" inset="0,0,0,0">
                  <w:txbxContent>
                    <w:p w:rsidR="00F65EEF" w:rsidRDefault="00F65EEF" w:rsidP="00067121">
                      <w:r>
                        <w:rPr>
                          <w:rFonts w:ascii="Arial" w:hAnsi="Arial" w:cs="Arial"/>
                          <w:color w:val="24282B"/>
                          <w:sz w:val="18"/>
                          <w:szCs w:val="18"/>
                        </w:rPr>
                        <w:t>H44,3</w:t>
                      </w:r>
                    </w:p>
                  </w:txbxContent>
                </v:textbox>
              </v:rect>
              <v:rect id="_x0000_s56016" style="position:absolute;left:4348;top:460;width:466;height:799;mso-wrap-style:none;v-text-anchor:top" o:regroupid="21" filled="f" stroked="f">
                <v:textbox style="mso-next-textbox:#_x0000_s56016" inset="0,0,0,0">
                  <w:txbxContent>
                    <w:p w:rsidR="00F65EEF" w:rsidRDefault="00F65EEF" w:rsidP="00FD6907">
                      <w:pPr>
                        <w:spacing w:before="40" w:line="280" w:lineRule="exact"/>
                        <w:jc w:val="center"/>
                        <w:rPr>
                          <w:color w:val="000000"/>
                        </w:rPr>
                      </w:pPr>
                      <w:r>
                        <w:rPr>
                          <w:rFonts w:hint="cs"/>
                          <w:color w:val="000000"/>
                          <w:rtl/>
                        </w:rPr>
                        <w:t>فِدرة</w:t>
                      </w:r>
                    </w:p>
                    <w:p w:rsidR="00F65EEF" w:rsidRPr="00AC5BAE" w:rsidRDefault="00F65EEF" w:rsidP="00FD6907">
                      <w:pPr>
                        <w:spacing w:before="0" w:after="40" w:line="280" w:lineRule="exact"/>
                        <w:rPr>
                          <w:color w:val="000000"/>
                        </w:rPr>
                      </w:pPr>
                      <w:r>
                        <w:rPr>
                          <w:rFonts w:hint="cs"/>
                          <w:color w:val="000000"/>
                          <w:rtl/>
                        </w:rPr>
                        <w:t>واسعة</w:t>
                      </w:r>
                    </w:p>
                  </w:txbxContent>
                </v:textbox>
              </v:rect>
              <v:rect id="_x0000_s56017" style="position:absolute;left:8688;top:383;width:466;height:799;mso-wrap-style:none;v-text-anchor:top" o:regroupid="21" filled="f" stroked="f">
                <v:textbox style="mso-next-textbox:#_x0000_s56017" inset="0,0,0,0">
                  <w:txbxContent>
                    <w:p w:rsidR="00F65EEF" w:rsidRDefault="00F65EEF" w:rsidP="00FD6907">
                      <w:pPr>
                        <w:spacing w:before="40" w:line="280" w:lineRule="exact"/>
                        <w:jc w:val="center"/>
                        <w:rPr>
                          <w:color w:val="000000"/>
                        </w:rPr>
                      </w:pPr>
                      <w:r>
                        <w:rPr>
                          <w:rFonts w:hint="cs"/>
                          <w:color w:val="000000"/>
                          <w:rtl/>
                        </w:rPr>
                        <w:t>فِدرة</w:t>
                      </w:r>
                    </w:p>
                    <w:p w:rsidR="00F65EEF" w:rsidRPr="00AC5BAE" w:rsidRDefault="00F65EEF" w:rsidP="00FD6907">
                      <w:pPr>
                        <w:spacing w:before="0" w:after="40" w:line="280" w:lineRule="exact"/>
                        <w:rPr>
                          <w:color w:val="000000"/>
                        </w:rPr>
                      </w:pPr>
                      <w:r>
                        <w:rPr>
                          <w:rFonts w:hint="cs"/>
                          <w:color w:val="000000"/>
                          <w:rtl/>
                        </w:rPr>
                        <w:t>واسعة</w:t>
                      </w:r>
                    </w:p>
                  </w:txbxContent>
                </v:textbox>
              </v:rect>
              <v:rect id="_x0000_s56019" style="position:absolute;left:4346;top:1329;width:654;height:799;v-text-anchor:top" o:regroupid="21" filled="f" stroked="f">
                <v:textbox style="mso-next-textbox:#_x0000_s56019" inset="0,0,0,0">
                  <w:txbxContent>
                    <w:p w:rsidR="00F65EEF" w:rsidRDefault="00F65EEF" w:rsidP="00FD6907">
                      <w:pPr>
                        <w:spacing w:before="40" w:line="280" w:lineRule="exact"/>
                        <w:jc w:val="center"/>
                        <w:rPr>
                          <w:color w:val="000000"/>
                        </w:rPr>
                      </w:pPr>
                      <w:r>
                        <w:rPr>
                          <w:color w:val="000000"/>
                        </w:rPr>
                        <w:t>45</w:t>
                      </w:r>
                      <w:r>
                        <w:rPr>
                          <w:rFonts w:hint="cs"/>
                          <w:color w:val="000000"/>
                          <w:rtl/>
                        </w:rPr>
                        <w:t xml:space="preserve"> فِدرة</w:t>
                      </w:r>
                    </w:p>
                    <w:p w:rsidR="00F65EEF" w:rsidRPr="00AC5BAE" w:rsidRDefault="00F65EEF" w:rsidP="00FD6907">
                      <w:pPr>
                        <w:spacing w:before="0" w:after="40" w:line="280" w:lineRule="exact"/>
                        <w:jc w:val="center"/>
                        <w:rPr>
                          <w:color w:val="000000"/>
                        </w:rPr>
                      </w:pPr>
                      <w:r>
                        <w:rPr>
                          <w:rFonts w:hint="cs"/>
                          <w:color w:val="000000"/>
                          <w:rtl/>
                        </w:rPr>
                        <w:t>واسعة</w:t>
                      </w:r>
                    </w:p>
                  </w:txbxContent>
                </v:textbox>
              </v:rect>
              <v:rect id="_x0000_s56020" style="position:absolute;left:5273;top:3127;width:466;height:606;mso-wrap-style:none;v-text-anchor:top" o:regroupid="21" filled="f" stroked="f">
                <v:textbox style="mso-next-textbox:#_x0000_s56020" inset="0,0,0,0">
                  <w:txbxContent>
                    <w:p w:rsidR="00F65EEF" w:rsidRDefault="00F65EEF" w:rsidP="00FD6907">
                      <w:pPr>
                        <w:spacing w:before="40" w:line="280" w:lineRule="exact"/>
                        <w:jc w:val="center"/>
                        <w:rPr>
                          <w:color w:val="000000"/>
                          <w:lang w:bidi="ar-EG"/>
                        </w:rPr>
                      </w:pPr>
                      <w:r>
                        <w:rPr>
                          <w:rFonts w:hint="cs"/>
                          <w:color w:val="000000"/>
                          <w:rtl/>
                        </w:rPr>
                        <w:t>فِدر</w:t>
                      </w:r>
                    </w:p>
                    <w:p w:rsidR="00F65EEF" w:rsidRPr="00AC5BAE" w:rsidRDefault="00F65EEF" w:rsidP="00FD6907">
                      <w:pPr>
                        <w:spacing w:before="0" w:line="280" w:lineRule="exact"/>
                        <w:jc w:val="center"/>
                        <w:rPr>
                          <w:color w:val="000000"/>
                        </w:rPr>
                      </w:pPr>
                      <w:r>
                        <w:rPr>
                          <w:rFonts w:hint="cs"/>
                          <w:color w:val="000000"/>
                          <w:rtl/>
                        </w:rPr>
                        <w:t>واسعة</w:t>
                      </w:r>
                    </w:p>
                  </w:txbxContent>
                </v:textbox>
              </v:rect>
              <v:rect id="_x0000_s56022" style="position:absolute;left:1880;top:3324;width:1116;height:439;mso-wrap-style:none;v-text-anchor:top" o:regroupid="21" filled="f" stroked="f">
                <v:textbox style="mso-next-textbox:#_x0000_s56022;mso-fit-shape-to-text:t" inset="0,0,0,0">
                  <w:txbxContent>
                    <w:p w:rsidR="00F65EEF" w:rsidRPr="00000EA7" w:rsidRDefault="00F65EEF" w:rsidP="00067121">
                      <w:pPr>
                        <w:spacing w:before="40" w:after="40"/>
                        <w:rPr>
                          <w:color w:val="000000"/>
                        </w:rPr>
                      </w:pPr>
                      <w:r>
                        <w:rPr>
                          <w:color w:val="000000"/>
                        </w:rPr>
                        <w:t>1</w:t>
                      </w:r>
                      <w:r>
                        <w:rPr>
                          <w:rFonts w:hint="cs"/>
                          <w:color w:val="000000"/>
                          <w:rtl/>
                        </w:rPr>
                        <w:t xml:space="preserve"> رتل فيديوي</w:t>
                      </w:r>
                    </w:p>
                  </w:txbxContent>
                </v:textbox>
              </v:rect>
              <v:rect id="_x0000_s56023" style="position:absolute;left:5606;top:7734;width:1192;height:439;mso-wrap-style:none;v-text-anchor:top" o:regroupid="21" filled="f" stroked="f">
                <v:textbox style="mso-next-textbox:#_x0000_s56023;mso-fit-shape-to-text:t" inset="0,0,0,0">
                  <w:txbxContent>
                    <w:p w:rsidR="00F65EEF" w:rsidRPr="00AC5BAE" w:rsidRDefault="00F65EEF" w:rsidP="00067121">
                      <w:pPr>
                        <w:spacing w:before="40" w:after="40"/>
                        <w:rPr>
                          <w:color w:val="000000"/>
                        </w:rPr>
                      </w:pPr>
                      <w:r>
                        <w:rPr>
                          <w:color w:val="000000"/>
                        </w:rPr>
                        <w:t>30</w:t>
                      </w:r>
                      <w:r>
                        <w:rPr>
                          <w:rFonts w:hint="cs"/>
                          <w:color w:val="000000"/>
                          <w:rtl/>
                        </w:rPr>
                        <w:t xml:space="preserve"> فِدرة واسعة</w:t>
                      </w:r>
                    </w:p>
                  </w:txbxContent>
                </v:textbox>
              </v:rect>
              <v:rect id="_x0000_s56024" style="position:absolute;left:2111;top:7719;width:1192;height:439;mso-wrap-style:none;v-text-anchor:top" o:regroupid="21" filled="f" stroked="f">
                <v:textbox style="mso-next-textbox:#_x0000_s56024;mso-fit-shape-to-text:t" inset="0,0,0,0">
                  <w:txbxContent>
                    <w:p w:rsidR="00F65EEF" w:rsidRPr="00AC5BAE" w:rsidRDefault="00F65EEF" w:rsidP="00067121">
                      <w:pPr>
                        <w:spacing w:before="40" w:after="40"/>
                        <w:rPr>
                          <w:color w:val="000000"/>
                        </w:rPr>
                      </w:pPr>
                      <w:r>
                        <w:rPr>
                          <w:color w:val="000000"/>
                        </w:rPr>
                        <w:t>30</w:t>
                      </w:r>
                      <w:r>
                        <w:rPr>
                          <w:rFonts w:hint="cs"/>
                          <w:color w:val="000000"/>
                          <w:rtl/>
                        </w:rPr>
                        <w:t xml:space="preserve"> فِدرة واسعة</w:t>
                      </w:r>
                    </w:p>
                  </w:txbxContent>
                </v:textbox>
              </v:rect>
              <v:rect id="_x0000_s56025" style="position:absolute;left:769;top:8930;width:654;height:799;mso-wrap-style:none;v-text-anchor:top" o:regroupid="21" filled="f" stroked="f">
                <v:textbox style="mso-next-textbox:#_x0000_s56025" inset="0,0,0,0">
                  <w:txbxContent>
                    <w:p w:rsidR="00F65EEF" w:rsidRDefault="00F65EEF" w:rsidP="00FD6907">
                      <w:pPr>
                        <w:spacing w:before="40" w:line="280" w:lineRule="exact"/>
                        <w:jc w:val="center"/>
                        <w:rPr>
                          <w:color w:val="000000"/>
                        </w:rPr>
                      </w:pPr>
                      <w:r>
                        <w:rPr>
                          <w:color w:val="000000"/>
                        </w:rPr>
                        <w:t>45</w:t>
                      </w:r>
                      <w:r>
                        <w:rPr>
                          <w:rFonts w:hint="cs"/>
                          <w:color w:val="000000"/>
                          <w:rtl/>
                        </w:rPr>
                        <w:t xml:space="preserve"> فِدرة</w:t>
                      </w:r>
                    </w:p>
                    <w:p w:rsidR="00F65EEF" w:rsidRPr="00AC5BAE" w:rsidRDefault="00F65EEF" w:rsidP="00FD6907">
                      <w:pPr>
                        <w:spacing w:before="0" w:after="40" w:line="280" w:lineRule="exact"/>
                        <w:jc w:val="center"/>
                        <w:rPr>
                          <w:color w:val="000000"/>
                        </w:rPr>
                      </w:pPr>
                      <w:r>
                        <w:rPr>
                          <w:rFonts w:hint="cs"/>
                          <w:color w:val="000000"/>
                          <w:rtl/>
                        </w:rPr>
                        <w:t>واسعة</w:t>
                      </w:r>
                    </w:p>
                  </w:txbxContent>
                </v:textbox>
              </v:rect>
              <v:rect id="_x0000_s56026" style="position:absolute;left:4247;top:8872;width:654;height:799;mso-wrap-style:none;v-text-anchor:top" o:regroupid="21" filled="f" stroked="f">
                <v:textbox style="mso-next-textbox:#_x0000_s56026" inset="0,0,0,0">
                  <w:txbxContent>
                    <w:p w:rsidR="00F65EEF" w:rsidRDefault="00F65EEF" w:rsidP="00FD6907">
                      <w:pPr>
                        <w:spacing w:before="40"/>
                        <w:jc w:val="center"/>
                        <w:rPr>
                          <w:color w:val="000000"/>
                        </w:rPr>
                      </w:pPr>
                      <w:r>
                        <w:rPr>
                          <w:color w:val="000000"/>
                        </w:rPr>
                        <w:t>45</w:t>
                      </w:r>
                      <w:r>
                        <w:rPr>
                          <w:rFonts w:hint="cs"/>
                          <w:color w:val="000000"/>
                          <w:rtl/>
                        </w:rPr>
                        <w:t xml:space="preserve"> فِدرة</w:t>
                      </w:r>
                    </w:p>
                    <w:p w:rsidR="00F65EEF" w:rsidRPr="00AC5BAE" w:rsidRDefault="00F65EEF" w:rsidP="00FD6907">
                      <w:pPr>
                        <w:spacing w:before="0" w:after="40" w:line="144" w:lineRule="auto"/>
                        <w:jc w:val="center"/>
                        <w:rPr>
                          <w:color w:val="000000"/>
                        </w:rPr>
                      </w:pPr>
                      <w:r>
                        <w:rPr>
                          <w:rFonts w:hint="cs"/>
                          <w:color w:val="000000"/>
                          <w:rtl/>
                        </w:rPr>
                        <w:t>واسعة</w:t>
                      </w:r>
                    </w:p>
                  </w:txbxContent>
                </v:textbox>
              </v:rect>
              <v:rect id="_x0000_s56029" style="position:absolute;left:771;top:5927;width:654;height:799;mso-wrap-style:none;v-text-anchor:top" o:regroupid="21" filled="f" stroked="f">
                <v:textbox style="mso-next-textbox:#_x0000_s56029" inset="0,0,0,0">
                  <w:txbxContent>
                    <w:p w:rsidR="00F65EEF" w:rsidRDefault="00F65EEF" w:rsidP="00FD6907">
                      <w:pPr>
                        <w:spacing w:before="40" w:line="280" w:lineRule="exact"/>
                        <w:jc w:val="center"/>
                        <w:rPr>
                          <w:color w:val="000000"/>
                        </w:rPr>
                      </w:pPr>
                      <w:r>
                        <w:rPr>
                          <w:color w:val="000000"/>
                        </w:rPr>
                        <w:t>45</w:t>
                      </w:r>
                      <w:r>
                        <w:rPr>
                          <w:rFonts w:hint="cs"/>
                          <w:color w:val="000000"/>
                          <w:rtl/>
                        </w:rPr>
                        <w:t xml:space="preserve"> فِدرة</w:t>
                      </w:r>
                    </w:p>
                    <w:p w:rsidR="00F65EEF" w:rsidRPr="00AC5BAE" w:rsidRDefault="00F65EEF" w:rsidP="00FD6907">
                      <w:pPr>
                        <w:spacing w:before="0" w:after="40" w:line="280" w:lineRule="exact"/>
                        <w:jc w:val="center"/>
                        <w:rPr>
                          <w:color w:val="000000"/>
                        </w:rPr>
                      </w:pPr>
                      <w:r>
                        <w:rPr>
                          <w:rFonts w:hint="cs"/>
                          <w:color w:val="000000"/>
                          <w:rtl/>
                        </w:rPr>
                        <w:t>واسعة</w:t>
                      </w:r>
                    </w:p>
                  </w:txbxContent>
                </v:textbox>
              </v:rect>
              <v:rect id="_x0000_s56027" style="position:absolute;left:5567;top:7058;width:1542;height:448;mso-wrap-style:none;v-text-anchor:top" o:regroupid="21" filled="f" stroked="f">
                <v:textbox style="mso-next-textbox:#_x0000_s56027;mso-fit-shape-to-text:t" inset="0,0,0,0">
                  <w:txbxContent>
                    <w:p w:rsidR="00F65EEF" w:rsidRPr="009B7ED6" w:rsidRDefault="00F65EEF" w:rsidP="00067121">
                      <w:pPr>
                        <w:spacing w:before="40" w:after="40"/>
                        <w:rPr>
                          <w:rFonts w:ascii="Times New Roman Bold" w:hAnsi="Times New Roman Bold"/>
                          <w:b/>
                          <w:bCs/>
                          <w:color w:val="000000"/>
                        </w:rPr>
                      </w:pPr>
                      <w:r>
                        <w:rPr>
                          <w:rFonts w:ascii="Times New Roman Bold" w:hAnsi="Times New Roman Bold"/>
                          <w:b/>
                          <w:bCs/>
                          <w:color w:val="000000"/>
                        </w:rPr>
                        <w:t>1 = h</w:t>
                      </w:r>
                      <w:r w:rsidRPr="00F90569">
                        <w:rPr>
                          <w:rFonts w:ascii="Times New Roman Bold" w:hAnsi="Times New Roman Bold" w:hint="cs"/>
                          <w:b/>
                          <w:bCs/>
                          <w:color w:val="000000"/>
                          <w:rtl/>
                        </w:rPr>
                        <w:t xml:space="preserve"> فِدرة مقسّمة</w:t>
                      </w:r>
                    </w:p>
                  </w:txbxContent>
                </v:textbox>
              </v:rect>
              <v:rect id="_x0000_s56031" style="position:absolute;left:2067;top:7058;width:1542;height:448;mso-wrap-style:none;v-text-anchor:top" o:regroupid="21" filled="f" stroked="f">
                <v:textbox style="mso-next-textbox:#_x0000_s56031;mso-fit-shape-to-text:t" inset="0,0,0,0">
                  <w:txbxContent>
                    <w:p w:rsidR="00F65EEF" w:rsidRPr="009B7ED6" w:rsidRDefault="00F65EEF" w:rsidP="00067121">
                      <w:pPr>
                        <w:spacing w:before="40" w:after="40"/>
                        <w:rPr>
                          <w:rFonts w:ascii="Times New Roman Bold" w:hAnsi="Times New Roman Bold"/>
                          <w:b/>
                          <w:bCs/>
                          <w:color w:val="000000"/>
                        </w:rPr>
                      </w:pPr>
                      <w:r>
                        <w:rPr>
                          <w:rFonts w:ascii="Times New Roman Bold" w:hAnsi="Times New Roman Bold"/>
                          <w:b/>
                          <w:bCs/>
                          <w:color w:val="000000"/>
                        </w:rPr>
                        <w:t>0 = h</w:t>
                      </w:r>
                      <w:r w:rsidRPr="00F90569">
                        <w:rPr>
                          <w:rFonts w:ascii="Times New Roman Bold" w:hAnsi="Times New Roman Bold" w:hint="cs"/>
                          <w:b/>
                          <w:bCs/>
                          <w:color w:val="000000"/>
                          <w:rtl/>
                        </w:rPr>
                        <w:t xml:space="preserve"> فِدرة مقسّمة</w:t>
                      </w:r>
                    </w:p>
                  </w:txbxContent>
                </v:textbox>
              </v:rect>
              <v:rect id="_x0000_s56028" style="position:absolute;left:2045;top:10031;width:1542;height:448;mso-wrap-style:none;v-text-anchor:top" o:regroupid="21" filled="f" stroked="f">
                <v:textbox style="mso-next-textbox:#_x0000_s56028;mso-fit-shape-to-text:t" inset="0,0,0,0">
                  <w:txbxContent>
                    <w:p w:rsidR="00F65EEF" w:rsidRPr="009B7ED6" w:rsidRDefault="00F65EEF" w:rsidP="00067121">
                      <w:pPr>
                        <w:spacing w:before="40" w:after="40"/>
                        <w:rPr>
                          <w:rFonts w:ascii="Times New Roman Bold" w:hAnsi="Times New Roman Bold"/>
                          <w:b/>
                          <w:bCs/>
                          <w:color w:val="000000"/>
                        </w:rPr>
                      </w:pPr>
                      <w:r>
                        <w:rPr>
                          <w:rFonts w:ascii="Times New Roman Bold" w:hAnsi="Times New Roman Bold"/>
                          <w:b/>
                          <w:bCs/>
                          <w:color w:val="000000"/>
                        </w:rPr>
                        <w:t>2 = h</w:t>
                      </w:r>
                      <w:r w:rsidRPr="00F90569">
                        <w:rPr>
                          <w:rFonts w:ascii="Times New Roman Bold" w:hAnsi="Times New Roman Bold" w:hint="cs"/>
                          <w:b/>
                          <w:bCs/>
                          <w:color w:val="000000"/>
                          <w:rtl/>
                        </w:rPr>
                        <w:t xml:space="preserve"> فِدرة مقسّمة</w:t>
                      </w:r>
                    </w:p>
                  </w:txbxContent>
                </v:textbox>
              </v:rect>
              <v:rect id="_x0000_s56030" style="position:absolute;left:5584;top:10031;width:1542;height:448;mso-wrap-style:none;v-text-anchor:top" o:regroupid="21" filled="f" stroked="f">
                <v:textbox style="mso-next-textbox:#_x0000_s56030;mso-fit-shape-to-text:t" inset="0,0,0,0">
                  <w:txbxContent>
                    <w:p w:rsidR="00F65EEF" w:rsidRPr="009B7ED6" w:rsidRDefault="00F65EEF" w:rsidP="00067121">
                      <w:pPr>
                        <w:spacing w:before="40" w:after="40"/>
                        <w:rPr>
                          <w:rFonts w:ascii="Times New Roman Bold" w:hAnsi="Times New Roman Bold"/>
                          <w:b/>
                          <w:bCs/>
                          <w:color w:val="000000"/>
                        </w:rPr>
                      </w:pPr>
                      <w:r>
                        <w:rPr>
                          <w:rFonts w:ascii="Times New Roman Bold" w:hAnsi="Times New Roman Bold"/>
                          <w:b/>
                          <w:bCs/>
                          <w:color w:val="000000"/>
                        </w:rPr>
                        <w:t>3 = h</w:t>
                      </w:r>
                      <w:r w:rsidRPr="00F90569">
                        <w:rPr>
                          <w:rFonts w:ascii="Times New Roman Bold" w:hAnsi="Times New Roman Bold" w:hint="cs"/>
                          <w:b/>
                          <w:bCs/>
                          <w:color w:val="000000"/>
                          <w:rtl/>
                        </w:rPr>
                        <w:t xml:space="preserve"> فِدرة مقسّمة</w:t>
                      </w:r>
                    </w:p>
                  </w:txbxContent>
                </v:textbox>
              </v:rect>
              <v:rect id="_x0000_s61107" style="position:absolute;left:4228;top:5927;width:654;height:799;mso-wrap-style:none;v-text-anchor:top" o:regroupid="21" filled="f" stroked="f">
                <v:textbox style="mso-next-textbox:#_x0000_s61107" inset="0,0,0,0">
                  <w:txbxContent>
                    <w:p w:rsidR="00F65EEF" w:rsidRDefault="00F65EEF" w:rsidP="00FD6907">
                      <w:pPr>
                        <w:spacing w:before="40" w:line="144" w:lineRule="auto"/>
                        <w:jc w:val="center"/>
                        <w:rPr>
                          <w:color w:val="000000"/>
                        </w:rPr>
                      </w:pPr>
                      <w:r>
                        <w:rPr>
                          <w:color w:val="000000"/>
                        </w:rPr>
                        <w:t>45</w:t>
                      </w:r>
                      <w:r>
                        <w:rPr>
                          <w:rFonts w:hint="cs"/>
                          <w:color w:val="000000"/>
                          <w:rtl/>
                        </w:rPr>
                        <w:t xml:space="preserve"> فِدرة</w:t>
                      </w:r>
                    </w:p>
                    <w:p w:rsidR="00F65EEF" w:rsidRPr="00AC5BAE" w:rsidRDefault="00F65EEF" w:rsidP="00FD6907">
                      <w:pPr>
                        <w:spacing w:before="0" w:after="40" w:line="144" w:lineRule="auto"/>
                        <w:jc w:val="center"/>
                        <w:rPr>
                          <w:color w:val="000000"/>
                        </w:rPr>
                      </w:pPr>
                      <w:r>
                        <w:rPr>
                          <w:rFonts w:hint="cs"/>
                          <w:color w:val="000000"/>
                          <w:rtl/>
                        </w:rPr>
                        <w:t>واسعة</w:t>
                      </w:r>
                    </w:p>
                  </w:txbxContent>
                </v:textbox>
              </v:rect>
              <v:rect id="_x0000_s76920" style="position:absolute;left:927;top:3185;width:466;height:606;mso-wrap-style:none;v-text-anchor:top" o:regroupid="21" filled="f" stroked="f">
                <v:textbox style="mso-next-textbox:#_x0000_s76920" inset="0,0,0,0">
                  <w:txbxContent>
                    <w:p w:rsidR="00F65EEF" w:rsidRDefault="00F65EEF" w:rsidP="00FD6907">
                      <w:pPr>
                        <w:spacing w:before="40" w:line="280" w:lineRule="exact"/>
                        <w:jc w:val="center"/>
                        <w:rPr>
                          <w:color w:val="000000"/>
                          <w:lang w:bidi="ar-EG"/>
                        </w:rPr>
                      </w:pPr>
                      <w:r>
                        <w:rPr>
                          <w:rFonts w:hint="cs"/>
                          <w:color w:val="000000"/>
                          <w:rtl/>
                        </w:rPr>
                        <w:t>فِدر</w:t>
                      </w:r>
                    </w:p>
                    <w:p w:rsidR="00F65EEF" w:rsidRPr="00AC5BAE" w:rsidRDefault="00F65EEF" w:rsidP="00FD6907">
                      <w:pPr>
                        <w:spacing w:before="0" w:line="280" w:lineRule="exact"/>
                        <w:jc w:val="center"/>
                        <w:rPr>
                          <w:color w:val="000000"/>
                        </w:rPr>
                      </w:pPr>
                      <w:r>
                        <w:rPr>
                          <w:rFonts w:hint="cs"/>
                          <w:color w:val="000000"/>
                          <w:rtl/>
                        </w:rPr>
                        <w:t>واسعة</w:t>
                      </w:r>
                    </w:p>
                  </w:txbxContent>
                </v:textbox>
              </v:rect>
            </v:group>
            <w10:wrap type="none"/>
            <w10:anchorlock/>
          </v:group>
        </w:pict>
      </w:r>
    </w:p>
    <w:p w:rsidR="005F5FF3" w:rsidRDefault="005F5FF3" w:rsidP="00067121">
      <w:pPr>
        <w:pStyle w:val="Heading3"/>
        <w:rPr>
          <w:rtl/>
        </w:rPr>
      </w:pPr>
      <w:r>
        <w:t>4.1.4</w:t>
      </w:r>
      <w:r>
        <w:rPr>
          <w:rFonts w:hint="cs"/>
          <w:rtl/>
        </w:rPr>
        <w:tab/>
        <w:t>الفِدْرة الفائقة</w:t>
      </w:r>
    </w:p>
    <w:p w:rsidR="005F5FF3" w:rsidRDefault="005F5FF3" w:rsidP="00067121">
      <w:pPr>
        <w:keepNext/>
        <w:keepLines/>
        <w:rPr>
          <w:rtl/>
        </w:rPr>
      </w:pPr>
      <w:r>
        <w:rPr>
          <w:rFonts w:hint="cs"/>
          <w:rtl/>
        </w:rPr>
        <w:t xml:space="preserve">تتكوّن كل فِدْرة فائقة من </w:t>
      </w:r>
      <w:r>
        <w:t>27</w:t>
      </w:r>
      <w:r>
        <w:rPr>
          <w:rFonts w:hint="cs"/>
          <w:rtl/>
        </w:rPr>
        <w:t xml:space="preserve"> فِدْرة واسعة.</w:t>
      </w:r>
    </w:p>
    <w:p w:rsidR="005F5FF3" w:rsidRDefault="005F5FF3" w:rsidP="003D7266">
      <w:pPr>
        <w:pStyle w:val="Headingb"/>
        <w:keepLines/>
        <w:rPr>
          <w:rtl/>
          <w:lang w:bidi="ar-EG"/>
        </w:rPr>
      </w:pPr>
      <w:r>
        <w:rPr>
          <w:rFonts w:hint="cs"/>
          <w:rtl/>
        </w:rPr>
        <w:t xml:space="preserve">النظام </w:t>
      </w:r>
      <w:r w:rsidR="001C67E3">
        <w:t>1 080/60/I</w:t>
      </w:r>
      <w:r w:rsidR="003D7266">
        <w:rPr>
          <w:rFonts w:ascii="Times New Roman" w:hAnsi="Times New Roman" w:cs="Times New Roman" w:hint="cs"/>
          <w:rtl/>
        </w:rPr>
        <w:t xml:space="preserve"> </w:t>
      </w:r>
      <w:r w:rsidR="001C67E3">
        <w:rPr>
          <w:rFonts w:ascii="Times New Roman" w:hAnsi="Times New Roman" w:cs="Times New Roman"/>
        </w:rPr>
        <w:t>×</w:t>
      </w:r>
      <w:r w:rsidR="003D7266">
        <w:rPr>
          <w:rFonts w:hint="cs"/>
          <w:rtl/>
        </w:rPr>
        <w:t xml:space="preserve"> </w:t>
      </w:r>
      <w:r>
        <w:t>1 920</w:t>
      </w:r>
      <w:r w:rsidR="00464505">
        <w:t xml:space="preserve"> </w:t>
      </w:r>
    </w:p>
    <w:p w:rsidR="005F5FF3" w:rsidRDefault="005F5FF3" w:rsidP="005D3CF2">
      <w:pPr>
        <w:rPr>
          <w:rtl/>
        </w:rPr>
      </w:pPr>
      <w:r>
        <w:rPr>
          <w:rFonts w:hint="cs"/>
          <w:rtl/>
        </w:rPr>
        <w:t>تكون ترتيبة الفِدَر الفائقة في الفِدْرة المقسّمة ك</w:t>
      </w:r>
      <w:r w:rsidR="007331E7">
        <w:rPr>
          <w:rFonts w:hint="cs"/>
          <w:rtl/>
        </w:rPr>
        <w:t>ما </w:t>
      </w:r>
      <w:r>
        <w:rPr>
          <w:rFonts w:hint="cs"/>
          <w:rtl/>
        </w:rPr>
        <w:t xml:space="preserve">هو مبيَّن في الشكل </w:t>
      </w:r>
      <w:r>
        <w:t>26</w:t>
      </w:r>
      <w:r>
        <w:rPr>
          <w:rFonts w:hint="cs"/>
          <w:rtl/>
        </w:rPr>
        <w:t xml:space="preserve">. وتقسّم </w:t>
      </w:r>
      <w:r w:rsidR="005D3CF2">
        <w:rPr>
          <w:rFonts w:hint="cs"/>
          <w:rtl/>
        </w:rPr>
        <w:t>البيكسلات</w:t>
      </w:r>
      <w:r>
        <w:rPr>
          <w:rFonts w:hint="cs"/>
          <w:rtl/>
        </w:rPr>
        <w:t xml:space="preserve"> الموجودة في فِدْرة مقسّمة على </w:t>
      </w:r>
      <w:r>
        <w:t>50</w:t>
      </w:r>
      <w:r>
        <w:rPr>
          <w:rFonts w:hint="cs"/>
          <w:rtl/>
        </w:rPr>
        <w:t xml:space="preserve"> فِدْرة فائقة.</w:t>
      </w:r>
    </w:p>
    <w:p w:rsidR="005F5FF3" w:rsidRDefault="005F5FF3" w:rsidP="003B6F95">
      <w:pPr>
        <w:pStyle w:val="enumlev2"/>
        <w:spacing w:before="0"/>
        <w:rPr>
          <w:rtl/>
        </w:rPr>
      </w:pPr>
      <w:r>
        <w:t>10</w:t>
      </w:r>
      <w:r>
        <w:rPr>
          <w:rFonts w:hint="cs"/>
          <w:rtl/>
        </w:rPr>
        <w:t xml:space="preserve"> فِدَر فائقة رأسية</w:t>
      </w:r>
      <w:r w:rsidR="00961138">
        <w:rPr>
          <w:rFonts w:hint="eastAsia"/>
        </w:rPr>
        <w:t> </w:t>
      </w:r>
      <w:r>
        <w:rPr>
          <w:rFonts w:hint="cs"/>
          <w:rtl/>
        </w:rPr>
        <w:t>×</w:t>
      </w:r>
      <w:r w:rsidR="00961138">
        <w:rPr>
          <w:rFonts w:hint="eastAsia"/>
          <w:rtl/>
        </w:rPr>
        <w:t> </w:t>
      </w:r>
      <w:r>
        <w:t>5</w:t>
      </w:r>
      <w:r>
        <w:rPr>
          <w:rFonts w:hint="cs"/>
          <w:rtl/>
        </w:rPr>
        <w:t xml:space="preserve"> فِدَر فائقة أفقية</w:t>
      </w:r>
      <w:r w:rsidR="00961138">
        <w:rPr>
          <w:rFonts w:hint="eastAsia"/>
          <w:rtl/>
        </w:rPr>
        <w:t> </w:t>
      </w:r>
      <w:r>
        <w:rPr>
          <w:rFonts w:hint="cs"/>
          <w:rtl/>
        </w:rPr>
        <w:t>=</w:t>
      </w:r>
      <w:r w:rsidR="00961138">
        <w:rPr>
          <w:rFonts w:hint="eastAsia"/>
          <w:rtl/>
        </w:rPr>
        <w:t> </w:t>
      </w:r>
      <w:r>
        <w:t>50</w:t>
      </w:r>
      <w:r>
        <w:rPr>
          <w:rFonts w:hint="cs"/>
          <w:rtl/>
        </w:rPr>
        <w:t xml:space="preserve"> فِدْرة فائقة.</w:t>
      </w:r>
    </w:p>
    <w:p w:rsidR="005F5FF3" w:rsidRDefault="005F5FF3" w:rsidP="003D7266">
      <w:pPr>
        <w:pStyle w:val="Headingb"/>
        <w:rPr>
          <w:rtl/>
        </w:rPr>
      </w:pPr>
      <w:r w:rsidRPr="00464505">
        <w:rPr>
          <w:rFonts w:hint="cs"/>
          <w:rtl/>
        </w:rPr>
        <w:t>النظام</w:t>
      </w:r>
      <w:r>
        <w:rPr>
          <w:rFonts w:hint="cs"/>
          <w:b w:val="0"/>
          <w:bCs w:val="0"/>
          <w:rtl/>
        </w:rPr>
        <w:t xml:space="preserve"> </w:t>
      </w:r>
      <w:r w:rsidR="001C67E3">
        <w:t>1 080/50/I</w:t>
      </w:r>
      <w:r w:rsidR="003D7266">
        <w:rPr>
          <w:rFonts w:ascii="Times New Roman" w:hAnsi="Times New Roman" w:cs="Times New Roman" w:hint="cs"/>
          <w:rtl/>
        </w:rPr>
        <w:t xml:space="preserve"> </w:t>
      </w:r>
      <w:r w:rsidR="001C67E3">
        <w:rPr>
          <w:rFonts w:ascii="Times New Roman" w:hAnsi="Times New Roman" w:cs="Times New Roman"/>
        </w:rPr>
        <w:t>×</w:t>
      </w:r>
      <w:r w:rsidR="003D7266">
        <w:rPr>
          <w:rFonts w:hint="cs"/>
          <w:rtl/>
        </w:rPr>
        <w:t xml:space="preserve"> </w:t>
      </w:r>
      <w:r w:rsidR="001C67E3">
        <w:t>1 920</w:t>
      </w:r>
    </w:p>
    <w:p w:rsidR="005F5FF3" w:rsidRPr="00464505" w:rsidRDefault="005F5FF3" w:rsidP="005D3CF2">
      <w:pPr>
        <w:rPr>
          <w:spacing w:val="-2"/>
          <w:rtl/>
        </w:rPr>
      </w:pPr>
      <w:r w:rsidRPr="00464505">
        <w:rPr>
          <w:rFonts w:hint="cs"/>
          <w:spacing w:val="-2"/>
          <w:rtl/>
        </w:rPr>
        <w:t>تكون ترتيبة الفِدَر الفائقة داخل الفِدْرة المقسّمة ك</w:t>
      </w:r>
      <w:r w:rsidR="007331E7">
        <w:rPr>
          <w:rFonts w:hint="cs"/>
          <w:spacing w:val="-2"/>
          <w:rtl/>
        </w:rPr>
        <w:t>ما </w:t>
      </w:r>
      <w:r w:rsidRPr="00464505">
        <w:rPr>
          <w:rFonts w:hint="cs"/>
          <w:spacing w:val="-2"/>
          <w:rtl/>
        </w:rPr>
        <w:t xml:space="preserve">يبيِّنه الشكل </w:t>
      </w:r>
      <w:r w:rsidRPr="00464505">
        <w:rPr>
          <w:spacing w:val="-2"/>
        </w:rPr>
        <w:t>28</w:t>
      </w:r>
      <w:r w:rsidRPr="00464505">
        <w:rPr>
          <w:rFonts w:hint="cs"/>
          <w:spacing w:val="-2"/>
          <w:rtl/>
        </w:rPr>
        <w:t xml:space="preserve">. </w:t>
      </w:r>
      <w:r w:rsidR="005D3CF2">
        <w:rPr>
          <w:rFonts w:hint="cs"/>
          <w:spacing w:val="-2"/>
          <w:rtl/>
        </w:rPr>
        <w:t>والبيكسلات</w:t>
      </w:r>
      <w:r w:rsidRPr="00464505">
        <w:rPr>
          <w:rFonts w:hint="cs"/>
          <w:spacing w:val="-2"/>
          <w:rtl/>
        </w:rPr>
        <w:t xml:space="preserve"> في الفِدْرة المقسّمة تقسَّم على </w:t>
      </w:r>
      <w:r w:rsidRPr="00464505">
        <w:rPr>
          <w:spacing w:val="-2"/>
        </w:rPr>
        <w:t>55</w:t>
      </w:r>
      <w:r w:rsidRPr="00464505">
        <w:rPr>
          <w:rFonts w:hint="cs"/>
          <w:spacing w:val="-2"/>
          <w:rtl/>
        </w:rPr>
        <w:t xml:space="preserve"> فِدْرة فائقة.</w:t>
      </w:r>
    </w:p>
    <w:p w:rsidR="005F5FF3" w:rsidRDefault="005F5FF3" w:rsidP="00961138">
      <w:pPr>
        <w:pStyle w:val="enumlev2"/>
        <w:rPr>
          <w:rtl/>
        </w:rPr>
      </w:pPr>
      <w:r>
        <w:t>11</w:t>
      </w:r>
      <w:r>
        <w:rPr>
          <w:rFonts w:hint="cs"/>
          <w:rtl/>
        </w:rPr>
        <w:t xml:space="preserve"> فِدرة فائقة رأسية</w:t>
      </w:r>
      <w:r w:rsidR="00961138">
        <w:rPr>
          <w:rFonts w:hint="eastAsia"/>
          <w:rtl/>
        </w:rPr>
        <w:t> </w:t>
      </w:r>
      <w:r>
        <w:rPr>
          <w:rFonts w:hint="cs"/>
          <w:rtl/>
        </w:rPr>
        <w:t>×</w:t>
      </w:r>
      <w:r w:rsidR="00961138">
        <w:rPr>
          <w:rFonts w:hint="eastAsia"/>
          <w:rtl/>
        </w:rPr>
        <w:t> </w:t>
      </w:r>
      <w:r>
        <w:t>5</w:t>
      </w:r>
      <w:r>
        <w:rPr>
          <w:rFonts w:hint="cs"/>
          <w:rtl/>
        </w:rPr>
        <w:t xml:space="preserve"> فِدر فائقة أفقية</w:t>
      </w:r>
      <w:r w:rsidR="00961138">
        <w:rPr>
          <w:rFonts w:hint="eastAsia"/>
          <w:rtl/>
        </w:rPr>
        <w:t> </w:t>
      </w:r>
      <w:r>
        <w:rPr>
          <w:rFonts w:hint="cs"/>
          <w:rtl/>
        </w:rPr>
        <w:t>=</w:t>
      </w:r>
      <w:r w:rsidR="00961138">
        <w:rPr>
          <w:rFonts w:hint="eastAsia"/>
          <w:rtl/>
        </w:rPr>
        <w:t> </w:t>
      </w:r>
      <w:r>
        <w:t>55</w:t>
      </w:r>
      <w:r>
        <w:rPr>
          <w:rFonts w:hint="cs"/>
          <w:rtl/>
        </w:rPr>
        <w:t xml:space="preserve"> فِدرة فائقة.</w:t>
      </w:r>
    </w:p>
    <w:p w:rsidR="005F5FF3" w:rsidRDefault="005D3CF2" w:rsidP="00961138">
      <w:pPr>
        <w:rPr>
          <w:rtl/>
        </w:rPr>
      </w:pPr>
      <w:r>
        <w:rPr>
          <w:rFonts w:hint="cs"/>
          <w:rtl/>
        </w:rPr>
        <w:t>والبيكسلات</w:t>
      </w:r>
      <w:r w:rsidR="005F5FF3">
        <w:rPr>
          <w:rFonts w:hint="cs"/>
          <w:rtl/>
        </w:rPr>
        <w:t xml:space="preserve"> الموجودة في وحدة الحافة تقسَّم على </w:t>
      </w:r>
      <w:r w:rsidR="005F5FF3">
        <w:t>5</w:t>
      </w:r>
      <w:r w:rsidR="005F5FF3">
        <w:rPr>
          <w:rFonts w:hint="cs"/>
          <w:rtl/>
        </w:rPr>
        <w:t xml:space="preserve"> فِدَر فائقة.</w:t>
      </w:r>
    </w:p>
    <w:p w:rsidR="005F5FF3" w:rsidRDefault="005F5FF3" w:rsidP="00961138">
      <w:pPr>
        <w:pStyle w:val="enumlev2"/>
        <w:rPr>
          <w:rtl/>
        </w:rPr>
      </w:pPr>
      <w:r>
        <w:rPr>
          <w:rFonts w:hint="cs"/>
          <w:rtl/>
        </w:rPr>
        <w:t>فِدْرة فائقة رأسية واحدة</w:t>
      </w:r>
      <w:r w:rsidR="00961138">
        <w:rPr>
          <w:rFonts w:hint="eastAsia"/>
          <w:rtl/>
        </w:rPr>
        <w:t> </w:t>
      </w:r>
      <w:r>
        <w:rPr>
          <w:rFonts w:hint="cs"/>
          <w:rtl/>
        </w:rPr>
        <w:t>×</w:t>
      </w:r>
      <w:r w:rsidR="00961138">
        <w:rPr>
          <w:rFonts w:hint="eastAsia"/>
          <w:rtl/>
        </w:rPr>
        <w:t> </w:t>
      </w:r>
      <w:r>
        <w:t>5</w:t>
      </w:r>
      <w:r>
        <w:rPr>
          <w:rFonts w:hint="cs"/>
          <w:rtl/>
        </w:rPr>
        <w:t xml:space="preserve"> فِدَر فائقة أفقية</w:t>
      </w:r>
      <w:r w:rsidR="00961138">
        <w:rPr>
          <w:rFonts w:hint="eastAsia"/>
          <w:rtl/>
        </w:rPr>
        <w:t> </w:t>
      </w:r>
      <w:r>
        <w:rPr>
          <w:rFonts w:hint="cs"/>
          <w:rtl/>
        </w:rPr>
        <w:t>=</w:t>
      </w:r>
      <w:r w:rsidR="00961138">
        <w:rPr>
          <w:rFonts w:hint="eastAsia"/>
          <w:rtl/>
        </w:rPr>
        <w:t> </w:t>
      </w:r>
      <w:r>
        <w:t>5</w:t>
      </w:r>
      <w:r>
        <w:rPr>
          <w:rFonts w:hint="cs"/>
          <w:rtl/>
        </w:rPr>
        <w:t xml:space="preserve"> فِدَر فائقة.</w:t>
      </w:r>
    </w:p>
    <w:p w:rsidR="005F5FF3" w:rsidRPr="00CB7D99" w:rsidRDefault="005F5FF3" w:rsidP="003D7266">
      <w:pPr>
        <w:pStyle w:val="Headingb"/>
        <w:rPr>
          <w:rtl/>
          <w:lang w:bidi="ar-EG"/>
        </w:rPr>
      </w:pPr>
      <w:r w:rsidRPr="00967397">
        <w:rPr>
          <w:rFonts w:hint="cs"/>
          <w:rtl/>
        </w:rPr>
        <w:t>النظامان</w:t>
      </w:r>
      <w:r w:rsidR="00CB7D99">
        <w:rPr>
          <w:rFonts w:hint="cs"/>
          <w:rtl/>
        </w:rPr>
        <w:t xml:space="preserve"> </w:t>
      </w:r>
      <w:r w:rsidR="00CB7D99">
        <w:t>720/60/P</w:t>
      </w:r>
      <w:r w:rsidR="003D7266">
        <w:rPr>
          <w:rFonts w:ascii="Times New Roman" w:hAnsi="Times New Roman" w:cs="Times New Roman" w:hint="cs"/>
          <w:rtl/>
        </w:rPr>
        <w:t xml:space="preserve"> </w:t>
      </w:r>
      <w:r w:rsidR="00CB7D99">
        <w:rPr>
          <w:rFonts w:ascii="Times New Roman" w:hAnsi="Times New Roman" w:cs="Times New Roman"/>
        </w:rPr>
        <w:t>×</w:t>
      </w:r>
      <w:r w:rsidR="003D7266">
        <w:rPr>
          <w:rFonts w:hint="cs"/>
          <w:rtl/>
        </w:rPr>
        <w:t xml:space="preserve"> </w:t>
      </w:r>
      <w:r w:rsidR="00CB7D99">
        <w:t>1 280</w:t>
      </w:r>
      <w:r w:rsidR="003D7266">
        <w:rPr>
          <w:rFonts w:hint="cs"/>
          <w:rtl/>
        </w:rPr>
        <w:t xml:space="preserve"> </w:t>
      </w:r>
      <w:r w:rsidR="00CB7D99">
        <w:rPr>
          <w:rFonts w:hint="cs"/>
          <w:rtl/>
        </w:rPr>
        <w:t>و</w:t>
      </w:r>
      <w:r w:rsidR="00CB7D99">
        <w:t>720/50/P</w:t>
      </w:r>
      <w:r w:rsidR="003D7266">
        <w:rPr>
          <w:rFonts w:ascii="Times New Roman" w:hAnsi="Times New Roman" w:cs="Times New Roman" w:hint="cs"/>
          <w:rtl/>
        </w:rPr>
        <w:t xml:space="preserve"> </w:t>
      </w:r>
      <w:r w:rsidR="00CB7D99">
        <w:rPr>
          <w:rFonts w:ascii="Times New Roman" w:hAnsi="Times New Roman" w:cs="Times New Roman"/>
        </w:rPr>
        <w:t>×</w:t>
      </w:r>
      <w:r w:rsidR="003D7266">
        <w:rPr>
          <w:rFonts w:hint="cs"/>
          <w:rtl/>
        </w:rPr>
        <w:t xml:space="preserve"> </w:t>
      </w:r>
      <w:r w:rsidR="00CB7D99">
        <w:t>1 280</w:t>
      </w:r>
    </w:p>
    <w:p w:rsidR="005F5FF3" w:rsidRPr="00CB7D99" w:rsidRDefault="005F5FF3" w:rsidP="005D3CF2">
      <w:pPr>
        <w:rPr>
          <w:spacing w:val="-6"/>
          <w:rtl/>
        </w:rPr>
      </w:pPr>
      <w:r w:rsidRPr="00CB7D99">
        <w:rPr>
          <w:rFonts w:hint="cs"/>
          <w:spacing w:val="-6"/>
          <w:rtl/>
        </w:rPr>
        <w:t>تكون ترتيبة الفِدَر الفائقة في الفِدْرة المقسّمة ك</w:t>
      </w:r>
      <w:r w:rsidR="007331E7">
        <w:rPr>
          <w:rFonts w:hint="cs"/>
          <w:spacing w:val="-6"/>
          <w:rtl/>
        </w:rPr>
        <w:t>ما </w:t>
      </w:r>
      <w:r w:rsidRPr="00CB7D99">
        <w:rPr>
          <w:rFonts w:hint="cs"/>
          <w:spacing w:val="-6"/>
          <w:rtl/>
        </w:rPr>
        <w:t xml:space="preserve">يبيِّنه الشكل </w:t>
      </w:r>
      <w:r w:rsidRPr="00CB7D99">
        <w:rPr>
          <w:spacing w:val="-6"/>
        </w:rPr>
        <w:t>30</w:t>
      </w:r>
      <w:r w:rsidRPr="00CB7D99">
        <w:rPr>
          <w:rFonts w:hint="cs"/>
          <w:spacing w:val="-6"/>
          <w:rtl/>
        </w:rPr>
        <w:t xml:space="preserve">. </w:t>
      </w:r>
      <w:r w:rsidR="005D3CF2">
        <w:rPr>
          <w:rFonts w:hint="cs"/>
          <w:spacing w:val="-6"/>
          <w:rtl/>
        </w:rPr>
        <w:t>والبيكسلات</w:t>
      </w:r>
      <w:r w:rsidRPr="00CB7D99">
        <w:rPr>
          <w:rFonts w:hint="cs"/>
          <w:spacing w:val="-6"/>
          <w:rtl/>
        </w:rPr>
        <w:t xml:space="preserve"> الموجودة في الفِدْرة المقسّمة تقسّم على </w:t>
      </w:r>
      <w:r w:rsidRPr="00CB7D99">
        <w:rPr>
          <w:spacing w:val="-6"/>
        </w:rPr>
        <w:t>50</w:t>
      </w:r>
      <w:r w:rsidRPr="00CB7D99">
        <w:rPr>
          <w:rFonts w:hint="cs"/>
          <w:spacing w:val="-6"/>
          <w:rtl/>
        </w:rPr>
        <w:t xml:space="preserve"> فِدْرة فائقة.</w:t>
      </w:r>
    </w:p>
    <w:p w:rsidR="005F5FF3" w:rsidRDefault="005F5FF3" w:rsidP="00961138">
      <w:pPr>
        <w:pStyle w:val="enumlev2"/>
        <w:rPr>
          <w:rtl/>
        </w:rPr>
      </w:pPr>
      <w:r>
        <w:t>10</w:t>
      </w:r>
      <w:r>
        <w:rPr>
          <w:rFonts w:hint="cs"/>
          <w:rtl/>
        </w:rPr>
        <w:t xml:space="preserve"> فِدَر فائقة رأسية</w:t>
      </w:r>
      <w:r w:rsidR="00961138">
        <w:rPr>
          <w:rFonts w:hint="eastAsia"/>
          <w:rtl/>
        </w:rPr>
        <w:t> </w:t>
      </w:r>
      <w:r>
        <w:rPr>
          <w:rFonts w:hint="cs"/>
          <w:rtl/>
        </w:rPr>
        <w:t>×</w:t>
      </w:r>
      <w:r w:rsidR="00961138">
        <w:rPr>
          <w:rFonts w:hint="eastAsia"/>
          <w:rtl/>
        </w:rPr>
        <w:t> </w:t>
      </w:r>
      <w:r>
        <w:t>5</w:t>
      </w:r>
      <w:r>
        <w:rPr>
          <w:rFonts w:hint="cs"/>
          <w:rtl/>
        </w:rPr>
        <w:t xml:space="preserve"> فِدَر فائقة أفقية</w:t>
      </w:r>
      <w:r w:rsidR="00961138">
        <w:rPr>
          <w:rFonts w:hint="eastAsia"/>
          <w:rtl/>
        </w:rPr>
        <w:t> </w:t>
      </w:r>
      <w:r>
        <w:rPr>
          <w:rFonts w:hint="cs"/>
          <w:rtl/>
        </w:rPr>
        <w:t>=</w:t>
      </w:r>
      <w:r w:rsidR="00961138">
        <w:rPr>
          <w:rFonts w:hint="eastAsia"/>
          <w:rtl/>
        </w:rPr>
        <w:t> </w:t>
      </w:r>
      <w:r>
        <w:t>50</w:t>
      </w:r>
      <w:r>
        <w:rPr>
          <w:rFonts w:hint="cs"/>
          <w:rtl/>
        </w:rPr>
        <w:t xml:space="preserve"> فِدرة فائقة.</w:t>
      </w:r>
    </w:p>
    <w:p w:rsidR="005F5FF3" w:rsidRDefault="005F5FF3" w:rsidP="005D3CF2">
      <w:pPr>
        <w:pStyle w:val="Heading3"/>
        <w:rPr>
          <w:rtl/>
        </w:rPr>
      </w:pPr>
      <w:r>
        <w:t>5.1.4</w:t>
      </w:r>
      <w:r>
        <w:rPr>
          <w:rFonts w:hint="cs"/>
          <w:rtl/>
        </w:rPr>
        <w:tab/>
        <w:t xml:space="preserve">تعريف رقم الفِدْرة الفائقة ورقم الفِدْرة الواسعة وقيمة </w:t>
      </w:r>
      <w:r w:rsidR="005D3CF2">
        <w:rPr>
          <w:rFonts w:hint="cs"/>
          <w:rtl/>
        </w:rPr>
        <w:t>البيكسل</w:t>
      </w:r>
    </w:p>
    <w:p w:rsidR="005F5FF3" w:rsidRDefault="005F5FF3" w:rsidP="00236F7F">
      <w:pPr>
        <w:spacing w:after="120"/>
        <w:rPr>
          <w:rtl/>
        </w:rPr>
      </w:pPr>
      <w:r>
        <w:rPr>
          <w:rFonts w:hint="cs"/>
          <w:rtl/>
        </w:rPr>
        <w:t xml:space="preserve">رقم الفِدْرة الفائقة - يعبِّر عن رقم الفِدْرة الفائقة بالرمز </w:t>
      </w:r>
      <w:r>
        <w:t>S h,i,j</w:t>
      </w:r>
      <w:r>
        <w:rPr>
          <w:rFonts w:hint="cs"/>
          <w:rtl/>
        </w:rPr>
        <w:t xml:space="preserve"> المبيَّن في الأشكال </w:t>
      </w:r>
      <w:r>
        <w:t>26</w:t>
      </w:r>
      <w:r>
        <w:rPr>
          <w:rFonts w:hint="cs"/>
          <w:rtl/>
        </w:rPr>
        <w:t xml:space="preserve"> و</w:t>
      </w:r>
      <w:r>
        <w:t>28</w:t>
      </w:r>
      <w:r>
        <w:rPr>
          <w:rFonts w:hint="cs"/>
          <w:rtl/>
        </w:rPr>
        <w:t xml:space="preserve"> و</w:t>
      </w:r>
      <w:r>
        <w:t>30</w:t>
      </w:r>
      <w:r>
        <w:rPr>
          <w:rFonts w:hint="cs"/>
          <w:rtl/>
        </w:rPr>
        <w:t>.</w:t>
      </w:r>
    </w:p>
    <w:tbl>
      <w:tblPr>
        <w:bidiVisual/>
        <w:tblW w:w="0" w:type="auto"/>
        <w:tblLook w:val="01E0" w:firstRow="1" w:lastRow="1" w:firstColumn="1" w:lastColumn="1" w:noHBand="0" w:noVBand="0"/>
      </w:tblPr>
      <w:tblGrid>
        <w:gridCol w:w="1330"/>
        <w:gridCol w:w="632"/>
        <w:gridCol w:w="3390"/>
        <w:gridCol w:w="4503"/>
      </w:tblGrid>
      <w:tr w:rsidR="005F5FF3" w:rsidRPr="003D7266" w:rsidTr="003D7266">
        <w:tc>
          <w:tcPr>
            <w:tcW w:w="1330" w:type="dxa"/>
          </w:tcPr>
          <w:p w:rsidR="005F5FF3" w:rsidRPr="003D7266" w:rsidRDefault="005F5FF3" w:rsidP="00B220B2">
            <w:pPr>
              <w:pStyle w:val="Tabletext"/>
              <w:spacing w:before="40" w:after="40" w:line="192" w:lineRule="auto"/>
              <w:rPr>
                <w:sz w:val="22"/>
                <w:szCs w:val="30"/>
              </w:rPr>
            </w:pPr>
            <w:r w:rsidRPr="003D7266">
              <w:rPr>
                <w:sz w:val="22"/>
                <w:szCs w:val="30"/>
              </w:rPr>
              <w:t>S h,i,j</w:t>
            </w:r>
          </w:p>
        </w:tc>
        <w:tc>
          <w:tcPr>
            <w:tcW w:w="632" w:type="dxa"/>
          </w:tcPr>
          <w:p w:rsidR="005F5FF3" w:rsidRPr="003D7266" w:rsidRDefault="003B6F95" w:rsidP="00B220B2">
            <w:pPr>
              <w:pStyle w:val="Tabletext"/>
              <w:spacing w:before="40" w:after="40" w:line="192" w:lineRule="auto"/>
              <w:rPr>
                <w:sz w:val="22"/>
                <w:szCs w:val="30"/>
                <w:rtl/>
              </w:rPr>
            </w:pPr>
            <w:r w:rsidRPr="003D7266">
              <w:rPr>
                <w:rFonts w:hint="cs"/>
                <w:sz w:val="22"/>
                <w:szCs w:val="30"/>
                <w:rtl/>
              </w:rPr>
              <w:t>حيث</w:t>
            </w:r>
          </w:p>
        </w:tc>
        <w:tc>
          <w:tcPr>
            <w:tcW w:w="3390" w:type="dxa"/>
          </w:tcPr>
          <w:p w:rsidR="005F5FF3" w:rsidRPr="003D7266" w:rsidRDefault="005F5FF3" w:rsidP="00B220B2">
            <w:pPr>
              <w:pStyle w:val="Tabletext"/>
              <w:spacing w:before="40" w:after="40" w:line="192" w:lineRule="auto"/>
              <w:rPr>
                <w:sz w:val="22"/>
                <w:szCs w:val="30"/>
                <w:rtl/>
              </w:rPr>
            </w:pPr>
            <w:r w:rsidRPr="003D7266">
              <w:rPr>
                <w:sz w:val="22"/>
                <w:szCs w:val="30"/>
              </w:rPr>
              <w:t>h</w:t>
            </w:r>
            <w:r w:rsidRPr="003D7266">
              <w:rPr>
                <w:rFonts w:hint="cs"/>
                <w:sz w:val="22"/>
                <w:szCs w:val="30"/>
                <w:rtl/>
              </w:rPr>
              <w:t>: الفِدرة المقسّمة</w:t>
            </w:r>
          </w:p>
        </w:tc>
        <w:tc>
          <w:tcPr>
            <w:tcW w:w="4503" w:type="dxa"/>
          </w:tcPr>
          <w:p w:rsidR="005F5FF3" w:rsidRPr="003D7266" w:rsidRDefault="005F5FF3" w:rsidP="00B220B2">
            <w:pPr>
              <w:pStyle w:val="Tabletext"/>
              <w:spacing w:before="40" w:after="40" w:line="192" w:lineRule="auto"/>
              <w:rPr>
                <w:sz w:val="22"/>
                <w:szCs w:val="30"/>
              </w:rPr>
            </w:pPr>
            <w:r w:rsidRPr="003D7266">
              <w:rPr>
                <w:sz w:val="22"/>
                <w:szCs w:val="30"/>
              </w:rPr>
              <w:t>h</w:t>
            </w:r>
            <w:r w:rsidRPr="003D7266">
              <w:rPr>
                <w:rFonts w:hint="cs"/>
                <w:sz w:val="22"/>
                <w:szCs w:val="30"/>
                <w:rtl/>
              </w:rPr>
              <w:t xml:space="preserve"> = </w:t>
            </w:r>
            <w:r w:rsidRPr="003D7266">
              <w:rPr>
                <w:sz w:val="22"/>
                <w:szCs w:val="30"/>
              </w:rPr>
              <w:t>0</w:t>
            </w:r>
            <w:r w:rsidRPr="003D7266">
              <w:rPr>
                <w:rFonts w:hint="cs"/>
                <w:sz w:val="22"/>
                <w:szCs w:val="30"/>
                <w:rtl/>
              </w:rPr>
              <w:t xml:space="preserve">، ...، </w:t>
            </w:r>
            <w:r w:rsidRPr="003D7266">
              <w:rPr>
                <w:sz w:val="22"/>
                <w:szCs w:val="30"/>
              </w:rPr>
              <w:t>3</w:t>
            </w:r>
          </w:p>
        </w:tc>
      </w:tr>
      <w:tr w:rsidR="005F5FF3" w:rsidRPr="003D7266" w:rsidTr="003D7266">
        <w:tc>
          <w:tcPr>
            <w:tcW w:w="1330" w:type="dxa"/>
          </w:tcPr>
          <w:p w:rsidR="005F5FF3" w:rsidRPr="003D7266" w:rsidRDefault="005F5FF3" w:rsidP="00B220B2">
            <w:pPr>
              <w:pStyle w:val="Tabletext"/>
              <w:spacing w:before="40" w:after="40" w:line="192" w:lineRule="auto"/>
              <w:rPr>
                <w:sz w:val="22"/>
                <w:szCs w:val="30"/>
                <w:rtl/>
              </w:rPr>
            </w:pPr>
          </w:p>
        </w:tc>
        <w:tc>
          <w:tcPr>
            <w:tcW w:w="632" w:type="dxa"/>
          </w:tcPr>
          <w:p w:rsidR="005F5FF3" w:rsidRPr="003D7266" w:rsidRDefault="005F5FF3" w:rsidP="00B220B2">
            <w:pPr>
              <w:pStyle w:val="Tabletext"/>
              <w:spacing w:before="40" w:after="40" w:line="192" w:lineRule="auto"/>
              <w:rPr>
                <w:sz w:val="22"/>
                <w:szCs w:val="30"/>
                <w:rtl/>
              </w:rPr>
            </w:pPr>
          </w:p>
        </w:tc>
        <w:tc>
          <w:tcPr>
            <w:tcW w:w="3390" w:type="dxa"/>
          </w:tcPr>
          <w:p w:rsidR="005F5FF3" w:rsidRPr="003D7266" w:rsidRDefault="005F5FF3" w:rsidP="00B220B2">
            <w:pPr>
              <w:pStyle w:val="Tabletext"/>
              <w:spacing w:before="40" w:after="40" w:line="192" w:lineRule="auto"/>
              <w:rPr>
                <w:sz w:val="22"/>
                <w:szCs w:val="30"/>
                <w:rtl/>
              </w:rPr>
            </w:pPr>
            <w:r w:rsidRPr="003D7266">
              <w:rPr>
                <w:sz w:val="22"/>
                <w:szCs w:val="30"/>
              </w:rPr>
              <w:t>i</w:t>
            </w:r>
            <w:r w:rsidRPr="003D7266">
              <w:rPr>
                <w:rFonts w:hint="cs"/>
                <w:sz w:val="22"/>
                <w:szCs w:val="30"/>
                <w:rtl/>
              </w:rPr>
              <w:t>: الرتبة الرأسية للفِدْرة الفائقة</w:t>
            </w:r>
          </w:p>
        </w:tc>
        <w:tc>
          <w:tcPr>
            <w:tcW w:w="4503" w:type="dxa"/>
          </w:tcPr>
          <w:p w:rsidR="005F5FF3" w:rsidRPr="003D7266" w:rsidRDefault="005F5FF3" w:rsidP="003D7266">
            <w:pPr>
              <w:pStyle w:val="Tabletext"/>
              <w:spacing w:before="40" w:after="40" w:line="192" w:lineRule="auto"/>
              <w:rPr>
                <w:sz w:val="22"/>
                <w:szCs w:val="30"/>
                <w:rtl/>
              </w:rPr>
            </w:pPr>
            <w:r w:rsidRPr="003D7266">
              <w:rPr>
                <w:sz w:val="22"/>
                <w:szCs w:val="30"/>
              </w:rPr>
              <w:t>i</w:t>
            </w:r>
            <w:r w:rsidR="00236F7F" w:rsidRPr="003D7266">
              <w:rPr>
                <w:rFonts w:hint="eastAsia"/>
                <w:sz w:val="22"/>
                <w:szCs w:val="30"/>
                <w:rtl/>
              </w:rPr>
              <w:t> </w:t>
            </w:r>
            <w:r w:rsidRPr="003D7266">
              <w:rPr>
                <w:rFonts w:hint="cs"/>
                <w:sz w:val="22"/>
                <w:szCs w:val="30"/>
                <w:rtl/>
              </w:rPr>
              <w:t>=</w:t>
            </w:r>
            <w:r w:rsidR="00236F7F" w:rsidRPr="003D7266">
              <w:rPr>
                <w:rFonts w:hint="eastAsia"/>
                <w:sz w:val="22"/>
                <w:szCs w:val="30"/>
                <w:rtl/>
              </w:rPr>
              <w:t> </w:t>
            </w:r>
            <w:r w:rsidRPr="003D7266">
              <w:rPr>
                <w:sz w:val="22"/>
                <w:szCs w:val="30"/>
              </w:rPr>
              <w:t>0</w:t>
            </w:r>
            <w:r w:rsidRPr="003D7266">
              <w:rPr>
                <w:rFonts w:hint="cs"/>
                <w:sz w:val="22"/>
                <w:szCs w:val="30"/>
                <w:rtl/>
              </w:rPr>
              <w:t>، ...،</w:t>
            </w:r>
            <w:r w:rsidR="00236F7F" w:rsidRPr="003D7266">
              <w:rPr>
                <w:rFonts w:hint="cs"/>
                <w:sz w:val="22"/>
                <w:szCs w:val="30"/>
                <w:rtl/>
              </w:rPr>
              <w:t>.</w:t>
            </w:r>
            <w:r w:rsidR="00236F7F" w:rsidRPr="003D7266">
              <w:rPr>
                <w:rFonts w:hint="eastAsia"/>
                <w:sz w:val="22"/>
                <w:szCs w:val="30"/>
                <w:rtl/>
              </w:rPr>
              <w:t> </w:t>
            </w:r>
            <w:r w:rsidRPr="003D7266">
              <w:rPr>
                <w:sz w:val="22"/>
                <w:szCs w:val="30"/>
              </w:rPr>
              <w:t>9</w:t>
            </w:r>
            <w:r w:rsidRPr="003D7266">
              <w:rPr>
                <w:rFonts w:hint="cs"/>
                <w:sz w:val="22"/>
                <w:szCs w:val="30"/>
                <w:rtl/>
              </w:rPr>
              <w:t xml:space="preserve"> في نظامي التردّد </w:t>
            </w:r>
            <w:r w:rsidRPr="003D7266">
              <w:rPr>
                <w:sz w:val="22"/>
                <w:szCs w:val="30"/>
              </w:rPr>
              <w:t>60</w:t>
            </w:r>
            <w:r w:rsidR="003B6F95" w:rsidRPr="003D7266">
              <w:rPr>
                <w:rFonts w:hint="cs"/>
                <w:sz w:val="22"/>
                <w:szCs w:val="30"/>
                <w:rtl/>
              </w:rPr>
              <w:t xml:space="preserve"> </w:t>
            </w:r>
            <w:r w:rsidRPr="003D7266">
              <w:rPr>
                <w:sz w:val="22"/>
                <w:szCs w:val="30"/>
              </w:rPr>
              <w:t>Hz</w:t>
            </w:r>
            <w:r w:rsidRPr="003D7266">
              <w:rPr>
                <w:rFonts w:hint="cs"/>
                <w:sz w:val="22"/>
                <w:szCs w:val="30"/>
                <w:rtl/>
              </w:rPr>
              <w:t xml:space="preserve"> </w:t>
            </w:r>
            <w:r w:rsidR="003D7266">
              <w:rPr>
                <w:rFonts w:hint="cs"/>
                <w:sz w:val="22"/>
                <w:szCs w:val="30"/>
                <w:rtl/>
              </w:rPr>
              <w:t>و</w:t>
            </w:r>
            <w:r w:rsidR="003B6F95" w:rsidRPr="003D7266">
              <w:rPr>
                <w:sz w:val="22"/>
                <w:szCs w:val="30"/>
              </w:rPr>
              <w:t>Hz 50</w:t>
            </w:r>
            <w:r w:rsidR="003B6F95" w:rsidRPr="003D7266">
              <w:rPr>
                <w:rFonts w:hint="cs"/>
                <w:sz w:val="22"/>
                <w:szCs w:val="30"/>
                <w:rtl/>
              </w:rPr>
              <w:t xml:space="preserve"> ل</w:t>
            </w:r>
            <w:r w:rsidRPr="003D7266">
              <w:rPr>
                <w:rFonts w:hint="cs"/>
                <w:sz w:val="22"/>
                <w:szCs w:val="30"/>
                <w:rtl/>
              </w:rPr>
              <w:t>لنظام</w:t>
            </w:r>
            <w:r w:rsidR="003D7266">
              <w:rPr>
                <w:rFonts w:hint="cs"/>
                <w:sz w:val="22"/>
                <w:szCs w:val="30"/>
                <w:rtl/>
              </w:rPr>
              <w:t xml:space="preserve"> </w:t>
            </w:r>
            <w:r w:rsidR="002276F5" w:rsidRPr="003D7266">
              <w:rPr>
                <w:sz w:val="22"/>
                <w:szCs w:val="30"/>
              </w:rPr>
              <w:t xml:space="preserve"> </w:t>
            </w:r>
            <w:r w:rsidRPr="003D7266">
              <w:rPr>
                <w:sz w:val="22"/>
                <w:szCs w:val="30"/>
              </w:rPr>
              <w:t>720/50/P</w:t>
            </w:r>
            <w:r w:rsidR="003D7266">
              <w:rPr>
                <w:rFonts w:cs="Times New Roman" w:hint="cs"/>
                <w:sz w:val="22"/>
                <w:szCs w:val="30"/>
                <w:rtl/>
              </w:rPr>
              <w:t xml:space="preserve"> </w:t>
            </w:r>
            <w:r w:rsidR="00EA302C" w:rsidRPr="003D7266">
              <w:rPr>
                <w:rFonts w:cs="Times New Roman"/>
                <w:sz w:val="22"/>
                <w:szCs w:val="30"/>
              </w:rPr>
              <w:t>×</w:t>
            </w:r>
            <w:r w:rsidR="003D7266">
              <w:rPr>
                <w:rFonts w:hint="cs"/>
                <w:sz w:val="22"/>
                <w:szCs w:val="30"/>
                <w:rtl/>
              </w:rPr>
              <w:t xml:space="preserve"> </w:t>
            </w:r>
            <w:r w:rsidR="00EA302C" w:rsidRPr="003D7266">
              <w:rPr>
                <w:sz w:val="22"/>
                <w:szCs w:val="30"/>
              </w:rPr>
              <w:t>1 280</w:t>
            </w:r>
          </w:p>
        </w:tc>
      </w:tr>
      <w:tr w:rsidR="005F5FF3" w:rsidRPr="003D7266" w:rsidTr="003D7266">
        <w:tc>
          <w:tcPr>
            <w:tcW w:w="1330" w:type="dxa"/>
          </w:tcPr>
          <w:p w:rsidR="005F5FF3" w:rsidRPr="003D7266" w:rsidRDefault="005F5FF3" w:rsidP="00B220B2">
            <w:pPr>
              <w:pStyle w:val="Tabletext"/>
              <w:spacing w:before="40" w:after="40" w:line="192" w:lineRule="auto"/>
              <w:rPr>
                <w:sz w:val="22"/>
                <w:szCs w:val="30"/>
                <w:rtl/>
              </w:rPr>
            </w:pPr>
          </w:p>
        </w:tc>
        <w:tc>
          <w:tcPr>
            <w:tcW w:w="632" w:type="dxa"/>
          </w:tcPr>
          <w:p w:rsidR="005F5FF3" w:rsidRPr="003D7266" w:rsidRDefault="005F5FF3" w:rsidP="00B220B2">
            <w:pPr>
              <w:pStyle w:val="Tabletext"/>
              <w:spacing w:before="40" w:after="40" w:line="192" w:lineRule="auto"/>
              <w:rPr>
                <w:sz w:val="22"/>
                <w:szCs w:val="30"/>
                <w:rtl/>
              </w:rPr>
            </w:pPr>
          </w:p>
        </w:tc>
        <w:tc>
          <w:tcPr>
            <w:tcW w:w="3390" w:type="dxa"/>
          </w:tcPr>
          <w:p w:rsidR="005F5FF3" w:rsidRPr="003D7266" w:rsidRDefault="005F5FF3" w:rsidP="00B220B2">
            <w:pPr>
              <w:pStyle w:val="Tabletext"/>
              <w:spacing w:before="40" w:after="40" w:line="192" w:lineRule="auto"/>
              <w:rPr>
                <w:sz w:val="22"/>
                <w:szCs w:val="30"/>
                <w:rtl/>
              </w:rPr>
            </w:pPr>
          </w:p>
        </w:tc>
        <w:tc>
          <w:tcPr>
            <w:tcW w:w="4503" w:type="dxa"/>
          </w:tcPr>
          <w:p w:rsidR="005F5FF3" w:rsidRPr="003D7266" w:rsidRDefault="005F5FF3" w:rsidP="00EA302C">
            <w:pPr>
              <w:pStyle w:val="Tabletext"/>
              <w:spacing w:before="40" w:after="40" w:line="192" w:lineRule="auto"/>
              <w:rPr>
                <w:sz w:val="22"/>
                <w:szCs w:val="30"/>
              </w:rPr>
            </w:pPr>
            <w:r w:rsidRPr="003D7266">
              <w:rPr>
                <w:rFonts w:hint="cs"/>
                <w:sz w:val="22"/>
                <w:szCs w:val="30"/>
                <w:rtl/>
              </w:rPr>
              <w:t>و</w:t>
            </w:r>
            <w:r w:rsidR="00EA302C" w:rsidRPr="003D7266">
              <w:rPr>
                <w:sz w:val="22"/>
                <w:szCs w:val="30"/>
              </w:rPr>
              <w:t>i</w:t>
            </w:r>
            <w:r w:rsidR="00236F7F" w:rsidRPr="003D7266">
              <w:rPr>
                <w:rFonts w:hint="eastAsia"/>
                <w:sz w:val="22"/>
                <w:szCs w:val="30"/>
                <w:rtl/>
              </w:rPr>
              <w:t> </w:t>
            </w:r>
            <w:r w:rsidRPr="003D7266">
              <w:rPr>
                <w:rFonts w:hint="cs"/>
                <w:sz w:val="22"/>
                <w:szCs w:val="30"/>
                <w:rtl/>
              </w:rPr>
              <w:t>=</w:t>
            </w:r>
            <w:r w:rsidR="00236F7F" w:rsidRPr="003D7266">
              <w:rPr>
                <w:rFonts w:hint="eastAsia"/>
                <w:sz w:val="22"/>
                <w:szCs w:val="30"/>
                <w:rtl/>
              </w:rPr>
              <w:t> </w:t>
            </w:r>
            <w:r w:rsidRPr="003D7266">
              <w:rPr>
                <w:sz w:val="22"/>
                <w:szCs w:val="30"/>
              </w:rPr>
              <w:t>0</w:t>
            </w:r>
            <w:r w:rsidRPr="003D7266">
              <w:rPr>
                <w:rFonts w:hint="cs"/>
                <w:sz w:val="22"/>
                <w:szCs w:val="30"/>
                <w:rtl/>
              </w:rPr>
              <w:t>، ...،</w:t>
            </w:r>
            <w:r w:rsidR="00236F7F" w:rsidRPr="003D7266">
              <w:rPr>
                <w:rFonts w:hint="eastAsia"/>
                <w:sz w:val="22"/>
                <w:szCs w:val="30"/>
                <w:rtl/>
              </w:rPr>
              <w:t> </w:t>
            </w:r>
            <w:r w:rsidRPr="003D7266">
              <w:rPr>
                <w:sz w:val="22"/>
                <w:szCs w:val="30"/>
              </w:rPr>
              <w:t>11</w:t>
            </w:r>
            <w:r w:rsidRPr="003D7266">
              <w:rPr>
                <w:rFonts w:hint="cs"/>
                <w:sz w:val="22"/>
                <w:szCs w:val="30"/>
                <w:rtl/>
              </w:rPr>
              <w:t xml:space="preserve"> في النظام </w:t>
            </w:r>
            <w:r w:rsidR="00EA302C" w:rsidRPr="003D7266">
              <w:rPr>
                <w:sz w:val="22"/>
                <w:szCs w:val="30"/>
              </w:rPr>
              <w:t xml:space="preserve">1 080/50/I </w:t>
            </w:r>
            <w:r w:rsidR="00EA302C" w:rsidRPr="003D7266">
              <w:rPr>
                <w:rFonts w:cs="Times New Roman"/>
                <w:sz w:val="22"/>
                <w:szCs w:val="30"/>
              </w:rPr>
              <w:t>×</w:t>
            </w:r>
            <w:r w:rsidR="00EA302C" w:rsidRPr="003D7266">
              <w:rPr>
                <w:sz w:val="22"/>
                <w:szCs w:val="30"/>
              </w:rPr>
              <w:t xml:space="preserve"> </w:t>
            </w:r>
            <w:r w:rsidRPr="003D7266">
              <w:rPr>
                <w:sz w:val="22"/>
                <w:szCs w:val="30"/>
              </w:rPr>
              <w:t>1</w:t>
            </w:r>
            <w:r w:rsidR="00236F7F" w:rsidRPr="003D7266">
              <w:rPr>
                <w:sz w:val="22"/>
                <w:szCs w:val="30"/>
              </w:rPr>
              <w:t> </w:t>
            </w:r>
            <w:r w:rsidRPr="003D7266">
              <w:rPr>
                <w:sz w:val="22"/>
                <w:szCs w:val="30"/>
              </w:rPr>
              <w:t>920</w:t>
            </w:r>
            <w:r w:rsidR="00EA302C" w:rsidRPr="003D7266">
              <w:rPr>
                <w:sz w:val="22"/>
                <w:szCs w:val="30"/>
              </w:rPr>
              <w:t xml:space="preserve"> </w:t>
            </w:r>
          </w:p>
        </w:tc>
      </w:tr>
      <w:tr w:rsidR="005F5FF3" w:rsidRPr="003D7266" w:rsidTr="003D7266">
        <w:tc>
          <w:tcPr>
            <w:tcW w:w="1330" w:type="dxa"/>
          </w:tcPr>
          <w:p w:rsidR="005F5FF3" w:rsidRPr="003D7266" w:rsidRDefault="005F5FF3" w:rsidP="00B220B2">
            <w:pPr>
              <w:pStyle w:val="Tabletext"/>
              <w:spacing w:before="40" w:after="40" w:line="192" w:lineRule="auto"/>
              <w:rPr>
                <w:sz w:val="22"/>
                <w:szCs w:val="30"/>
                <w:rtl/>
              </w:rPr>
            </w:pPr>
          </w:p>
        </w:tc>
        <w:tc>
          <w:tcPr>
            <w:tcW w:w="632" w:type="dxa"/>
          </w:tcPr>
          <w:p w:rsidR="005F5FF3" w:rsidRPr="003D7266" w:rsidRDefault="005F5FF3" w:rsidP="00B220B2">
            <w:pPr>
              <w:pStyle w:val="Tabletext"/>
              <w:spacing w:before="40" w:after="40" w:line="192" w:lineRule="auto"/>
              <w:rPr>
                <w:sz w:val="22"/>
                <w:szCs w:val="30"/>
                <w:rtl/>
              </w:rPr>
            </w:pPr>
          </w:p>
        </w:tc>
        <w:tc>
          <w:tcPr>
            <w:tcW w:w="3390" w:type="dxa"/>
          </w:tcPr>
          <w:p w:rsidR="005F5FF3" w:rsidRPr="003D7266" w:rsidRDefault="005F5FF3" w:rsidP="00B220B2">
            <w:pPr>
              <w:pStyle w:val="Tabletext"/>
              <w:spacing w:before="40" w:after="40" w:line="192" w:lineRule="auto"/>
              <w:rPr>
                <w:sz w:val="22"/>
                <w:szCs w:val="30"/>
                <w:rtl/>
              </w:rPr>
            </w:pPr>
            <w:r w:rsidRPr="003D7266">
              <w:rPr>
                <w:sz w:val="22"/>
                <w:szCs w:val="30"/>
              </w:rPr>
              <w:t>j</w:t>
            </w:r>
            <w:r w:rsidRPr="003D7266">
              <w:rPr>
                <w:rFonts w:hint="cs"/>
                <w:sz w:val="22"/>
                <w:szCs w:val="30"/>
                <w:rtl/>
              </w:rPr>
              <w:t>: الرتبة الأفقية للفِدْرة الفائقة</w:t>
            </w:r>
          </w:p>
        </w:tc>
        <w:tc>
          <w:tcPr>
            <w:tcW w:w="4503" w:type="dxa"/>
          </w:tcPr>
          <w:p w:rsidR="005F5FF3" w:rsidRPr="003D7266" w:rsidRDefault="005F5FF3" w:rsidP="00236F7F">
            <w:pPr>
              <w:pStyle w:val="Tabletext"/>
              <w:spacing w:before="40" w:after="40" w:line="192" w:lineRule="auto"/>
              <w:rPr>
                <w:sz w:val="22"/>
                <w:szCs w:val="30"/>
              </w:rPr>
            </w:pPr>
            <w:r w:rsidRPr="003D7266">
              <w:rPr>
                <w:sz w:val="22"/>
                <w:szCs w:val="30"/>
              </w:rPr>
              <w:t>j</w:t>
            </w:r>
            <w:r w:rsidR="00236F7F" w:rsidRPr="003D7266">
              <w:rPr>
                <w:rFonts w:hint="eastAsia"/>
                <w:sz w:val="22"/>
                <w:szCs w:val="30"/>
                <w:rtl/>
              </w:rPr>
              <w:t> </w:t>
            </w:r>
            <w:r w:rsidRPr="003D7266">
              <w:rPr>
                <w:rFonts w:hint="cs"/>
                <w:sz w:val="22"/>
                <w:szCs w:val="30"/>
                <w:rtl/>
              </w:rPr>
              <w:t>=</w:t>
            </w:r>
            <w:r w:rsidR="00236F7F" w:rsidRPr="003D7266">
              <w:rPr>
                <w:rFonts w:hint="eastAsia"/>
                <w:sz w:val="22"/>
                <w:szCs w:val="30"/>
                <w:rtl/>
              </w:rPr>
              <w:t> </w:t>
            </w:r>
            <w:r w:rsidRPr="003D7266">
              <w:rPr>
                <w:sz w:val="22"/>
                <w:szCs w:val="30"/>
              </w:rPr>
              <w:t>0</w:t>
            </w:r>
            <w:r w:rsidRPr="003D7266">
              <w:rPr>
                <w:rFonts w:hint="cs"/>
                <w:sz w:val="22"/>
                <w:szCs w:val="30"/>
                <w:rtl/>
              </w:rPr>
              <w:t>، ...،</w:t>
            </w:r>
            <w:r w:rsidR="00236F7F" w:rsidRPr="003D7266">
              <w:rPr>
                <w:rFonts w:hint="eastAsia"/>
                <w:sz w:val="22"/>
                <w:szCs w:val="30"/>
                <w:rtl/>
              </w:rPr>
              <w:t> </w:t>
            </w:r>
            <w:r w:rsidRPr="003D7266">
              <w:rPr>
                <w:sz w:val="22"/>
                <w:szCs w:val="30"/>
              </w:rPr>
              <w:t>4</w:t>
            </w:r>
          </w:p>
        </w:tc>
      </w:tr>
    </w:tbl>
    <w:p w:rsidR="00236F7F" w:rsidRPr="00513EB8" w:rsidRDefault="00236F7F" w:rsidP="003D7266">
      <w:pPr>
        <w:rPr>
          <w:rtl/>
        </w:rPr>
      </w:pPr>
      <w:r w:rsidRPr="00513EB8">
        <w:rPr>
          <w:rFonts w:hint="cs"/>
          <w:rtl/>
        </w:rPr>
        <w:t>رقم الفِدّرة الواسعة</w:t>
      </w:r>
      <w:r>
        <w:rPr>
          <w:rFonts w:hint="cs"/>
          <w:rtl/>
        </w:rPr>
        <w:t xml:space="preserve"> </w:t>
      </w:r>
      <w:r w:rsidRPr="00513EB8">
        <w:rPr>
          <w:rFonts w:hint="cs"/>
          <w:rtl/>
        </w:rPr>
        <w:t>-</w:t>
      </w:r>
      <w:r>
        <w:rPr>
          <w:rFonts w:hint="cs"/>
          <w:rtl/>
        </w:rPr>
        <w:t xml:space="preserve"> </w:t>
      </w:r>
      <w:r w:rsidRPr="00513EB8">
        <w:rPr>
          <w:rFonts w:hint="cs"/>
          <w:rtl/>
        </w:rPr>
        <w:t xml:space="preserve">يُعَبِّر عن رقم الفِدْرة الواسعة بالرمز </w:t>
      </w:r>
      <w:r w:rsidRPr="00513EB8">
        <w:t>M h,i,j,k</w:t>
      </w:r>
      <w:r w:rsidRPr="00513EB8">
        <w:rPr>
          <w:rFonts w:hint="cs"/>
          <w:rtl/>
        </w:rPr>
        <w:t xml:space="preserve">. وفيه </w:t>
      </w:r>
      <w:r w:rsidRPr="00513EB8">
        <w:t>k</w:t>
      </w:r>
      <w:r w:rsidRPr="00513EB8">
        <w:rPr>
          <w:rFonts w:hint="cs"/>
          <w:rtl/>
        </w:rPr>
        <w:t xml:space="preserve"> يرمز إلى رتبة الفِدْرة الواسعة في الفِدْرة الفائقة المبيَّن في الشكل </w:t>
      </w:r>
      <w:r w:rsidRPr="00513EB8">
        <w:t>27</w:t>
      </w:r>
      <w:r w:rsidRPr="00513EB8">
        <w:rPr>
          <w:rFonts w:hint="cs"/>
          <w:rtl/>
        </w:rPr>
        <w:t xml:space="preserve"> للنظام </w:t>
      </w:r>
      <w:r w:rsidR="00EA302C" w:rsidRPr="00513EB8">
        <w:t>1</w:t>
      </w:r>
      <w:r w:rsidR="00EA302C">
        <w:t> </w:t>
      </w:r>
      <w:r w:rsidR="00EA302C" w:rsidRPr="00513EB8">
        <w:t>080/60/I</w:t>
      </w:r>
      <w:r w:rsidR="003D7266">
        <w:rPr>
          <w:rFonts w:hint="cs"/>
          <w:rtl/>
        </w:rPr>
        <w:t xml:space="preserve"> </w:t>
      </w:r>
      <w:r w:rsidR="00EA302C">
        <w:rPr>
          <w:rFonts w:cs="Times New Roman"/>
        </w:rPr>
        <w:t>×</w:t>
      </w:r>
      <w:r w:rsidR="003D7266">
        <w:rPr>
          <w:rFonts w:hint="cs"/>
          <w:rtl/>
        </w:rPr>
        <w:t xml:space="preserve"> </w:t>
      </w:r>
      <w:r w:rsidRPr="00513EB8">
        <w:t>1</w:t>
      </w:r>
      <w:r>
        <w:t> </w:t>
      </w:r>
      <w:r w:rsidRPr="00513EB8">
        <w:t>920</w:t>
      </w:r>
      <w:r w:rsidRPr="00513EB8">
        <w:rPr>
          <w:rFonts w:hint="cs"/>
          <w:rtl/>
        </w:rPr>
        <w:t xml:space="preserve">، وفي الشكل </w:t>
      </w:r>
      <w:r w:rsidRPr="00513EB8">
        <w:t>29</w:t>
      </w:r>
      <w:r w:rsidRPr="00513EB8">
        <w:rPr>
          <w:rFonts w:hint="cs"/>
          <w:rtl/>
        </w:rPr>
        <w:t xml:space="preserve"> للنظام </w:t>
      </w:r>
      <w:r w:rsidR="00EA302C" w:rsidRPr="00513EB8">
        <w:t>1</w:t>
      </w:r>
      <w:r w:rsidR="00EA302C">
        <w:t> </w:t>
      </w:r>
      <w:r w:rsidR="00EA302C" w:rsidRPr="00513EB8">
        <w:t>080/</w:t>
      </w:r>
      <w:r w:rsidR="00EA302C">
        <w:t>5</w:t>
      </w:r>
      <w:r w:rsidR="00EA302C" w:rsidRPr="00513EB8">
        <w:t>0/I</w:t>
      </w:r>
      <w:r w:rsidR="003D7266">
        <w:rPr>
          <w:rFonts w:hint="cs"/>
          <w:rtl/>
        </w:rPr>
        <w:t xml:space="preserve"> </w:t>
      </w:r>
      <w:r w:rsidR="00EA302C">
        <w:rPr>
          <w:rFonts w:cs="Times New Roman"/>
        </w:rPr>
        <w:t>×</w:t>
      </w:r>
      <w:r w:rsidR="003D7266">
        <w:rPr>
          <w:rFonts w:hint="cs"/>
          <w:rtl/>
        </w:rPr>
        <w:t xml:space="preserve"> </w:t>
      </w:r>
      <w:r w:rsidR="00EA302C" w:rsidRPr="00513EB8">
        <w:t>1</w:t>
      </w:r>
      <w:r w:rsidR="00EA302C">
        <w:t> </w:t>
      </w:r>
      <w:r w:rsidR="00EA302C" w:rsidRPr="00513EB8">
        <w:t>920</w:t>
      </w:r>
      <w:r w:rsidRPr="00513EB8">
        <w:rPr>
          <w:rFonts w:hint="cs"/>
          <w:rtl/>
        </w:rPr>
        <w:t xml:space="preserve"> وفي الشكل </w:t>
      </w:r>
      <w:r w:rsidRPr="00513EB8">
        <w:t>31</w:t>
      </w:r>
      <w:r w:rsidRPr="00513EB8">
        <w:rPr>
          <w:rFonts w:hint="cs"/>
          <w:rtl/>
        </w:rPr>
        <w:t xml:space="preserve"> للنظامين </w:t>
      </w:r>
      <w:r>
        <w:br/>
      </w:r>
      <w:r w:rsidRPr="00513EB8">
        <w:t>720/60/P</w:t>
      </w:r>
      <w:r w:rsidR="003D7266">
        <w:rPr>
          <w:rFonts w:cs="Times New Roman" w:hint="cs"/>
          <w:rtl/>
        </w:rPr>
        <w:t xml:space="preserve"> </w:t>
      </w:r>
      <w:r w:rsidR="00EA302C">
        <w:rPr>
          <w:rFonts w:cs="Times New Roman"/>
        </w:rPr>
        <w:t>×</w:t>
      </w:r>
      <w:r w:rsidR="003D7266">
        <w:rPr>
          <w:rFonts w:hint="cs"/>
          <w:rtl/>
        </w:rPr>
        <w:t xml:space="preserve"> </w:t>
      </w:r>
      <w:r w:rsidR="00EA302C" w:rsidRPr="00513EB8">
        <w:t>1</w:t>
      </w:r>
      <w:r w:rsidR="00EA302C">
        <w:t> </w:t>
      </w:r>
      <w:r w:rsidR="00EA302C" w:rsidRPr="00513EB8">
        <w:t>280</w:t>
      </w:r>
      <w:r>
        <w:rPr>
          <w:rFonts w:hint="cs"/>
          <w:rtl/>
        </w:rPr>
        <w:t xml:space="preserve"> و</w:t>
      </w:r>
      <w:r w:rsidR="00EA302C" w:rsidRPr="00513EB8">
        <w:t>720/</w:t>
      </w:r>
      <w:r w:rsidR="00EA302C">
        <w:t>5</w:t>
      </w:r>
      <w:r w:rsidR="00EA302C" w:rsidRPr="00513EB8">
        <w:t>0/P</w:t>
      </w:r>
      <w:r w:rsidR="003D7266">
        <w:rPr>
          <w:rFonts w:cs="Times New Roman" w:hint="cs"/>
          <w:rtl/>
        </w:rPr>
        <w:t xml:space="preserve"> </w:t>
      </w:r>
      <w:r w:rsidR="00EA302C">
        <w:rPr>
          <w:rFonts w:cs="Times New Roman"/>
        </w:rPr>
        <w:t>×</w:t>
      </w:r>
      <w:r w:rsidR="003D7266">
        <w:rPr>
          <w:rFonts w:hint="cs"/>
          <w:rtl/>
        </w:rPr>
        <w:t xml:space="preserve"> </w:t>
      </w:r>
      <w:r w:rsidR="00EA302C" w:rsidRPr="00513EB8">
        <w:t>1</w:t>
      </w:r>
      <w:r w:rsidR="00EA302C">
        <w:t> </w:t>
      </w:r>
      <w:r w:rsidR="00EA302C" w:rsidRPr="00513EB8">
        <w:t>280</w:t>
      </w:r>
      <w:r w:rsidRPr="00513EB8">
        <w:rPr>
          <w:rFonts w:hint="cs"/>
          <w:rtl/>
        </w:rPr>
        <w:t xml:space="preserve">. وفي هذه الأشكال مستطيل صغير يمثّل الفِدْرة </w:t>
      </w:r>
      <w:r w:rsidRPr="00513EB8">
        <w:rPr>
          <w:rFonts w:hint="cs"/>
          <w:w w:val="99"/>
          <w:rtl/>
        </w:rPr>
        <w:t>الواسعة وفي داخل هذا المستطيل رقم يعبِّر عن</w:t>
      </w:r>
      <w:r w:rsidRPr="00513EB8">
        <w:rPr>
          <w:rFonts w:hint="cs"/>
          <w:rtl/>
        </w:rPr>
        <w:t xml:space="preserve"> </w:t>
      </w:r>
      <w:r w:rsidRPr="00513EB8">
        <w:t>k</w:t>
      </w:r>
      <w:r w:rsidRPr="00513EB8">
        <w:rPr>
          <w:rFonts w:hint="cs"/>
          <w:rtl/>
        </w:rPr>
        <w:t>.</w:t>
      </w:r>
    </w:p>
    <w:tbl>
      <w:tblPr>
        <w:bidiVisual/>
        <w:tblW w:w="0" w:type="auto"/>
        <w:tblLook w:val="01E0" w:firstRow="1" w:lastRow="1" w:firstColumn="1" w:lastColumn="1" w:noHBand="0" w:noVBand="0"/>
      </w:tblPr>
      <w:tblGrid>
        <w:gridCol w:w="1314"/>
        <w:gridCol w:w="632"/>
        <w:gridCol w:w="3406"/>
        <w:gridCol w:w="4503"/>
      </w:tblGrid>
      <w:tr w:rsidR="005F5FF3" w:rsidRPr="003D7266" w:rsidTr="003D7266">
        <w:tc>
          <w:tcPr>
            <w:tcW w:w="1314" w:type="dxa"/>
          </w:tcPr>
          <w:p w:rsidR="005F5FF3" w:rsidRPr="003D7266" w:rsidRDefault="005F5FF3" w:rsidP="00B220B2">
            <w:pPr>
              <w:pStyle w:val="Tabletext"/>
              <w:spacing w:before="40" w:after="40" w:line="192" w:lineRule="auto"/>
              <w:rPr>
                <w:sz w:val="22"/>
                <w:szCs w:val="30"/>
              </w:rPr>
            </w:pPr>
            <w:r w:rsidRPr="003D7266">
              <w:rPr>
                <w:sz w:val="22"/>
                <w:szCs w:val="30"/>
              </w:rPr>
              <w:t>M h,i,j,k</w:t>
            </w:r>
          </w:p>
        </w:tc>
        <w:tc>
          <w:tcPr>
            <w:tcW w:w="632" w:type="dxa"/>
          </w:tcPr>
          <w:p w:rsidR="005F5FF3" w:rsidRPr="003D7266" w:rsidRDefault="005F5FF3" w:rsidP="00B220B2">
            <w:pPr>
              <w:pStyle w:val="Tabletext"/>
              <w:spacing w:before="40" w:after="40" w:line="192" w:lineRule="auto"/>
              <w:rPr>
                <w:sz w:val="22"/>
                <w:szCs w:val="30"/>
                <w:rtl/>
              </w:rPr>
            </w:pPr>
            <w:r w:rsidRPr="003D7266">
              <w:rPr>
                <w:rFonts w:hint="cs"/>
                <w:sz w:val="22"/>
                <w:szCs w:val="30"/>
                <w:rtl/>
              </w:rPr>
              <w:t>حيث</w:t>
            </w:r>
          </w:p>
        </w:tc>
        <w:tc>
          <w:tcPr>
            <w:tcW w:w="3406" w:type="dxa"/>
          </w:tcPr>
          <w:p w:rsidR="005F5FF3" w:rsidRPr="003D7266" w:rsidRDefault="005F5FF3" w:rsidP="00B220B2">
            <w:pPr>
              <w:pStyle w:val="Tabletext"/>
              <w:spacing w:before="40" w:after="40" w:line="192" w:lineRule="auto"/>
              <w:rPr>
                <w:sz w:val="22"/>
                <w:szCs w:val="30"/>
                <w:rtl/>
              </w:rPr>
            </w:pPr>
            <w:r w:rsidRPr="003D7266">
              <w:rPr>
                <w:sz w:val="22"/>
                <w:szCs w:val="30"/>
              </w:rPr>
              <w:t>h,i,j</w:t>
            </w:r>
            <w:r w:rsidRPr="003D7266">
              <w:rPr>
                <w:rFonts w:hint="cs"/>
                <w:sz w:val="22"/>
                <w:szCs w:val="30"/>
                <w:rtl/>
              </w:rPr>
              <w:t>: رقم الفِدْرة الفائقة</w:t>
            </w:r>
          </w:p>
        </w:tc>
        <w:tc>
          <w:tcPr>
            <w:tcW w:w="4503" w:type="dxa"/>
          </w:tcPr>
          <w:p w:rsidR="005F5FF3" w:rsidRPr="003D7266" w:rsidRDefault="005F5FF3" w:rsidP="00B220B2">
            <w:pPr>
              <w:pStyle w:val="Tabletext"/>
              <w:spacing w:before="40" w:after="40" w:line="192" w:lineRule="auto"/>
              <w:rPr>
                <w:sz w:val="22"/>
                <w:szCs w:val="30"/>
                <w:rtl/>
              </w:rPr>
            </w:pPr>
          </w:p>
        </w:tc>
      </w:tr>
      <w:tr w:rsidR="005F5FF3" w:rsidRPr="003D7266" w:rsidTr="003D7266">
        <w:tc>
          <w:tcPr>
            <w:tcW w:w="1314" w:type="dxa"/>
          </w:tcPr>
          <w:p w:rsidR="005F5FF3" w:rsidRPr="003D7266" w:rsidRDefault="005F5FF3" w:rsidP="00B220B2">
            <w:pPr>
              <w:pStyle w:val="Tabletext"/>
              <w:spacing w:before="40" w:after="40" w:line="192" w:lineRule="auto"/>
              <w:rPr>
                <w:sz w:val="22"/>
                <w:szCs w:val="30"/>
                <w:rtl/>
              </w:rPr>
            </w:pPr>
          </w:p>
        </w:tc>
        <w:tc>
          <w:tcPr>
            <w:tcW w:w="632" w:type="dxa"/>
          </w:tcPr>
          <w:p w:rsidR="005F5FF3" w:rsidRPr="003D7266" w:rsidRDefault="005F5FF3" w:rsidP="00B220B2">
            <w:pPr>
              <w:pStyle w:val="Tabletext"/>
              <w:spacing w:before="40" w:after="40" w:line="192" w:lineRule="auto"/>
              <w:rPr>
                <w:sz w:val="22"/>
                <w:szCs w:val="30"/>
                <w:rtl/>
              </w:rPr>
            </w:pPr>
          </w:p>
        </w:tc>
        <w:tc>
          <w:tcPr>
            <w:tcW w:w="3406" w:type="dxa"/>
          </w:tcPr>
          <w:p w:rsidR="005F5FF3" w:rsidRPr="003D7266" w:rsidRDefault="005F5FF3" w:rsidP="00B220B2">
            <w:pPr>
              <w:pStyle w:val="Tabletext"/>
              <w:spacing w:before="40" w:after="40" w:line="192" w:lineRule="auto"/>
              <w:rPr>
                <w:sz w:val="22"/>
                <w:szCs w:val="30"/>
                <w:rtl/>
              </w:rPr>
            </w:pPr>
            <w:r w:rsidRPr="003D7266">
              <w:rPr>
                <w:sz w:val="22"/>
                <w:szCs w:val="30"/>
              </w:rPr>
              <w:t>k</w:t>
            </w:r>
            <w:r w:rsidRPr="003D7266">
              <w:rPr>
                <w:rFonts w:hint="cs"/>
                <w:sz w:val="22"/>
                <w:szCs w:val="30"/>
                <w:rtl/>
              </w:rPr>
              <w:t>: رتبة الفِدْرة الواسعة في الفِدْرة الفائقة</w:t>
            </w:r>
          </w:p>
        </w:tc>
        <w:tc>
          <w:tcPr>
            <w:tcW w:w="4503" w:type="dxa"/>
          </w:tcPr>
          <w:p w:rsidR="005F5FF3" w:rsidRPr="003D7266" w:rsidRDefault="005F5FF3" w:rsidP="00B220B2">
            <w:pPr>
              <w:pStyle w:val="Tabletext"/>
              <w:spacing w:before="40" w:after="40" w:line="192" w:lineRule="auto"/>
              <w:rPr>
                <w:sz w:val="22"/>
                <w:szCs w:val="30"/>
                <w:rtl/>
              </w:rPr>
            </w:pPr>
            <w:r w:rsidRPr="003D7266">
              <w:rPr>
                <w:sz w:val="22"/>
                <w:szCs w:val="30"/>
              </w:rPr>
              <w:t>k</w:t>
            </w:r>
            <w:r w:rsidRPr="003D7266">
              <w:rPr>
                <w:rFonts w:hint="cs"/>
                <w:sz w:val="22"/>
                <w:szCs w:val="30"/>
                <w:rtl/>
              </w:rPr>
              <w:t xml:space="preserve"> = </w:t>
            </w:r>
            <w:r w:rsidRPr="003D7266">
              <w:rPr>
                <w:sz w:val="22"/>
                <w:szCs w:val="30"/>
              </w:rPr>
              <w:t>0</w:t>
            </w:r>
            <w:r w:rsidRPr="003D7266">
              <w:rPr>
                <w:rFonts w:hint="cs"/>
                <w:sz w:val="22"/>
                <w:szCs w:val="30"/>
                <w:rtl/>
              </w:rPr>
              <w:t xml:space="preserve">، ...، </w:t>
            </w:r>
            <w:r w:rsidRPr="003D7266">
              <w:rPr>
                <w:sz w:val="22"/>
                <w:szCs w:val="30"/>
              </w:rPr>
              <w:t>26</w:t>
            </w:r>
          </w:p>
        </w:tc>
      </w:tr>
    </w:tbl>
    <w:p w:rsidR="003C19CF" w:rsidRPr="00513EB8" w:rsidRDefault="003C19CF" w:rsidP="005D3CF2">
      <w:pPr>
        <w:rPr>
          <w:rtl/>
        </w:rPr>
      </w:pPr>
      <w:r w:rsidRPr="00513EB8">
        <w:rPr>
          <w:rFonts w:hint="cs"/>
          <w:rtl/>
        </w:rPr>
        <w:t xml:space="preserve">موضع </w:t>
      </w:r>
      <w:r w:rsidR="005D3CF2">
        <w:rPr>
          <w:rFonts w:hint="cs"/>
          <w:rtl/>
        </w:rPr>
        <w:t>البيكسل</w:t>
      </w:r>
      <w:r w:rsidRPr="00513EB8">
        <w:rPr>
          <w:rFonts w:hint="cs"/>
          <w:rtl/>
        </w:rPr>
        <w:t xml:space="preserve"> -</w:t>
      </w:r>
      <w:r>
        <w:t xml:space="preserve"> </w:t>
      </w:r>
      <w:r w:rsidRPr="00513EB8">
        <w:rPr>
          <w:rFonts w:hint="cs"/>
          <w:rtl/>
        </w:rPr>
        <w:t xml:space="preserve">يُعَبِّر عن موضِع </w:t>
      </w:r>
      <w:r w:rsidR="005D3CF2">
        <w:rPr>
          <w:rFonts w:hint="cs"/>
          <w:rtl/>
        </w:rPr>
        <w:t>البيكسل</w:t>
      </w:r>
      <w:r w:rsidRPr="00513EB8">
        <w:rPr>
          <w:rFonts w:hint="cs"/>
          <w:rtl/>
        </w:rPr>
        <w:t xml:space="preserve"> بالرمز </w:t>
      </w:r>
      <w:r w:rsidR="00EA302C" w:rsidRPr="00513EB8">
        <w:t xml:space="preserve">P </w:t>
      </w:r>
      <w:r w:rsidRPr="00513EB8">
        <w:t>h,i,j,k,l(x</w:t>
      </w:r>
      <w:r w:rsidR="00EA302C">
        <w:t>,</w:t>
      </w:r>
      <w:r w:rsidRPr="00513EB8">
        <w:t>y)</w:t>
      </w:r>
      <w:r w:rsidR="00DA7185">
        <w:rPr>
          <w:rFonts w:hint="cs"/>
          <w:rtl/>
        </w:rPr>
        <w:t xml:space="preserve">. </w:t>
      </w:r>
      <w:r w:rsidRPr="00513EB8">
        <w:rPr>
          <w:rFonts w:hint="cs"/>
          <w:rtl/>
        </w:rPr>
        <w:t xml:space="preserve">ويدل على </w:t>
      </w:r>
      <w:r w:rsidR="005D3CF2">
        <w:rPr>
          <w:rFonts w:hint="cs"/>
          <w:rtl/>
        </w:rPr>
        <w:t>البيكسل</w:t>
      </w:r>
      <w:r w:rsidRPr="00513EB8">
        <w:rPr>
          <w:rFonts w:hint="cs"/>
          <w:rtl/>
        </w:rPr>
        <w:t xml:space="preserve"> بالسابقة </w:t>
      </w:r>
      <w:r w:rsidRPr="00513EB8">
        <w:t>P</w:t>
      </w:r>
      <w:r w:rsidRPr="00513EB8">
        <w:rPr>
          <w:rFonts w:hint="cs"/>
          <w:rtl/>
        </w:rPr>
        <w:t xml:space="preserve"> قبل (إلى اليسار) المجموعة </w:t>
      </w:r>
      <w:r w:rsidRPr="00513EB8">
        <w:t>h,</w:t>
      </w:r>
      <w:r w:rsidR="00EA302C">
        <w:t xml:space="preserve"> </w:t>
      </w:r>
      <w:r w:rsidRPr="00513EB8">
        <w:t>i,</w:t>
      </w:r>
      <w:r w:rsidR="00EA302C">
        <w:t xml:space="preserve"> </w:t>
      </w:r>
      <w:r w:rsidRPr="00513EB8">
        <w:t>j,</w:t>
      </w:r>
      <w:r w:rsidR="00EA302C">
        <w:t xml:space="preserve"> </w:t>
      </w:r>
      <w:r w:rsidRPr="00513EB8">
        <w:t>k,</w:t>
      </w:r>
      <w:r w:rsidR="00EA302C">
        <w:t xml:space="preserve"> </w:t>
      </w:r>
      <w:r w:rsidRPr="00513EB8">
        <w:t>l(x</w:t>
      </w:r>
      <w:r w:rsidR="00EA302C">
        <w:t>,</w:t>
      </w:r>
      <w:r w:rsidRPr="00513EB8">
        <w:t>y)</w:t>
      </w:r>
      <w:r w:rsidRPr="00513EB8">
        <w:rPr>
          <w:rFonts w:hint="cs"/>
          <w:rtl/>
        </w:rPr>
        <w:t xml:space="preserve">. ويدل الرمز </w:t>
      </w:r>
      <w:r w:rsidRPr="00513EB8">
        <w:t>l</w:t>
      </w:r>
      <w:r w:rsidRPr="00513EB8">
        <w:rPr>
          <w:rFonts w:hint="cs"/>
          <w:rtl/>
        </w:rPr>
        <w:t xml:space="preserve"> على رتبة الفِدْرة </w:t>
      </w:r>
      <w:r w:rsidRPr="00513EB8">
        <w:t>DCT</w:t>
      </w:r>
      <w:r w:rsidRPr="00513EB8">
        <w:rPr>
          <w:rFonts w:hint="cs"/>
          <w:rtl/>
        </w:rPr>
        <w:t xml:space="preserve"> في الفِدْرة الواسعة، وهو مبيَّن في الشكلين </w:t>
      </w:r>
      <w:r w:rsidRPr="00513EB8">
        <w:t>18</w:t>
      </w:r>
      <w:r>
        <w:rPr>
          <w:rFonts w:hint="cs"/>
          <w:rtl/>
        </w:rPr>
        <w:t xml:space="preserve"> و</w:t>
      </w:r>
      <w:r w:rsidRPr="00513EB8">
        <w:t>19</w:t>
      </w:r>
      <w:r w:rsidRPr="00513EB8">
        <w:rPr>
          <w:rFonts w:hint="cs"/>
          <w:rtl/>
        </w:rPr>
        <w:t xml:space="preserve">. ويبيِّن المستطيل في الشكل الفِدْرة </w:t>
      </w:r>
      <w:r w:rsidRPr="00513EB8">
        <w:t>DCT</w:t>
      </w:r>
      <w:r w:rsidRPr="00513EB8">
        <w:rPr>
          <w:rFonts w:hint="cs"/>
          <w:rtl/>
        </w:rPr>
        <w:t xml:space="preserve">، ورقم </w:t>
      </w:r>
      <w:r w:rsidRPr="00513EB8">
        <w:t>DCT</w:t>
      </w:r>
      <w:r w:rsidRPr="00513EB8">
        <w:rPr>
          <w:rFonts w:hint="cs"/>
          <w:rtl/>
        </w:rPr>
        <w:t xml:space="preserve"> داخل المستطيل يعبِّر عن قيمة </w:t>
      </w:r>
      <w:r w:rsidR="00EA302C">
        <w:t>I</w:t>
      </w:r>
      <w:r w:rsidRPr="00513EB8">
        <w:rPr>
          <w:rFonts w:hint="cs"/>
          <w:rtl/>
        </w:rPr>
        <w:t xml:space="preserve">. </w:t>
      </w:r>
      <w:r w:rsidRPr="003B6F95">
        <w:rPr>
          <w:rFonts w:hint="cs"/>
          <w:rtl/>
        </w:rPr>
        <w:t>والرمز</w:t>
      </w:r>
      <w:r w:rsidR="003248FE" w:rsidRPr="003B6F95">
        <w:rPr>
          <w:rFonts w:hint="cs"/>
          <w:rtl/>
        </w:rPr>
        <w:t>ان</w:t>
      </w:r>
      <w:r w:rsidRPr="003B6F95">
        <w:rPr>
          <w:rFonts w:hint="cs"/>
          <w:rtl/>
        </w:rPr>
        <w:t xml:space="preserve"> </w:t>
      </w:r>
      <w:r w:rsidRPr="003B6F95">
        <w:t>x</w:t>
      </w:r>
      <w:r w:rsidRPr="003B6F95">
        <w:rPr>
          <w:rFonts w:hint="cs"/>
          <w:rtl/>
        </w:rPr>
        <w:t xml:space="preserve"> و</w:t>
      </w:r>
      <w:r w:rsidRPr="003B6F95">
        <w:t>y</w:t>
      </w:r>
      <w:r w:rsidRPr="003B6F95">
        <w:rPr>
          <w:rFonts w:hint="cs"/>
          <w:rtl/>
        </w:rPr>
        <w:t xml:space="preserve"> يدل</w:t>
      </w:r>
      <w:r w:rsidR="003248FE" w:rsidRPr="003B6F95">
        <w:rPr>
          <w:rFonts w:hint="cs"/>
          <w:rtl/>
        </w:rPr>
        <w:t>ان</w:t>
      </w:r>
      <w:r w:rsidRPr="00513EB8">
        <w:rPr>
          <w:rFonts w:hint="cs"/>
          <w:rtl/>
        </w:rPr>
        <w:t xml:space="preserve"> على إحداثيي </w:t>
      </w:r>
      <w:r w:rsidR="005D3CF2">
        <w:rPr>
          <w:rFonts w:hint="cs"/>
          <w:rtl/>
        </w:rPr>
        <w:t>البيكسل</w:t>
      </w:r>
      <w:r w:rsidRPr="00513EB8">
        <w:rPr>
          <w:rFonts w:hint="cs"/>
          <w:rtl/>
        </w:rPr>
        <w:t xml:space="preserve"> في الفِدرة </w:t>
      </w:r>
      <w:r w:rsidRPr="00513EB8">
        <w:t>DCT</w:t>
      </w:r>
      <w:r w:rsidRPr="00513EB8">
        <w:rPr>
          <w:rFonts w:hint="cs"/>
          <w:rtl/>
        </w:rPr>
        <w:t xml:space="preserve"> ك</w:t>
      </w:r>
      <w:r w:rsidR="007331E7">
        <w:rPr>
          <w:rFonts w:hint="cs"/>
          <w:rtl/>
        </w:rPr>
        <w:t>ما </w:t>
      </w:r>
      <w:r w:rsidRPr="00513EB8">
        <w:rPr>
          <w:rFonts w:hint="cs"/>
          <w:rtl/>
        </w:rPr>
        <w:t>ه</w:t>
      </w:r>
      <w:r w:rsidR="007331E7">
        <w:rPr>
          <w:rFonts w:hint="cs"/>
          <w:rtl/>
        </w:rPr>
        <w:t>ما </w:t>
      </w:r>
      <w:r w:rsidRPr="00513EB8">
        <w:rPr>
          <w:rFonts w:hint="cs"/>
          <w:rtl/>
        </w:rPr>
        <w:t xml:space="preserve">مشروحان في الفقرة </w:t>
      </w:r>
      <w:r w:rsidRPr="00513EB8">
        <w:t>2.1.4</w:t>
      </w:r>
      <w:r w:rsidRPr="00513EB8">
        <w:rPr>
          <w:rFonts w:hint="cs"/>
          <w:rtl/>
        </w:rPr>
        <w:t>.</w:t>
      </w:r>
    </w:p>
    <w:tbl>
      <w:tblPr>
        <w:bidiVisual/>
        <w:tblW w:w="0" w:type="auto"/>
        <w:tblLook w:val="01E0" w:firstRow="1" w:lastRow="1" w:firstColumn="1" w:lastColumn="1" w:noHBand="0" w:noVBand="0"/>
      </w:tblPr>
      <w:tblGrid>
        <w:gridCol w:w="1383"/>
        <w:gridCol w:w="567"/>
        <w:gridCol w:w="3402"/>
        <w:gridCol w:w="4503"/>
      </w:tblGrid>
      <w:tr w:rsidR="005F5FF3" w:rsidRPr="003D7266" w:rsidTr="00EF771F">
        <w:tc>
          <w:tcPr>
            <w:tcW w:w="1383" w:type="dxa"/>
          </w:tcPr>
          <w:p w:rsidR="005F5FF3" w:rsidRPr="003D7266" w:rsidRDefault="005F5FF3" w:rsidP="00B220B2">
            <w:pPr>
              <w:pStyle w:val="Tabletext"/>
              <w:spacing w:before="40" w:after="40" w:line="192" w:lineRule="auto"/>
              <w:rPr>
                <w:sz w:val="22"/>
                <w:szCs w:val="30"/>
              </w:rPr>
            </w:pPr>
            <w:r w:rsidRPr="003D7266">
              <w:rPr>
                <w:sz w:val="22"/>
                <w:szCs w:val="30"/>
              </w:rPr>
              <w:t>P h,i,j,k,l(x,y)</w:t>
            </w:r>
          </w:p>
        </w:tc>
        <w:tc>
          <w:tcPr>
            <w:tcW w:w="567" w:type="dxa"/>
          </w:tcPr>
          <w:p w:rsidR="005F5FF3" w:rsidRPr="003D7266" w:rsidRDefault="005F5FF3" w:rsidP="00B220B2">
            <w:pPr>
              <w:pStyle w:val="Tabletext"/>
              <w:spacing w:before="40" w:after="40" w:line="192" w:lineRule="auto"/>
              <w:rPr>
                <w:sz w:val="22"/>
                <w:szCs w:val="30"/>
                <w:rtl/>
              </w:rPr>
            </w:pPr>
            <w:r w:rsidRPr="003D7266">
              <w:rPr>
                <w:rFonts w:hint="cs"/>
                <w:sz w:val="22"/>
                <w:szCs w:val="30"/>
                <w:rtl/>
              </w:rPr>
              <w:t>وفيه</w:t>
            </w:r>
          </w:p>
        </w:tc>
        <w:tc>
          <w:tcPr>
            <w:tcW w:w="3402" w:type="dxa"/>
          </w:tcPr>
          <w:p w:rsidR="005F5FF3" w:rsidRPr="003D7266" w:rsidRDefault="005F5FF3" w:rsidP="00B220B2">
            <w:pPr>
              <w:pStyle w:val="Tabletext"/>
              <w:spacing w:before="40" w:after="40" w:line="192" w:lineRule="auto"/>
              <w:rPr>
                <w:sz w:val="22"/>
                <w:szCs w:val="30"/>
                <w:rtl/>
              </w:rPr>
            </w:pPr>
            <w:r w:rsidRPr="003D7266">
              <w:rPr>
                <w:sz w:val="22"/>
                <w:szCs w:val="30"/>
              </w:rPr>
              <w:t>h,i,j,k</w:t>
            </w:r>
            <w:r w:rsidRPr="003D7266">
              <w:rPr>
                <w:rFonts w:hint="cs"/>
                <w:sz w:val="22"/>
                <w:szCs w:val="30"/>
                <w:rtl/>
              </w:rPr>
              <w:t>: رقم الفِدْرة الواسعة</w:t>
            </w:r>
          </w:p>
          <w:p w:rsidR="005F5FF3" w:rsidRPr="003D7266" w:rsidRDefault="005F5FF3" w:rsidP="00B220B2">
            <w:pPr>
              <w:pStyle w:val="Tabletext"/>
              <w:spacing w:before="40" w:after="40" w:line="192" w:lineRule="auto"/>
              <w:rPr>
                <w:sz w:val="22"/>
                <w:szCs w:val="30"/>
                <w:rtl/>
              </w:rPr>
            </w:pPr>
            <w:r w:rsidRPr="003D7266">
              <w:rPr>
                <w:sz w:val="22"/>
                <w:szCs w:val="30"/>
              </w:rPr>
              <w:t>l</w:t>
            </w:r>
            <w:r w:rsidRPr="003D7266">
              <w:rPr>
                <w:rFonts w:hint="cs"/>
                <w:sz w:val="22"/>
                <w:szCs w:val="30"/>
                <w:rtl/>
              </w:rPr>
              <w:t xml:space="preserve">: رتبة الفِدْرة </w:t>
            </w:r>
            <w:r w:rsidRPr="003D7266">
              <w:rPr>
                <w:sz w:val="22"/>
                <w:szCs w:val="30"/>
              </w:rPr>
              <w:t>DCT</w:t>
            </w:r>
            <w:r w:rsidRPr="003D7266">
              <w:rPr>
                <w:rFonts w:hint="cs"/>
                <w:sz w:val="22"/>
                <w:szCs w:val="30"/>
                <w:rtl/>
              </w:rPr>
              <w:t xml:space="preserve"> في الفِدْرة الواسعة</w:t>
            </w:r>
          </w:p>
        </w:tc>
        <w:tc>
          <w:tcPr>
            <w:tcW w:w="4503" w:type="dxa"/>
          </w:tcPr>
          <w:p w:rsidR="005F5FF3" w:rsidRPr="003D7266" w:rsidRDefault="005F5FF3" w:rsidP="00B220B2">
            <w:pPr>
              <w:pStyle w:val="Tabletext"/>
              <w:spacing w:before="40" w:after="40" w:line="192" w:lineRule="auto"/>
              <w:rPr>
                <w:sz w:val="22"/>
                <w:szCs w:val="30"/>
                <w:rtl/>
              </w:rPr>
            </w:pPr>
          </w:p>
        </w:tc>
      </w:tr>
      <w:tr w:rsidR="005F5FF3" w:rsidRPr="003D7266" w:rsidTr="00EF771F">
        <w:tc>
          <w:tcPr>
            <w:tcW w:w="1383" w:type="dxa"/>
          </w:tcPr>
          <w:p w:rsidR="005F5FF3" w:rsidRPr="003D7266" w:rsidRDefault="005F5FF3" w:rsidP="00B220B2">
            <w:pPr>
              <w:pStyle w:val="Tabletext"/>
              <w:spacing w:before="40" w:after="40" w:line="192" w:lineRule="auto"/>
              <w:rPr>
                <w:sz w:val="22"/>
                <w:szCs w:val="30"/>
                <w:rtl/>
                <w:lang w:bidi="ar-EG"/>
              </w:rPr>
            </w:pPr>
          </w:p>
        </w:tc>
        <w:tc>
          <w:tcPr>
            <w:tcW w:w="567" w:type="dxa"/>
          </w:tcPr>
          <w:p w:rsidR="005F5FF3" w:rsidRPr="003D7266" w:rsidRDefault="005F5FF3" w:rsidP="00B220B2">
            <w:pPr>
              <w:pStyle w:val="Tabletext"/>
              <w:spacing w:before="40" w:after="40" w:line="192" w:lineRule="auto"/>
              <w:rPr>
                <w:sz w:val="22"/>
                <w:szCs w:val="30"/>
                <w:rtl/>
              </w:rPr>
            </w:pPr>
          </w:p>
        </w:tc>
        <w:tc>
          <w:tcPr>
            <w:tcW w:w="3402" w:type="dxa"/>
          </w:tcPr>
          <w:p w:rsidR="005F5FF3" w:rsidRPr="003D7266" w:rsidRDefault="005F5FF3" w:rsidP="005D3CF2">
            <w:pPr>
              <w:pStyle w:val="Tabletext"/>
              <w:spacing w:before="40" w:after="40" w:line="192" w:lineRule="auto"/>
              <w:rPr>
                <w:sz w:val="22"/>
                <w:szCs w:val="30"/>
              </w:rPr>
            </w:pPr>
            <w:r w:rsidRPr="003D7266">
              <w:rPr>
                <w:sz w:val="22"/>
                <w:szCs w:val="30"/>
              </w:rPr>
              <w:t>(x,y)</w:t>
            </w:r>
            <w:r w:rsidR="00702C0E" w:rsidRPr="003D7266">
              <w:rPr>
                <w:rFonts w:hint="cs"/>
                <w:sz w:val="22"/>
                <w:szCs w:val="30"/>
                <w:rtl/>
              </w:rPr>
              <w:t>: إحداثيا</w:t>
            </w:r>
            <w:r w:rsidRPr="003D7266">
              <w:rPr>
                <w:rFonts w:hint="cs"/>
                <w:sz w:val="22"/>
                <w:szCs w:val="30"/>
                <w:rtl/>
              </w:rPr>
              <w:t xml:space="preserve"> </w:t>
            </w:r>
            <w:r w:rsidR="005D3CF2">
              <w:rPr>
                <w:rFonts w:hint="cs"/>
                <w:sz w:val="22"/>
                <w:szCs w:val="30"/>
                <w:rtl/>
              </w:rPr>
              <w:t>البيكسل</w:t>
            </w:r>
            <w:r w:rsidRPr="003D7266">
              <w:rPr>
                <w:rFonts w:hint="cs"/>
                <w:sz w:val="22"/>
                <w:szCs w:val="30"/>
                <w:rtl/>
              </w:rPr>
              <w:t xml:space="preserve"> في الفِدْرة </w:t>
            </w:r>
            <w:r w:rsidRPr="003D7266">
              <w:rPr>
                <w:sz w:val="22"/>
                <w:szCs w:val="30"/>
              </w:rPr>
              <w:t>DCT</w:t>
            </w:r>
          </w:p>
        </w:tc>
        <w:tc>
          <w:tcPr>
            <w:tcW w:w="4503" w:type="dxa"/>
          </w:tcPr>
          <w:p w:rsidR="005F5FF3" w:rsidRPr="003D7266" w:rsidRDefault="005F5FF3" w:rsidP="00B220B2">
            <w:pPr>
              <w:pStyle w:val="Tabletext"/>
              <w:spacing w:before="40" w:after="40" w:line="192" w:lineRule="auto"/>
              <w:rPr>
                <w:sz w:val="22"/>
                <w:szCs w:val="30"/>
                <w:rtl/>
              </w:rPr>
            </w:pPr>
            <w:r w:rsidRPr="003D7266">
              <w:rPr>
                <w:sz w:val="22"/>
                <w:szCs w:val="30"/>
              </w:rPr>
              <w:t>x</w:t>
            </w:r>
            <w:r w:rsidRPr="003D7266">
              <w:rPr>
                <w:rFonts w:hint="cs"/>
                <w:sz w:val="22"/>
                <w:szCs w:val="30"/>
                <w:rtl/>
              </w:rPr>
              <w:t xml:space="preserve"> = </w:t>
            </w:r>
            <w:r w:rsidRPr="003D7266">
              <w:rPr>
                <w:sz w:val="22"/>
                <w:szCs w:val="30"/>
              </w:rPr>
              <w:t>0</w:t>
            </w:r>
            <w:r w:rsidRPr="003D7266">
              <w:rPr>
                <w:rFonts w:hint="cs"/>
                <w:sz w:val="22"/>
                <w:szCs w:val="30"/>
                <w:rtl/>
              </w:rPr>
              <w:t xml:space="preserve">، ...، </w:t>
            </w:r>
            <w:r w:rsidRPr="003D7266">
              <w:rPr>
                <w:sz w:val="22"/>
                <w:szCs w:val="30"/>
              </w:rPr>
              <w:t>7</w:t>
            </w:r>
            <w:r w:rsidRPr="003D7266">
              <w:rPr>
                <w:rFonts w:hint="cs"/>
                <w:sz w:val="22"/>
                <w:szCs w:val="30"/>
                <w:rtl/>
              </w:rPr>
              <w:t xml:space="preserve"> و</w:t>
            </w:r>
            <w:r w:rsidRPr="003D7266">
              <w:rPr>
                <w:sz w:val="22"/>
                <w:szCs w:val="30"/>
              </w:rPr>
              <w:t>y</w:t>
            </w:r>
            <w:r w:rsidRPr="003D7266">
              <w:rPr>
                <w:rFonts w:hint="cs"/>
                <w:sz w:val="22"/>
                <w:szCs w:val="30"/>
                <w:rtl/>
              </w:rPr>
              <w:t xml:space="preserve"> = </w:t>
            </w:r>
            <w:r w:rsidRPr="003D7266">
              <w:rPr>
                <w:sz w:val="22"/>
                <w:szCs w:val="30"/>
              </w:rPr>
              <w:t>0</w:t>
            </w:r>
            <w:r w:rsidRPr="003D7266">
              <w:rPr>
                <w:rFonts w:hint="cs"/>
                <w:sz w:val="22"/>
                <w:szCs w:val="30"/>
                <w:rtl/>
              </w:rPr>
              <w:t xml:space="preserve">، ...، </w:t>
            </w:r>
            <w:r w:rsidRPr="003D7266">
              <w:rPr>
                <w:sz w:val="22"/>
                <w:szCs w:val="30"/>
              </w:rPr>
              <w:t>7</w:t>
            </w:r>
            <w:r w:rsidRPr="003D7266">
              <w:rPr>
                <w:rFonts w:hint="cs"/>
                <w:sz w:val="22"/>
                <w:szCs w:val="30"/>
                <w:rtl/>
              </w:rPr>
              <w:t>.</w:t>
            </w:r>
          </w:p>
        </w:tc>
      </w:tr>
    </w:tbl>
    <w:p w:rsidR="003B6F95" w:rsidRDefault="003B6F95">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5F5FF3" w:rsidRDefault="005F5FF3" w:rsidP="00CB7D99">
      <w:pPr>
        <w:pStyle w:val="FigureNo"/>
        <w:keepNext/>
        <w:rPr>
          <w:rtl/>
        </w:rPr>
      </w:pPr>
      <w:r w:rsidRPr="0098125B">
        <w:rPr>
          <w:rFonts w:hint="cs"/>
          <w:rtl/>
        </w:rPr>
        <w:t>الش</w:t>
      </w:r>
      <w:r w:rsidR="003D7266">
        <w:rPr>
          <w:rFonts w:hint="cs"/>
          <w:rtl/>
        </w:rPr>
        <w:t>ـ</w:t>
      </w:r>
      <w:r w:rsidRPr="0098125B">
        <w:rPr>
          <w:rFonts w:hint="cs"/>
          <w:rtl/>
        </w:rPr>
        <w:t xml:space="preserve">كل </w:t>
      </w:r>
      <w:r>
        <w:t>26</w:t>
      </w:r>
    </w:p>
    <w:p w:rsidR="005F5FF3" w:rsidRPr="002E21F4" w:rsidRDefault="005F5FF3" w:rsidP="003D7266">
      <w:pPr>
        <w:pStyle w:val="FigureTitle"/>
      </w:pPr>
      <w:r>
        <w:rPr>
          <w:rFonts w:hint="cs"/>
          <w:rtl/>
        </w:rPr>
        <w:t xml:space="preserve">الفِدَر الفائقة والفِدَر الواسعة في فِدْرة مقسَّمة في النظام </w:t>
      </w:r>
      <w:r w:rsidR="00702C0E">
        <w:t>1 080/60/I</w:t>
      </w:r>
      <w:r w:rsidR="003D7266">
        <w:rPr>
          <w:rFonts w:ascii="Times New Roman" w:hAnsi="Times New Roman" w:cs="Times New Roman" w:hint="cs"/>
          <w:rtl/>
        </w:rPr>
        <w:t xml:space="preserve"> </w:t>
      </w:r>
      <w:r w:rsidR="00702C0E">
        <w:rPr>
          <w:rFonts w:ascii="Times New Roman" w:hAnsi="Times New Roman" w:cs="Times New Roman"/>
        </w:rPr>
        <w:t>×</w:t>
      </w:r>
      <w:r w:rsidR="003D7266">
        <w:rPr>
          <w:rFonts w:hint="cs"/>
          <w:rtl/>
        </w:rPr>
        <w:t xml:space="preserve"> </w:t>
      </w:r>
      <w:r w:rsidR="00702C0E">
        <w:t>1 920</w:t>
      </w:r>
    </w:p>
    <w:p w:rsidR="005F5FF3" w:rsidRDefault="003C19CF" w:rsidP="005F5FF3">
      <w:pPr>
        <w:jc w:val="lowKashida"/>
        <w:rPr>
          <w:rtl/>
        </w:rPr>
      </w:pPr>
      <w:r>
        <w:rPr>
          <w:rFonts w:cs="Times New Roman"/>
          <w:color w:val="24211D"/>
          <w:sz w:val="14"/>
          <w:szCs w:val="14"/>
        </w:rPr>
        <w:tab/>
      </w:r>
      <w:r w:rsidR="005D3CF2">
        <w:rPr>
          <w:rtl/>
        </w:rPr>
      </w:r>
      <w:r w:rsidR="005D3CF2">
        <w:pict>
          <v:group id="_x0000_s56036" editas="canvas" style="width:399.25pt;height:365.65pt;mso-position-horizontal-relative:char;mso-position-vertical-relative:line" coordorigin=",-12" coordsize="7985,7313">
            <o:lock v:ext="edit" aspectratio="t"/>
            <v:shape id="_x0000_s56035" type="#_x0000_t75" style="position:absolute;top:-12;width:7985;height:7313" o:preferrelative="f">
              <v:fill o:detectmouseclick="t"/>
              <v:path o:extrusionok="t" o:connecttype="none"/>
              <o:lock v:ext="edit" text="t"/>
            </v:shape>
            <v:group id="_x0000_s76923" style="position:absolute;left:170;top:-12;width:7590;height:5975" coordorigin="170,-12" coordsize="7590,5975">
              <v:rect id="_x0000_s56037" style="position:absolute;left:7271;top:5714;width:327;height:249;mso-wrap-style:none;v-text-anchor:top" filled="f" stroked="f">
                <v:textbox style="mso-next-textbox:#_x0000_s56037;mso-fit-shape-to-text:t" inset="0,0,0,0">
                  <w:txbxContent>
                    <w:p w:rsidR="00F65EEF" w:rsidRDefault="00F65EEF">
                      <w:r>
                        <w:rPr>
                          <w:rFonts w:cs="Times New Roman"/>
                          <w:color w:val="24211D"/>
                          <w:sz w:val="14"/>
                          <w:szCs w:val="14"/>
                        </w:rPr>
                        <w:t>1620-</w:t>
                      </w:r>
                    </w:p>
                  </w:txbxContent>
                </v:textbox>
              </v:rect>
              <v:rect id="_x0000_s56038" style="position:absolute;left:7619;top:5714;width:141;height:249;mso-wrap-style:none;v-text-anchor:top" filled="f" stroked="f">
                <v:textbox style="mso-next-textbox:#_x0000_s56038;mso-fit-shape-to-text:t" inset="0,0,0,0">
                  <w:txbxContent>
                    <w:p w:rsidR="00F65EEF" w:rsidRDefault="00F65EEF">
                      <w:r>
                        <w:rPr>
                          <w:rFonts w:cs="Times New Roman"/>
                          <w:color w:val="24211D"/>
                          <w:sz w:val="14"/>
                          <w:szCs w:val="14"/>
                        </w:rPr>
                        <w:t>26</w:t>
                      </w:r>
                    </w:p>
                  </w:txbxContent>
                </v:textbox>
              </v:rect>
              <v:rect id="_x0000_s56039" style="position:absolute;left:864;top:518;width:1200;height:459" filled="f" strokecolor="#24282b" strokeweight="33e-5mm"/>
              <v:rect id="_x0000_s56040" style="position:absolute;left:2052;top:518;width:1212;height:459" filled="f" strokecolor="#24282b" strokeweight="33e-5mm"/>
              <v:rect id="_x0000_s56041" style="position:absolute;left:3252;top:518;width:1200;height:459" filled="f" strokecolor="#24282b" strokeweight="33e-5mm"/>
              <v:rect id="_x0000_s56042" style="position:absolute;left:4440;top:518;width:1200;height:459" filled="f" strokecolor="#24282b" strokeweight="33e-5mm"/>
              <v:rect id="_x0000_s56043" style="position:absolute;left:5628;top:518;width:1199;height:459" filled="f" strokecolor="#24282b" strokeweight="33e-5mm"/>
              <v:rect id="_x0000_s56044" style="position:absolute;left:864;top:964;width:1200;height:459" filled="f" strokecolor="#24282b" strokeweight="33e-5mm"/>
              <v:rect id="_x0000_s56045" style="position:absolute;left:2052;top:964;width:1212;height:459" filled="f" strokecolor="#24282b" strokeweight="33e-5mm"/>
              <v:rect id="_x0000_s56046" style="position:absolute;left:3252;top:964;width:1200;height:459" filled="f" strokecolor="#24282b" strokeweight="33e-5mm"/>
              <v:rect id="_x0000_s56047" style="position:absolute;left:4440;top:964;width:1200;height:459" filled="f" strokecolor="#24282b" strokeweight="33e-5mm"/>
              <v:rect id="_x0000_s56048" style="position:absolute;left:5628;top:964;width:1199;height:459" filled="f" strokecolor="#24282b" strokeweight="33e-5mm"/>
              <v:rect id="_x0000_s56049" style="position:absolute;left:864;top:1411;width:1200;height:470" filled="f" strokecolor="#24282b" strokeweight="33e-5mm"/>
              <v:rect id="_x0000_s56050" style="position:absolute;left:2052;top:1411;width:1212;height:470" filled="f" strokecolor="#24282b" strokeweight="33e-5mm"/>
              <v:rect id="_x0000_s56051" style="position:absolute;left:3252;top:1411;width:1200;height:470" filled="f" strokecolor="#24282b" strokeweight="33e-5mm"/>
              <v:rect id="_x0000_s56052" style="position:absolute;left:4440;top:1411;width:1200;height:470" filled="f" strokecolor="#24282b" strokeweight="33e-5mm"/>
              <v:rect id="_x0000_s56053" style="position:absolute;left:5628;top:1411;width:1199;height:470" filled="f" strokecolor="#24282b" strokeweight="33e-5mm"/>
              <v:rect id="_x0000_s56054" style="position:absolute;left:864;top:1869;width:1200;height:458" filled="f" strokecolor="#24282b" strokeweight="33e-5mm"/>
              <v:rect id="_x0000_s56055" style="position:absolute;left:2052;top:1869;width:1212;height:458" filled="f" strokecolor="#24282b" strokeweight="33e-5mm"/>
              <v:rect id="_x0000_s56056" style="position:absolute;left:3252;top:1869;width:1200;height:458" filled="f" strokecolor="#24282b" strokeweight="33e-5mm"/>
              <v:rect id="_x0000_s56057" style="position:absolute;left:4440;top:1869;width:1200;height:458" filled="f" strokecolor="#24282b" strokeweight="33e-5mm"/>
              <v:rect id="_x0000_s56058" style="position:absolute;left:5628;top:1869;width:1199;height:458" filled="f" strokecolor="#24282b" strokeweight="33e-5mm"/>
              <v:rect id="_x0000_s56059" style="position:absolute;left:864;top:2315;width:1200;height:470" filled="f" strokecolor="#24282b" strokeweight="33e-5mm"/>
              <v:rect id="_x0000_s56060" style="position:absolute;left:2052;top:2315;width:1212;height:470" filled="f" strokecolor="#24282b" strokeweight="33e-5mm"/>
              <v:rect id="_x0000_s56061" style="position:absolute;left:3252;top:2315;width:1200;height:470" filled="f" strokecolor="#24282b" strokeweight="33e-5mm"/>
              <v:rect id="_x0000_s56062" style="position:absolute;left:4440;top:2315;width:1200;height:470" filled="f" strokecolor="#24282b" strokeweight="33e-5mm"/>
              <v:rect id="_x0000_s56063" style="position:absolute;left:5628;top:2315;width:1199;height:470" filled="f" strokecolor="#24282b" strokeweight="33e-5mm"/>
              <v:rect id="_x0000_s56064" style="position:absolute;left:864;top:2773;width:1200;height:458" filled="f" strokecolor="#24282b" strokeweight="33e-5mm"/>
              <v:rect id="_x0000_s56065" style="position:absolute;left:2052;top:2773;width:1212;height:458" filled="f" strokecolor="#24282b" strokeweight="33e-5mm"/>
              <v:rect id="_x0000_s56066" style="position:absolute;left:3252;top:2773;width:1200;height:458" filled="f" strokecolor="#24282b" strokeweight="33e-5mm"/>
              <v:rect id="_x0000_s56067" style="position:absolute;left:4440;top:2773;width:1200;height:458" filled="f" strokecolor="#24282b" strokeweight="33e-5mm"/>
              <v:rect id="_x0000_s56068" style="position:absolute;left:5628;top:2773;width:1199;height:458" filled="f" strokecolor="#24282b" strokeweight="33e-5mm"/>
              <v:rect id="_x0000_s56069" style="position:absolute;left:864;top:3219;width:1200;height:458" filled="f" strokecolor="#24282b" strokeweight="33e-5mm"/>
              <v:rect id="_x0000_s56070" style="position:absolute;left:2052;top:3219;width:1212;height:458" filled="f" strokecolor="#24282b" strokeweight="33e-5mm"/>
              <v:rect id="_x0000_s56071" style="position:absolute;left:3252;top:3219;width:1200;height:458" filled="f" strokecolor="#24282b" strokeweight="33e-5mm"/>
              <v:rect id="_x0000_s56072" style="position:absolute;left:4440;top:3219;width:1200;height:458" filled="f" strokecolor="#24282b" strokeweight="33e-5mm"/>
              <v:rect id="_x0000_s56073" style="position:absolute;left:5628;top:3219;width:1199;height:458" filled="f" strokecolor="#24282b" strokeweight="33e-5mm"/>
              <v:rect id="_x0000_s56074" style="position:absolute;left:864;top:3665;width:1200;height:470" filled="f" strokecolor="#24282b" strokeweight="33e-5mm"/>
              <v:rect id="_x0000_s56075" style="position:absolute;left:2052;top:3665;width:1212;height:470" filled="f" strokecolor="#24282b" strokeweight="33e-5mm"/>
              <v:rect id="_x0000_s56076" style="position:absolute;left:3252;top:3665;width:1200;height:470" filled="f" strokecolor="#24282b" strokeweight="33e-5mm"/>
              <v:rect id="_x0000_s56077" style="position:absolute;left:4440;top:3665;width:1200;height:470" filled="f" strokecolor="#24282b" strokeweight="33e-5mm"/>
              <v:rect id="_x0000_s56078" style="position:absolute;left:5628;top:3665;width:1199;height:470" filled="f" strokecolor="#24282b" strokeweight="33e-5mm"/>
              <v:rect id="_x0000_s56079" style="position:absolute;left:864;top:4123;width:1200;height:470" filled="f" strokecolor="#24282b" strokeweight="33e-5mm"/>
              <v:rect id="_x0000_s56080" style="position:absolute;left:2052;top:4123;width:1212;height:470" filled="f" strokecolor="#24282b" strokeweight="33e-5mm"/>
              <v:rect id="_x0000_s56081" style="position:absolute;left:3252;top:4123;width:1200;height:470" filled="f" strokecolor="#24282b" strokeweight="33e-5mm"/>
              <v:rect id="_x0000_s56082" style="position:absolute;left:4440;top:4123;width:1200;height:470" filled="f" strokecolor="#24282b" strokeweight="33e-5mm"/>
              <v:rect id="_x0000_s56083" style="position:absolute;left:5628;top:4123;width:1199;height:470" filled="f" strokecolor="#24282b" strokeweight="33e-5mm"/>
              <v:rect id="_x0000_s56084" style="position:absolute;left:864;top:4581;width:1200;height:458" filled="f" strokecolor="#24282b" strokeweight="33e-5mm"/>
              <v:rect id="_x0000_s56085" style="position:absolute;left:2052;top:4581;width:1212;height:458" filled="f" strokecolor="#24282b" strokeweight="33e-5mm"/>
              <v:rect id="_x0000_s56086" style="position:absolute;left:3252;top:4581;width:1200;height:458" filled="f" strokecolor="#24282b" strokeweight="33e-5mm"/>
              <v:rect id="_x0000_s56087" style="position:absolute;left:4440;top:4581;width:1200;height:458" filled="f" strokecolor="#24282b" strokeweight="33e-5mm"/>
              <v:rect id="_x0000_s56088" style="position:absolute;left:5628;top:4581;width:1199;height:458" filled="f" strokecolor="#24282b" strokeweight="33e-5mm"/>
              <v:line id="_x0000_s56089" style="position:absolute" from="2988,4943" to="3204,5341" strokecolor="#24282b" strokeweight="33e-5mm">
                <v:stroke joinstyle="miter"/>
              </v:line>
              <v:line id="_x0000_s56090" style="position:absolute" from="5628,5100" to="5629,5281" strokecolor="#24282b" strokeweight="33e-5mm">
                <v:stroke joinstyle="miter"/>
              </v:line>
              <v:line id="_x0000_s56091" style="position:absolute" from="6815,5100" to="6816,5281" strokecolor="#24282b" strokeweight="33e-5mm">
                <v:stroke joinstyle="miter"/>
              </v:line>
              <v:line id="_x0000_s56092" style="position:absolute" from="5652,5184" to="6803,5185" strokecolor="#24282b" strokeweight="33e-5mm">
                <v:stroke joinstyle="miter"/>
              </v:line>
              <v:shape id="_x0000_s56093" style="position:absolute;left:5652;top:5124;width:96;height:108" coordsize="8,9" path="m8,l,5,8,9e" filled="f" strokecolor="#24282b" strokeweight="33e-5mm">
                <v:stroke joinstyle="miter"/>
                <v:path arrowok="t"/>
              </v:shape>
              <v:shape id="_x0000_s56094" style="position:absolute;left:6695;top:5124;width:108;height:108" coordsize="9,9" path="m,9l9,5,,e" filled="f" strokecolor="#24282b" strokeweight="33e-5mm">
                <v:stroke joinstyle="miter"/>
                <v:path arrowok="t"/>
              </v:shape>
              <v:line id="_x0000_s56095" style="position:absolute;flip:x" from="6887,506" to="7067,507" strokecolor="#24282b" strokeweight="33e-5mm">
                <v:stroke joinstyle="miter"/>
              </v:line>
              <v:line id="_x0000_s56096" style="position:absolute;flip:x" from="6887,964" to="7067,965" strokecolor="#24282b" strokeweight="33e-5mm">
                <v:stroke joinstyle="miter"/>
              </v:line>
              <v:line id="_x0000_s56097" style="position:absolute" from="6971,518" to="6972,952" strokecolor="#24282b" strokeweight="33e-5mm">
                <v:stroke joinstyle="miter"/>
              </v:line>
              <v:shape id="_x0000_s56098" style="position:absolute;left:6923;top:518;width:108;height:109" coordsize="9,9" path="m9,9l4,,,9e" filled="f" strokecolor="#24282b" strokeweight="33e-5mm">
                <v:stroke joinstyle="miter"/>
                <v:path arrowok="t"/>
              </v:shape>
              <v:shape id="_x0000_s56099" style="position:absolute;left:6923;top:844;width:108;height:108" coordsize="9,9" path="m,l4,9,9,e" filled="f" strokecolor="#24282b" strokeweight="33e-5mm">
                <v:stroke joinstyle="miter"/>
                <v:path arrowok="t"/>
              </v:shape>
              <v:line id="_x0000_s56100" style="position:absolute" from="3156,96" to="4440,97" strokecolor="#24282b" strokeweight="33e-5mm">
                <v:stroke joinstyle="miter"/>
              </v:line>
              <v:shape id="_x0000_s56101" style="position:absolute;left:4332;top:48;width:108;height:109" coordsize="9,9" path="m,9l9,4,,e" filled="f" strokecolor="#24282b" strokeweight="33e-5mm">
                <v:stroke joinstyle="miter"/>
                <v:path arrowok="t"/>
              </v:shape>
              <v:line id="_x0000_s56102" style="position:absolute" from="264,2158" to="265,3267" strokecolor="#24282b" strokeweight="33e-5mm">
                <v:stroke joinstyle="miter"/>
              </v:line>
              <v:shape id="_x0000_s56103" style="position:absolute;left:204;top:3159;width:108;height:108" coordsize="9,9" path="m,l5,9,9,e" filled="f" strokecolor="#24282b" strokeweight="33e-5mm">
                <v:stroke joinstyle="miter"/>
                <v:path arrowok="t"/>
              </v:shape>
              <v:rect id="_x0000_s56104" style="position:absolute;left:1152;top:594;width:637;height:322;mso-wrap-style:none;v-text-anchor:top" filled="f" stroked="f">
                <v:textbox style="mso-next-textbox:#_x0000_s56104;mso-fit-shape-to-text:t" inset="0,0,0,0">
                  <w:txbxContent>
                    <w:p w:rsidR="00F65EEF" w:rsidRDefault="00F65EEF">
                      <w:r>
                        <w:rPr>
                          <w:rFonts w:ascii="Arial" w:hAnsi="Arial" w:cs="Arial"/>
                          <w:color w:val="24282B"/>
                        </w:rPr>
                        <w:t>Sh,0,0</w:t>
                      </w:r>
                    </w:p>
                  </w:txbxContent>
                </v:textbox>
              </v:rect>
              <v:rect id="_x0000_s56105" style="position:absolute;left:2352;top:594;width:637;height:322;mso-wrap-style:none;v-text-anchor:top" filled="f" stroked="f">
                <v:textbox style="mso-next-textbox:#_x0000_s56105;mso-fit-shape-to-text:t" inset="0,0,0,0">
                  <w:txbxContent>
                    <w:p w:rsidR="00F65EEF" w:rsidRDefault="00F65EEF">
                      <w:r>
                        <w:rPr>
                          <w:rFonts w:ascii="Arial" w:hAnsi="Arial" w:cs="Arial"/>
                          <w:color w:val="24282B"/>
                        </w:rPr>
                        <w:t>Sh,0,1</w:t>
                      </w:r>
                    </w:p>
                  </w:txbxContent>
                </v:textbox>
              </v:rect>
              <v:rect id="_x0000_s56106" style="position:absolute;left:3528;top:594;width:637;height:322;mso-wrap-style:none;v-text-anchor:top" filled="f" stroked="f">
                <v:textbox style="mso-next-textbox:#_x0000_s56106;mso-fit-shape-to-text:t" inset="0,0,0,0">
                  <w:txbxContent>
                    <w:p w:rsidR="00F65EEF" w:rsidRDefault="00F65EEF">
                      <w:r>
                        <w:rPr>
                          <w:rFonts w:ascii="Arial" w:hAnsi="Arial" w:cs="Arial"/>
                          <w:color w:val="24282B"/>
                        </w:rPr>
                        <w:t>Sh,0,2</w:t>
                      </w:r>
                    </w:p>
                  </w:txbxContent>
                </v:textbox>
              </v:rect>
              <v:rect id="_x0000_s56107" style="position:absolute;left:4728;top:594;width:637;height:322;mso-wrap-style:none;v-text-anchor:top" filled="f" stroked="f">
                <v:textbox style="mso-next-textbox:#_x0000_s56107;mso-fit-shape-to-text:t" inset="0,0,0,0">
                  <w:txbxContent>
                    <w:p w:rsidR="00F65EEF" w:rsidRDefault="00F65EEF">
                      <w:r>
                        <w:rPr>
                          <w:rFonts w:ascii="Arial" w:hAnsi="Arial" w:cs="Arial"/>
                          <w:color w:val="24282B"/>
                        </w:rPr>
                        <w:t>Sh,0,3</w:t>
                      </w:r>
                    </w:p>
                  </w:txbxContent>
                </v:textbox>
              </v:rect>
              <v:rect id="_x0000_s56108" style="position:absolute;left:5916;top:594;width:637;height:322;mso-wrap-style:none;v-text-anchor:top" filled="f" stroked="f">
                <v:textbox style="mso-next-textbox:#_x0000_s56108;mso-fit-shape-to-text:t" inset="0,0,0,0">
                  <w:txbxContent>
                    <w:p w:rsidR="00F65EEF" w:rsidRDefault="00F65EEF">
                      <w:r>
                        <w:rPr>
                          <w:rFonts w:ascii="Arial" w:hAnsi="Arial" w:cs="Arial"/>
                          <w:color w:val="24282B"/>
                        </w:rPr>
                        <w:t>Sh,0,4</w:t>
                      </w:r>
                    </w:p>
                  </w:txbxContent>
                </v:textbox>
              </v:rect>
              <v:rect id="_x0000_s56109" style="position:absolute;left:1152;top:1040;width:637;height:322;mso-wrap-style:none;v-text-anchor:top" filled="f" stroked="f">
                <v:textbox style="mso-next-textbox:#_x0000_s56109;mso-fit-shape-to-text:t" inset="0,0,0,0">
                  <w:txbxContent>
                    <w:p w:rsidR="00F65EEF" w:rsidRDefault="00F65EEF">
                      <w:r>
                        <w:rPr>
                          <w:rFonts w:ascii="Arial" w:hAnsi="Arial" w:cs="Arial"/>
                          <w:color w:val="24282B"/>
                        </w:rPr>
                        <w:t>Sh,1,0</w:t>
                      </w:r>
                    </w:p>
                  </w:txbxContent>
                </v:textbox>
              </v:rect>
              <v:rect id="_x0000_s56110" style="position:absolute;left:2352;top:1040;width:637;height:322;mso-wrap-style:none;v-text-anchor:top" filled="f" stroked="f">
                <v:textbox style="mso-next-textbox:#_x0000_s56110;mso-fit-shape-to-text:t" inset="0,0,0,0">
                  <w:txbxContent>
                    <w:p w:rsidR="00F65EEF" w:rsidRDefault="00F65EEF">
                      <w:r>
                        <w:rPr>
                          <w:rFonts w:ascii="Arial" w:hAnsi="Arial" w:cs="Arial"/>
                          <w:color w:val="24282B"/>
                        </w:rPr>
                        <w:t>Sh,1,1</w:t>
                      </w:r>
                    </w:p>
                  </w:txbxContent>
                </v:textbox>
              </v:rect>
              <v:rect id="_x0000_s56111" style="position:absolute;left:3528;top:1040;width:637;height:322;mso-wrap-style:none;v-text-anchor:top" filled="f" stroked="f">
                <v:textbox style="mso-next-textbox:#_x0000_s56111;mso-fit-shape-to-text:t" inset="0,0,0,0">
                  <w:txbxContent>
                    <w:p w:rsidR="00F65EEF" w:rsidRDefault="00F65EEF">
                      <w:r>
                        <w:rPr>
                          <w:rFonts w:ascii="Arial" w:hAnsi="Arial" w:cs="Arial"/>
                          <w:color w:val="24282B"/>
                        </w:rPr>
                        <w:t>Sh,1,2</w:t>
                      </w:r>
                    </w:p>
                  </w:txbxContent>
                </v:textbox>
              </v:rect>
              <v:rect id="_x0000_s56112" style="position:absolute;left:4728;top:1040;width:637;height:322;mso-wrap-style:none;v-text-anchor:top" filled="f" stroked="f">
                <v:textbox style="mso-next-textbox:#_x0000_s56112;mso-fit-shape-to-text:t" inset="0,0,0,0">
                  <w:txbxContent>
                    <w:p w:rsidR="00F65EEF" w:rsidRDefault="00F65EEF">
                      <w:r>
                        <w:rPr>
                          <w:rFonts w:ascii="Arial" w:hAnsi="Arial" w:cs="Arial"/>
                          <w:color w:val="24282B"/>
                        </w:rPr>
                        <w:t>Sh,1,3</w:t>
                      </w:r>
                    </w:p>
                  </w:txbxContent>
                </v:textbox>
              </v:rect>
              <v:rect id="_x0000_s56113" style="position:absolute;left:5916;top:1040;width:637;height:322;mso-wrap-style:none;v-text-anchor:top" filled="f" stroked="f">
                <v:textbox style="mso-next-textbox:#_x0000_s56113;mso-fit-shape-to-text:t" inset="0,0,0,0">
                  <w:txbxContent>
                    <w:p w:rsidR="00F65EEF" w:rsidRDefault="00F65EEF">
                      <w:r>
                        <w:rPr>
                          <w:rFonts w:ascii="Arial" w:hAnsi="Arial" w:cs="Arial"/>
                          <w:color w:val="24282B"/>
                        </w:rPr>
                        <w:t>Sh,1,4</w:t>
                      </w:r>
                    </w:p>
                  </w:txbxContent>
                </v:textbox>
              </v:rect>
              <v:rect id="_x0000_s56114" style="position:absolute;left:1152;top:1475;width:637;height:322;mso-wrap-style:none;v-text-anchor:top" filled="f" stroked="f">
                <v:textbox style="mso-next-textbox:#_x0000_s56114;mso-fit-shape-to-text:t" inset="0,0,0,0">
                  <w:txbxContent>
                    <w:p w:rsidR="00F65EEF" w:rsidRDefault="00F65EEF">
                      <w:r>
                        <w:rPr>
                          <w:rFonts w:ascii="Arial" w:hAnsi="Arial" w:cs="Arial"/>
                          <w:color w:val="24282B"/>
                        </w:rPr>
                        <w:t>Sh,2,0</w:t>
                      </w:r>
                    </w:p>
                  </w:txbxContent>
                </v:textbox>
              </v:rect>
              <v:rect id="_x0000_s56115" style="position:absolute;left:2352;top:1486;width:637;height:322;mso-wrap-style:none;v-text-anchor:top" filled="f" stroked="f">
                <v:textbox style="mso-next-textbox:#_x0000_s56115;mso-fit-shape-to-text:t" inset="0,0,0,0">
                  <w:txbxContent>
                    <w:p w:rsidR="00F65EEF" w:rsidRDefault="00F65EEF">
                      <w:r>
                        <w:rPr>
                          <w:rFonts w:ascii="Arial" w:hAnsi="Arial" w:cs="Arial"/>
                          <w:color w:val="24282B"/>
                        </w:rPr>
                        <w:t>Sh,2,1</w:t>
                      </w:r>
                    </w:p>
                  </w:txbxContent>
                </v:textbox>
              </v:rect>
              <v:rect id="_x0000_s56116" style="position:absolute;left:3528;top:1486;width:637;height:322;mso-wrap-style:none;v-text-anchor:top" filled="f" stroked="f">
                <v:textbox style="mso-next-textbox:#_x0000_s56116;mso-fit-shape-to-text:t" inset="0,0,0,0">
                  <w:txbxContent>
                    <w:p w:rsidR="00F65EEF" w:rsidRDefault="00F65EEF">
                      <w:r>
                        <w:rPr>
                          <w:rFonts w:ascii="Arial" w:hAnsi="Arial" w:cs="Arial"/>
                          <w:color w:val="24282B"/>
                        </w:rPr>
                        <w:t>Sh,2,2</w:t>
                      </w:r>
                    </w:p>
                  </w:txbxContent>
                </v:textbox>
              </v:rect>
              <v:rect id="_x0000_s56117" style="position:absolute;left:4728;top:1486;width:637;height:322;mso-wrap-style:none;v-text-anchor:top" filled="f" stroked="f">
                <v:textbox style="mso-next-textbox:#_x0000_s56117;mso-fit-shape-to-text:t" inset="0,0,0,0">
                  <w:txbxContent>
                    <w:p w:rsidR="00F65EEF" w:rsidRDefault="00F65EEF">
                      <w:r>
                        <w:rPr>
                          <w:rFonts w:ascii="Arial" w:hAnsi="Arial" w:cs="Arial"/>
                          <w:color w:val="24282B"/>
                        </w:rPr>
                        <w:t>Sh,2,3</w:t>
                      </w:r>
                    </w:p>
                  </w:txbxContent>
                </v:textbox>
              </v:rect>
              <v:rect id="_x0000_s56118" style="position:absolute;left:5916;top:1486;width:637;height:322;mso-wrap-style:none;v-text-anchor:top" filled="f" stroked="f">
                <v:textbox style="mso-next-textbox:#_x0000_s56118;mso-fit-shape-to-text:t" inset="0,0,0,0">
                  <w:txbxContent>
                    <w:p w:rsidR="00F65EEF" w:rsidRDefault="00F65EEF">
                      <w:r>
                        <w:rPr>
                          <w:rFonts w:ascii="Arial" w:hAnsi="Arial" w:cs="Arial"/>
                          <w:color w:val="24282B"/>
                        </w:rPr>
                        <w:t>Sh,2,4</w:t>
                      </w:r>
                    </w:p>
                  </w:txbxContent>
                </v:textbox>
              </v:rect>
              <v:rect id="_x0000_s56119" style="position:absolute;left:1152;top:1933;width:637;height:322;mso-wrap-style:none;v-text-anchor:top" filled="f" stroked="f">
                <v:textbox style="mso-next-textbox:#_x0000_s56119;mso-fit-shape-to-text:t" inset="0,0,0,0">
                  <w:txbxContent>
                    <w:p w:rsidR="00F65EEF" w:rsidRDefault="00F65EEF">
                      <w:r>
                        <w:rPr>
                          <w:rFonts w:ascii="Arial" w:hAnsi="Arial" w:cs="Arial"/>
                          <w:color w:val="24282B"/>
                        </w:rPr>
                        <w:t>Sh,3,0</w:t>
                      </w:r>
                    </w:p>
                  </w:txbxContent>
                </v:textbox>
              </v:rect>
              <v:rect id="_x0000_s56120" style="position:absolute;left:2352;top:1944;width:637;height:322;mso-wrap-style:none;v-text-anchor:top" filled="f" stroked="f">
                <v:textbox style="mso-next-textbox:#_x0000_s56120;mso-fit-shape-to-text:t" inset="0,0,0,0">
                  <w:txbxContent>
                    <w:p w:rsidR="00F65EEF" w:rsidRDefault="00F65EEF">
                      <w:r>
                        <w:rPr>
                          <w:rFonts w:ascii="Arial" w:hAnsi="Arial" w:cs="Arial"/>
                          <w:color w:val="24282B"/>
                        </w:rPr>
                        <w:t>Sh,3,1</w:t>
                      </w:r>
                    </w:p>
                  </w:txbxContent>
                </v:textbox>
              </v:rect>
              <v:rect id="_x0000_s56121" style="position:absolute;left:3528;top:1944;width:637;height:322;mso-wrap-style:none;v-text-anchor:top" filled="f" stroked="f">
                <v:textbox style="mso-next-textbox:#_x0000_s56121;mso-fit-shape-to-text:t" inset="0,0,0,0">
                  <w:txbxContent>
                    <w:p w:rsidR="00F65EEF" w:rsidRDefault="00F65EEF">
                      <w:r>
                        <w:rPr>
                          <w:rFonts w:ascii="Arial" w:hAnsi="Arial" w:cs="Arial"/>
                          <w:color w:val="24282B"/>
                        </w:rPr>
                        <w:t>Sh,3,2</w:t>
                      </w:r>
                    </w:p>
                  </w:txbxContent>
                </v:textbox>
              </v:rect>
              <v:rect id="_x0000_s56122" style="position:absolute;left:4728;top:1944;width:637;height:322;mso-wrap-style:none;v-text-anchor:top" filled="f" stroked="f">
                <v:textbox style="mso-next-textbox:#_x0000_s56122;mso-fit-shape-to-text:t" inset="0,0,0,0">
                  <w:txbxContent>
                    <w:p w:rsidR="00F65EEF" w:rsidRDefault="00F65EEF">
                      <w:r>
                        <w:rPr>
                          <w:rFonts w:ascii="Arial" w:hAnsi="Arial" w:cs="Arial"/>
                          <w:color w:val="24282B"/>
                        </w:rPr>
                        <w:t>Sh,3,3</w:t>
                      </w:r>
                    </w:p>
                  </w:txbxContent>
                </v:textbox>
              </v:rect>
              <v:rect id="_x0000_s56123" style="position:absolute;left:5916;top:1944;width:637;height:322;mso-wrap-style:none;v-text-anchor:top" filled="f" stroked="f">
                <v:textbox style="mso-next-textbox:#_x0000_s56123;mso-fit-shape-to-text:t" inset="0,0,0,0">
                  <w:txbxContent>
                    <w:p w:rsidR="00F65EEF" w:rsidRDefault="00F65EEF">
                      <w:r>
                        <w:rPr>
                          <w:rFonts w:ascii="Arial" w:hAnsi="Arial" w:cs="Arial"/>
                          <w:color w:val="24282B"/>
                        </w:rPr>
                        <w:t>Sh,3,4</w:t>
                      </w:r>
                    </w:p>
                  </w:txbxContent>
                </v:textbox>
              </v:rect>
              <v:rect id="_x0000_s56124" style="position:absolute;left:1152;top:2402;width:637;height:322;mso-wrap-style:none;v-text-anchor:top" filled="f" stroked="f">
                <v:textbox style="mso-next-textbox:#_x0000_s56124;mso-fit-shape-to-text:t" inset="0,0,0,0">
                  <w:txbxContent>
                    <w:p w:rsidR="00F65EEF" w:rsidRDefault="00F65EEF">
                      <w:r>
                        <w:rPr>
                          <w:rFonts w:ascii="Arial" w:hAnsi="Arial" w:cs="Arial"/>
                          <w:color w:val="24282B"/>
                        </w:rPr>
                        <w:t>Sh,4,0</w:t>
                      </w:r>
                    </w:p>
                  </w:txbxContent>
                </v:textbox>
              </v:rect>
              <v:rect id="_x0000_s56125" style="position:absolute;left:2352;top:2402;width:637;height:322;mso-wrap-style:none;v-text-anchor:top" filled="f" stroked="f">
                <v:textbox style="mso-next-textbox:#_x0000_s56125;mso-fit-shape-to-text:t" inset="0,0,0,0">
                  <w:txbxContent>
                    <w:p w:rsidR="00F65EEF" w:rsidRDefault="00F65EEF">
                      <w:r>
                        <w:rPr>
                          <w:rFonts w:ascii="Arial" w:hAnsi="Arial" w:cs="Arial"/>
                          <w:color w:val="24282B"/>
                        </w:rPr>
                        <w:t>Sh,4,1</w:t>
                      </w:r>
                    </w:p>
                  </w:txbxContent>
                </v:textbox>
              </v:rect>
              <v:rect id="_x0000_s56126" style="position:absolute;left:3528;top:2402;width:637;height:322;mso-wrap-style:none;v-text-anchor:top" filled="f" stroked="f">
                <v:textbox style="mso-next-textbox:#_x0000_s56126;mso-fit-shape-to-text:t" inset="0,0,0,0">
                  <w:txbxContent>
                    <w:p w:rsidR="00F65EEF" w:rsidRDefault="00F65EEF">
                      <w:r>
                        <w:rPr>
                          <w:rFonts w:ascii="Arial" w:hAnsi="Arial" w:cs="Arial"/>
                          <w:color w:val="24282B"/>
                        </w:rPr>
                        <w:t>Sh,4,2</w:t>
                      </w:r>
                    </w:p>
                  </w:txbxContent>
                </v:textbox>
              </v:rect>
              <v:rect id="_x0000_s56127" style="position:absolute;left:4728;top:2402;width:637;height:322;mso-wrap-style:none;v-text-anchor:top" filled="f" stroked="f">
                <v:textbox style="mso-next-textbox:#_x0000_s56127;mso-fit-shape-to-text:t" inset="0,0,0,0">
                  <w:txbxContent>
                    <w:p w:rsidR="00F65EEF" w:rsidRDefault="00F65EEF">
                      <w:r>
                        <w:rPr>
                          <w:rFonts w:ascii="Arial" w:hAnsi="Arial" w:cs="Arial"/>
                          <w:color w:val="24282B"/>
                        </w:rPr>
                        <w:t>Sh,4,3</w:t>
                      </w:r>
                    </w:p>
                  </w:txbxContent>
                </v:textbox>
              </v:rect>
              <v:rect id="_x0000_s56128" style="position:absolute;left:5916;top:2402;width:637;height:322;mso-wrap-style:none;v-text-anchor:top" filled="f" stroked="f">
                <v:textbox style="mso-next-textbox:#_x0000_s56128;mso-fit-shape-to-text:t" inset="0,0,0,0">
                  <w:txbxContent>
                    <w:p w:rsidR="00F65EEF" w:rsidRDefault="00F65EEF">
                      <w:r>
                        <w:rPr>
                          <w:rFonts w:ascii="Arial" w:hAnsi="Arial" w:cs="Arial"/>
                          <w:color w:val="24282B"/>
                        </w:rPr>
                        <w:t>Sh,4,4</w:t>
                      </w:r>
                    </w:p>
                  </w:txbxContent>
                </v:textbox>
              </v:rect>
              <v:rect id="_x0000_s56129" style="position:absolute;left:1152;top:2848;width:637;height:322;mso-wrap-style:none;v-text-anchor:top" filled="f" stroked="f">
                <v:textbox style="mso-next-textbox:#_x0000_s56129;mso-fit-shape-to-text:t" inset="0,0,0,0">
                  <w:txbxContent>
                    <w:p w:rsidR="00F65EEF" w:rsidRDefault="00F65EEF">
                      <w:r>
                        <w:rPr>
                          <w:rFonts w:ascii="Arial" w:hAnsi="Arial" w:cs="Arial"/>
                          <w:color w:val="24282B"/>
                        </w:rPr>
                        <w:t>Sh,5,0</w:t>
                      </w:r>
                    </w:p>
                  </w:txbxContent>
                </v:textbox>
              </v:rect>
              <v:rect id="_x0000_s56130" style="position:absolute;left:2352;top:2848;width:637;height:322;mso-wrap-style:none;v-text-anchor:top" filled="f" stroked="f">
                <v:textbox style="mso-next-textbox:#_x0000_s56130;mso-fit-shape-to-text:t" inset="0,0,0,0">
                  <w:txbxContent>
                    <w:p w:rsidR="00F65EEF" w:rsidRDefault="00F65EEF">
                      <w:r>
                        <w:rPr>
                          <w:rFonts w:ascii="Arial" w:hAnsi="Arial" w:cs="Arial"/>
                          <w:color w:val="24282B"/>
                        </w:rPr>
                        <w:t>Sh,5,1</w:t>
                      </w:r>
                    </w:p>
                  </w:txbxContent>
                </v:textbox>
              </v:rect>
              <v:rect id="_x0000_s56131" style="position:absolute;left:3528;top:2848;width:637;height:322;mso-wrap-style:none;v-text-anchor:top" filled="f" stroked="f">
                <v:textbox style="mso-next-textbox:#_x0000_s56131;mso-fit-shape-to-text:t" inset="0,0,0,0">
                  <w:txbxContent>
                    <w:p w:rsidR="00F65EEF" w:rsidRDefault="00F65EEF">
                      <w:r>
                        <w:rPr>
                          <w:rFonts w:ascii="Arial" w:hAnsi="Arial" w:cs="Arial"/>
                          <w:color w:val="24282B"/>
                        </w:rPr>
                        <w:t>Sh,5,2</w:t>
                      </w:r>
                    </w:p>
                  </w:txbxContent>
                </v:textbox>
              </v:rect>
              <v:rect id="_x0000_s56132" style="position:absolute;left:4728;top:2848;width:637;height:322;mso-wrap-style:none;v-text-anchor:top" filled="f" stroked="f">
                <v:textbox style="mso-next-textbox:#_x0000_s56132;mso-fit-shape-to-text:t" inset="0,0,0,0">
                  <w:txbxContent>
                    <w:p w:rsidR="00F65EEF" w:rsidRDefault="00F65EEF">
                      <w:r>
                        <w:rPr>
                          <w:rFonts w:ascii="Arial" w:hAnsi="Arial" w:cs="Arial"/>
                          <w:color w:val="24282B"/>
                        </w:rPr>
                        <w:t>Sh,5,3</w:t>
                      </w:r>
                    </w:p>
                  </w:txbxContent>
                </v:textbox>
              </v:rect>
              <v:rect id="_x0000_s56133" style="position:absolute;left:5916;top:2848;width:637;height:322;mso-wrap-style:none;v-text-anchor:top" filled="f" stroked="f">
                <v:textbox style="mso-next-textbox:#_x0000_s56133;mso-fit-shape-to-text:t" inset="0,0,0,0">
                  <w:txbxContent>
                    <w:p w:rsidR="00F65EEF" w:rsidRDefault="00F65EEF">
                      <w:r>
                        <w:rPr>
                          <w:rFonts w:ascii="Arial" w:hAnsi="Arial" w:cs="Arial"/>
                          <w:color w:val="24282B"/>
                        </w:rPr>
                        <w:t>Sh,5,4</w:t>
                      </w:r>
                    </w:p>
                  </w:txbxContent>
                </v:textbox>
              </v:rect>
              <v:rect id="_x0000_s56134" style="position:absolute;left:1152;top:3294;width:637;height:322;mso-wrap-style:none;v-text-anchor:top" filled="f" stroked="f">
                <v:textbox style="mso-next-textbox:#_x0000_s56134;mso-fit-shape-to-text:t" inset="0,0,0,0">
                  <w:txbxContent>
                    <w:p w:rsidR="00F65EEF" w:rsidRDefault="00F65EEF">
                      <w:r>
                        <w:rPr>
                          <w:rFonts w:ascii="Arial" w:hAnsi="Arial" w:cs="Arial"/>
                          <w:color w:val="24282B"/>
                        </w:rPr>
                        <w:t>Sh,6,0</w:t>
                      </w:r>
                    </w:p>
                  </w:txbxContent>
                </v:textbox>
              </v:rect>
              <v:rect id="_x0000_s56135" style="position:absolute;left:2352;top:3294;width:637;height:322;mso-wrap-style:none;v-text-anchor:top" filled="f" stroked="f">
                <v:textbox style="mso-next-textbox:#_x0000_s56135;mso-fit-shape-to-text:t" inset="0,0,0,0">
                  <w:txbxContent>
                    <w:p w:rsidR="00F65EEF" w:rsidRDefault="00F65EEF">
                      <w:r>
                        <w:rPr>
                          <w:rFonts w:ascii="Arial" w:hAnsi="Arial" w:cs="Arial"/>
                          <w:color w:val="24282B"/>
                        </w:rPr>
                        <w:t>Sh,6,1</w:t>
                      </w:r>
                    </w:p>
                  </w:txbxContent>
                </v:textbox>
              </v:rect>
              <v:rect id="_x0000_s56136" style="position:absolute;left:3528;top:3294;width:637;height:322;mso-wrap-style:none;v-text-anchor:top" filled="f" stroked="f">
                <v:textbox style="mso-next-textbox:#_x0000_s56136;mso-fit-shape-to-text:t" inset="0,0,0,0">
                  <w:txbxContent>
                    <w:p w:rsidR="00F65EEF" w:rsidRDefault="00F65EEF">
                      <w:r>
                        <w:rPr>
                          <w:rFonts w:ascii="Arial" w:hAnsi="Arial" w:cs="Arial"/>
                          <w:color w:val="24282B"/>
                        </w:rPr>
                        <w:t>Sh,6,2</w:t>
                      </w:r>
                    </w:p>
                  </w:txbxContent>
                </v:textbox>
              </v:rect>
              <v:rect id="_x0000_s56137" style="position:absolute;left:4728;top:3294;width:637;height:322;mso-wrap-style:none;v-text-anchor:top" filled="f" stroked="f">
                <v:textbox style="mso-next-textbox:#_x0000_s56137;mso-fit-shape-to-text:t" inset="0,0,0,0">
                  <w:txbxContent>
                    <w:p w:rsidR="00F65EEF" w:rsidRDefault="00F65EEF">
                      <w:r>
                        <w:rPr>
                          <w:rFonts w:ascii="Arial" w:hAnsi="Arial" w:cs="Arial"/>
                          <w:color w:val="24282B"/>
                        </w:rPr>
                        <w:t>Sh,6,3</w:t>
                      </w:r>
                    </w:p>
                  </w:txbxContent>
                </v:textbox>
              </v:rect>
              <v:rect id="_x0000_s56138" style="position:absolute;left:5916;top:3294;width:637;height:322;mso-wrap-style:none;v-text-anchor:top" filled="f" stroked="f">
                <v:textbox style="mso-next-textbox:#_x0000_s56138;mso-fit-shape-to-text:t" inset="0,0,0,0">
                  <w:txbxContent>
                    <w:p w:rsidR="00F65EEF" w:rsidRDefault="00F65EEF">
                      <w:r>
                        <w:rPr>
                          <w:rFonts w:ascii="Arial" w:hAnsi="Arial" w:cs="Arial"/>
                          <w:color w:val="24282B"/>
                        </w:rPr>
                        <w:t>Sh,6,4</w:t>
                      </w:r>
                    </w:p>
                  </w:txbxContent>
                </v:textbox>
              </v:rect>
              <v:rect id="_x0000_s56139" style="position:absolute;left:1152;top:3753;width:637;height:322;mso-wrap-style:none;v-text-anchor:top" filled="f" stroked="f">
                <v:textbox style="mso-next-textbox:#_x0000_s56139;mso-fit-shape-to-text:t" inset="0,0,0,0">
                  <w:txbxContent>
                    <w:p w:rsidR="00F65EEF" w:rsidRDefault="00F65EEF">
                      <w:r>
                        <w:rPr>
                          <w:rFonts w:ascii="Arial" w:hAnsi="Arial" w:cs="Arial"/>
                          <w:color w:val="24282B"/>
                        </w:rPr>
                        <w:t>Sh,7,0</w:t>
                      </w:r>
                    </w:p>
                  </w:txbxContent>
                </v:textbox>
              </v:rect>
              <v:rect id="_x0000_s56140" style="position:absolute;left:2352;top:3753;width:637;height:322;mso-wrap-style:none;v-text-anchor:top" filled="f" stroked="f">
                <v:textbox style="mso-next-textbox:#_x0000_s56140;mso-fit-shape-to-text:t" inset="0,0,0,0">
                  <w:txbxContent>
                    <w:p w:rsidR="00F65EEF" w:rsidRDefault="00F65EEF">
                      <w:r>
                        <w:rPr>
                          <w:rFonts w:ascii="Arial" w:hAnsi="Arial" w:cs="Arial"/>
                          <w:color w:val="24282B"/>
                        </w:rPr>
                        <w:t>Sh,7,1</w:t>
                      </w:r>
                    </w:p>
                  </w:txbxContent>
                </v:textbox>
              </v:rect>
              <v:rect id="_x0000_s56141" style="position:absolute;left:3528;top:3753;width:637;height:322;mso-wrap-style:none;v-text-anchor:top" filled="f" stroked="f">
                <v:textbox style="mso-next-textbox:#_x0000_s56141;mso-fit-shape-to-text:t" inset="0,0,0,0">
                  <w:txbxContent>
                    <w:p w:rsidR="00F65EEF" w:rsidRDefault="00F65EEF">
                      <w:r>
                        <w:rPr>
                          <w:rFonts w:ascii="Arial" w:hAnsi="Arial" w:cs="Arial"/>
                          <w:color w:val="24282B"/>
                        </w:rPr>
                        <w:t>Sh,7,2</w:t>
                      </w:r>
                    </w:p>
                  </w:txbxContent>
                </v:textbox>
              </v:rect>
              <v:rect id="_x0000_s56142" style="position:absolute;left:4728;top:3753;width:637;height:322;mso-wrap-style:none;v-text-anchor:top" filled="f" stroked="f">
                <v:textbox style="mso-next-textbox:#_x0000_s56142;mso-fit-shape-to-text:t" inset="0,0,0,0">
                  <w:txbxContent>
                    <w:p w:rsidR="00F65EEF" w:rsidRDefault="00F65EEF">
                      <w:r>
                        <w:rPr>
                          <w:rFonts w:ascii="Arial" w:hAnsi="Arial" w:cs="Arial"/>
                          <w:color w:val="24282B"/>
                        </w:rPr>
                        <w:t>Sh,7,3</w:t>
                      </w:r>
                    </w:p>
                  </w:txbxContent>
                </v:textbox>
              </v:rect>
              <v:rect id="_x0000_s56143" style="position:absolute;left:5916;top:3753;width:637;height:322;mso-wrap-style:none;v-text-anchor:top" filled="f" stroked="f">
                <v:textbox style="mso-next-textbox:#_x0000_s56143;mso-fit-shape-to-text:t" inset="0,0,0,0">
                  <w:txbxContent>
                    <w:p w:rsidR="00F65EEF" w:rsidRDefault="00F65EEF">
                      <w:r>
                        <w:rPr>
                          <w:rFonts w:ascii="Arial" w:hAnsi="Arial" w:cs="Arial"/>
                          <w:color w:val="24282B"/>
                        </w:rPr>
                        <w:t>Sh,7,4</w:t>
                      </w:r>
                    </w:p>
                  </w:txbxContent>
                </v:textbox>
              </v:rect>
              <v:rect id="_x0000_s56144" style="position:absolute;left:1152;top:4199;width:637;height:322;mso-wrap-style:none;v-text-anchor:top" filled="f" stroked="f">
                <v:textbox style="mso-next-textbox:#_x0000_s56144;mso-fit-shape-to-text:t" inset="0,0,0,0">
                  <w:txbxContent>
                    <w:p w:rsidR="00F65EEF" w:rsidRDefault="00F65EEF">
                      <w:r>
                        <w:rPr>
                          <w:rFonts w:ascii="Arial" w:hAnsi="Arial" w:cs="Arial"/>
                          <w:color w:val="24282B"/>
                        </w:rPr>
                        <w:t>Sh,8,0</w:t>
                      </w:r>
                    </w:p>
                  </w:txbxContent>
                </v:textbox>
              </v:rect>
              <v:rect id="_x0000_s56145" style="position:absolute;left:2352;top:4199;width:637;height:322;mso-wrap-style:none;v-text-anchor:top" filled="f" stroked="f">
                <v:textbox style="mso-next-textbox:#_x0000_s56145;mso-fit-shape-to-text:t" inset="0,0,0,0">
                  <w:txbxContent>
                    <w:p w:rsidR="00F65EEF" w:rsidRDefault="00F65EEF">
                      <w:r>
                        <w:rPr>
                          <w:rFonts w:ascii="Arial" w:hAnsi="Arial" w:cs="Arial"/>
                          <w:color w:val="24282B"/>
                        </w:rPr>
                        <w:t>Sh,8,1</w:t>
                      </w:r>
                    </w:p>
                  </w:txbxContent>
                </v:textbox>
              </v:rect>
              <v:rect id="_x0000_s56146" style="position:absolute;left:3528;top:4199;width:637;height:322;mso-wrap-style:none;v-text-anchor:top" filled="f" stroked="f">
                <v:textbox style="mso-next-textbox:#_x0000_s56146;mso-fit-shape-to-text:t" inset="0,0,0,0">
                  <w:txbxContent>
                    <w:p w:rsidR="00F65EEF" w:rsidRDefault="00F65EEF">
                      <w:r>
                        <w:rPr>
                          <w:rFonts w:ascii="Arial" w:hAnsi="Arial" w:cs="Arial"/>
                          <w:color w:val="24282B"/>
                        </w:rPr>
                        <w:t>Sh,8,2</w:t>
                      </w:r>
                    </w:p>
                  </w:txbxContent>
                </v:textbox>
              </v:rect>
              <v:rect id="_x0000_s56147" style="position:absolute;left:4728;top:4199;width:637;height:322;mso-wrap-style:none;v-text-anchor:top" filled="f" stroked="f">
                <v:textbox style="mso-next-textbox:#_x0000_s56147;mso-fit-shape-to-text:t" inset="0,0,0,0">
                  <w:txbxContent>
                    <w:p w:rsidR="00F65EEF" w:rsidRDefault="00F65EEF">
                      <w:r>
                        <w:rPr>
                          <w:rFonts w:ascii="Arial" w:hAnsi="Arial" w:cs="Arial"/>
                          <w:color w:val="24282B"/>
                        </w:rPr>
                        <w:t>Sh,8,3</w:t>
                      </w:r>
                    </w:p>
                  </w:txbxContent>
                </v:textbox>
              </v:rect>
              <v:rect id="_x0000_s56148" style="position:absolute;left:5916;top:4199;width:637;height:322;mso-wrap-style:none;v-text-anchor:top" filled="f" stroked="f">
                <v:textbox style="mso-next-textbox:#_x0000_s56148;mso-fit-shape-to-text:t" inset="0,0,0,0">
                  <w:txbxContent>
                    <w:p w:rsidR="00F65EEF" w:rsidRDefault="00F65EEF">
                      <w:r>
                        <w:rPr>
                          <w:rFonts w:ascii="Arial" w:hAnsi="Arial" w:cs="Arial"/>
                          <w:color w:val="24282B"/>
                        </w:rPr>
                        <w:t>Sh,8,4</w:t>
                      </w:r>
                    </w:p>
                  </w:txbxContent>
                </v:textbox>
              </v:rect>
              <v:rect id="_x0000_s56149" style="position:absolute;left:1152;top:4657;width:637;height:322;mso-wrap-style:none;v-text-anchor:top" filled="f" stroked="f">
                <v:textbox style="mso-next-textbox:#_x0000_s56149;mso-fit-shape-to-text:t" inset="0,0,0,0">
                  <w:txbxContent>
                    <w:p w:rsidR="00F65EEF" w:rsidRDefault="00F65EEF">
                      <w:r>
                        <w:rPr>
                          <w:rFonts w:ascii="Arial" w:hAnsi="Arial" w:cs="Arial"/>
                          <w:color w:val="24282B"/>
                        </w:rPr>
                        <w:t>Sh,9,0</w:t>
                      </w:r>
                    </w:p>
                  </w:txbxContent>
                </v:textbox>
              </v:rect>
              <v:rect id="_x0000_s56150" style="position:absolute;left:2352;top:4657;width:637;height:322;mso-wrap-style:none;v-text-anchor:top" filled="f" stroked="f">
                <v:textbox style="mso-next-textbox:#_x0000_s56150;mso-fit-shape-to-text:t" inset="0,0,0,0">
                  <w:txbxContent>
                    <w:p w:rsidR="00F65EEF" w:rsidRDefault="00F65EEF">
                      <w:r>
                        <w:rPr>
                          <w:rFonts w:ascii="Arial" w:hAnsi="Arial" w:cs="Arial"/>
                          <w:color w:val="24282B"/>
                        </w:rPr>
                        <w:t>Sh,9,1</w:t>
                      </w:r>
                    </w:p>
                  </w:txbxContent>
                </v:textbox>
              </v:rect>
              <v:rect id="_x0000_s56151" style="position:absolute;left:3528;top:4657;width:637;height:322;mso-wrap-style:none;v-text-anchor:top" filled="f" stroked="f">
                <v:textbox style="mso-next-textbox:#_x0000_s56151;mso-fit-shape-to-text:t" inset="0,0,0,0">
                  <w:txbxContent>
                    <w:p w:rsidR="00F65EEF" w:rsidRDefault="00F65EEF">
                      <w:r>
                        <w:rPr>
                          <w:rFonts w:ascii="Arial" w:hAnsi="Arial" w:cs="Arial"/>
                          <w:color w:val="24282B"/>
                        </w:rPr>
                        <w:t>Sh,9,2</w:t>
                      </w:r>
                    </w:p>
                  </w:txbxContent>
                </v:textbox>
              </v:rect>
              <v:rect id="_x0000_s56152" style="position:absolute;left:4728;top:4657;width:637;height:322;mso-wrap-style:none;v-text-anchor:top" filled="f" stroked="f">
                <v:textbox style="mso-next-textbox:#_x0000_s56152;mso-fit-shape-to-text:t" inset="0,0,0,0">
                  <w:txbxContent>
                    <w:p w:rsidR="00F65EEF" w:rsidRDefault="00F65EEF">
                      <w:r>
                        <w:rPr>
                          <w:rFonts w:ascii="Arial" w:hAnsi="Arial" w:cs="Arial"/>
                          <w:color w:val="24282B"/>
                        </w:rPr>
                        <w:t>Sh,9,3</w:t>
                      </w:r>
                    </w:p>
                  </w:txbxContent>
                </v:textbox>
              </v:rect>
              <v:rect id="_x0000_s56153" style="position:absolute;left:5916;top:4657;width:637;height:322;mso-wrap-style:none;v-text-anchor:top" filled="f" stroked="f">
                <v:textbox style="mso-next-textbox:#_x0000_s56153;mso-fit-shape-to-text:t" inset="0,0,0,0">
                  <w:txbxContent>
                    <w:p w:rsidR="00F65EEF" w:rsidRDefault="00F65EEF">
                      <w:r>
                        <w:rPr>
                          <w:rFonts w:ascii="Arial" w:hAnsi="Arial" w:cs="Arial"/>
                          <w:color w:val="24282B"/>
                        </w:rPr>
                        <w:t>Sh,9,4</w:t>
                      </w:r>
                    </w:p>
                  </w:txbxContent>
                </v:textbox>
              </v:rect>
              <v:rect id="_x0000_s56154" style="position:absolute;left:624;top:1040;width:123;height:322;mso-wrap-style:none;v-text-anchor:top" filled="f" stroked="f">
                <v:textbox style="mso-next-textbox:#_x0000_s56154;mso-fit-shape-to-text:t" inset="0,0,0,0">
                  <w:txbxContent>
                    <w:p w:rsidR="00F65EEF" w:rsidRDefault="00F65EEF">
                      <w:r>
                        <w:rPr>
                          <w:rFonts w:ascii="Arial" w:hAnsi="Arial" w:cs="Arial"/>
                          <w:color w:val="24282B"/>
                        </w:rPr>
                        <w:t>1</w:t>
                      </w:r>
                    </w:p>
                  </w:txbxContent>
                </v:textbox>
              </v:rect>
              <v:rect id="_x0000_s56155" style="position:absolute;left:624;top:1486;width:123;height:322;mso-wrap-style:none;v-text-anchor:top" filled="f" stroked="f">
                <v:textbox style="mso-next-textbox:#_x0000_s56155;mso-fit-shape-to-text:t" inset="0,0,0,0">
                  <w:txbxContent>
                    <w:p w:rsidR="00F65EEF" w:rsidRDefault="00F65EEF">
                      <w:r>
                        <w:rPr>
                          <w:rFonts w:ascii="Arial" w:hAnsi="Arial" w:cs="Arial"/>
                          <w:color w:val="24282B"/>
                        </w:rPr>
                        <w:t>2</w:t>
                      </w:r>
                    </w:p>
                  </w:txbxContent>
                </v:textbox>
              </v:rect>
              <v:rect id="_x0000_s56156" style="position:absolute;left:624;top:1944;width:123;height:322;mso-wrap-style:none;v-text-anchor:top" filled="f" stroked="f">
                <v:textbox style="mso-next-textbox:#_x0000_s56156;mso-fit-shape-to-text:t" inset="0,0,0,0">
                  <w:txbxContent>
                    <w:p w:rsidR="00F65EEF" w:rsidRDefault="00F65EEF">
                      <w:r>
                        <w:rPr>
                          <w:rFonts w:ascii="Arial" w:hAnsi="Arial" w:cs="Arial"/>
                          <w:color w:val="24282B"/>
                        </w:rPr>
                        <w:t>3</w:t>
                      </w:r>
                    </w:p>
                  </w:txbxContent>
                </v:textbox>
              </v:rect>
              <v:rect id="_x0000_s56157" style="position:absolute;left:624;top:2402;width:123;height:322;mso-wrap-style:none;v-text-anchor:top" filled="f" stroked="f">
                <v:textbox style="mso-next-textbox:#_x0000_s56157;mso-fit-shape-to-text:t" inset="0,0,0,0">
                  <w:txbxContent>
                    <w:p w:rsidR="00F65EEF" w:rsidRDefault="00F65EEF">
                      <w:r>
                        <w:rPr>
                          <w:rFonts w:ascii="Arial" w:hAnsi="Arial" w:cs="Arial"/>
                          <w:color w:val="24282B"/>
                        </w:rPr>
                        <w:t>4</w:t>
                      </w:r>
                    </w:p>
                  </w:txbxContent>
                </v:textbox>
              </v:rect>
              <v:rect id="_x0000_s56158" style="position:absolute;left:624;top:2848;width:123;height:322;mso-wrap-style:none;v-text-anchor:top" filled="f" stroked="f">
                <v:textbox style="mso-next-textbox:#_x0000_s56158;mso-fit-shape-to-text:t" inset="0,0,0,0">
                  <w:txbxContent>
                    <w:p w:rsidR="00F65EEF" w:rsidRDefault="00F65EEF">
                      <w:r>
                        <w:rPr>
                          <w:rFonts w:ascii="Arial" w:hAnsi="Arial" w:cs="Arial"/>
                          <w:color w:val="24282B"/>
                        </w:rPr>
                        <w:t>5</w:t>
                      </w:r>
                    </w:p>
                  </w:txbxContent>
                </v:textbox>
              </v:rect>
              <v:rect id="_x0000_s56159" style="position:absolute;left:624;top:3294;width:123;height:322;mso-wrap-style:none;v-text-anchor:top" filled="f" stroked="f">
                <v:textbox style="mso-next-textbox:#_x0000_s56159;mso-fit-shape-to-text:t" inset="0,0,0,0">
                  <w:txbxContent>
                    <w:p w:rsidR="00F65EEF" w:rsidRDefault="00F65EEF">
                      <w:r>
                        <w:rPr>
                          <w:rFonts w:ascii="Arial" w:hAnsi="Arial" w:cs="Arial"/>
                          <w:color w:val="24282B"/>
                        </w:rPr>
                        <w:t>6</w:t>
                      </w:r>
                    </w:p>
                  </w:txbxContent>
                </v:textbox>
              </v:rect>
              <v:rect id="_x0000_s56160" style="position:absolute;left:624;top:3753;width:123;height:322;mso-wrap-style:none;v-text-anchor:top" filled="f" stroked="f">
                <v:textbox style="mso-next-textbox:#_x0000_s56160;mso-fit-shape-to-text:t" inset="0,0,0,0">
                  <w:txbxContent>
                    <w:p w:rsidR="00F65EEF" w:rsidRDefault="00F65EEF">
                      <w:r>
                        <w:rPr>
                          <w:rFonts w:ascii="Arial" w:hAnsi="Arial" w:cs="Arial"/>
                          <w:color w:val="24282B"/>
                        </w:rPr>
                        <w:t>7</w:t>
                      </w:r>
                    </w:p>
                  </w:txbxContent>
                </v:textbox>
              </v:rect>
              <v:rect id="_x0000_s56161" style="position:absolute;left:624;top:4199;width:123;height:322;mso-wrap-style:none;v-text-anchor:top" filled="f" stroked="f">
                <v:textbox style="mso-next-textbox:#_x0000_s56161;mso-fit-shape-to-text:t" inset="0,0,0,0">
                  <w:txbxContent>
                    <w:p w:rsidR="00F65EEF" w:rsidRDefault="00F65EEF">
                      <w:r>
                        <w:rPr>
                          <w:rFonts w:ascii="Arial" w:hAnsi="Arial" w:cs="Arial"/>
                          <w:color w:val="24282B"/>
                        </w:rPr>
                        <w:t>8</w:t>
                      </w:r>
                    </w:p>
                  </w:txbxContent>
                </v:textbox>
              </v:rect>
              <v:rect id="_x0000_s56162" style="position:absolute;left:1392;top:201;width:123;height:322;mso-wrap-style:none;v-text-anchor:top" filled="f" stroked="f">
                <v:textbox style="mso-next-textbox:#_x0000_s56162;mso-fit-shape-to-text:t" inset="0,0,0,0">
                  <w:txbxContent>
                    <w:p w:rsidR="00F65EEF" w:rsidRDefault="00F65EEF">
                      <w:r>
                        <w:rPr>
                          <w:rFonts w:ascii="Arial" w:hAnsi="Arial" w:cs="Arial"/>
                          <w:color w:val="24282B"/>
                        </w:rPr>
                        <w:t>0</w:t>
                      </w:r>
                    </w:p>
                  </w:txbxContent>
                </v:textbox>
              </v:rect>
              <v:rect id="_x0000_s56163" style="position:absolute;left:2592;top:201;width:123;height:322;mso-wrap-style:none;v-text-anchor:top" filled="f" stroked="f">
                <v:textbox style="mso-next-textbox:#_x0000_s56163;mso-fit-shape-to-text:t" inset="0,0,0,0">
                  <w:txbxContent>
                    <w:p w:rsidR="00F65EEF" w:rsidRDefault="00F65EEF">
                      <w:r>
                        <w:rPr>
                          <w:rFonts w:ascii="Arial" w:hAnsi="Arial" w:cs="Arial"/>
                          <w:color w:val="24282B"/>
                        </w:rPr>
                        <w:t>1</w:t>
                      </w:r>
                    </w:p>
                  </w:txbxContent>
                </v:textbox>
              </v:rect>
              <v:rect id="_x0000_s56164" style="position:absolute;left:3780;top:201;width:123;height:322;mso-wrap-style:none;v-text-anchor:top" filled="f" stroked="f">
                <v:textbox style="mso-next-textbox:#_x0000_s56164;mso-fit-shape-to-text:t" inset="0,0,0,0">
                  <w:txbxContent>
                    <w:p w:rsidR="00F65EEF" w:rsidRDefault="00F65EEF">
                      <w:r>
                        <w:rPr>
                          <w:rFonts w:ascii="Arial" w:hAnsi="Arial" w:cs="Arial"/>
                          <w:color w:val="24282B"/>
                        </w:rPr>
                        <w:t>2</w:t>
                      </w:r>
                    </w:p>
                  </w:txbxContent>
                </v:textbox>
              </v:rect>
              <v:rect id="_x0000_s56165" style="position:absolute;left:4980;top:201;width:123;height:322;mso-wrap-style:none;v-text-anchor:top" filled="f" stroked="f">
                <v:textbox style="mso-next-textbox:#_x0000_s56165;mso-fit-shape-to-text:t" inset="0,0,0,0">
                  <w:txbxContent>
                    <w:p w:rsidR="00F65EEF" w:rsidRDefault="00F65EEF">
                      <w:r>
                        <w:rPr>
                          <w:rFonts w:ascii="Arial" w:hAnsi="Arial" w:cs="Arial"/>
                          <w:color w:val="24282B"/>
                        </w:rPr>
                        <w:t>3</w:t>
                      </w:r>
                    </w:p>
                  </w:txbxContent>
                </v:textbox>
              </v:rect>
              <v:rect id="_x0000_s56166" style="position:absolute;left:6156;top:201;width:123;height:322;mso-wrap-style:none;v-text-anchor:top" filled="f" stroked="f">
                <v:textbox style="mso-next-textbox:#_x0000_s56166;mso-fit-shape-to-text:t" inset="0,0,0,0">
                  <w:txbxContent>
                    <w:p w:rsidR="00F65EEF" w:rsidRDefault="00F65EEF">
                      <w:r>
                        <w:rPr>
                          <w:rFonts w:ascii="Arial" w:hAnsi="Arial" w:cs="Arial"/>
                          <w:color w:val="24282B"/>
                        </w:rPr>
                        <w:t>4</w:t>
                      </w:r>
                    </w:p>
                  </w:txbxContent>
                </v:textbox>
              </v:rect>
              <v:rect id="_x0000_s56169" style="position:absolute;left:6858;top:670;width:822;height:641;mso-wrap-style:none;v-text-anchor:top" filled="f" stroked="f">
                <v:textbox style="mso-next-textbox:#_x0000_s56169;mso-fit-shape-to-text:t" inset="0,0,0,0">
                  <w:txbxContent>
                    <w:p w:rsidR="00F65EEF" w:rsidRDefault="00F65EEF" w:rsidP="003C19CF">
                      <w:pPr>
                        <w:spacing w:before="40"/>
                        <w:jc w:val="center"/>
                        <w:rPr>
                          <w:color w:val="000000"/>
                          <w:rtl/>
                        </w:rPr>
                      </w:pPr>
                      <w:r>
                        <w:rPr>
                          <w:color w:val="000000"/>
                        </w:rPr>
                        <w:t>3</w:t>
                      </w:r>
                      <w:r w:rsidRPr="003C19CF">
                        <w:rPr>
                          <w:rFonts w:hint="cs"/>
                          <w:color w:val="000000"/>
                          <w:rtl/>
                        </w:rPr>
                        <w:t xml:space="preserve"> </w:t>
                      </w:r>
                    </w:p>
                    <w:p w:rsidR="00F65EEF" w:rsidRPr="003C19CF" w:rsidRDefault="00F65EEF" w:rsidP="003C19CF">
                      <w:pPr>
                        <w:spacing w:before="0" w:after="40"/>
                        <w:jc w:val="center"/>
                        <w:rPr>
                          <w:color w:val="000000"/>
                        </w:rPr>
                      </w:pPr>
                      <w:r>
                        <w:rPr>
                          <w:rFonts w:hint="cs"/>
                          <w:color w:val="000000"/>
                          <w:rtl/>
                        </w:rPr>
                        <w:t>فِد</w:t>
                      </w:r>
                      <w:r w:rsidRPr="003C19CF">
                        <w:rPr>
                          <w:rFonts w:hint="cs"/>
                          <w:color w:val="000000"/>
                          <w:rtl/>
                        </w:rPr>
                        <w:t>ر واسعة</w:t>
                      </w:r>
                    </w:p>
                  </w:txbxContent>
                </v:textbox>
              </v:rect>
              <v:rect id="_x0000_s56170" style="position:absolute;left:4800;top:12;width:49;height:322;mso-wrap-style:none;v-text-anchor:top" filled="f" stroked="f">
                <v:textbox style="mso-next-textbox:#_x0000_s56170;mso-fit-shape-to-text:t" inset="0,0,0,0">
                  <w:txbxContent>
                    <w:p w:rsidR="00F65EEF" w:rsidRDefault="00F65EEF">
                      <w:r>
                        <w:rPr>
                          <w:rFonts w:ascii="Arial" w:hAnsi="Arial" w:cs="Arial"/>
                          <w:color w:val="24282B"/>
                        </w:rPr>
                        <w:t>j</w:t>
                      </w:r>
                    </w:p>
                  </w:txbxContent>
                </v:textbox>
              </v:rect>
              <v:rect id="_x0000_s56174" style="position:absolute;left:228;top:3520;width:49;height:322;mso-wrap-style:none;v-text-anchor:top" filled="f" stroked="f">
                <v:textbox style="mso-next-textbox:#_x0000_s56174;mso-fit-shape-to-text:t" inset="0,0,0,0">
                  <w:txbxContent>
                    <w:p w:rsidR="00F65EEF" w:rsidRDefault="00F65EEF">
                      <w:r>
                        <w:rPr>
                          <w:rFonts w:ascii="Arial" w:hAnsi="Arial" w:cs="Arial"/>
                          <w:color w:val="24282B"/>
                        </w:rPr>
                        <w:t>i</w:t>
                      </w:r>
                    </w:p>
                  </w:txbxContent>
                </v:textbox>
              </v:rect>
              <v:rect id="_x0000_s56177" style="position:absolute;left:2511;top:5364;width:376;height:288;v-text-anchor:top" filled="f" stroked="f">
                <v:textbox style="mso-next-textbox:#_x0000_s56177" inset="0,0,0,0">
                  <w:txbxContent>
                    <w:p w:rsidR="00F65EEF" w:rsidRPr="00972DD3" w:rsidRDefault="00F65EEF" w:rsidP="00355283">
                      <w:pPr>
                        <w:spacing w:before="40" w:after="40"/>
                        <w:rPr>
                          <w:rtl/>
                          <w:lang w:bidi="ar-EG"/>
                        </w:rPr>
                      </w:pPr>
                      <w:r>
                        <w:rPr>
                          <w:color w:val="24282B"/>
                        </w:rPr>
                        <w:t>9</w:t>
                      </w:r>
                      <w:r>
                        <w:rPr>
                          <w:color w:val="24282B"/>
                        </w:rPr>
                        <w:sym w:font="Symbol" w:char="F03D"/>
                      </w:r>
                      <w:r>
                        <w:rPr>
                          <w:color w:val="24282B"/>
                        </w:rPr>
                        <w:t>i</w:t>
                      </w:r>
                      <w:r w:rsidRPr="00972DD3">
                        <w:rPr>
                          <w:color w:val="24282B"/>
                        </w:rPr>
                        <w:t xml:space="preserve"> </w:t>
                      </w:r>
                    </w:p>
                  </w:txbxContent>
                </v:textbox>
              </v:rect>
              <v:rect id="_x0000_s56180" style="position:absolute;left:624;top:594;width:123;height:322;mso-wrap-style:none;v-text-anchor:top" filled="f" stroked="f">
                <v:textbox style="mso-next-textbox:#_x0000_s56180;mso-fit-shape-to-text:t" inset="0,0,0,0">
                  <w:txbxContent>
                    <w:p w:rsidR="00F65EEF" w:rsidRDefault="00F65EEF">
                      <w:r>
                        <w:rPr>
                          <w:rFonts w:ascii="Arial" w:hAnsi="Arial" w:cs="Arial"/>
                          <w:color w:val="24282B"/>
                        </w:rPr>
                        <w:t>0</w:t>
                      </w:r>
                    </w:p>
                  </w:txbxContent>
                </v:textbox>
              </v:rect>
              <v:rect id="_x0000_s56181" style="position:absolute;left:624;top:4657;width:123;height:322;mso-wrap-style:none;v-text-anchor:top" filled="f" stroked="f">
                <v:textbox style="mso-next-textbox:#_x0000_s56181;mso-fit-shape-to-text:t" inset="0,0,0,0">
                  <w:txbxContent>
                    <w:p w:rsidR="00F65EEF" w:rsidRDefault="00F65EEF">
                      <w:r>
                        <w:rPr>
                          <w:rFonts w:ascii="Arial" w:hAnsi="Arial" w:cs="Arial"/>
                          <w:color w:val="24282B"/>
                        </w:rPr>
                        <w:t>9</w:t>
                      </w:r>
                    </w:p>
                  </w:txbxContent>
                </v:textbox>
              </v:rect>
              <v:rect id="_x0000_s56182" style="position:absolute;left:1087;top:-12;width:372;height:439;mso-wrap-style:none;v-text-anchor:top" filled="f" stroked="f">
                <v:textbox style="mso-next-textbox:#_x0000_s56182;mso-fit-shape-to-text:t" inset="0,0,0,0">
                  <w:txbxContent>
                    <w:p w:rsidR="00F65EEF" w:rsidRPr="003C19CF" w:rsidRDefault="00F65EEF" w:rsidP="003C19CF">
                      <w:pPr>
                        <w:spacing w:before="40" w:after="40"/>
                        <w:rPr>
                          <w:rtl/>
                          <w:lang w:bidi="ar-EG"/>
                        </w:rPr>
                      </w:pPr>
                      <w:r>
                        <w:rPr>
                          <w:rFonts w:hint="cs"/>
                          <w:color w:val="000000"/>
                          <w:rtl/>
                          <w:lang w:bidi="ar-EG"/>
                        </w:rPr>
                        <w:t>يسار</w:t>
                      </w:r>
                    </w:p>
                  </w:txbxContent>
                </v:textbox>
              </v:rect>
              <v:rect id="_x0000_s56183" style="position:absolute;left:170;top:526;width:342;height:439;mso-wrap-style:none;v-text-anchor:top" filled="f" stroked="f">
                <v:textbox style="mso-next-textbox:#_x0000_s56183;mso-fit-shape-to-text:t" inset="0,0,0,0">
                  <w:txbxContent>
                    <w:p w:rsidR="00F65EEF" w:rsidRPr="003C19CF" w:rsidRDefault="00F65EEF" w:rsidP="003C19CF">
                      <w:pPr>
                        <w:spacing w:before="40" w:after="40"/>
                        <w:rPr>
                          <w:rtl/>
                          <w:lang w:bidi="ar-EG"/>
                        </w:rPr>
                      </w:pPr>
                      <w:r>
                        <w:rPr>
                          <w:rFonts w:hint="cs"/>
                          <w:color w:val="000000"/>
                          <w:rtl/>
                          <w:lang w:bidi="ar-EG"/>
                        </w:rPr>
                        <w:t>رأس</w:t>
                      </w:r>
                    </w:p>
                  </w:txbxContent>
                </v:textbox>
              </v:rect>
              <v:rect id="_x0000_s56184" style="position:absolute;left:265;top:4967;width:250;height:439;mso-wrap-style:none;v-text-anchor:top" filled="f" stroked="f">
                <v:textbox style="mso-next-textbox:#_x0000_s56184;mso-fit-shape-to-text:t" inset="0,0,0,0">
                  <w:txbxContent>
                    <w:p w:rsidR="00F65EEF" w:rsidRPr="003C19CF" w:rsidRDefault="00F65EEF" w:rsidP="003C19CF">
                      <w:pPr>
                        <w:spacing w:before="40" w:after="40"/>
                        <w:rPr>
                          <w:rtl/>
                          <w:lang w:bidi="ar-EG"/>
                        </w:rPr>
                      </w:pPr>
                      <w:r>
                        <w:rPr>
                          <w:rFonts w:hint="cs"/>
                          <w:color w:val="000000"/>
                          <w:rtl/>
                          <w:lang w:bidi="ar-EG"/>
                        </w:rPr>
                        <w:t>قعر</w:t>
                      </w:r>
                    </w:p>
                  </w:txbxContent>
                </v:textbox>
              </v:rect>
              <v:rect id="_x0000_s56185" style="position:absolute;left:5765;top:5333;width:1005;height:399;mso-wrap-style:none;v-text-anchor:top" filled="f" stroked="f">
                <v:textbox style="mso-next-textbox:#_x0000_s56185;mso-fit-shape-to-text:t" inset="0,0,0,0">
                  <w:txbxContent>
                    <w:p w:rsidR="00F65EEF" w:rsidRPr="003C19CF" w:rsidRDefault="00F65EEF" w:rsidP="003C19CF">
                      <w:pPr>
                        <w:spacing w:before="40"/>
                        <w:jc w:val="center"/>
                        <w:rPr>
                          <w:color w:val="000000"/>
                        </w:rPr>
                      </w:pPr>
                      <w:r>
                        <w:rPr>
                          <w:color w:val="000000"/>
                        </w:rPr>
                        <w:t>9</w:t>
                      </w:r>
                      <w:r w:rsidRPr="003C19CF">
                        <w:rPr>
                          <w:rFonts w:hint="cs"/>
                          <w:color w:val="000000"/>
                          <w:rtl/>
                        </w:rPr>
                        <w:t xml:space="preserve"> فِدَر واسعة</w:t>
                      </w:r>
                    </w:p>
                  </w:txbxContent>
                </v:textbox>
              </v:rect>
              <v:rect id="_x0000_s56186" style="position:absolute;left:6398;top:-12;width:525;height:439;v-text-anchor:top" filled="f" stroked="f">
                <v:textbox style="mso-next-textbox:#_x0000_s56186;mso-fit-shape-to-text:t" inset="0,0,0,0">
                  <w:txbxContent>
                    <w:p w:rsidR="00F65EEF" w:rsidRPr="003C19CF" w:rsidRDefault="00F65EEF" w:rsidP="00FD6907">
                      <w:pPr>
                        <w:spacing w:before="40" w:after="40"/>
                        <w:jc w:val="center"/>
                        <w:rPr>
                          <w:rtl/>
                          <w:lang w:bidi="ar-EG"/>
                        </w:rPr>
                      </w:pPr>
                      <w:r>
                        <w:rPr>
                          <w:rFonts w:hint="cs"/>
                          <w:color w:val="000000"/>
                          <w:rtl/>
                          <w:lang w:bidi="ar-EG"/>
                        </w:rPr>
                        <w:t>يمين</w:t>
                      </w:r>
                    </w:p>
                  </w:txbxContent>
                </v:textbox>
              </v:rect>
              <v:rect id="_x0000_s61123" style="position:absolute;left:2546;top:5595;width:351;height:288;mso-wrap-style:none;v-text-anchor:top" filled="f" stroked="f">
                <v:textbox style="mso-next-textbox:#_x0000_s61123" inset="0,0,0,0">
                  <w:txbxContent>
                    <w:p w:rsidR="00F65EEF" w:rsidRPr="00972DD3" w:rsidRDefault="00F65EEF" w:rsidP="00355283">
                      <w:pPr>
                        <w:spacing w:before="40" w:after="40"/>
                        <w:rPr>
                          <w:rtl/>
                          <w:lang w:bidi="ar-EG"/>
                        </w:rPr>
                      </w:pPr>
                      <w:r w:rsidRPr="00972DD3">
                        <w:rPr>
                          <w:color w:val="24282B"/>
                        </w:rPr>
                        <w:t>1</w:t>
                      </w:r>
                      <w:r>
                        <w:rPr>
                          <w:color w:val="24282B"/>
                        </w:rPr>
                        <w:sym w:font="Symbol" w:char="F03D"/>
                      </w:r>
                      <w:r w:rsidRPr="00972DD3">
                        <w:rPr>
                          <w:color w:val="24282B"/>
                        </w:rPr>
                        <w:t xml:space="preserve">j </w:t>
                      </w:r>
                    </w:p>
                  </w:txbxContent>
                </v:textbox>
              </v:rect>
              <v:rect id="_x0000_s61124" style="position:absolute;left:2885;top:5296;width:895;height:399;mso-wrap-style:none;v-text-anchor:top" filled="f" stroked="f">
                <v:textbox style="mso-next-textbox:#_x0000_s61124;mso-fit-shape-to-text:t" inset="0,0,0,0">
                  <w:txbxContent>
                    <w:p w:rsidR="00F65EEF" w:rsidRPr="003C19CF" w:rsidRDefault="00F65EEF" w:rsidP="00702C0E">
                      <w:pPr>
                        <w:spacing w:before="40"/>
                        <w:jc w:val="center"/>
                        <w:rPr>
                          <w:color w:val="000000"/>
                        </w:rPr>
                      </w:pPr>
                      <w:r>
                        <w:rPr>
                          <w:color w:val="000000"/>
                        </w:rPr>
                        <w:t>9</w:t>
                      </w:r>
                      <w:r w:rsidRPr="003C19CF">
                        <w:rPr>
                          <w:rFonts w:hint="cs"/>
                          <w:color w:val="000000"/>
                          <w:rtl/>
                        </w:rPr>
                        <w:t xml:space="preserve"> فِدَر </w:t>
                      </w:r>
                      <w:r>
                        <w:rPr>
                          <w:rFonts w:hint="cs"/>
                          <w:color w:val="000000"/>
                          <w:rtl/>
                        </w:rPr>
                        <w:t>فائقة</w:t>
                      </w:r>
                    </w:p>
                  </w:txbxContent>
                </v:textbox>
              </v:rect>
            </v:group>
            <w10:wrap type="none"/>
            <w10:anchorlock/>
          </v:group>
        </w:pict>
      </w:r>
    </w:p>
    <w:p w:rsidR="005F5FF3" w:rsidRPr="00922887" w:rsidRDefault="005F5FF3" w:rsidP="00922887">
      <w:pPr>
        <w:pStyle w:val="FigureNo"/>
        <w:rPr>
          <w:rtl/>
        </w:rPr>
      </w:pPr>
      <w:r w:rsidRPr="00922887">
        <w:rPr>
          <w:rFonts w:hint="cs"/>
          <w:rtl/>
        </w:rPr>
        <w:t>الش</w:t>
      </w:r>
      <w:r w:rsidR="003D7266">
        <w:rPr>
          <w:rFonts w:hint="cs"/>
          <w:rtl/>
        </w:rPr>
        <w:t>ـ</w:t>
      </w:r>
      <w:r w:rsidRPr="00922887">
        <w:rPr>
          <w:rFonts w:hint="cs"/>
          <w:rtl/>
        </w:rPr>
        <w:t xml:space="preserve">كل </w:t>
      </w:r>
      <w:r w:rsidRPr="00922887">
        <w:t>27</w:t>
      </w:r>
    </w:p>
    <w:p w:rsidR="005F5FF3" w:rsidRPr="00922887" w:rsidRDefault="005D3CF2" w:rsidP="00353243">
      <w:pPr>
        <w:pStyle w:val="FigureTitle"/>
        <w:rPr>
          <w:rtl/>
        </w:rPr>
      </w:pPr>
      <w:r>
        <w:rPr>
          <w:noProof/>
          <w:rtl/>
          <w:lang w:val="en-US" w:eastAsia="zh-CN" w:bidi="ar-SA"/>
        </w:rPr>
        <w:pict>
          <v:shape id="_x0000_s56187" type="#_x0000_t202" style="position:absolute;left:0;text-align:left;margin-left:46.8pt;margin-top:19.7pt;width:374.65pt;height:149pt;z-index:251930112" filled="f" stroked="f">
            <v:textbox style="mso-next-textbox:#_x0000_s56187">
              <w:txbxContent>
                <w:p w:rsidR="00F65EEF" w:rsidRPr="00923A04" w:rsidRDefault="00F65EEF" w:rsidP="00923A04"/>
              </w:txbxContent>
            </v:textbox>
          </v:shape>
        </w:pict>
      </w:r>
      <w:r>
        <w:rPr>
          <w:noProof/>
          <w:rtl/>
          <w:lang w:val="en-US" w:eastAsia="zh-CN" w:bidi="ar-SA"/>
        </w:rPr>
        <w:pict>
          <v:rect id="_x0000_s56247" style="position:absolute;left:0;text-align:left;margin-left:134.6pt;margin-top:19.7pt;width:199.8pt;height:17.8pt;z-index:251936256;mso-wrap-style:none;v-text-anchor:top" filled="f" stroked="f">
            <v:textbox style="mso-next-textbox:#_x0000_s56247;mso-fit-shape-to-text:t" inset="0,0,0,0">
              <w:txbxContent>
                <w:p w:rsidR="00F65EEF" w:rsidRPr="00355283" w:rsidRDefault="00F65EEF" w:rsidP="00355283">
                  <w:pPr>
                    <w:spacing w:before="40" w:after="40"/>
                    <w:rPr>
                      <w:rtl/>
                      <w:lang w:bidi="ar-EG"/>
                    </w:rPr>
                  </w:pPr>
                  <w:r w:rsidRPr="00355283">
                    <w:rPr>
                      <w:color w:val="24282B"/>
                    </w:rPr>
                    <w:t xml:space="preserve"> </w:t>
                  </w:r>
                  <w:r w:rsidRPr="00355283">
                    <w:rPr>
                      <w:rFonts w:hint="cs"/>
                      <w:color w:val="24282B"/>
                      <w:rtl/>
                    </w:rPr>
                    <w:t>فِدرة فائقة</w:t>
                  </w:r>
                  <w:r>
                    <w:rPr>
                      <w:rFonts w:hint="cs"/>
                      <w:color w:val="24282B"/>
                      <w:rtl/>
                      <w:lang w:bidi="ar-EG"/>
                    </w:rPr>
                    <w:t xml:space="preserve"> </w:t>
                  </w:r>
                  <w:r w:rsidRPr="00355283">
                    <w:rPr>
                      <w:color w:val="24282B"/>
                    </w:rPr>
                    <w:t xml:space="preserve"> Sh,i,j  (h=0,...,3, i=0,...,9, j=0,...,4)</w:t>
                  </w:r>
                </w:p>
              </w:txbxContent>
            </v:textbox>
          </v:rect>
        </w:pict>
      </w:r>
      <w:r w:rsidR="005F5FF3" w:rsidRPr="00922887">
        <w:rPr>
          <w:rFonts w:hint="cs"/>
          <w:rtl/>
        </w:rPr>
        <w:t xml:space="preserve">رتبة الفِدرة الواسعة في الفِدْرة الفائقة في النظام </w:t>
      </w:r>
      <w:r w:rsidR="00CA41DA">
        <w:t>1 080/60/I</w:t>
      </w:r>
      <w:r w:rsidR="003D7266">
        <w:rPr>
          <w:rFonts w:ascii="Times New Roman" w:hAnsi="Times New Roman" w:cs="Times New Roman" w:hint="cs"/>
          <w:rtl/>
        </w:rPr>
        <w:t xml:space="preserve"> </w:t>
      </w:r>
      <w:r w:rsidR="00CA41DA">
        <w:rPr>
          <w:rFonts w:ascii="Times New Roman" w:hAnsi="Times New Roman" w:cs="Times New Roman"/>
        </w:rPr>
        <w:t>×</w:t>
      </w:r>
      <w:r w:rsidR="003D7266">
        <w:rPr>
          <w:rFonts w:hint="cs"/>
          <w:rtl/>
        </w:rPr>
        <w:t xml:space="preserve"> </w:t>
      </w:r>
      <w:r w:rsidR="00CA41DA">
        <w:t>1 920</w:t>
      </w:r>
    </w:p>
    <w:p w:rsidR="005F5FF3" w:rsidRDefault="005D3CF2" w:rsidP="005F5FF3">
      <w:pPr>
        <w:jc w:val="center"/>
        <w:rPr>
          <w:rtl/>
        </w:rPr>
      </w:pPr>
      <w:r>
        <w:rPr>
          <w:rtl/>
        </w:rPr>
      </w:r>
      <w:r>
        <w:pict>
          <v:group id="_x0000_s56190" editas="canvas" style="width:315.95pt;height:142.3pt;mso-position-horizontal-relative:char;mso-position-vertical-relative:line" coordorigin=",-13" coordsize="6319,2846">
            <o:lock v:ext="edit" aspectratio="t"/>
            <v:shape id="_x0000_s56189" type="#_x0000_t75" style="position:absolute;top:-13;width:6319;height:2846" o:preferrelative="f">
              <v:fill o:detectmouseclick="t"/>
              <v:path o:extrusionok="t" o:connecttype="none"/>
              <o:lock v:ext="edit" text="t"/>
            </v:shape>
            <v:rect id="_x0000_s56191" style="position:absolute;left:5785;top:2563;width:467;height:249;mso-wrap-style:none;v-text-anchor:top" filled="f" stroked="f">
              <v:textbox style="mso-next-textbox:#_x0000_s56191;mso-fit-shape-to-text:t" inset="0,0,0,0">
                <w:txbxContent>
                  <w:p w:rsidR="00F65EEF" w:rsidRDefault="00F65EEF">
                    <w:r>
                      <w:rPr>
                        <w:rFonts w:cs="Times New Roman"/>
                        <w:color w:val="24211D"/>
                        <w:sz w:val="14"/>
                        <w:szCs w:val="14"/>
                      </w:rPr>
                      <w:t>1620-27</w:t>
                    </w:r>
                  </w:p>
                </w:txbxContent>
              </v:textbox>
            </v:rect>
            <v:rect id="_x0000_s56192" style="position:absolute;left:36;top:313;width:708;height:553" filled="f" strokecolor="#24282b" strokeweight="33e-5mm"/>
            <v:rect id="_x0000_s56193" style="position:absolute;left:744;top:313;width:684;height:553" filled="f" strokecolor="#24282b" strokeweight="33e-5mm"/>
            <v:rect id="_x0000_s56194" style="position:absolute;left:1428;top:313;width:696;height:541" filled="f" strokecolor="#24282b" strokeweight="33e-5mm"/>
            <v:rect id="_x0000_s56195" style="position:absolute;left:2124;top:313;width:684;height:541" filled="f" strokecolor="#24282b" strokeweight="33e-5mm"/>
            <v:rect id="_x0000_s56196" style="position:absolute;left:2808;top:313;width:697;height:541" filled="f" strokecolor="#24282b" strokeweight="33e-5mm"/>
            <v:rect id="_x0000_s56197" style="position:absolute;left:3505;top:313;width:696;height:553" filled="f" strokecolor="#24282b" strokeweight="33e-5mm"/>
            <v:rect id="_x0000_s56198" style="position:absolute;left:4201;top:313;width:684;height:553" filled="f" strokecolor="#24282b" strokeweight="33e-5mm"/>
            <v:rect id="_x0000_s56199" style="position:absolute;left:4885;top:313;width:696;height:553" filled="f" strokecolor="#24282b" strokeweight="33e-5mm"/>
            <v:rect id="_x0000_s56200" style="position:absolute;left:5581;top:313;width:708;height:553" filled="f" strokecolor="#24282b" strokeweight="33e-5mm"/>
            <v:rect id="_x0000_s56201" style="position:absolute;left:36;top:866;width:708;height:554" filled="f" strokecolor="#24282b" strokeweight="33e-5mm"/>
            <v:rect id="_x0000_s56202" style="position:absolute;left:744;top:866;width:684;height:554" filled="f" strokecolor="#24282b" strokeweight="33e-5mm"/>
            <v:rect id="_x0000_s56203" style="position:absolute;left:1428;top:854;width:696;height:566" filled="f" strokecolor="#24282b" strokeweight="33e-5mm"/>
            <v:rect id="_x0000_s56204" style="position:absolute;left:2124;top:854;width:684;height:566" filled="f" strokecolor="#24282b" strokeweight="33e-5mm"/>
            <v:rect id="_x0000_s56205" style="position:absolute;left:2808;top:854;width:697;height:566" filled="f" strokecolor="#24282b" strokeweight="33e-5mm"/>
            <v:rect id="_x0000_s56206" style="position:absolute;left:3505;top:866;width:696;height:554" filled="f" strokecolor="#24282b" strokeweight="33e-5mm"/>
            <v:rect id="_x0000_s56207" style="position:absolute;left:4201;top:866;width:684;height:554" filled="f" strokecolor="#24282b" strokeweight="33e-5mm"/>
            <v:rect id="_x0000_s56208" style="position:absolute;left:4885;top:866;width:696;height:554" filled="f" strokecolor="#24282b" strokeweight="33e-5mm"/>
            <v:rect id="_x0000_s56209" style="position:absolute;left:5581;top:866;width:708;height:554" filled="f" strokecolor="#24282b" strokeweight="33e-5mm"/>
            <v:rect id="_x0000_s56210" style="position:absolute;left:36;top:1420;width:708;height:553" filled="f" strokecolor="#24282b" strokeweight="33e-5mm"/>
            <v:rect id="_x0000_s56211" style="position:absolute;left:744;top:1420;width:684;height:553" filled="f" strokecolor="#24282b" strokeweight="33e-5mm"/>
            <v:rect id="_x0000_s56212" style="position:absolute;left:1428;top:1420;width:696;height:553" filled="f" strokecolor="#24282b" strokeweight="33e-5mm"/>
            <v:rect id="_x0000_s56213" style="position:absolute;left:2124;top:1420;width:684;height:553" filled="f" strokecolor="#24282b" strokeweight="33e-5mm"/>
            <v:rect id="_x0000_s56214" style="position:absolute;left:2808;top:1420;width:697;height:553" filled="f" strokecolor="#24282b" strokeweight="33e-5mm"/>
            <v:rect id="_x0000_s56215" style="position:absolute;left:3505;top:1420;width:696;height:553" filled="f" strokecolor="#24282b" strokeweight="33e-5mm"/>
            <v:rect id="_x0000_s56216" style="position:absolute;left:4201;top:1420;width:684;height:553" filled="f" strokecolor="#24282b" strokeweight="33e-5mm"/>
            <v:rect id="_x0000_s56217" style="position:absolute;left:4885;top:1420;width:696;height:553" filled="f" strokecolor="#24282b" strokeweight="33e-5mm"/>
            <v:rect id="_x0000_s56218" style="position:absolute;left:5581;top:1420;width:708;height:553" filled="f" strokecolor="#24282b" strokeweight="33e-5mm"/>
            <v:line id="_x0000_s56219" style="position:absolute" from="3889,1905" to="4153,2434" strokecolor="#24282b" strokeweight="33e-5mm">
              <v:stroke joinstyle="miter"/>
            </v:line>
            <v:rect id="_x0000_s56220" style="position:absolute;left:336;top:469;width:123;height:322;mso-wrap-style:none;v-text-anchor:top" filled="f" stroked="f">
              <v:textbox style="mso-next-textbox:#_x0000_s56220;mso-fit-shape-to-text:t" inset="0,0,0,0">
                <w:txbxContent>
                  <w:p w:rsidR="00F65EEF" w:rsidRDefault="00F65EEF">
                    <w:r>
                      <w:rPr>
                        <w:rFonts w:ascii="Arial" w:hAnsi="Arial" w:cs="Arial"/>
                        <w:color w:val="24282B"/>
                      </w:rPr>
                      <w:t>0</w:t>
                    </w:r>
                  </w:p>
                </w:txbxContent>
              </v:textbox>
            </v:rect>
            <v:rect id="_x0000_s56221" style="position:absolute;left:1020;top:469;width:123;height:322;mso-wrap-style:none;v-text-anchor:top" filled="f" stroked="f">
              <v:textbox style="mso-next-textbox:#_x0000_s56221;mso-fit-shape-to-text:t" inset="0,0,0,0">
                <w:txbxContent>
                  <w:p w:rsidR="00F65EEF" w:rsidRDefault="00F65EEF">
                    <w:r>
                      <w:rPr>
                        <w:rFonts w:ascii="Arial" w:hAnsi="Arial" w:cs="Arial"/>
                        <w:color w:val="24282B"/>
                      </w:rPr>
                      <w:t>1</w:t>
                    </w:r>
                  </w:p>
                </w:txbxContent>
              </v:textbox>
            </v:rect>
            <v:rect id="_x0000_s56222" style="position:absolute;left:1704;top:469;width:123;height:322;mso-wrap-style:none;v-text-anchor:top" filled="f" stroked="f">
              <v:textbox style="mso-next-textbox:#_x0000_s56222;mso-fit-shape-to-text:t" inset="0,0,0,0">
                <w:txbxContent>
                  <w:p w:rsidR="00F65EEF" w:rsidRDefault="00F65EEF">
                    <w:r>
                      <w:rPr>
                        <w:rFonts w:ascii="Arial" w:hAnsi="Arial" w:cs="Arial"/>
                        <w:color w:val="24282B"/>
                      </w:rPr>
                      <w:t>2</w:t>
                    </w:r>
                  </w:p>
                </w:txbxContent>
              </v:textbox>
            </v:rect>
            <v:rect id="_x0000_s56223" style="position:absolute;left:2400;top:469;width:123;height:322;mso-wrap-style:none;v-text-anchor:top" filled="f" stroked="f">
              <v:textbox style="mso-next-textbox:#_x0000_s56223;mso-fit-shape-to-text:t" inset="0,0,0,0">
                <w:txbxContent>
                  <w:p w:rsidR="00F65EEF" w:rsidRDefault="00F65EEF">
                    <w:r>
                      <w:rPr>
                        <w:rFonts w:ascii="Arial" w:hAnsi="Arial" w:cs="Arial"/>
                        <w:color w:val="24282B"/>
                      </w:rPr>
                      <w:t>3</w:t>
                    </w:r>
                  </w:p>
                </w:txbxContent>
              </v:textbox>
            </v:rect>
            <v:rect id="_x0000_s56224" style="position:absolute;left:3096;top:469;width:123;height:322;mso-wrap-style:none;v-text-anchor:top" filled="f" stroked="f">
              <v:textbox style="mso-next-textbox:#_x0000_s56224;mso-fit-shape-to-text:t" inset="0,0,0,0">
                <w:txbxContent>
                  <w:p w:rsidR="00F65EEF" w:rsidRDefault="00F65EEF">
                    <w:r>
                      <w:rPr>
                        <w:rFonts w:ascii="Arial" w:hAnsi="Arial" w:cs="Arial"/>
                        <w:color w:val="24282B"/>
                      </w:rPr>
                      <w:t>4</w:t>
                    </w:r>
                  </w:p>
                </w:txbxContent>
              </v:textbox>
            </v:rect>
            <v:rect id="_x0000_s56225" style="position:absolute;left:3793;top:469;width:123;height:322;mso-wrap-style:none;v-text-anchor:top" filled="f" stroked="f">
              <v:textbox style="mso-next-textbox:#_x0000_s56225;mso-fit-shape-to-text:t" inset="0,0,0,0">
                <w:txbxContent>
                  <w:p w:rsidR="00F65EEF" w:rsidRDefault="00F65EEF">
                    <w:r>
                      <w:rPr>
                        <w:rFonts w:ascii="Arial" w:hAnsi="Arial" w:cs="Arial"/>
                        <w:color w:val="24282B"/>
                      </w:rPr>
                      <w:t>5</w:t>
                    </w:r>
                  </w:p>
                </w:txbxContent>
              </v:textbox>
            </v:rect>
            <v:rect id="_x0000_s56226" style="position:absolute;left:4477;top:469;width:123;height:322;mso-wrap-style:none;v-text-anchor:top" filled="f" stroked="f">
              <v:textbox style="mso-next-textbox:#_x0000_s56226;mso-fit-shape-to-text:t" inset="0,0,0,0">
                <w:txbxContent>
                  <w:p w:rsidR="00F65EEF" w:rsidRDefault="00F65EEF">
                    <w:r>
                      <w:rPr>
                        <w:rFonts w:ascii="Arial" w:hAnsi="Arial" w:cs="Arial"/>
                        <w:color w:val="24282B"/>
                      </w:rPr>
                      <w:t>6</w:t>
                    </w:r>
                  </w:p>
                </w:txbxContent>
              </v:textbox>
            </v:rect>
            <v:rect id="_x0000_s56227" style="position:absolute;left:5173;top:469;width:123;height:322;mso-wrap-style:none;v-text-anchor:top" filled="f" stroked="f">
              <v:textbox style="mso-next-textbox:#_x0000_s56227;mso-fit-shape-to-text:t" inset="0,0,0,0">
                <w:txbxContent>
                  <w:p w:rsidR="00F65EEF" w:rsidRDefault="00F65EEF">
                    <w:r>
                      <w:rPr>
                        <w:rFonts w:ascii="Arial" w:hAnsi="Arial" w:cs="Arial"/>
                        <w:color w:val="24282B"/>
                      </w:rPr>
                      <w:t>7</w:t>
                    </w:r>
                  </w:p>
                </w:txbxContent>
              </v:textbox>
            </v:rect>
            <v:rect id="_x0000_s56228" style="position:absolute;left:5869;top:469;width:123;height:322;mso-wrap-style:none;v-text-anchor:top" filled="f" stroked="f">
              <v:textbox style="mso-next-textbox:#_x0000_s56228;mso-fit-shape-to-text:t" inset="0,0,0,0">
                <w:txbxContent>
                  <w:p w:rsidR="00F65EEF" w:rsidRDefault="00F65EEF">
                    <w:r>
                      <w:rPr>
                        <w:rFonts w:ascii="Arial" w:hAnsi="Arial" w:cs="Arial"/>
                        <w:color w:val="24282B"/>
                      </w:rPr>
                      <w:t>8</w:t>
                    </w:r>
                  </w:p>
                </w:txbxContent>
              </v:textbox>
            </v:rect>
            <v:rect id="_x0000_s56229" style="position:absolute;left:336;top:1022;width:123;height:322;mso-wrap-style:none;v-text-anchor:top" filled="f" stroked="f">
              <v:textbox style="mso-next-textbox:#_x0000_s56229;mso-fit-shape-to-text:t" inset="0,0,0,0">
                <w:txbxContent>
                  <w:p w:rsidR="00F65EEF" w:rsidRDefault="00F65EEF">
                    <w:r>
                      <w:rPr>
                        <w:rFonts w:ascii="Arial" w:hAnsi="Arial" w:cs="Arial"/>
                        <w:color w:val="24282B"/>
                      </w:rPr>
                      <w:t>9</w:t>
                    </w:r>
                  </w:p>
                </w:txbxContent>
              </v:textbox>
            </v:rect>
            <v:rect id="_x0000_s56230" style="position:absolute;left:960;top:1022;width:245;height:322;mso-wrap-style:none;v-text-anchor:top" filled="f" stroked="f">
              <v:textbox style="mso-next-textbox:#_x0000_s56230;mso-fit-shape-to-text:t" inset="0,0,0,0">
                <w:txbxContent>
                  <w:p w:rsidR="00F65EEF" w:rsidRDefault="00F65EEF">
                    <w:r>
                      <w:rPr>
                        <w:rFonts w:ascii="Arial" w:hAnsi="Arial" w:cs="Arial"/>
                        <w:color w:val="24282B"/>
                      </w:rPr>
                      <w:t>10</w:t>
                    </w:r>
                  </w:p>
                </w:txbxContent>
              </v:textbox>
            </v:rect>
            <v:rect id="_x0000_s56231" style="position:absolute;left:1656;top:1022;width:245;height:322;mso-wrap-style:none;v-text-anchor:top" filled="f" stroked="f">
              <v:textbox style="mso-next-textbox:#_x0000_s56231;mso-fit-shape-to-text:t" inset="0,0,0,0">
                <w:txbxContent>
                  <w:p w:rsidR="00F65EEF" w:rsidRDefault="00F65EEF">
                    <w:r>
                      <w:rPr>
                        <w:rFonts w:ascii="Arial" w:hAnsi="Arial" w:cs="Arial"/>
                        <w:color w:val="24282B"/>
                      </w:rPr>
                      <w:t>11</w:t>
                    </w:r>
                  </w:p>
                </w:txbxContent>
              </v:textbox>
            </v:rect>
            <v:rect id="_x0000_s56232" style="position:absolute;left:2352;top:1022;width:245;height:322;mso-wrap-style:none;v-text-anchor:top" filled="f" stroked="f">
              <v:textbox style="mso-next-textbox:#_x0000_s56232;mso-fit-shape-to-text:t" inset="0,0,0,0">
                <w:txbxContent>
                  <w:p w:rsidR="00F65EEF" w:rsidRDefault="00F65EEF">
                    <w:r>
                      <w:rPr>
                        <w:rFonts w:ascii="Arial" w:hAnsi="Arial" w:cs="Arial"/>
                        <w:color w:val="24282B"/>
                      </w:rPr>
                      <w:t>12</w:t>
                    </w:r>
                  </w:p>
                </w:txbxContent>
              </v:textbox>
            </v:rect>
            <v:rect id="_x0000_s56233" style="position:absolute;left:3036;top:1022;width:245;height:322;mso-wrap-style:none;v-text-anchor:top" filled="f" stroked="f">
              <v:textbox style="mso-next-textbox:#_x0000_s56233;mso-fit-shape-to-text:t" inset="0,0,0,0">
                <w:txbxContent>
                  <w:p w:rsidR="00F65EEF" w:rsidRDefault="00F65EEF">
                    <w:r>
                      <w:rPr>
                        <w:rFonts w:ascii="Arial" w:hAnsi="Arial" w:cs="Arial"/>
                        <w:color w:val="24282B"/>
                      </w:rPr>
                      <w:t>13</w:t>
                    </w:r>
                  </w:p>
                </w:txbxContent>
              </v:textbox>
            </v:rect>
            <v:rect id="_x0000_s56234" style="position:absolute;left:3733;top:1022;width:245;height:322;mso-wrap-style:none;v-text-anchor:top" filled="f" stroked="f">
              <v:textbox style="mso-next-textbox:#_x0000_s56234;mso-fit-shape-to-text:t" inset="0,0,0,0">
                <w:txbxContent>
                  <w:p w:rsidR="00F65EEF" w:rsidRDefault="00F65EEF">
                    <w:r>
                      <w:rPr>
                        <w:rFonts w:ascii="Arial" w:hAnsi="Arial" w:cs="Arial"/>
                        <w:color w:val="24282B"/>
                      </w:rPr>
                      <w:t>14</w:t>
                    </w:r>
                  </w:p>
                </w:txbxContent>
              </v:textbox>
            </v:rect>
            <v:rect id="_x0000_s56235" style="position:absolute;left:4417;top:1022;width:245;height:322;mso-wrap-style:none;v-text-anchor:top" filled="f" stroked="f">
              <v:textbox style="mso-next-textbox:#_x0000_s56235;mso-fit-shape-to-text:t" inset="0,0,0,0">
                <w:txbxContent>
                  <w:p w:rsidR="00F65EEF" w:rsidRDefault="00F65EEF">
                    <w:r>
                      <w:rPr>
                        <w:rFonts w:ascii="Arial" w:hAnsi="Arial" w:cs="Arial"/>
                        <w:color w:val="24282B"/>
                      </w:rPr>
                      <w:t>15</w:t>
                    </w:r>
                  </w:p>
                </w:txbxContent>
              </v:textbox>
            </v:rect>
            <v:rect id="_x0000_s56236" style="position:absolute;left:5125;top:1022;width:245;height:322;mso-wrap-style:none;v-text-anchor:top" filled="f" stroked="f">
              <v:textbox style="mso-next-textbox:#_x0000_s56236;mso-fit-shape-to-text:t" inset="0,0,0,0">
                <w:txbxContent>
                  <w:p w:rsidR="00F65EEF" w:rsidRDefault="00F65EEF">
                    <w:r>
                      <w:rPr>
                        <w:rFonts w:ascii="Arial" w:hAnsi="Arial" w:cs="Arial"/>
                        <w:color w:val="24282B"/>
                      </w:rPr>
                      <w:t>16</w:t>
                    </w:r>
                  </w:p>
                </w:txbxContent>
              </v:textbox>
            </v:rect>
            <v:rect id="_x0000_s56237" style="position:absolute;left:5809;top:1022;width:245;height:322;mso-wrap-style:none;v-text-anchor:top" filled="f" stroked="f">
              <v:textbox style="mso-next-textbox:#_x0000_s56237;mso-fit-shape-to-text:t" inset="0,0,0,0">
                <w:txbxContent>
                  <w:p w:rsidR="00F65EEF" w:rsidRDefault="00F65EEF">
                    <w:r>
                      <w:rPr>
                        <w:rFonts w:ascii="Arial" w:hAnsi="Arial" w:cs="Arial"/>
                        <w:color w:val="24282B"/>
                      </w:rPr>
                      <w:t>17</w:t>
                    </w:r>
                  </w:p>
                </w:txbxContent>
              </v:textbox>
            </v:rect>
            <v:rect id="_x0000_s56238" style="position:absolute;left:276;top:1564;width:245;height:322;mso-wrap-style:none;v-text-anchor:top" filled="f" stroked="f">
              <v:textbox style="mso-next-textbox:#_x0000_s56238;mso-fit-shape-to-text:t" inset="0,0,0,0">
                <w:txbxContent>
                  <w:p w:rsidR="00F65EEF" w:rsidRDefault="00F65EEF">
                    <w:r>
                      <w:rPr>
                        <w:rFonts w:ascii="Arial" w:hAnsi="Arial" w:cs="Arial"/>
                        <w:color w:val="24282B"/>
                      </w:rPr>
                      <w:t>18</w:t>
                    </w:r>
                  </w:p>
                </w:txbxContent>
              </v:textbox>
            </v:rect>
            <v:rect id="_x0000_s56239" style="position:absolute;left:960;top:1564;width:245;height:322;mso-wrap-style:none;v-text-anchor:top" filled="f" stroked="f">
              <v:textbox style="mso-next-textbox:#_x0000_s56239;mso-fit-shape-to-text:t" inset="0,0,0,0">
                <w:txbxContent>
                  <w:p w:rsidR="00F65EEF" w:rsidRDefault="00F65EEF">
                    <w:r>
                      <w:rPr>
                        <w:rFonts w:ascii="Arial" w:hAnsi="Arial" w:cs="Arial"/>
                        <w:color w:val="24282B"/>
                      </w:rPr>
                      <w:t>19</w:t>
                    </w:r>
                  </w:p>
                </w:txbxContent>
              </v:textbox>
            </v:rect>
            <v:rect id="_x0000_s56240" style="position:absolute;left:1656;top:1564;width:245;height:322;mso-wrap-style:none;v-text-anchor:top" filled="f" stroked="f">
              <v:textbox style="mso-next-textbox:#_x0000_s56240;mso-fit-shape-to-text:t" inset="0,0,0,0">
                <w:txbxContent>
                  <w:p w:rsidR="00F65EEF" w:rsidRDefault="00F65EEF">
                    <w:r>
                      <w:rPr>
                        <w:rFonts w:ascii="Arial" w:hAnsi="Arial" w:cs="Arial"/>
                        <w:color w:val="24282B"/>
                      </w:rPr>
                      <w:t>20</w:t>
                    </w:r>
                  </w:p>
                </w:txbxContent>
              </v:textbox>
            </v:rect>
            <v:rect id="_x0000_s56241" style="position:absolute;left:2352;top:1564;width:245;height:322;mso-wrap-style:none;v-text-anchor:top" filled="f" stroked="f">
              <v:textbox style="mso-next-textbox:#_x0000_s56241;mso-fit-shape-to-text:t" inset="0,0,0,0">
                <w:txbxContent>
                  <w:p w:rsidR="00F65EEF" w:rsidRDefault="00F65EEF">
                    <w:r>
                      <w:rPr>
                        <w:rFonts w:ascii="Arial" w:hAnsi="Arial" w:cs="Arial"/>
                        <w:color w:val="24282B"/>
                      </w:rPr>
                      <w:t>21</w:t>
                    </w:r>
                  </w:p>
                </w:txbxContent>
              </v:textbox>
            </v:rect>
            <v:rect id="_x0000_s56242" style="position:absolute;left:3036;top:1564;width:245;height:322;mso-wrap-style:none;v-text-anchor:top" filled="f" stroked="f">
              <v:textbox style="mso-next-textbox:#_x0000_s56242;mso-fit-shape-to-text:t" inset="0,0,0,0">
                <w:txbxContent>
                  <w:p w:rsidR="00F65EEF" w:rsidRDefault="00F65EEF">
                    <w:r>
                      <w:rPr>
                        <w:rFonts w:ascii="Arial" w:hAnsi="Arial" w:cs="Arial"/>
                        <w:color w:val="24282B"/>
                      </w:rPr>
                      <w:t>22</w:t>
                    </w:r>
                  </w:p>
                </w:txbxContent>
              </v:textbox>
            </v:rect>
            <v:rect id="_x0000_s56243" style="position:absolute;left:3733;top:1564;width:245;height:322;mso-wrap-style:none;v-text-anchor:top" filled="f" stroked="f">
              <v:textbox style="mso-next-textbox:#_x0000_s56243;mso-fit-shape-to-text:t" inset="0,0,0,0">
                <w:txbxContent>
                  <w:p w:rsidR="00F65EEF" w:rsidRDefault="00F65EEF">
                    <w:r>
                      <w:rPr>
                        <w:rFonts w:ascii="Arial" w:hAnsi="Arial" w:cs="Arial"/>
                        <w:color w:val="24282B"/>
                      </w:rPr>
                      <w:t>23</w:t>
                    </w:r>
                  </w:p>
                </w:txbxContent>
              </v:textbox>
            </v:rect>
            <v:rect id="_x0000_s56244" style="position:absolute;left:4417;top:1564;width:245;height:322;mso-wrap-style:none;v-text-anchor:top" filled="f" stroked="f">
              <v:textbox style="mso-next-textbox:#_x0000_s56244;mso-fit-shape-to-text:t" inset="0,0,0,0">
                <w:txbxContent>
                  <w:p w:rsidR="00F65EEF" w:rsidRDefault="00F65EEF">
                    <w:r>
                      <w:rPr>
                        <w:rFonts w:ascii="Arial" w:hAnsi="Arial" w:cs="Arial"/>
                        <w:color w:val="24282B"/>
                      </w:rPr>
                      <w:t>24</w:t>
                    </w:r>
                  </w:p>
                </w:txbxContent>
              </v:textbox>
            </v:rect>
            <v:rect id="_x0000_s56245" style="position:absolute;left:5125;top:1564;width:245;height:322;mso-wrap-style:none;v-text-anchor:top" filled="f" stroked="f">
              <v:textbox style="mso-next-textbox:#_x0000_s56245;mso-fit-shape-to-text:t" inset="0,0,0,0">
                <w:txbxContent>
                  <w:p w:rsidR="00F65EEF" w:rsidRDefault="00F65EEF">
                    <w:r>
                      <w:rPr>
                        <w:rFonts w:ascii="Arial" w:hAnsi="Arial" w:cs="Arial"/>
                        <w:color w:val="24282B"/>
                      </w:rPr>
                      <w:t>25</w:t>
                    </w:r>
                  </w:p>
                </w:txbxContent>
              </v:textbox>
            </v:rect>
            <v:rect id="_x0000_s56246" style="position:absolute;left:5809;top:1564;width:245;height:322;mso-wrap-style:none;v-text-anchor:top" filled="f" stroked="f">
              <v:textbox style="mso-next-textbox:#_x0000_s56246;mso-fit-shape-to-text:t" inset="0,0,0,0">
                <w:txbxContent>
                  <w:p w:rsidR="00F65EEF" w:rsidRDefault="00F65EEF">
                    <w:r>
                      <w:rPr>
                        <w:rFonts w:ascii="Arial" w:hAnsi="Arial" w:cs="Arial"/>
                        <w:color w:val="24282B"/>
                      </w:rPr>
                      <w:t>26</w:t>
                    </w:r>
                  </w:p>
                </w:txbxContent>
              </v:textbox>
            </v:rect>
            <v:rect id="_x0000_s56248" style="position:absolute;left:4249;top:2406;width:111;height:322;mso-wrap-style:none;v-text-anchor:top" filled="f" stroked="f">
              <v:textbox style="mso-next-textbox:#_x0000_s56248;mso-fit-shape-to-text:t" inset="0,0,0,0">
                <w:txbxContent>
                  <w:p w:rsidR="00F65EEF" w:rsidRDefault="00F65EEF">
                    <w:r>
                      <w:rPr>
                        <w:rFonts w:ascii="Arial" w:hAnsi="Arial" w:cs="Arial"/>
                        <w:color w:val="24282B"/>
                      </w:rPr>
                      <w:t>k</w:t>
                    </w:r>
                  </w:p>
                </w:txbxContent>
              </v:textbox>
            </v:rect>
            <w10:wrap type="none"/>
            <w10:anchorlock/>
          </v:group>
        </w:pict>
      </w:r>
    </w:p>
    <w:p w:rsidR="00923A04" w:rsidRDefault="00923A04">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5F5FF3" w:rsidRPr="00923A04" w:rsidRDefault="005F5FF3" w:rsidP="00923A04">
      <w:pPr>
        <w:pStyle w:val="FigureNo"/>
        <w:rPr>
          <w:rtl/>
        </w:rPr>
      </w:pPr>
      <w:r w:rsidRPr="00923A04">
        <w:rPr>
          <w:rFonts w:hint="cs"/>
          <w:rtl/>
        </w:rPr>
        <w:t>الش</w:t>
      </w:r>
      <w:r w:rsidR="003D7266">
        <w:rPr>
          <w:rFonts w:hint="cs"/>
          <w:rtl/>
        </w:rPr>
        <w:t>ـ</w:t>
      </w:r>
      <w:r w:rsidRPr="00923A04">
        <w:rPr>
          <w:rFonts w:hint="cs"/>
          <w:rtl/>
        </w:rPr>
        <w:t xml:space="preserve">كل </w:t>
      </w:r>
      <w:r w:rsidRPr="00923A04">
        <w:t>28</w:t>
      </w:r>
    </w:p>
    <w:p w:rsidR="005F5FF3" w:rsidRPr="00923A04" w:rsidRDefault="005D3CF2" w:rsidP="003D7266">
      <w:pPr>
        <w:pStyle w:val="FigureTitle"/>
      </w:pPr>
      <w:r>
        <w:rPr>
          <w:noProof/>
          <w:lang w:val="en-US" w:eastAsia="zh-CN" w:bidi="ar-SA"/>
        </w:rPr>
        <w:pict>
          <v:shape id="_x0000_s56434" type="#_x0000_t202" style="position:absolute;left:0;text-align:left;margin-left:-.65pt;margin-top:16.4pt;width:458.05pt;height:388.2pt;z-index:251945472" filled="f" stroked="f">
            <v:textbox style="mso-next-textbox:#_x0000_s56434">
              <w:txbxContent>
                <w:p w:rsidR="00F65EEF" w:rsidRDefault="00F65EEF"/>
              </w:txbxContent>
            </v:textbox>
          </v:shape>
        </w:pict>
      </w:r>
      <w:r>
        <w:rPr>
          <w:noProof/>
          <w:lang w:val="en-US" w:eastAsia="zh-CN" w:bidi="ar-SA"/>
        </w:rPr>
        <w:pict>
          <v:rect id="_x0000_s56428" style="position:absolute;left:0;text-align:left;margin-left:53.05pt;margin-top:16.4pt;width:50.65pt;height:21.95pt;z-index:251943424;v-text-anchor:top" filled="f" stroked="f">
            <v:textbox style="mso-next-textbox:#_x0000_s56428" inset="0,0,0,0">
              <w:txbxContent>
                <w:p w:rsidR="00F65EEF" w:rsidRDefault="00F65EEF" w:rsidP="0022043F">
                  <w:pPr>
                    <w:spacing w:before="40" w:after="40"/>
                    <w:rPr>
                      <w:lang w:bidi="ar-EG"/>
                    </w:rPr>
                  </w:pPr>
                  <w:r>
                    <w:rPr>
                      <w:rFonts w:hint="cs"/>
                      <w:color w:val="000000"/>
                      <w:rtl/>
                      <w:lang w:bidi="ar-EG"/>
                    </w:rPr>
                    <w:t>فِدرة مقسّمة</w:t>
                  </w:r>
                </w:p>
              </w:txbxContent>
            </v:textbox>
          </v:rect>
        </w:pict>
      </w:r>
      <w:r w:rsidR="005F5FF3" w:rsidRPr="00923A04">
        <w:rPr>
          <w:rFonts w:hint="cs"/>
          <w:rtl/>
        </w:rPr>
        <w:t xml:space="preserve">الفِدَر الفائقة والفِدَر الواسعة في النظام </w:t>
      </w:r>
      <w:r w:rsidR="005F5FF3" w:rsidRPr="00923A04">
        <w:t>1 080/50/I</w:t>
      </w:r>
      <w:r w:rsidR="003D7266">
        <w:rPr>
          <w:rFonts w:hint="cs"/>
          <w:rtl/>
        </w:rPr>
        <w:t xml:space="preserve"> </w:t>
      </w:r>
      <w:r w:rsidR="00355283">
        <w:rPr>
          <w:rFonts w:ascii="Times New Roman" w:hAnsi="Times New Roman" w:cs="Times New Roman"/>
        </w:rPr>
        <w:t>×</w:t>
      </w:r>
      <w:r w:rsidR="003D7266">
        <w:rPr>
          <w:rFonts w:hint="cs"/>
          <w:rtl/>
        </w:rPr>
        <w:t xml:space="preserve"> </w:t>
      </w:r>
      <w:r w:rsidR="00355283" w:rsidRPr="00923A04">
        <w:t>1 920</w:t>
      </w:r>
    </w:p>
    <w:p w:rsidR="005F5FF3" w:rsidRDefault="005D3CF2" w:rsidP="005F5FF3">
      <w:pPr>
        <w:jc w:val="lowKashida"/>
        <w:rPr>
          <w:rtl/>
        </w:rPr>
      </w:pPr>
      <w:r>
        <w:rPr>
          <w:noProof/>
          <w:rtl/>
          <w:lang w:eastAsia="zh-CN"/>
        </w:rPr>
        <w:pict>
          <v:rect id="_x0000_s56433" style="position:absolute;left:0;text-align:left;margin-left:41.7pt;margin-top:319.35pt;width:52.45pt;height:21.95pt;z-index:251944448;v-text-anchor:top" filled="f" stroked="f">
            <v:textbox style="mso-next-textbox:#_x0000_s56433;mso-fit-shape-to-text:t" inset="0,0,0,0">
              <w:txbxContent>
                <w:p w:rsidR="00F65EEF" w:rsidRDefault="00F65EEF" w:rsidP="0022043F">
                  <w:pPr>
                    <w:spacing w:before="40" w:after="40"/>
                    <w:rPr>
                      <w:lang w:bidi="ar-EG"/>
                    </w:rPr>
                  </w:pPr>
                  <w:r>
                    <w:rPr>
                      <w:rFonts w:hint="cs"/>
                      <w:color w:val="000000"/>
                      <w:rtl/>
                      <w:lang w:bidi="ar-EG"/>
                    </w:rPr>
                    <w:t>وحدة الحافة</w:t>
                  </w:r>
                </w:p>
              </w:txbxContent>
            </v:textbox>
          </v:rect>
        </w:pict>
      </w:r>
      <w:r>
        <w:rPr>
          <w:rtl/>
        </w:rPr>
      </w:r>
      <w:r>
        <w:pict>
          <v:group id="_x0000_s56252" editas="canvas" style="width:435.4pt;height:382.7pt;mso-position-horizontal-relative:char;mso-position-vertical-relative:line" coordorigin=",-12" coordsize="8708,7654">
            <o:lock v:ext="edit" aspectratio="t"/>
            <v:shape id="_x0000_s56251" type="#_x0000_t75" style="position:absolute;top:-12;width:8708;height:7654" o:preferrelative="f">
              <v:fill o:detectmouseclick="t"/>
              <v:path o:extrusionok="t" o:connecttype="none"/>
              <o:lock v:ext="edit" text="t"/>
            </v:shape>
            <v:rect id="_x0000_s56253" style="position:absolute;left:7750;top:7372;width:467;height:249;mso-wrap-style:none;v-text-anchor:top" filled="f" stroked="f">
              <v:textbox style="mso-next-textbox:#_x0000_s56253;mso-fit-shape-to-text:t" inset="0,0,0,0">
                <w:txbxContent>
                  <w:p w:rsidR="00F65EEF" w:rsidRDefault="00F65EEF">
                    <w:r>
                      <w:rPr>
                        <w:rFonts w:cs="Times New Roman"/>
                        <w:color w:val="24211D"/>
                        <w:sz w:val="14"/>
                        <w:szCs w:val="14"/>
                      </w:rPr>
                      <w:t>1620-28</w:t>
                    </w:r>
                  </w:p>
                </w:txbxContent>
              </v:textbox>
            </v:rect>
            <v:rect id="_x0000_s56254" style="position:absolute;left:1389;top:986;width:1198;height:457" filled="f" strokecolor="#24282b" strokeweight="33e-5mm"/>
            <v:rect id="_x0000_s56255" style="position:absolute;left:2575;top:986;width:1198;height:457" filled="f" strokecolor="#24282b" strokeweight="33e-5mm"/>
            <v:rect id="_x0000_s56256" style="position:absolute;left:3761;top:986;width:1198;height:457" filled="f" strokecolor="#24282b" strokeweight="33e-5mm"/>
            <v:rect id="_x0000_s56257" style="position:absolute;left:4947;top:986;width:1198;height:457" filled="f" strokecolor="#24282b" strokeweight="33e-5mm"/>
            <v:rect id="_x0000_s56258" style="position:absolute;left:6133;top:986;width:1198;height:457" filled="f" strokecolor="#24282b" strokeweight="33e-5mm"/>
            <v:rect id="_x0000_s56259" style="position:absolute;left:1389;top:1431;width:1198;height:457" filled="f" strokecolor="#24282b" strokeweight="33e-5mm"/>
            <v:rect id="_x0000_s56260" style="position:absolute;left:2575;top:1431;width:1198;height:457" filled="f" strokecolor="#24282b" strokeweight="33e-5mm"/>
            <v:rect id="_x0000_s56261" style="position:absolute;left:3761;top:1431;width:1198;height:457" filled="f" strokecolor="#24282b" strokeweight="33e-5mm"/>
            <v:rect id="_x0000_s56262" style="position:absolute;left:4947;top:1431;width:1198;height:457" filled="f" strokecolor="#24282b" strokeweight="33e-5mm"/>
            <v:rect id="_x0000_s56263" style="position:absolute;left:6133;top:1431;width:1198;height:457" filled="f" strokecolor="#24282b" strokeweight="33e-5mm"/>
            <v:rect id="_x0000_s56264" style="position:absolute;left:1389;top:1876;width:1198;height:469" filled="f" strokecolor="#24282b" strokeweight="33e-5mm"/>
            <v:rect id="_x0000_s56265" style="position:absolute;left:2575;top:1876;width:1198;height:469" filled="f" strokecolor="#24282b" strokeweight="33e-5mm"/>
            <v:rect id="_x0000_s56266" style="position:absolute;left:3761;top:1876;width:1198;height:469" filled="f" strokecolor="#24282b" strokeweight="33e-5mm"/>
            <v:rect id="_x0000_s56267" style="position:absolute;left:4947;top:1876;width:1198;height:469" filled="f" strokecolor="#24282b" strokeweight="33e-5mm"/>
            <v:rect id="_x0000_s56268" style="position:absolute;left:6133;top:1876;width:1198;height:469" filled="f" strokecolor="#24282b" strokeweight="33e-5mm"/>
            <v:rect id="_x0000_s56269" style="position:absolute;left:1389;top:2333;width:1198;height:445" filled="f" strokecolor="#24282b" strokeweight="33e-5mm"/>
            <v:rect id="_x0000_s56270" style="position:absolute;left:2575;top:2333;width:1198;height:445" filled="f" strokecolor="#24282b" strokeweight="33e-5mm"/>
            <v:rect id="_x0000_s56271" style="position:absolute;left:3761;top:2333;width:1198;height:445" filled="f" strokecolor="#24282b" strokeweight="33e-5mm"/>
            <v:rect id="_x0000_s56272" style="position:absolute;left:4947;top:2333;width:1198;height:445" filled="f" strokecolor="#24282b" strokeweight="33e-5mm"/>
            <v:rect id="_x0000_s56273" style="position:absolute;left:6133;top:2333;width:1198;height:445" filled="f" strokecolor="#24282b" strokeweight="33e-5mm"/>
            <v:rect id="_x0000_s56274" style="position:absolute;left:1389;top:2766;width:1198;height:469" filled="f" strokecolor="#24282b" strokeweight="33e-5mm"/>
            <v:rect id="_x0000_s56275" style="position:absolute;left:2575;top:2766;width:1198;height:469" filled="f" strokecolor="#24282b" strokeweight="33e-5mm"/>
            <v:rect id="_x0000_s56276" style="position:absolute;left:3761;top:2766;width:1198;height:469" filled="f" strokecolor="#24282b" strokeweight="33e-5mm"/>
            <v:rect id="_x0000_s56277" style="position:absolute;left:4947;top:2766;width:1198;height:469" filled="f" strokecolor="#24282b" strokeweight="33e-5mm"/>
            <v:rect id="_x0000_s56278" style="position:absolute;left:6133;top:2766;width:1198;height:469" filled="f" strokecolor="#24282b" strokeweight="33e-5mm"/>
            <v:rect id="_x0000_s56279" style="position:absolute;left:1389;top:3223;width:1198;height:469" filled="f" strokecolor="#24282b" strokeweight="33e-5mm"/>
            <v:rect id="_x0000_s56280" style="position:absolute;left:2575;top:3223;width:1198;height:469" filled="f" strokecolor="#24282b" strokeweight="33e-5mm"/>
            <v:rect id="_x0000_s56281" style="position:absolute;left:3761;top:3223;width:1198;height:469" filled="f" strokecolor="#24282b" strokeweight="33e-5mm"/>
            <v:rect id="_x0000_s56282" style="position:absolute;left:4947;top:3223;width:1198;height:469" filled="f" strokecolor="#24282b" strokeweight="33e-5mm"/>
            <v:rect id="_x0000_s56283" style="position:absolute;left:6133;top:3223;width:1198;height:469" filled="f" strokecolor="#24282b" strokeweight="33e-5mm"/>
            <v:rect id="_x0000_s56284" style="position:absolute;left:1389;top:3680;width:1198;height:445" filled="f" strokecolor="#24282b" strokeweight="33e-5mm"/>
            <v:rect id="_x0000_s56285" style="position:absolute;left:2575;top:3680;width:1198;height:445" filled="f" strokecolor="#24282b" strokeweight="33e-5mm"/>
            <v:rect id="_x0000_s56286" style="position:absolute;left:3761;top:3680;width:1198;height:445" filled="f" strokecolor="#24282b" strokeweight="33e-5mm"/>
            <v:rect id="_x0000_s56287" style="position:absolute;left:4947;top:3680;width:1198;height:445" filled="f" strokecolor="#24282b" strokeweight="33e-5mm"/>
            <v:rect id="_x0000_s56288" style="position:absolute;left:6133;top:3680;width:1198;height:445" filled="f" strokecolor="#24282b" strokeweight="33e-5mm"/>
            <v:rect id="_x0000_s56289" style="position:absolute;left:1389;top:4113;width:1198;height:468" filled="f" strokecolor="#24282b" strokeweight="33e-5mm"/>
            <v:rect id="_x0000_s56290" style="position:absolute;left:2575;top:4113;width:1198;height:468" filled="f" strokecolor="#24282b" strokeweight="33e-5mm"/>
            <v:rect id="_x0000_s56291" style="position:absolute;left:3761;top:4113;width:1198;height:468" filled="f" strokecolor="#24282b" strokeweight="33e-5mm"/>
            <v:rect id="_x0000_s56292" style="position:absolute;left:4947;top:4113;width:1198;height:468" filled="f" strokecolor="#24282b" strokeweight="33e-5mm"/>
            <v:rect id="_x0000_s56293" style="position:absolute;left:6133;top:4113;width:1198;height:468" filled="f" strokecolor="#24282b" strokeweight="33e-5mm"/>
            <v:rect id="_x0000_s56294" style="position:absolute;left:1389;top:4569;width:1198;height:457" filled="f" strokecolor="#24282b" strokeweight="33e-5mm"/>
            <v:rect id="_x0000_s56295" style="position:absolute;left:2575;top:4569;width:1198;height:457" filled="f" strokecolor="#24282b" strokeweight="33e-5mm"/>
            <v:rect id="_x0000_s56296" style="position:absolute;left:3761;top:4569;width:1198;height:457" filled="f" strokecolor="#24282b" strokeweight="33e-5mm"/>
            <v:rect id="_x0000_s56297" style="position:absolute;left:4947;top:4569;width:1198;height:457" filled="f" strokecolor="#24282b" strokeweight="33e-5mm"/>
            <v:rect id="_x0000_s56298" style="position:absolute;left:6133;top:4569;width:1198;height:457" filled="f" strokecolor="#24282b" strokeweight="33e-5mm"/>
            <v:rect id="_x0000_s56299" style="position:absolute;left:1389;top:5014;width:1198;height:457" filled="f" strokecolor="#24282b" strokeweight="33e-5mm"/>
            <v:rect id="_x0000_s56300" style="position:absolute;left:2575;top:5014;width:1198;height:457" filled="f" strokecolor="#24282b" strokeweight="33e-5mm"/>
            <v:rect id="_x0000_s56301" style="position:absolute;left:3761;top:5014;width:1198;height:457" filled="f" strokecolor="#24282b" strokeweight="33e-5mm"/>
            <v:rect id="_x0000_s56302" style="position:absolute;left:4947;top:5014;width:1198;height:457" filled="f" strokecolor="#24282b" strokeweight="33e-5mm"/>
            <v:rect id="_x0000_s56303" style="position:absolute;left:6133;top:5014;width:1198;height:457" filled="f" strokecolor="#24282b" strokeweight="33e-5mm"/>
            <v:line id="_x0000_s56304" style="position:absolute" from="3498,5820" to="3701,6085" strokecolor="#24282b" strokeweight="33e-5mm">
              <v:stroke joinstyle="miter"/>
            </v:line>
            <v:line id="_x0000_s56305" style="position:absolute" from="6133,5988" to="6134,6157" strokecolor="#24282b" strokeweight="33e-5mm">
              <v:stroke joinstyle="miter"/>
            </v:line>
            <v:line id="_x0000_s56306" style="position:absolute" from="7319,5988" to="7320,6157" strokecolor="#24282b" strokeweight="33e-5mm">
              <v:stroke joinstyle="miter"/>
            </v:line>
            <v:line id="_x0000_s56307" style="position:absolute" from="6145,6073" to="7307,6074" strokecolor="#24282b" strokeweight="33e-5mm">
              <v:stroke joinstyle="miter"/>
            </v:line>
            <v:shape id="_x0000_s56308" style="position:absolute;left:6145;top:6012;width:108;height:97" coordsize="9,8" path="m9,l,5,9,8e" filled="f" strokecolor="#24282b" strokeweight="33e-5mm">
              <v:stroke joinstyle="miter"/>
              <v:path arrowok="t"/>
            </v:shape>
            <v:shape id="_x0000_s56309" style="position:absolute;left:7199;top:6012;width:108;height:97" coordsize="9,8" path="m,8l9,5,,e" filled="f" strokecolor="#24282b" strokeweight="33e-5mm">
              <v:stroke joinstyle="miter"/>
              <v:path arrowok="t"/>
            </v:shape>
            <v:line id="_x0000_s56310" style="position:absolute;flip:x" from="7390,974" to="7558,975" strokecolor="#24282b" strokeweight="33e-5mm">
              <v:stroke joinstyle="miter"/>
            </v:line>
            <v:line id="_x0000_s56311" style="position:absolute;flip:x" from="7390,1431" to="7558,1432" strokecolor="#24282b" strokeweight="33e-5mm">
              <v:stroke joinstyle="miter"/>
            </v:line>
            <v:line id="_x0000_s56312" style="position:absolute" from="7462,986" to="7463,1419" strokecolor="#24282b" strokeweight="33e-5mm">
              <v:stroke joinstyle="miter"/>
            </v:line>
            <v:shape id="_x0000_s56313" style="position:absolute;left:7414;top:986;width:96;height:108" coordsize="8,9" path="m8,9l4,,,9e" filled="f" strokecolor="#24282b" strokeweight="33e-5mm">
              <v:stroke joinstyle="miter"/>
              <v:path arrowok="t"/>
            </v:shape>
            <v:shape id="_x0000_s56314" style="position:absolute;left:7414;top:1311;width:96;height:108" coordsize="8,9" path="m,l4,9,8,e" filled="f" strokecolor="#24282b" strokeweight="33e-5mm">
              <v:stroke joinstyle="miter"/>
              <v:path arrowok="t"/>
            </v:shape>
            <v:line id="_x0000_s56315" style="position:absolute" from="3665,517" to="4947,518" strokecolor="#24282b" strokeweight="33e-5mm">
              <v:stroke joinstyle="miter"/>
            </v:line>
            <v:shape id="_x0000_s56316" style="position:absolute;left:4839;top:469;width:108;height:108" coordsize="9,9" path="m,9l9,4,,e" filled="f" strokecolor="#24282b" strokeweight="33e-5mm">
              <v:stroke joinstyle="miter"/>
              <v:path arrowok="t"/>
            </v:shape>
            <v:line id="_x0000_s56317" style="position:absolute" from="803,2802" to="804,4016" strokecolor="#24282b" strokeweight="33e-5mm">
              <v:stroke joinstyle="miter"/>
            </v:line>
            <v:shape id="_x0000_s56318" style="position:absolute;left:743;top:3908;width:107;height:108" coordsize="9,9" path="m,l5,9,9,e" filled="f" strokecolor="#24282b" strokeweight="33e-5mm">
              <v:stroke joinstyle="miter"/>
              <v:path arrowok="t"/>
            </v:shape>
            <v:rect id="_x0000_s56319" style="position:absolute;left:1389;top:5459;width:1198;height:469" filled="f" strokecolor="#24282b" strokeweight="33e-5mm"/>
            <v:rect id="_x0000_s56320" style="position:absolute;left:3761;top:5459;width:1198;height:469" filled="f" strokecolor="#24282b" strokeweight="33e-5mm"/>
            <v:rect id="_x0000_s56321" style="position:absolute;left:4947;top:5459;width:1198;height:469" filled="f" strokecolor="#24282b" strokeweight="33e-5mm"/>
            <v:rect id="_x0000_s56322" style="position:absolute;left:6133;top:5459;width:1198;height:469" filled="f" strokecolor="#24282b" strokeweight="33e-5mm"/>
            <v:rect id="_x0000_s56323" style="position:absolute;left:1030;top:6866;width:1318;height:313" filled="f" strokecolor="#24282b" strokeweight="33e-5mm"/>
            <v:rect id="_x0000_s56324" style="position:absolute;left:3641;top:6866;width:1318;height:313" filled="f" strokecolor="#24282b" strokeweight="33e-5mm"/>
            <v:rect id="_x0000_s56325" style="position:absolute;left:4947;top:6866;width:1329;height:313" filled="f" strokecolor="#24282b" strokeweight="33e-5mm"/>
            <v:rect id="_x0000_s56326" style="position:absolute;left:6264;top:6866;width:1306;height:313" filled="f" strokecolor="#24282b" strokeweight="33e-5mm"/>
            <v:rect id="_x0000_s56327" style="position:absolute;left:2575;top:5459;width:1198;height:469" filled="f" strokecolor="#24282b" strokeweight="33e-5mm"/>
            <v:rect id="_x0000_s56328" style="position:absolute;left:2336;top:6866;width:1317;height:313" filled="f" strokecolor="#24282b" strokeweight="33e-5mm"/>
            <v:rect id="_x0000_s56329" style="position:absolute;left:1689;top:1062;width:637;height:322;mso-wrap-style:none;v-text-anchor:top" filled="f" stroked="f">
              <v:textbox style="mso-next-textbox:#_x0000_s56329;mso-fit-shape-to-text:t" inset="0,0,0,0">
                <w:txbxContent>
                  <w:p w:rsidR="00F65EEF" w:rsidRDefault="00F65EEF">
                    <w:r>
                      <w:rPr>
                        <w:rFonts w:ascii="Arial" w:hAnsi="Arial" w:cs="Arial"/>
                        <w:color w:val="24282B"/>
                      </w:rPr>
                      <w:t>Sh,0,0</w:t>
                    </w:r>
                  </w:p>
                </w:txbxContent>
              </v:textbox>
            </v:rect>
            <v:rect id="_x0000_s56330" style="position:absolute;left:2875;top:1062;width:637;height:322;mso-wrap-style:none;v-text-anchor:top" filled="f" stroked="f">
              <v:textbox style="mso-next-textbox:#_x0000_s56330;mso-fit-shape-to-text:t" inset="0,0,0,0">
                <w:txbxContent>
                  <w:p w:rsidR="00F65EEF" w:rsidRDefault="00F65EEF">
                    <w:r>
                      <w:rPr>
                        <w:rFonts w:ascii="Arial" w:hAnsi="Arial" w:cs="Arial"/>
                        <w:color w:val="24282B"/>
                      </w:rPr>
                      <w:t>Sh,0,1</w:t>
                    </w:r>
                  </w:p>
                </w:txbxContent>
              </v:textbox>
            </v:rect>
            <v:rect id="_x0000_s56331" style="position:absolute;left:4061;top:1062;width:637;height:322;mso-wrap-style:none;v-text-anchor:top" filled="f" stroked="f">
              <v:textbox style="mso-next-textbox:#_x0000_s56331;mso-fit-shape-to-text:t" inset="0,0,0,0">
                <w:txbxContent>
                  <w:p w:rsidR="00F65EEF" w:rsidRDefault="00F65EEF">
                    <w:r>
                      <w:rPr>
                        <w:rFonts w:ascii="Arial" w:hAnsi="Arial" w:cs="Arial"/>
                        <w:color w:val="24282B"/>
                      </w:rPr>
                      <w:t>Sh,0,2</w:t>
                    </w:r>
                  </w:p>
                </w:txbxContent>
              </v:textbox>
            </v:rect>
            <v:rect id="_x0000_s56332" style="position:absolute;left:5246;top:1062;width:637;height:322;mso-wrap-style:none;v-text-anchor:top" filled="f" stroked="f">
              <v:textbox style="mso-next-textbox:#_x0000_s56332;mso-fit-shape-to-text:t" inset="0,0,0,0">
                <w:txbxContent>
                  <w:p w:rsidR="00F65EEF" w:rsidRDefault="00F65EEF">
                    <w:r>
                      <w:rPr>
                        <w:rFonts w:ascii="Arial" w:hAnsi="Arial" w:cs="Arial"/>
                        <w:color w:val="24282B"/>
                      </w:rPr>
                      <w:t>Sh,0,3</w:t>
                    </w:r>
                  </w:p>
                </w:txbxContent>
              </v:textbox>
            </v:rect>
            <v:rect id="_x0000_s56333" style="position:absolute;left:6420;top:1062;width:637;height:322;mso-wrap-style:none;v-text-anchor:top" filled="f" stroked="f">
              <v:textbox style="mso-next-textbox:#_x0000_s56333;mso-fit-shape-to-text:t" inset="0,0,0,0">
                <w:txbxContent>
                  <w:p w:rsidR="00F65EEF" w:rsidRDefault="00F65EEF">
                    <w:r>
                      <w:rPr>
                        <w:rFonts w:ascii="Arial" w:hAnsi="Arial" w:cs="Arial"/>
                        <w:color w:val="24282B"/>
                      </w:rPr>
                      <w:t>Sh,0,4</w:t>
                    </w:r>
                  </w:p>
                </w:txbxContent>
              </v:textbox>
            </v:rect>
            <v:rect id="_x0000_s56334" style="position:absolute;left:1689;top:1507;width:637;height:322;mso-wrap-style:none;v-text-anchor:top" filled="f" stroked="f">
              <v:textbox style="mso-next-textbox:#_x0000_s56334;mso-fit-shape-to-text:t" inset="0,0,0,0">
                <w:txbxContent>
                  <w:p w:rsidR="00F65EEF" w:rsidRDefault="00F65EEF">
                    <w:r>
                      <w:rPr>
                        <w:rFonts w:ascii="Arial" w:hAnsi="Arial" w:cs="Arial"/>
                        <w:color w:val="24282B"/>
                      </w:rPr>
                      <w:t>Sh,1,0</w:t>
                    </w:r>
                  </w:p>
                </w:txbxContent>
              </v:textbox>
            </v:rect>
            <v:rect id="_x0000_s56335" style="position:absolute;left:2875;top:1507;width:637;height:322;mso-wrap-style:none;v-text-anchor:top" filled="f" stroked="f">
              <v:textbox style="mso-next-textbox:#_x0000_s56335;mso-fit-shape-to-text:t" inset="0,0,0,0">
                <w:txbxContent>
                  <w:p w:rsidR="00F65EEF" w:rsidRDefault="00F65EEF">
                    <w:r>
                      <w:rPr>
                        <w:rFonts w:ascii="Arial" w:hAnsi="Arial" w:cs="Arial"/>
                        <w:color w:val="24282B"/>
                      </w:rPr>
                      <w:t>Sh,1,1</w:t>
                    </w:r>
                  </w:p>
                </w:txbxContent>
              </v:textbox>
            </v:rect>
            <v:rect id="_x0000_s56336" style="position:absolute;left:4061;top:1507;width:637;height:322;mso-wrap-style:none;v-text-anchor:top" filled="f" stroked="f">
              <v:textbox style="mso-next-textbox:#_x0000_s56336;mso-fit-shape-to-text:t" inset="0,0,0,0">
                <w:txbxContent>
                  <w:p w:rsidR="00F65EEF" w:rsidRDefault="00F65EEF">
                    <w:r>
                      <w:rPr>
                        <w:rFonts w:ascii="Arial" w:hAnsi="Arial" w:cs="Arial"/>
                        <w:color w:val="24282B"/>
                      </w:rPr>
                      <w:t>Sh,1,2</w:t>
                    </w:r>
                  </w:p>
                </w:txbxContent>
              </v:textbox>
            </v:rect>
            <v:rect id="_x0000_s56337" style="position:absolute;left:5246;top:1507;width:637;height:322;mso-wrap-style:none;v-text-anchor:top" filled="f" stroked="f">
              <v:textbox style="mso-next-textbox:#_x0000_s56337;mso-fit-shape-to-text:t" inset="0,0,0,0">
                <w:txbxContent>
                  <w:p w:rsidR="00F65EEF" w:rsidRDefault="00F65EEF">
                    <w:r>
                      <w:rPr>
                        <w:rFonts w:ascii="Arial" w:hAnsi="Arial" w:cs="Arial"/>
                        <w:color w:val="24282B"/>
                      </w:rPr>
                      <w:t>Sh,1,3</w:t>
                    </w:r>
                  </w:p>
                </w:txbxContent>
              </v:textbox>
            </v:rect>
            <v:rect id="_x0000_s56338" style="position:absolute;left:6420;top:1507;width:637;height:322;mso-wrap-style:none;v-text-anchor:top" filled="f" stroked="f">
              <v:textbox style="mso-next-textbox:#_x0000_s56338;mso-fit-shape-to-text:t" inset="0,0,0,0">
                <w:txbxContent>
                  <w:p w:rsidR="00F65EEF" w:rsidRDefault="00F65EEF">
                    <w:r>
                      <w:rPr>
                        <w:rFonts w:ascii="Arial" w:hAnsi="Arial" w:cs="Arial"/>
                        <w:color w:val="24282B"/>
                      </w:rPr>
                      <w:t>Sh,1,4</w:t>
                    </w:r>
                  </w:p>
                </w:txbxContent>
              </v:textbox>
            </v:rect>
            <v:rect id="_x0000_s56339" style="position:absolute;left:1689;top:1952;width:637;height:322;mso-wrap-style:none;v-text-anchor:top" filled="f" stroked="f">
              <v:textbox style="mso-next-textbox:#_x0000_s56339;mso-fit-shape-to-text:t" inset="0,0,0,0">
                <w:txbxContent>
                  <w:p w:rsidR="00F65EEF" w:rsidRDefault="00F65EEF">
                    <w:r>
                      <w:rPr>
                        <w:rFonts w:ascii="Arial" w:hAnsi="Arial" w:cs="Arial"/>
                        <w:color w:val="24282B"/>
                      </w:rPr>
                      <w:t>Sh,2,0</w:t>
                    </w:r>
                  </w:p>
                </w:txbxContent>
              </v:textbox>
            </v:rect>
            <v:rect id="_x0000_s56340" style="position:absolute;left:2875;top:1952;width:637;height:322;mso-wrap-style:none;v-text-anchor:top" filled="f" stroked="f">
              <v:textbox style="mso-next-textbox:#_x0000_s56340;mso-fit-shape-to-text:t" inset="0,0,0,0">
                <w:txbxContent>
                  <w:p w:rsidR="00F65EEF" w:rsidRDefault="00F65EEF">
                    <w:r>
                      <w:rPr>
                        <w:rFonts w:ascii="Arial" w:hAnsi="Arial" w:cs="Arial"/>
                        <w:color w:val="24282B"/>
                      </w:rPr>
                      <w:t>Sh,2,1</w:t>
                    </w:r>
                  </w:p>
                </w:txbxContent>
              </v:textbox>
            </v:rect>
            <v:rect id="_x0000_s56341" style="position:absolute;left:4061;top:1952;width:637;height:322;mso-wrap-style:none;v-text-anchor:top" filled="f" stroked="f">
              <v:textbox style="mso-next-textbox:#_x0000_s56341;mso-fit-shape-to-text:t" inset="0,0,0,0">
                <w:txbxContent>
                  <w:p w:rsidR="00F65EEF" w:rsidRDefault="00F65EEF">
                    <w:r>
                      <w:rPr>
                        <w:rFonts w:ascii="Arial" w:hAnsi="Arial" w:cs="Arial"/>
                        <w:color w:val="24282B"/>
                      </w:rPr>
                      <w:t>Sh,2,2</w:t>
                    </w:r>
                  </w:p>
                </w:txbxContent>
              </v:textbox>
            </v:rect>
            <v:rect id="_x0000_s56342" style="position:absolute;left:5246;top:1952;width:637;height:322;mso-wrap-style:none;v-text-anchor:top" filled="f" stroked="f">
              <v:textbox style="mso-next-textbox:#_x0000_s56342;mso-fit-shape-to-text:t" inset="0,0,0,0">
                <w:txbxContent>
                  <w:p w:rsidR="00F65EEF" w:rsidRDefault="00F65EEF">
                    <w:r>
                      <w:rPr>
                        <w:rFonts w:ascii="Arial" w:hAnsi="Arial" w:cs="Arial"/>
                        <w:color w:val="24282B"/>
                      </w:rPr>
                      <w:t>Sh,2,3</w:t>
                    </w:r>
                  </w:p>
                </w:txbxContent>
              </v:textbox>
            </v:rect>
            <v:rect id="_x0000_s56343" style="position:absolute;left:6420;top:1952;width:637;height:322;mso-wrap-style:none;v-text-anchor:top" filled="f" stroked="f">
              <v:textbox style="mso-next-textbox:#_x0000_s56343;mso-fit-shape-to-text:t" inset="0,0,0,0">
                <w:txbxContent>
                  <w:p w:rsidR="00F65EEF" w:rsidRDefault="00F65EEF">
                    <w:r>
                      <w:rPr>
                        <w:rFonts w:ascii="Arial" w:hAnsi="Arial" w:cs="Arial"/>
                        <w:color w:val="24282B"/>
                      </w:rPr>
                      <w:t>Sh,2,4</w:t>
                    </w:r>
                  </w:p>
                </w:txbxContent>
              </v:textbox>
            </v:rect>
            <v:rect id="_x0000_s56344" style="position:absolute;left:1689;top:2408;width:637;height:322;mso-wrap-style:none;v-text-anchor:top" filled="f" stroked="f">
              <v:textbox style="mso-next-textbox:#_x0000_s56344;mso-fit-shape-to-text:t" inset="0,0,0,0">
                <w:txbxContent>
                  <w:p w:rsidR="00F65EEF" w:rsidRDefault="00F65EEF">
                    <w:r>
                      <w:rPr>
                        <w:rFonts w:ascii="Arial" w:hAnsi="Arial" w:cs="Arial"/>
                        <w:color w:val="24282B"/>
                      </w:rPr>
                      <w:t>Sh,3,0</w:t>
                    </w:r>
                  </w:p>
                </w:txbxContent>
              </v:textbox>
            </v:rect>
            <v:rect id="_x0000_s56345" style="position:absolute;left:2875;top:2408;width:637;height:322;mso-wrap-style:none;v-text-anchor:top" filled="f" stroked="f">
              <v:textbox style="mso-next-textbox:#_x0000_s56345;mso-fit-shape-to-text:t" inset="0,0,0,0">
                <w:txbxContent>
                  <w:p w:rsidR="00F65EEF" w:rsidRDefault="00F65EEF">
                    <w:r>
                      <w:rPr>
                        <w:rFonts w:ascii="Arial" w:hAnsi="Arial" w:cs="Arial"/>
                        <w:color w:val="24282B"/>
                      </w:rPr>
                      <w:t>Sh,3,1</w:t>
                    </w:r>
                  </w:p>
                </w:txbxContent>
              </v:textbox>
            </v:rect>
            <v:rect id="_x0000_s56346" style="position:absolute;left:4061;top:2408;width:637;height:322;mso-wrap-style:none;v-text-anchor:top" filled="f" stroked="f">
              <v:textbox style="mso-next-textbox:#_x0000_s56346;mso-fit-shape-to-text:t" inset="0,0,0,0">
                <w:txbxContent>
                  <w:p w:rsidR="00F65EEF" w:rsidRDefault="00F65EEF">
                    <w:r>
                      <w:rPr>
                        <w:rFonts w:ascii="Arial" w:hAnsi="Arial" w:cs="Arial"/>
                        <w:color w:val="24282B"/>
                      </w:rPr>
                      <w:t>Sh,3,2</w:t>
                    </w:r>
                  </w:p>
                </w:txbxContent>
              </v:textbox>
            </v:rect>
            <v:rect id="_x0000_s56347" style="position:absolute;left:5246;top:2408;width:637;height:322;mso-wrap-style:none;v-text-anchor:top" filled="f" stroked="f">
              <v:textbox style="mso-next-textbox:#_x0000_s56347;mso-fit-shape-to-text:t" inset="0,0,0,0">
                <w:txbxContent>
                  <w:p w:rsidR="00F65EEF" w:rsidRDefault="00F65EEF">
                    <w:r>
                      <w:rPr>
                        <w:rFonts w:ascii="Arial" w:hAnsi="Arial" w:cs="Arial"/>
                        <w:color w:val="24282B"/>
                      </w:rPr>
                      <w:t>Sh,3,3</w:t>
                    </w:r>
                  </w:p>
                </w:txbxContent>
              </v:textbox>
            </v:rect>
            <v:rect id="_x0000_s56348" style="position:absolute;left:6420;top:2408;width:637;height:322;mso-wrap-style:none;v-text-anchor:top" filled="f" stroked="f">
              <v:textbox style="mso-next-textbox:#_x0000_s56348;mso-fit-shape-to-text:t" inset="0,0,0,0">
                <w:txbxContent>
                  <w:p w:rsidR="00F65EEF" w:rsidRDefault="00F65EEF">
                    <w:r>
                      <w:rPr>
                        <w:rFonts w:ascii="Arial" w:hAnsi="Arial" w:cs="Arial"/>
                        <w:color w:val="24282B"/>
                      </w:rPr>
                      <w:t>Sh,3,4</w:t>
                    </w:r>
                  </w:p>
                </w:txbxContent>
              </v:textbox>
            </v:rect>
            <v:rect id="_x0000_s56349" style="position:absolute;left:1689;top:2853;width:637;height:322;mso-wrap-style:none;v-text-anchor:top" filled="f" stroked="f">
              <v:textbox style="mso-next-textbox:#_x0000_s56349;mso-fit-shape-to-text:t" inset="0,0,0,0">
                <w:txbxContent>
                  <w:p w:rsidR="00F65EEF" w:rsidRDefault="00F65EEF">
                    <w:r>
                      <w:rPr>
                        <w:rFonts w:ascii="Arial" w:hAnsi="Arial" w:cs="Arial"/>
                        <w:color w:val="24282B"/>
                      </w:rPr>
                      <w:t>Sh,4,0</w:t>
                    </w:r>
                  </w:p>
                </w:txbxContent>
              </v:textbox>
            </v:rect>
            <v:rect id="_x0000_s56350" style="position:absolute;left:2875;top:2831;width:637;height:322;mso-wrap-style:none;v-text-anchor:top" filled="f" stroked="f">
              <v:textbox style="mso-next-textbox:#_x0000_s56350;mso-fit-shape-to-text:t" inset="0,0,0,0">
                <w:txbxContent>
                  <w:p w:rsidR="00F65EEF" w:rsidRDefault="00F65EEF">
                    <w:r>
                      <w:rPr>
                        <w:rFonts w:ascii="Arial" w:hAnsi="Arial" w:cs="Arial"/>
                        <w:color w:val="24282B"/>
                      </w:rPr>
                      <w:t>Sh,4,1</w:t>
                    </w:r>
                  </w:p>
                </w:txbxContent>
              </v:textbox>
            </v:rect>
            <v:rect id="_x0000_s56351" style="position:absolute;left:4061;top:2820;width:637;height:322;mso-wrap-style:none;v-text-anchor:top" filled="f" stroked="f">
              <v:textbox style="mso-next-textbox:#_x0000_s56351;mso-fit-shape-to-text:t" inset="0,0,0,0">
                <w:txbxContent>
                  <w:p w:rsidR="00F65EEF" w:rsidRDefault="00F65EEF">
                    <w:r>
                      <w:rPr>
                        <w:rFonts w:ascii="Arial" w:hAnsi="Arial" w:cs="Arial"/>
                        <w:color w:val="24282B"/>
                      </w:rPr>
                      <w:t>Sh,4,2</w:t>
                    </w:r>
                  </w:p>
                </w:txbxContent>
              </v:textbox>
            </v:rect>
            <v:rect id="_x0000_s56352" style="position:absolute;left:5246;top:2820;width:637;height:322;mso-wrap-style:none;v-text-anchor:top" filled="f" stroked="f">
              <v:textbox style="mso-next-textbox:#_x0000_s56352;mso-fit-shape-to-text:t" inset="0,0,0,0">
                <w:txbxContent>
                  <w:p w:rsidR="00F65EEF" w:rsidRDefault="00F65EEF">
                    <w:r>
                      <w:rPr>
                        <w:rFonts w:ascii="Arial" w:hAnsi="Arial" w:cs="Arial"/>
                        <w:color w:val="24282B"/>
                      </w:rPr>
                      <w:t>Sh,4,3</w:t>
                    </w:r>
                  </w:p>
                </w:txbxContent>
              </v:textbox>
            </v:rect>
            <v:rect id="_x0000_s56353" style="position:absolute;left:6420;top:2820;width:637;height:322;mso-wrap-style:none;v-text-anchor:top" filled="f" stroked="f">
              <v:textbox style="mso-next-textbox:#_x0000_s56353;mso-fit-shape-to-text:t" inset="0,0,0,0">
                <w:txbxContent>
                  <w:p w:rsidR="00F65EEF" w:rsidRDefault="00F65EEF">
                    <w:r>
                      <w:rPr>
                        <w:rFonts w:ascii="Arial" w:hAnsi="Arial" w:cs="Arial"/>
                        <w:color w:val="24282B"/>
                      </w:rPr>
                      <w:t>Sh,4,4</w:t>
                    </w:r>
                  </w:p>
                </w:txbxContent>
              </v:textbox>
            </v:rect>
            <v:rect id="_x0000_s56354" style="position:absolute;left:1689;top:3298;width:637;height:322;mso-wrap-style:none;v-text-anchor:top" filled="f" stroked="f">
              <v:textbox style="mso-next-textbox:#_x0000_s56354;mso-fit-shape-to-text:t" inset="0,0,0,0">
                <w:txbxContent>
                  <w:p w:rsidR="00F65EEF" w:rsidRDefault="00F65EEF">
                    <w:r>
                      <w:rPr>
                        <w:rFonts w:ascii="Arial" w:hAnsi="Arial" w:cs="Arial"/>
                        <w:color w:val="24282B"/>
                      </w:rPr>
                      <w:t>Sh,5,0</w:t>
                    </w:r>
                  </w:p>
                </w:txbxContent>
              </v:textbox>
            </v:rect>
            <v:rect id="_x0000_s56355" style="position:absolute;left:2875;top:3309;width:637;height:322;mso-wrap-style:none;v-text-anchor:top" filled="f" stroked="f">
              <v:textbox style="mso-next-textbox:#_x0000_s56355;mso-fit-shape-to-text:t" inset="0,0,0,0">
                <w:txbxContent>
                  <w:p w:rsidR="00F65EEF" w:rsidRDefault="00F65EEF">
                    <w:r>
                      <w:rPr>
                        <w:rFonts w:ascii="Arial" w:hAnsi="Arial" w:cs="Arial"/>
                        <w:color w:val="24282B"/>
                      </w:rPr>
                      <w:t>Sh,5,1</w:t>
                    </w:r>
                  </w:p>
                </w:txbxContent>
              </v:textbox>
            </v:rect>
            <v:rect id="_x0000_s56356" style="position:absolute;left:4061;top:3298;width:637;height:322;mso-wrap-style:none;v-text-anchor:top" filled="f" stroked="f">
              <v:textbox style="mso-next-textbox:#_x0000_s56356;mso-fit-shape-to-text:t" inset="0,0,0,0">
                <w:txbxContent>
                  <w:p w:rsidR="00F65EEF" w:rsidRDefault="00F65EEF">
                    <w:r>
                      <w:rPr>
                        <w:rFonts w:ascii="Arial" w:hAnsi="Arial" w:cs="Arial"/>
                        <w:color w:val="24282B"/>
                      </w:rPr>
                      <w:t>Sh,5,2</w:t>
                    </w:r>
                  </w:p>
                </w:txbxContent>
              </v:textbox>
            </v:rect>
            <v:rect id="_x0000_s56357" style="position:absolute;left:5246;top:3298;width:637;height:322;mso-wrap-style:none;v-text-anchor:top" filled="f" stroked="f">
              <v:textbox style="mso-next-textbox:#_x0000_s56357;mso-fit-shape-to-text:t" inset="0,0,0,0">
                <w:txbxContent>
                  <w:p w:rsidR="00F65EEF" w:rsidRDefault="00F65EEF">
                    <w:r>
                      <w:rPr>
                        <w:rFonts w:ascii="Arial" w:hAnsi="Arial" w:cs="Arial"/>
                        <w:color w:val="24282B"/>
                      </w:rPr>
                      <w:t>Sh,5,3</w:t>
                    </w:r>
                  </w:p>
                </w:txbxContent>
              </v:textbox>
            </v:rect>
            <v:rect id="_x0000_s56358" style="position:absolute;left:6420;top:3298;width:637;height:322;mso-wrap-style:none;v-text-anchor:top" filled="f" stroked="f">
              <v:textbox style="mso-next-textbox:#_x0000_s56358;mso-fit-shape-to-text:t" inset="0,0,0,0">
                <w:txbxContent>
                  <w:p w:rsidR="00F65EEF" w:rsidRDefault="00F65EEF">
                    <w:r>
                      <w:rPr>
                        <w:rFonts w:ascii="Arial" w:hAnsi="Arial" w:cs="Arial"/>
                        <w:color w:val="24282B"/>
                      </w:rPr>
                      <w:t>Sh,5,4</w:t>
                    </w:r>
                  </w:p>
                </w:txbxContent>
              </v:textbox>
            </v:rect>
            <v:rect id="_x0000_s56359" style="position:absolute;left:1689;top:3743;width:637;height:322;mso-wrap-style:none;v-text-anchor:top" filled="f" stroked="f">
              <v:textbox style="mso-next-textbox:#_x0000_s56359;mso-fit-shape-to-text:t" inset="0,0,0,0">
                <w:txbxContent>
                  <w:p w:rsidR="00F65EEF" w:rsidRDefault="00F65EEF">
                    <w:r>
                      <w:rPr>
                        <w:rFonts w:ascii="Arial" w:hAnsi="Arial" w:cs="Arial"/>
                        <w:color w:val="24282B"/>
                      </w:rPr>
                      <w:t>Sh,6,0</w:t>
                    </w:r>
                  </w:p>
                </w:txbxContent>
              </v:textbox>
            </v:rect>
            <v:rect id="_x0000_s56360" style="position:absolute;left:2875;top:3743;width:637;height:322;mso-wrap-style:none;v-text-anchor:top" filled="f" stroked="f">
              <v:textbox style="mso-next-textbox:#_x0000_s56360;mso-fit-shape-to-text:t" inset="0,0,0,0">
                <w:txbxContent>
                  <w:p w:rsidR="00F65EEF" w:rsidRDefault="00F65EEF">
                    <w:r>
                      <w:rPr>
                        <w:rFonts w:ascii="Arial" w:hAnsi="Arial" w:cs="Arial"/>
                        <w:color w:val="24282B"/>
                      </w:rPr>
                      <w:t>Sh,6,1</w:t>
                    </w:r>
                  </w:p>
                </w:txbxContent>
              </v:textbox>
            </v:rect>
            <v:rect id="_x0000_s56361" style="position:absolute;left:4061;top:3743;width:637;height:322;mso-wrap-style:none;v-text-anchor:top" filled="f" stroked="f">
              <v:textbox style="mso-next-textbox:#_x0000_s56361;mso-fit-shape-to-text:t" inset="0,0,0,0">
                <w:txbxContent>
                  <w:p w:rsidR="00F65EEF" w:rsidRDefault="00F65EEF">
                    <w:r>
                      <w:rPr>
                        <w:rFonts w:ascii="Arial" w:hAnsi="Arial" w:cs="Arial"/>
                        <w:color w:val="24282B"/>
                      </w:rPr>
                      <w:t>Sh,6,2</w:t>
                    </w:r>
                  </w:p>
                </w:txbxContent>
              </v:textbox>
            </v:rect>
            <v:rect id="_x0000_s56362" style="position:absolute;left:5246;top:3743;width:637;height:322;mso-wrap-style:none;v-text-anchor:top" filled="f" stroked="f">
              <v:textbox style="mso-next-textbox:#_x0000_s56362;mso-fit-shape-to-text:t" inset="0,0,0,0">
                <w:txbxContent>
                  <w:p w:rsidR="00F65EEF" w:rsidRDefault="00F65EEF">
                    <w:r>
                      <w:rPr>
                        <w:rFonts w:ascii="Arial" w:hAnsi="Arial" w:cs="Arial"/>
                        <w:color w:val="24282B"/>
                      </w:rPr>
                      <w:t>Sh,6,3</w:t>
                    </w:r>
                  </w:p>
                </w:txbxContent>
              </v:textbox>
            </v:rect>
            <v:rect id="_x0000_s56363" style="position:absolute;left:6420;top:3743;width:637;height:322;mso-wrap-style:none;v-text-anchor:top" filled="f" stroked="f">
              <v:textbox style="mso-next-textbox:#_x0000_s56363;mso-fit-shape-to-text:t" inset="0,0,0,0">
                <w:txbxContent>
                  <w:p w:rsidR="00F65EEF" w:rsidRDefault="00F65EEF">
                    <w:r>
                      <w:rPr>
                        <w:rFonts w:ascii="Arial" w:hAnsi="Arial" w:cs="Arial"/>
                        <w:color w:val="24282B"/>
                      </w:rPr>
                      <w:t>Sh,6,4</w:t>
                    </w:r>
                  </w:p>
                </w:txbxContent>
              </v:textbox>
            </v:rect>
            <v:rect id="_x0000_s56364" style="position:absolute;left:1689;top:4200;width:637;height:322;mso-wrap-style:none;v-text-anchor:top" filled="f" stroked="f">
              <v:textbox style="mso-next-textbox:#_x0000_s56364;mso-fit-shape-to-text:t" inset="0,0,0,0">
                <w:txbxContent>
                  <w:p w:rsidR="00F65EEF" w:rsidRDefault="00F65EEF">
                    <w:r>
                      <w:rPr>
                        <w:rFonts w:ascii="Arial" w:hAnsi="Arial" w:cs="Arial"/>
                        <w:color w:val="24282B"/>
                      </w:rPr>
                      <w:t>Sh,7,0</w:t>
                    </w:r>
                  </w:p>
                </w:txbxContent>
              </v:textbox>
            </v:rect>
            <v:rect id="_x0000_s56365" style="position:absolute;left:2875;top:4200;width:637;height:322;mso-wrap-style:none;v-text-anchor:top" filled="f" stroked="f">
              <v:textbox style="mso-next-textbox:#_x0000_s56365;mso-fit-shape-to-text:t" inset="0,0,0,0">
                <w:txbxContent>
                  <w:p w:rsidR="00F65EEF" w:rsidRDefault="00F65EEF">
                    <w:r>
                      <w:rPr>
                        <w:rFonts w:ascii="Arial" w:hAnsi="Arial" w:cs="Arial"/>
                        <w:color w:val="24282B"/>
                      </w:rPr>
                      <w:t>Sh,7,1</w:t>
                    </w:r>
                  </w:p>
                </w:txbxContent>
              </v:textbox>
            </v:rect>
            <v:rect id="_x0000_s56366" style="position:absolute;left:4061;top:4200;width:637;height:322;mso-wrap-style:none;v-text-anchor:top" filled="f" stroked="f">
              <v:textbox style="mso-next-textbox:#_x0000_s56366;mso-fit-shape-to-text:t" inset="0,0,0,0">
                <w:txbxContent>
                  <w:p w:rsidR="00F65EEF" w:rsidRDefault="00F65EEF">
                    <w:r>
                      <w:rPr>
                        <w:rFonts w:ascii="Arial" w:hAnsi="Arial" w:cs="Arial"/>
                        <w:color w:val="24282B"/>
                      </w:rPr>
                      <w:t>Sh,7,2</w:t>
                    </w:r>
                  </w:p>
                </w:txbxContent>
              </v:textbox>
            </v:rect>
            <v:rect id="_x0000_s56367" style="position:absolute;left:5246;top:4200;width:637;height:322;mso-wrap-style:none;v-text-anchor:top" filled="f" stroked="f">
              <v:textbox style="mso-next-textbox:#_x0000_s56367;mso-fit-shape-to-text:t" inset="0,0,0,0">
                <w:txbxContent>
                  <w:p w:rsidR="00F65EEF" w:rsidRDefault="00F65EEF">
                    <w:r>
                      <w:rPr>
                        <w:rFonts w:ascii="Arial" w:hAnsi="Arial" w:cs="Arial"/>
                        <w:color w:val="24282B"/>
                      </w:rPr>
                      <w:t>Sh,7,3</w:t>
                    </w:r>
                  </w:p>
                </w:txbxContent>
              </v:textbox>
            </v:rect>
            <v:rect id="_x0000_s56368" style="position:absolute;left:6420;top:4200;width:637;height:322;mso-wrap-style:none;v-text-anchor:top" filled="f" stroked="f">
              <v:textbox style="mso-next-textbox:#_x0000_s56368;mso-fit-shape-to-text:t" inset="0,0,0,0">
                <w:txbxContent>
                  <w:p w:rsidR="00F65EEF" w:rsidRDefault="00F65EEF">
                    <w:r>
                      <w:rPr>
                        <w:rFonts w:ascii="Arial" w:hAnsi="Arial" w:cs="Arial"/>
                        <w:color w:val="24282B"/>
                      </w:rPr>
                      <w:t>Sh,7,4</w:t>
                    </w:r>
                  </w:p>
                </w:txbxContent>
              </v:textbox>
            </v:rect>
            <v:rect id="_x0000_s56369" style="position:absolute;left:1689;top:4645;width:637;height:322;mso-wrap-style:none;v-text-anchor:top" filled="f" stroked="f">
              <v:textbox style="mso-next-textbox:#_x0000_s56369;mso-fit-shape-to-text:t" inset="0,0,0,0">
                <w:txbxContent>
                  <w:p w:rsidR="00F65EEF" w:rsidRDefault="00F65EEF">
                    <w:r>
                      <w:rPr>
                        <w:rFonts w:ascii="Arial" w:hAnsi="Arial" w:cs="Arial"/>
                        <w:color w:val="24282B"/>
                      </w:rPr>
                      <w:t>Sh,8,0</w:t>
                    </w:r>
                  </w:p>
                </w:txbxContent>
              </v:textbox>
            </v:rect>
            <v:rect id="_x0000_s56370" style="position:absolute;left:2875;top:4645;width:637;height:322;mso-wrap-style:none;v-text-anchor:top" filled="f" stroked="f">
              <v:textbox style="mso-next-textbox:#_x0000_s56370;mso-fit-shape-to-text:t" inset="0,0,0,0">
                <w:txbxContent>
                  <w:p w:rsidR="00F65EEF" w:rsidRDefault="00F65EEF">
                    <w:r>
                      <w:rPr>
                        <w:rFonts w:ascii="Arial" w:hAnsi="Arial" w:cs="Arial"/>
                        <w:color w:val="24282B"/>
                      </w:rPr>
                      <w:t>Sh,8,1</w:t>
                    </w:r>
                  </w:p>
                </w:txbxContent>
              </v:textbox>
            </v:rect>
            <v:rect id="_x0000_s56371" style="position:absolute;left:4061;top:4645;width:637;height:322;mso-wrap-style:none;v-text-anchor:top" filled="f" stroked="f">
              <v:textbox style="mso-next-textbox:#_x0000_s56371;mso-fit-shape-to-text:t" inset="0,0,0,0">
                <w:txbxContent>
                  <w:p w:rsidR="00F65EEF" w:rsidRDefault="00F65EEF">
                    <w:r>
                      <w:rPr>
                        <w:rFonts w:ascii="Arial" w:hAnsi="Arial" w:cs="Arial"/>
                        <w:color w:val="24282B"/>
                      </w:rPr>
                      <w:t>Sh,8,2</w:t>
                    </w:r>
                  </w:p>
                </w:txbxContent>
              </v:textbox>
            </v:rect>
            <v:rect id="_x0000_s56372" style="position:absolute;left:5246;top:4645;width:637;height:322;mso-wrap-style:none;v-text-anchor:top" filled="f" stroked="f">
              <v:textbox style="mso-next-textbox:#_x0000_s56372;mso-fit-shape-to-text:t" inset="0,0,0,0">
                <w:txbxContent>
                  <w:p w:rsidR="00F65EEF" w:rsidRDefault="00F65EEF">
                    <w:r>
                      <w:rPr>
                        <w:rFonts w:ascii="Arial" w:hAnsi="Arial" w:cs="Arial"/>
                        <w:color w:val="24282B"/>
                      </w:rPr>
                      <w:t>Sh,8,3</w:t>
                    </w:r>
                  </w:p>
                </w:txbxContent>
              </v:textbox>
            </v:rect>
            <v:rect id="_x0000_s56373" style="position:absolute;left:6420;top:4645;width:637;height:322;mso-wrap-style:none;v-text-anchor:top" filled="f" stroked="f">
              <v:textbox style="mso-next-textbox:#_x0000_s56373;mso-fit-shape-to-text:t" inset="0,0,0,0">
                <w:txbxContent>
                  <w:p w:rsidR="00F65EEF" w:rsidRDefault="00F65EEF">
                    <w:r>
                      <w:rPr>
                        <w:rFonts w:ascii="Arial" w:hAnsi="Arial" w:cs="Arial"/>
                        <w:color w:val="24282B"/>
                      </w:rPr>
                      <w:t>Sh,8,4</w:t>
                    </w:r>
                  </w:p>
                </w:txbxContent>
              </v:textbox>
            </v:rect>
            <v:rect id="_x0000_s56374" style="position:absolute;left:1689;top:5090;width:637;height:322;mso-wrap-style:none;v-text-anchor:top" filled="f" stroked="f">
              <v:textbox style="mso-next-textbox:#_x0000_s56374;mso-fit-shape-to-text:t" inset="0,0,0,0">
                <w:txbxContent>
                  <w:p w:rsidR="00F65EEF" w:rsidRDefault="00F65EEF">
                    <w:r>
                      <w:rPr>
                        <w:rFonts w:ascii="Arial" w:hAnsi="Arial" w:cs="Arial"/>
                        <w:color w:val="24282B"/>
                      </w:rPr>
                      <w:t>Sh,9,0</w:t>
                    </w:r>
                  </w:p>
                </w:txbxContent>
              </v:textbox>
            </v:rect>
            <v:rect id="_x0000_s56375" style="position:absolute;left:2875;top:5090;width:637;height:322;mso-wrap-style:none;v-text-anchor:top" filled="f" stroked="f">
              <v:textbox style="mso-next-textbox:#_x0000_s56375;mso-fit-shape-to-text:t" inset="0,0,0,0">
                <w:txbxContent>
                  <w:p w:rsidR="00F65EEF" w:rsidRDefault="00F65EEF">
                    <w:r>
                      <w:rPr>
                        <w:rFonts w:ascii="Arial" w:hAnsi="Arial" w:cs="Arial"/>
                        <w:color w:val="24282B"/>
                      </w:rPr>
                      <w:t>Sh,9,1</w:t>
                    </w:r>
                  </w:p>
                </w:txbxContent>
              </v:textbox>
            </v:rect>
            <v:rect id="_x0000_s56376" style="position:absolute;left:4061;top:5090;width:637;height:322;mso-wrap-style:none;v-text-anchor:top" filled="f" stroked="f">
              <v:textbox style="mso-next-textbox:#_x0000_s56376;mso-fit-shape-to-text:t" inset="0,0,0,0">
                <w:txbxContent>
                  <w:p w:rsidR="00F65EEF" w:rsidRDefault="00F65EEF">
                    <w:r>
                      <w:rPr>
                        <w:rFonts w:ascii="Arial" w:hAnsi="Arial" w:cs="Arial"/>
                        <w:color w:val="24282B"/>
                      </w:rPr>
                      <w:t>Sh,9,2</w:t>
                    </w:r>
                  </w:p>
                </w:txbxContent>
              </v:textbox>
            </v:rect>
            <v:rect id="_x0000_s56377" style="position:absolute;left:5246;top:5090;width:637;height:322;mso-wrap-style:none;v-text-anchor:top" filled="f" stroked="f">
              <v:textbox style="mso-next-textbox:#_x0000_s56377;mso-fit-shape-to-text:t" inset="0,0,0,0">
                <w:txbxContent>
                  <w:p w:rsidR="00F65EEF" w:rsidRDefault="00F65EEF">
                    <w:r>
                      <w:rPr>
                        <w:rFonts w:ascii="Arial" w:hAnsi="Arial" w:cs="Arial"/>
                        <w:color w:val="24282B"/>
                      </w:rPr>
                      <w:t>Sh,9,3</w:t>
                    </w:r>
                  </w:p>
                </w:txbxContent>
              </v:textbox>
            </v:rect>
            <v:rect id="_x0000_s56378" style="position:absolute;left:6420;top:5090;width:637;height:322;mso-wrap-style:none;v-text-anchor:top" filled="f" stroked="f">
              <v:textbox style="mso-next-textbox:#_x0000_s56378;mso-fit-shape-to-text:t" inset="0,0,0,0">
                <w:txbxContent>
                  <w:p w:rsidR="00F65EEF" w:rsidRDefault="00F65EEF">
                    <w:r>
                      <w:rPr>
                        <w:rFonts w:ascii="Arial" w:hAnsi="Arial" w:cs="Arial"/>
                        <w:color w:val="24282B"/>
                      </w:rPr>
                      <w:t>Sh,9,4</w:t>
                    </w:r>
                  </w:p>
                </w:txbxContent>
              </v:textbox>
            </v:rect>
            <v:rect id="_x0000_s56379" style="position:absolute;left:1114;top:1062;width:123;height:322;mso-wrap-style:none;v-text-anchor:top" filled="f" stroked="f">
              <v:textbox style="mso-next-textbox:#_x0000_s56379;mso-fit-shape-to-text:t" inset="0,0,0,0">
                <w:txbxContent>
                  <w:p w:rsidR="00F65EEF" w:rsidRDefault="00F65EEF">
                    <w:r>
                      <w:rPr>
                        <w:rFonts w:ascii="Arial" w:hAnsi="Arial" w:cs="Arial"/>
                        <w:color w:val="24282B"/>
                      </w:rPr>
                      <w:t>0</w:t>
                    </w:r>
                  </w:p>
                </w:txbxContent>
              </v:textbox>
            </v:rect>
            <v:rect id="_x0000_s56380" style="position:absolute;left:1114;top:1507;width:123;height:322;mso-wrap-style:none;v-text-anchor:top" filled="f" stroked="f">
              <v:textbox style="mso-next-textbox:#_x0000_s56380;mso-fit-shape-to-text:t" inset="0,0,0,0">
                <w:txbxContent>
                  <w:p w:rsidR="00F65EEF" w:rsidRDefault="00F65EEF">
                    <w:r>
                      <w:rPr>
                        <w:rFonts w:ascii="Arial" w:hAnsi="Arial" w:cs="Arial"/>
                        <w:color w:val="24282B"/>
                      </w:rPr>
                      <w:t>1</w:t>
                    </w:r>
                  </w:p>
                </w:txbxContent>
              </v:textbox>
            </v:rect>
            <v:rect id="_x0000_s56381" style="position:absolute;left:1114;top:1952;width:123;height:322;mso-wrap-style:none;v-text-anchor:top" filled="f" stroked="f">
              <v:textbox style="mso-next-textbox:#_x0000_s56381;mso-fit-shape-to-text:t" inset="0,0,0,0">
                <w:txbxContent>
                  <w:p w:rsidR="00F65EEF" w:rsidRDefault="00F65EEF">
                    <w:r>
                      <w:rPr>
                        <w:rFonts w:ascii="Arial" w:hAnsi="Arial" w:cs="Arial"/>
                        <w:color w:val="24282B"/>
                      </w:rPr>
                      <w:t>2</w:t>
                    </w:r>
                  </w:p>
                </w:txbxContent>
              </v:textbox>
            </v:rect>
            <v:rect id="_x0000_s56382" style="position:absolute;left:1114;top:2408;width:123;height:322;mso-wrap-style:none;v-text-anchor:top" filled="f" stroked="f">
              <v:textbox style="mso-next-textbox:#_x0000_s56382;mso-fit-shape-to-text:t" inset="0,0,0,0">
                <w:txbxContent>
                  <w:p w:rsidR="00F65EEF" w:rsidRDefault="00F65EEF">
                    <w:r>
                      <w:rPr>
                        <w:rFonts w:ascii="Arial" w:hAnsi="Arial" w:cs="Arial"/>
                        <w:color w:val="24282B"/>
                      </w:rPr>
                      <w:t>3</w:t>
                    </w:r>
                  </w:p>
                </w:txbxContent>
              </v:textbox>
            </v:rect>
            <v:rect id="_x0000_s56383" style="position:absolute;left:1114;top:2853;width:123;height:322;mso-wrap-style:none;v-text-anchor:top" filled="f" stroked="f">
              <v:textbox style="mso-next-textbox:#_x0000_s56383;mso-fit-shape-to-text:t" inset="0,0,0,0">
                <w:txbxContent>
                  <w:p w:rsidR="00F65EEF" w:rsidRDefault="00F65EEF">
                    <w:r>
                      <w:rPr>
                        <w:rFonts w:ascii="Arial" w:hAnsi="Arial" w:cs="Arial"/>
                        <w:color w:val="24282B"/>
                      </w:rPr>
                      <w:t>4</w:t>
                    </w:r>
                  </w:p>
                </w:txbxContent>
              </v:textbox>
            </v:rect>
            <v:rect id="_x0000_s56384" style="position:absolute;left:1114;top:3298;width:123;height:322;mso-wrap-style:none;v-text-anchor:top" filled="f" stroked="f">
              <v:textbox style="mso-next-textbox:#_x0000_s56384;mso-fit-shape-to-text:t" inset="0,0,0,0">
                <w:txbxContent>
                  <w:p w:rsidR="00F65EEF" w:rsidRDefault="00F65EEF">
                    <w:r>
                      <w:rPr>
                        <w:rFonts w:ascii="Arial" w:hAnsi="Arial" w:cs="Arial"/>
                        <w:color w:val="24282B"/>
                      </w:rPr>
                      <w:t>5</w:t>
                    </w:r>
                  </w:p>
                </w:txbxContent>
              </v:textbox>
            </v:rect>
            <v:rect id="_x0000_s56385" style="position:absolute;left:1114;top:3743;width:123;height:322;mso-wrap-style:none;v-text-anchor:top" filled="f" stroked="f">
              <v:textbox style="mso-next-textbox:#_x0000_s56385;mso-fit-shape-to-text:t" inset="0,0,0,0">
                <w:txbxContent>
                  <w:p w:rsidR="00F65EEF" w:rsidRDefault="00F65EEF">
                    <w:r>
                      <w:rPr>
                        <w:rFonts w:ascii="Arial" w:hAnsi="Arial" w:cs="Arial"/>
                        <w:color w:val="24282B"/>
                      </w:rPr>
                      <w:t>6</w:t>
                    </w:r>
                  </w:p>
                </w:txbxContent>
              </v:textbox>
            </v:rect>
            <v:rect id="_x0000_s56386" style="position:absolute;left:1114;top:4200;width:123;height:322;mso-wrap-style:none;v-text-anchor:top" filled="f" stroked="f">
              <v:textbox style="mso-next-textbox:#_x0000_s56386;mso-fit-shape-to-text:t" inset="0,0,0,0">
                <w:txbxContent>
                  <w:p w:rsidR="00F65EEF" w:rsidRDefault="00F65EEF">
                    <w:r>
                      <w:rPr>
                        <w:rFonts w:ascii="Arial" w:hAnsi="Arial" w:cs="Arial"/>
                        <w:color w:val="24282B"/>
                      </w:rPr>
                      <w:t>7</w:t>
                    </w:r>
                  </w:p>
                </w:txbxContent>
              </v:textbox>
            </v:rect>
            <v:rect id="_x0000_s56387" style="position:absolute;left:1114;top:4645;width:123;height:322;mso-wrap-style:none;v-text-anchor:top" filled="f" stroked="f">
              <v:textbox style="mso-next-textbox:#_x0000_s56387;mso-fit-shape-to-text:t" inset="0,0,0,0">
                <w:txbxContent>
                  <w:p w:rsidR="00F65EEF" w:rsidRDefault="00F65EEF">
                    <w:r>
                      <w:rPr>
                        <w:rFonts w:ascii="Arial" w:hAnsi="Arial" w:cs="Arial"/>
                        <w:color w:val="24282B"/>
                      </w:rPr>
                      <w:t>8</w:t>
                    </w:r>
                  </w:p>
                </w:txbxContent>
              </v:textbox>
            </v:rect>
            <v:rect id="_x0000_s56388" style="position:absolute;left:1114;top:5090;width:123;height:322;mso-wrap-style:none;v-text-anchor:top" filled="f" stroked="f">
              <v:textbox style="mso-next-textbox:#_x0000_s56388;mso-fit-shape-to-text:t" inset="0,0,0,0">
                <w:txbxContent>
                  <w:p w:rsidR="00F65EEF" w:rsidRDefault="00F65EEF">
                    <w:r>
                      <w:rPr>
                        <w:rFonts w:ascii="Arial" w:hAnsi="Arial" w:cs="Arial"/>
                        <w:color w:val="24282B"/>
                      </w:rPr>
                      <w:t>9</w:t>
                    </w:r>
                  </w:p>
                </w:txbxContent>
              </v:textbox>
            </v:rect>
            <v:rect id="_x0000_s56389" style="position:absolute;left:1928;top:679;width:123;height:322;mso-wrap-style:none;v-text-anchor:top" filled="f" stroked="f">
              <v:textbox style="mso-next-textbox:#_x0000_s56389;mso-fit-shape-to-text:t" inset="0,0,0,0">
                <w:txbxContent>
                  <w:p w:rsidR="00F65EEF" w:rsidRDefault="00F65EEF">
                    <w:r>
                      <w:rPr>
                        <w:rFonts w:ascii="Arial" w:hAnsi="Arial" w:cs="Arial"/>
                        <w:color w:val="24282B"/>
                      </w:rPr>
                      <w:t>0</w:t>
                    </w:r>
                  </w:p>
                </w:txbxContent>
              </v:textbox>
            </v:rect>
            <v:rect id="_x0000_s56390" style="position:absolute;left:3102;top:679;width:123;height:322;mso-wrap-style:none;v-text-anchor:top" filled="f" stroked="f">
              <v:textbox style="mso-next-textbox:#_x0000_s56390;mso-fit-shape-to-text:t" inset="0,0,0,0">
                <w:txbxContent>
                  <w:p w:rsidR="00F65EEF" w:rsidRDefault="00F65EEF">
                    <w:r>
                      <w:rPr>
                        <w:rFonts w:ascii="Arial" w:hAnsi="Arial" w:cs="Arial"/>
                        <w:color w:val="24282B"/>
                      </w:rPr>
                      <w:t>1</w:t>
                    </w:r>
                  </w:p>
                </w:txbxContent>
              </v:textbox>
            </v:rect>
            <v:rect id="_x0000_s56391" style="position:absolute;left:4288;top:679;width:123;height:322;mso-wrap-style:none;v-text-anchor:top" filled="f" stroked="f">
              <v:textbox style="mso-next-textbox:#_x0000_s56391;mso-fit-shape-to-text:t" inset="0,0,0,0">
                <w:txbxContent>
                  <w:p w:rsidR="00F65EEF" w:rsidRDefault="00F65EEF">
                    <w:r>
                      <w:rPr>
                        <w:rFonts w:ascii="Arial" w:hAnsi="Arial" w:cs="Arial"/>
                        <w:color w:val="24282B"/>
                      </w:rPr>
                      <w:t>2</w:t>
                    </w:r>
                  </w:p>
                </w:txbxContent>
              </v:textbox>
            </v:rect>
            <v:rect id="_x0000_s56392" style="position:absolute;left:5474;top:679;width:123;height:322;mso-wrap-style:none;v-text-anchor:top" filled="f" stroked="f">
              <v:textbox style="mso-next-textbox:#_x0000_s56392;mso-fit-shape-to-text:t" inset="0,0,0,0">
                <w:txbxContent>
                  <w:p w:rsidR="00F65EEF" w:rsidRDefault="00F65EEF">
                    <w:r>
                      <w:rPr>
                        <w:rFonts w:ascii="Arial" w:hAnsi="Arial" w:cs="Arial"/>
                        <w:color w:val="24282B"/>
                      </w:rPr>
                      <w:t>3</w:t>
                    </w:r>
                  </w:p>
                </w:txbxContent>
              </v:textbox>
            </v:rect>
            <v:rect id="_x0000_s56393" style="position:absolute;left:6660;top:679;width:123;height:322;mso-wrap-style:none;v-text-anchor:top" filled="f" stroked="f">
              <v:textbox style="mso-next-textbox:#_x0000_s56393;mso-fit-shape-to-text:t" inset="0,0,0,0">
                <w:txbxContent>
                  <w:p w:rsidR="00F65EEF" w:rsidRDefault="00F65EEF">
                    <w:r>
                      <w:rPr>
                        <w:rFonts w:ascii="Arial" w:hAnsi="Arial" w:cs="Arial"/>
                        <w:color w:val="24282B"/>
                      </w:rPr>
                      <w:t>4</w:t>
                    </w:r>
                  </w:p>
                </w:txbxContent>
              </v:textbox>
            </v:rect>
            <v:rect id="_x0000_s56396" style="position:absolute;left:7545;top:1266;width:466;height:797;mso-wrap-style:none;v-text-anchor:top" filled="f" stroked="f">
              <v:textbox style="mso-next-textbox:#_x0000_s56396;mso-fit-shape-to-text:t" inset="0,0,0,0">
                <w:txbxContent>
                  <w:p w:rsidR="00F65EEF" w:rsidRDefault="00F65EEF" w:rsidP="00355283">
                    <w:pPr>
                      <w:spacing w:before="40"/>
                      <w:jc w:val="center"/>
                      <w:rPr>
                        <w:color w:val="000000"/>
                        <w:rtl/>
                        <w:lang w:bidi="ar-EG"/>
                      </w:rPr>
                    </w:pPr>
                    <w:r>
                      <w:rPr>
                        <w:rFonts w:hint="cs"/>
                        <w:color w:val="000000"/>
                        <w:rtl/>
                        <w:lang w:bidi="ar-EG"/>
                      </w:rPr>
                      <w:t>فِدر</w:t>
                    </w:r>
                  </w:p>
                  <w:p w:rsidR="00F65EEF" w:rsidRDefault="00F65EEF" w:rsidP="00A4582F">
                    <w:pPr>
                      <w:spacing w:before="0" w:after="40"/>
                      <w:jc w:val="center"/>
                      <w:rPr>
                        <w:lang w:bidi="ar-EG"/>
                      </w:rPr>
                    </w:pPr>
                    <w:r>
                      <w:rPr>
                        <w:rFonts w:hint="cs"/>
                        <w:color w:val="000000"/>
                        <w:rtl/>
                        <w:lang w:bidi="ar-EG"/>
                      </w:rPr>
                      <w:t>واسعة</w:t>
                    </w:r>
                  </w:p>
                </w:txbxContent>
              </v:textbox>
            </v:rect>
            <v:rect id="_x0000_s56397" style="position:absolute;left:5294;top:354;width:49;height:322;mso-wrap-style:none;v-text-anchor:top" filled="f" stroked="f">
              <v:textbox style="mso-next-textbox:#_x0000_s56397;mso-fit-shape-to-text:t" inset="0,0,0,0">
                <w:txbxContent>
                  <w:p w:rsidR="00F65EEF" w:rsidRDefault="00F65EEF">
                    <w:r>
                      <w:rPr>
                        <w:rFonts w:ascii="Arial" w:hAnsi="Arial" w:cs="Arial"/>
                        <w:color w:val="24282B"/>
                      </w:rPr>
                      <w:t>j</w:t>
                    </w:r>
                  </w:p>
                </w:txbxContent>
              </v:textbox>
            </v:rect>
            <v:rect id="_x0000_s56401" style="position:absolute;left:767;top:4305;width:49;height:322;mso-wrap-style:none;v-text-anchor:top" filled="f" stroked="f">
              <v:textbox style="mso-next-textbox:#_x0000_s56401;mso-fit-shape-to-text:t" inset="0,0,0,0">
                <w:txbxContent>
                  <w:p w:rsidR="00F65EEF" w:rsidRDefault="00F65EEF">
                    <w:r>
                      <w:rPr>
                        <w:rFonts w:ascii="Arial" w:hAnsi="Arial" w:cs="Arial"/>
                        <w:color w:val="24282B"/>
                      </w:rPr>
                      <w:t>i</w:t>
                    </w:r>
                  </w:p>
                </w:txbxContent>
              </v:textbox>
            </v:rect>
            <v:rect id="_x0000_s56403" style="position:absolute;left:1689;top:5547;width:270;height:322;mso-wrap-style:none;v-text-anchor:top" filled="f" stroked="f">
              <v:textbox style="mso-next-textbox:#_x0000_s56403;mso-fit-shape-to-text:t" inset="0,0,0,0">
                <w:txbxContent>
                  <w:p w:rsidR="00F65EEF" w:rsidRDefault="00F65EEF">
                    <w:r>
                      <w:rPr>
                        <w:rFonts w:ascii="Arial" w:hAnsi="Arial" w:cs="Arial"/>
                        <w:color w:val="24282B"/>
                      </w:rPr>
                      <w:t>Sh</w:t>
                    </w:r>
                  </w:p>
                </w:txbxContent>
              </v:textbox>
            </v:rect>
            <v:rect id="_x0000_s56404" style="position:absolute;left:1940;top:5547;width:490;height:322;mso-wrap-style:none;v-text-anchor:top" filled="f" stroked="f">
              <v:textbox style="mso-next-textbox:#_x0000_s56404;mso-fit-shape-to-text:t" inset="0,0,0,0">
                <w:txbxContent>
                  <w:p w:rsidR="00F65EEF" w:rsidRDefault="00F65EEF">
                    <w:r>
                      <w:rPr>
                        <w:rFonts w:ascii="Arial" w:hAnsi="Arial" w:cs="Arial"/>
                        <w:color w:val="24282B"/>
                      </w:rPr>
                      <w:t>,10,0</w:t>
                    </w:r>
                  </w:p>
                </w:txbxContent>
              </v:textbox>
            </v:rect>
            <v:rect id="_x0000_s56405" style="position:absolute;left:2875;top:5547;width:270;height:322;mso-wrap-style:none;v-text-anchor:top" filled="f" stroked="f">
              <v:textbox style="mso-next-textbox:#_x0000_s56405;mso-fit-shape-to-text:t" inset="0,0,0,0">
                <w:txbxContent>
                  <w:p w:rsidR="00F65EEF" w:rsidRDefault="00F65EEF">
                    <w:r>
                      <w:rPr>
                        <w:rFonts w:ascii="Arial" w:hAnsi="Arial" w:cs="Arial"/>
                        <w:color w:val="24282B"/>
                      </w:rPr>
                      <w:t>Sh</w:t>
                    </w:r>
                  </w:p>
                </w:txbxContent>
              </v:textbox>
            </v:rect>
            <v:rect id="_x0000_s56406" style="position:absolute;left:3126;top:5547;width:490;height:322;mso-wrap-style:none;v-text-anchor:top" filled="f" stroked="f">
              <v:textbox style="mso-next-textbox:#_x0000_s56406;mso-fit-shape-to-text:t" inset="0,0,0,0">
                <w:txbxContent>
                  <w:p w:rsidR="00F65EEF" w:rsidRDefault="00F65EEF">
                    <w:r>
                      <w:rPr>
                        <w:rFonts w:ascii="Arial" w:hAnsi="Arial" w:cs="Arial"/>
                        <w:color w:val="24282B"/>
                      </w:rPr>
                      <w:t>,10,1</w:t>
                    </w:r>
                  </w:p>
                </w:txbxContent>
              </v:textbox>
            </v:rect>
            <v:rect id="_x0000_s56407" style="position:absolute;left:4061;top:5547;width:270;height:322;mso-wrap-style:none;v-text-anchor:top" filled="f" stroked="f">
              <v:textbox style="mso-next-textbox:#_x0000_s56407;mso-fit-shape-to-text:t" inset="0,0,0,0">
                <w:txbxContent>
                  <w:p w:rsidR="00F65EEF" w:rsidRDefault="00F65EEF">
                    <w:r>
                      <w:rPr>
                        <w:rFonts w:ascii="Arial" w:hAnsi="Arial" w:cs="Arial"/>
                        <w:color w:val="24282B"/>
                      </w:rPr>
                      <w:t>Sh</w:t>
                    </w:r>
                  </w:p>
                </w:txbxContent>
              </v:textbox>
            </v:rect>
            <v:rect id="_x0000_s56408" style="position:absolute;left:4312;top:5547;width:490;height:322;mso-wrap-style:none;v-text-anchor:top" filled="f" stroked="f">
              <v:textbox style="mso-next-textbox:#_x0000_s56408;mso-fit-shape-to-text:t" inset="0,0,0,0">
                <w:txbxContent>
                  <w:p w:rsidR="00F65EEF" w:rsidRDefault="00F65EEF">
                    <w:r>
                      <w:rPr>
                        <w:rFonts w:ascii="Arial" w:hAnsi="Arial" w:cs="Arial"/>
                        <w:color w:val="24282B"/>
                      </w:rPr>
                      <w:t>,10,2</w:t>
                    </w:r>
                  </w:p>
                </w:txbxContent>
              </v:textbox>
            </v:rect>
            <v:rect id="_x0000_s56409" style="position:absolute;left:5246;top:5547;width:270;height:322;mso-wrap-style:none;v-text-anchor:top" filled="f" stroked="f">
              <v:textbox style="mso-next-textbox:#_x0000_s56409;mso-fit-shape-to-text:t" inset="0,0,0,0">
                <w:txbxContent>
                  <w:p w:rsidR="00F65EEF" w:rsidRDefault="00F65EEF">
                    <w:r>
                      <w:rPr>
                        <w:rFonts w:ascii="Arial" w:hAnsi="Arial" w:cs="Arial"/>
                        <w:color w:val="24282B"/>
                      </w:rPr>
                      <w:t>Sh</w:t>
                    </w:r>
                  </w:p>
                </w:txbxContent>
              </v:textbox>
            </v:rect>
            <v:rect id="_x0000_s56410" style="position:absolute;left:5498;top:5547;width:490;height:322;mso-wrap-style:none;v-text-anchor:top" filled="f" stroked="f">
              <v:textbox style="mso-next-textbox:#_x0000_s56410;mso-fit-shape-to-text:t" inset="0,0,0,0">
                <w:txbxContent>
                  <w:p w:rsidR="00F65EEF" w:rsidRDefault="00F65EEF">
                    <w:r>
                      <w:rPr>
                        <w:rFonts w:ascii="Arial" w:hAnsi="Arial" w:cs="Arial"/>
                        <w:color w:val="24282B"/>
                      </w:rPr>
                      <w:t>,10,3</w:t>
                    </w:r>
                  </w:p>
                </w:txbxContent>
              </v:textbox>
            </v:rect>
            <v:rect id="_x0000_s56411" style="position:absolute;left:6420;top:5547;width:270;height:322;mso-wrap-style:none;v-text-anchor:top" filled="f" stroked="f">
              <v:textbox style="mso-next-textbox:#_x0000_s56411;mso-fit-shape-to-text:t" inset="0,0,0,0">
                <w:txbxContent>
                  <w:p w:rsidR="00F65EEF" w:rsidRDefault="00F65EEF">
                    <w:r>
                      <w:rPr>
                        <w:rFonts w:ascii="Arial" w:hAnsi="Arial" w:cs="Arial"/>
                        <w:color w:val="24282B"/>
                      </w:rPr>
                      <w:t>Sh</w:t>
                    </w:r>
                  </w:p>
                </w:txbxContent>
              </v:textbox>
            </v:rect>
            <v:rect id="_x0000_s56412" style="position:absolute;left:6672;top:5547;width:490;height:322;mso-wrap-style:none;v-text-anchor:top" filled="f" stroked="f">
              <v:textbox style="mso-next-textbox:#_x0000_s56412;mso-fit-shape-to-text:t" inset="0,0,0,0">
                <w:txbxContent>
                  <w:p w:rsidR="00F65EEF" w:rsidRDefault="00F65EEF">
                    <w:r>
                      <w:rPr>
                        <w:rFonts w:ascii="Arial" w:hAnsi="Arial" w:cs="Arial"/>
                        <w:color w:val="24282B"/>
                      </w:rPr>
                      <w:t>,10,4</w:t>
                    </w:r>
                  </w:p>
                </w:txbxContent>
              </v:textbox>
            </v:rect>
            <v:rect id="_x0000_s56413" style="position:absolute;left:1006;top:5547;width:306;height:322;mso-wrap-style:none;v-text-anchor:top" filled="f" stroked="f">
              <v:textbox style="mso-next-textbox:#_x0000_s56413;mso-fit-shape-to-text:t" inset="0,0,0,0">
                <w:txbxContent>
                  <w:p w:rsidR="00F65EEF" w:rsidRDefault="00F65EEF">
                    <w:r>
                      <w:rPr>
                        <w:rFonts w:ascii="Arial" w:hAnsi="Arial" w:cs="Arial"/>
                        <w:color w:val="24282B"/>
                      </w:rPr>
                      <w:t xml:space="preserve">10 </w:t>
                    </w:r>
                  </w:p>
                </w:txbxContent>
              </v:textbox>
            </v:rect>
            <v:rect id="_x0000_s56414" style="position:absolute;left:1294;top:6859;width:820;height:322;mso-wrap-style:none;v-text-anchor:top" filled="f" stroked="f">
              <v:textbox style="mso-next-textbox:#_x0000_s56414;mso-fit-shape-to-text:t" inset="0,0,0,0">
                <w:txbxContent>
                  <w:p w:rsidR="00F65EEF" w:rsidRDefault="00F65EEF">
                    <w:r>
                      <w:rPr>
                        <w:rFonts w:ascii="Arial" w:hAnsi="Arial" w:cs="Arial"/>
                        <w:color w:val="24282B"/>
                      </w:rPr>
                      <w:t>S 0,11,0</w:t>
                    </w:r>
                  </w:p>
                </w:txbxContent>
              </v:textbox>
            </v:rect>
            <v:rect id="_x0000_s56415" style="position:absolute;left:3917;top:6859;width:820;height:322;mso-wrap-style:none;v-text-anchor:top" filled="f" stroked="f">
              <v:textbox style="mso-next-textbox:#_x0000_s56415;mso-fit-shape-to-text:t" inset="0,0,0,0">
                <w:txbxContent>
                  <w:p w:rsidR="00F65EEF" w:rsidRDefault="00F65EEF">
                    <w:r>
                      <w:rPr>
                        <w:rFonts w:ascii="Arial" w:hAnsi="Arial" w:cs="Arial"/>
                        <w:color w:val="24282B"/>
                      </w:rPr>
                      <w:t>S 0,11,2</w:t>
                    </w:r>
                  </w:p>
                </w:txbxContent>
              </v:textbox>
            </v:rect>
            <v:rect id="_x0000_s56416" style="position:absolute;left:5222;top:6859;width:820;height:322;mso-wrap-style:none;v-text-anchor:top" filled="f" stroked="f">
              <v:textbox style="mso-next-textbox:#_x0000_s56416;mso-fit-shape-to-text:t" inset="0,0,0,0">
                <w:txbxContent>
                  <w:p w:rsidR="00F65EEF" w:rsidRDefault="00F65EEF">
                    <w:r>
                      <w:rPr>
                        <w:rFonts w:ascii="Arial" w:hAnsi="Arial" w:cs="Arial"/>
                        <w:color w:val="24282B"/>
                      </w:rPr>
                      <w:t>S 0,11,3</w:t>
                    </w:r>
                  </w:p>
                </w:txbxContent>
              </v:textbox>
            </v:rect>
            <v:rect id="_x0000_s56417" style="position:absolute;left:6516;top:6859;width:820;height:322;mso-wrap-style:none;v-text-anchor:top" filled="f" stroked="f">
              <v:textbox style="mso-next-textbox:#_x0000_s56417;mso-fit-shape-to-text:t" inset="0,0,0,0">
                <w:txbxContent>
                  <w:p w:rsidR="00F65EEF" w:rsidRDefault="00F65EEF">
                    <w:r>
                      <w:rPr>
                        <w:rFonts w:ascii="Arial" w:hAnsi="Arial" w:cs="Arial"/>
                        <w:color w:val="24282B"/>
                      </w:rPr>
                      <w:t>S 0,11,4</w:t>
                    </w:r>
                  </w:p>
                </w:txbxContent>
              </v:textbox>
            </v:rect>
            <v:rect id="_x0000_s56420" style="position:absolute;left:767;top:4305;width:49;height:322;mso-wrap-style:none;v-text-anchor:top" filled="f" stroked="f">
              <v:textbox style="mso-next-textbox:#_x0000_s56420;mso-fit-shape-to-text:t" inset="0,0,0,0">
                <w:txbxContent>
                  <w:p w:rsidR="00F65EEF" w:rsidRDefault="00F65EEF">
                    <w:r>
                      <w:rPr>
                        <w:rFonts w:ascii="Arial" w:hAnsi="Arial" w:cs="Arial"/>
                        <w:color w:val="24282B"/>
                      </w:rPr>
                      <w:t>i</w:t>
                    </w:r>
                  </w:p>
                </w:txbxContent>
              </v:textbox>
            </v:rect>
            <v:rect id="_x0000_s56421" style="position:absolute;left:3376;top:5975;width:1678;height:397;v-text-anchor:top" filled="f" stroked="f">
              <v:textbox style="mso-next-textbox:#_x0000_s56421" inset="0,0,0,0">
                <w:txbxContent>
                  <w:p w:rsidR="00F65EEF" w:rsidRPr="00A4582F" w:rsidRDefault="00F65EEF" w:rsidP="00C154E2">
                    <w:pPr>
                      <w:spacing w:before="40" w:after="40"/>
                      <w:rPr>
                        <w:rtl/>
                        <w:lang w:bidi="ar-EG"/>
                      </w:rPr>
                    </w:pPr>
                    <w:r w:rsidRPr="00A4582F">
                      <w:rPr>
                        <w:rFonts w:hint="cs"/>
                        <w:color w:val="24282B"/>
                        <w:rtl/>
                      </w:rPr>
                      <w:t>فِدرة فائقة</w:t>
                    </w:r>
                    <w:r>
                      <w:rPr>
                        <w:rFonts w:hint="cs"/>
                        <w:color w:val="24282B"/>
                        <w:rtl/>
                        <w:lang w:bidi="ar-EG"/>
                      </w:rPr>
                      <w:t xml:space="preserve"> </w:t>
                    </w:r>
                    <w:r w:rsidRPr="00A4582F">
                      <w:rPr>
                        <w:color w:val="24282B"/>
                      </w:rPr>
                      <w:t xml:space="preserve"> 10=i </w:t>
                    </w:r>
                  </w:p>
                </w:txbxContent>
              </v:textbox>
            </v:rect>
            <v:rect id="_x0000_s56422" style="position:absolute;left:3891;top:6250;width:351;height:282;mso-wrap-style:none;v-text-anchor:top" filled="f" stroked="f">
              <v:textbox style="mso-next-textbox:#_x0000_s56422;mso-fit-shape-to-text:t" inset="0,0,0,0">
                <w:txbxContent>
                  <w:p w:rsidR="00F65EEF" w:rsidRPr="00A4582F" w:rsidRDefault="00F65EEF" w:rsidP="00C154E2">
                    <w:pPr>
                      <w:spacing w:before="40" w:after="40"/>
                    </w:pPr>
                    <w:r w:rsidRPr="00A4582F">
                      <w:rPr>
                        <w:color w:val="24282B"/>
                      </w:rPr>
                      <w:t xml:space="preserve">j=1 </w:t>
                    </w:r>
                  </w:p>
                </w:txbxContent>
              </v:textbox>
            </v:rect>
            <v:rect id="_x0000_s56423" style="position:absolute;left:2611;top:6859;width:820;height:322;mso-wrap-style:none;v-text-anchor:top" filled="f" stroked="f">
              <v:textbox style="mso-next-textbox:#_x0000_s56423;mso-fit-shape-to-text:t" inset="0,0,0,0">
                <w:txbxContent>
                  <w:p w:rsidR="00F65EEF" w:rsidRDefault="00F65EEF">
                    <w:r>
                      <w:rPr>
                        <w:rFonts w:ascii="Arial" w:hAnsi="Arial" w:cs="Arial"/>
                        <w:color w:val="24282B"/>
                      </w:rPr>
                      <w:t>S 0,11,1</w:t>
                    </w:r>
                  </w:p>
                </w:txbxContent>
              </v:textbox>
            </v:rect>
            <v:shape id="_x0000_s56426" style="position:absolute;left:220;top:175;width:894;height:71;flip:y" coordsize="104,0" path="m,l,,104,r-3,l,xe" filled="f" strokecolor="#24211d" strokeweight="33e-5mm">
              <v:stroke joinstyle="miter"/>
              <v:path arrowok="t"/>
            </v:shape>
            <v:shape id="_x0000_s56427" style="position:absolute;left:24;top:6782;width:874;height:1" coordsize="73,0" path="m1,l,,73,r,l1,xe" filled="f" strokecolor="#24211d" strokeweight="33e-5mm">
              <v:stroke joinstyle="miter"/>
              <v:path arrowok="t"/>
            </v:shape>
            <v:rect id="_x0000_s56429" style="position:absolute;left:1488;top:292;width:372;height:439;mso-wrap-style:none;v-text-anchor:top" filled="f" stroked="f">
              <v:textbox style="mso-next-textbox:#_x0000_s56429;mso-fit-shape-to-text:t" inset="0,0,0,0">
                <w:txbxContent>
                  <w:p w:rsidR="00F65EEF" w:rsidRDefault="00F65EEF" w:rsidP="0022043F">
                    <w:pPr>
                      <w:spacing w:before="40" w:after="40"/>
                      <w:rPr>
                        <w:lang w:bidi="ar-EG"/>
                      </w:rPr>
                    </w:pPr>
                    <w:r>
                      <w:rPr>
                        <w:rFonts w:hint="cs"/>
                        <w:color w:val="000000"/>
                        <w:rtl/>
                        <w:lang w:bidi="ar-EG"/>
                      </w:rPr>
                      <w:t>يسار</w:t>
                    </w:r>
                  </w:p>
                </w:txbxContent>
              </v:textbox>
            </v:rect>
            <v:rect id="_x0000_s56430" style="position:absolute;left:7558;top:1056;width:123;height:322;mso-wrap-style:none;v-text-anchor:top" filled="f" stroked="f">
              <v:textbox style="mso-next-textbox:#_x0000_s56430;mso-fit-shape-to-text:t" inset="0,0,0,0">
                <w:txbxContent>
                  <w:p w:rsidR="00F65EEF" w:rsidRDefault="00F65EEF">
                    <w:r>
                      <w:rPr>
                        <w:rFonts w:ascii="Arial" w:hAnsi="Arial" w:cs="Arial"/>
                        <w:color w:val="24282B"/>
                      </w:rPr>
                      <w:t>3</w:t>
                    </w:r>
                  </w:p>
                </w:txbxContent>
              </v:textbox>
            </v:rect>
            <v:rect id="_x0000_s56431" style="position:absolute;left:1118;top:5854;width:250;height:439;mso-wrap-style:none;v-text-anchor:top" filled="f" stroked="f">
              <v:textbox style="mso-next-textbox:#_x0000_s56431;mso-fit-shape-to-text:t" inset="0,0,0,0">
                <w:txbxContent>
                  <w:p w:rsidR="00F65EEF" w:rsidRDefault="00F65EEF" w:rsidP="0022043F">
                    <w:pPr>
                      <w:spacing w:before="40" w:after="40"/>
                      <w:rPr>
                        <w:lang w:bidi="ar-EG"/>
                      </w:rPr>
                    </w:pPr>
                    <w:r>
                      <w:rPr>
                        <w:rFonts w:hint="cs"/>
                        <w:color w:val="000000"/>
                        <w:rtl/>
                        <w:lang w:bidi="ar-EG"/>
                      </w:rPr>
                      <w:t>قعر</w:t>
                    </w:r>
                  </w:p>
                </w:txbxContent>
              </v:textbox>
            </v:rect>
            <v:rect id="_x0000_s56432" style="position:absolute;left:6420;top:6113;width:1005;height:439;mso-wrap-style:none;v-text-anchor:top" filled="f" stroked="f">
              <v:textbox style="mso-next-textbox:#_x0000_s56432;mso-fit-shape-to-text:t" inset="0,0,0,0">
                <w:txbxContent>
                  <w:p w:rsidR="00F65EEF" w:rsidRPr="00A4582F" w:rsidRDefault="00F65EEF" w:rsidP="00A4582F">
                    <w:pPr>
                      <w:spacing w:before="40" w:after="40"/>
                    </w:pPr>
                    <w:r>
                      <w:rPr>
                        <w:color w:val="24282B"/>
                      </w:rPr>
                      <w:t>9</w:t>
                    </w:r>
                    <w:r>
                      <w:rPr>
                        <w:rFonts w:hint="cs"/>
                        <w:color w:val="24282B"/>
                        <w:rtl/>
                        <w:lang w:bidi="ar-EG"/>
                      </w:rPr>
                      <w:t xml:space="preserve"> </w:t>
                    </w:r>
                    <w:r>
                      <w:rPr>
                        <w:rFonts w:hint="cs"/>
                        <w:color w:val="24282B"/>
                        <w:rtl/>
                      </w:rPr>
                      <w:t>فِدَر</w:t>
                    </w:r>
                    <w:r w:rsidRPr="00A4582F">
                      <w:rPr>
                        <w:rFonts w:hint="cs"/>
                        <w:color w:val="24282B"/>
                        <w:rtl/>
                      </w:rPr>
                      <w:t xml:space="preserve"> </w:t>
                    </w:r>
                    <w:r>
                      <w:rPr>
                        <w:rFonts w:hint="cs"/>
                        <w:color w:val="24282B"/>
                        <w:rtl/>
                      </w:rPr>
                      <w:t>واسعة</w:t>
                    </w:r>
                  </w:p>
                </w:txbxContent>
              </v:textbox>
            </v:rect>
            <v:rect id="_x0000_s61108" style="position:absolute;left:6770;top:292;width:331;height:439;v-text-anchor:top" filled="f" stroked="f">
              <v:textbox style="mso-next-textbox:#_x0000_s61108;mso-fit-shape-to-text:t" inset="0,0,0,0">
                <w:txbxContent>
                  <w:p w:rsidR="00F65EEF" w:rsidRDefault="00F65EEF" w:rsidP="0019279B">
                    <w:pPr>
                      <w:spacing w:before="40" w:after="40"/>
                      <w:ind w:left="46"/>
                      <w:rPr>
                        <w:lang w:bidi="ar-EG"/>
                      </w:rPr>
                    </w:pPr>
                    <w:r>
                      <w:rPr>
                        <w:rFonts w:hint="cs"/>
                        <w:color w:val="000000"/>
                        <w:rtl/>
                        <w:lang w:bidi="ar-EG"/>
                      </w:rPr>
                      <w:t>يمين</w:t>
                    </w:r>
                  </w:p>
                </w:txbxContent>
              </v:textbox>
            </v:rect>
            <v:rect id="_x0000_s76902" style="position:absolute;left:220;top:1004;width:452;height:428;v-text-anchor:top" filled="f" stroked="f">
              <v:textbox style="mso-next-textbox:#_x0000_s76902" inset="0,0,0,0">
                <w:txbxContent>
                  <w:p w:rsidR="00F65EEF" w:rsidRPr="003C19CF" w:rsidRDefault="00F65EEF" w:rsidP="00940879">
                    <w:pPr>
                      <w:spacing w:before="40" w:after="40"/>
                      <w:rPr>
                        <w:rtl/>
                        <w:lang w:bidi="ar-EG"/>
                      </w:rPr>
                    </w:pPr>
                    <w:r>
                      <w:rPr>
                        <w:rFonts w:hint="cs"/>
                        <w:color w:val="000000"/>
                        <w:rtl/>
                        <w:lang w:bidi="ar-EG"/>
                      </w:rPr>
                      <w:t>رأس</w:t>
                    </w:r>
                  </w:p>
                </w:txbxContent>
              </v:textbox>
            </v:rect>
            <w10:wrap type="none"/>
            <w10:anchorlock/>
          </v:group>
        </w:pict>
      </w:r>
    </w:p>
    <w:p w:rsidR="005F5FF3" w:rsidRDefault="005F5FF3" w:rsidP="00167F59">
      <w:pPr>
        <w:pStyle w:val="FigureNo"/>
        <w:rPr>
          <w:rtl/>
        </w:rPr>
      </w:pPr>
      <w:r>
        <w:rPr>
          <w:rFonts w:hint="cs"/>
          <w:rtl/>
        </w:rPr>
        <w:t>الش</w:t>
      </w:r>
      <w:r w:rsidR="003D7266">
        <w:rPr>
          <w:rFonts w:hint="cs"/>
          <w:rtl/>
        </w:rPr>
        <w:t>ـ</w:t>
      </w:r>
      <w:r>
        <w:rPr>
          <w:rFonts w:hint="cs"/>
          <w:rtl/>
        </w:rPr>
        <w:t xml:space="preserve">كل </w:t>
      </w:r>
      <w:r>
        <w:t>29</w:t>
      </w:r>
    </w:p>
    <w:p w:rsidR="005F5FF3" w:rsidRPr="00C154E2" w:rsidRDefault="005D3CF2" w:rsidP="003D7266">
      <w:pPr>
        <w:pStyle w:val="FigureTitle"/>
        <w:rPr>
          <w:rtl/>
        </w:rPr>
      </w:pPr>
      <w:r>
        <w:rPr>
          <w:noProof/>
          <w:rtl/>
          <w:lang w:val="en-US" w:eastAsia="zh-CN" w:bidi="ar-SA"/>
        </w:rPr>
        <w:pict>
          <v:rect id="_x0000_s56500" style="position:absolute;left:0;text-align:left;margin-left:142.9pt;margin-top:19.15pt;width:202.25pt;height:21.95pt;z-index:251951616;v-text-anchor:top" filled="f" stroked="f">
            <v:textbox style="mso-next-textbox:#_x0000_s56500;mso-fit-shape-to-text:t" inset="0,0,0,0">
              <w:txbxContent>
                <w:p w:rsidR="00F65EEF" w:rsidRPr="00167F59" w:rsidRDefault="00F65EEF" w:rsidP="00C154E2">
                  <w:pPr>
                    <w:spacing w:before="40" w:after="40"/>
                  </w:pPr>
                  <w:r w:rsidRPr="00167F59">
                    <w:rPr>
                      <w:rFonts w:hint="cs"/>
                      <w:color w:val="24282B"/>
                      <w:rtl/>
                    </w:rPr>
                    <w:t>فِدرة فائقة</w:t>
                  </w:r>
                  <w:r w:rsidRPr="00167F59">
                    <w:rPr>
                      <w:color w:val="24282B"/>
                    </w:rPr>
                    <w:t xml:space="preserve"> Sh,i,j  (h=0,...,3, i=0,...,10, j=0,...,4)</w:t>
                  </w:r>
                  <w:r>
                    <w:rPr>
                      <w:color w:val="24282B"/>
                    </w:rPr>
                    <w:t xml:space="preserve"> </w:t>
                  </w:r>
                </w:p>
              </w:txbxContent>
            </v:textbox>
          </v:rect>
        </w:pict>
      </w:r>
      <w:r w:rsidR="005F5FF3" w:rsidRPr="00167F59">
        <w:rPr>
          <w:rFonts w:hint="cs"/>
          <w:rtl/>
        </w:rPr>
        <w:t xml:space="preserve">رتبة الفّدْرة الواسعة في فدرة فائقة في النظام </w:t>
      </w:r>
      <w:r w:rsidR="00C154E2" w:rsidRPr="00923A04">
        <w:t>1 080/50/I</w:t>
      </w:r>
      <w:r w:rsidR="003D7266">
        <w:rPr>
          <w:rFonts w:hint="cs"/>
          <w:rtl/>
        </w:rPr>
        <w:t xml:space="preserve"> </w:t>
      </w:r>
      <w:r w:rsidR="00C154E2">
        <w:rPr>
          <w:rFonts w:ascii="Times New Roman" w:hAnsi="Times New Roman" w:cs="Times New Roman"/>
        </w:rPr>
        <w:t>×</w:t>
      </w:r>
      <w:r w:rsidR="003D7266">
        <w:rPr>
          <w:rFonts w:hint="cs"/>
          <w:rtl/>
        </w:rPr>
        <w:t xml:space="preserve"> </w:t>
      </w:r>
      <w:r w:rsidR="00C154E2" w:rsidRPr="00923A04">
        <w:t>1 920</w:t>
      </w:r>
    </w:p>
    <w:p w:rsidR="005F5FF3" w:rsidRDefault="005D3CF2" w:rsidP="005F5FF3">
      <w:pPr>
        <w:jc w:val="center"/>
        <w:rPr>
          <w:rtl/>
        </w:rPr>
      </w:pPr>
      <w:r>
        <w:rPr>
          <w:noProof/>
          <w:rtl/>
          <w:lang w:eastAsia="zh-CN"/>
        </w:rPr>
        <w:pict>
          <v:shape id="_x0000_s56507" type="#_x0000_t202" style="position:absolute;left:0;text-align:left;margin-left:24.95pt;margin-top:.2pt;width:409.2pt;height:177.7pt;z-index:251952640" filled="f" stroked="f">
            <v:textbox style="mso-next-textbox:#_x0000_s56507">
              <w:txbxContent>
                <w:p w:rsidR="00F65EEF" w:rsidRDefault="00F65EEF"/>
              </w:txbxContent>
            </v:textbox>
          </v:shape>
        </w:pict>
      </w:r>
      <w:r>
        <w:rPr>
          <w:rtl/>
        </w:rPr>
      </w:r>
      <w:r>
        <w:pict>
          <v:group id="_x0000_s56437" editas="canvas" style="width:348.1pt;height:177.3pt;mso-position-horizontal-relative:char;mso-position-vertical-relative:line" coordorigin=",-12" coordsize="6962,3546">
            <o:lock v:ext="edit" aspectratio="t"/>
            <v:shape id="_x0000_s56436" type="#_x0000_t75" style="position:absolute;top:-12;width:6962;height:3546" o:preferrelative="f">
              <v:fill o:detectmouseclick="t"/>
              <v:path o:extrusionok="t" o:connecttype="none"/>
              <o:lock v:ext="edit" text="t"/>
            </v:shape>
            <v:rect id="_x0000_s56438" style="position:absolute;left:6362;top:3264;width:467;height:249;mso-wrap-style:none;v-text-anchor:top" filled="f" stroked="f">
              <v:textbox style="mso-next-textbox:#_x0000_s56438;mso-fit-shape-to-text:t" inset="0,0,0,0">
                <w:txbxContent>
                  <w:p w:rsidR="00F65EEF" w:rsidRDefault="00F65EEF">
                    <w:r>
                      <w:rPr>
                        <w:rFonts w:cs="Times New Roman"/>
                        <w:color w:val="24211D"/>
                        <w:sz w:val="14"/>
                        <w:szCs w:val="14"/>
                      </w:rPr>
                      <w:t>1620-29</w:t>
                    </w:r>
                  </w:p>
                </w:txbxContent>
              </v:textbox>
            </v:rect>
            <v:rect id="_x0000_s56439" style="position:absolute;left:24;top:312;width:708;height:564" filled="f" strokecolor="#24282b" strokeweight="33e-5mm"/>
            <v:rect id="_x0000_s56440" style="position:absolute;left:720;top:312;width:708;height:564" filled="f" strokecolor="#24282b" strokeweight="33e-5mm"/>
            <v:rect id="_x0000_s56441" style="position:absolute;left:1416;top:312;width:697;height:564" filled="f" strokecolor="#24282b" strokeweight="33e-5mm"/>
            <v:rect id="_x0000_s56442" style="position:absolute;left:2101;top:312;width:696;height:564" filled="f" strokecolor="#24282b" strokeweight="33e-5mm"/>
            <v:rect id="_x0000_s56443" style="position:absolute;left:2785;top:312;width:708;height:564" filled="f" strokecolor="#24282b" strokeweight="33e-5mm"/>
            <v:rect id="_x0000_s56444" style="position:absolute;left:3481;top:312;width:708;height:564" filled="f" strokecolor="#24282b" strokeweight="33e-5mm"/>
            <v:rect id="_x0000_s56445" style="position:absolute;left:4177;top:312;width:696;height:564" filled="f" strokecolor="#24282b" strokeweight="33e-5mm"/>
            <v:rect id="_x0000_s56446" style="position:absolute;left:4861;top:312;width:709;height:564" filled="f" strokecolor="#24282b" strokeweight="33e-5mm"/>
            <v:rect id="_x0000_s56447" style="position:absolute;left:5558;top:312;width:708;height:564" filled="f" strokecolor="#24282b" strokeweight="33e-5mm"/>
            <v:rect id="_x0000_s56448" style="position:absolute;left:24;top:864;width:708;height:552" filled="f" strokecolor="#24282b" strokeweight="33e-5mm"/>
            <v:rect id="_x0000_s56449" style="position:absolute;left:720;top:864;width:708;height:552" filled="f" strokecolor="#24282b" strokeweight="33e-5mm"/>
            <v:rect id="_x0000_s56450" style="position:absolute;left:1416;top:864;width:697;height:552" filled="f" strokecolor="#24282b" strokeweight="33e-5mm"/>
            <v:rect id="_x0000_s56451" style="position:absolute;left:2101;top:864;width:696;height:552" filled="f" strokecolor="#24282b" strokeweight="33e-5mm"/>
            <v:rect id="_x0000_s56452" style="position:absolute;left:2785;top:864;width:708;height:552" filled="f" strokecolor="#24282b" strokeweight="33e-5mm"/>
            <v:rect id="_x0000_s56453" style="position:absolute;left:3481;top:864;width:708;height:552" filled="f" strokecolor="#24282b" strokeweight="33e-5mm"/>
            <v:rect id="_x0000_s56454" style="position:absolute;left:4177;top:864;width:696;height:552" filled="f" strokecolor="#24282b" strokeweight="33e-5mm"/>
            <v:rect id="_x0000_s56455" style="position:absolute;left:4861;top:864;width:709;height:552" filled="f" strokecolor="#24282b" strokeweight="33e-5mm"/>
            <v:rect id="_x0000_s56456" style="position:absolute;left:5558;top:864;width:708;height:552" filled="f" strokecolor="#24282b" strokeweight="33e-5mm"/>
            <v:rect id="_x0000_s56457" style="position:absolute;left:24;top:1404;width:708;height:564" filled="f" strokecolor="#24282b" strokeweight="33e-5mm"/>
            <v:rect id="_x0000_s56458" style="position:absolute;left:720;top:1404;width:708;height:564" filled="f" strokecolor="#24282b" strokeweight="33e-5mm"/>
            <v:rect id="_x0000_s56459" style="position:absolute;left:1416;top:1404;width:697;height:564" filled="f" strokecolor="#24282b" strokeweight="33e-5mm"/>
            <v:rect id="_x0000_s56460" style="position:absolute;left:2101;top:1404;width:696;height:564" filled="f" strokecolor="#24282b" strokeweight="33e-5mm"/>
            <v:rect id="_x0000_s56461" style="position:absolute;left:2785;top:1404;width:708;height:564" filled="f" strokecolor="#24282b" strokeweight="33e-5mm"/>
            <v:rect id="_x0000_s56462" style="position:absolute;left:3481;top:1404;width:708;height:564" filled="f" strokecolor="#24282b" strokeweight="33e-5mm"/>
            <v:rect id="_x0000_s56463" style="position:absolute;left:4177;top:1404;width:696;height:564" filled="f" strokecolor="#24282b" strokeweight="33e-5mm"/>
            <v:rect id="_x0000_s56464" style="position:absolute;left:4861;top:1404;width:709;height:564" filled="f" strokecolor="#24282b" strokeweight="33e-5mm"/>
            <v:rect id="_x0000_s56465" style="position:absolute;left:5558;top:1404;width:708;height:564" filled="f" strokecolor="#24282b" strokeweight="33e-5mm"/>
            <v:rect id="_x0000_s56466" style="position:absolute;left:24;top:2508;width:708;height:576" filled="f" strokecolor="#24282b" strokeweight="33e-5mm"/>
            <v:rect id="_x0000_s56467" style="position:absolute;left:720;top:2508;width:708;height:576" filled="f" strokecolor="#24282b" strokeweight="33e-5mm"/>
            <v:rect id="_x0000_s56468" style="position:absolute;left:1416;top:2508;width:697;height:576" filled="f" strokecolor="#24282b" strokeweight="33e-5mm"/>
            <v:rect id="_x0000_s56469" style="position:absolute;left:2101;top:2508;width:3469;height:576" filled="f" strokecolor="#24282b" strokeweight="33e-5mm"/>
            <v:rect id="_x0000_s56470" style="position:absolute;left:2425;top:2616;width:2996;height:322;mso-wrap-style:none;v-text-anchor:top" filled="f" stroked="f">
              <v:textbox style="mso-next-textbox:#_x0000_s56470;mso-fit-shape-to-text:t" inset="0,0,0,0">
                <w:txbxContent>
                  <w:p w:rsidR="00F65EEF" w:rsidRDefault="00F65EEF">
                    <w:r>
                      <w:rPr>
                        <w:rFonts w:ascii="Arial" w:hAnsi="Arial" w:cs="Arial"/>
                        <w:color w:val="24282B"/>
                      </w:rPr>
                      <w:t>.................................................</w:t>
                    </w:r>
                  </w:p>
                </w:txbxContent>
              </v:textbox>
            </v:rect>
            <v:rect id="_x0000_s56471" style="position:absolute;left:5558;top:2508;width:708;height:576" filled="f" strokecolor="#24282b" strokeweight="33e-5mm"/>
            <v:line id="_x0000_s56472" style="position:absolute" from="6081,1188" to="6693,1308" strokecolor="#24282b" strokeweight="33e-5mm">
              <v:stroke joinstyle="miter"/>
            </v:line>
            <v:rect id="_x0000_s56473" style="position:absolute;left:312;top:468;width:123;height:322;mso-wrap-style:none;v-text-anchor:top" filled="f" stroked="f">
              <v:textbox style="mso-next-textbox:#_x0000_s56473;mso-fit-shape-to-text:t" inset="0,0,0,0">
                <w:txbxContent>
                  <w:p w:rsidR="00F65EEF" w:rsidRDefault="00F65EEF">
                    <w:r>
                      <w:rPr>
                        <w:rFonts w:ascii="Arial" w:hAnsi="Arial" w:cs="Arial"/>
                        <w:color w:val="24282B"/>
                      </w:rPr>
                      <w:t>0</w:t>
                    </w:r>
                  </w:p>
                </w:txbxContent>
              </v:textbox>
            </v:rect>
            <v:rect id="_x0000_s56474" style="position:absolute;left:1008;top:468;width:123;height:322;mso-wrap-style:none;v-text-anchor:top" filled="f" stroked="f">
              <v:textbox style="mso-next-textbox:#_x0000_s56474;mso-fit-shape-to-text:t" inset="0,0,0,0">
                <w:txbxContent>
                  <w:p w:rsidR="00F65EEF" w:rsidRDefault="00F65EEF">
                    <w:r>
                      <w:rPr>
                        <w:rFonts w:ascii="Arial" w:hAnsi="Arial" w:cs="Arial"/>
                        <w:color w:val="24282B"/>
                      </w:rPr>
                      <w:t>1</w:t>
                    </w:r>
                  </w:p>
                </w:txbxContent>
              </v:textbox>
            </v:rect>
            <v:rect id="_x0000_s56475" style="position:absolute;left:1704;top:468;width:123;height:322;mso-wrap-style:none;v-text-anchor:top" filled="f" stroked="f">
              <v:textbox style="mso-next-textbox:#_x0000_s56475;mso-fit-shape-to-text:t" inset="0,0,0,0">
                <w:txbxContent>
                  <w:p w:rsidR="00F65EEF" w:rsidRDefault="00F65EEF">
                    <w:r>
                      <w:rPr>
                        <w:rFonts w:ascii="Arial" w:hAnsi="Arial" w:cs="Arial"/>
                        <w:color w:val="24282B"/>
                      </w:rPr>
                      <w:t>2</w:t>
                    </w:r>
                  </w:p>
                </w:txbxContent>
              </v:textbox>
            </v:rect>
            <v:rect id="_x0000_s56476" style="position:absolute;left:2389;top:468;width:123;height:322;mso-wrap-style:none;v-text-anchor:top" filled="f" stroked="f">
              <v:textbox style="mso-next-textbox:#_x0000_s56476;mso-fit-shape-to-text:t" inset="0,0,0,0">
                <w:txbxContent>
                  <w:p w:rsidR="00F65EEF" w:rsidRDefault="00F65EEF">
                    <w:r>
                      <w:rPr>
                        <w:rFonts w:ascii="Arial" w:hAnsi="Arial" w:cs="Arial"/>
                        <w:color w:val="24282B"/>
                      </w:rPr>
                      <w:t>3</w:t>
                    </w:r>
                  </w:p>
                </w:txbxContent>
              </v:textbox>
            </v:rect>
            <v:rect id="_x0000_s56477" style="position:absolute;left:3073;top:468;width:123;height:322;mso-wrap-style:none;v-text-anchor:top" filled="f" stroked="f">
              <v:textbox style="mso-next-textbox:#_x0000_s56477;mso-fit-shape-to-text:t" inset="0,0,0,0">
                <w:txbxContent>
                  <w:p w:rsidR="00F65EEF" w:rsidRDefault="00F65EEF">
                    <w:r>
                      <w:rPr>
                        <w:rFonts w:ascii="Arial" w:hAnsi="Arial" w:cs="Arial"/>
                        <w:color w:val="24282B"/>
                      </w:rPr>
                      <w:t>4</w:t>
                    </w:r>
                  </w:p>
                </w:txbxContent>
              </v:textbox>
            </v:rect>
            <v:rect id="_x0000_s56478" style="position:absolute;left:3769;top:468;width:123;height:322;mso-wrap-style:none;v-text-anchor:top" filled="f" stroked="f">
              <v:textbox style="mso-next-textbox:#_x0000_s56478;mso-fit-shape-to-text:t" inset="0,0,0,0">
                <w:txbxContent>
                  <w:p w:rsidR="00F65EEF" w:rsidRDefault="00F65EEF">
                    <w:r>
                      <w:rPr>
                        <w:rFonts w:ascii="Arial" w:hAnsi="Arial" w:cs="Arial"/>
                        <w:color w:val="24282B"/>
                      </w:rPr>
                      <w:t>5</w:t>
                    </w:r>
                  </w:p>
                </w:txbxContent>
              </v:textbox>
            </v:rect>
            <v:rect id="_x0000_s56479" style="position:absolute;left:4465;top:468;width:123;height:322;mso-wrap-style:none;v-text-anchor:top" filled="f" stroked="f">
              <v:textbox style="mso-next-textbox:#_x0000_s56479;mso-fit-shape-to-text:t" inset="0,0,0,0">
                <w:txbxContent>
                  <w:p w:rsidR="00F65EEF" w:rsidRDefault="00F65EEF">
                    <w:r>
                      <w:rPr>
                        <w:rFonts w:ascii="Arial" w:hAnsi="Arial" w:cs="Arial"/>
                        <w:color w:val="24282B"/>
                      </w:rPr>
                      <w:t>6</w:t>
                    </w:r>
                  </w:p>
                </w:txbxContent>
              </v:textbox>
            </v:rect>
            <v:rect id="_x0000_s56480" style="position:absolute;left:5149;top:468;width:123;height:322;mso-wrap-style:none;v-text-anchor:top" filled="f" stroked="f">
              <v:textbox style="mso-next-textbox:#_x0000_s56480;mso-fit-shape-to-text:t" inset="0,0,0,0">
                <w:txbxContent>
                  <w:p w:rsidR="00F65EEF" w:rsidRDefault="00F65EEF">
                    <w:r>
                      <w:rPr>
                        <w:rFonts w:ascii="Arial" w:hAnsi="Arial" w:cs="Arial"/>
                        <w:color w:val="24282B"/>
                      </w:rPr>
                      <w:t>7</w:t>
                    </w:r>
                  </w:p>
                </w:txbxContent>
              </v:textbox>
            </v:rect>
            <v:rect id="_x0000_s56481" style="position:absolute;left:5846;top:468;width:123;height:322;mso-wrap-style:none;v-text-anchor:top" filled="f" stroked="f">
              <v:textbox style="mso-next-textbox:#_x0000_s56481;mso-fit-shape-to-text:t" inset="0,0,0,0">
                <w:txbxContent>
                  <w:p w:rsidR="00F65EEF" w:rsidRDefault="00F65EEF">
                    <w:r>
                      <w:rPr>
                        <w:rFonts w:ascii="Arial" w:hAnsi="Arial" w:cs="Arial"/>
                        <w:color w:val="24282B"/>
                      </w:rPr>
                      <w:t>8</w:t>
                    </w:r>
                  </w:p>
                </w:txbxContent>
              </v:textbox>
            </v:rect>
            <v:rect id="_x0000_s56482" style="position:absolute;left:324;top:1020;width:123;height:322;mso-wrap-style:none;v-text-anchor:top" filled="f" stroked="f">
              <v:textbox style="mso-next-textbox:#_x0000_s56482;mso-fit-shape-to-text:t" inset="0,0,0,0">
                <w:txbxContent>
                  <w:p w:rsidR="00F65EEF" w:rsidRDefault="00F65EEF">
                    <w:r>
                      <w:rPr>
                        <w:rFonts w:ascii="Arial" w:hAnsi="Arial" w:cs="Arial"/>
                        <w:color w:val="24282B"/>
                      </w:rPr>
                      <w:t>9</w:t>
                    </w:r>
                  </w:p>
                </w:txbxContent>
              </v:textbox>
            </v:rect>
            <v:rect id="_x0000_s56483" style="position:absolute;left:948;top:1020;width:245;height:322;mso-wrap-style:none;v-text-anchor:top" filled="f" stroked="f">
              <v:textbox style="mso-next-textbox:#_x0000_s56483;mso-fit-shape-to-text:t" inset="0,0,0,0">
                <w:txbxContent>
                  <w:p w:rsidR="00F65EEF" w:rsidRDefault="00F65EEF">
                    <w:r>
                      <w:rPr>
                        <w:rFonts w:ascii="Arial" w:hAnsi="Arial" w:cs="Arial"/>
                        <w:color w:val="24282B"/>
                      </w:rPr>
                      <w:t>10</w:t>
                    </w:r>
                  </w:p>
                </w:txbxContent>
              </v:textbox>
            </v:rect>
            <v:rect id="_x0000_s56484" style="position:absolute;left:1644;top:1020;width:245;height:322;mso-wrap-style:none;v-text-anchor:top" filled="f" stroked="f">
              <v:textbox style="mso-next-textbox:#_x0000_s56484;mso-fit-shape-to-text:t" inset="0,0,0,0">
                <w:txbxContent>
                  <w:p w:rsidR="00F65EEF" w:rsidRDefault="00F65EEF">
                    <w:r>
                      <w:rPr>
                        <w:rFonts w:ascii="Arial" w:hAnsi="Arial" w:cs="Arial"/>
                        <w:color w:val="24282B"/>
                      </w:rPr>
                      <w:t>11</w:t>
                    </w:r>
                  </w:p>
                </w:txbxContent>
              </v:textbox>
            </v:rect>
            <v:rect id="_x0000_s56485" style="position:absolute;left:2329;top:1020;width:245;height:322;mso-wrap-style:none;v-text-anchor:top" filled="f" stroked="f">
              <v:textbox style="mso-next-textbox:#_x0000_s56485;mso-fit-shape-to-text:t" inset="0,0,0,0">
                <w:txbxContent>
                  <w:p w:rsidR="00F65EEF" w:rsidRDefault="00F65EEF">
                    <w:r>
                      <w:rPr>
                        <w:rFonts w:ascii="Arial" w:hAnsi="Arial" w:cs="Arial"/>
                        <w:color w:val="24282B"/>
                      </w:rPr>
                      <w:t>12</w:t>
                    </w:r>
                  </w:p>
                </w:txbxContent>
              </v:textbox>
            </v:rect>
            <v:rect id="_x0000_s56486" style="position:absolute;left:3025;top:1020;width:245;height:322;mso-wrap-style:none;v-text-anchor:top" filled="f" stroked="f">
              <v:textbox style="mso-next-textbox:#_x0000_s56486;mso-fit-shape-to-text:t" inset="0,0,0,0">
                <w:txbxContent>
                  <w:p w:rsidR="00F65EEF" w:rsidRDefault="00F65EEF">
                    <w:r>
                      <w:rPr>
                        <w:rFonts w:ascii="Arial" w:hAnsi="Arial" w:cs="Arial"/>
                        <w:color w:val="24282B"/>
                      </w:rPr>
                      <w:t>13</w:t>
                    </w:r>
                  </w:p>
                </w:txbxContent>
              </v:textbox>
            </v:rect>
            <v:rect id="_x0000_s56487" style="position:absolute;left:3709;top:1020;width:245;height:322;mso-wrap-style:none;v-text-anchor:top" filled="f" stroked="f">
              <v:textbox style="mso-next-textbox:#_x0000_s56487;mso-fit-shape-to-text:t" inset="0,0,0,0">
                <w:txbxContent>
                  <w:p w:rsidR="00F65EEF" w:rsidRDefault="00F65EEF">
                    <w:r>
                      <w:rPr>
                        <w:rFonts w:ascii="Arial" w:hAnsi="Arial" w:cs="Arial"/>
                        <w:color w:val="24282B"/>
                      </w:rPr>
                      <w:t>14</w:t>
                    </w:r>
                  </w:p>
                </w:txbxContent>
              </v:textbox>
            </v:rect>
            <v:rect id="_x0000_s56488" style="position:absolute;left:4405;top:1020;width:245;height:322;mso-wrap-style:none;v-text-anchor:top" filled="f" stroked="f">
              <v:textbox style="mso-next-textbox:#_x0000_s56488;mso-fit-shape-to-text:t" inset="0,0,0,0">
                <w:txbxContent>
                  <w:p w:rsidR="00F65EEF" w:rsidRDefault="00F65EEF">
                    <w:r>
                      <w:rPr>
                        <w:rFonts w:ascii="Arial" w:hAnsi="Arial" w:cs="Arial"/>
                        <w:color w:val="24282B"/>
                      </w:rPr>
                      <w:t>15</w:t>
                    </w:r>
                  </w:p>
                </w:txbxContent>
              </v:textbox>
            </v:rect>
            <v:rect id="_x0000_s56489" style="position:absolute;left:5089;top:1020;width:245;height:322;mso-wrap-style:none;v-text-anchor:top" filled="f" stroked="f">
              <v:textbox style="mso-next-textbox:#_x0000_s56489;mso-fit-shape-to-text:t" inset="0,0,0,0">
                <w:txbxContent>
                  <w:p w:rsidR="00F65EEF" w:rsidRDefault="00F65EEF">
                    <w:r>
                      <w:rPr>
                        <w:rFonts w:ascii="Arial" w:hAnsi="Arial" w:cs="Arial"/>
                        <w:color w:val="24282B"/>
                      </w:rPr>
                      <w:t>16</w:t>
                    </w:r>
                  </w:p>
                </w:txbxContent>
              </v:textbox>
            </v:rect>
            <v:rect id="_x0000_s56490" style="position:absolute;left:5786;top:1020;width:245;height:322;mso-wrap-style:none;v-text-anchor:top" filled="f" stroked="f">
              <v:textbox style="mso-next-textbox:#_x0000_s56490;mso-fit-shape-to-text:t" inset="0,0,0,0">
                <w:txbxContent>
                  <w:p w:rsidR="00F65EEF" w:rsidRDefault="00F65EEF">
                    <w:r>
                      <w:rPr>
                        <w:rFonts w:ascii="Arial" w:hAnsi="Arial" w:cs="Arial"/>
                        <w:color w:val="24282B"/>
                      </w:rPr>
                      <w:t>17</w:t>
                    </w:r>
                  </w:p>
                </w:txbxContent>
              </v:textbox>
            </v:rect>
            <v:rect id="_x0000_s56491" style="position:absolute;left:264;top:1572;width:245;height:322;mso-wrap-style:none;v-text-anchor:top" filled="f" stroked="f">
              <v:textbox style="mso-next-textbox:#_x0000_s56491;mso-fit-shape-to-text:t" inset="0,0,0,0">
                <w:txbxContent>
                  <w:p w:rsidR="00F65EEF" w:rsidRDefault="00F65EEF">
                    <w:r>
                      <w:rPr>
                        <w:rFonts w:ascii="Arial" w:hAnsi="Arial" w:cs="Arial"/>
                        <w:color w:val="24282B"/>
                      </w:rPr>
                      <w:t>18</w:t>
                    </w:r>
                  </w:p>
                </w:txbxContent>
              </v:textbox>
            </v:rect>
            <v:rect id="_x0000_s56492" style="position:absolute;left:960;top:1560;width:245;height:322;mso-wrap-style:none;v-text-anchor:top" filled="f" stroked="f">
              <v:textbox style="mso-next-textbox:#_x0000_s56492;mso-fit-shape-to-text:t" inset="0,0,0,0">
                <w:txbxContent>
                  <w:p w:rsidR="00F65EEF" w:rsidRDefault="00F65EEF">
                    <w:r>
                      <w:rPr>
                        <w:rFonts w:ascii="Arial" w:hAnsi="Arial" w:cs="Arial"/>
                        <w:color w:val="24282B"/>
                      </w:rPr>
                      <w:t>19</w:t>
                    </w:r>
                  </w:p>
                </w:txbxContent>
              </v:textbox>
            </v:rect>
            <v:rect id="_x0000_s56493" style="position:absolute;left:1644;top:1560;width:245;height:322;mso-wrap-style:none;v-text-anchor:top" filled="f" stroked="f">
              <v:textbox style="mso-next-textbox:#_x0000_s56493;mso-fit-shape-to-text:t" inset="0,0,0,0">
                <w:txbxContent>
                  <w:p w:rsidR="00F65EEF" w:rsidRDefault="00F65EEF">
                    <w:r>
                      <w:rPr>
                        <w:rFonts w:ascii="Arial" w:hAnsi="Arial" w:cs="Arial"/>
                        <w:color w:val="24282B"/>
                      </w:rPr>
                      <w:t>20</w:t>
                    </w:r>
                  </w:p>
                </w:txbxContent>
              </v:textbox>
            </v:rect>
            <v:rect id="_x0000_s56494" style="position:absolute;left:2329;top:1560;width:245;height:322;mso-wrap-style:none;v-text-anchor:top" filled="f" stroked="f">
              <v:textbox style="mso-next-textbox:#_x0000_s56494;mso-fit-shape-to-text:t" inset="0,0,0,0">
                <w:txbxContent>
                  <w:p w:rsidR="00F65EEF" w:rsidRDefault="00F65EEF">
                    <w:r>
                      <w:rPr>
                        <w:rFonts w:ascii="Arial" w:hAnsi="Arial" w:cs="Arial"/>
                        <w:color w:val="24282B"/>
                      </w:rPr>
                      <w:t>21</w:t>
                    </w:r>
                  </w:p>
                </w:txbxContent>
              </v:textbox>
            </v:rect>
            <v:rect id="_x0000_s56495" style="position:absolute;left:3025;top:1560;width:245;height:322;mso-wrap-style:none;v-text-anchor:top" filled="f" stroked="f">
              <v:textbox style="mso-next-textbox:#_x0000_s56495;mso-fit-shape-to-text:t" inset="0,0,0,0">
                <w:txbxContent>
                  <w:p w:rsidR="00F65EEF" w:rsidRDefault="00F65EEF">
                    <w:r>
                      <w:rPr>
                        <w:rFonts w:ascii="Arial" w:hAnsi="Arial" w:cs="Arial"/>
                        <w:color w:val="24282B"/>
                      </w:rPr>
                      <w:t>22</w:t>
                    </w:r>
                  </w:p>
                </w:txbxContent>
              </v:textbox>
            </v:rect>
            <v:rect id="_x0000_s56496" style="position:absolute;left:3709;top:1560;width:245;height:322;mso-wrap-style:none;v-text-anchor:top" filled="f" stroked="f">
              <v:textbox style="mso-next-textbox:#_x0000_s56496;mso-fit-shape-to-text:t" inset="0,0,0,0">
                <w:txbxContent>
                  <w:p w:rsidR="00F65EEF" w:rsidRDefault="00F65EEF">
                    <w:r>
                      <w:rPr>
                        <w:rFonts w:ascii="Arial" w:hAnsi="Arial" w:cs="Arial"/>
                        <w:color w:val="24282B"/>
                      </w:rPr>
                      <w:t>23</w:t>
                    </w:r>
                  </w:p>
                </w:txbxContent>
              </v:textbox>
            </v:rect>
            <v:rect id="_x0000_s56497" style="position:absolute;left:4405;top:1560;width:245;height:322;mso-wrap-style:none;v-text-anchor:top" filled="f" stroked="f">
              <v:textbox style="mso-next-textbox:#_x0000_s56497;mso-fit-shape-to-text:t" inset="0,0,0,0">
                <w:txbxContent>
                  <w:p w:rsidR="00F65EEF" w:rsidRDefault="00F65EEF">
                    <w:r>
                      <w:rPr>
                        <w:rFonts w:ascii="Arial" w:hAnsi="Arial" w:cs="Arial"/>
                        <w:color w:val="24282B"/>
                      </w:rPr>
                      <w:t>24</w:t>
                    </w:r>
                  </w:p>
                </w:txbxContent>
              </v:textbox>
            </v:rect>
            <v:rect id="_x0000_s56498" style="position:absolute;left:5089;top:1560;width:245;height:322;mso-wrap-style:none;v-text-anchor:top" filled="f" stroked="f">
              <v:textbox style="mso-next-textbox:#_x0000_s56498;mso-fit-shape-to-text:t" inset="0,0,0,0">
                <w:txbxContent>
                  <w:p w:rsidR="00F65EEF" w:rsidRDefault="00F65EEF">
                    <w:r>
                      <w:rPr>
                        <w:rFonts w:ascii="Arial" w:hAnsi="Arial" w:cs="Arial"/>
                        <w:color w:val="24282B"/>
                      </w:rPr>
                      <w:t>25</w:t>
                    </w:r>
                  </w:p>
                </w:txbxContent>
              </v:textbox>
            </v:rect>
            <v:rect id="_x0000_s56499" style="position:absolute;left:5786;top:1560;width:245;height:322;mso-wrap-style:none;v-text-anchor:top" filled="f" stroked="f">
              <v:textbox style="mso-next-textbox:#_x0000_s56499;mso-fit-shape-to-text:t" inset="0,0,0,0">
                <w:txbxContent>
                  <w:p w:rsidR="00F65EEF" w:rsidRDefault="00F65EEF">
                    <w:r>
                      <w:rPr>
                        <w:rFonts w:ascii="Arial" w:hAnsi="Arial" w:cs="Arial"/>
                        <w:color w:val="24282B"/>
                      </w:rPr>
                      <w:t>26</w:t>
                    </w:r>
                  </w:p>
                </w:txbxContent>
              </v:textbox>
            </v:rect>
            <v:rect id="_x0000_s56501" style="position:absolute;left:312;top:2676;width:123;height:322;mso-wrap-style:none;v-text-anchor:top" filled="f" stroked="f">
              <v:textbox style="mso-next-textbox:#_x0000_s56501;mso-fit-shape-to-text:t" inset="0,0,0,0">
                <w:txbxContent>
                  <w:p w:rsidR="00F65EEF" w:rsidRDefault="00F65EEF">
                    <w:r>
                      <w:rPr>
                        <w:rFonts w:ascii="Arial" w:hAnsi="Arial" w:cs="Arial"/>
                        <w:color w:val="24282B"/>
                      </w:rPr>
                      <w:t>0</w:t>
                    </w:r>
                  </w:p>
                </w:txbxContent>
              </v:textbox>
            </v:rect>
            <v:rect id="_x0000_s56502" style="position:absolute;left:1008;top:2676;width:123;height:322;mso-wrap-style:none;v-text-anchor:top" filled="f" stroked="f">
              <v:textbox style="mso-next-textbox:#_x0000_s56502;mso-fit-shape-to-text:t" inset="0,0,0,0">
                <w:txbxContent>
                  <w:p w:rsidR="00F65EEF" w:rsidRDefault="00F65EEF">
                    <w:r>
                      <w:rPr>
                        <w:rFonts w:ascii="Arial" w:hAnsi="Arial" w:cs="Arial"/>
                        <w:color w:val="24282B"/>
                      </w:rPr>
                      <w:t>1</w:t>
                    </w:r>
                  </w:p>
                </w:txbxContent>
              </v:textbox>
            </v:rect>
            <v:rect id="_x0000_s56503" style="position:absolute;left:1704;top:2676;width:123;height:322;mso-wrap-style:none;v-text-anchor:top" filled="f" stroked="f">
              <v:textbox style="mso-next-textbox:#_x0000_s56503;mso-fit-shape-to-text:t" inset="0,0,0,0">
                <w:txbxContent>
                  <w:p w:rsidR="00F65EEF" w:rsidRDefault="00F65EEF">
                    <w:r>
                      <w:rPr>
                        <w:rFonts w:ascii="Arial" w:hAnsi="Arial" w:cs="Arial"/>
                        <w:color w:val="24282B"/>
                      </w:rPr>
                      <w:t>2</w:t>
                    </w:r>
                  </w:p>
                </w:txbxContent>
              </v:textbox>
            </v:rect>
            <v:rect id="_x0000_s56504" style="position:absolute;left:5786;top:2676;width:245;height:322;mso-wrap-style:none;v-text-anchor:top" filled="f" stroked="f">
              <v:textbox style="mso-next-textbox:#_x0000_s56504;mso-fit-shape-to-text:t" inset="0,0,0,0">
                <w:txbxContent>
                  <w:p w:rsidR="00F65EEF" w:rsidRDefault="00F65EEF">
                    <w:r>
                      <w:rPr>
                        <w:rFonts w:ascii="Arial" w:hAnsi="Arial" w:cs="Arial"/>
                        <w:color w:val="24282B"/>
                      </w:rPr>
                      <w:t>26</w:t>
                    </w:r>
                  </w:p>
                </w:txbxContent>
              </v:textbox>
            </v:rect>
            <v:rect id="_x0000_s56505" style="position:absolute;left:1044;top:2151;width:2533;height:439;mso-wrap-style:none;v-text-anchor:top" filled="f" stroked="f">
              <v:textbox style="mso-next-textbox:#_x0000_s56505;mso-fit-shape-to-text:t" inset="0,0,0,0">
                <w:txbxContent>
                  <w:p w:rsidR="00F65EEF" w:rsidRPr="00591229" w:rsidRDefault="00F65EEF" w:rsidP="00C154E2">
                    <w:pPr>
                      <w:spacing w:before="40" w:after="40"/>
                      <w:rPr>
                        <w:lang w:bidi="ar-EG"/>
                      </w:rPr>
                    </w:pPr>
                    <w:r w:rsidRPr="00591229">
                      <w:rPr>
                        <w:rFonts w:hint="cs"/>
                        <w:color w:val="24282B"/>
                        <w:rtl/>
                      </w:rPr>
                      <w:t>فِدرة فائقة</w:t>
                    </w:r>
                    <w:r>
                      <w:rPr>
                        <w:rFonts w:hint="cs"/>
                        <w:color w:val="24282B"/>
                        <w:rtl/>
                        <w:lang w:bidi="ar-EG"/>
                      </w:rPr>
                      <w:t xml:space="preserve"> </w:t>
                    </w:r>
                    <w:r w:rsidRPr="00591229">
                      <w:rPr>
                        <w:color w:val="24282B"/>
                      </w:rPr>
                      <w:t xml:space="preserve"> S 0,11,j  (j=0,...,4)</w:t>
                    </w:r>
                    <w:r w:rsidRPr="00591229">
                      <w:rPr>
                        <w:rFonts w:hint="cs"/>
                        <w:color w:val="24282B"/>
                        <w:rtl/>
                      </w:rPr>
                      <w:t xml:space="preserve"> </w:t>
                    </w:r>
                  </w:p>
                </w:txbxContent>
              </v:textbox>
            </v:rect>
            <v:rect id="_x0000_s56506" style="position:absolute;left:6758;top:1260;width:111;height:322;mso-wrap-style:none;v-text-anchor:top" filled="f" stroked="f">
              <v:textbox style="mso-next-textbox:#_x0000_s56506;mso-fit-shape-to-text:t" inset="0,0,0,0">
                <w:txbxContent>
                  <w:p w:rsidR="00F65EEF" w:rsidRDefault="00F65EEF">
                    <w:r>
                      <w:rPr>
                        <w:rFonts w:ascii="Arial" w:hAnsi="Arial" w:cs="Arial"/>
                        <w:color w:val="24282B"/>
                      </w:rPr>
                      <w:t>k</w:t>
                    </w:r>
                  </w:p>
                </w:txbxContent>
              </v:textbox>
            </v:rect>
            <w10:wrap type="none"/>
            <w10:anchorlock/>
          </v:group>
        </w:pict>
      </w:r>
    </w:p>
    <w:p w:rsidR="00591229" w:rsidRDefault="00591229">
      <w:pPr>
        <w:overflowPunct/>
        <w:autoSpaceDE/>
        <w:autoSpaceDN/>
        <w:bidi w:val="0"/>
        <w:adjustRightInd/>
        <w:spacing w:before="0" w:line="240" w:lineRule="auto"/>
        <w:jc w:val="left"/>
        <w:textAlignment w:val="auto"/>
        <w:rPr>
          <w:b/>
          <w:bCs/>
          <w:rtl/>
        </w:rPr>
      </w:pPr>
      <w:r>
        <w:rPr>
          <w:b/>
          <w:bCs/>
          <w:rtl/>
        </w:rPr>
        <w:br w:type="page"/>
      </w:r>
    </w:p>
    <w:p w:rsidR="005F5FF3" w:rsidRPr="00EC01F7" w:rsidRDefault="005F5FF3" w:rsidP="00EC01F7">
      <w:pPr>
        <w:pStyle w:val="FigureNo"/>
        <w:rPr>
          <w:rtl/>
        </w:rPr>
      </w:pPr>
      <w:r w:rsidRPr="00EC01F7">
        <w:rPr>
          <w:rFonts w:hint="cs"/>
          <w:rtl/>
        </w:rPr>
        <w:t>الش</w:t>
      </w:r>
      <w:r w:rsidR="003D7266">
        <w:rPr>
          <w:rFonts w:hint="cs"/>
          <w:rtl/>
        </w:rPr>
        <w:t>ـ</w:t>
      </w:r>
      <w:r w:rsidRPr="00EC01F7">
        <w:rPr>
          <w:rFonts w:hint="cs"/>
          <w:rtl/>
        </w:rPr>
        <w:t xml:space="preserve">كل </w:t>
      </w:r>
      <w:r w:rsidRPr="00EC01F7">
        <w:t>30</w:t>
      </w:r>
    </w:p>
    <w:p w:rsidR="005F5FF3" w:rsidRDefault="004C1D5B" w:rsidP="003D7266">
      <w:pPr>
        <w:pStyle w:val="FigureTitle"/>
        <w:rPr>
          <w:rFonts w:hint="cs"/>
          <w:rtl/>
        </w:rPr>
      </w:pPr>
      <w:r>
        <w:rPr>
          <w:rFonts w:cs="Times New Roman"/>
          <w:noProof/>
          <w:sz w:val="24"/>
          <w:szCs w:val="24"/>
          <w:lang w:eastAsia="zh-CN"/>
        </w:rPr>
        <w:pict>
          <v:rect id="_x0000_s77670" style="position:absolute;left:0;text-align:left;margin-left:444.6pt;margin-top:34.1pt;width:29.45pt;height:21.95pt;z-index:252049920;v-text-anchor:top" o:regroupid="24" fillcolor="white [3212]" stroked="f">
            <v:textbox style="mso-next-textbox:#_x0000_s77670" inset="0,0,0,0">
              <w:txbxContent>
                <w:p w:rsidR="00F65EEF" w:rsidRDefault="00F65EEF" w:rsidP="004C1D5B">
                  <w:pPr>
                    <w:spacing w:before="40" w:after="40"/>
                    <w:jc w:val="center"/>
                  </w:pPr>
                  <w:r>
                    <w:rPr>
                      <w:color w:val="000000"/>
                      <w:rtl/>
                    </w:rPr>
                    <w:t>يمين</w:t>
                  </w:r>
                </w:p>
                <w:p w:rsidR="00F65EEF" w:rsidRDefault="00F65EEF"/>
              </w:txbxContent>
            </v:textbox>
            <w10:wrap anchorx="page"/>
          </v:rect>
        </w:pict>
      </w:r>
      <w:r>
        <w:rPr>
          <w:rFonts w:cs="Times New Roman"/>
          <w:noProof/>
          <w:sz w:val="24"/>
          <w:szCs w:val="24"/>
          <w:lang w:eastAsia="zh-CN"/>
        </w:rPr>
        <w:pict>
          <v:rect id="_x0000_s77672" style="position:absolute;left:0;text-align:left;margin-left:60.3pt;margin-top:34.1pt;width:30.45pt;height:21.95pt;z-index:252051968;v-text-anchor:top" o:regroupid="24" fillcolor="white [3212]" stroked="f">
            <v:textbox style="mso-next-textbox:#_x0000_s77672;mso-fit-shape-to-text:t" inset="0,0,0,0">
              <w:txbxContent>
                <w:p w:rsidR="00F65EEF" w:rsidRDefault="00F65EEF" w:rsidP="004C1D5B">
                  <w:pPr>
                    <w:spacing w:before="40" w:after="40"/>
                    <w:jc w:val="center"/>
                    <w:rPr>
                      <w:lang w:bidi="ar-EG"/>
                    </w:rPr>
                  </w:pPr>
                  <w:r>
                    <w:rPr>
                      <w:color w:val="000000"/>
                      <w:rtl/>
                      <w:lang w:bidi="ar-EG"/>
                    </w:rPr>
                    <w:t>يسار</w:t>
                  </w:r>
                </w:p>
              </w:txbxContent>
            </v:textbox>
            <w10:wrap anchorx="page"/>
          </v:rect>
        </w:pict>
      </w:r>
      <w:r w:rsidR="005F5FF3" w:rsidRPr="00EC01F7">
        <w:rPr>
          <w:rFonts w:hint="cs"/>
          <w:rtl/>
        </w:rPr>
        <w:t>الفِدَر الفائقة والفِدَر الواسعة في فِدْرة مقسّمة</w:t>
      </w:r>
      <w:r w:rsidR="00EC589C">
        <w:rPr>
          <w:rtl/>
        </w:rPr>
        <w:br/>
      </w:r>
      <w:r w:rsidR="005F5FF3" w:rsidRPr="00EC01F7">
        <w:rPr>
          <w:rFonts w:hint="cs"/>
          <w:rtl/>
        </w:rPr>
        <w:t xml:space="preserve">في </w:t>
      </w:r>
      <w:r w:rsidR="00967397" w:rsidRPr="00967397">
        <w:rPr>
          <w:rFonts w:hint="cs"/>
          <w:rtl/>
        </w:rPr>
        <w:t>النظام</w:t>
      </w:r>
      <w:r w:rsidR="00967397">
        <w:rPr>
          <w:rFonts w:hint="cs"/>
          <w:rtl/>
        </w:rPr>
        <w:t>ي</w:t>
      </w:r>
      <w:r w:rsidR="00967397" w:rsidRPr="00967397">
        <w:rPr>
          <w:rFonts w:hint="cs"/>
          <w:rtl/>
        </w:rPr>
        <w:t>ن</w:t>
      </w:r>
      <w:r w:rsidR="00967397">
        <w:rPr>
          <w:rFonts w:hint="cs"/>
          <w:b w:val="0"/>
          <w:bCs w:val="0"/>
          <w:rtl/>
        </w:rPr>
        <w:t xml:space="preserve"> </w:t>
      </w:r>
      <w:r w:rsidR="00CB7D99">
        <w:t>720/60/P</w:t>
      </w:r>
      <w:r w:rsidR="003D7266">
        <w:rPr>
          <w:rFonts w:ascii="Times New Roman" w:hAnsi="Times New Roman" w:cs="Times New Roman" w:hint="cs"/>
          <w:rtl/>
        </w:rPr>
        <w:t xml:space="preserve"> </w:t>
      </w:r>
      <w:r w:rsidR="00CB7D99">
        <w:rPr>
          <w:rFonts w:ascii="Times New Roman" w:hAnsi="Times New Roman" w:cs="Times New Roman"/>
        </w:rPr>
        <w:t>×</w:t>
      </w:r>
      <w:r w:rsidR="003D7266">
        <w:rPr>
          <w:rFonts w:hint="cs"/>
          <w:rtl/>
        </w:rPr>
        <w:t xml:space="preserve"> </w:t>
      </w:r>
      <w:r w:rsidR="00CB7D99">
        <w:t>1 280</w:t>
      </w:r>
      <w:r w:rsidR="003D7266">
        <w:rPr>
          <w:rFonts w:hint="cs"/>
          <w:rtl/>
        </w:rPr>
        <w:t xml:space="preserve"> </w:t>
      </w:r>
      <w:r w:rsidR="00CB7D99">
        <w:rPr>
          <w:rFonts w:hint="cs"/>
          <w:rtl/>
        </w:rPr>
        <w:t>و</w:t>
      </w:r>
      <w:r w:rsidR="00CB7D99">
        <w:t>720/50/P</w:t>
      </w:r>
      <w:r w:rsidR="003D7266">
        <w:rPr>
          <w:rFonts w:ascii="Times New Roman" w:hAnsi="Times New Roman" w:cs="Times New Roman" w:hint="cs"/>
          <w:rtl/>
        </w:rPr>
        <w:t xml:space="preserve"> </w:t>
      </w:r>
      <w:r w:rsidR="00CB7D99">
        <w:rPr>
          <w:rFonts w:ascii="Times New Roman" w:hAnsi="Times New Roman" w:cs="Times New Roman"/>
        </w:rPr>
        <w:t>×</w:t>
      </w:r>
      <w:r w:rsidR="003D7266">
        <w:rPr>
          <w:rFonts w:hint="cs"/>
          <w:rtl/>
        </w:rPr>
        <w:t xml:space="preserve"> </w:t>
      </w:r>
      <w:r w:rsidR="00CB7D99">
        <w:t>1 280</w:t>
      </w:r>
    </w:p>
    <w:p w:rsidR="004C1D5B" w:rsidRDefault="004C1D5B" w:rsidP="004C1D5B">
      <w:pPr>
        <w:rPr>
          <w:rFonts w:hint="cs"/>
          <w:rtl/>
          <w:lang w:val="fr-FR"/>
        </w:rPr>
      </w:pPr>
      <w:r>
        <w:rPr>
          <w:rFonts w:cs="Times New Roman"/>
          <w:noProof/>
          <w:sz w:val="24"/>
          <w:szCs w:val="24"/>
          <w:lang w:eastAsia="zh-CN"/>
        </w:rPr>
        <w:pict>
          <v:rect id="_x0000_s77673" style="position:absolute;left:0;text-align:left;margin-left:13.95pt;margin-top:28.1pt;width:24.9pt;height:21.95pt;z-index:252052992;v-text-anchor:top" o:regroupid="24" fillcolor="white [3212]" stroked="f">
            <v:textbox style="mso-next-textbox:#_x0000_s77673;mso-fit-shape-to-text:t" inset="0,0,0,0">
              <w:txbxContent>
                <w:p w:rsidR="00F65EEF" w:rsidRDefault="00F65EEF" w:rsidP="004C1D5B">
                  <w:pPr>
                    <w:spacing w:before="40" w:after="40"/>
                    <w:jc w:val="center"/>
                    <w:rPr>
                      <w:lang w:bidi="ar-EG"/>
                    </w:rPr>
                  </w:pPr>
                  <w:r>
                    <w:rPr>
                      <w:color w:val="000000"/>
                      <w:rtl/>
                      <w:lang w:bidi="ar-EG"/>
                    </w:rPr>
                    <w:t>رأس</w:t>
                  </w:r>
                </w:p>
              </w:txbxContent>
            </v:textbox>
            <w10:wrap anchorx="page"/>
          </v:rect>
        </w:pict>
      </w:r>
      <w:r>
        <w:rPr>
          <w:rFonts w:cs="Times New Roman"/>
          <w:noProof/>
          <w:sz w:val="24"/>
          <w:szCs w:val="24"/>
          <w:lang w:eastAsia="zh-CN"/>
        </w:rPr>
        <w:pict>
          <v:rect id="_x0000_s77675" style="position:absolute;left:0;text-align:left;margin-left:379.35pt;margin-top:336.85pt;width:55.5pt;height:21.95pt;z-index:252055040;v-text-anchor:top" o:regroupid="24" fillcolor="white [3212]" stroked="f">
            <v:textbox style="mso-next-textbox:#_x0000_s77675;mso-fit-shape-to-text:t" inset="0,0,0,0">
              <w:txbxContent>
                <w:p w:rsidR="00F65EEF" w:rsidRDefault="00F65EEF" w:rsidP="004C1D5B">
                  <w:pPr>
                    <w:spacing w:before="40" w:after="40"/>
                    <w:rPr>
                      <w:lang w:bidi="ar-EG"/>
                    </w:rPr>
                  </w:pPr>
                  <w:r>
                    <w:rPr>
                      <w:color w:val="000000"/>
                      <w:rtl/>
                      <w:lang w:bidi="ar-EG"/>
                    </w:rPr>
                    <w:t>فِدرة فائقة</w:t>
                  </w:r>
                </w:p>
              </w:txbxContent>
            </v:textbox>
            <w10:wrap anchorx="page"/>
          </v:rect>
        </w:pict>
      </w:r>
      <w:r>
        <w:rPr>
          <w:rFonts w:cs="Times New Roman"/>
          <w:noProof/>
          <w:sz w:val="24"/>
          <w:szCs w:val="24"/>
          <w:lang w:eastAsia="zh-CN"/>
        </w:rPr>
        <w:pict>
          <v:rect id="_x0000_s77674" style="position:absolute;left:0;text-align:left;margin-left:2.55pt;margin-top:313.65pt;width:36.3pt;height:21.95pt;z-index:252054016;v-text-anchor:top" o:regroupid="24" fillcolor="white [3212]" stroked="f">
            <v:textbox style="mso-next-textbox:#_x0000_s77674;mso-fit-shape-to-text:t" inset="0,0,0,0">
              <w:txbxContent>
                <w:p w:rsidR="00F65EEF" w:rsidRDefault="00F65EEF" w:rsidP="004C1D5B">
                  <w:pPr>
                    <w:spacing w:before="40" w:after="40"/>
                    <w:jc w:val="center"/>
                    <w:rPr>
                      <w:lang w:bidi="ar-EG"/>
                    </w:rPr>
                  </w:pPr>
                  <w:r>
                    <w:rPr>
                      <w:color w:val="000000"/>
                      <w:rtl/>
                      <w:lang w:bidi="ar-EG"/>
                    </w:rPr>
                    <w:t>قعر</w:t>
                  </w:r>
                </w:p>
              </w:txbxContent>
            </v:textbox>
            <w10:wrap anchorx="page"/>
          </v:rect>
        </w:pict>
      </w:r>
      <w:r>
        <w:rPr>
          <w:rFonts w:cs="Times New Roman"/>
          <w:noProof/>
          <w:sz w:val="24"/>
          <w:szCs w:val="24"/>
          <w:lang w:eastAsia="zh-CN"/>
        </w:rPr>
        <w:pict>
          <v:rect id="_x0000_s77671" style="position:absolute;left:0;text-align:left;margin-left:229.85pt;margin-top:371.55pt;width:140.6pt;height:21.95pt;z-index:252050944;mso-wrap-style:none;v-text-anchor:top" o:regroupid="24" fillcolor="white [3212]" stroked="f">
            <v:textbox style="mso-next-textbox:#_x0000_s77671;mso-fit-shape-to-text:t" inset="0,0,0,0">
              <w:txbxContent>
                <w:p w:rsidR="00F65EEF" w:rsidRDefault="00F65EEF" w:rsidP="004C1D5B">
                  <w:pPr>
                    <w:spacing w:before="40" w:after="40"/>
                    <w:rPr>
                      <w:color w:val="000000"/>
                      <w:sz w:val="20"/>
                      <w:lang w:bidi="ar-EG"/>
                    </w:rPr>
                  </w:pPr>
                  <w:r>
                    <w:rPr>
                      <w:color w:val="000000"/>
                      <w:sz w:val="20"/>
                      <w:rtl/>
                    </w:rPr>
                    <w:t>فدرة واسعة واحدة = </w:t>
                  </w:r>
                  <w:r>
                    <w:rPr>
                      <w:color w:val="000000"/>
                      <w:sz w:val="20"/>
                    </w:rPr>
                    <w:t>27</w:t>
                  </w:r>
                  <w:r>
                    <w:rPr>
                      <w:color w:val="000000"/>
                      <w:sz w:val="20"/>
                      <w:rtl/>
                      <w:lang w:bidi="ar-EG"/>
                    </w:rPr>
                    <w:t xml:space="preserve"> </w:t>
                  </w:r>
                  <w:r>
                    <w:rPr>
                      <w:color w:val="000000"/>
                      <w:sz w:val="20"/>
                      <w:rtl/>
                    </w:rPr>
                    <w:t xml:space="preserve">فدرة فائقة </w:t>
                  </w:r>
                </w:p>
              </w:txbxContent>
            </v:textbox>
            <w10:wrap anchorx="page"/>
          </v:rect>
        </w:pict>
      </w:r>
      <w:r>
        <w:rPr>
          <w:noProof/>
          <w:lang w:eastAsia="zh-CN"/>
        </w:rPr>
        <w:drawing>
          <wp:inline distT="0" distB="0" distL="0" distR="0" wp14:anchorId="0B092B7E" wp14:editId="79D63E49">
            <wp:extent cx="6067425"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5162550"/>
                    </a:xfrm>
                    <a:prstGeom prst="rect">
                      <a:avLst/>
                    </a:prstGeom>
                    <a:noFill/>
                    <a:ln>
                      <a:noFill/>
                    </a:ln>
                  </pic:spPr>
                </pic:pic>
              </a:graphicData>
            </a:graphic>
          </wp:inline>
        </w:drawing>
      </w:r>
    </w:p>
    <w:p w:rsidR="004C1D5B" w:rsidRPr="004C1D5B" w:rsidRDefault="004C1D5B" w:rsidP="004C1D5B">
      <w:pPr>
        <w:rPr>
          <w:rFonts w:hint="cs"/>
          <w:rtl/>
          <w:lang w:val="fr-FR"/>
        </w:rPr>
      </w:pPr>
    </w:p>
    <w:p w:rsidR="005F5FF3" w:rsidRPr="002B2B35" w:rsidRDefault="005F5FF3" w:rsidP="004C1D5B">
      <w:pPr>
        <w:jc w:val="center"/>
        <w:rPr>
          <w:rtl/>
        </w:rPr>
      </w:pPr>
      <w:r w:rsidRPr="002B2B35">
        <w:rPr>
          <w:rFonts w:hint="cs"/>
          <w:rtl/>
        </w:rPr>
        <w:t>الش</w:t>
      </w:r>
      <w:r w:rsidR="003D7266">
        <w:rPr>
          <w:rFonts w:hint="cs"/>
          <w:rtl/>
        </w:rPr>
        <w:t>ـ</w:t>
      </w:r>
      <w:r w:rsidRPr="002B2B35">
        <w:rPr>
          <w:rFonts w:hint="cs"/>
          <w:rtl/>
        </w:rPr>
        <w:t xml:space="preserve">كل </w:t>
      </w:r>
      <w:r w:rsidRPr="002B2B35">
        <w:t>31</w:t>
      </w:r>
    </w:p>
    <w:p w:rsidR="005F5FF3" w:rsidRPr="00CB7D99" w:rsidRDefault="00EF771F" w:rsidP="003D7266">
      <w:pPr>
        <w:pStyle w:val="FigureTitle"/>
        <w:rPr>
          <w:rtl/>
        </w:rPr>
      </w:pPr>
      <w:r>
        <w:rPr>
          <w:noProof/>
          <w:lang w:val="en-US" w:eastAsia="zh-CN" w:bidi="ar-SA"/>
        </w:rPr>
        <w:pict>
          <v:rect id="_x0000_s56783" style="position:absolute;left:0;text-align:left;margin-left:128.8pt;margin-top:23.2pt;width:224.1pt;height:18.65pt;z-index:252034560;v-text-anchor:top" fillcolor="white [3212]" stroked="f">
            <v:textbox style="mso-next-textbox:#_x0000_s56783" inset="0,0,0,0">
              <w:txbxContent>
                <w:p w:rsidR="00F65EEF" w:rsidRPr="00C1595F" w:rsidRDefault="00F65EEF" w:rsidP="004C1D5B">
                  <w:pPr>
                    <w:spacing w:before="40" w:after="40"/>
                    <w:jc w:val="center"/>
                    <w:rPr>
                      <w:lang w:bidi="ar-EG"/>
                    </w:rPr>
                  </w:pPr>
                  <w:r w:rsidRPr="00C1595F">
                    <w:rPr>
                      <w:rFonts w:hint="cs"/>
                      <w:color w:val="000000"/>
                      <w:rtl/>
                    </w:rPr>
                    <w:t>فِدرة فائقة</w:t>
                  </w:r>
                  <w:r>
                    <w:rPr>
                      <w:rFonts w:hint="cs"/>
                      <w:color w:val="000000"/>
                      <w:rtl/>
                      <w:lang w:bidi="ar-EG"/>
                    </w:rPr>
                    <w:t xml:space="preserve"> </w:t>
                  </w:r>
                  <w:r w:rsidRPr="00C1595F">
                    <w:rPr>
                      <w:color w:val="24282B"/>
                    </w:rPr>
                    <w:t xml:space="preserve"> Sh,i,j  (h=0,...,3, i=0,...,9, j=0,...,4)</w:t>
                  </w:r>
                </w:p>
              </w:txbxContent>
            </v:textbox>
            <w10:wrap anchorx="page"/>
          </v:rect>
        </w:pict>
      </w:r>
      <w:r w:rsidR="005F5FF3" w:rsidRPr="002B2B35">
        <w:rPr>
          <w:rFonts w:hint="cs"/>
          <w:rtl/>
        </w:rPr>
        <w:t>رتبة الفِدْرة الواسعة في فِدرة فائقة</w:t>
      </w:r>
      <w:r w:rsidR="00EC589C">
        <w:rPr>
          <w:rFonts w:hint="cs"/>
          <w:rtl/>
        </w:rPr>
        <w:t xml:space="preserve"> </w:t>
      </w:r>
      <w:r w:rsidR="005F5FF3" w:rsidRPr="002B2B35">
        <w:rPr>
          <w:rFonts w:hint="cs"/>
          <w:rtl/>
        </w:rPr>
        <w:t xml:space="preserve">في </w:t>
      </w:r>
      <w:r w:rsidR="00CB7D99" w:rsidRPr="00967397">
        <w:rPr>
          <w:rFonts w:hint="cs"/>
          <w:rtl/>
        </w:rPr>
        <w:t>النظام</w:t>
      </w:r>
      <w:r w:rsidR="00CB7D99">
        <w:rPr>
          <w:rFonts w:hint="cs"/>
          <w:rtl/>
        </w:rPr>
        <w:t>ي</w:t>
      </w:r>
      <w:r w:rsidR="00CB7D99" w:rsidRPr="00967397">
        <w:rPr>
          <w:rFonts w:hint="cs"/>
          <w:rtl/>
        </w:rPr>
        <w:t>ن</w:t>
      </w:r>
      <w:r w:rsidR="00CB7D99">
        <w:rPr>
          <w:rFonts w:hint="cs"/>
          <w:rtl/>
        </w:rPr>
        <w:t xml:space="preserve"> </w:t>
      </w:r>
      <w:r w:rsidR="00CB7D99">
        <w:t>720/60/P</w:t>
      </w:r>
      <w:r w:rsidR="003D7266">
        <w:rPr>
          <w:rFonts w:ascii="Times New Roman" w:hAnsi="Times New Roman" w:cs="Times New Roman" w:hint="cs"/>
          <w:rtl/>
        </w:rPr>
        <w:t xml:space="preserve"> </w:t>
      </w:r>
      <w:r w:rsidR="00CB7D99">
        <w:rPr>
          <w:rFonts w:ascii="Times New Roman" w:hAnsi="Times New Roman" w:cs="Times New Roman"/>
        </w:rPr>
        <w:t>×</w:t>
      </w:r>
      <w:r w:rsidR="003D7266">
        <w:rPr>
          <w:rFonts w:hint="cs"/>
          <w:rtl/>
        </w:rPr>
        <w:t xml:space="preserve"> </w:t>
      </w:r>
      <w:r w:rsidR="00CB7D99">
        <w:t>1 280</w:t>
      </w:r>
      <w:r w:rsidR="003D7266">
        <w:rPr>
          <w:rFonts w:hint="cs"/>
          <w:rtl/>
        </w:rPr>
        <w:t xml:space="preserve"> </w:t>
      </w:r>
      <w:r w:rsidR="00CB7D99">
        <w:rPr>
          <w:rFonts w:hint="cs"/>
          <w:rtl/>
        </w:rPr>
        <w:t>و</w:t>
      </w:r>
      <w:r w:rsidR="00CB7D99">
        <w:t>720/50/P</w:t>
      </w:r>
      <w:r w:rsidR="003D7266">
        <w:rPr>
          <w:rFonts w:ascii="Times New Roman" w:hAnsi="Times New Roman" w:cs="Times New Roman" w:hint="cs"/>
          <w:rtl/>
        </w:rPr>
        <w:t xml:space="preserve"> </w:t>
      </w:r>
      <w:r w:rsidR="00CB7D99">
        <w:rPr>
          <w:rFonts w:ascii="Times New Roman" w:hAnsi="Times New Roman" w:cs="Times New Roman"/>
        </w:rPr>
        <w:t>×</w:t>
      </w:r>
      <w:r w:rsidR="003D7266">
        <w:rPr>
          <w:rFonts w:hint="cs"/>
          <w:rtl/>
        </w:rPr>
        <w:t xml:space="preserve"> </w:t>
      </w:r>
      <w:r w:rsidR="00CB7D99">
        <w:t>1 280</w:t>
      </w:r>
    </w:p>
    <w:p w:rsidR="005F5FF3" w:rsidRDefault="004C1D5B" w:rsidP="005F5FF3">
      <w:pPr>
        <w:jc w:val="center"/>
        <w:rPr>
          <w:rFonts w:hint="cs"/>
          <w:rtl/>
        </w:rPr>
      </w:pPr>
      <w:r w:rsidRPr="00043DCB">
        <w:pict>
          <v:shape id="_x0000_i1086" type="#_x0000_t75" style="width:219pt;height:178.5pt;visibility:visible;mso-wrap-style:square">
            <v:imagedata r:id="rId30" o:title=""/>
          </v:shape>
        </w:pict>
      </w:r>
    </w:p>
    <w:p w:rsidR="005F5FF3" w:rsidRPr="00D717FB" w:rsidRDefault="005F5FF3" w:rsidP="00C1595F">
      <w:pPr>
        <w:pStyle w:val="Heading3"/>
        <w:rPr>
          <w:rtl/>
        </w:rPr>
      </w:pPr>
      <w:r>
        <w:t>6.1.4</w:t>
      </w:r>
      <w:r>
        <w:rPr>
          <w:rFonts w:hint="cs"/>
          <w:rtl/>
        </w:rPr>
        <w:tab/>
        <w:t>تعريف القطعة الفيديوية والفِدْرة الواسعة المضغوطة</w:t>
      </w:r>
    </w:p>
    <w:p w:rsidR="005F5FF3" w:rsidRDefault="005F5FF3" w:rsidP="00C1595F">
      <w:pPr>
        <w:rPr>
          <w:rtl/>
        </w:rPr>
      </w:pPr>
      <w:r>
        <w:rPr>
          <w:rFonts w:hint="cs"/>
          <w:rtl/>
        </w:rPr>
        <w:t xml:space="preserve">تتكوّن القطعة الفيديوية من </w:t>
      </w:r>
      <w:r>
        <w:t>5</w:t>
      </w:r>
      <w:r>
        <w:rPr>
          <w:rFonts w:hint="cs"/>
          <w:rtl/>
        </w:rPr>
        <w:t xml:space="preserve"> فِدَر واسعة جرى تجميعها من مناطق مختلفة داخل الرتل الفيديوي.</w:t>
      </w:r>
    </w:p>
    <w:p w:rsidR="005F5FF3" w:rsidRDefault="005F5FF3" w:rsidP="00EB7582">
      <w:pPr>
        <w:pStyle w:val="Headingb"/>
        <w:rPr>
          <w:rtl/>
        </w:rPr>
      </w:pPr>
      <w:r>
        <w:rPr>
          <w:rFonts w:hint="cs"/>
          <w:rtl/>
        </w:rPr>
        <w:t xml:space="preserve">نظام التردّد </w:t>
      </w:r>
      <w:r>
        <w:t>60</w:t>
      </w:r>
      <w:r w:rsidR="00EB7582" w:rsidRPr="00EB7582">
        <w:rPr>
          <w:rFonts w:ascii="Times New Roman" w:hAnsi="Times New Roman" w:cs="Times New Roman"/>
          <w:szCs w:val="22"/>
          <w:rtl/>
        </w:rPr>
        <w:t>-</w:t>
      </w:r>
      <w:r>
        <w:t>Hz</w:t>
      </w:r>
    </w:p>
    <w:tbl>
      <w:tblPr>
        <w:bidiVisual/>
        <w:tblW w:w="0" w:type="auto"/>
        <w:tblLook w:val="01E0" w:firstRow="1" w:lastRow="1" w:firstColumn="1" w:lastColumn="1" w:noHBand="0" w:noVBand="0"/>
      </w:tblPr>
      <w:tblGrid>
        <w:gridCol w:w="926"/>
        <w:gridCol w:w="1166"/>
        <w:gridCol w:w="851"/>
        <w:gridCol w:w="2976"/>
        <w:gridCol w:w="3935"/>
      </w:tblGrid>
      <w:tr w:rsidR="005F5FF3" w:rsidRPr="00EB7582" w:rsidTr="000113B2">
        <w:tc>
          <w:tcPr>
            <w:tcW w:w="926" w:type="dxa"/>
          </w:tcPr>
          <w:p w:rsidR="005F5FF3" w:rsidRPr="00EB7582" w:rsidRDefault="005F5FF3" w:rsidP="00C1595F">
            <w:pPr>
              <w:pStyle w:val="Tabletext"/>
              <w:rPr>
                <w:sz w:val="22"/>
                <w:szCs w:val="30"/>
                <w:rtl/>
              </w:rPr>
            </w:pPr>
          </w:p>
        </w:tc>
        <w:tc>
          <w:tcPr>
            <w:tcW w:w="1166" w:type="dxa"/>
          </w:tcPr>
          <w:p w:rsidR="005F5FF3" w:rsidRPr="00EB7582" w:rsidRDefault="005F5FF3" w:rsidP="00C1595F">
            <w:pPr>
              <w:pStyle w:val="Tabletext"/>
              <w:rPr>
                <w:sz w:val="22"/>
                <w:szCs w:val="30"/>
                <w:rtl/>
              </w:rPr>
            </w:pPr>
            <w:r w:rsidRPr="00EB7582">
              <w:rPr>
                <w:sz w:val="22"/>
                <w:szCs w:val="30"/>
              </w:rPr>
              <w:t>M h,a,p,k</w:t>
            </w:r>
          </w:p>
        </w:tc>
        <w:tc>
          <w:tcPr>
            <w:tcW w:w="851" w:type="dxa"/>
          </w:tcPr>
          <w:p w:rsidR="005F5FF3" w:rsidRPr="00EB7582" w:rsidRDefault="005F5FF3" w:rsidP="00C1595F">
            <w:pPr>
              <w:pStyle w:val="Tabletext"/>
              <w:rPr>
                <w:sz w:val="22"/>
                <w:szCs w:val="30"/>
                <w:rtl/>
              </w:rPr>
            </w:pPr>
            <w:r w:rsidRPr="00EB7582">
              <w:rPr>
                <w:rFonts w:hint="cs"/>
                <w:sz w:val="22"/>
                <w:szCs w:val="30"/>
                <w:rtl/>
              </w:rPr>
              <w:t>حيث</w:t>
            </w:r>
          </w:p>
        </w:tc>
        <w:tc>
          <w:tcPr>
            <w:tcW w:w="2976" w:type="dxa"/>
            <w:shd w:val="clear" w:color="auto" w:fill="auto"/>
          </w:tcPr>
          <w:p w:rsidR="005F5FF3" w:rsidRPr="00EB7582" w:rsidRDefault="00EB7582" w:rsidP="00B11241">
            <w:pPr>
              <w:pStyle w:val="Tabletext"/>
              <w:rPr>
                <w:sz w:val="22"/>
                <w:szCs w:val="30"/>
              </w:rPr>
            </w:pPr>
            <w:r w:rsidRPr="00EB7582">
              <w:rPr>
                <w:sz w:val="22"/>
                <w:szCs w:val="30"/>
              </w:rPr>
              <w:t>10</w:t>
            </w:r>
            <w:r w:rsidR="00960F21">
              <w:rPr>
                <w:sz w:val="22"/>
                <w:szCs w:val="30"/>
              </w:rPr>
              <w:t xml:space="preserve"> </w:t>
            </w:r>
            <w:r w:rsidR="00960F21" w:rsidRPr="00EB7582">
              <w:rPr>
                <w:sz w:val="22"/>
                <w:szCs w:val="30"/>
              </w:rPr>
              <w:t>mod (2</w:t>
            </w:r>
            <w:r w:rsidR="00960F21">
              <w:rPr>
                <w:sz w:val="22"/>
                <w:szCs w:val="30"/>
              </w:rPr>
              <w:t xml:space="preserve"> </w:t>
            </w:r>
            <w:r w:rsidR="00960F21" w:rsidRPr="00EB7582">
              <w:rPr>
                <w:sz w:val="22"/>
                <w:szCs w:val="30"/>
              </w:rPr>
              <w:t>+</w:t>
            </w:r>
            <w:r w:rsidR="00960F21">
              <w:rPr>
                <w:sz w:val="22"/>
                <w:szCs w:val="30"/>
              </w:rPr>
              <w:t xml:space="preserve"> </w:t>
            </w:r>
            <w:r w:rsidR="00960F21" w:rsidRPr="00EB7582">
              <w:rPr>
                <w:sz w:val="22"/>
                <w:szCs w:val="30"/>
              </w:rPr>
              <w:t>i)</w:t>
            </w:r>
            <w:r w:rsidR="00960F21">
              <w:rPr>
                <w:sz w:val="22"/>
                <w:szCs w:val="30"/>
              </w:rPr>
              <w:t xml:space="preserve"> </w:t>
            </w:r>
            <w:r w:rsidRPr="00EB7582">
              <w:rPr>
                <w:sz w:val="22"/>
                <w:szCs w:val="30"/>
              </w:rPr>
              <w:t>=</w:t>
            </w:r>
            <w:r w:rsidR="005F5FF3" w:rsidRPr="00EB7582">
              <w:rPr>
                <w:sz w:val="22"/>
                <w:szCs w:val="30"/>
              </w:rPr>
              <w:t xml:space="preserve"> </w:t>
            </w:r>
            <w:r w:rsidRPr="00EB7582">
              <w:rPr>
                <w:sz w:val="22"/>
                <w:szCs w:val="30"/>
              </w:rPr>
              <w:t>a</w:t>
            </w:r>
            <w:r w:rsidRPr="00EB7582">
              <w:rPr>
                <w:rFonts w:hint="cs"/>
                <w:sz w:val="22"/>
                <w:szCs w:val="30"/>
                <w:rtl/>
              </w:rPr>
              <w:t xml:space="preserve"> </w:t>
            </w:r>
            <w:r w:rsidR="005F5FF3" w:rsidRPr="00EB7582">
              <w:rPr>
                <w:rFonts w:hint="cs"/>
                <w:sz w:val="22"/>
                <w:szCs w:val="30"/>
                <w:rtl/>
              </w:rPr>
              <w:t>و</w:t>
            </w:r>
            <w:r w:rsidR="005F5FF3" w:rsidRPr="00EB7582">
              <w:rPr>
                <w:sz w:val="22"/>
                <w:szCs w:val="30"/>
              </w:rPr>
              <w:t xml:space="preserve"> </w:t>
            </w:r>
            <w:r w:rsidR="00960F21" w:rsidRPr="00EB7582">
              <w:rPr>
                <w:sz w:val="22"/>
                <w:szCs w:val="30"/>
              </w:rPr>
              <w:t>2</w:t>
            </w:r>
            <w:r w:rsidR="00960F21">
              <w:rPr>
                <w:sz w:val="22"/>
                <w:szCs w:val="30"/>
              </w:rPr>
              <w:t xml:space="preserve"> </w:t>
            </w:r>
            <w:r w:rsidR="00960F21" w:rsidRPr="00EB7582">
              <w:rPr>
                <w:sz w:val="22"/>
                <w:szCs w:val="30"/>
              </w:rPr>
              <w:t>=</w:t>
            </w:r>
            <w:r w:rsidR="00960F21">
              <w:rPr>
                <w:sz w:val="22"/>
                <w:szCs w:val="30"/>
              </w:rPr>
              <w:t xml:space="preserve"> </w:t>
            </w:r>
            <w:r w:rsidR="00960F21" w:rsidRPr="00EB7582">
              <w:rPr>
                <w:sz w:val="22"/>
                <w:szCs w:val="30"/>
              </w:rPr>
              <w:t>p</w:t>
            </w:r>
          </w:p>
        </w:tc>
        <w:tc>
          <w:tcPr>
            <w:tcW w:w="3935" w:type="dxa"/>
            <w:shd w:val="clear" w:color="auto" w:fill="auto"/>
          </w:tcPr>
          <w:p w:rsidR="005F5FF3" w:rsidRPr="00EB7582" w:rsidRDefault="005F5FF3" w:rsidP="00C1595F">
            <w:pPr>
              <w:pStyle w:val="Tabletext"/>
              <w:rPr>
                <w:sz w:val="22"/>
                <w:szCs w:val="30"/>
              </w:rPr>
            </w:pPr>
          </w:p>
        </w:tc>
      </w:tr>
      <w:tr w:rsidR="00960F21" w:rsidRPr="00EB7582" w:rsidTr="000113B2">
        <w:tc>
          <w:tcPr>
            <w:tcW w:w="926" w:type="dxa"/>
          </w:tcPr>
          <w:p w:rsidR="00960F21" w:rsidRPr="00EB7582" w:rsidRDefault="00960F21" w:rsidP="00C1595F">
            <w:pPr>
              <w:pStyle w:val="Tabletext"/>
              <w:rPr>
                <w:sz w:val="22"/>
                <w:szCs w:val="30"/>
                <w:rtl/>
              </w:rPr>
            </w:pPr>
          </w:p>
        </w:tc>
        <w:tc>
          <w:tcPr>
            <w:tcW w:w="1166" w:type="dxa"/>
          </w:tcPr>
          <w:p w:rsidR="00960F21" w:rsidRPr="00EB7582" w:rsidRDefault="00960F21" w:rsidP="00C1595F">
            <w:pPr>
              <w:pStyle w:val="Tabletext"/>
              <w:rPr>
                <w:sz w:val="22"/>
                <w:szCs w:val="30"/>
                <w:rtl/>
              </w:rPr>
            </w:pPr>
            <w:r w:rsidRPr="00EB7582">
              <w:rPr>
                <w:sz w:val="22"/>
                <w:szCs w:val="30"/>
              </w:rPr>
              <w:t>M h,b,q,k</w:t>
            </w:r>
          </w:p>
        </w:tc>
        <w:tc>
          <w:tcPr>
            <w:tcW w:w="851" w:type="dxa"/>
          </w:tcPr>
          <w:p w:rsidR="00960F21" w:rsidRPr="00EB7582" w:rsidRDefault="00960F21" w:rsidP="00C1595F">
            <w:pPr>
              <w:pStyle w:val="Tabletext"/>
              <w:rPr>
                <w:sz w:val="22"/>
                <w:szCs w:val="30"/>
                <w:rtl/>
              </w:rPr>
            </w:pPr>
            <w:r w:rsidRPr="00EB7582">
              <w:rPr>
                <w:rFonts w:hint="cs"/>
                <w:sz w:val="22"/>
                <w:szCs w:val="30"/>
                <w:rtl/>
              </w:rPr>
              <w:t>حيث</w:t>
            </w:r>
          </w:p>
        </w:tc>
        <w:tc>
          <w:tcPr>
            <w:tcW w:w="2976" w:type="dxa"/>
            <w:shd w:val="clear" w:color="auto" w:fill="auto"/>
          </w:tcPr>
          <w:p w:rsidR="00960F21" w:rsidRPr="00EB7582" w:rsidRDefault="00960F21" w:rsidP="00B11241">
            <w:pPr>
              <w:pStyle w:val="Tabletext"/>
              <w:rPr>
                <w:sz w:val="22"/>
                <w:szCs w:val="30"/>
              </w:rPr>
            </w:pPr>
            <w:r w:rsidRPr="00EB7582">
              <w:rPr>
                <w:sz w:val="22"/>
                <w:szCs w:val="30"/>
              </w:rPr>
              <w:t>10</w:t>
            </w:r>
            <w:r>
              <w:rPr>
                <w:sz w:val="22"/>
                <w:szCs w:val="30"/>
              </w:rPr>
              <w:t xml:space="preserve"> </w:t>
            </w:r>
            <w:r w:rsidRPr="00EB7582">
              <w:rPr>
                <w:sz w:val="22"/>
                <w:szCs w:val="30"/>
              </w:rPr>
              <w:t>mod (</w:t>
            </w:r>
            <w:r>
              <w:rPr>
                <w:sz w:val="22"/>
                <w:szCs w:val="30"/>
              </w:rPr>
              <w:t xml:space="preserve">6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b</w:t>
            </w:r>
            <w:r w:rsidRPr="00EB7582">
              <w:rPr>
                <w:rFonts w:hint="cs"/>
                <w:sz w:val="22"/>
                <w:szCs w:val="30"/>
                <w:rtl/>
              </w:rPr>
              <w:t xml:space="preserve"> و</w:t>
            </w:r>
            <w:r w:rsidRPr="00EB7582">
              <w:rPr>
                <w:sz w:val="22"/>
                <w:szCs w:val="30"/>
              </w:rPr>
              <w:t xml:space="preserve"> </w:t>
            </w:r>
            <w:r w:rsidR="00B11241">
              <w:rPr>
                <w:sz w:val="22"/>
                <w:szCs w:val="30"/>
              </w:rPr>
              <w:t>1</w:t>
            </w:r>
            <w:r>
              <w:rPr>
                <w:sz w:val="22"/>
                <w:szCs w:val="30"/>
              </w:rPr>
              <w:t xml:space="preserve"> </w:t>
            </w:r>
            <w:r w:rsidRPr="00EB7582">
              <w:rPr>
                <w:sz w:val="22"/>
                <w:szCs w:val="30"/>
              </w:rPr>
              <w:t>=</w:t>
            </w:r>
            <w:r>
              <w:rPr>
                <w:sz w:val="22"/>
                <w:szCs w:val="30"/>
              </w:rPr>
              <w:t xml:space="preserve"> q</w:t>
            </w:r>
          </w:p>
        </w:tc>
        <w:tc>
          <w:tcPr>
            <w:tcW w:w="3935" w:type="dxa"/>
            <w:shd w:val="clear" w:color="auto" w:fill="auto"/>
          </w:tcPr>
          <w:p w:rsidR="00960F21" w:rsidRPr="00EB7582" w:rsidRDefault="00960F21" w:rsidP="00C1595F">
            <w:pPr>
              <w:pStyle w:val="Tabletext"/>
              <w:rPr>
                <w:sz w:val="22"/>
                <w:szCs w:val="30"/>
              </w:rPr>
            </w:pPr>
          </w:p>
        </w:tc>
      </w:tr>
      <w:tr w:rsidR="00B11241" w:rsidRPr="00EB7582" w:rsidTr="000113B2">
        <w:tc>
          <w:tcPr>
            <w:tcW w:w="926" w:type="dxa"/>
          </w:tcPr>
          <w:p w:rsidR="00B11241" w:rsidRPr="00EB7582" w:rsidRDefault="00B11241" w:rsidP="00C1595F">
            <w:pPr>
              <w:pStyle w:val="Tabletext"/>
              <w:rPr>
                <w:sz w:val="22"/>
                <w:szCs w:val="30"/>
              </w:rPr>
            </w:pPr>
          </w:p>
        </w:tc>
        <w:tc>
          <w:tcPr>
            <w:tcW w:w="1166" w:type="dxa"/>
          </w:tcPr>
          <w:p w:rsidR="00B11241" w:rsidRPr="00EB7582" w:rsidRDefault="00B11241" w:rsidP="00C1595F">
            <w:pPr>
              <w:pStyle w:val="Tabletext"/>
              <w:rPr>
                <w:sz w:val="22"/>
                <w:szCs w:val="30"/>
              </w:rPr>
            </w:pPr>
            <w:r w:rsidRPr="00EB7582">
              <w:rPr>
                <w:sz w:val="22"/>
                <w:szCs w:val="30"/>
              </w:rPr>
              <w:t>M h,c,r,k</w:t>
            </w:r>
          </w:p>
        </w:tc>
        <w:tc>
          <w:tcPr>
            <w:tcW w:w="851" w:type="dxa"/>
          </w:tcPr>
          <w:p w:rsidR="00B11241" w:rsidRPr="00EB7582" w:rsidRDefault="00B11241" w:rsidP="00C1595F">
            <w:pPr>
              <w:pStyle w:val="Tabletext"/>
              <w:rPr>
                <w:sz w:val="22"/>
                <w:szCs w:val="30"/>
                <w:rtl/>
              </w:rPr>
            </w:pPr>
            <w:r w:rsidRPr="00EB7582">
              <w:rPr>
                <w:rFonts w:hint="cs"/>
                <w:sz w:val="22"/>
                <w:szCs w:val="30"/>
                <w:rtl/>
              </w:rPr>
              <w:t>حيث</w:t>
            </w:r>
          </w:p>
        </w:tc>
        <w:tc>
          <w:tcPr>
            <w:tcW w:w="2976" w:type="dxa"/>
            <w:shd w:val="clear" w:color="auto" w:fill="auto"/>
          </w:tcPr>
          <w:p w:rsidR="00B11241" w:rsidRPr="00EB7582" w:rsidRDefault="00B11241" w:rsidP="00B11241">
            <w:pPr>
              <w:pStyle w:val="Tabletext"/>
              <w:rPr>
                <w:sz w:val="22"/>
                <w:szCs w:val="30"/>
              </w:rPr>
            </w:pPr>
            <w:r w:rsidRPr="00EB7582">
              <w:rPr>
                <w:sz w:val="22"/>
                <w:szCs w:val="30"/>
              </w:rPr>
              <w:t>10</w:t>
            </w:r>
            <w:r>
              <w:rPr>
                <w:sz w:val="22"/>
                <w:szCs w:val="30"/>
              </w:rPr>
              <w:t xml:space="preserve"> </w:t>
            </w:r>
            <w:r w:rsidRPr="00EB7582">
              <w:rPr>
                <w:sz w:val="22"/>
                <w:szCs w:val="30"/>
              </w:rPr>
              <w:t>mod (</w:t>
            </w:r>
            <w:r>
              <w:rPr>
                <w:sz w:val="22"/>
                <w:szCs w:val="30"/>
              </w:rPr>
              <w:t xml:space="preserve">8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c</w:t>
            </w:r>
            <w:r w:rsidRPr="00EB7582">
              <w:rPr>
                <w:rFonts w:hint="cs"/>
                <w:sz w:val="22"/>
                <w:szCs w:val="30"/>
                <w:rtl/>
              </w:rPr>
              <w:t xml:space="preserve"> و</w:t>
            </w:r>
            <w:r w:rsidRPr="00EB7582">
              <w:rPr>
                <w:sz w:val="22"/>
                <w:szCs w:val="30"/>
              </w:rPr>
              <w:t xml:space="preserve"> </w:t>
            </w:r>
            <w:r>
              <w:rPr>
                <w:sz w:val="22"/>
                <w:szCs w:val="30"/>
              </w:rPr>
              <w:t xml:space="preserve">3 </w:t>
            </w:r>
            <w:r w:rsidRPr="00EB7582">
              <w:rPr>
                <w:sz w:val="22"/>
                <w:szCs w:val="30"/>
              </w:rPr>
              <w:t>=</w:t>
            </w:r>
            <w:r>
              <w:rPr>
                <w:sz w:val="22"/>
                <w:szCs w:val="30"/>
              </w:rPr>
              <w:t xml:space="preserve"> r</w:t>
            </w:r>
          </w:p>
        </w:tc>
        <w:tc>
          <w:tcPr>
            <w:tcW w:w="3935" w:type="dxa"/>
            <w:shd w:val="clear" w:color="auto" w:fill="auto"/>
          </w:tcPr>
          <w:p w:rsidR="00B11241" w:rsidRPr="00EB7582" w:rsidRDefault="00B11241" w:rsidP="00C1595F">
            <w:pPr>
              <w:pStyle w:val="Tabletext"/>
              <w:rPr>
                <w:sz w:val="22"/>
                <w:szCs w:val="30"/>
                <w:rtl/>
              </w:rPr>
            </w:pPr>
          </w:p>
        </w:tc>
      </w:tr>
      <w:tr w:rsidR="00B11241" w:rsidRPr="00EB7582" w:rsidTr="000113B2">
        <w:tc>
          <w:tcPr>
            <w:tcW w:w="926" w:type="dxa"/>
          </w:tcPr>
          <w:p w:rsidR="00B11241" w:rsidRPr="00EB7582" w:rsidRDefault="00B11241" w:rsidP="00C1595F">
            <w:pPr>
              <w:pStyle w:val="Tabletext"/>
              <w:rPr>
                <w:sz w:val="22"/>
                <w:szCs w:val="30"/>
                <w:rtl/>
              </w:rPr>
            </w:pPr>
          </w:p>
        </w:tc>
        <w:tc>
          <w:tcPr>
            <w:tcW w:w="1166" w:type="dxa"/>
          </w:tcPr>
          <w:p w:rsidR="00B11241" w:rsidRPr="00EB7582" w:rsidRDefault="00B11241" w:rsidP="00C1595F">
            <w:pPr>
              <w:pStyle w:val="Tabletext"/>
              <w:rPr>
                <w:sz w:val="22"/>
                <w:szCs w:val="30"/>
                <w:rtl/>
              </w:rPr>
            </w:pPr>
            <w:r w:rsidRPr="00EB7582">
              <w:rPr>
                <w:sz w:val="22"/>
                <w:szCs w:val="30"/>
              </w:rPr>
              <w:t>M h,d,s,k</w:t>
            </w:r>
          </w:p>
        </w:tc>
        <w:tc>
          <w:tcPr>
            <w:tcW w:w="851" w:type="dxa"/>
          </w:tcPr>
          <w:p w:rsidR="00B11241" w:rsidRPr="00EB7582" w:rsidRDefault="00B11241" w:rsidP="00C1595F">
            <w:pPr>
              <w:pStyle w:val="Tabletext"/>
              <w:rPr>
                <w:sz w:val="22"/>
                <w:szCs w:val="30"/>
                <w:rtl/>
              </w:rPr>
            </w:pPr>
            <w:r w:rsidRPr="00EB7582">
              <w:rPr>
                <w:rFonts w:hint="cs"/>
                <w:sz w:val="22"/>
                <w:szCs w:val="30"/>
                <w:rtl/>
              </w:rPr>
              <w:t>حيث</w:t>
            </w:r>
          </w:p>
        </w:tc>
        <w:tc>
          <w:tcPr>
            <w:tcW w:w="2976" w:type="dxa"/>
            <w:shd w:val="clear" w:color="auto" w:fill="auto"/>
          </w:tcPr>
          <w:p w:rsidR="00B11241" w:rsidRPr="00EB7582" w:rsidRDefault="00B11241" w:rsidP="00B11241">
            <w:pPr>
              <w:pStyle w:val="Tabletext"/>
              <w:rPr>
                <w:sz w:val="22"/>
                <w:szCs w:val="30"/>
              </w:rPr>
            </w:pPr>
            <w:r w:rsidRPr="00EB7582">
              <w:rPr>
                <w:sz w:val="22"/>
                <w:szCs w:val="30"/>
              </w:rPr>
              <w:t>10</w:t>
            </w:r>
            <w:r>
              <w:rPr>
                <w:sz w:val="22"/>
                <w:szCs w:val="30"/>
              </w:rPr>
              <w:t xml:space="preserve"> </w:t>
            </w:r>
            <w:r w:rsidRPr="00EB7582">
              <w:rPr>
                <w:sz w:val="22"/>
                <w:szCs w:val="30"/>
              </w:rPr>
              <w:t>mod (</w:t>
            </w:r>
            <w:r>
              <w:rPr>
                <w:sz w:val="22"/>
                <w:szCs w:val="30"/>
              </w:rPr>
              <w:t xml:space="preserve">0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d</w:t>
            </w:r>
            <w:r w:rsidRPr="00EB7582">
              <w:rPr>
                <w:rFonts w:hint="cs"/>
                <w:sz w:val="22"/>
                <w:szCs w:val="30"/>
                <w:rtl/>
              </w:rPr>
              <w:t xml:space="preserve"> و</w:t>
            </w:r>
            <w:r w:rsidRPr="00EB7582">
              <w:rPr>
                <w:sz w:val="22"/>
                <w:szCs w:val="30"/>
              </w:rPr>
              <w:t xml:space="preserve"> </w:t>
            </w:r>
            <w:r>
              <w:rPr>
                <w:sz w:val="22"/>
                <w:szCs w:val="30"/>
              </w:rPr>
              <w:t xml:space="preserve">0 </w:t>
            </w:r>
            <w:r w:rsidRPr="00EB7582">
              <w:rPr>
                <w:sz w:val="22"/>
                <w:szCs w:val="30"/>
              </w:rPr>
              <w:t>=</w:t>
            </w:r>
            <w:r>
              <w:rPr>
                <w:sz w:val="22"/>
                <w:szCs w:val="30"/>
              </w:rPr>
              <w:t xml:space="preserve"> s</w:t>
            </w:r>
          </w:p>
        </w:tc>
        <w:tc>
          <w:tcPr>
            <w:tcW w:w="3935" w:type="dxa"/>
            <w:shd w:val="clear" w:color="auto" w:fill="auto"/>
          </w:tcPr>
          <w:p w:rsidR="00B11241" w:rsidRPr="00EB7582" w:rsidRDefault="00B11241" w:rsidP="00C1595F">
            <w:pPr>
              <w:pStyle w:val="Tabletext"/>
              <w:rPr>
                <w:sz w:val="22"/>
                <w:szCs w:val="30"/>
              </w:rPr>
            </w:pPr>
          </w:p>
        </w:tc>
      </w:tr>
      <w:tr w:rsidR="00B11241" w:rsidRPr="00EB7582" w:rsidTr="000113B2">
        <w:tc>
          <w:tcPr>
            <w:tcW w:w="926" w:type="dxa"/>
          </w:tcPr>
          <w:p w:rsidR="00B11241" w:rsidRPr="00EB7582" w:rsidRDefault="00B11241" w:rsidP="00C1595F">
            <w:pPr>
              <w:pStyle w:val="Tabletext"/>
              <w:rPr>
                <w:sz w:val="22"/>
                <w:szCs w:val="30"/>
              </w:rPr>
            </w:pPr>
          </w:p>
        </w:tc>
        <w:tc>
          <w:tcPr>
            <w:tcW w:w="1166" w:type="dxa"/>
          </w:tcPr>
          <w:p w:rsidR="00B11241" w:rsidRPr="00EB7582" w:rsidRDefault="00B11241" w:rsidP="00C1595F">
            <w:pPr>
              <w:pStyle w:val="Tabletext"/>
              <w:rPr>
                <w:sz w:val="22"/>
                <w:szCs w:val="30"/>
              </w:rPr>
            </w:pPr>
            <w:r w:rsidRPr="00EB7582">
              <w:rPr>
                <w:sz w:val="22"/>
                <w:szCs w:val="30"/>
              </w:rPr>
              <w:t>M h,e,t,k</w:t>
            </w:r>
          </w:p>
        </w:tc>
        <w:tc>
          <w:tcPr>
            <w:tcW w:w="851" w:type="dxa"/>
          </w:tcPr>
          <w:p w:rsidR="00B11241" w:rsidRPr="00EB7582" w:rsidRDefault="00B11241" w:rsidP="00C1595F">
            <w:pPr>
              <w:pStyle w:val="Tabletext"/>
              <w:rPr>
                <w:sz w:val="22"/>
                <w:szCs w:val="30"/>
                <w:rtl/>
              </w:rPr>
            </w:pPr>
            <w:r w:rsidRPr="00EB7582">
              <w:rPr>
                <w:rFonts w:hint="cs"/>
                <w:sz w:val="22"/>
                <w:szCs w:val="30"/>
                <w:rtl/>
              </w:rPr>
              <w:t>حيث</w:t>
            </w:r>
          </w:p>
        </w:tc>
        <w:tc>
          <w:tcPr>
            <w:tcW w:w="2976" w:type="dxa"/>
            <w:shd w:val="clear" w:color="auto" w:fill="auto"/>
          </w:tcPr>
          <w:p w:rsidR="00B11241" w:rsidRPr="00EB7582" w:rsidRDefault="00B11241" w:rsidP="00B11241">
            <w:pPr>
              <w:pStyle w:val="Tabletext"/>
              <w:rPr>
                <w:sz w:val="22"/>
                <w:szCs w:val="30"/>
              </w:rPr>
            </w:pPr>
            <w:r w:rsidRPr="00EB7582">
              <w:rPr>
                <w:sz w:val="22"/>
                <w:szCs w:val="30"/>
              </w:rPr>
              <w:t>10</w:t>
            </w:r>
            <w:r>
              <w:rPr>
                <w:sz w:val="22"/>
                <w:szCs w:val="30"/>
              </w:rPr>
              <w:t xml:space="preserve"> </w:t>
            </w:r>
            <w:r w:rsidRPr="00EB7582">
              <w:rPr>
                <w:sz w:val="22"/>
                <w:szCs w:val="30"/>
              </w:rPr>
              <w:t>mod (</w:t>
            </w:r>
            <w:r>
              <w:rPr>
                <w:sz w:val="22"/>
                <w:szCs w:val="30"/>
              </w:rPr>
              <w:t xml:space="preserve">4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e</w:t>
            </w:r>
            <w:r w:rsidRPr="00EB7582">
              <w:rPr>
                <w:rFonts w:hint="cs"/>
                <w:sz w:val="22"/>
                <w:szCs w:val="30"/>
                <w:rtl/>
              </w:rPr>
              <w:t xml:space="preserve"> و</w:t>
            </w:r>
            <w:r w:rsidRPr="00EB7582">
              <w:rPr>
                <w:sz w:val="22"/>
                <w:szCs w:val="30"/>
              </w:rPr>
              <w:t xml:space="preserve"> </w:t>
            </w:r>
            <w:r>
              <w:rPr>
                <w:sz w:val="22"/>
                <w:szCs w:val="30"/>
              </w:rPr>
              <w:t xml:space="preserve">4 </w:t>
            </w:r>
            <w:r w:rsidRPr="00EB7582">
              <w:rPr>
                <w:sz w:val="22"/>
                <w:szCs w:val="30"/>
              </w:rPr>
              <w:t>=</w:t>
            </w:r>
            <w:r>
              <w:rPr>
                <w:sz w:val="22"/>
                <w:szCs w:val="30"/>
              </w:rPr>
              <w:t xml:space="preserve"> t</w:t>
            </w:r>
          </w:p>
        </w:tc>
        <w:tc>
          <w:tcPr>
            <w:tcW w:w="3935" w:type="dxa"/>
            <w:shd w:val="clear" w:color="auto" w:fill="auto"/>
          </w:tcPr>
          <w:p w:rsidR="00B11241" w:rsidRPr="00EB7582" w:rsidRDefault="00B11241" w:rsidP="00C1595F">
            <w:pPr>
              <w:pStyle w:val="Tabletext"/>
              <w:rPr>
                <w:sz w:val="22"/>
                <w:szCs w:val="30"/>
              </w:rPr>
            </w:pPr>
          </w:p>
        </w:tc>
      </w:tr>
      <w:tr w:rsidR="000113B2" w:rsidRPr="00EB7582" w:rsidTr="000113B2">
        <w:tc>
          <w:tcPr>
            <w:tcW w:w="926" w:type="dxa"/>
          </w:tcPr>
          <w:p w:rsidR="000113B2" w:rsidRPr="00EB7582" w:rsidRDefault="000113B2" w:rsidP="00C1595F">
            <w:pPr>
              <w:pStyle w:val="Tabletext"/>
              <w:rPr>
                <w:sz w:val="22"/>
                <w:szCs w:val="30"/>
              </w:rPr>
            </w:pPr>
          </w:p>
        </w:tc>
        <w:tc>
          <w:tcPr>
            <w:tcW w:w="1166" w:type="dxa"/>
          </w:tcPr>
          <w:p w:rsidR="000113B2" w:rsidRPr="00EB7582" w:rsidRDefault="000113B2" w:rsidP="00C1595F">
            <w:pPr>
              <w:pStyle w:val="Tabletext"/>
              <w:rPr>
                <w:sz w:val="22"/>
                <w:szCs w:val="30"/>
                <w:rtl/>
              </w:rPr>
            </w:pPr>
            <w:r w:rsidRPr="00EB7582">
              <w:rPr>
                <w:rFonts w:hint="cs"/>
                <w:sz w:val="22"/>
                <w:szCs w:val="30"/>
                <w:rtl/>
              </w:rPr>
              <w:t>وحيث</w:t>
            </w:r>
          </w:p>
        </w:tc>
        <w:tc>
          <w:tcPr>
            <w:tcW w:w="3827" w:type="dxa"/>
            <w:gridSpan w:val="2"/>
          </w:tcPr>
          <w:p w:rsidR="000113B2" w:rsidRPr="00EB7582" w:rsidRDefault="000113B2" w:rsidP="00C1595F">
            <w:pPr>
              <w:pStyle w:val="Tabletext"/>
              <w:rPr>
                <w:sz w:val="22"/>
                <w:szCs w:val="30"/>
                <w:rtl/>
              </w:rPr>
            </w:pPr>
            <w:r w:rsidRPr="00EB7582">
              <w:rPr>
                <w:sz w:val="22"/>
                <w:szCs w:val="30"/>
              </w:rPr>
              <w:t>h</w:t>
            </w:r>
            <w:r w:rsidRPr="00EB7582">
              <w:rPr>
                <w:rFonts w:hint="cs"/>
                <w:sz w:val="22"/>
                <w:szCs w:val="30"/>
                <w:rtl/>
              </w:rPr>
              <w:t>: الفِدْرة المقسّمة</w:t>
            </w:r>
          </w:p>
        </w:tc>
        <w:tc>
          <w:tcPr>
            <w:tcW w:w="3935" w:type="dxa"/>
            <w:shd w:val="clear" w:color="auto" w:fill="auto"/>
          </w:tcPr>
          <w:p w:rsidR="000113B2" w:rsidRPr="00EB7582" w:rsidRDefault="000113B2" w:rsidP="004C1D5B">
            <w:pPr>
              <w:pStyle w:val="Tabletext"/>
              <w:rPr>
                <w:sz w:val="22"/>
                <w:szCs w:val="30"/>
                <w:lang w:bidi="ar-EG"/>
              </w:rPr>
            </w:pPr>
            <w:r>
              <w:rPr>
                <w:sz w:val="22"/>
                <w:szCs w:val="30"/>
              </w:rPr>
              <w:t>0</w:t>
            </w:r>
            <w:r w:rsidRPr="00EB7582">
              <w:rPr>
                <w:sz w:val="22"/>
                <w:szCs w:val="30"/>
              </w:rPr>
              <w:t xml:space="preserve"> = h </w:t>
            </w:r>
            <w:r>
              <w:rPr>
                <w:rFonts w:hint="cs"/>
                <w:sz w:val="22"/>
                <w:szCs w:val="30"/>
                <w:rtl/>
              </w:rPr>
              <w:t xml:space="preserve">، </w:t>
            </w:r>
            <w:r>
              <w:rPr>
                <w:sz w:val="22"/>
                <w:szCs w:val="30"/>
              </w:rPr>
              <w:t xml:space="preserve">   </w:t>
            </w:r>
            <w:r>
              <w:rPr>
                <w:rFonts w:hint="cs"/>
                <w:sz w:val="22"/>
                <w:szCs w:val="30"/>
                <w:rtl/>
              </w:rPr>
              <w:t xml:space="preserve">، </w:t>
            </w:r>
            <w:r>
              <w:rPr>
                <w:sz w:val="22"/>
                <w:szCs w:val="30"/>
              </w:rPr>
              <w:t>3</w:t>
            </w:r>
          </w:p>
        </w:tc>
      </w:tr>
      <w:tr w:rsidR="000113B2" w:rsidRPr="00EB7582" w:rsidTr="000113B2">
        <w:tc>
          <w:tcPr>
            <w:tcW w:w="926" w:type="dxa"/>
          </w:tcPr>
          <w:p w:rsidR="000113B2" w:rsidRPr="00EB7582" w:rsidRDefault="000113B2" w:rsidP="00C1595F">
            <w:pPr>
              <w:pStyle w:val="Tabletext"/>
              <w:rPr>
                <w:sz w:val="22"/>
                <w:szCs w:val="30"/>
                <w:rtl/>
              </w:rPr>
            </w:pPr>
          </w:p>
        </w:tc>
        <w:tc>
          <w:tcPr>
            <w:tcW w:w="1166" w:type="dxa"/>
          </w:tcPr>
          <w:p w:rsidR="000113B2" w:rsidRPr="00EB7582" w:rsidRDefault="000113B2" w:rsidP="00C1595F">
            <w:pPr>
              <w:pStyle w:val="Tabletext"/>
              <w:rPr>
                <w:sz w:val="22"/>
                <w:szCs w:val="30"/>
                <w:rtl/>
              </w:rPr>
            </w:pPr>
          </w:p>
        </w:tc>
        <w:tc>
          <w:tcPr>
            <w:tcW w:w="3827" w:type="dxa"/>
            <w:gridSpan w:val="2"/>
          </w:tcPr>
          <w:p w:rsidR="000113B2" w:rsidRPr="00EB7582" w:rsidRDefault="000113B2" w:rsidP="00C1595F">
            <w:pPr>
              <w:pStyle w:val="Tabletext"/>
              <w:rPr>
                <w:sz w:val="22"/>
                <w:szCs w:val="30"/>
                <w:rtl/>
              </w:rPr>
            </w:pPr>
            <w:r w:rsidRPr="00EB7582">
              <w:rPr>
                <w:sz w:val="22"/>
                <w:szCs w:val="30"/>
              </w:rPr>
              <w:t>i</w:t>
            </w:r>
            <w:r w:rsidRPr="00EB7582">
              <w:rPr>
                <w:rFonts w:hint="cs"/>
                <w:sz w:val="22"/>
                <w:szCs w:val="30"/>
                <w:rtl/>
              </w:rPr>
              <w:t>: الرتبة الرأسية للفِدْرة الفائقة</w:t>
            </w:r>
          </w:p>
        </w:tc>
        <w:tc>
          <w:tcPr>
            <w:tcW w:w="3935" w:type="dxa"/>
            <w:shd w:val="clear" w:color="auto" w:fill="auto"/>
          </w:tcPr>
          <w:p w:rsidR="000113B2" w:rsidRPr="00EB7582" w:rsidRDefault="000113B2" w:rsidP="00B11241">
            <w:pPr>
              <w:pStyle w:val="Tabletext"/>
              <w:rPr>
                <w:sz w:val="22"/>
                <w:szCs w:val="30"/>
                <w:lang w:bidi="ar-EG"/>
              </w:rPr>
            </w:pPr>
            <w:r>
              <w:rPr>
                <w:sz w:val="22"/>
                <w:szCs w:val="30"/>
              </w:rPr>
              <w:t>0</w:t>
            </w:r>
            <w:r w:rsidRPr="00EB7582">
              <w:rPr>
                <w:sz w:val="22"/>
                <w:szCs w:val="30"/>
              </w:rPr>
              <w:t xml:space="preserve"> =</w:t>
            </w:r>
            <w:r>
              <w:rPr>
                <w:sz w:val="22"/>
                <w:szCs w:val="30"/>
              </w:rPr>
              <w:t xml:space="preserve"> i</w:t>
            </w:r>
            <w:r w:rsidRPr="00EB7582">
              <w:rPr>
                <w:sz w:val="22"/>
                <w:szCs w:val="30"/>
              </w:rPr>
              <w:t xml:space="preserve"> </w:t>
            </w:r>
            <w:r>
              <w:rPr>
                <w:rFonts w:hint="cs"/>
                <w:sz w:val="22"/>
                <w:szCs w:val="30"/>
                <w:rtl/>
              </w:rPr>
              <w:t xml:space="preserve">، </w:t>
            </w:r>
            <w:r>
              <w:rPr>
                <w:sz w:val="22"/>
                <w:szCs w:val="30"/>
              </w:rPr>
              <w:t>…</w:t>
            </w:r>
            <w:r>
              <w:rPr>
                <w:rFonts w:hint="cs"/>
                <w:sz w:val="22"/>
                <w:szCs w:val="30"/>
                <w:rtl/>
              </w:rPr>
              <w:t xml:space="preserve">، </w:t>
            </w:r>
            <w:r>
              <w:rPr>
                <w:sz w:val="22"/>
                <w:szCs w:val="30"/>
              </w:rPr>
              <w:t>9</w:t>
            </w:r>
          </w:p>
        </w:tc>
      </w:tr>
      <w:tr w:rsidR="000113B2" w:rsidRPr="00EB7582" w:rsidTr="000113B2">
        <w:tc>
          <w:tcPr>
            <w:tcW w:w="926" w:type="dxa"/>
          </w:tcPr>
          <w:p w:rsidR="000113B2" w:rsidRPr="00EB7582" w:rsidRDefault="000113B2" w:rsidP="00C1595F">
            <w:pPr>
              <w:pStyle w:val="Tabletext"/>
              <w:rPr>
                <w:sz w:val="22"/>
                <w:szCs w:val="30"/>
              </w:rPr>
            </w:pPr>
          </w:p>
        </w:tc>
        <w:tc>
          <w:tcPr>
            <w:tcW w:w="1166" w:type="dxa"/>
          </w:tcPr>
          <w:p w:rsidR="000113B2" w:rsidRPr="00EB7582" w:rsidRDefault="000113B2" w:rsidP="00C1595F">
            <w:pPr>
              <w:pStyle w:val="Tabletext"/>
              <w:rPr>
                <w:sz w:val="22"/>
                <w:szCs w:val="30"/>
                <w:rtl/>
              </w:rPr>
            </w:pPr>
          </w:p>
        </w:tc>
        <w:tc>
          <w:tcPr>
            <w:tcW w:w="3827" w:type="dxa"/>
            <w:gridSpan w:val="2"/>
          </w:tcPr>
          <w:p w:rsidR="000113B2" w:rsidRPr="00EB7582" w:rsidRDefault="000113B2" w:rsidP="00C1595F">
            <w:pPr>
              <w:pStyle w:val="Tabletext"/>
              <w:rPr>
                <w:sz w:val="22"/>
                <w:szCs w:val="30"/>
                <w:rtl/>
              </w:rPr>
            </w:pPr>
            <w:r w:rsidRPr="00EB7582">
              <w:rPr>
                <w:sz w:val="22"/>
                <w:szCs w:val="30"/>
              </w:rPr>
              <w:t>k</w:t>
            </w:r>
            <w:r w:rsidRPr="00EB7582">
              <w:rPr>
                <w:rFonts w:hint="cs"/>
                <w:sz w:val="22"/>
                <w:szCs w:val="30"/>
                <w:rtl/>
              </w:rPr>
              <w:t>: رتبة الفِدْرة الواسعة في الفِدْرة الفائقة</w:t>
            </w:r>
          </w:p>
        </w:tc>
        <w:tc>
          <w:tcPr>
            <w:tcW w:w="3935" w:type="dxa"/>
            <w:shd w:val="clear" w:color="auto" w:fill="auto"/>
          </w:tcPr>
          <w:p w:rsidR="000113B2" w:rsidRPr="00EB7582" w:rsidRDefault="000113B2" w:rsidP="001503FF">
            <w:pPr>
              <w:pStyle w:val="Tabletext"/>
              <w:rPr>
                <w:sz w:val="22"/>
                <w:szCs w:val="30"/>
                <w:lang w:bidi="ar-EG"/>
              </w:rPr>
            </w:pPr>
            <w:r>
              <w:rPr>
                <w:sz w:val="22"/>
                <w:szCs w:val="30"/>
              </w:rPr>
              <w:t>0</w:t>
            </w:r>
            <w:r w:rsidRPr="00EB7582">
              <w:rPr>
                <w:sz w:val="22"/>
                <w:szCs w:val="30"/>
              </w:rPr>
              <w:t xml:space="preserve"> = k </w:t>
            </w:r>
            <w:r>
              <w:rPr>
                <w:rFonts w:hint="cs"/>
                <w:sz w:val="22"/>
                <w:szCs w:val="30"/>
                <w:rtl/>
              </w:rPr>
              <w:t xml:space="preserve">، </w:t>
            </w:r>
            <w:r>
              <w:rPr>
                <w:sz w:val="22"/>
                <w:szCs w:val="30"/>
              </w:rPr>
              <w:t>…</w:t>
            </w:r>
            <w:r>
              <w:rPr>
                <w:rFonts w:hint="cs"/>
                <w:sz w:val="22"/>
                <w:szCs w:val="30"/>
                <w:rtl/>
              </w:rPr>
              <w:t xml:space="preserve">، </w:t>
            </w:r>
            <w:r>
              <w:rPr>
                <w:sz w:val="22"/>
                <w:szCs w:val="30"/>
              </w:rPr>
              <w:t>26</w:t>
            </w:r>
          </w:p>
        </w:tc>
      </w:tr>
    </w:tbl>
    <w:p w:rsidR="00C1595F" w:rsidRPr="00513EB8" w:rsidRDefault="00C1595F" w:rsidP="00265DB3">
      <w:pPr>
        <w:pStyle w:val="Headingb"/>
        <w:spacing w:before="120"/>
        <w:rPr>
          <w:rtl/>
        </w:rPr>
      </w:pPr>
      <w:r w:rsidRPr="00513EB8">
        <w:rPr>
          <w:rFonts w:hint="cs"/>
          <w:rtl/>
        </w:rPr>
        <w:t xml:space="preserve">نظام التردّد </w:t>
      </w:r>
      <w:r w:rsidRPr="00513EB8">
        <w:t>50</w:t>
      </w:r>
      <w:r w:rsidR="00B11241" w:rsidRPr="00EB7582">
        <w:rPr>
          <w:rFonts w:ascii="Times New Roman" w:hAnsi="Times New Roman" w:cs="Times New Roman"/>
          <w:szCs w:val="22"/>
          <w:rtl/>
        </w:rPr>
        <w:t>-</w:t>
      </w:r>
      <w:r w:rsidRPr="00513EB8">
        <w:t>Hz</w:t>
      </w:r>
    </w:p>
    <w:p w:rsidR="00C1595F" w:rsidRPr="00B11241" w:rsidRDefault="00C1595F" w:rsidP="00265DB3">
      <w:pPr>
        <w:pStyle w:val="Heading1"/>
        <w:spacing w:before="120"/>
        <w:rPr>
          <w:rFonts w:ascii="Times New Roman"/>
          <w:b w:val="0"/>
          <w:bCs w:val="0"/>
          <w:i/>
          <w:iCs/>
          <w:sz w:val="22"/>
          <w:szCs w:val="30"/>
          <w:rtl/>
        </w:rPr>
      </w:pPr>
      <w:r w:rsidRPr="00B11241">
        <w:rPr>
          <w:rFonts w:ascii="Times New Roman" w:hint="cs"/>
          <w:b w:val="0"/>
          <w:bCs w:val="0"/>
          <w:i/>
          <w:iCs/>
          <w:sz w:val="22"/>
          <w:szCs w:val="30"/>
          <w:rtl/>
        </w:rPr>
        <w:t>الفِدرة المقسّمة</w:t>
      </w:r>
    </w:p>
    <w:tbl>
      <w:tblPr>
        <w:bidiVisual/>
        <w:tblW w:w="0" w:type="auto"/>
        <w:tblLook w:val="01E0" w:firstRow="1" w:lastRow="1" w:firstColumn="1" w:lastColumn="1" w:noHBand="0" w:noVBand="0"/>
      </w:tblPr>
      <w:tblGrid>
        <w:gridCol w:w="926"/>
        <w:gridCol w:w="1166"/>
        <w:gridCol w:w="851"/>
        <w:gridCol w:w="2976"/>
        <w:gridCol w:w="3935"/>
      </w:tblGrid>
      <w:tr w:rsidR="00F73EAC" w:rsidRPr="00F73EAC" w:rsidTr="000113B2">
        <w:tc>
          <w:tcPr>
            <w:tcW w:w="926" w:type="dxa"/>
          </w:tcPr>
          <w:p w:rsidR="00F73EAC" w:rsidRPr="00F73EAC" w:rsidRDefault="00F73EAC" w:rsidP="00C1595F">
            <w:pPr>
              <w:pStyle w:val="Tabletext"/>
              <w:rPr>
                <w:sz w:val="22"/>
                <w:szCs w:val="30"/>
                <w:rtl/>
              </w:rPr>
            </w:pPr>
          </w:p>
        </w:tc>
        <w:tc>
          <w:tcPr>
            <w:tcW w:w="1166" w:type="dxa"/>
          </w:tcPr>
          <w:p w:rsidR="00F73EAC" w:rsidRPr="00F73EAC" w:rsidRDefault="00F73EAC" w:rsidP="00C1595F">
            <w:pPr>
              <w:pStyle w:val="Tabletext"/>
              <w:rPr>
                <w:sz w:val="22"/>
                <w:szCs w:val="30"/>
                <w:rtl/>
              </w:rPr>
            </w:pPr>
            <w:r w:rsidRPr="00F73EAC">
              <w:rPr>
                <w:sz w:val="22"/>
                <w:szCs w:val="30"/>
              </w:rPr>
              <w:t>M h,a,p,k</w:t>
            </w:r>
          </w:p>
        </w:tc>
        <w:tc>
          <w:tcPr>
            <w:tcW w:w="851" w:type="dxa"/>
          </w:tcPr>
          <w:p w:rsidR="00F73EAC" w:rsidRPr="00F73EAC" w:rsidRDefault="00F73EAC" w:rsidP="00C1595F">
            <w:pPr>
              <w:pStyle w:val="Tabletext"/>
              <w:rPr>
                <w:sz w:val="22"/>
                <w:szCs w:val="30"/>
                <w:rtl/>
              </w:rPr>
            </w:pPr>
            <w:r w:rsidRPr="00F73EAC">
              <w:rPr>
                <w:rFonts w:hint="cs"/>
                <w:sz w:val="22"/>
                <w:szCs w:val="30"/>
                <w:rtl/>
              </w:rPr>
              <w:t>حيث</w:t>
            </w:r>
          </w:p>
        </w:tc>
        <w:tc>
          <w:tcPr>
            <w:tcW w:w="2976" w:type="dxa"/>
            <w:shd w:val="clear" w:color="auto" w:fill="auto"/>
          </w:tcPr>
          <w:p w:rsidR="00F73EAC" w:rsidRPr="00F73EAC" w:rsidRDefault="00F73EAC" w:rsidP="00F73EAC">
            <w:pPr>
              <w:pStyle w:val="Tabletext"/>
              <w:rPr>
                <w:sz w:val="22"/>
                <w:szCs w:val="30"/>
              </w:rPr>
            </w:pPr>
            <w:r w:rsidRPr="00F73EAC">
              <w:rPr>
                <w:sz w:val="22"/>
                <w:szCs w:val="30"/>
              </w:rPr>
              <w:t>1</w:t>
            </w:r>
            <w:r>
              <w:rPr>
                <w:sz w:val="22"/>
                <w:szCs w:val="30"/>
              </w:rPr>
              <w:t>1</w:t>
            </w:r>
            <w:r w:rsidRPr="00F73EAC">
              <w:rPr>
                <w:sz w:val="22"/>
                <w:szCs w:val="30"/>
              </w:rPr>
              <w:t xml:space="preserve"> mod (2 + i) = a</w:t>
            </w:r>
            <w:r w:rsidRPr="00F73EAC">
              <w:rPr>
                <w:rFonts w:hint="cs"/>
                <w:sz w:val="22"/>
                <w:szCs w:val="30"/>
                <w:rtl/>
              </w:rPr>
              <w:t xml:space="preserve"> و</w:t>
            </w:r>
            <w:r w:rsidRPr="00F73EAC">
              <w:rPr>
                <w:sz w:val="22"/>
                <w:szCs w:val="30"/>
              </w:rPr>
              <w:t xml:space="preserve"> 2 = p</w:t>
            </w:r>
          </w:p>
        </w:tc>
        <w:tc>
          <w:tcPr>
            <w:tcW w:w="3935" w:type="dxa"/>
            <w:shd w:val="clear" w:color="auto" w:fill="auto"/>
          </w:tcPr>
          <w:p w:rsidR="00F73EAC" w:rsidRPr="00F73EAC" w:rsidRDefault="00F73EAC" w:rsidP="00C1595F">
            <w:pPr>
              <w:pStyle w:val="Tabletext"/>
              <w:rPr>
                <w:sz w:val="22"/>
                <w:szCs w:val="30"/>
              </w:rPr>
            </w:pPr>
          </w:p>
        </w:tc>
      </w:tr>
      <w:tr w:rsidR="00F73EAC" w:rsidRPr="00F73EAC" w:rsidTr="000113B2">
        <w:tc>
          <w:tcPr>
            <w:tcW w:w="926" w:type="dxa"/>
          </w:tcPr>
          <w:p w:rsidR="00F73EAC" w:rsidRPr="00F73EAC" w:rsidRDefault="00F73EAC" w:rsidP="00C1595F">
            <w:pPr>
              <w:pStyle w:val="Tabletext"/>
              <w:rPr>
                <w:sz w:val="22"/>
                <w:szCs w:val="30"/>
                <w:rtl/>
              </w:rPr>
            </w:pPr>
          </w:p>
        </w:tc>
        <w:tc>
          <w:tcPr>
            <w:tcW w:w="1166" w:type="dxa"/>
          </w:tcPr>
          <w:p w:rsidR="00F73EAC" w:rsidRPr="00F73EAC" w:rsidRDefault="00F73EAC" w:rsidP="00C1595F">
            <w:pPr>
              <w:pStyle w:val="Tabletext"/>
              <w:rPr>
                <w:sz w:val="22"/>
                <w:szCs w:val="30"/>
                <w:rtl/>
              </w:rPr>
            </w:pPr>
            <w:r w:rsidRPr="00F73EAC">
              <w:rPr>
                <w:sz w:val="22"/>
                <w:szCs w:val="30"/>
              </w:rPr>
              <w:t>M h,b,q,k</w:t>
            </w:r>
          </w:p>
        </w:tc>
        <w:tc>
          <w:tcPr>
            <w:tcW w:w="851" w:type="dxa"/>
          </w:tcPr>
          <w:p w:rsidR="00F73EAC" w:rsidRPr="00F73EAC" w:rsidRDefault="00F73EAC" w:rsidP="00C1595F">
            <w:pPr>
              <w:pStyle w:val="Tabletext"/>
              <w:rPr>
                <w:sz w:val="22"/>
                <w:szCs w:val="30"/>
                <w:rtl/>
              </w:rPr>
            </w:pPr>
            <w:r w:rsidRPr="00F73EAC">
              <w:rPr>
                <w:rFonts w:hint="cs"/>
                <w:sz w:val="22"/>
                <w:szCs w:val="30"/>
                <w:rtl/>
              </w:rPr>
              <w:t>حيث</w:t>
            </w:r>
          </w:p>
        </w:tc>
        <w:tc>
          <w:tcPr>
            <w:tcW w:w="2976" w:type="dxa"/>
            <w:shd w:val="clear" w:color="auto" w:fill="auto"/>
          </w:tcPr>
          <w:p w:rsidR="00F73EAC" w:rsidRPr="00EB7582" w:rsidRDefault="00F73EAC" w:rsidP="00F73EAC">
            <w:pPr>
              <w:pStyle w:val="Tabletext"/>
              <w:rPr>
                <w:sz w:val="22"/>
                <w:szCs w:val="30"/>
              </w:rPr>
            </w:pPr>
            <w:r w:rsidRPr="00EB7582">
              <w:rPr>
                <w:sz w:val="22"/>
                <w:szCs w:val="30"/>
              </w:rPr>
              <w:t>1</w:t>
            </w:r>
            <w:r>
              <w:rPr>
                <w:sz w:val="22"/>
                <w:szCs w:val="30"/>
              </w:rPr>
              <w:t xml:space="preserve">1 </w:t>
            </w:r>
            <w:r w:rsidRPr="00EB7582">
              <w:rPr>
                <w:sz w:val="22"/>
                <w:szCs w:val="30"/>
              </w:rPr>
              <w:t>mod (</w:t>
            </w:r>
            <w:r>
              <w:rPr>
                <w:sz w:val="22"/>
                <w:szCs w:val="30"/>
              </w:rPr>
              <w:t xml:space="preserve">6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b</w:t>
            </w:r>
            <w:r w:rsidRPr="00EB7582">
              <w:rPr>
                <w:rFonts w:hint="cs"/>
                <w:sz w:val="22"/>
                <w:szCs w:val="30"/>
                <w:rtl/>
              </w:rPr>
              <w:t xml:space="preserve"> و</w:t>
            </w:r>
            <w:r w:rsidRPr="00EB7582">
              <w:rPr>
                <w:sz w:val="22"/>
                <w:szCs w:val="30"/>
              </w:rPr>
              <w:t xml:space="preserve"> </w:t>
            </w:r>
            <w:r>
              <w:rPr>
                <w:sz w:val="22"/>
                <w:szCs w:val="30"/>
              </w:rPr>
              <w:t xml:space="preserve">1 </w:t>
            </w:r>
            <w:r w:rsidRPr="00EB7582">
              <w:rPr>
                <w:sz w:val="22"/>
                <w:szCs w:val="30"/>
              </w:rPr>
              <w:t>=</w:t>
            </w:r>
            <w:r>
              <w:rPr>
                <w:sz w:val="22"/>
                <w:szCs w:val="30"/>
              </w:rPr>
              <w:t xml:space="preserve"> q</w:t>
            </w:r>
          </w:p>
        </w:tc>
        <w:tc>
          <w:tcPr>
            <w:tcW w:w="3935" w:type="dxa"/>
            <w:shd w:val="clear" w:color="auto" w:fill="auto"/>
          </w:tcPr>
          <w:p w:rsidR="00F73EAC" w:rsidRPr="00F73EAC" w:rsidRDefault="00F73EAC" w:rsidP="00C1595F">
            <w:pPr>
              <w:pStyle w:val="Tabletext"/>
              <w:rPr>
                <w:sz w:val="22"/>
                <w:szCs w:val="30"/>
              </w:rPr>
            </w:pPr>
          </w:p>
        </w:tc>
      </w:tr>
      <w:tr w:rsidR="00F73EAC" w:rsidRPr="00F73EAC" w:rsidTr="000113B2">
        <w:tc>
          <w:tcPr>
            <w:tcW w:w="926" w:type="dxa"/>
          </w:tcPr>
          <w:p w:rsidR="00F73EAC" w:rsidRPr="00F73EAC" w:rsidRDefault="00F73EAC" w:rsidP="00C1595F">
            <w:pPr>
              <w:pStyle w:val="Tabletext"/>
              <w:rPr>
                <w:sz w:val="22"/>
                <w:szCs w:val="30"/>
                <w:rtl/>
              </w:rPr>
            </w:pPr>
          </w:p>
        </w:tc>
        <w:tc>
          <w:tcPr>
            <w:tcW w:w="1166" w:type="dxa"/>
          </w:tcPr>
          <w:p w:rsidR="00F73EAC" w:rsidRPr="00F73EAC" w:rsidRDefault="00F73EAC" w:rsidP="00C1595F">
            <w:pPr>
              <w:pStyle w:val="Tabletext"/>
              <w:rPr>
                <w:sz w:val="22"/>
                <w:szCs w:val="30"/>
              </w:rPr>
            </w:pPr>
            <w:r w:rsidRPr="00F73EAC">
              <w:rPr>
                <w:sz w:val="22"/>
                <w:szCs w:val="30"/>
              </w:rPr>
              <w:t>M h,c,r,k</w:t>
            </w:r>
          </w:p>
        </w:tc>
        <w:tc>
          <w:tcPr>
            <w:tcW w:w="851" w:type="dxa"/>
          </w:tcPr>
          <w:p w:rsidR="00F73EAC" w:rsidRPr="00F73EAC" w:rsidRDefault="00F73EAC" w:rsidP="00C1595F">
            <w:pPr>
              <w:pStyle w:val="Tabletext"/>
              <w:rPr>
                <w:sz w:val="22"/>
                <w:szCs w:val="30"/>
                <w:rtl/>
              </w:rPr>
            </w:pPr>
            <w:r w:rsidRPr="00F73EAC">
              <w:rPr>
                <w:rFonts w:hint="cs"/>
                <w:sz w:val="22"/>
                <w:szCs w:val="30"/>
                <w:rtl/>
              </w:rPr>
              <w:t>حيث</w:t>
            </w:r>
          </w:p>
        </w:tc>
        <w:tc>
          <w:tcPr>
            <w:tcW w:w="2976" w:type="dxa"/>
            <w:shd w:val="clear" w:color="auto" w:fill="auto"/>
          </w:tcPr>
          <w:p w:rsidR="00F73EAC" w:rsidRPr="00EB7582" w:rsidRDefault="00F73EAC" w:rsidP="00F73EAC">
            <w:pPr>
              <w:pStyle w:val="Tabletext"/>
              <w:rPr>
                <w:sz w:val="22"/>
                <w:szCs w:val="30"/>
              </w:rPr>
            </w:pPr>
            <w:r w:rsidRPr="00EB7582">
              <w:rPr>
                <w:sz w:val="22"/>
                <w:szCs w:val="30"/>
              </w:rPr>
              <w:t>1</w:t>
            </w:r>
            <w:r>
              <w:rPr>
                <w:sz w:val="22"/>
                <w:szCs w:val="30"/>
              </w:rPr>
              <w:t xml:space="preserve">1 </w:t>
            </w:r>
            <w:r w:rsidRPr="00EB7582">
              <w:rPr>
                <w:sz w:val="22"/>
                <w:szCs w:val="30"/>
              </w:rPr>
              <w:t>mod (</w:t>
            </w:r>
            <w:r>
              <w:rPr>
                <w:sz w:val="22"/>
                <w:szCs w:val="30"/>
              </w:rPr>
              <w:t xml:space="preserve">8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c</w:t>
            </w:r>
            <w:r w:rsidRPr="00EB7582">
              <w:rPr>
                <w:rFonts w:hint="cs"/>
                <w:sz w:val="22"/>
                <w:szCs w:val="30"/>
                <w:rtl/>
              </w:rPr>
              <w:t xml:space="preserve"> و</w:t>
            </w:r>
            <w:r w:rsidRPr="00EB7582">
              <w:rPr>
                <w:sz w:val="22"/>
                <w:szCs w:val="30"/>
              </w:rPr>
              <w:t xml:space="preserve"> </w:t>
            </w:r>
            <w:r>
              <w:rPr>
                <w:sz w:val="22"/>
                <w:szCs w:val="30"/>
              </w:rPr>
              <w:t xml:space="preserve">3 </w:t>
            </w:r>
            <w:r w:rsidRPr="00EB7582">
              <w:rPr>
                <w:sz w:val="22"/>
                <w:szCs w:val="30"/>
              </w:rPr>
              <w:t>=</w:t>
            </w:r>
            <w:r>
              <w:rPr>
                <w:sz w:val="22"/>
                <w:szCs w:val="30"/>
              </w:rPr>
              <w:t xml:space="preserve"> r</w:t>
            </w:r>
          </w:p>
        </w:tc>
        <w:tc>
          <w:tcPr>
            <w:tcW w:w="3935" w:type="dxa"/>
            <w:shd w:val="clear" w:color="auto" w:fill="auto"/>
          </w:tcPr>
          <w:p w:rsidR="00F73EAC" w:rsidRPr="00F73EAC" w:rsidRDefault="00F73EAC" w:rsidP="00C1595F">
            <w:pPr>
              <w:pStyle w:val="Tabletext"/>
              <w:rPr>
                <w:sz w:val="22"/>
                <w:szCs w:val="30"/>
                <w:rtl/>
              </w:rPr>
            </w:pPr>
          </w:p>
        </w:tc>
      </w:tr>
      <w:tr w:rsidR="00F73EAC" w:rsidRPr="00F73EAC" w:rsidTr="000113B2">
        <w:tc>
          <w:tcPr>
            <w:tcW w:w="926" w:type="dxa"/>
          </w:tcPr>
          <w:p w:rsidR="00F73EAC" w:rsidRPr="00F73EAC" w:rsidRDefault="00F73EAC" w:rsidP="00C1595F">
            <w:pPr>
              <w:pStyle w:val="Tabletext"/>
              <w:rPr>
                <w:sz w:val="22"/>
                <w:szCs w:val="30"/>
                <w:rtl/>
              </w:rPr>
            </w:pPr>
          </w:p>
        </w:tc>
        <w:tc>
          <w:tcPr>
            <w:tcW w:w="1166" w:type="dxa"/>
          </w:tcPr>
          <w:p w:rsidR="00F73EAC" w:rsidRPr="00F73EAC" w:rsidRDefault="00F73EAC" w:rsidP="00C1595F">
            <w:pPr>
              <w:pStyle w:val="Tabletext"/>
              <w:rPr>
                <w:sz w:val="22"/>
                <w:szCs w:val="30"/>
                <w:rtl/>
              </w:rPr>
            </w:pPr>
            <w:r w:rsidRPr="00F73EAC">
              <w:rPr>
                <w:sz w:val="22"/>
                <w:szCs w:val="30"/>
              </w:rPr>
              <w:t>M h,d,s,k</w:t>
            </w:r>
          </w:p>
        </w:tc>
        <w:tc>
          <w:tcPr>
            <w:tcW w:w="851" w:type="dxa"/>
          </w:tcPr>
          <w:p w:rsidR="00F73EAC" w:rsidRPr="00F73EAC" w:rsidRDefault="00F73EAC" w:rsidP="00C1595F">
            <w:pPr>
              <w:pStyle w:val="Tabletext"/>
              <w:rPr>
                <w:sz w:val="22"/>
                <w:szCs w:val="30"/>
                <w:rtl/>
              </w:rPr>
            </w:pPr>
            <w:r w:rsidRPr="00F73EAC">
              <w:rPr>
                <w:rFonts w:hint="cs"/>
                <w:sz w:val="22"/>
                <w:szCs w:val="30"/>
                <w:rtl/>
              </w:rPr>
              <w:t>حيث</w:t>
            </w:r>
          </w:p>
        </w:tc>
        <w:tc>
          <w:tcPr>
            <w:tcW w:w="2976" w:type="dxa"/>
            <w:shd w:val="clear" w:color="auto" w:fill="auto"/>
          </w:tcPr>
          <w:p w:rsidR="00F73EAC" w:rsidRPr="00EB7582" w:rsidRDefault="00F73EAC" w:rsidP="00F73EAC">
            <w:pPr>
              <w:pStyle w:val="Tabletext"/>
              <w:rPr>
                <w:sz w:val="22"/>
                <w:szCs w:val="30"/>
              </w:rPr>
            </w:pPr>
            <w:r w:rsidRPr="00EB7582">
              <w:rPr>
                <w:sz w:val="22"/>
                <w:szCs w:val="30"/>
              </w:rPr>
              <w:t>1</w:t>
            </w:r>
            <w:r>
              <w:rPr>
                <w:sz w:val="22"/>
                <w:szCs w:val="30"/>
              </w:rPr>
              <w:t xml:space="preserve">1 </w:t>
            </w:r>
            <w:r w:rsidRPr="00EB7582">
              <w:rPr>
                <w:sz w:val="22"/>
                <w:szCs w:val="30"/>
              </w:rPr>
              <w:t>mod (</w:t>
            </w:r>
            <w:r>
              <w:rPr>
                <w:sz w:val="22"/>
                <w:szCs w:val="30"/>
              </w:rPr>
              <w:t xml:space="preserve">0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d</w:t>
            </w:r>
            <w:r w:rsidRPr="00EB7582">
              <w:rPr>
                <w:rFonts w:hint="cs"/>
                <w:sz w:val="22"/>
                <w:szCs w:val="30"/>
                <w:rtl/>
              </w:rPr>
              <w:t xml:space="preserve"> و</w:t>
            </w:r>
            <w:r w:rsidRPr="00EB7582">
              <w:rPr>
                <w:sz w:val="22"/>
                <w:szCs w:val="30"/>
              </w:rPr>
              <w:t xml:space="preserve"> </w:t>
            </w:r>
            <w:r>
              <w:rPr>
                <w:sz w:val="22"/>
                <w:szCs w:val="30"/>
              </w:rPr>
              <w:t xml:space="preserve">0 </w:t>
            </w:r>
            <w:r w:rsidRPr="00EB7582">
              <w:rPr>
                <w:sz w:val="22"/>
                <w:szCs w:val="30"/>
              </w:rPr>
              <w:t>=</w:t>
            </w:r>
            <w:r>
              <w:rPr>
                <w:sz w:val="22"/>
                <w:szCs w:val="30"/>
              </w:rPr>
              <w:t xml:space="preserve"> s</w:t>
            </w:r>
          </w:p>
        </w:tc>
        <w:tc>
          <w:tcPr>
            <w:tcW w:w="3935" w:type="dxa"/>
            <w:shd w:val="clear" w:color="auto" w:fill="auto"/>
          </w:tcPr>
          <w:p w:rsidR="00F73EAC" w:rsidRPr="00F73EAC" w:rsidRDefault="00F73EAC" w:rsidP="00C1595F">
            <w:pPr>
              <w:pStyle w:val="Tabletext"/>
              <w:rPr>
                <w:sz w:val="22"/>
                <w:szCs w:val="30"/>
              </w:rPr>
            </w:pPr>
          </w:p>
        </w:tc>
      </w:tr>
      <w:tr w:rsidR="00F73EAC" w:rsidRPr="00F73EAC" w:rsidTr="000113B2">
        <w:tc>
          <w:tcPr>
            <w:tcW w:w="926" w:type="dxa"/>
          </w:tcPr>
          <w:p w:rsidR="00F73EAC" w:rsidRPr="00F73EAC" w:rsidRDefault="00F73EAC" w:rsidP="00C1595F">
            <w:pPr>
              <w:pStyle w:val="Tabletext"/>
              <w:rPr>
                <w:sz w:val="22"/>
                <w:szCs w:val="30"/>
                <w:rtl/>
              </w:rPr>
            </w:pPr>
          </w:p>
        </w:tc>
        <w:tc>
          <w:tcPr>
            <w:tcW w:w="1166" w:type="dxa"/>
          </w:tcPr>
          <w:p w:rsidR="00F73EAC" w:rsidRPr="00F73EAC" w:rsidRDefault="00F73EAC" w:rsidP="00C1595F">
            <w:pPr>
              <w:pStyle w:val="Tabletext"/>
              <w:rPr>
                <w:sz w:val="22"/>
                <w:szCs w:val="30"/>
              </w:rPr>
            </w:pPr>
            <w:r w:rsidRPr="00F73EAC">
              <w:rPr>
                <w:sz w:val="22"/>
                <w:szCs w:val="30"/>
              </w:rPr>
              <w:t>M h,e,t,k</w:t>
            </w:r>
          </w:p>
        </w:tc>
        <w:tc>
          <w:tcPr>
            <w:tcW w:w="851" w:type="dxa"/>
          </w:tcPr>
          <w:p w:rsidR="00F73EAC" w:rsidRPr="00F73EAC" w:rsidRDefault="00F73EAC" w:rsidP="00C1595F">
            <w:pPr>
              <w:pStyle w:val="Tabletext"/>
              <w:rPr>
                <w:sz w:val="22"/>
                <w:szCs w:val="30"/>
                <w:rtl/>
              </w:rPr>
            </w:pPr>
            <w:r w:rsidRPr="00F73EAC">
              <w:rPr>
                <w:rFonts w:hint="cs"/>
                <w:sz w:val="22"/>
                <w:szCs w:val="30"/>
                <w:rtl/>
              </w:rPr>
              <w:t>حيث</w:t>
            </w:r>
          </w:p>
        </w:tc>
        <w:tc>
          <w:tcPr>
            <w:tcW w:w="2976" w:type="dxa"/>
            <w:shd w:val="clear" w:color="auto" w:fill="auto"/>
          </w:tcPr>
          <w:p w:rsidR="00F73EAC" w:rsidRPr="00EB7582" w:rsidRDefault="00F73EAC" w:rsidP="00F73EAC">
            <w:pPr>
              <w:pStyle w:val="Tabletext"/>
              <w:rPr>
                <w:sz w:val="22"/>
                <w:szCs w:val="30"/>
              </w:rPr>
            </w:pPr>
            <w:r w:rsidRPr="00EB7582">
              <w:rPr>
                <w:sz w:val="22"/>
                <w:szCs w:val="30"/>
              </w:rPr>
              <w:t>1</w:t>
            </w:r>
            <w:r>
              <w:rPr>
                <w:sz w:val="22"/>
                <w:szCs w:val="30"/>
              </w:rPr>
              <w:t xml:space="preserve">1 </w:t>
            </w:r>
            <w:r w:rsidRPr="00EB7582">
              <w:rPr>
                <w:sz w:val="22"/>
                <w:szCs w:val="30"/>
              </w:rPr>
              <w:t>mod (</w:t>
            </w:r>
            <w:r>
              <w:rPr>
                <w:sz w:val="22"/>
                <w:szCs w:val="30"/>
              </w:rPr>
              <w:t xml:space="preserve">4 </w:t>
            </w:r>
            <w:r w:rsidRPr="00EB7582">
              <w:rPr>
                <w:sz w:val="22"/>
                <w:szCs w:val="30"/>
              </w:rPr>
              <w:t>+</w:t>
            </w:r>
            <w:r>
              <w:rPr>
                <w:sz w:val="22"/>
                <w:szCs w:val="30"/>
              </w:rPr>
              <w:t xml:space="preserve"> </w:t>
            </w:r>
            <w:r w:rsidRPr="00EB7582">
              <w:rPr>
                <w:sz w:val="22"/>
                <w:szCs w:val="30"/>
              </w:rPr>
              <w:t>i)</w:t>
            </w:r>
            <w:r>
              <w:rPr>
                <w:sz w:val="22"/>
                <w:szCs w:val="30"/>
              </w:rPr>
              <w:t xml:space="preserve"> </w:t>
            </w:r>
            <w:r w:rsidRPr="00EB7582">
              <w:rPr>
                <w:sz w:val="22"/>
                <w:szCs w:val="30"/>
              </w:rPr>
              <w:t xml:space="preserve">= </w:t>
            </w:r>
            <w:r>
              <w:rPr>
                <w:sz w:val="22"/>
                <w:szCs w:val="30"/>
              </w:rPr>
              <w:t>e</w:t>
            </w:r>
            <w:r w:rsidRPr="00EB7582">
              <w:rPr>
                <w:rFonts w:hint="cs"/>
                <w:sz w:val="22"/>
                <w:szCs w:val="30"/>
                <w:rtl/>
              </w:rPr>
              <w:t xml:space="preserve"> و</w:t>
            </w:r>
            <w:r w:rsidRPr="00EB7582">
              <w:rPr>
                <w:sz w:val="22"/>
                <w:szCs w:val="30"/>
              </w:rPr>
              <w:t xml:space="preserve"> </w:t>
            </w:r>
            <w:r>
              <w:rPr>
                <w:sz w:val="22"/>
                <w:szCs w:val="30"/>
              </w:rPr>
              <w:t xml:space="preserve">4 </w:t>
            </w:r>
            <w:r w:rsidRPr="00EB7582">
              <w:rPr>
                <w:sz w:val="22"/>
                <w:szCs w:val="30"/>
              </w:rPr>
              <w:t>=</w:t>
            </w:r>
            <w:r>
              <w:rPr>
                <w:sz w:val="22"/>
                <w:szCs w:val="30"/>
              </w:rPr>
              <w:t xml:space="preserve"> t</w:t>
            </w:r>
          </w:p>
        </w:tc>
        <w:tc>
          <w:tcPr>
            <w:tcW w:w="3935" w:type="dxa"/>
            <w:shd w:val="clear" w:color="auto" w:fill="auto"/>
          </w:tcPr>
          <w:p w:rsidR="00F73EAC" w:rsidRPr="00F73EAC" w:rsidRDefault="00F73EAC" w:rsidP="00C1595F">
            <w:pPr>
              <w:pStyle w:val="Tabletext"/>
              <w:rPr>
                <w:sz w:val="22"/>
                <w:szCs w:val="30"/>
              </w:rPr>
            </w:pPr>
          </w:p>
        </w:tc>
      </w:tr>
      <w:tr w:rsidR="000113B2" w:rsidRPr="00F73EAC" w:rsidTr="000113B2">
        <w:tc>
          <w:tcPr>
            <w:tcW w:w="926" w:type="dxa"/>
          </w:tcPr>
          <w:p w:rsidR="000113B2" w:rsidRPr="00F73EAC" w:rsidRDefault="000113B2" w:rsidP="00C1595F">
            <w:pPr>
              <w:pStyle w:val="Tabletext"/>
              <w:rPr>
                <w:sz w:val="22"/>
                <w:szCs w:val="30"/>
                <w:rtl/>
              </w:rPr>
            </w:pPr>
          </w:p>
        </w:tc>
        <w:tc>
          <w:tcPr>
            <w:tcW w:w="1166" w:type="dxa"/>
          </w:tcPr>
          <w:p w:rsidR="000113B2" w:rsidRPr="00F73EAC" w:rsidRDefault="000113B2" w:rsidP="00C1595F">
            <w:pPr>
              <w:pStyle w:val="Tabletext"/>
              <w:rPr>
                <w:sz w:val="22"/>
                <w:szCs w:val="30"/>
                <w:rtl/>
              </w:rPr>
            </w:pPr>
            <w:r w:rsidRPr="00F73EAC">
              <w:rPr>
                <w:rFonts w:hint="cs"/>
                <w:sz w:val="22"/>
                <w:szCs w:val="30"/>
                <w:rtl/>
              </w:rPr>
              <w:t>وحيث</w:t>
            </w:r>
          </w:p>
        </w:tc>
        <w:tc>
          <w:tcPr>
            <w:tcW w:w="3827" w:type="dxa"/>
            <w:gridSpan w:val="2"/>
          </w:tcPr>
          <w:p w:rsidR="000113B2" w:rsidRPr="00F73EAC" w:rsidRDefault="000113B2" w:rsidP="00C1595F">
            <w:pPr>
              <w:pStyle w:val="Tabletext"/>
              <w:rPr>
                <w:sz w:val="22"/>
                <w:szCs w:val="30"/>
                <w:rtl/>
              </w:rPr>
            </w:pPr>
            <w:r w:rsidRPr="00F73EAC">
              <w:rPr>
                <w:sz w:val="22"/>
                <w:szCs w:val="30"/>
              </w:rPr>
              <w:t>h</w:t>
            </w:r>
            <w:r w:rsidRPr="00F73EAC">
              <w:rPr>
                <w:rFonts w:hint="cs"/>
                <w:sz w:val="22"/>
                <w:szCs w:val="30"/>
                <w:rtl/>
              </w:rPr>
              <w:t>: الفِدْرة المقسّمة</w:t>
            </w:r>
          </w:p>
        </w:tc>
        <w:tc>
          <w:tcPr>
            <w:tcW w:w="3935" w:type="dxa"/>
            <w:shd w:val="clear" w:color="auto" w:fill="auto"/>
          </w:tcPr>
          <w:p w:rsidR="000113B2" w:rsidRPr="00EB7582" w:rsidRDefault="000113B2" w:rsidP="0046452B">
            <w:pPr>
              <w:pStyle w:val="Tabletext"/>
              <w:rPr>
                <w:sz w:val="22"/>
                <w:szCs w:val="30"/>
                <w:lang w:bidi="ar-EG"/>
              </w:rPr>
            </w:pPr>
            <w:r>
              <w:rPr>
                <w:sz w:val="22"/>
                <w:szCs w:val="30"/>
              </w:rPr>
              <w:t>0</w:t>
            </w:r>
            <w:r w:rsidRPr="00EB7582">
              <w:rPr>
                <w:sz w:val="22"/>
                <w:szCs w:val="30"/>
              </w:rPr>
              <w:t xml:space="preserve"> = h </w:t>
            </w:r>
            <w:r>
              <w:rPr>
                <w:rFonts w:hint="cs"/>
                <w:sz w:val="22"/>
                <w:szCs w:val="30"/>
                <w:rtl/>
              </w:rPr>
              <w:t xml:space="preserve">، </w:t>
            </w:r>
            <w:r>
              <w:rPr>
                <w:sz w:val="22"/>
                <w:szCs w:val="30"/>
              </w:rPr>
              <w:t xml:space="preserve">   </w:t>
            </w:r>
            <w:r>
              <w:rPr>
                <w:rFonts w:hint="cs"/>
                <w:sz w:val="22"/>
                <w:szCs w:val="30"/>
                <w:rtl/>
              </w:rPr>
              <w:t xml:space="preserve">، </w:t>
            </w:r>
            <w:r>
              <w:rPr>
                <w:sz w:val="22"/>
                <w:szCs w:val="30"/>
              </w:rPr>
              <w:t>3</w:t>
            </w:r>
          </w:p>
        </w:tc>
      </w:tr>
      <w:tr w:rsidR="000113B2" w:rsidRPr="00F73EAC" w:rsidTr="000113B2">
        <w:tc>
          <w:tcPr>
            <w:tcW w:w="926" w:type="dxa"/>
          </w:tcPr>
          <w:p w:rsidR="000113B2" w:rsidRPr="00F73EAC" w:rsidRDefault="000113B2" w:rsidP="00C1595F">
            <w:pPr>
              <w:pStyle w:val="Tabletext"/>
              <w:rPr>
                <w:sz w:val="22"/>
                <w:szCs w:val="30"/>
                <w:rtl/>
              </w:rPr>
            </w:pPr>
          </w:p>
        </w:tc>
        <w:tc>
          <w:tcPr>
            <w:tcW w:w="1166" w:type="dxa"/>
          </w:tcPr>
          <w:p w:rsidR="000113B2" w:rsidRPr="00F73EAC" w:rsidRDefault="000113B2" w:rsidP="00C1595F">
            <w:pPr>
              <w:pStyle w:val="Tabletext"/>
              <w:rPr>
                <w:sz w:val="22"/>
                <w:szCs w:val="30"/>
                <w:rtl/>
              </w:rPr>
            </w:pPr>
          </w:p>
        </w:tc>
        <w:tc>
          <w:tcPr>
            <w:tcW w:w="3827" w:type="dxa"/>
            <w:gridSpan w:val="2"/>
          </w:tcPr>
          <w:p w:rsidR="000113B2" w:rsidRPr="00F73EAC" w:rsidRDefault="000113B2" w:rsidP="00C1595F">
            <w:pPr>
              <w:pStyle w:val="Tabletext"/>
              <w:rPr>
                <w:sz w:val="22"/>
                <w:szCs w:val="30"/>
                <w:rtl/>
                <w:lang w:bidi="ar-EG"/>
              </w:rPr>
            </w:pPr>
            <w:r w:rsidRPr="00F73EAC">
              <w:rPr>
                <w:sz w:val="22"/>
                <w:szCs w:val="30"/>
              </w:rPr>
              <w:t>i</w:t>
            </w:r>
            <w:r w:rsidRPr="00F73EAC">
              <w:rPr>
                <w:rFonts w:hint="cs"/>
                <w:sz w:val="22"/>
                <w:szCs w:val="30"/>
                <w:rtl/>
              </w:rPr>
              <w:t>: الرتبة الرأسية للفِدْرة الفائقة</w:t>
            </w:r>
          </w:p>
        </w:tc>
        <w:tc>
          <w:tcPr>
            <w:tcW w:w="3935" w:type="dxa"/>
            <w:shd w:val="clear" w:color="auto" w:fill="auto"/>
          </w:tcPr>
          <w:p w:rsidR="000113B2" w:rsidRPr="00EB7582" w:rsidRDefault="000113B2" w:rsidP="0046452B">
            <w:pPr>
              <w:pStyle w:val="Tabletext"/>
              <w:rPr>
                <w:sz w:val="22"/>
                <w:szCs w:val="30"/>
                <w:lang w:bidi="ar-EG"/>
              </w:rPr>
            </w:pPr>
            <w:r>
              <w:rPr>
                <w:sz w:val="22"/>
                <w:szCs w:val="30"/>
              </w:rPr>
              <w:t>0</w:t>
            </w:r>
            <w:r w:rsidRPr="00EB7582">
              <w:rPr>
                <w:sz w:val="22"/>
                <w:szCs w:val="30"/>
              </w:rPr>
              <w:t xml:space="preserve"> =</w:t>
            </w:r>
            <w:r>
              <w:rPr>
                <w:sz w:val="22"/>
                <w:szCs w:val="30"/>
              </w:rPr>
              <w:t xml:space="preserve"> i</w:t>
            </w:r>
            <w:r w:rsidRPr="00EB7582">
              <w:rPr>
                <w:sz w:val="22"/>
                <w:szCs w:val="30"/>
              </w:rPr>
              <w:t xml:space="preserve"> </w:t>
            </w:r>
            <w:r>
              <w:rPr>
                <w:rFonts w:hint="cs"/>
                <w:sz w:val="22"/>
                <w:szCs w:val="30"/>
                <w:rtl/>
              </w:rPr>
              <w:t xml:space="preserve">، </w:t>
            </w:r>
            <w:r>
              <w:rPr>
                <w:sz w:val="22"/>
                <w:szCs w:val="30"/>
              </w:rPr>
              <w:t>…</w:t>
            </w:r>
            <w:r>
              <w:rPr>
                <w:rFonts w:hint="cs"/>
                <w:sz w:val="22"/>
                <w:szCs w:val="30"/>
                <w:rtl/>
              </w:rPr>
              <w:t xml:space="preserve">، </w:t>
            </w:r>
            <w:r>
              <w:rPr>
                <w:sz w:val="22"/>
                <w:szCs w:val="30"/>
              </w:rPr>
              <w:t>9</w:t>
            </w:r>
          </w:p>
        </w:tc>
      </w:tr>
      <w:tr w:rsidR="000113B2" w:rsidRPr="00F73EAC" w:rsidTr="000113B2">
        <w:tc>
          <w:tcPr>
            <w:tcW w:w="926" w:type="dxa"/>
          </w:tcPr>
          <w:p w:rsidR="000113B2" w:rsidRPr="00F73EAC" w:rsidRDefault="000113B2" w:rsidP="00C1595F">
            <w:pPr>
              <w:pStyle w:val="Tabletext"/>
              <w:rPr>
                <w:sz w:val="22"/>
                <w:szCs w:val="30"/>
                <w:rtl/>
              </w:rPr>
            </w:pPr>
          </w:p>
        </w:tc>
        <w:tc>
          <w:tcPr>
            <w:tcW w:w="1166" w:type="dxa"/>
          </w:tcPr>
          <w:p w:rsidR="000113B2" w:rsidRPr="00F73EAC" w:rsidRDefault="000113B2" w:rsidP="00C1595F">
            <w:pPr>
              <w:pStyle w:val="Tabletext"/>
              <w:rPr>
                <w:sz w:val="22"/>
                <w:szCs w:val="30"/>
                <w:rtl/>
              </w:rPr>
            </w:pPr>
          </w:p>
        </w:tc>
        <w:tc>
          <w:tcPr>
            <w:tcW w:w="3827" w:type="dxa"/>
            <w:gridSpan w:val="2"/>
          </w:tcPr>
          <w:p w:rsidR="000113B2" w:rsidRPr="00F73EAC" w:rsidRDefault="000113B2" w:rsidP="00C1595F">
            <w:pPr>
              <w:pStyle w:val="Tabletext"/>
              <w:rPr>
                <w:sz w:val="22"/>
                <w:szCs w:val="30"/>
                <w:rtl/>
              </w:rPr>
            </w:pPr>
            <w:r w:rsidRPr="00F73EAC">
              <w:rPr>
                <w:sz w:val="22"/>
                <w:szCs w:val="30"/>
              </w:rPr>
              <w:t>k</w:t>
            </w:r>
            <w:r w:rsidRPr="00F73EAC">
              <w:rPr>
                <w:rFonts w:hint="cs"/>
                <w:sz w:val="22"/>
                <w:szCs w:val="30"/>
                <w:rtl/>
              </w:rPr>
              <w:t>: رتبة الفِدْرة الواسعة في الفِدْرة الفائقة</w:t>
            </w:r>
          </w:p>
        </w:tc>
        <w:tc>
          <w:tcPr>
            <w:tcW w:w="3935" w:type="dxa"/>
            <w:shd w:val="clear" w:color="auto" w:fill="auto"/>
          </w:tcPr>
          <w:p w:rsidR="000113B2" w:rsidRPr="00EB7582" w:rsidRDefault="000113B2" w:rsidP="0046452B">
            <w:pPr>
              <w:pStyle w:val="Tabletext"/>
              <w:rPr>
                <w:sz w:val="22"/>
                <w:szCs w:val="30"/>
                <w:lang w:bidi="ar-EG"/>
              </w:rPr>
            </w:pPr>
            <w:r>
              <w:rPr>
                <w:sz w:val="22"/>
                <w:szCs w:val="30"/>
              </w:rPr>
              <w:t>0</w:t>
            </w:r>
            <w:r w:rsidRPr="00EB7582">
              <w:rPr>
                <w:sz w:val="22"/>
                <w:szCs w:val="30"/>
              </w:rPr>
              <w:t xml:space="preserve"> = k </w:t>
            </w:r>
            <w:r>
              <w:rPr>
                <w:rFonts w:hint="cs"/>
                <w:sz w:val="22"/>
                <w:szCs w:val="30"/>
                <w:rtl/>
              </w:rPr>
              <w:t xml:space="preserve">، </w:t>
            </w:r>
            <w:r>
              <w:rPr>
                <w:sz w:val="22"/>
                <w:szCs w:val="30"/>
              </w:rPr>
              <w:t>…</w:t>
            </w:r>
            <w:r>
              <w:rPr>
                <w:rFonts w:hint="cs"/>
                <w:sz w:val="22"/>
                <w:szCs w:val="30"/>
                <w:rtl/>
              </w:rPr>
              <w:t xml:space="preserve">، </w:t>
            </w:r>
            <w:r>
              <w:rPr>
                <w:sz w:val="22"/>
                <w:szCs w:val="30"/>
              </w:rPr>
              <w:t>26</w:t>
            </w:r>
          </w:p>
        </w:tc>
      </w:tr>
    </w:tbl>
    <w:p w:rsidR="009C1A82" w:rsidRPr="00B11241" w:rsidRDefault="009C1A82" w:rsidP="009C1A82">
      <w:pPr>
        <w:pStyle w:val="Heading1"/>
        <w:rPr>
          <w:rFonts w:ascii="Times New Roman"/>
          <w:b w:val="0"/>
          <w:bCs w:val="0"/>
          <w:i/>
          <w:iCs/>
          <w:sz w:val="22"/>
          <w:szCs w:val="30"/>
          <w:rtl/>
        </w:rPr>
      </w:pPr>
      <w:r w:rsidRPr="00B11241">
        <w:rPr>
          <w:rFonts w:ascii="Times New Roman" w:hint="cs"/>
          <w:b w:val="0"/>
          <w:bCs w:val="0"/>
          <w:i/>
          <w:iCs/>
          <w:sz w:val="22"/>
          <w:szCs w:val="30"/>
          <w:rtl/>
        </w:rPr>
        <w:t>وحدة الحافة</w:t>
      </w:r>
    </w:p>
    <w:tbl>
      <w:tblPr>
        <w:bidiVisual/>
        <w:tblW w:w="0" w:type="auto"/>
        <w:tblLook w:val="01E0" w:firstRow="1" w:lastRow="1" w:firstColumn="1" w:lastColumn="1" w:noHBand="0" w:noVBand="0"/>
      </w:tblPr>
      <w:tblGrid>
        <w:gridCol w:w="926"/>
        <w:gridCol w:w="1166"/>
        <w:gridCol w:w="851"/>
        <w:gridCol w:w="2976"/>
        <w:gridCol w:w="3935"/>
      </w:tblGrid>
      <w:tr w:rsidR="005F5FF3" w:rsidRPr="00265DB3" w:rsidTr="000113B2">
        <w:tc>
          <w:tcPr>
            <w:tcW w:w="926" w:type="dxa"/>
          </w:tcPr>
          <w:p w:rsidR="005F5FF3" w:rsidRPr="00265DB3" w:rsidRDefault="005F5FF3" w:rsidP="00265DB3">
            <w:pPr>
              <w:pStyle w:val="Tabletext"/>
              <w:keepNext/>
              <w:rPr>
                <w:sz w:val="22"/>
                <w:szCs w:val="30"/>
                <w:rtl/>
              </w:rPr>
            </w:pPr>
          </w:p>
        </w:tc>
        <w:tc>
          <w:tcPr>
            <w:tcW w:w="1166" w:type="dxa"/>
          </w:tcPr>
          <w:p w:rsidR="005F5FF3" w:rsidRPr="00265DB3" w:rsidRDefault="005F5FF3" w:rsidP="00265DB3">
            <w:pPr>
              <w:pStyle w:val="Tabletext"/>
              <w:keepNext/>
              <w:rPr>
                <w:sz w:val="22"/>
                <w:szCs w:val="30"/>
                <w:rtl/>
              </w:rPr>
            </w:pPr>
            <w:r w:rsidRPr="00265DB3">
              <w:rPr>
                <w:sz w:val="22"/>
                <w:szCs w:val="30"/>
              </w:rPr>
              <w:t>M h,a,p,k</w:t>
            </w:r>
          </w:p>
        </w:tc>
        <w:tc>
          <w:tcPr>
            <w:tcW w:w="851" w:type="dxa"/>
          </w:tcPr>
          <w:p w:rsidR="005F5FF3" w:rsidRPr="00265DB3" w:rsidRDefault="005F5FF3" w:rsidP="00265DB3">
            <w:pPr>
              <w:pStyle w:val="Tabletext"/>
              <w:keepNext/>
              <w:rPr>
                <w:sz w:val="22"/>
                <w:szCs w:val="30"/>
                <w:rtl/>
              </w:rPr>
            </w:pPr>
            <w:r w:rsidRPr="00265DB3">
              <w:rPr>
                <w:rFonts w:hint="cs"/>
                <w:sz w:val="22"/>
                <w:szCs w:val="30"/>
                <w:rtl/>
              </w:rPr>
              <w:t>حيث</w:t>
            </w:r>
          </w:p>
        </w:tc>
        <w:tc>
          <w:tcPr>
            <w:tcW w:w="2976" w:type="dxa"/>
            <w:shd w:val="clear" w:color="auto" w:fill="auto"/>
          </w:tcPr>
          <w:p w:rsidR="005F5FF3" w:rsidRPr="00265DB3" w:rsidRDefault="00265DB3" w:rsidP="00265DB3">
            <w:pPr>
              <w:pStyle w:val="Tabletext"/>
              <w:keepNext/>
              <w:rPr>
                <w:sz w:val="22"/>
                <w:szCs w:val="30"/>
                <w:rtl/>
                <w:lang w:bidi="ar-EG"/>
              </w:rPr>
            </w:pPr>
            <w:r w:rsidRPr="00265DB3">
              <w:rPr>
                <w:sz w:val="22"/>
                <w:szCs w:val="30"/>
              </w:rPr>
              <w:t>0</w:t>
            </w:r>
            <w:r>
              <w:rPr>
                <w:sz w:val="22"/>
                <w:szCs w:val="30"/>
              </w:rPr>
              <w:t xml:space="preserve"> </w:t>
            </w:r>
            <w:r w:rsidR="005F5FF3" w:rsidRPr="00265DB3">
              <w:rPr>
                <w:sz w:val="22"/>
                <w:szCs w:val="30"/>
              </w:rPr>
              <w:t>=</w:t>
            </w:r>
            <w:r>
              <w:rPr>
                <w:sz w:val="22"/>
                <w:szCs w:val="30"/>
              </w:rPr>
              <w:t xml:space="preserve"> </w:t>
            </w:r>
            <w:r w:rsidRPr="00265DB3">
              <w:rPr>
                <w:sz w:val="22"/>
                <w:szCs w:val="30"/>
              </w:rPr>
              <w:t>h</w:t>
            </w:r>
            <w:r w:rsidR="005F5FF3" w:rsidRPr="00265DB3">
              <w:rPr>
                <w:rFonts w:hint="cs"/>
                <w:sz w:val="22"/>
                <w:szCs w:val="30"/>
                <w:rtl/>
              </w:rPr>
              <w:t xml:space="preserve"> و</w:t>
            </w:r>
            <w:r w:rsidRPr="00265DB3">
              <w:rPr>
                <w:sz w:val="22"/>
                <w:szCs w:val="30"/>
              </w:rPr>
              <w:t>11</w:t>
            </w:r>
            <w:r>
              <w:rPr>
                <w:sz w:val="22"/>
                <w:szCs w:val="30"/>
              </w:rPr>
              <w:t xml:space="preserve"> </w:t>
            </w:r>
            <w:r w:rsidR="005F5FF3" w:rsidRPr="00265DB3">
              <w:rPr>
                <w:sz w:val="22"/>
                <w:szCs w:val="30"/>
              </w:rPr>
              <w:t>=</w:t>
            </w:r>
            <w:r>
              <w:rPr>
                <w:sz w:val="22"/>
                <w:szCs w:val="30"/>
              </w:rPr>
              <w:t xml:space="preserve"> </w:t>
            </w:r>
            <w:r w:rsidRPr="00265DB3">
              <w:rPr>
                <w:sz w:val="22"/>
                <w:szCs w:val="30"/>
              </w:rPr>
              <w:t>a</w:t>
            </w:r>
            <w:r w:rsidR="005F5FF3" w:rsidRPr="00265DB3">
              <w:rPr>
                <w:rFonts w:hint="cs"/>
                <w:sz w:val="22"/>
                <w:szCs w:val="30"/>
                <w:rtl/>
              </w:rPr>
              <w:t xml:space="preserve"> و</w:t>
            </w:r>
            <w:r>
              <w:rPr>
                <w:sz w:val="22"/>
                <w:szCs w:val="30"/>
              </w:rPr>
              <w:t xml:space="preserve"> </w:t>
            </w:r>
            <w:r w:rsidRPr="00265DB3">
              <w:rPr>
                <w:sz w:val="22"/>
                <w:szCs w:val="30"/>
              </w:rPr>
              <w:t>0</w:t>
            </w:r>
            <w:r>
              <w:rPr>
                <w:sz w:val="22"/>
                <w:szCs w:val="30"/>
              </w:rPr>
              <w:t xml:space="preserve"> </w:t>
            </w:r>
            <w:r w:rsidR="005F5FF3" w:rsidRPr="00265DB3">
              <w:rPr>
                <w:sz w:val="22"/>
                <w:szCs w:val="30"/>
              </w:rPr>
              <w:t>=</w:t>
            </w:r>
            <w:r>
              <w:rPr>
                <w:sz w:val="22"/>
                <w:szCs w:val="30"/>
              </w:rPr>
              <w:t xml:space="preserve"> </w:t>
            </w:r>
            <w:r w:rsidRPr="00265DB3">
              <w:rPr>
                <w:sz w:val="22"/>
                <w:szCs w:val="30"/>
              </w:rPr>
              <w:t>p</w:t>
            </w:r>
          </w:p>
        </w:tc>
        <w:tc>
          <w:tcPr>
            <w:tcW w:w="3935" w:type="dxa"/>
            <w:shd w:val="clear" w:color="auto" w:fill="auto"/>
          </w:tcPr>
          <w:p w:rsidR="005F5FF3" w:rsidRPr="00265DB3" w:rsidRDefault="005F5FF3" w:rsidP="00265DB3">
            <w:pPr>
              <w:pStyle w:val="Tabletext"/>
              <w:keepNext/>
              <w:rPr>
                <w:sz w:val="22"/>
                <w:szCs w:val="30"/>
                <w:rtl/>
              </w:rPr>
            </w:pPr>
          </w:p>
        </w:tc>
      </w:tr>
      <w:tr w:rsidR="00265DB3" w:rsidRPr="00265DB3" w:rsidTr="000113B2">
        <w:tc>
          <w:tcPr>
            <w:tcW w:w="926" w:type="dxa"/>
          </w:tcPr>
          <w:p w:rsidR="00265DB3" w:rsidRPr="00265DB3" w:rsidRDefault="00265DB3" w:rsidP="00265DB3">
            <w:pPr>
              <w:pStyle w:val="Tabletext"/>
              <w:keepNext/>
              <w:rPr>
                <w:sz w:val="22"/>
                <w:szCs w:val="30"/>
                <w:rtl/>
              </w:rPr>
            </w:pPr>
          </w:p>
        </w:tc>
        <w:tc>
          <w:tcPr>
            <w:tcW w:w="1166" w:type="dxa"/>
          </w:tcPr>
          <w:p w:rsidR="00265DB3" w:rsidRPr="00265DB3" w:rsidRDefault="00265DB3" w:rsidP="00265DB3">
            <w:pPr>
              <w:pStyle w:val="Tabletext"/>
              <w:keepNext/>
              <w:rPr>
                <w:sz w:val="22"/>
                <w:szCs w:val="30"/>
                <w:rtl/>
              </w:rPr>
            </w:pPr>
            <w:r w:rsidRPr="00265DB3">
              <w:rPr>
                <w:sz w:val="22"/>
                <w:szCs w:val="30"/>
              </w:rPr>
              <w:t>M h,b,q,k</w:t>
            </w:r>
          </w:p>
        </w:tc>
        <w:tc>
          <w:tcPr>
            <w:tcW w:w="851" w:type="dxa"/>
          </w:tcPr>
          <w:p w:rsidR="00265DB3" w:rsidRPr="00265DB3" w:rsidRDefault="00265DB3" w:rsidP="00265DB3">
            <w:pPr>
              <w:pStyle w:val="Tabletext"/>
              <w:keepNext/>
              <w:rPr>
                <w:sz w:val="22"/>
                <w:szCs w:val="30"/>
                <w:rtl/>
              </w:rPr>
            </w:pPr>
            <w:r w:rsidRPr="00265DB3">
              <w:rPr>
                <w:rFonts w:hint="cs"/>
                <w:sz w:val="22"/>
                <w:szCs w:val="30"/>
                <w:rtl/>
              </w:rPr>
              <w:t>حيث</w:t>
            </w:r>
          </w:p>
        </w:tc>
        <w:tc>
          <w:tcPr>
            <w:tcW w:w="2976" w:type="dxa"/>
            <w:shd w:val="clear" w:color="auto" w:fill="auto"/>
          </w:tcPr>
          <w:p w:rsidR="00265DB3" w:rsidRPr="00265DB3" w:rsidRDefault="00265DB3" w:rsidP="00265DB3">
            <w:pPr>
              <w:pStyle w:val="Tabletext"/>
              <w:keepNext/>
              <w:rPr>
                <w:sz w:val="22"/>
                <w:szCs w:val="30"/>
                <w:rtl/>
                <w:lang w:bidi="ar-EG"/>
              </w:rPr>
            </w:pPr>
            <w:r w:rsidRPr="00265DB3">
              <w:rPr>
                <w:sz w:val="22"/>
                <w:szCs w:val="30"/>
              </w:rPr>
              <w:t>0</w:t>
            </w:r>
            <w:r>
              <w:rPr>
                <w:sz w:val="22"/>
                <w:szCs w:val="30"/>
              </w:rPr>
              <w:t xml:space="preserve"> </w:t>
            </w:r>
            <w:r w:rsidRPr="00265DB3">
              <w:rPr>
                <w:sz w:val="22"/>
                <w:szCs w:val="30"/>
              </w:rPr>
              <w:t>=</w:t>
            </w:r>
            <w:r>
              <w:rPr>
                <w:sz w:val="22"/>
                <w:szCs w:val="30"/>
              </w:rPr>
              <w:t xml:space="preserve"> </w:t>
            </w:r>
            <w:r w:rsidRPr="00265DB3">
              <w:rPr>
                <w:sz w:val="22"/>
                <w:szCs w:val="30"/>
              </w:rPr>
              <w:t>h</w:t>
            </w:r>
            <w:r w:rsidRPr="00265DB3">
              <w:rPr>
                <w:rFonts w:hint="cs"/>
                <w:sz w:val="22"/>
                <w:szCs w:val="30"/>
                <w:rtl/>
              </w:rPr>
              <w:t xml:space="preserve"> و</w:t>
            </w:r>
            <w:r w:rsidRPr="00265DB3">
              <w:rPr>
                <w:sz w:val="22"/>
                <w:szCs w:val="30"/>
              </w:rPr>
              <w:t>11</w:t>
            </w:r>
            <w:r>
              <w:rPr>
                <w:sz w:val="22"/>
                <w:szCs w:val="30"/>
              </w:rPr>
              <w:t xml:space="preserve"> </w:t>
            </w:r>
            <w:r w:rsidRPr="00265DB3">
              <w:rPr>
                <w:sz w:val="22"/>
                <w:szCs w:val="30"/>
              </w:rPr>
              <w:t>=</w:t>
            </w:r>
            <w:r>
              <w:rPr>
                <w:sz w:val="22"/>
                <w:szCs w:val="30"/>
              </w:rPr>
              <w:t xml:space="preserve"> b</w:t>
            </w:r>
            <w:r w:rsidRPr="00265DB3">
              <w:rPr>
                <w:rFonts w:hint="cs"/>
                <w:sz w:val="22"/>
                <w:szCs w:val="30"/>
                <w:rtl/>
              </w:rPr>
              <w:t xml:space="preserve"> و</w:t>
            </w:r>
            <w:r>
              <w:rPr>
                <w:sz w:val="22"/>
                <w:szCs w:val="30"/>
              </w:rPr>
              <w:t xml:space="preserve"> 1 </w:t>
            </w:r>
            <w:r w:rsidRPr="00265DB3">
              <w:rPr>
                <w:sz w:val="22"/>
                <w:szCs w:val="30"/>
              </w:rPr>
              <w:t>=</w:t>
            </w:r>
            <w:r>
              <w:rPr>
                <w:sz w:val="22"/>
                <w:szCs w:val="30"/>
              </w:rPr>
              <w:t xml:space="preserve"> q</w:t>
            </w:r>
          </w:p>
        </w:tc>
        <w:tc>
          <w:tcPr>
            <w:tcW w:w="3935" w:type="dxa"/>
            <w:shd w:val="clear" w:color="auto" w:fill="auto"/>
          </w:tcPr>
          <w:p w:rsidR="00265DB3" w:rsidRPr="00265DB3" w:rsidRDefault="00265DB3" w:rsidP="00265DB3">
            <w:pPr>
              <w:pStyle w:val="Tabletext"/>
              <w:keepNext/>
              <w:rPr>
                <w:sz w:val="22"/>
                <w:szCs w:val="30"/>
                <w:rtl/>
              </w:rPr>
            </w:pPr>
          </w:p>
        </w:tc>
      </w:tr>
      <w:tr w:rsidR="00265DB3" w:rsidRPr="00265DB3" w:rsidTr="000113B2">
        <w:tc>
          <w:tcPr>
            <w:tcW w:w="926" w:type="dxa"/>
          </w:tcPr>
          <w:p w:rsidR="00265DB3" w:rsidRPr="00265DB3" w:rsidRDefault="00265DB3" w:rsidP="00265DB3">
            <w:pPr>
              <w:pStyle w:val="Tabletext"/>
              <w:keepNext/>
              <w:rPr>
                <w:sz w:val="22"/>
                <w:szCs w:val="30"/>
                <w:rtl/>
              </w:rPr>
            </w:pPr>
          </w:p>
        </w:tc>
        <w:tc>
          <w:tcPr>
            <w:tcW w:w="1166" w:type="dxa"/>
          </w:tcPr>
          <w:p w:rsidR="00265DB3" w:rsidRPr="00265DB3" w:rsidRDefault="00265DB3" w:rsidP="00265DB3">
            <w:pPr>
              <w:pStyle w:val="Tabletext"/>
              <w:keepNext/>
              <w:rPr>
                <w:sz w:val="22"/>
                <w:szCs w:val="30"/>
              </w:rPr>
            </w:pPr>
            <w:r w:rsidRPr="00265DB3">
              <w:rPr>
                <w:sz w:val="22"/>
                <w:szCs w:val="30"/>
              </w:rPr>
              <w:t>M h,c,r,k</w:t>
            </w:r>
          </w:p>
        </w:tc>
        <w:tc>
          <w:tcPr>
            <w:tcW w:w="851" w:type="dxa"/>
          </w:tcPr>
          <w:p w:rsidR="00265DB3" w:rsidRPr="00265DB3" w:rsidRDefault="00265DB3" w:rsidP="00265DB3">
            <w:pPr>
              <w:pStyle w:val="Tabletext"/>
              <w:keepNext/>
              <w:rPr>
                <w:sz w:val="22"/>
                <w:szCs w:val="30"/>
                <w:rtl/>
              </w:rPr>
            </w:pPr>
            <w:r w:rsidRPr="00265DB3">
              <w:rPr>
                <w:rFonts w:hint="cs"/>
                <w:sz w:val="22"/>
                <w:szCs w:val="30"/>
                <w:rtl/>
              </w:rPr>
              <w:t>حيث</w:t>
            </w:r>
          </w:p>
        </w:tc>
        <w:tc>
          <w:tcPr>
            <w:tcW w:w="2976" w:type="dxa"/>
            <w:shd w:val="clear" w:color="auto" w:fill="auto"/>
          </w:tcPr>
          <w:p w:rsidR="00265DB3" w:rsidRPr="00265DB3" w:rsidRDefault="00265DB3" w:rsidP="00265DB3">
            <w:pPr>
              <w:pStyle w:val="Tabletext"/>
              <w:rPr>
                <w:sz w:val="22"/>
                <w:szCs w:val="30"/>
                <w:rtl/>
                <w:lang w:bidi="ar-EG"/>
              </w:rPr>
            </w:pPr>
            <w:r w:rsidRPr="00265DB3">
              <w:rPr>
                <w:sz w:val="22"/>
                <w:szCs w:val="30"/>
              </w:rPr>
              <w:t>0</w:t>
            </w:r>
            <w:r>
              <w:rPr>
                <w:sz w:val="22"/>
                <w:szCs w:val="30"/>
              </w:rPr>
              <w:t xml:space="preserve"> </w:t>
            </w:r>
            <w:r w:rsidRPr="00265DB3">
              <w:rPr>
                <w:sz w:val="22"/>
                <w:szCs w:val="30"/>
              </w:rPr>
              <w:t>=</w:t>
            </w:r>
            <w:r>
              <w:rPr>
                <w:sz w:val="22"/>
                <w:szCs w:val="30"/>
              </w:rPr>
              <w:t xml:space="preserve"> </w:t>
            </w:r>
            <w:r w:rsidRPr="00265DB3">
              <w:rPr>
                <w:sz w:val="22"/>
                <w:szCs w:val="30"/>
              </w:rPr>
              <w:t>h</w:t>
            </w:r>
            <w:r w:rsidRPr="00265DB3">
              <w:rPr>
                <w:rFonts w:hint="cs"/>
                <w:sz w:val="22"/>
                <w:szCs w:val="30"/>
                <w:rtl/>
              </w:rPr>
              <w:t xml:space="preserve"> و</w:t>
            </w:r>
            <w:r w:rsidRPr="00265DB3">
              <w:rPr>
                <w:sz w:val="22"/>
                <w:szCs w:val="30"/>
              </w:rPr>
              <w:t>11</w:t>
            </w:r>
            <w:r>
              <w:rPr>
                <w:sz w:val="22"/>
                <w:szCs w:val="30"/>
              </w:rPr>
              <w:t xml:space="preserve"> </w:t>
            </w:r>
            <w:r w:rsidRPr="00265DB3">
              <w:rPr>
                <w:sz w:val="22"/>
                <w:szCs w:val="30"/>
              </w:rPr>
              <w:t>=</w:t>
            </w:r>
            <w:r>
              <w:rPr>
                <w:sz w:val="22"/>
                <w:szCs w:val="30"/>
              </w:rPr>
              <w:t xml:space="preserve"> c</w:t>
            </w:r>
            <w:r w:rsidRPr="00265DB3">
              <w:rPr>
                <w:rFonts w:hint="cs"/>
                <w:sz w:val="22"/>
                <w:szCs w:val="30"/>
                <w:rtl/>
              </w:rPr>
              <w:t xml:space="preserve"> و</w:t>
            </w:r>
            <w:r>
              <w:rPr>
                <w:sz w:val="22"/>
                <w:szCs w:val="30"/>
              </w:rPr>
              <w:t xml:space="preserve"> 2 </w:t>
            </w:r>
            <w:r w:rsidRPr="00265DB3">
              <w:rPr>
                <w:sz w:val="22"/>
                <w:szCs w:val="30"/>
              </w:rPr>
              <w:t>=</w:t>
            </w:r>
            <w:r>
              <w:rPr>
                <w:sz w:val="22"/>
                <w:szCs w:val="30"/>
              </w:rPr>
              <w:t xml:space="preserve"> r</w:t>
            </w:r>
          </w:p>
        </w:tc>
        <w:tc>
          <w:tcPr>
            <w:tcW w:w="3935" w:type="dxa"/>
            <w:shd w:val="clear" w:color="auto" w:fill="auto"/>
          </w:tcPr>
          <w:p w:rsidR="00265DB3" w:rsidRPr="00265DB3" w:rsidRDefault="00265DB3" w:rsidP="00265DB3">
            <w:pPr>
              <w:pStyle w:val="Tabletext"/>
              <w:keepNext/>
              <w:rPr>
                <w:sz w:val="22"/>
                <w:szCs w:val="30"/>
                <w:rtl/>
              </w:rPr>
            </w:pPr>
          </w:p>
        </w:tc>
      </w:tr>
      <w:tr w:rsidR="00265DB3" w:rsidRPr="00265DB3" w:rsidTr="000113B2">
        <w:tc>
          <w:tcPr>
            <w:tcW w:w="926" w:type="dxa"/>
          </w:tcPr>
          <w:p w:rsidR="00265DB3" w:rsidRPr="00265DB3" w:rsidRDefault="00265DB3" w:rsidP="00265DB3">
            <w:pPr>
              <w:pStyle w:val="Tabletext"/>
              <w:keepNext/>
              <w:rPr>
                <w:sz w:val="22"/>
                <w:szCs w:val="30"/>
                <w:rtl/>
              </w:rPr>
            </w:pPr>
          </w:p>
        </w:tc>
        <w:tc>
          <w:tcPr>
            <w:tcW w:w="1166" w:type="dxa"/>
          </w:tcPr>
          <w:p w:rsidR="00265DB3" w:rsidRPr="00265DB3" w:rsidRDefault="00265DB3" w:rsidP="00265DB3">
            <w:pPr>
              <w:pStyle w:val="Tabletext"/>
              <w:keepNext/>
              <w:rPr>
                <w:sz w:val="22"/>
                <w:szCs w:val="30"/>
                <w:rtl/>
              </w:rPr>
            </w:pPr>
            <w:r w:rsidRPr="00265DB3">
              <w:rPr>
                <w:sz w:val="22"/>
                <w:szCs w:val="30"/>
              </w:rPr>
              <w:t>M h,d,s,k</w:t>
            </w:r>
          </w:p>
        </w:tc>
        <w:tc>
          <w:tcPr>
            <w:tcW w:w="851" w:type="dxa"/>
          </w:tcPr>
          <w:p w:rsidR="00265DB3" w:rsidRPr="00265DB3" w:rsidRDefault="00265DB3" w:rsidP="00265DB3">
            <w:pPr>
              <w:pStyle w:val="Tabletext"/>
              <w:keepNext/>
              <w:rPr>
                <w:sz w:val="22"/>
                <w:szCs w:val="30"/>
                <w:rtl/>
              </w:rPr>
            </w:pPr>
            <w:r w:rsidRPr="00265DB3">
              <w:rPr>
                <w:rFonts w:hint="cs"/>
                <w:sz w:val="22"/>
                <w:szCs w:val="30"/>
                <w:rtl/>
              </w:rPr>
              <w:t>حيث</w:t>
            </w:r>
          </w:p>
        </w:tc>
        <w:tc>
          <w:tcPr>
            <w:tcW w:w="2976" w:type="dxa"/>
            <w:shd w:val="clear" w:color="auto" w:fill="auto"/>
          </w:tcPr>
          <w:p w:rsidR="00265DB3" w:rsidRPr="00265DB3" w:rsidRDefault="00265DB3" w:rsidP="00265DB3">
            <w:pPr>
              <w:pStyle w:val="Tabletext"/>
              <w:rPr>
                <w:sz w:val="22"/>
                <w:szCs w:val="30"/>
                <w:rtl/>
                <w:lang w:bidi="ar-EG"/>
              </w:rPr>
            </w:pPr>
            <w:r w:rsidRPr="00265DB3">
              <w:rPr>
                <w:sz w:val="22"/>
                <w:szCs w:val="30"/>
              </w:rPr>
              <w:t>0</w:t>
            </w:r>
            <w:r>
              <w:rPr>
                <w:sz w:val="22"/>
                <w:szCs w:val="30"/>
              </w:rPr>
              <w:t xml:space="preserve"> </w:t>
            </w:r>
            <w:r w:rsidRPr="00265DB3">
              <w:rPr>
                <w:sz w:val="22"/>
                <w:szCs w:val="30"/>
              </w:rPr>
              <w:t>=</w:t>
            </w:r>
            <w:r>
              <w:rPr>
                <w:sz w:val="22"/>
                <w:szCs w:val="30"/>
              </w:rPr>
              <w:t xml:space="preserve"> </w:t>
            </w:r>
            <w:r w:rsidRPr="00265DB3">
              <w:rPr>
                <w:sz w:val="22"/>
                <w:szCs w:val="30"/>
              </w:rPr>
              <w:t>h</w:t>
            </w:r>
            <w:r w:rsidRPr="00265DB3">
              <w:rPr>
                <w:rFonts w:hint="cs"/>
                <w:sz w:val="22"/>
                <w:szCs w:val="30"/>
                <w:rtl/>
              </w:rPr>
              <w:t xml:space="preserve"> و</w:t>
            </w:r>
            <w:r w:rsidRPr="00265DB3">
              <w:rPr>
                <w:sz w:val="22"/>
                <w:szCs w:val="30"/>
              </w:rPr>
              <w:t>11</w:t>
            </w:r>
            <w:r>
              <w:rPr>
                <w:sz w:val="22"/>
                <w:szCs w:val="30"/>
              </w:rPr>
              <w:t xml:space="preserve"> </w:t>
            </w:r>
            <w:r w:rsidRPr="00265DB3">
              <w:rPr>
                <w:sz w:val="22"/>
                <w:szCs w:val="30"/>
              </w:rPr>
              <w:t>=</w:t>
            </w:r>
            <w:r>
              <w:rPr>
                <w:sz w:val="22"/>
                <w:szCs w:val="30"/>
              </w:rPr>
              <w:t xml:space="preserve"> d</w:t>
            </w:r>
            <w:r w:rsidRPr="00265DB3">
              <w:rPr>
                <w:rFonts w:hint="cs"/>
                <w:sz w:val="22"/>
                <w:szCs w:val="30"/>
                <w:rtl/>
              </w:rPr>
              <w:t xml:space="preserve"> و</w:t>
            </w:r>
            <w:r>
              <w:rPr>
                <w:sz w:val="22"/>
                <w:szCs w:val="30"/>
              </w:rPr>
              <w:t xml:space="preserve"> 3 </w:t>
            </w:r>
            <w:r w:rsidRPr="00265DB3">
              <w:rPr>
                <w:sz w:val="22"/>
                <w:szCs w:val="30"/>
              </w:rPr>
              <w:t>=</w:t>
            </w:r>
            <w:r>
              <w:rPr>
                <w:sz w:val="22"/>
                <w:szCs w:val="30"/>
              </w:rPr>
              <w:t xml:space="preserve"> s</w:t>
            </w:r>
          </w:p>
        </w:tc>
        <w:tc>
          <w:tcPr>
            <w:tcW w:w="3935" w:type="dxa"/>
            <w:shd w:val="clear" w:color="auto" w:fill="auto"/>
          </w:tcPr>
          <w:p w:rsidR="00265DB3" w:rsidRPr="00265DB3" w:rsidRDefault="00265DB3" w:rsidP="00265DB3">
            <w:pPr>
              <w:pStyle w:val="Tabletext"/>
              <w:keepNext/>
              <w:rPr>
                <w:sz w:val="22"/>
                <w:szCs w:val="30"/>
                <w:rtl/>
              </w:rPr>
            </w:pPr>
          </w:p>
        </w:tc>
      </w:tr>
      <w:tr w:rsidR="00265DB3" w:rsidRPr="00265DB3" w:rsidTr="000113B2">
        <w:tc>
          <w:tcPr>
            <w:tcW w:w="926" w:type="dxa"/>
          </w:tcPr>
          <w:p w:rsidR="00265DB3" w:rsidRPr="00265DB3" w:rsidRDefault="00265DB3" w:rsidP="00265DB3">
            <w:pPr>
              <w:pStyle w:val="Tabletext"/>
              <w:keepNext/>
              <w:rPr>
                <w:sz w:val="22"/>
                <w:szCs w:val="30"/>
                <w:rtl/>
              </w:rPr>
            </w:pPr>
          </w:p>
        </w:tc>
        <w:tc>
          <w:tcPr>
            <w:tcW w:w="1166" w:type="dxa"/>
          </w:tcPr>
          <w:p w:rsidR="00265DB3" w:rsidRPr="00265DB3" w:rsidRDefault="00265DB3" w:rsidP="00265DB3">
            <w:pPr>
              <w:pStyle w:val="Tabletext"/>
              <w:keepNext/>
              <w:rPr>
                <w:sz w:val="22"/>
                <w:szCs w:val="30"/>
              </w:rPr>
            </w:pPr>
            <w:r w:rsidRPr="00265DB3">
              <w:rPr>
                <w:sz w:val="22"/>
                <w:szCs w:val="30"/>
              </w:rPr>
              <w:t>M h,e,t,k</w:t>
            </w:r>
          </w:p>
        </w:tc>
        <w:tc>
          <w:tcPr>
            <w:tcW w:w="851" w:type="dxa"/>
          </w:tcPr>
          <w:p w:rsidR="00265DB3" w:rsidRPr="00265DB3" w:rsidRDefault="00265DB3" w:rsidP="00265DB3">
            <w:pPr>
              <w:pStyle w:val="Tabletext"/>
              <w:keepNext/>
              <w:rPr>
                <w:sz w:val="22"/>
                <w:szCs w:val="30"/>
                <w:rtl/>
              </w:rPr>
            </w:pPr>
            <w:r w:rsidRPr="00265DB3">
              <w:rPr>
                <w:rFonts w:hint="cs"/>
                <w:sz w:val="22"/>
                <w:szCs w:val="30"/>
                <w:rtl/>
              </w:rPr>
              <w:t>حيث</w:t>
            </w:r>
          </w:p>
        </w:tc>
        <w:tc>
          <w:tcPr>
            <w:tcW w:w="2976" w:type="dxa"/>
            <w:shd w:val="clear" w:color="auto" w:fill="auto"/>
          </w:tcPr>
          <w:p w:rsidR="00265DB3" w:rsidRPr="00265DB3" w:rsidRDefault="00265DB3" w:rsidP="00265DB3">
            <w:pPr>
              <w:pStyle w:val="Tabletext"/>
              <w:rPr>
                <w:sz w:val="22"/>
                <w:szCs w:val="30"/>
                <w:rtl/>
                <w:lang w:bidi="ar-EG"/>
              </w:rPr>
            </w:pPr>
            <w:r w:rsidRPr="00265DB3">
              <w:rPr>
                <w:sz w:val="22"/>
                <w:szCs w:val="30"/>
              </w:rPr>
              <w:t>0</w:t>
            </w:r>
            <w:r>
              <w:rPr>
                <w:sz w:val="22"/>
                <w:szCs w:val="30"/>
              </w:rPr>
              <w:t xml:space="preserve"> </w:t>
            </w:r>
            <w:r w:rsidRPr="00265DB3">
              <w:rPr>
                <w:sz w:val="22"/>
                <w:szCs w:val="30"/>
              </w:rPr>
              <w:t>=</w:t>
            </w:r>
            <w:r>
              <w:rPr>
                <w:sz w:val="22"/>
                <w:szCs w:val="30"/>
              </w:rPr>
              <w:t xml:space="preserve"> </w:t>
            </w:r>
            <w:r w:rsidRPr="00265DB3">
              <w:rPr>
                <w:sz w:val="22"/>
                <w:szCs w:val="30"/>
              </w:rPr>
              <w:t>h</w:t>
            </w:r>
            <w:r w:rsidRPr="00265DB3">
              <w:rPr>
                <w:rFonts w:hint="cs"/>
                <w:sz w:val="22"/>
                <w:szCs w:val="30"/>
                <w:rtl/>
              </w:rPr>
              <w:t xml:space="preserve"> و</w:t>
            </w:r>
            <w:r w:rsidRPr="00265DB3">
              <w:rPr>
                <w:sz w:val="22"/>
                <w:szCs w:val="30"/>
              </w:rPr>
              <w:t>11</w:t>
            </w:r>
            <w:r>
              <w:rPr>
                <w:sz w:val="22"/>
                <w:szCs w:val="30"/>
              </w:rPr>
              <w:t xml:space="preserve"> </w:t>
            </w:r>
            <w:r w:rsidRPr="00265DB3">
              <w:rPr>
                <w:sz w:val="22"/>
                <w:szCs w:val="30"/>
              </w:rPr>
              <w:t>=</w:t>
            </w:r>
            <w:r>
              <w:rPr>
                <w:sz w:val="22"/>
                <w:szCs w:val="30"/>
              </w:rPr>
              <w:t xml:space="preserve"> e</w:t>
            </w:r>
            <w:r w:rsidRPr="00265DB3">
              <w:rPr>
                <w:rFonts w:hint="cs"/>
                <w:sz w:val="22"/>
                <w:szCs w:val="30"/>
                <w:rtl/>
              </w:rPr>
              <w:t xml:space="preserve"> و</w:t>
            </w:r>
            <w:r>
              <w:rPr>
                <w:sz w:val="22"/>
                <w:szCs w:val="30"/>
              </w:rPr>
              <w:t xml:space="preserve"> 4 </w:t>
            </w:r>
            <w:r w:rsidRPr="00265DB3">
              <w:rPr>
                <w:sz w:val="22"/>
                <w:szCs w:val="30"/>
              </w:rPr>
              <w:t>=</w:t>
            </w:r>
            <w:r>
              <w:rPr>
                <w:sz w:val="22"/>
                <w:szCs w:val="30"/>
              </w:rPr>
              <w:t xml:space="preserve"> t</w:t>
            </w:r>
          </w:p>
        </w:tc>
        <w:tc>
          <w:tcPr>
            <w:tcW w:w="3935" w:type="dxa"/>
            <w:shd w:val="clear" w:color="auto" w:fill="auto"/>
          </w:tcPr>
          <w:p w:rsidR="00265DB3" w:rsidRPr="00265DB3" w:rsidRDefault="00265DB3" w:rsidP="00265DB3">
            <w:pPr>
              <w:pStyle w:val="Tabletext"/>
              <w:keepNext/>
              <w:rPr>
                <w:sz w:val="22"/>
                <w:szCs w:val="30"/>
                <w:rtl/>
              </w:rPr>
            </w:pPr>
          </w:p>
        </w:tc>
      </w:tr>
      <w:tr w:rsidR="000113B2" w:rsidRPr="00265DB3" w:rsidTr="000113B2">
        <w:tc>
          <w:tcPr>
            <w:tcW w:w="926" w:type="dxa"/>
          </w:tcPr>
          <w:p w:rsidR="000113B2" w:rsidRPr="00265DB3" w:rsidRDefault="000113B2" w:rsidP="00265DB3">
            <w:pPr>
              <w:pStyle w:val="Tabletext"/>
              <w:keepNext/>
              <w:rPr>
                <w:sz w:val="22"/>
                <w:szCs w:val="30"/>
                <w:rtl/>
              </w:rPr>
            </w:pPr>
          </w:p>
        </w:tc>
        <w:tc>
          <w:tcPr>
            <w:tcW w:w="1166" w:type="dxa"/>
          </w:tcPr>
          <w:p w:rsidR="000113B2" w:rsidRPr="00265DB3" w:rsidRDefault="000113B2" w:rsidP="00265DB3">
            <w:pPr>
              <w:pStyle w:val="Tabletext"/>
              <w:keepNext/>
              <w:rPr>
                <w:sz w:val="22"/>
                <w:szCs w:val="30"/>
              </w:rPr>
            </w:pPr>
            <w:r w:rsidRPr="00265DB3">
              <w:rPr>
                <w:rFonts w:hint="cs"/>
                <w:sz w:val="22"/>
                <w:szCs w:val="30"/>
                <w:rtl/>
              </w:rPr>
              <w:t>وحيث</w:t>
            </w:r>
          </w:p>
        </w:tc>
        <w:tc>
          <w:tcPr>
            <w:tcW w:w="3827" w:type="dxa"/>
            <w:gridSpan w:val="2"/>
          </w:tcPr>
          <w:p w:rsidR="000113B2" w:rsidRPr="00265DB3" w:rsidRDefault="000113B2" w:rsidP="00265DB3">
            <w:pPr>
              <w:pStyle w:val="Tabletext"/>
              <w:keepNext/>
              <w:rPr>
                <w:sz w:val="22"/>
                <w:szCs w:val="30"/>
                <w:rtl/>
              </w:rPr>
            </w:pPr>
            <w:r w:rsidRPr="00265DB3">
              <w:rPr>
                <w:sz w:val="22"/>
                <w:szCs w:val="30"/>
              </w:rPr>
              <w:t>k</w:t>
            </w:r>
            <w:r w:rsidRPr="00265DB3">
              <w:rPr>
                <w:rFonts w:hint="cs"/>
                <w:sz w:val="22"/>
                <w:szCs w:val="30"/>
                <w:rtl/>
              </w:rPr>
              <w:t>: رتبة الفِدْرة الواسعة في الفِدْرة الفائقة</w:t>
            </w:r>
          </w:p>
        </w:tc>
        <w:tc>
          <w:tcPr>
            <w:tcW w:w="3935" w:type="dxa"/>
            <w:shd w:val="clear" w:color="auto" w:fill="auto"/>
          </w:tcPr>
          <w:p w:rsidR="000113B2" w:rsidRPr="00265DB3" w:rsidRDefault="000113B2" w:rsidP="00265DB3">
            <w:pPr>
              <w:pStyle w:val="Tabletext"/>
              <w:keepNext/>
              <w:rPr>
                <w:sz w:val="22"/>
                <w:szCs w:val="30"/>
              </w:rPr>
            </w:pPr>
            <w:r>
              <w:rPr>
                <w:sz w:val="22"/>
                <w:szCs w:val="30"/>
              </w:rPr>
              <w:t>0</w:t>
            </w:r>
            <w:r w:rsidRPr="00EB7582">
              <w:rPr>
                <w:sz w:val="22"/>
                <w:szCs w:val="30"/>
              </w:rPr>
              <w:t xml:space="preserve"> = k </w:t>
            </w:r>
            <w:r>
              <w:rPr>
                <w:rFonts w:hint="cs"/>
                <w:sz w:val="22"/>
                <w:szCs w:val="30"/>
                <w:rtl/>
              </w:rPr>
              <w:t xml:space="preserve">، </w:t>
            </w:r>
            <w:r>
              <w:rPr>
                <w:sz w:val="22"/>
                <w:szCs w:val="30"/>
              </w:rPr>
              <w:t>…</w:t>
            </w:r>
            <w:r>
              <w:rPr>
                <w:rFonts w:hint="cs"/>
                <w:sz w:val="22"/>
                <w:szCs w:val="30"/>
                <w:rtl/>
              </w:rPr>
              <w:t xml:space="preserve">، </w:t>
            </w:r>
            <w:r>
              <w:rPr>
                <w:sz w:val="22"/>
                <w:szCs w:val="30"/>
              </w:rPr>
              <w:t>26</w:t>
            </w:r>
          </w:p>
        </w:tc>
      </w:tr>
    </w:tbl>
    <w:p w:rsidR="005F5FF3" w:rsidRDefault="005F5FF3" w:rsidP="000E0609">
      <w:pPr>
        <w:rPr>
          <w:rtl/>
        </w:rPr>
      </w:pPr>
      <w:r>
        <w:rPr>
          <w:rFonts w:hint="cs"/>
          <w:rtl/>
        </w:rPr>
        <w:t xml:space="preserve">ويعبّر عن القطعة الفيديوية قبل خفض معدل التبات بالرمز </w:t>
      </w:r>
      <w:r>
        <w:t>V h,i,k</w:t>
      </w:r>
      <w:r>
        <w:rPr>
          <w:rFonts w:hint="cs"/>
          <w:rtl/>
        </w:rPr>
        <w:t xml:space="preserve"> الذي يتكوّن من </w:t>
      </w:r>
      <w:r>
        <w:t>M</w:t>
      </w:r>
      <w:r w:rsidR="009C1A82">
        <w:t> </w:t>
      </w:r>
      <w:r>
        <w:t>h,a,p,k</w:t>
      </w:r>
      <w:r>
        <w:rPr>
          <w:rFonts w:hint="cs"/>
          <w:rtl/>
        </w:rPr>
        <w:t xml:space="preserve"> و</w:t>
      </w:r>
      <w:r>
        <w:t>M</w:t>
      </w:r>
      <w:r w:rsidR="009C1A82">
        <w:t> </w:t>
      </w:r>
      <w:r>
        <w:t>h,b,q,k</w:t>
      </w:r>
      <w:r>
        <w:rPr>
          <w:rFonts w:hint="cs"/>
          <w:rtl/>
        </w:rPr>
        <w:t xml:space="preserve"> و</w:t>
      </w:r>
      <w:r>
        <w:t>M</w:t>
      </w:r>
      <w:r w:rsidR="009C1A82">
        <w:t> </w:t>
      </w:r>
      <w:r>
        <w:t>h,c,r,k</w:t>
      </w:r>
      <w:r>
        <w:rPr>
          <w:rFonts w:hint="cs"/>
          <w:rtl/>
        </w:rPr>
        <w:t xml:space="preserve"> و</w:t>
      </w:r>
      <w:r>
        <w:t>M h,d,s,k</w:t>
      </w:r>
      <w:r>
        <w:rPr>
          <w:rFonts w:hint="cs"/>
          <w:rtl/>
        </w:rPr>
        <w:t xml:space="preserve"> و</w:t>
      </w:r>
      <w:r>
        <w:t>M h,e,t,k</w:t>
      </w:r>
      <w:r>
        <w:rPr>
          <w:rFonts w:hint="cs"/>
          <w:rtl/>
        </w:rPr>
        <w:t>.</w:t>
      </w:r>
    </w:p>
    <w:p w:rsidR="003B6F95" w:rsidRDefault="003B6F95">
      <w:pPr>
        <w:overflowPunct/>
        <w:autoSpaceDE/>
        <w:autoSpaceDN/>
        <w:bidi w:val="0"/>
        <w:adjustRightInd/>
        <w:spacing w:before="0" w:line="240" w:lineRule="auto"/>
        <w:jc w:val="left"/>
        <w:textAlignment w:val="auto"/>
        <w:rPr>
          <w:rtl/>
        </w:rPr>
      </w:pPr>
      <w:r>
        <w:rPr>
          <w:rtl/>
        </w:rPr>
        <w:br w:type="page"/>
      </w:r>
    </w:p>
    <w:p w:rsidR="005F5FF3" w:rsidRPr="00445BB9" w:rsidRDefault="005F5FF3" w:rsidP="000E0609">
      <w:pPr>
        <w:rPr>
          <w:rtl/>
        </w:rPr>
      </w:pPr>
      <w:r>
        <w:rPr>
          <w:rFonts w:hint="cs"/>
          <w:rtl/>
        </w:rPr>
        <w:t xml:space="preserve">تجري عملية خفض معدل البتات على التتابع من </w:t>
      </w:r>
      <w:r>
        <w:t>M</w:t>
      </w:r>
      <w:r w:rsidR="009C1A82">
        <w:t> </w:t>
      </w:r>
      <w:r>
        <w:t>h,a,p,k</w:t>
      </w:r>
      <w:r>
        <w:rPr>
          <w:rFonts w:hint="cs"/>
          <w:rtl/>
        </w:rPr>
        <w:t xml:space="preserve"> إلى </w:t>
      </w:r>
      <w:r>
        <w:t>M</w:t>
      </w:r>
      <w:r w:rsidR="009C1A82">
        <w:t> </w:t>
      </w:r>
      <w:r>
        <w:t>h,e,t,k</w:t>
      </w:r>
      <w:r>
        <w:rPr>
          <w:rFonts w:hint="cs"/>
          <w:rtl/>
        </w:rPr>
        <w:t xml:space="preserve">. ويجري ضغط معطيات القطعة الفيديوية وتتحوّل إلى قطار معطيات فيه </w:t>
      </w:r>
      <w:r>
        <w:t>385</w:t>
      </w:r>
      <w:r>
        <w:rPr>
          <w:rFonts w:hint="cs"/>
          <w:rtl/>
        </w:rPr>
        <w:t xml:space="preserve"> بايتة. وتتكوّن مجموعة المعطيات الفيديوية المضغوطة من </w:t>
      </w:r>
      <w:r>
        <w:t>5</w:t>
      </w:r>
      <w:r>
        <w:rPr>
          <w:rFonts w:hint="cs"/>
          <w:rtl/>
        </w:rPr>
        <w:t xml:space="preserve"> فِدَر واسعة مضغوطة. وتتألف كل فِدْرة واسعة مضغوطة من </w:t>
      </w:r>
      <w:r>
        <w:t>77</w:t>
      </w:r>
      <w:r>
        <w:rPr>
          <w:rFonts w:hint="cs"/>
          <w:rtl/>
        </w:rPr>
        <w:t xml:space="preserve"> بايتة ويعبّر عنها بالرمز </w:t>
      </w:r>
      <w:r>
        <w:t>CM</w:t>
      </w:r>
      <w:r>
        <w:rPr>
          <w:rFonts w:hint="cs"/>
          <w:rtl/>
        </w:rPr>
        <w:t>. وكل قطعة فيديوية يعبّر عنها بعد خفض معدل البتات بالرمز</w:t>
      </w:r>
      <w:r w:rsidR="009C1A82">
        <w:br/>
      </w:r>
      <w:r>
        <w:t>CV</w:t>
      </w:r>
      <w:r w:rsidR="009C1A82">
        <w:t> </w:t>
      </w:r>
      <w:r>
        <w:t>h,i,k</w:t>
      </w:r>
      <w:r>
        <w:rPr>
          <w:rFonts w:hint="cs"/>
          <w:rtl/>
        </w:rPr>
        <w:t xml:space="preserve"> الذي يتكوّن من </w:t>
      </w:r>
      <w:r>
        <w:t>CM</w:t>
      </w:r>
      <w:r w:rsidR="009C1A82">
        <w:t> </w:t>
      </w:r>
      <w:r>
        <w:t>h,a,P,k</w:t>
      </w:r>
      <w:r>
        <w:rPr>
          <w:rFonts w:hint="cs"/>
          <w:rtl/>
        </w:rPr>
        <w:t xml:space="preserve"> و</w:t>
      </w:r>
      <w:r>
        <w:t>CM</w:t>
      </w:r>
      <w:r w:rsidR="009C1A82">
        <w:t> </w:t>
      </w:r>
      <w:r>
        <w:t>h,b,q,k</w:t>
      </w:r>
      <w:r>
        <w:rPr>
          <w:rFonts w:hint="cs"/>
          <w:rtl/>
        </w:rPr>
        <w:t xml:space="preserve"> و</w:t>
      </w:r>
      <w:r>
        <w:t>CM</w:t>
      </w:r>
      <w:r w:rsidR="009C1A82">
        <w:t> </w:t>
      </w:r>
      <w:r>
        <w:t>h,c,h,k</w:t>
      </w:r>
      <w:r>
        <w:rPr>
          <w:rFonts w:hint="cs"/>
          <w:rtl/>
        </w:rPr>
        <w:t xml:space="preserve"> و</w:t>
      </w:r>
      <w:r>
        <w:t>CM</w:t>
      </w:r>
      <w:r w:rsidR="009C1A82">
        <w:t> </w:t>
      </w:r>
      <w:r>
        <w:t>h,d,s,k</w:t>
      </w:r>
      <w:r>
        <w:rPr>
          <w:rFonts w:hint="cs"/>
          <w:rtl/>
        </w:rPr>
        <w:t xml:space="preserve"> و</w:t>
      </w:r>
      <w:r>
        <w:t>CM</w:t>
      </w:r>
      <w:r w:rsidR="009C1A82">
        <w:t> </w:t>
      </w:r>
      <w:r>
        <w:t>h,e,t,k</w:t>
      </w:r>
      <w:r>
        <w:rPr>
          <w:rFonts w:hint="cs"/>
          <w:rtl/>
        </w:rPr>
        <w:t xml:space="preserve"> ك</w:t>
      </w:r>
      <w:r w:rsidR="007331E7">
        <w:rPr>
          <w:rFonts w:hint="cs"/>
          <w:rtl/>
        </w:rPr>
        <w:t>ما </w:t>
      </w:r>
      <w:r>
        <w:rPr>
          <w:rFonts w:hint="cs"/>
          <w:rtl/>
        </w:rPr>
        <w:t>هو مبيَّن في</w:t>
      </w:r>
      <w:r w:rsidR="007331E7">
        <w:rPr>
          <w:rFonts w:hint="cs"/>
          <w:rtl/>
        </w:rPr>
        <w:t>ما </w:t>
      </w:r>
      <w:r>
        <w:rPr>
          <w:rFonts w:hint="cs"/>
          <w:rtl/>
        </w:rPr>
        <w:t>يلي:</w:t>
      </w:r>
    </w:p>
    <w:p w:rsidR="005F5FF3" w:rsidRPr="003B6F95" w:rsidRDefault="005F5FF3" w:rsidP="003B6F95">
      <w:pPr>
        <w:keepNext/>
        <w:rPr>
          <w:i/>
          <w:iCs/>
          <w:rtl/>
        </w:rPr>
      </w:pPr>
      <w:r w:rsidRPr="009C1A82">
        <w:rPr>
          <w:i/>
          <w:iCs/>
        </w:rPr>
        <w:t>CM</w:t>
      </w:r>
      <w:r w:rsidR="009C1A82" w:rsidRPr="009C1A82">
        <w:rPr>
          <w:i/>
          <w:iCs/>
        </w:rPr>
        <w:t> </w:t>
      </w:r>
      <w:r w:rsidRPr="009C1A82">
        <w:rPr>
          <w:i/>
          <w:iCs/>
        </w:rPr>
        <w:t>h,a,p,k</w:t>
      </w:r>
      <w:r w:rsidR="000653EA">
        <w:rPr>
          <w:rFonts w:hint="cs"/>
          <w:i/>
          <w:iCs/>
          <w:rtl/>
        </w:rPr>
        <w:t>:</w:t>
      </w:r>
    </w:p>
    <w:p w:rsidR="005F5FF3" w:rsidRDefault="005F5FF3" w:rsidP="003B6F95">
      <w:pPr>
        <w:spacing w:before="80"/>
        <w:rPr>
          <w:rtl/>
          <w:lang w:bidi="ar-EG"/>
        </w:rPr>
      </w:pPr>
      <w:r>
        <w:rPr>
          <w:rFonts w:hint="cs"/>
          <w:rtl/>
        </w:rPr>
        <w:t xml:space="preserve">تشتمل هذه الفِدْرة على جميع أو معظم الأجزاء المؤلّفة للمعطيات المضغوطة من الفِدْرة الواسعة </w:t>
      </w:r>
      <w:r>
        <w:t>M</w:t>
      </w:r>
      <w:r w:rsidR="009C1A82">
        <w:t> </w:t>
      </w:r>
      <w:r>
        <w:t>h,a,</w:t>
      </w:r>
      <w:r w:rsidR="000653EA">
        <w:t>p</w:t>
      </w:r>
      <w:r>
        <w:t>,k</w:t>
      </w:r>
      <w:r>
        <w:rPr>
          <w:rFonts w:hint="cs"/>
          <w:rtl/>
        </w:rPr>
        <w:t>، ورب</w:t>
      </w:r>
      <w:r w:rsidR="007331E7">
        <w:rPr>
          <w:rFonts w:hint="cs"/>
          <w:rtl/>
        </w:rPr>
        <w:t>ما </w:t>
      </w:r>
      <w:r>
        <w:rPr>
          <w:rFonts w:hint="cs"/>
          <w:rtl/>
        </w:rPr>
        <w:t xml:space="preserve">تشتمل على معطيات مضغوطة من الفِدْرة الواسعة </w:t>
      </w:r>
      <w:r>
        <w:t>M</w:t>
      </w:r>
      <w:r w:rsidR="009C1A82">
        <w:t> </w:t>
      </w:r>
      <w:r>
        <w:t>h,b,q,k</w:t>
      </w:r>
      <w:r>
        <w:rPr>
          <w:rFonts w:hint="cs"/>
          <w:rtl/>
        </w:rPr>
        <w:t xml:space="preserve"> أو </w:t>
      </w:r>
      <w:r>
        <w:t>M</w:t>
      </w:r>
      <w:r w:rsidR="009C1A82">
        <w:t> </w:t>
      </w:r>
      <w:r>
        <w:t>h,c,r,k</w:t>
      </w:r>
      <w:r>
        <w:rPr>
          <w:rFonts w:hint="cs"/>
          <w:rtl/>
        </w:rPr>
        <w:t xml:space="preserve"> أو </w:t>
      </w:r>
      <w:r>
        <w:t>M</w:t>
      </w:r>
      <w:r w:rsidR="009C1A82">
        <w:t> </w:t>
      </w:r>
      <w:r>
        <w:t>h,d,s,k</w:t>
      </w:r>
      <w:r>
        <w:rPr>
          <w:rFonts w:hint="cs"/>
          <w:rtl/>
        </w:rPr>
        <w:t xml:space="preserve"> أو </w:t>
      </w:r>
      <w:r>
        <w:t>M</w:t>
      </w:r>
      <w:r w:rsidR="009C1A82">
        <w:t> </w:t>
      </w:r>
      <w:r>
        <w:t>h,e,t,k</w:t>
      </w:r>
      <w:r w:rsidR="009C1A82">
        <w:rPr>
          <w:rFonts w:hint="cs"/>
          <w:rtl/>
          <w:lang w:bidi="ar-EG"/>
        </w:rPr>
        <w:t>.</w:t>
      </w:r>
    </w:p>
    <w:p w:rsidR="005F5FF3" w:rsidRPr="003B6F95" w:rsidRDefault="005F5FF3" w:rsidP="003B6F95">
      <w:pPr>
        <w:keepNext/>
        <w:rPr>
          <w:i/>
          <w:iCs/>
          <w:rtl/>
        </w:rPr>
      </w:pPr>
      <w:r w:rsidRPr="009C1A82">
        <w:rPr>
          <w:i/>
          <w:iCs/>
        </w:rPr>
        <w:t>CM h,b,q,k</w:t>
      </w:r>
      <w:r w:rsidR="000653EA">
        <w:rPr>
          <w:rFonts w:hint="cs"/>
          <w:i/>
          <w:iCs/>
          <w:rtl/>
        </w:rPr>
        <w:t>:</w:t>
      </w:r>
    </w:p>
    <w:p w:rsidR="005F5FF3" w:rsidRDefault="005F5FF3" w:rsidP="003B6F95">
      <w:pPr>
        <w:spacing w:before="80"/>
        <w:rPr>
          <w:rtl/>
        </w:rPr>
      </w:pPr>
      <w:r>
        <w:rPr>
          <w:rFonts w:hint="cs"/>
          <w:rtl/>
        </w:rPr>
        <w:t xml:space="preserve">تشتمل هذه الفِدْرة على جميع أو معظم الأجزاء المؤلّفة للمعطيات المضغوطة من الفِدْرة الواسعة </w:t>
      </w:r>
      <w:r>
        <w:t>M</w:t>
      </w:r>
      <w:r w:rsidR="009C1A82">
        <w:t> </w:t>
      </w:r>
      <w:r>
        <w:t>h,b,q,k</w:t>
      </w:r>
      <w:r>
        <w:rPr>
          <w:rFonts w:hint="cs"/>
          <w:rtl/>
        </w:rPr>
        <w:t>، ورب</w:t>
      </w:r>
      <w:r w:rsidR="007331E7">
        <w:rPr>
          <w:rFonts w:hint="cs"/>
          <w:rtl/>
        </w:rPr>
        <w:t>ما </w:t>
      </w:r>
      <w:r>
        <w:rPr>
          <w:rFonts w:hint="cs"/>
          <w:rtl/>
        </w:rPr>
        <w:t xml:space="preserve">تشتمل على معطيات مضغوطة من الفِدْرة الواسعة </w:t>
      </w:r>
      <w:r>
        <w:t>M</w:t>
      </w:r>
      <w:r w:rsidR="009C1A82">
        <w:t> </w:t>
      </w:r>
      <w:r>
        <w:t>h,a,p,k</w:t>
      </w:r>
      <w:r w:rsidR="000653EA">
        <w:rPr>
          <w:rFonts w:hint="cs"/>
          <w:rtl/>
        </w:rPr>
        <w:t xml:space="preserve"> </w:t>
      </w:r>
      <w:r>
        <w:rPr>
          <w:rFonts w:hint="cs"/>
          <w:rtl/>
        </w:rPr>
        <w:t xml:space="preserve">أو </w:t>
      </w:r>
      <w:r>
        <w:t>M</w:t>
      </w:r>
      <w:r w:rsidR="009C1A82">
        <w:t> </w:t>
      </w:r>
      <w:r>
        <w:t>h,c,r,k</w:t>
      </w:r>
      <w:r>
        <w:rPr>
          <w:rFonts w:hint="cs"/>
          <w:rtl/>
        </w:rPr>
        <w:t xml:space="preserve"> أو </w:t>
      </w:r>
      <w:r>
        <w:t>M</w:t>
      </w:r>
      <w:r w:rsidR="009C1A82">
        <w:t> </w:t>
      </w:r>
      <w:r>
        <w:t>h,d,s,k</w:t>
      </w:r>
      <w:r>
        <w:rPr>
          <w:rFonts w:hint="cs"/>
          <w:rtl/>
        </w:rPr>
        <w:t xml:space="preserve"> أو </w:t>
      </w:r>
      <w:r>
        <w:t>M</w:t>
      </w:r>
      <w:r w:rsidR="009C1A82">
        <w:t> </w:t>
      </w:r>
      <w:r>
        <w:t>h,e,t,k</w:t>
      </w:r>
      <w:r w:rsidR="009C1A82">
        <w:rPr>
          <w:rFonts w:hint="cs"/>
          <w:rtl/>
        </w:rPr>
        <w:t>.</w:t>
      </w:r>
    </w:p>
    <w:p w:rsidR="005F5FF3" w:rsidRPr="003B6F95" w:rsidRDefault="005F5FF3" w:rsidP="003B6F95">
      <w:pPr>
        <w:keepNext/>
        <w:rPr>
          <w:i/>
          <w:iCs/>
          <w:rtl/>
        </w:rPr>
      </w:pPr>
      <w:r w:rsidRPr="009C1A82">
        <w:rPr>
          <w:i/>
          <w:iCs/>
        </w:rPr>
        <w:t>CM h,</w:t>
      </w:r>
      <w:r w:rsidR="009A6E15">
        <w:rPr>
          <w:i/>
          <w:iCs/>
        </w:rPr>
        <w:t>c,</w:t>
      </w:r>
      <w:r w:rsidRPr="009C1A82">
        <w:rPr>
          <w:i/>
          <w:iCs/>
        </w:rPr>
        <w:t>r,k</w:t>
      </w:r>
      <w:r w:rsidR="000653EA">
        <w:rPr>
          <w:rFonts w:hint="cs"/>
          <w:i/>
          <w:iCs/>
          <w:rtl/>
        </w:rPr>
        <w:t>:</w:t>
      </w:r>
    </w:p>
    <w:p w:rsidR="005F5FF3" w:rsidRDefault="005F5FF3" w:rsidP="003B6F95">
      <w:pPr>
        <w:spacing w:before="80"/>
        <w:rPr>
          <w:rtl/>
        </w:rPr>
      </w:pPr>
      <w:r>
        <w:rPr>
          <w:rFonts w:hint="cs"/>
          <w:rtl/>
        </w:rPr>
        <w:t xml:space="preserve">تشتمل هذه الفِدْرة على جميع أو معظم الأجزاء المؤلّفة للمعطيات المضغوطة من الفِدْرة الواسعة </w:t>
      </w:r>
      <w:r>
        <w:t>M h,</w:t>
      </w:r>
      <w:r w:rsidR="000653EA">
        <w:t>c</w:t>
      </w:r>
      <w:r>
        <w:t>,r,k</w:t>
      </w:r>
      <w:r>
        <w:rPr>
          <w:rFonts w:hint="cs"/>
          <w:rtl/>
        </w:rPr>
        <w:t>، ورب</w:t>
      </w:r>
      <w:r w:rsidR="007331E7">
        <w:rPr>
          <w:rFonts w:hint="cs"/>
          <w:rtl/>
        </w:rPr>
        <w:t>ما </w:t>
      </w:r>
      <w:r>
        <w:rPr>
          <w:rFonts w:hint="cs"/>
          <w:rtl/>
        </w:rPr>
        <w:t xml:space="preserve">تشتمل على معطيات مضغوطة من الفِدْرة الواسعة </w:t>
      </w:r>
      <w:r>
        <w:t>M</w:t>
      </w:r>
      <w:r w:rsidR="009C1A82">
        <w:t> </w:t>
      </w:r>
      <w:r>
        <w:t>h,a,p,k</w:t>
      </w:r>
      <w:r>
        <w:rPr>
          <w:rFonts w:hint="cs"/>
          <w:rtl/>
        </w:rPr>
        <w:t xml:space="preserve"> أو </w:t>
      </w:r>
      <w:r>
        <w:t>M</w:t>
      </w:r>
      <w:r w:rsidR="009C1A82">
        <w:t> </w:t>
      </w:r>
      <w:r>
        <w:t>h,b,q,k</w:t>
      </w:r>
      <w:r>
        <w:rPr>
          <w:rFonts w:hint="cs"/>
          <w:rtl/>
        </w:rPr>
        <w:t xml:space="preserve"> أو </w:t>
      </w:r>
      <w:r>
        <w:t>M</w:t>
      </w:r>
      <w:r w:rsidR="009C1A82">
        <w:t> </w:t>
      </w:r>
      <w:r>
        <w:t>h,d,s,k</w:t>
      </w:r>
      <w:r>
        <w:rPr>
          <w:rFonts w:hint="cs"/>
          <w:rtl/>
        </w:rPr>
        <w:t xml:space="preserve"> أو </w:t>
      </w:r>
      <w:r>
        <w:t>M</w:t>
      </w:r>
      <w:r w:rsidR="009C1A82">
        <w:t> </w:t>
      </w:r>
      <w:r>
        <w:t>h,e,t,k</w:t>
      </w:r>
      <w:r w:rsidR="009C1A82">
        <w:rPr>
          <w:rFonts w:hint="cs"/>
          <w:rtl/>
        </w:rPr>
        <w:t>.</w:t>
      </w:r>
    </w:p>
    <w:p w:rsidR="005F5FF3" w:rsidRPr="003B6F95" w:rsidRDefault="005F5FF3" w:rsidP="003B6F95">
      <w:pPr>
        <w:keepNext/>
        <w:rPr>
          <w:b/>
          <w:bCs/>
          <w:i/>
          <w:iCs/>
          <w:rtl/>
        </w:rPr>
      </w:pPr>
      <w:r w:rsidRPr="003B6F95">
        <w:rPr>
          <w:i/>
          <w:iCs/>
        </w:rPr>
        <w:t>CM h,d,s,k</w:t>
      </w:r>
      <w:r w:rsidR="000653EA" w:rsidRPr="003B6F95">
        <w:rPr>
          <w:rFonts w:hint="cs"/>
          <w:i/>
          <w:iCs/>
          <w:rtl/>
        </w:rPr>
        <w:t>:</w:t>
      </w:r>
    </w:p>
    <w:p w:rsidR="005F5FF3" w:rsidRDefault="005F5FF3" w:rsidP="003B6F95">
      <w:pPr>
        <w:spacing w:before="80"/>
        <w:rPr>
          <w:rtl/>
        </w:rPr>
      </w:pPr>
      <w:r>
        <w:rPr>
          <w:rFonts w:hint="cs"/>
          <w:rtl/>
        </w:rPr>
        <w:t xml:space="preserve">تشتمل هذه الفِدْرة على جميع أو معظم الأجزاء المؤلّفة للمعطيات المضغوطة من الفِدْرة الواسعة </w:t>
      </w:r>
      <w:r>
        <w:t>M</w:t>
      </w:r>
      <w:r w:rsidR="009C1A82">
        <w:t> </w:t>
      </w:r>
      <w:r>
        <w:t>h,d,s,k</w:t>
      </w:r>
      <w:r>
        <w:rPr>
          <w:rFonts w:hint="cs"/>
          <w:rtl/>
        </w:rPr>
        <w:t>، ورب</w:t>
      </w:r>
      <w:r w:rsidR="007331E7">
        <w:rPr>
          <w:rFonts w:hint="cs"/>
          <w:rtl/>
        </w:rPr>
        <w:t>ما </w:t>
      </w:r>
      <w:r>
        <w:rPr>
          <w:rFonts w:hint="cs"/>
          <w:rtl/>
        </w:rPr>
        <w:t xml:space="preserve">تشتمل على معطيات مضغوطة من الفِدْرة الواسعة </w:t>
      </w:r>
      <w:r>
        <w:t>M</w:t>
      </w:r>
      <w:r w:rsidR="009C1A82">
        <w:t> </w:t>
      </w:r>
      <w:r>
        <w:t>h,a,p,k</w:t>
      </w:r>
      <w:r>
        <w:rPr>
          <w:rFonts w:hint="cs"/>
          <w:rtl/>
        </w:rPr>
        <w:t xml:space="preserve"> أو </w:t>
      </w:r>
      <w:r>
        <w:t>M</w:t>
      </w:r>
      <w:r w:rsidR="009C1A82">
        <w:t> </w:t>
      </w:r>
      <w:r>
        <w:t>h,b,q,k</w:t>
      </w:r>
      <w:r>
        <w:rPr>
          <w:rFonts w:hint="cs"/>
          <w:rtl/>
        </w:rPr>
        <w:t xml:space="preserve"> أو </w:t>
      </w:r>
      <w:r>
        <w:t>M</w:t>
      </w:r>
      <w:r w:rsidR="009C1A82">
        <w:t> </w:t>
      </w:r>
      <w:r>
        <w:t>h,</w:t>
      </w:r>
      <w:r w:rsidR="005D086B">
        <w:t>c</w:t>
      </w:r>
      <w:r>
        <w:t>,r,k</w:t>
      </w:r>
      <w:r>
        <w:rPr>
          <w:rFonts w:hint="cs"/>
          <w:rtl/>
        </w:rPr>
        <w:t xml:space="preserve"> أو </w:t>
      </w:r>
      <w:r>
        <w:t>M</w:t>
      </w:r>
      <w:r w:rsidR="009C1A82">
        <w:t> </w:t>
      </w:r>
      <w:r>
        <w:t>h,e,t,k</w:t>
      </w:r>
      <w:r w:rsidR="009C1A82">
        <w:rPr>
          <w:rFonts w:hint="cs"/>
          <w:rtl/>
        </w:rPr>
        <w:t>.</w:t>
      </w:r>
    </w:p>
    <w:p w:rsidR="005F5FF3" w:rsidRPr="003B6F95" w:rsidRDefault="005F5FF3" w:rsidP="003B6F95">
      <w:pPr>
        <w:keepNext/>
        <w:rPr>
          <w:i/>
          <w:iCs/>
          <w:rtl/>
        </w:rPr>
      </w:pPr>
      <w:r w:rsidRPr="009C1A82">
        <w:rPr>
          <w:i/>
          <w:iCs/>
        </w:rPr>
        <w:t>CM h,e,t,k</w:t>
      </w:r>
      <w:r w:rsidR="000653EA">
        <w:rPr>
          <w:rFonts w:hint="cs"/>
          <w:i/>
          <w:iCs/>
          <w:rtl/>
        </w:rPr>
        <w:t>:</w:t>
      </w:r>
    </w:p>
    <w:p w:rsidR="005F5FF3" w:rsidRDefault="005F5FF3" w:rsidP="003B6F95">
      <w:pPr>
        <w:spacing w:before="80"/>
        <w:rPr>
          <w:rtl/>
        </w:rPr>
      </w:pPr>
      <w:r>
        <w:rPr>
          <w:rFonts w:hint="cs"/>
          <w:rtl/>
        </w:rPr>
        <w:t xml:space="preserve">تشتمل هذه الفِدْرة على جميع أو معظم الأجزاء المؤلّفة للمعطيات المضغوطة من الفِدْرة الواسعة </w:t>
      </w:r>
      <w:r>
        <w:t>M</w:t>
      </w:r>
      <w:r w:rsidR="009C1A82">
        <w:t> </w:t>
      </w:r>
      <w:r>
        <w:t>h,e,t,k</w:t>
      </w:r>
      <w:r>
        <w:rPr>
          <w:rFonts w:hint="cs"/>
          <w:rtl/>
        </w:rPr>
        <w:t xml:space="preserve">، وربما تشتمل على معطيات مضغوطة من الفِدْرة الواسعة </w:t>
      </w:r>
      <w:r>
        <w:t>M</w:t>
      </w:r>
      <w:r w:rsidR="009C1A82">
        <w:t> </w:t>
      </w:r>
      <w:r>
        <w:t>h,a,p,k</w:t>
      </w:r>
      <w:r>
        <w:rPr>
          <w:rFonts w:hint="cs"/>
          <w:rtl/>
        </w:rPr>
        <w:t xml:space="preserve"> أو </w:t>
      </w:r>
      <w:r>
        <w:t>M</w:t>
      </w:r>
      <w:r w:rsidR="009C1A82">
        <w:t> </w:t>
      </w:r>
      <w:r>
        <w:t>h,b,q,k</w:t>
      </w:r>
      <w:r>
        <w:rPr>
          <w:rFonts w:hint="cs"/>
          <w:rtl/>
        </w:rPr>
        <w:t xml:space="preserve"> أو </w:t>
      </w:r>
      <w:r>
        <w:t>M</w:t>
      </w:r>
      <w:r w:rsidR="009C1A82">
        <w:t> </w:t>
      </w:r>
      <w:r>
        <w:t>h,</w:t>
      </w:r>
      <w:r w:rsidR="005D086B">
        <w:t>c</w:t>
      </w:r>
      <w:r>
        <w:t>,r,k</w:t>
      </w:r>
      <w:r>
        <w:rPr>
          <w:rFonts w:hint="cs"/>
          <w:rtl/>
        </w:rPr>
        <w:t xml:space="preserve"> أو </w:t>
      </w:r>
      <w:r>
        <w:t>M</w:t>
      </w:r>
      <w:r w:rsidR="009C1A82">
        <w:t> </w:t>
      </w:r>
      <w:r>
        <w:t>h,d,s,k</w:t>
      </w:r>
      <w:r w:rsidR="009C1A82">
        <w:rPr>
          <w:rFonts w:hint="cs"/>
          <w:rtl/>
        </w:rPr>
        <w:t>.</w:t>
      </w:r>
    </w:p>
    <w:p w:rsidR="005F5FF3" w:rsidRPr="00D154DC" w:rsidRDefault="005F5FF3" w:rsidP="00D154DC">
      <w:pPr>
        <w:pStyle w:val="Heading2"/>
        <w:rPr>
          <w:rtl/>
        </w:rPr>
      </w:pPr>
      <w:r>
        <w:t>2.4</w:t>
      </w:r>
      <w:r>
        <w:rPr>
          <w:rFonts w:hint="cs"/>
          <w:rtl/>
        </w:rPr>
        <w:tab/>
        <w:t xml:space="preserve">معالجة التحويل التجيبي المتقطع </w:t>
      </w:r>
      <w:r w:rsidR="00D154DC">
        <w:rPr>
          <w:sz w:val="22"/>
          <w:szCs w:val="30"/>
        </w:rPr>
        <w:t>(</w:t>
      </w:r>
      <w:r w:rsidR="00D154DC">
        <w:t>DCT</w:t>
      </w:r>
      <w:r w:rsidR="00D154DC">
        <w:rPr>
          <w:sz w:val="22"/>
          <w:szCs w:val="30"/>
        </w:rPr>
        <w:t>)</w:t>
      </w:r>
    </w:p>
    <w:p w:rsidR="005F5FF3" w:rsidRDefault="005F5FF3" w:rsidP="000113B2">
      <w:pPr>
        <w:rPr>
          <w:rtl/>
        </w:rPr>
      </w:pPr>
      <w:r>
        <w:rPr>
          <w:rFonts w:hint="cs"/>
          <w:rtl/>
        </w:rPr>
        <w:t xml:space="preserve">إن أربعة صفوف في كل منها ثمانية </w:t>
      </w:r>
      <w:r w:rsidR="000113B2">
        <w:rPr>
          <w:rFonts w:hint="cs"/>
          <w:rtl/>
        </w:rPr>
        <w:t>بيكسلات</w:t>
      </w:r>
      <w:r>
        <w:rPr>
          <w:rFonts w:hint="cs"/>
          <w:rtl/>
        </w:rPr>
        <w:t xml:space="preserve"> أفقية في كل مجال من رتل فيديوي، تشكّل الفِدْرة </w:t>
      </w:r>
      <w:r>
        <w:t>DCT</w:t>
      </w:r>
      <w:r>
        <w:rPr>
          <w:rFonts w:hint="cs"/>
          <w:rtl/>
        </w:rPr>
        <w:t xml:space="preserve"> في نظام الخطوط</w:t>
      </w:r>
      <w:r w:rsidR="005D086B">
        <w:rPr>
          <w:rFonts w:hint="cs"/>
          <w:rtl/>
        </w:rPr>
        <w:t xml:space="preserve"> </w:t>
      </w:r>
      <w:r w:rsidR="005D086B">
        <w:t>1 080</w:t>
      </w:r>
      <w:r w:rsidR="005D086B">
        <w:rPr>
          <w:rFonts w:cs="Times New Roman"/>
        </w:rPr>
        <w:t> ×</w:t>
      </w:r>
      <w:r w:rsidR="005D086B">
        <w:t> 1 920</w:t>
      </w:r>
      <w:r>
        <w:rPr>
          <w:rFonts w:hint="cs"/>
          <w:rtl/>
        </w:rPr>
        <w:t xml:space="preserve">، وفي نظام الخطوط </w:t>
      </w:r>
      <w:r w:rsidR="005D086B">
        <w:t>720</w:t>
      </w:r>
      <w:r w:rsidR="005D086B">
        <w:rPr>
          <w:rFonts w:cs="Times New Roman"/>
        </w:rPr>
        <w:t> ×</w:t>
      </w:r>
      <w:r w:rsidR="005D086B">
        <w:t> 1 280</w:t>
      </w:r>
      <w:r>
        <w:rPr>
          <w:rFonts w:hint="cs"/>
          <w:rtl/>
        </w:rPr>
        <w:t xml:space="preserve">، فإن ثمانية صفوف في كل منها ثمانية </w:t>
      </w:r>
      <w:r w:rsidR="000113B2">
        <w:rPr>
          <w:rFonts w:hint="cs"/>
          <w:rtl/>
        </w:rPr>
        <w:t>بيكسلات</w:t>
      </w:r>
      <w:r>
        <w:rPr>
          <w:rFonts w:hint="cs"/>
          <w:rtl/>
        </w:rPr>
        <w:t xml:space="preserve"> أفقية من الرتل الفيديوي تشكّل الفِدْرة </w:t>
      </w:r>
      <w:r>
        <w:t>DCT</w:t>
      </w:r>
      <w:r>
        <w:rPr>
          <w:rFonts w:hint="cs"/>
          <w:rtl/>
        </w:rPr>
        <w:t>.</w:t>
      </w:r>
    </w:p>
    <w:p w:rsidR="005F5FF3" w:rsidRDefault="005F5FF3" w:rsidP="000113B2">
      <w:pPr>
        <w:rPr>
          <w:rtl/>
        </w:rPr>
      </w:pPr>
      <w:r>
        <w:rPr>
          <w:rFonts w:hint="cs"/>
          <w:rtl/>
        </w:rPr>
        <w:t xml:space="preserve">وإن التحويل </w:t>
      </w:r>
      <w:r>
        <w:t>DCT</w:t>
      </w:r>
      <w:r>
        <w:rPr>
          <w:rFonts w:hint="cs"/>
          <w:rtl/>
        </w:rPr>
        <w:t xml:space="preserve"> من </w:t>
      </w:r>
      <w:r>
        <w:t>64</w:t>
      </w:r>
      <w:r>
        <w:rPr>
          <w:rFonts w:hint="cs"/>
          <w:rtl/>
        </w:rPr>
        <w:t xml:space="preserve"> </w:t>
      </w:r>
      <w:r w:rsidR="000113B2">
        <w:rPr>
          <w:rFonts w:hint="cs"/>
          <w:rtl/>
        </w:rPr>
        <w:t>بيكسلاً</w:t>
      </w:r>
      <w:r>
        <w:rPr>
          <w:rFonts w:hint="cs"/>
          <w:rtl/>
        </w:rPr>
        <w:t xml:space="preserve"> في الفِدْرة </w:t>
      </w:r>
      <w:r>
        <w:t>DCT</w:t>
      </w:r>
      <w:r>
        <w:rPr>
          <w:rFonts w:hint="cs"/>
          <w:rtl/>
        </w:rPr>
        <w:t xml:space="preserve"> أرقامها هي </w:t>
      </w:r>
      <w:r>
        <w:t>h,</w:t>
      </w:r>
      <w:r w:rsidR="005D086B">
        <w:t xml:space="preserve"> </w:t>
      </w:r>
      <w:r>
        <w:t>i,</w:t>
      </w:r>
      <w:r w:rsidR="005D086B">
        <w:t xml:space="preserve"> </w:t>
      </w:r>
      <w:r>
        <w:t>j,</w:t>
      </w:r>
      <w:r w:rsidR="005D086B">
        <w:t xml:space="preserve"> </w:t>
      </w:r>
      <w:r>
        <w:t>k,</w:t>
      </w:r>
      <w:r w:rsidR="005D086B">
        <w:t xml:space="preserve"> </w:t>
      </w:r>
      <w:r>
        <w:t>l</w:t>
      </w:r>
      <w:r w:rsidR="005D086B">
        <w:t xml:space="preserve"> </w:t>
      </w:r>
      <w:r>
        <w:t>(x</w:t>
      </w:r>
      <w:r w:rsidR="005D086B">
        <w:t xml:space="preserve">, </w:t>
      </w:r>
      <w:r>
        <w:t>y)</w:t>
      </w:r>
      <w:r>
        <w:rPr>
          <w:rFonts w:hint="cs"/>
          <w:rtl/>
        </w:rPr>
        <w:t xml:space="preserve"> إلى </w:t>
      </w:r>
      <w:r>
        <w:t>64</w:t>
      </w:r>
      <w:r>
        <w:rPr>
          <w:rFonts w:hint="cs"/>
          <w:rtl/>
        </w:rPr>
        <w:t xml:space="preserve"> معاملاً أرقامها هي</w:t>
      </w:r>
      <w:r w:rsidR="005D086B">
        <w:rPr>
          <w:rtl/>
        </w:rPr>
        <w:br/>
      </w:r>
      <w:r>
        <w:t>h,</w:t>
      </w:r>
      <w:r w:rsidR="005D086B">
        <w:t xml:space="preserve"> </w:t>
      </w:r>
      <w:r>
        <w:t>i,</w:t>
      </w:r>
      <w:r w:rsidR="005D086B">
        <w:t xml:space="preserve"> </w:t>
      </w:r>
      <w:r>
        <w:t>j,</w:t>
      </w:r>
      <w:r w:rsidR="005D086B">
        <w:t xml:space="preserve"> </w:t>
      </w:r>
      <w:r>
        <w:t>k,</w:t>
      </w:r>
      <w:r w:rsidR="005D086B">
        <w:t xml:space="preserve"> </w:t>
      </w:r>
      <w:r>
        <w:t>l</w:t>
      </w:r>
      <w:r w:rsidR="005D086B">
        <w:t xml:space="preserve"> </w:t>
      </w:r>
      <w:r>
        <w:t>(u</w:t>
      </w:r>
      <w:r w:rsidR="005D086B">
        <w:t xml:space="preserve">, </w:t>
      </w:r>
      <w:r>
        <w:t>v)</w:t>
      </w:r>
      <w:r>
        <w:rPr>
          <w:rFonts w:hint="cs"/>
          <w:rtl/>
        </w:rPr>
        <w:t xml:space="preserve"> مشروح في</w:t>
      </w:r>
      <w:r w:rsidR="007331E7">
        <w:rPr>
          <w:rFonts w:hint="cs"/>
          <w:rtl/>
        </w:rPr>
        <w:t>ما </w:t>
      </w:r>
      <w:r>
        <w:rPr>
          <w:rFonts w:hint="cs"/>
          <w:rtl/>
        </w:rPr>
        <w:t>يلي:</w:t>
      </w:r>
    </w:p>
    <w:p w:rsidR="005F5FF3" w:rsidRDefault="005F5FF3" w:rsidP="000113B2">
      <w:pPr>
        <w:pStyle w:val="enumlev2"/>
        <w:spacing w:before="0"/>
        <w:rPr>
          <w:rtl/>
        </w:rPr>
      </w:pPr>
      <w:r>
        <w:rPr>
          <w:rFonts w:hint="cs"/>
          <w:rtl/>
        </w:rPr>
        <w:t xml:space="preserve">إن قيمة </w:t>
      </w:r>
      <w:r w:rsidR="000113B2">
        <w:rPr>
          <w:rFonts w:hint="cs"/>
          <w:rtl/>
        </w:rPr>
        <w:t>البيكسل</w:t>
      </w:r>
      <w:r>
        <w:rPr>
          <w:rFonts w:hint="cs"/>
          <w:rtl/>
        </w:rPr>
        <w:t xml:space="preserve"> </w:t>
      </w:r>
      <w:r>
        <w:t>P h,</w:t>
      </w:r>
      <w:r w:rsidR="005D086B">
        <w:t xml:space="preserve"> </w:t>
      </w:r>
      <w:r>
        <w:t>i,</w:t>
      </w:r>
      <w:r w:rsidR="005D086B">
        <w:t xml:space="preserve"> </w:t>
      </w:r>
      <w:r>
        <w:t>j,</w:t>
      </w:r>
      <w:r w:rsidR="005D086B">
        <w:t xml:space="preserve"> </w:t>
      </w:r>
      <w:r>
        <w:t>k,</w:t>
      </w:r>
      <w:r w:rsidR="005D086B">
        <w:t xml:space="preserve"> </w:t>
      </w:r>
      <w:r>
        <w:t>l</w:t>
      </w:r>
      <w:r w:rsidR="005D086B">
        <w:t xml:space="preserve"> </w:t>
      </w:r>
      <w:r>
        <w:t>(x</w:t>
      </w:r>
      <w:r w:rsidR="005D086B">
        <w:t xml:space="preserve">, </w:t>
      </w:r>
      <w:r>
        <w:t>y)</w:t>
      </w:r>
      <w:r>
        <w:rPr>
          <w:rFonts w:hint="cs"/>
          <w:rtl/>
        </w:rPr>
        <w:t xml:space="preserve">، بينما قيمة المعامل هي </w:t>
      </w:r>
      <w:r>
        <w:t>C h,</w:t>
      </w:r>
      <w:r w:rsidR="005D086B">
        <w:t xml:space="preserve"> </w:t>
      </w:r>
      <w:r>
        <w:t>i,</w:t>
      </w:r>
      <w:r w:rsidR="005D086B">
        <w:t xml:space="preserve"> </w:t>
      </w:r>
      <w:r>
        <w:t>j,</w:t>
      </w:r>
      <w:r w:rsidR="005D086B">
        <w:t xml:space="preserve"> </w:t>
      </w:r>
      <w:r>
        <w:t>k,</w:t>
      </w:r>
      <w:r w:rsidR="005D086B">
        <w:t xml:space="preserve"> </w:t>
      </w:r>
      <w:r>
        <w:t>l</w:t>
      </w:r>
      <w:r w:rsidR="005D086B">
        <w:t xml:space="preserve"> </w:t>
      </w:r>
      <w:r>
        <w:t>(u</w:t>
      </w:r>
      <w:r w:rsidR="005D086B">
        <w:t xml:space="preserve">, </w:t>
      </w:r>
      <w:r>
        <w:t>v)</w:t>
      </w:r>
      <w:r>
        <w:rPr>
          <w:rFonts w:hint="cs"/>
          <w:rtl/>
        </w:rPr>
        <w:t xml:space="preserve">. </w:t>
      </w:r>
    </w:p>
    <w:p w:rsidR="005F5FF3" w:rsidRDefault="005F5FF3" w:rsidP="003B6F95">
      <w:pPr>
        <w:pStyle w:val="enumlev2"/>
        <w:spacing w:before="0"/>
        <w:rPr>
          <w:rtl/>
        </w:rPr>
      </w:pPr>
      <w:r>
        <w:rPr>
          <w:rFonts w:hint="cs"/>
          <w:rtl/>
        </w:rPr>
        <w:t>فإذا كان</w:t>
      </w:r>
      <w:r w:rsidR="009C1A82">
        <w:t> </w:t>
      </w:r>
      <w:r w:rsidR="005D086B">
        <w:t>0 </w:t>
      </w:r>
      <w:r>
        <w:t>=</w:t>
      </w:r>
      <w:r w:rsidR="009C1A82">
        <w:t> </w:t>
      </w:r>
      <w:r w:rsidR="005D086B">
        <w:t xml:space="preserve">u </w:t>
      </w:r>
      <w:r>
        <w:rPr>
          <w:rFonts w:hint="cs"/>
          <w:rtl/>
        </w:rPr>
        <w:t xml:space="preserve"> وكان </w:t>
      </w:r>
      <w:r w:rsidR="005D086B">
        <w:t xml:space="preserve"> 0 = v </w:t>
      </w:r>
      <w:r w:rsidR="005D086B">
        <w:rPr>
          <w:rFonts w:hint="cs"/>
          <w:rtl/>
        </w:rPr>
        <w:t xml:space="preserve"> </w:t>
      </w:r>
      <w:r>
        <w:rPr>
          <w:rFonts w:hint="cs"/>
          <w:rtl/>
        </w:rPr>
        <w:t xml:space="preserve">يدعى المعامل </w:t>
      </w:r>
      <w:r>
        <w:t>DC</w:t>
      </w:r>
      <w:r>
        <w:rPr>
          <w:rFonts w:hint="cs"/>
          <w:rtl/>
        </w:rPr>
        <w:t>.</w:t>
      </w:r>
    </w:p>
    <w:p w:rsidR="005F5FF3" w:rsidRDefault="005F5FF3" w:rsidP="003B6F95">
      <w:pPr>
        <w:pStyle w:val="enumlev2"/>
        <w:spacing w:before="0"/>
        <w:rPr>
          <w:rtl/>
        </w:rPr>
      </w:pPr>
      <w:r>
        <w:rPr>
          <w:rFonts w:hint="cs"/>
          <w:rtl/>
        </w:rPr>
        <w:t xml:space="preserve">وتدعى جميع المعاملات الأخرى المعاملات </w:t>
      </w:r>
      <w:r>
        <w:t>AC</w:t>
      </w:r>
      <w:r>
        <w:rPr>
          <w:rFonts w:hint="cs"/>
          <w:rtl/>
        </w:rPr>
        <w:t>.</w:t>
      </w:r>
    </w:p>
    <w:p w:rsidR="005F5FF3" w:rsidRDefault="005F5FF3" w:rsidP="009C1A82">
      <w:pPr>
        <w:pStyle w:val="Heading3"/>
        <w:rPr>
          <w:rtl/>
        </w:rPr>
      </w:pPr>
      <w:r>
        <w:t>1.2.4</w:t>
      </w:r>
      <w:r>
        <w:rPr>
          <w:rFonts w:hint="cs"/>
          <w:rtl/>
        </w:rPr>
        <w:tab/>
        <w:t xml:space="preserve">أسلوب </w:t>
      </w:r>
      <w:r>
        <w:t>DCT</w:t>
      </w:r>
    </w:p>
    <w:p w:rsidR="005F5FF3" w:rsidRDefault="005F5FF3" w:rsidP="005D086B">
      <w:pPr>
        <w:rPr>
          <w:rtl/>
        </w:rPr>
      </w:pPr>
      <w:r w:rsidRPr="00774CB8">
        <w:rPr>
          <w:rFonts w:hint="cs"/>
          <w:rtl/>
        </w:rPr>
        <w:t xml:space="preserve">في نظام الخطوط </w:t>
      </w:r>
      <w:r w:rsidR="005D086B">
        <w:t>1 080</w:t>
      </w:r>
      <w:r w:rsidR="005D086B">
        <w:rPr>
          <w:rFonts w:cs="Times New Roman"/>
        </w:rPr>
        <w:t> ×</w:t>
      </w:r>
      <w:r w:rsidR="005D086B">
        <w:t> 1 920</w:t>
      </w:r>
      <w:r w:rsidRPr="00774CB8">
        <w:rPr>
          <w:rFonts w:hint="cs"/>
          <w:rtl/>
        </w:rPr>
        <w:t xml:space="preserve">، </w:t>
      </w:r>
      <w:r>
        <w:rPr>
          <w:rFonts w:hint="cs"/>
          <w:rtl/>
        </w:rPr>
        <w:t xml:space="preserve">ينتقي واحد من الأسلوبين </w:t>
      </w:r>
      <w:r>
        <w:t>DCT</w:t>
      </w:r>
      <w:r>
        <w:rPr>
          <w:rFonts w:hint="cs"/>
          <w:rtl/>
        </w:rPr>
        <w:t xml:space="preserve"> لغرض تحسين نوعية الصورة بعد خفض معدّل البتات. ويعرّف هذان الأسلوبان بأنهما أسلوب </w:t>
      </w:r>
      <w:r>
        <w:t>DCT</w:t>
      </w:r>
      <w:r>
        <w:rPr>
          <w:rFonts w:hint="cs"/>
          <w:rtl/>
        </w:rPr>
        <w:t xml:space="preserve"> بالرتل </w:t>
      </w:r>
      <w:r>
        <w:t>8-8</w:t>
      </w:r>
      <w:r>
        <w:rPr>
          <w:rFonts w:hint="cs"/>
          <w:rtl/>
        </w:rPr>
        <w:t xml:space="preserve"> وأسلوب </w:t>
      </w:r>
      <w:r>
        <w:t>DCT</w:t>
      </w:r>
      <w:r>
        <w:rPr>
          <w:rFonts w:hint="cs"/>
          <w:rtl/>
        </w:rPr>
        <w:t xml:space="preserve"> بالمجال </w:t>
      </w:r>
      <w:r>
        <w:t>8-8</w:t>
      </w:r>
      <w:r>
        <w:rPr>
          <w:rFonts w:hint="cs"/>
          <w:rtl/>
        </w:rPr>
        <w:t xml:space="preserve">. وينبغي انتقاء الأسلوب </w:t>
      </w:r>
      <w:r>
        <w:t>DCT</w:t>
      </w:r>
      <w:r>
        <w:rPr>
          <w:rFonts w:hint="cs"/>
          <w:rtl/>
        </w:rPr>
        <w:t xml:space="preserve"> بالرتل </w:t>
      </w:r>
      <w:r>
        <w:t>8-8</w:t>
      </w:r>
      <w:r>
        <w:rPr>
          <w:rFonts w:hint="cs"/>
          <w:rtl/>
        </w:rPr>
        <w:t xml:space="preserve"> عندما يكون الفرق بين المجالين في الرتل الفيديوي صغيراً، بينما ينبغي انتقاء الأسلوب </w:t>
      </w:r>
      <w:r>
        <w:t>DCT</w:t>
      </w:r>
      <w:r>
        <w:rPr>
          <w:rFonts w:hint="cs"/>
          <w:rtl/>
        </w:rPr>
        <w:t xml:space="preserve"> بالمجال </w:t>
      </w:r>
      <w:r>
        <w:t>8-8</w:t>
      </w:r>
      <w:r>
        <w:rPr>
          <w:rFonts w:hint="cs"/>
          <w:rtl/>
        </w:rPr>
        <w:t xml:space="preserve"> عندما يكون الفرق بين المجالين في الرتل الفيديوي كبيراً.</w:t>
      </w:r>
    </w:p>
    <w:p w:rsidR="005F5FF3" w:rsidRPr="00062A06" w:rsidRDefault="005F5FF3" w:rsidP="005D086B">
      <w:pPr>
        <w:rPr>
          <w:spacing w:val="-8"/>
          <w:rtl/>
          <w:lang w:bidi="ar-EG"/>
        </w:rPr>
      </w:pPr>
      <w:r w:rsidRPr="00062A06">
        <w:rPr>
          <w:rFonts w:hint="cs"/>
          <w:spacing w:val="-8"/>
          <w:rtl/>
        </w:rPr>
        <w:t xml:space="preserve">ويوصى بانتقاء الأسلوب </w:t>
      </w:r>
      <w:r w:rsidRPr="00062A06">
        <w:rPr>
          <w:spacing w:val="-8"/>
        </w:rPr>
        <w:t>DCT</w:t>
      </w:r>
      <w:r w:rsidRPr="00062A06">
        <w:rPr>
          <w:rFonts w:hint="cs"/>
          <w:spacing w:val="-8"/>
          <w:rtl/>
        </w:rPr>
        <w:t xml:space="preserve"> بالرتل </w:t>
      </w:r>
      <w:r w:rsidRPr="00062A06">
        <w:rPr>
          <w:spacing w:val="-8"/>
        </w:rPr>
        <w:t>8-8</w:t>
      </w:r>
      <w:r w:rsidRPr="00062A06">
        <w:rPr>
          <w:rFonts w:hint="cs"/>
          <w:spacing w:val="-8"/>
          <w:rtl/>
        </w:rPr>
        <w:t xml:space="preserve"> للفدر </w:t>
      </w:r>
      <w:r w:rsidRPr="00062A06">
        <w:rPr>
          <w:spacing w:val="-8"/>
        </w:rPr>
        <w:t>DCT</w:t>
      </w:r>
      <w:r w:rsidRPr="00062A06">
        <w:rPr>
          <w:rFonts w:hint="cs"/>
          <w:spacing w:val="-8"/>
          <w:rtl/>
        </w:rPr>
        <w:t xml:space="preserve"> الموجودة في الفِدرة الواسعة القعرية، وذلك في النظام</w:t>
      </w:r>
      <w:r w:rsidR="005D086B" w:rsidRPr="00062A06">
        <w:rPr>
          <w:rFonts w:hint="cs"/>
          <w:spacing w:val="-8"/>
          <w:rtl/>
        </w:rPr>
        <w:t xml:space="preserve"> </w:t>
      </w:r>
      <w:r w:rsidR="005D086B" w:rsidRPr="00062A06">
        <w:rPr>
          <w:spacing w:val="-8"/>
        </w:rPr>
        <w:t>1 080/60/1</w:t>
      </w:r>
      <w:r w:rsidR="005D086B" w:rsidRPr="00062A06">
        <w:rPr>
          <w:rFonts w:cs="Times New Roman"/>
          <w:spacing w:val="-8"/>
        </w:rPr>
        <w:t> ×</w:t>
      </w:r>
      <w:r w:rsidR="005D086B" w:rsidRPr="00062A06">
        <w:rPr>
          <w:spacing w:val="-8"/>
        </w:rPr>
        <w:t> 1 920</w:t>
      </w:r>
      <w:r w:rsidR="009A6E15" w:rsidRPr="00062A06">
        <w:rPr>
          <w:rFonts w:hint="cs"/>
          <w:spacing w:val="-8"/>
          <w:rtl/>
          <w:lang w:bidi="ar-EG"/>
        </w:rPr>
        <w:t>.</w:t>
      </w:r>
    </w:p>
    <w:p w:rsidR="005F5FF3" w:rsidRPr="001E1CF4" w:rsidRDefault="005F5FF3" w:rsidP="003D7266">
      <w:r>
        <w:rPr>
          <w:rFonts w:hint="cs"/>
          <w:rtl/>
        </w:rPr>
        <w:t xml:space="preserve">وينبغي انتقاء الأسلوب </w:t>
      </w:r>
      <w:r>
        <w:t>DCT</w:t>
      </w:r>
      <w:r>
        <w:rPr>
          <w:rFonts w:hint="cs"/>
          <w:rtl/>
        </w:rPr>
        <w:t xml:space="preserve"> بالرتل </w:t>
      </w:r>
      <w:r>
        <w:t>8</w:t>
      </w:r>
      <w:r>
        <w:rPr>
          <w:rFonts w:hint="cs"/>
          <w:rtl/>
        </w:rPr>
        <w:t>-</w:t>
      </w:r>
      <w:r>
        <w:t>8</w:t>
      </w:r>
      <w:r>
        <w:rPr>
          <w:rFonts w:hint="cs"/>
          <w:rtl/>
        </w:rPr>
        <w:t xml:space="preserve"> في نظام الخطوط </w:t>
      </w:r>
      <w:r w:rsidR="00922CC9">
        <w:t>720</w:t>
      </w:r>
      <w:r w:rsidR="003D7266">
        <w:rPr>
          <w:rFonts w:cs="Times New Roman" w:hint="cs"/>
          <w:rtl/>
        </w:rPr>
        <w:t xml:space="preserve"> </w:t>
      </w:r>
      <w:r w:rsidR="00922CC9">
        <w:rPr>
          <w:rFonts w:cs="Times New Roman"/>
        </w:rPr>
        <w:t>×</w:t>
      </w:r>
      <w:r w:rsidR="003D7266">
        <w:rPr>
          <w:rFonts w:hint="cs"/>
          <w:rtl/>
        </w:rPr>
        <w:t xml:space="preserve"> </w:t>
      </w:r>
      <w:r w:rsidR="00922CC9">
        <w:t>1 280</w:t>
      </w:r>
      <w:r w:rsidR="009A6E15">
        <w:rPr>
          <w:rFonts w:hint="cs"/>
          <w:rtl/>
        </w:rPr>
        <w:t>.</w:t>
      </w:r>
    </w:p>
    <w:p w:rsidR="005F5FF3" w:rsidRDefault="005F5FF3" w:rsidP="003B6F95">
      <w:pPr>
        <w:spacing w:before="80"/>
        <w:rPr>
          <w:rtl/>
        </w:rPr>
      </w:pPr>
      <w:r>
        <w:rPr>
          <w:rFonts w:hint="cs"/>
          <w:rtl/>
        </w:rPr>
        <w:t>ك</w:t>
      </w:r>
      <w:r w:rsidR="007331E7">
        <w:rPr>
          <w:rFonts w:hint="cs"/>
          <w:rtl/>
        </w:rPr>
        <w:t>ما </w:t>
      </w:r>
      <w:r>
        <w:rPr>
          <w:rFonts w:hint="cs"/>
          <w:rtl/>
        </w:rPr>
        <w:t xml:space="preserve">ويطبّق نفس الأسلوب </w:t>
      </w:r>
      <w:r>
        <w:t>DCT</w:t>
      </w:r>
      <w:r>
        <w:rPr>
          <w:rFonts w:hint="cs"/>
          <w:rtl/>
        </w:rPr>
        <w:t xml:space="preserve"> على جميع الفِدَر </w:t>
      </w:r>
      <w:r>
        <w:t>DCT</w:t>
      </w:r>
      <w:r>
        <w:rPr>
          <w:rFonts w:hint="cs"/>
          <w:rtl/>
        </w:rPr>
        <w:t xml:space="preserve"> الموجودة في فِدْرة واسعة.</w:t>
      </w:r>
    </w:p>
    <w:p w:rsidR="005F5FF3" w:rsidRDefault="005F5FF3" w:rsidP="000113B2">
      <w:pPr>
        <w:spacing w:before="80"/>
        <w:rPr>
          <w:rtl/>
        </w:rPr>
      </w:pPr>
      <w:r>
        <w:rPr>
          <w:rFonts w:hint="cs"/>
          <w:rtl/>
        </w:rPr>
        <w:t>وك</w:t>
      </w:r>
      <w:r w:rsidR="007331E7">
        <w:rPr>
          <w:rFonts w:hint="cs"/>
          <w:rtl/>
        </w:rPr>
        <w:t>ما </w:t>
      </w:r>
      <w:r>
        <w:rPr>
          <w:rFonts w:hint="cs"/>
          <w:rtl/>
        </w:rPr>
        <w:t xml:space="preserve">يبيّن الشكل </w:t>
      </w:r>
      <w:r>
        <w:t>32</w:t>
      </w:r>
      <w:r>
        <w:rPr>
          <w:rFonts w:hint="cs"/>
          <w:rtl/>
        </w:rPr>
        <w:t xml:space="preserve">، </w:t>
      </w:r>
      <w:r w:rsidR="003B6F95">
        <w:rPr>
          <w:rFonts w:hint="cs"/>
          <w:rtl/>
        </w:rPr>
        <w:t>إذا اختير</w:t>
      </w:r>
      <w:r>
        <w:rPr>
          <w:rFonts w:hint="cs"/>
          <w:rtl/>
        </w:rPr>
        <w:t xml:space="preserve"> الأسلوب </w:t>
      </w:r>
      <w:r>
        <w:t>DCT</w:t>
      </w:r>
      <w:r>
        <w:rPr>
          <w:rFonts w:hint="cs"/>
          <w:rtl/>
        </w:rPr>
        <w:t xml:space="preserve"> بالمجال </w:t>
      </w:r>
      <w:r>
        <w:t>8-8</w:t>
      </w:r>
      <w:r>
        <w:rPr>
          <w:rFonts w:hint="cs"/>
          <w:rtl/>
        </w:rPr>
        <w:t xml:space="preserve">، فإن </w:t>
      </w:r>
      <w:r w:rsidR="000113B2">
        <w:rPr>
          <w:rFonts w:hint="cs"/>
          <w:rtl/>
        </w:rPr>
        <w:t>البيكسلات</w:t>
      </w:r>
      <w:r>
        <w:rPr>
          <w:rFonts w:hint="cs"/>
          <w:rtl/>
        </w:rPr>
        <w:t xml:space="preserve"> الموجودة في فِدْرتين </w:t>
      </w:r>
      <w:r>
        <w:t>DCT</w:t>
      </w:r>
      <w:r>
        <w:rPr>
          <w:rFonts w:hint="cs"/>
          <w:rtl/>
        </w:rPr>
        <w:t xml:space="preserve"> رأسيتين متجاورتين يعاد ترتيبها لتشكيل الفِدَر </w:t>
      </w:r>
      <w:r>
        <w:t>DCT</w:t>
      </w:r>
      <w:r>
        <w:rPr>
          <w:rFonts w:hint="cs"/>
          <w:rtl/>
        </w:rPr>
        <w:t xml:space="preserve"> التي تحتوي على </w:t>
      </w:r>
      <w:r w:rsidR="000113B2">
        <w:rPr>
          <w:rFonts w:hint="cs"/>
          <w:rtl/>
        </w:rPr>
        <w:t>البيكسلات</w:t>
      </w:r>
      <w:r>
        <w:rPr>
          <w:rFonts w:hint="cs"/>
          <w:rtl/>
        </w:rPr>
        <w:t xml:space="preserve"> من نفس المجال.</w:t>
      </w:r>
    </w:p>
    <w:p w:rsidR="005F5FF3" w:rsidRDefault="005F5FF3" w:rsidP="003B6F95">
      <w:pPr>
        <w:spacing w:before="80"/>
        <w:rPr>
          <w:rtl/>
        </w:rPr>
      </w:pPr>
      <w:r>
        <w:rPr>
          <w:rFonts w:hint="cs"/>
          <w:rtl/>
        </w:rPr>
        <w:t xml:space="preserve">وتبيِّن الفقرة التالية الخوارزمية التي تنطبق على أسلوبي </w:t>
      </w:r>
      <w:r>
        <w:t>DCT</w:t>
      </w:r>
      <w:r>
        <w:rPr>
          <w:rFonts w:hint="cs"/>
          <w:rtl/>
        </w:rPr>
        <w:t xml:space="preserve">: أسلوب </w:t>
      </w:r>
      <w:r>
        <w:t>DCT</w:t>
      </w:r>
      <w:r>
        <w:rPr>
          <w:rFonts w:hint="cs"/>
          <w:rtl/>
        </w:rPr>
        <w:t xml:space="preserve"> بالرتل </w:t>
      </w:r>
      <w:r>
        <w:t>8-8</w:t>
      </w:r>
      <w:r>
        <w:rPr>
          <w:rFonts w:hint="cs"/>
          <w:rtl/>
        </w:rPr>
        <w:t xml:space="preserve">، وأسلوب </w:t>
      </w:r>
      <w:r>
        <w:t>DCT</w:t>
      </w:r>
      <w:r>
        <w:rPr>
          <w:rFonts w:hint="cs"/>
          <w:rtl/>
        </w:rPr>
        <w:t xml:space="preserve"> بالمجال </w:t>
      </w:r>
      <w:r>
        <w:t>8-8</w:t>
      </w:r>
      <w:r>
        <w:rPr>
          <w:rFonts w:hint="cs"/>
          <w:rtl/>
        </w:rPr>
        <w:t>.</w:t>
      </w:r>
    </w:p>
    <w:p w:rsidR="005F5FF3" w:rsidRPr="00922CC9" w:rsidRDefault="00922CC9" w:rsidP="00836F0D">
      <w:pPr>
        <w:spacing w:before="240"/>
        <w:rPr>
          <w:rFonts w:ascii="Arial" w:hAnsi="Arial"/>
          <w:sz w:val="20"/>
          <w:rtl/>
          <w:lang w:bidi="ar-EG"/>
        </w:rPr>
      </w:pPr>
      <w:r w:rsidRPr="0024529B">
        <w:rPr>
          <w:rFonts w:ascii="Arial" w:hAnsi="Arial"/>
          <w:sz w:val="20"/>
          <w:lang w:val="es-ES"/>
        </w:rPr>
        <w:t>:</w:t>
      </w:r>
      <w:r w:rsidR="005F5FF3" w:rsidRPr="0024529B">
        <w:rPr>
          <w:rFonts w:ascii="Arial" w:hAnsi="Arial"/>
          <w:sz w:val="20"/>
          <w:lang w:val="es-ES"/>
        </w:rPr>
        <w:t>DCT</w:t>
      </w:r>
    </w:p>
    <w:p w:rsidR="005F5FF3" w:rsidRPr="0024529B" w:rsidRDefault="005F5FF3" w:rsidP="000113B2">
      <w:pPr>
        <w:bidi w:val="0"/>
        <w:spacing w:line="144" w:lineRule="auto"/>
        <w:rPr>
          <w:rFonts w:ascii="Arial" w:hAnsi="Arial"/>
          <w:sz w:val="20"/>
          <w:lang w:val="es-ES"/>
        </w:rPr>
      </w:pPr>
      <w:r w:rsidRPr="0024529B">
        <w:rPr>
          <w:rFonts w:ascii="Arial" w:hAnsi="Arial"/>
          <w:sz w:val="20"/>
          <w:lang w:val="es-ES"/>
        </w:rPr>
        <w:t xml:space="preserve">                                        7  </w:t>
      </w:r>
      <w:r w:rsidR="000113B2">
        <w:rPr>
          <w:rFonts w:ascii="Arial" w:hAnsi="Arial"/>
          <w:sz w:val="20"/>
          <w:lang w:val="es-ES"/>
        </w:rPr>
        <w:t xml:space="preserve"> </w:t>
      </w:r>
      <w:r w:rsidRPr="0024529B">
        <w:rPr>
          <w:rFonts w:ascii="Arial" w:hAnsi="Arial"/>
          <w:sz w:val="20"/>
          <w:lang w:val="es-ES"/>
        </w:rPr>
        <w:t xml:space="preserve"> 7</w:t>
      </w:r>
    </w:p>
    <w:p w:rsidR="005F5FF3" w:rsidRPr="0024529B" w:rsidRDefault="005F5FF3" w:rsidP="004F592C">
      <w:pPr>
        <w:bidi w:val="0"/>
        <w:spacing w:line="144" w:lineRule="auto"/>
        <w:rPr>
          <w:rFonts w:ascii="Arial" w:hAnsi="Arial"/>
          <w:sz w:val="20"/>
          <w:lang w:val="es-ES"/>
        </w:rPr>
      </w:pPr>
      <w:r w:rsidRPr="0024529B">
        <w:rPr>
          <w:rFonts w:ascii="Arial" w:hAnsi="Arial"/>
          <w:sz w:val="20"/>
          <w:lang w:val="es-ES"/>
        </w:rPr>
        <w:t xml:space="preserve"> C h</w:t>
      </w:r>
      <w:r>
        <w:rPr>
          <w:rFonts w:ascii="Arial" w:hAnsi="Arial"/>
          <w:sz w:val="20"/>
          <w:lang w:val="es-ES"/>
        </w:rPr>
        <w:t>,i,</w:t>
      </w:r>
      <w:r w:rsidRPr="0024529B">
        <w:rPr>
          <w:rFonts w:ascii="Arial" w:hAnsi="Arial"/>
          <w:sz w:val="20"/>
          <w:lang w:val="es-ES"/>
        </w:rPr>
        <w:t>j,k,l(u,v) = C(v) C(u)  ∑   ∑ (P h</w:t>
      </w:r>
      <w:r>
        <w:rPr>
          <w:rFonts w:ascii="Arial" w:hAnsi="Arial"/>
          <w:sz w:val="20"/>
          <w:lang w:val="es-ES"/>
        </w:rPr>
        <w:t>,i,</w:t>
      </w:r>
      <w:r w:rsidRPr="0024529B">
        <w:rPr>
          <w:rFonts w:ascii="Arial" w:hAnsi="Arial"/>
          <w:sz w:val="20"/>
          <w:lang w:val="es-ES"/>
        </w:rPr>
        <w:t>j,k,l(x,y)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5F5FF3" w:rsidRPr="0024529B" w:rsidRDefault="005F5FF3" w:rsidP="000113B2">
      <w:pPr>
        <w:bidi w:val="0"/>
        <w:spacing w:line="144" w:lineRule="auto"/>
        <w:rPr>
          <w:rFonts w:ascii="Arial" w:hAnsi="Arial"/>
          <w:sz w:val="20"/>
          <w:lang w:val="es-ES"/>
        </w:rPr>
      </w:pPr>
      <w:r w:rsidRPr="0024529B">
        <w:rPr>
          <w:rFonts w:ascii="Arial" w:hAnsi="Arial"/>
          <w:sz w:val="20"/>
          <w:lang w:val="es-ES"/>
        </w:rPr>
        <w:t xml:space="preserve">                                     y=0 </w:t>
      </w:r>
      <w:r w:rsidR="000113B2">
        <w:rPr>
          <w:rFonts w:ascii="Arial" w:hAnsi="Arial"/>
          <w:sz w:val="20"/>
          <w:lang w:val="es-ES"/>
        </w:rPr>
        <w:t xml:space="preserve"> </w:t>
      </w:r>
      <w:r w:rsidRPr="0024529B">
        <w:rPr>
          <w:rFonts w:ascii="Arial" w:hAnsi="Arial"/>
          <w:sz w:val="20"/>
          <w:lang w:val="es-ES"/>
        </w:rPr>
        <w:t>x=0</w:t>
      </w:r>
    </w:p>
    <w:p w:rsidR="005F5FF3" w:rsidRPr="0024529B" w:rsidRDefault="003B6F95" w:rsidP="003B6F95">
      <w:pPr>
        <w:spacing w:before="0"/>
        <w:rPr>
          <w:rFonts w:ascii="Arial" w:hAnsi="Arial"/>
          <w:sz w:val="20"/>
          <w:rtl/>
          <w:lang w:val="es-ES" w:bidi="ar-EG"/>
        </w:rPr>
      </w:pPr>
      <w:r>
        <w:rPr>
          <w:rFonts w:ascii="Arial" w:hAnsi="Arial" w:hint="cs"/>
          <w:sz w:val="20"/>
          <w:rtl/>
          <w:lang w:val="es-ES"/>
        </w:rPr>
        <w:t xml:space="preserve">مقلوب </w:t>
      </w:r>
      <w:r w:rsidRPr="0024529B">
        <w:rPr>
          <w:rFonts w:ascii="Arial" w:hAnsi="Arial"/>
          <w:sz w:val="20"/>
          <w:lang w:val="es-ES"/>
        </w:rPr>
        <w:t xml:space="preserve"> </w:t>
      </w:r>
      <w:r w:rsidR="007C3D0B" w:rsidRPr="0024529B">
        <w:rPr>
          <w:rFonts w:ascii="Arial" w:hAnsi="Arial"/>
          <w:sz w:val="20"/>
          <w:lang w:val="es-ES"/>
        </w:rPr>
        <w:t>DCT</w:t>
      </w:r>
      <w:r w:rsidR="007C3D0B">
        <w:rPr>
          <w:rFonts w:ascii="Arial" w:hAnsi="Arial" w:hint="cs"/>
          <w:sz w:val="20"/>
          <w:rtl/>
          <w:lang w:val="es-ES" w:bidi="ar-EG"/>
        </w:rPr>
        <w:t>:</w:t>
      </w:r>
    </w:p>
    <w:p w:rsidR="005F5FF3" w:rsidRPr="0024529B" w:rsidRDefault="005F5FF3" w:rsidP="000113B2">
      <w:pPr>
        <w:bidi w:val="0"/>
        <w:spacing w:line="144" w:lineRule="auto"/>
        <w:rPr>
          <w:rFonts w:ascii="Arial" w:hAnsi="Arial"/>
          <w:sz w:val="20"/>
          <w:lang w:val="es-ES"/>
        </w:rPr>
      </w:pPr>
      <w:r w:rsidRPr="0024529B">
        <w:rPr>
          <w:rFonts w:ascii="Arial" w:hAnsi="Arial"/>
          <w:sz w:val="20"/>
          <w:lang w:val="es-ES"/>
        </w:rPr>
        <w:t xml:space="preserve">                          7    7</w:t>
      </w:r>
    </w:p>
    <w:p w:rsidR="005F5FF3" w:rsidRPr="0024529B" w:rsidRDefault="005F5FF3" w:rsidP="004F592C">
      <w:pPr>
        <w:bidi w:val="0"/>
        <w:spacing w:line="144" w:lineRule="auto"/>
        <w:rPr>
          <w:rFonts w:ascii="Arial" w:hAnsi="Arial"/>
          <w:sz w:val="20"/>
          <w:lang w:val="es-ES"/>
        </w:rPr>
      </w:pPr>
      <w:r w:rsidRPr="0024529B">
        <w:rPr>
          <w:rFonts w:ascii="Arial" w:hAnsi="Arial"/>
          <w:sz w:val="20"/>
          <w:lang w:val="es-ES"/>
        </w:rPr>
        <w:t xml:space="preserve"> P h</w:t>
      </w:r>
      <w:r>
        <w:rPr>
          <w:rFonts w:ascii="Arial" w:hAnsi="Arial"/>
          <w:sz w:val="20"/>
          <w:lang w:val="es-ES"/>
        </w:rPr>
        <w:t>,i,</w:t>
      </w:r>
      <w:r w:rsidRPr="0024529B">
        <w:rPr>
          <w:rFonts w:ascii="Arial" w:hAnsi="Arial"/>
          <w:sz w:val="20"/>
          <w:lang w:val="es-ES"/>
        </w:rPr>
        <w:t>j,k,l(x,y) =  ∑   ∑ (C(v) C(u) C h,i,j,k,l(u,v)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5F5FF3" w:rsidRPr="003C25A9" w:rsidRDefault="005F5FF3" w:rsidP="000113B2">
      <w:pPr>
        <w:bidi w:val="0"/>
        <w:spacing w:line="144" w:lineRule="auto"/>
        <w:rPr>
          <w:rFonts w:ascii="Arial" w:hAnsi="Arial"/>
          <w:sz w:val="20"/>
          <w:lang w:val="es-ES_tradnl"/>
        </w:rPr>
      </w:pPr>
      <w:r w:rsidRPr="0024529B">
        <w:rPr>
          <w:rFonts w:ascii="Arial" w:hAnsi="Arial"/>
          <w:sz w:val="20"/>
          <w:lang w:val="es-ES"/>
        </w:rPr>
        <w:t xml:space="preserve">                       </w:t>
      </w:r>
      <w:r w:rsidRPr="003C25A9">
        <w:rPr>
          <w:rFonts w:ascii="Arial" w:hAnsi="Arial"/>
          <w:sz w:val="20"/>
          <w:lang w:val="es-ES_tradnl"/>
        </w:rPr>
        <w:t>v=0</w:t>
      </w:r>
      <w:r w:rsidR="000113B2">
        <w:rPr>
          <w:rFonts w:ascii="Arial" w:hAnsi="Arial"/>
          <w:sz w:val="20"/>
          <w:lang w:val="es-ES_tradnl"/>
        </w:rPr>
        <w:t xml:space="preserve"> </w:t>
      </w:r>
      <w:r w:rsidRPr="003C25A9">
        <w:rPr>
          <w:rFonts w:ascii="Arial" w:hAnsi="Arial"/>
          <w:sz w:val="20"/>
          <w:lang w:val="es-ES_tradnl"/>
        </w:rPr>
        <w:t xml:space="preserve"> u=0</w:t>
      </w:r>
    </w:p>
    <w:p w:rsidR="005F5FF3" w:rsidRPr="003C25A9" w:rsidRDefault="005F5FF3" w:rsidP="00836F0D">
      <w:pPr>
        <w:spacing w:before="0"/>
        <w:rPr>
          <w:lang w:val="es-ES_tradnl"/>
        </w:rPr>
      </w:pPr>
      <w:r>
        <w:rPr>
          <w:rFonts w:hint="cs"/>
          <w:rtl/>
          <w:lang w:val="es-ES_tradnl"/>
        </w:rPr>
        <w:t>حيث:</w:t>
      </w:r>
    </w:p>
    <w:p w:rsidR="005F5FF3" w:rsidRPr="003C25A9" w:rsidRDefault="005F5FF3" w:rsidP="003B6F95">
      <w:pPr>
        <w:bidi w:val="0"/>
        <w:spacing w:before="0"/>
        <w:ind w:left="4424"/>
        <w:rPr>
          <w:rFonts w:ascii="Arial" w:hAnsi="Arial"/>
          <w:sz w:val="20"/>
          <w:lang w:val="es-ES_tradnl"/>
        </w:rPr>
      </w:pPr>
      <w:r w:rsidRPr="003C25A9">
        <w:rPr>
          <w:rFonts w:ascii="Arial" w:hAnsi="Arial"/>
          <w:sz w:val="20"/>
          <w:lang w:val="es-ES_tradnl"/>
        </w:rPr>
        <w:t xml:space="preserve">              C(u) = 0.5 / </w:t>
      </w:r>
      <w:r w:rsidR="00E12E5F" w:rsidRPr="00B4245E">
        <w:rPr>
          <w:rFonts w:ascii="Arial" w:hAnsi="Arial"/>
          <w:sz w:val="20"/>
        </w:rPr>
        <w:fldChar w:fldCharType="begin"/>
      </w:r>
      <w:r w:rsidRPr="003C25A9">
        <w:rPr>
          <w:rFonts w:ascii="Arial" w:hAnsi="Arial"/>
          <w:sz w:val="20"/>
          <w:lang w:val="es-ES_tradnl"/>
        </w:rPr>
        <w:instrText xml:space="preserve">eq \r (2) </w:instrText>
      </w:r>
      <w:r w:rsidR="00E12E5F" w:rsidRPr="00B4245E">
        <w:rPr>
          <w:rFonts w:ascii="Arial" w:hAnsi="Arial"/>
          <w:sz w:val="20"/>
        </w:rPr>
        <w:fldChar w:fldCharType="end"/>
      </w:r>
      <w:r w:rsidRPr="003C25A9">
        <w:rPr>
          <w:rFonts w:ascii="Arial" w:hAnsi="Arial"/>
          <w:sz w:val="20"/>
          <w:lang w:val="es-ES_tradnl"/>
        </w:rPr>
        <w:t xml:space="preserve">      for u = 0</w:t>
      </w:r>
    </w:p>
    <w:p w:rsidR="005F5FF3" w:rsidRPr="00040FD5" w:rsidRDefault="005F5FF3" w:rsidP="00922CC9">
      <w:pPr>
        <w:bidi w:val="0"/>
        <w:ind w:left="4424"/>
        <w:rPr>
          <w:rFonts w:ascii="Arial" w:hAnsi="Arial"/>
          <w:sz w:val="20"/>
          <w:lang w:val="es-ES"/>
        </w:rPr>
      </w:pPr>
      <w:r w:rsidRPr="003C25A9">
        <w:rPr>
          <w:rFonts w:ascii="Arial" w:hAnsi="Arial"/>
          <w:sz w:val="20"/>
          <w:lang w:val="es-ES_tradnl"/>
        </w:rPr>
        <w:t xml:space="preserve">              </w:t>
      </w:r>
      <w:r w:rsidRPr="00040FD5">
        <w:rPr>
          <w:rFonts w:ascii="Arial" w:hAnsi="Arial"/>
          <w:sz w:val="20"/>
          <w:lang w:val="es-ES"/>
        </w:rPr>
        <w:t>C(u) = 0.5               for u = 1 to 7</w:t>
      </w:r>
    </w:p>
    <w:p w:rsidR="005F5FF3" w:rsidRPr="00040FD5" w:rsidRDefault="005F5FF3" w:rsidP="00922CC9">
      <w:pPr>
        <w:bidi w:val="0"/>
        <w:ind w:left="4424"/>
        <w:rPr>
          <w:rFonts w:ascii="Arial" w:hAnsi="Arial"/>
          <w:sz w:val="20"/>
          <w:lang w:val="es-ES"/>
        </w:rPr>
      </w:pPr>
      <w:r w:rsidRPr="00040FD5">
        <w:rPr>
          <w:rFonts w:ascii="Arial" w:hAnsi="Arial"/>
          <w:sz w:val="20"/>
          <w:lang w:val="es-ES"/>
        </w:rPr>
        <w:t xml:space="preserve">              C(v) = 0.5 / </w:t>
      </w:r>
      <w:r w:rsidR="00E12E5F" w:rsidRPr="00B4245E">
        <w:rPr>
          <w:rFonts w:ascii="Arial" w:hAnsi="Arial"/>
          <w:sz w:val="20"/>
        </w:rPr>
        <w:fldChar w:fldCharType="begin"/>
      </w:r>
      <w:r w:rsidRPr="00040FD5">
        <w:rPr>
          <w:rFonts w:ascii="Arial" w:hAnsi="Arial"/>
          <w:sz w:val="20"/>
          <w:lang w:val="es-ES"/>
        </w:rPr>
        <w:instrText xml:space="preserve">eq \r (2) </w:instrText>
      </w:r>
      <w:r w:rsidR="00E12E5F" w:rsidRPr="00B4245E">
        <w:rPr>
          <w:rFonts w:ascii="Arial" w:hAnsi="Arial"/>
          <w:sz w:val="20"/>
        </w:rPr>
        <w:fldChar w:fldCharType="end"/>
      </w:r>
      <w:r w:rsidRPr="00040FD5">
        <w:rPr>
          <w:rFonts w:ascii="Arial" w:hAnsi="Arial"/>
          <w:sz w:val="20"/>
          <w:lang w:val="es-ES"/>
        </w:rPr>
        <w:t xml:space="preserve">      for v = 0</w:t>
      </w:r>
    </w:p>
    <w:p w:rsidR="005F5FF3" w:rsidRPr="00040FD5" w:rsidRDefault="005F5FF3" w:rsidP="00922CC9">
      <w:pPr>
        <w:bidi w:val="0"/>
        <w:ind w:left="4424"/>
        <w:rPr>
          <w:rFonts w:ascii="Arial" w:hAnsi="Arial"/>
          <w:sz w:val="20"/>
          <w:lang w:val="es-ES"/>
        </w:rPr>
      </w:pPr>
      <w:r w:rsidRPr="00040FD5">
        <w:rPr>
          <w:rFonts w:ascii="Arial" w:hAnsi="Arial"/>
          <w:sz w:val="20"/>
          <w:lang w:val="es-ES"/>
        </w:rPr>
        <w:t xml:space="preserve">              C(v) = 0.5               for v = 1 to 7.</w:t>
      </w:r>
    </w:p>
    <w:p w:rsidR="003B6F95" w:rsidRDefault="005F5FF3" w:rsidP="004F0C11">
      <w:pPr>
        <w:rPr>
          <w:rtl/>
        </w:rPr>
      </w:pPr>
      <w:r>
        <w:rPr>
          <w:rFonts w:hint="cs"/>
          <w:rtl/>
        </w:rPr>
        <w:t xml:space="preserve">إن قِيَم معاملات </w:t>
      </w:r>
      <w:r>
        <w:t>C</w:t>
      </w:r>
      <w:r w:rsidR="007D7BC3">
        <w:t> </w:t>
      </w:r>
      <w:r>
        <w:t>h,i,j,k,l</w:t>
      </w:r>
      <w:r w:rsidR="00922CC9">
        <w:t xml:space="preserve"> </w:t>
      </w:r>
      <w:r>
        <w:t>(u,</w:t>
      </w:r>
      <w:r w:rsidR="00922CC9">
        <w:t xml:space="preserve"> </w:t>
      </w:r>
      <w:r>
        <w:t>v)</w:t>
      </w:r>
      <w:r>
        <w:rPr>
          <w:rFonts w:hint="cs"/>
          <w:rtl/>
        </w:rPr>
        <w:t xml:space="preserve"> ممثّلة بواسطة </w:t>
      </w:r>
      <w:r>
        <w:t>16</w:t>
      </w:r>
      <w:r>
        <w:rPr>
          <w:rFonts w:hint="cs"/>
          <w:rtl/>
        </w:rPr>
        <w:t xml:space="preserve"> بتة. وعليه يجري تدريج المعاملات </w:t>
      </w:r>
      <w:r>
        <w:t>DCT</w:t>
      </w:r>
      <w:r>
        <w:rPr>
          <w:rFonts w:hint="cs"/>
          <w:rtl/>
        </w:rPr>
        <w:t xml:space="preserve">، قبل التوزين، استناداً إلى استبانة العيّنة في دخل </w:t>
      </w:r>
      <w:r>
        <w:t>DCT</w:t>
      </w:r>
      <w:r>
        <w:rPr>
          <w:rFonts w:hint="cs"/>
          <w:rtl/>
        </w:rPr>
        <w:t>.</w:t>
      </w:r>
    </w:p>
    <w:p w:rsidR="005F5FF3" w:rsidRDefault="005F5FF3" w:rsidP="007D7BC3">
      <w:pPr>
        <w:pStyle w:val="FigureNo"/>
        <w:rPr>
          <w:rtl/>
        </w:rPr>
      </w:pPr>
      <w:r>
        <w:rPr>
          <w:rFonts w:hint="cs"/>
          <w:rtl/>
        </w:rPr>
        <w:t>الش</w:t>
      </w:r>
      <w:r w:rsidR="003D7266">
        <w:rPr>
          <w:rFonts w:hint="cs"/>
          <w:rtl/>
        </w:rPr>
        <w:t>ـ</w:t>
      </w:r>
      <w:r>
        <w:rPr>
          <w:rFonts w:hint="cs"/>
          <w:rtl/>
        </w:rPr>
        <w:t xml:space="preserve">كل </w:t>
      </w:r>
      <w:r>
        <w:t>32</w:t>
      </w:r>
    </w:p>
    <w:p w:rsidR="005F5FF3" w:rsidRPr="005A60B1" w:rsidRDefault="005D3CF2" w:rsidP="007D7BC3">
      <w:pPr>
        <w:pStyle w:val="FigureTitle"/>
        <w:rPr>
          <w:rtl/>
        </w:rPr>
      </w:pPr>
      <w:r>
        <w:rPr>
          <w:noProof/>
          <w:rtl/>
          <w:lang w:val="en-US" w:eastAsia="zh-CN" w:bidi="ar-SA"/>
        </w:rPr>
        <w:pict>
          <v:shape id="_x0000_s57561" type="#_x0000_t202" style="position:absolute;left:0;text-align:left;margin-left:76pt;margin-top:17.5pt;width:405.85pt;height:235.15pt;z-index:251971072" filled="f" stroked="f">
            <v:textbox>
              <w:txbxContent>
                <w:p w:rsidR="00F65EEF" w:rsidRDefault="00F65EEF"/>
              </w:txbxContent>
            </v:textbox>
          </v:shape>
        </w:pict>
      </w:r>
      <w:r>
        <w:rPr>
          <w:noProof/>
          <w:rtl/>
          <w:lang w:eastAsia="zh-CN"/>
        </w:rPr>
        <w:pict>
          <v:rect id="_x0000_s57558" style="position:absolute;left:0;text-align:left;margin-left:103.65pt;margin-top:17.75pt;width:108.9pt;height:22.4pt;z-index:251969024;v-text-anchor:top" filled="f" stroked="f">
            <v:textbox style="mso-fit-shape-to-text:t" inset="0,0,0,0">
              <w:txbxContent>
                <w:p w:rsidR="00F65EEF" w:rsidRPr="007D7BC3" w:rsidRDefault="00F65EEF" w:rsidP="007D7BC3">
                  <w:pPr>
                    <w:spacing w:before="40" w:after="40"/>
                    <w:jc w:val="center"/>
                    <w:rPr>
                      <w:rFonts w:ascii="Times New Roman Bold" w:hAnsi="Times New Roman Bold"/>
                      <w:b/>
                      <w:bCs/>
                      <w:color w:val="000000"/>
                    </w:rPr>
                  </w:pPr>
                  <w:r w:rsidRPr="007D7BC3">
                    <w:rPr>
                      <w:rFonts w:ascii="Times New Roman Bold" w:hAnsi="Times New Roman Bold" w:hint="cs"/>
                      <w:b/>
                      <w:bCs/>
                      <w:color w:val="000000"/>
                      <w:rtl/>
                    </w:rPr>
                    <w:t xml:space="preserve">الفِدْر </w:t>
                  </w:r>
                  <w:r w:rsidRPr="007D7BC3">
                    <w:rPr>
                      <w:rFonts w:ascii="Times New Roman Bold" w:hAnsi="Times New Roman Bold"/>
                      <w:b/>
                      <w:bCs/>
                      <w:color w:val="000000"/>
                    </w:rPr>
                    <w:t>DCT</w:t>
                  </w:r>
                </w:p>
              </w:txbxContent>
            </v:textbox>
          </v:rect>
        </w:pict>
      </w:r>
      <w:r>
        <w:rPr>
          <w:noProof/>
          <w:rtl/>
          <w:lang w:val="en-US" w:eastAsia="zh-CN" w:bidi="ar-SA"/>
        </w:rPr>
        <w:pict>
          <v:rect id="_x0000_s57557" style="position:absolute;left:0;text-align:left;margin-left:263.3pt;margin-top:17.5pt;width:101.2pt;height:22.4pt;z-index:251970048;mso-wrap-style:none;v-text-anchor:top" filled="f" stroked="f">
            <v:textbox style="mso-fit-shape-to-text:t" inset="0,0,0,0">
              <w:txbxContent>
                <w:p w:rsidR="00F65EEF" w:rsidRPr="007D7BC3" w:rsidRDefault="00F65EEF" w:rsidP="007D7BC3">
                  <w:pPr>
                    <w:spacing w:before="40" w:after="40"/>
                    <w:jc w:val="center"/>
                    <w:rPr>
                      <w:rFonts w:ascii="Times New Roman Bold" w:hAnsi="Times New Roman Bold"/>
                      <w:b/>
                      <w:bCs/>
                      <w:color w:val="000000"/>
                    </w:rPr>
                  </w:pPr>
                  <w:r w:rsidRPr="007D7BC3">
                    <w:rPr>
                      <w:rFonts w:ascii="Times New Roman Bold" w:hAnsi="Times New Roman Bold" w:hint="cs"/>
                      <w:b/>
                      <w:bCs/>
                      <w:color w:val="000000"/>
                      <w:rtl/>
                    </w:rPr>
                    <w:t xml:space="preserve">إعادة ترتيب الفِدْر </w:t>
                  </w:r>
                  <w:r w:rsidRPr="007D7BC3">
                    <w:rPr>
                      <w:rFonts w:ascii="Times New Roman Bold" w:hAnsi="Times New Roman Bold"/>
                      <w:b/>
                      <w:bCs/>
                      <w:color w:val="000000"/>
                    </w:rPr>
                    <w:t>DCT</w:t>
                  </w:r>
                </w:p>
              </w:txbxContent>
            </v:textbox>
          </v:rect>
        </w:pict>
      </w:r>
      <w:r w:rsidR="005F5FF3">
        <w:rPr>
          <w:rFonts w:hint="cs"/>
          <w:rtl/>
        </w:rPr>
        <w:t xml:space="preserve">إعادة ترتيب العناصير في أسلوب </w:t>
      </w:r>
      <w:r w:rsidR="005F5FF3">
        <w:t>DCT</w:t>
      </w:r>
      <w:r w:rsidR="005F5FF3">
        <w:rPr>
          <w:rFonts w:hint="cs"/>
          <w:rtl/>
        </w:rPr>
        <w:t xml:space="preserve"> بالمجال </w:t>
      </w:r>
      <w:r w:rsidR="005F5FF3">
        <w:t>8-8</w:t>
      </w:r>
    </w:p>
    <w:p w:rsidR="005F5FF3" w:rsidRDefault="005D3CF2" w:rsidP="005F5FF3">
      <w:pPr>
        <w:jc w:val="lowKashida"/>
        <w:rPr>
          <w:rtl/>
        </w:rPr>
      </w:pPr>
      <w:r>
        <w:rPr>
          <w:rtl/>
        </w:rPr>
      </w:r>
      <w:r>
        <w:pict>
          <v:group id="_x0000_s56787" editas="canvas" style="width:375.65pt;height:233.6pt;mso-position-horizontal-relative:char;mso-position-vertical-relative:line" coordorigin=",-24" coordsize="7513,4672">
            <o:lock v:ext="edit" aspectratio="t"/>
            <v:shape id="_x0000_s56786" type="#_x0000_t75" style="position:absolute;top:-24;width:7513;height:4672" o:preferrelative="f">
              <v:fill o:detectmouseclick="t"/>
              <v:path o:extrusionok="t" o:connecttype="none"/>
              <o:lock v:ext="edit" text="t"/>
            </v:shape>
            <v:group id="_x0000_s56988" style="position:absolute;left:36;top:264;width:7189;height:4178" coordorigin="36,264" coordsize="7189,4178">
              <v:rect id="_x0000_s56788" style="position:absolute;left:6758;top:4193;width:467;height:249;mso-wrap-style:none;v-text-anchor:top" filled="f" stroked="f">
                <v:textbox style="mso-fit-shape-to-text:t" inset="0,0,0,0">
                  <w:txbxContent>
                    <w:p w:rsidR="00F65EEF" w:rsidRDefault="00F65EEF">
                      <w:r>
                        <w:rPr>
                          <w:rFonts w:cs="Times New Roman"/>
                          <w:color w:val="24211D"/>
                          <w:sz w:val="14"/>
                          <w:szCs w:val="14"/>
                        </w:rPr>
                        <w:t>1620-32</w:t>
                      </w:r>
                    </w:p>
                  </w:txbxContent>
                </v:textbox>
              </v:rect>
              <v:oval id="_x0000_s56789" style="position:absolute;left:36;top:517;width:228;height:228" fillcolor="#24282b" strokecolor="#24282b" strokeweight="33e-5mm">
                <v:stroke joinstyle="miter"/>
              </v:oval>
              <v:oval id="_x0000_s56790" style="position:absolute;left:264;top:517;width:228;height:228" fillcolor="#24282b" strokecolor="#24282b" strokeweight="33e-5mm">
                <v:stroke joinstyle="miter"/>
              </v:oval>
              <v:oval id="_x0000_s56791" style="position:absolute;left:504;top:517;width:228;height:228" fillcolor="#24282b" strokecolor="#24282b" strokeweight="33e-5mm">
                <v:stroke joinstyle="miter"/>
              </v:oval>
              <v:oval id="_x0000_s56792" style="position:absolute;left:732;top:517;width:228;height:228" fillcolor="#24282b" strokecolor="#24282b" strokeweight="33e-5mm">
                <v:stroke joinstyle="miter"/>
              </v:oval>
              <v:oval id="_x0000_s56793" style="position:absolute;left:960;top:517;width:228;height:228" fillcolor="#24282b" strokecolor="#24282b" strokeweight="33e-5mm">
                <v:stroke joinstyle="miter"/>
              </v:oval>
              <v:oval id="_x0000_s56794" style="position:absolute;left:1200;top:517;width:228;height:228" fillcolor="#24282b" strokecolor="#24282b" strokeweight="33e-5mm">
                <v:stroke joinstyle="miter"/>
              </v:oval>
              <v:oval id="_x0000_s56795" style="position:absolute;left:1428;top:517;width:228;height:228" fillcolor="#24282b" strokecolor="#24282b" strokeweight="33e-5mm">
                <v:stroke joinstyle="miter"/>
              </v:oval>
              <v:oval id="_x0000_s56796" style="position:absolute;left:1668;top:517;width:228;height:228" fillcolor="#24282b" strokecolor="#24282b" strokeweight="33e-5mm">
                <v:stroke joinstyle="miter"/>
              </v:oval>
              <v:oval id="_x0000_s56797" style="position:absolute;left:36;top:276;width:228;height:241" strokecolor="#24282b" strokeweight="33e-5mm">
                <v:stroke joinstyle="miter"/>
              </v:oval>
              <v:oval id="_x0000_s56798" style="position:absolute;left:264;top:276;width:228;height:241" strokecolor="#24282b" strokeweight="33e-5mm">
                <v:stroke joinstyle="miter"/>
              </v:oval>
              <v:oval id="_x0000_s56799" style="position:absolute;left:504;top:276;width:228;height:241" strokecolor="#24282b" strokeweight="33e-5mm">
                <v:stroke joinstyle="miter"/>
              </v:oval>
              <v:oval id="_x0000_s56800" style="position:absolute;left:732;top:288;width:228;height:229" strokecolor="#24282b" strokeweight="33e-5mm">
                <v:stroke joinstyle="miter"/>
              </v:oval>
              <v:oval id="_x0000_s56801" style="position:absolute;left:960;top:288;width:228;height:229" strokecolor="#24282b" strokeweight="33e-5mm">
                <v:stroke joinstyle="miter"/>
              </v:oval>
              <v:oval id="_x0000_s56802" style="position:absolute;left:1200;top:288;width:228;height:229" strokecolor="#24282b" strokeweight="33e-5mm">
                <v:stroke joinstyle="miter"/>
              </v:oval>
              <v:oval id="_x0000_s56803" style="position:absolute;left:1428;top:288;width:228;height:229" strokecolor="#24282b" strokeweight="33e-5mm">
                <v:stroke joinstyle="miter"/>
              </v:oval>
              <v:oval id="_x0000_s56804" style="position:absolute;left:1668;top:288;width:228;height:229" strokecolor="#24282b" strokeweight="33e-5mm">
                <v:stroke joinstyle="miter"/>
              </v:oval>
              <v:oval id="_x0000_s56805" style="position:absolute;left:36;top:757;width:228;height:228" strokecolor="#24282b" strokeweight="33e-5mm">
                <v:stroke joinstyle="miter"/>
              </v:oval>
              <v:oval id="_x0000_s56806" style="position:absolute;left:264;top:757;width:228;height:228" strokecolor="#24282b" strokeweight="33e-5mm">
                <v:stroke joinstyle="miter"/>
              </v:oval>
              <v:oval id="_x0000_s56807" style="position:absolute;left:504;top:757;width:228;height:228" strokecolor="#24282b" strokeweight="33e-5mm">
                <v:stroke joinstyle="miter"/>
              </v:oval>
              <v:oval id="_x0000_s56808" style="position:absolute;left:732;top:757;width:228;height:228" strokecolor="#24282b" strokeweight="33e-5mm">
                <v:stroke joinstyle="miter"/>
              </v:oval>
              <v:oval id="_x0000_s56809" style="position:absolute;left:960;top:757;width:228;height:228" strokecolor="#24282b" strokeweight="33e-5mm">
                <v:stroke joinstyle="miter"/>
              </v:oval>
              <v:oval id="_x0000_s56810" style="position:absolute;left:1200;top:757;width:228;height:228" strokecolor="#24282b" strokeweight="33e-5mm">
                <v:stroke joinstyle="miter"/>
              </v:oval>
              <v:oval id="_x0000_s56811" style="position:absolute;left:1428;top:757;width:228;height:228" strokecolor="#24282b" strokeweight="33e-5mm">
                <v:stroke joinstyle="miter"/>
              </v:oval>
              <v:oval id="_x0000_s56812" style="position:absolute;left:1668;top:757;width:228;height:228" strokecolor="#24282b" strokeweight="33e-5mm">
                <v:stroke joinstyle="miter"/>
              </v:oval>
              <v:oval id="_x0000_s56813" style="position:absolute;left:36;top:985;width:228;height:228" fillcolor="#24282b" strokecolor="#24282b" strokeweight="33e-5mm">
                <v:stroke joinstyle="miter"/>
              </v:oval>
              <v:oval id="_x0000_s56814" style="position:absolute;left:264;top:985;width:228;height:228" fillcolor="#24282b" strokecolor="#24282b" strokeweight="33e-5mm">
                <v:stroke joinstyle="miter"/>
              </v:oval>
              <v:oval id="_x0000_s56815" style="position:absolute;left:504;top:985;width:228;height:228" fillcolor="#24282b" strokecolor="#24282b" strokeweight="33e-5mm">
                <v:stroke joinstyle="miter"/>
              </v:oval>
              <v:oval id="_x0000_s56816" style="position:absolute;left:732;top:985;width:228;height:228" fillcolor="#24282b" strokecolor="#24282b" strokeweight="33e-5mm">
                <v:stroke joinstyle="miter"/>
              </v:oval>
              <v:oval id="_x0000_s56817" style="position:absolute;left:960;top:985;width:228;height:228" fillcolor="#24282b" strokecolor="#24282b" strokeweight="33e-5mm">
                <v:stroke joinstyle="miter"/>
              </v:oval>
              <v:oval id="_x0000_s56818" style="position:absolute;left:1200;top:985;width:228;height:228" fillcolor="#24282b" strokecolor="#24282b" strokeweight="33e-5mm">
                <v:stroke joinstyle="miter"/>
              </v:oval>
              <v:oval id="_x0000_s56819" style="position:absolute;left:1428;top:985;width:228;height:228" fillcolor="#24282b" strokecolor="#24282b" strokeweight="33e-5mm">
                <v:stroke joinstyle="miter"/>
              </v:oval>
              <v:oval id="_x0000_s56820" style="position:absolute;left:1668;top:985;width:228;height:228" fillcolor="#24282b" strokecolor="#24282b" strokeweight="33e-5mm">
                <v:stroke joinstyle="miter"/>
              </v:oval>
              <v:oval id="_x0000_s56821" style="position:absolute;left:36;top:1225;width:228;height:229" strokecolor="#24282b" strokeweight="33e-5mm">
                <v:stroke joinstyle="miter"/>
              </v:oval>
              <v:oval id="_x0000_s56822" style="position:absolute;left:264;top:1225;width:228;height:229" strokecolor="#24282b" strokeweight="33e-5mm">
                <v:stroke joinstyle="miter"/>
              </v:oval>
              <v:oval id="_x0000_s56823" style="position:absolute;left:504;top:1225;width:228;height:229" strokecolor="#24282b" strokeweight="33e-5mm">
                <v:stroke joinstyle="miter"/>
              </v:oval>
              <v:oval id="_x0000_s56824" style="position:absolute;left:732;top:1225;width:228;height:229" strokecolor="#24282b" strokeweight="33e-5mm">
                <v:stroke joinstyle="miter"/>
              </v:oval>
              <v:oval id="_x0000_s56825" style="position:absolute;left:960;top:1225;width:228;height:229" strokecolor="#24282b" strokeweight="33e-5mm">
                <v:stroke joinstyle="miter"/>
              </v:oval>
              <v:oval id="_x0000_s56826" style="position:absolute;left:1200;top:1225;width:228;height:229" strokecolor="#24282b" strokeweight="33e-5mm">
                <v:stroke joinstyle="miter"/>
              </v:oval>
              <v:oval id="_x0000_s56827" style="position:absolute;left:1428;top:1225;width:228;height:229" strokecolor="#24282b" strokeweight="33e-5mm">
                <v:stroke joinstyle="miter"/>
              </v:oval>
              <v:oval id="_x0000_s56828" style="position:absolute;left:1668;top:1225;width:228;height:229" strokecolor="#24282b" strokeweight="33e-5mm">
                <v:stroke joinstyle="miter"/>
              </v:oval>
              <v:oval id="_x0000_s56829" style="position:absolute;left:36;top:1454;width:228;height:228" fillcolor="#24282b" strokecolor="#24282b" strokeweight="33e-5mm">
                <v:stroke joinstyle="miter"/>
              </v:oval>
              <v:oval id="_x0000_s56830" style="position:absolute;left:264;top:1454;width:228;height:228" fillcolor="#24282b" strokecolor="#24282b" strokeweight="33e-5mm">
                <v:stroke joinstyle="miter"/>
              </v:oval>
              <v:oval id="_x0000_s56831" style="position:absolute;left:504;top:1454;width:228;height:228" fillcolor="#24282b" strokecolor="#24282b" strokeweight="33e-5mm">
                <v:stroke joinstyle="miter"/>
              </v:oval>
              <v:oval id="_x0000_s56832" style="position:absolute;left:732;top:1454;width:228;height:228" fillcolor="#24282b" strokecolor="#24282b" strokeweight="33e-5mm">
                <v:stroke joinstyle="miter"/>
              </v:oval>
              <v:oval id="_x0000_s56833" style="position:absolute;left:960;top:1454;width:228;height:228" fillcolor="#24282b" strokecolor="#24282b" strokeweight="33e-5mm">
                <v:stroke joinstyle="miter"/>
              </v:oval>
              <v:oval id="_x0000_s56834" style="position:absolute;left:1200;top:1454;width:228;height:228" fillcolor="#24282b" strokecolor="#24282b" strokeweight="33e-5mm">
                <v:stroke joinstyle="miter"/>
              </v:oval>
              <v:oval id="_x0000_s56835" style="position:absolute;left:1428;top:1454;width:228;height:228" fillcolor="#24282b" strokecolor="#24282b" strokeweight="33e-5mm">
                <v:stroke joinstyle="miter"/>
              </v:oval>
              <v:oval id="_x0000_s56836" style="position:absolute;left:1668;top:1454;width:228;height:228" fillcolor="#24282b" strokecolor="#24282b" strokeweight="33e-5mm">
                <v:stroke joinstyle="miter"/>
              </v:oval>
              <v:oval id="_x0000_s56837" style="position:absolute;left:36;top:1694;width:228;height:228" strokecolor="#24282b" strokeweight="33e-5mm">
                <v:stroke joinstyle="miter"/>
              </v:oval>
              <v:oval id="_x0000_s56838" style="position:absolute;left:264;top:1694;width:228;height:228" strokecolor="#24282b" strokeweight="33e-5mm">
                <v:stroke joinstyle="miter"/>
              </v:oval>
              <v:oval id="_x0000_s56839" style="position:absolute;left:504;top:1694;width:228;height:228" strokecolor="#24282b" strokeweight="33e-5mm">
                <v:stroke joinstyle="miter"/>
              </v:oval>
              <v:oval id="_x0000_s56840" style="position:absolute;left:732;top:1694;width:228;height:228" strokecolor="#24282b" strokeweight="33e-5mm">
                <v:stroke joinstyle="miter"/>
              </v:oval>
              <v:oval id="_x0000_s56841" style="position:absolute;left:960;top:1694;width:228;height:228" strokecolor="#24282b" strokeweight="33e-5mm">
                <v:stroke joinstyle="miter"/>
              </v:oval>
              <v:oval id="_x0000_s56842" style="position:absolute;left:1200;top:1694;width:228;height:228" strokecolor="#24282b" strokeweight="33e-5mm">
                <v:stroke joinstyle="miter"/>
              </v:oval>
              <v:oval id="_x0000_s56843" style="position:absolute;left:1428;top:1694;width:228;height:228" strokecolor="#24282b" strokeweight="33e-5mm">
                <v:stroke joinstyle="miter"/>
              </v:oval>
              <v:oval id="_x0000_s56844" style="position:absolute;left:1668;top:1694;width:228;height:228" strokecolor="#24282b" strokeweight="33e-5mm">
                <v:stroke joinstyle="miter"/>
              </v:oval>
              <v:oval id="_x0000_s56845" style="position:absolute;left:36;top:1934;width:228;height:229" fillcolor="#24282b" strokecolor="#24282b" strokeweight="33e-5mm">
                <v:stroke joinstyle="miter"/>
              </v:oval>
              <v:oval id="_x0000_s56846" style="position:absolute;left:264;top:1934;width:228;height:229" fillcolor="#24282b" strokecolor="#24282b" strokeweight="33e-5mm">
                <v:stroke joinstyle="miter"/>
              </v:oval>
              <v:oval id="_x0000_s56847" style="position:absolute;left:504;top:1934;width:228;height:229" fillcolor="#24282b" strokecolor="#24282b" strokeweight="33e-5mm">
                <v:stroke joinstyle="miter"/>
              </v:oval>
              <v:oval id="_x0000_s56848" style="position:absolute;left:732;top:1922;width:228;height:229" fillcolor="#24282b" strokecolor="#24282b" strokeweight="33e-5mm">
                <v:stroke joinstyle="miter"/>
              </v:oval>
              <v:oval id="_x0000_s56849" style="position:absolute;left:960;top:1934;width:228;height:229" fillcolor="#24282b" strokecolor="#24282b" strokeweight="33e-5mm">
                <v:stroke joinstyle="miter"/>
              </v:oval>
              <v:oval id="_x0000_s56850" style="position:absolute;left:1200;top:1934;width:228;height:229" fillcolor="#24282b" strokecolor="#24282b" strokeweight="33e-5mm">
                <v:stroke joinstyle="miter"/>
              </v:oval>
              <v:oval id="_x0000_s56851" style="position:absolute;left:1428;top:1934;width:228;height:229" fillcolor="#24282b" strokecolor="#24282b" strokeweight="33e-5mm">
                <v:stroke joinstyle="miter"/>
              </v:oval>
              <v:oval id="_x0000_s56852" style="position:absolute;left:1668;top:1934;width:228;height:229" fillcolor="#24282b" strokecolor="#24282b" strokeweight="33e-5mm">
                <v:stroke joinstyle="miter"/>
              </v:oval>
              <v:oval id="_x0000_s56853" style="position:absolute;left:36;top:2571;width:228;height:228" fillcolor="#24282b" strokecolor="#24282b" strokeweight="33e-5mm">
                <v:stroke joinstyle="miter"/>
              </v:oval>
              <v:oval id="_x0000_s56854" style="position:absolute;left:264;top:2571;width:228;height:228" fillcolor="#24282b" strokecolor="#24282b" strokeweight="33e-5mm">
                <v:stroke joinstyle="miter"/>
              </v:oval>
              <v:oval id="_x0000_s56855" style="position:absolute;left:504;top:2571;width:228;height:228" fillcolor="#24282b" strokecolor="#24282b" strokeweight="33e-5mm">
                <v:stroke joinstyle="miter"/>
              </v:oval>
              <v:oval id="_x0000_s56856" style="position:absolute;left:732;top:2571;width:228;height:228" fillcolor="#24282b" strokecolor="#24282b" strokeweight="33e-5mm">
                <v:stroke joinstyle="miter"/>
              </v:oval>
              <v:oval id="_x0000_s56857" style="position:absolute;left:960;top:2571;width:228;height:228" fillcolor="#24282b" strokecolor="#24282b" strokeweight="33e-5mm">
                <v:stroke joinstyle="miter"/>
              </v:oval>
              <v:oval id="_x0000_s56858" style="position:absolute;left:1200;top:2571;width:228;height:228" fillcolor="#24282b" strokecolor="#24282b" strokeweight="33e-5mm">
                <v:stroke joinstyle="miter"/>
              </v:oval>
              <v:oval id="_x0000_s56859" style="position:absolute;left:1428;top:2571;width:228;height:228" fillcolor="#24282b" strokecolor="#24282b" strokeweight="33e-5mm">
                <v:stroke joinstyle="miter"/>
              </v:oval>
              <v:oval id="_x0000_s56860" style="position:absolute;left:1668;top:2571;width:228;height:228" fillcolor="#24282b" strokecolor="#24282b" strokeweight="33e-5mm">
                <v:stroke joinstyle="miter"/>
              </v:oval>
              <v:oval id="_x0000_s56861" style="position:absolute;left:36;top:2343;width:228;height:228" strokecolor="#24282b" strokeweight="33e-5mm">
                <v:stroke joinstyle="miter"/>
              </v:oval>
              <v:oval id="_x0000_s56862" style="position:absolute;left:264;top:2343;width:228;height:228" strokecolor="#24282b" strokeweight="33e-5mm">
                <v:stroke joinstyle="miter"/>
              </v:oval>
              <v:oval id="_x0000_s56863" style="position:absolute;left:504;top:2343;width:228;height:228" strokecolor="#24282b" strokeweight="33e-5mm">
                <v:stroke joinstyle="miter"/>
              </v:oval>
              <v:oval id="_x0000_s56864" style="position:absolute;left:732;top:2343;width:228;height:228" strokecolor="#24282b" strokeweight="33e-5mm">
                <v:stroke joinstyle="miter"/>
              </v:oval>
              <v:oval id="_x0000_s56865" style="position:absolute;left:960;top:2343;width:228;height:228" strokecolor="#24282b" strokeweight="33e-5mm">
                <v:stroke joinstyle="miter"/>
              </v:oval>
              <v:oval id="_x0000_s56866" style="position:absolute;left:1200;top:2343;width:228;height:228" strokecolor="#24282b" strokeweight="33e-5mm">
                <v:stroke joinstyle="miter"/>
              </v:oval>
              <v:oval id="_x0000_s56867" style="position:absolute;left:1428;top:2343;width:228;height:228" strokecolor="#24282b" strokeweight="33e-5mm">
                <v:stroke joinstyle="miter"/>
              </v:oval>
              <v:oval id="_x0000_s56868" style="position:absolute;left:1668;top:2343;width:228;height:228" strokecolor="#24282b" strokeweight="33e-5mm">
                <v:stroke joinstyle="miter"/>
              </v:oval>
              <v:oval id="_x0000_s56869" style="position:absolute;left:36;top:2811;width:228;height:229" strokecolor="#24282b" strokeweight="33e-5mm">
                <v:stroke joinstyle="miter"/>
              </v:oval>
              <v:oval id="_x0000_s56870" style="position:absolute;left:264;top:2811;width:228;height:229" strokecolor="#24282b" strokeweight="33e-5mm">
                <v:stroke joinstyle="miter"/>
              </v:oval>
              <v:oval id="_x0000_s56871" style="position:absolute;left:504;top:2811;width:228;height:229" strokecolor="#24282b" strokeweight="33e-5mm">
                <v:stroke joinstyle="miter"/>
              </v:oval>
              <v:oval id="_x0000_s56872" style="position:absolute;left:732;top:2811;width:228;height:229" strokecolor="#24282b" strokeweight="33e-5mm">
                <v:stroke joinstyle="miter"/>
              </v:oval>
              <v:oval id="_x0000_s56873" style="position:absolute;left:960;top:2811;width:228;height:229" strokecolor="#24282b" strokeweight="33e-5mm">
                <v:stroke joinstyle="miter"/>
              </v:oval>
              <v:oval id="_x0000_s56874" style="position:absolute;left:1200;top:2811;width:228;height:229" strokecolor="#24282b" strokeweight="33e-5mm">
                <v:stroke joinstyle="miter"/>
              </v:oval>
              <v:oval id="_x0000_s56875" style="position:absolute;left:1428;top:2811;width:228;height:229" strokecolor="#24282b" strokeweight="33e-5mm">
                <v:stroke joinstyle="miter"/>
              </v:oval>
              <v:oval id="_x0000_s56876" style="position:absolute;left:1668;top:2811;width:228;height:229" strokecolor="#24282b" strokeweight="33e-5mm">
                <v:stroke joinstyle="miter"/>
              </v:oval>
              <v:oval id="_x0000_s56877" style="position:absolute;left:36;top:3040;width:228;height:228" fillcolor="#24282b" strokecolor="#24282b" strokeweight="33e-5mm">
                <v:stroke joinstyle="miter"/>
              </v:oval>
              <v:oval id="_x0000_s56878" style="position:absolute;left:264;top:3040;width:228;height:228" fillcolor="#24282b" strokecolor="#24282b" strokeweight="33e-5mm">
                <v:stroke joinstyle="miter"/>
              </v:oval>
              <v:oval id="_x0000_s56879" style="position:absolute;left:504;top:3040;width:228;height:228" fillcolor="#24282b" strokecolor="#24282b" strokeweight="33e-5mm">
                <v:stroke joinstyle="miter"/>
              </v:oval>
              <v:oval id="_x0000_s56880" style="position:absolute;left:732;top:3040;width:228;height:228" fillcolor="#24282b" strokecolor="#24282b" strokeweight="33e-5mm">
                <v:stroke joinstyle="miter"/>
              </v:oval>
              <v:oval id="_x0000_s56881" style="position:absolute;left:960;top:3040;width:228;height:228" fillcolor="#24282b" strokecolor="#24282b" strokeweight="33e-5mm">
                <v:stroke joinstyle="miter"/>
              </v:oval>
              <v:oval id="_x0000_s56882" style="position:absolute;left:1200;top:3040;width:228;height:228" fillcolor="#24282b" strokecolor="#24282b" strokeweight="33e-5mm">
                <v:stroke joinstyle="miter"/>
              </v:oval>
              <v:oval id="_x0000_s56883" style="position:absolute;left:1428;top:3040;width:228;height:228" fillcolor="#24282b" strokecolor="#24282b" strokeweight="33e-5mm">
                <v:stroke joinstyle="miter"/>
              </v:oval>
              <v:oval id="_x0000_s56884" style="position:absolute;left:1668;top:3040;width:228;height:228" fillcolor="#24282b" strokecolor="#24282b" strokeweight="33e-5mm">
                <v:stroke joinstyle="miter"/>
              </v:oval>
              <v:oval id="_x0000_s56885" style="position:absolute;left:36;top:3280;width:228;height:228" strokecolor="#24282b" strokeweight="33e-5mm">
                <v:stroke joinstyle="miter"/>
              </v:oval>
              <v:oval id="_x0000_s56886" style="position:absolute;left:264;top:3280;width:228;height:228" strokecolor="#24282b" strokeweight="33e-5mm">
                <v:stroke joinstyle="miter"/>
              </v:oval>
              <v:oval id="_x0000_s56887" style="position:absolute;left:504;top:3280;width:228;height:228" strokecolor="#24282b" strokeweight="33e-5mm">
                <v:stroke joinstyle="miter"/>
              </v:oval>
              <v:oval id="_x0000_s56888" style="position:absolute;left:732;top:3280;width:228;height:228" strokecolor="#24282b" strokeweight="33e-5mm">
                <v:stroke joinstyle="miter"/>
              </v:oval>
              <v:oval id="_x0000_s56889" style="position:absolute;left:960;top:3280;width:228;height:228" strokecolor="#24282b" strokeweight="33e-5mm">
                <v:stroke joinstyle="miter"/>
              </v:oval>
              <v:oval id="_x0000_s56890" style="position:absolute;left:1200;top:3280;width:228;height:228" strokecolor="#24282b" strokeweight="33e-5mm">
                <v:stroke joinstyle="miter"/>
              </v:oval>
              <v:oval id="_x0000_s56891" style="position:absolute;left:1428;top:3280;width:228;height:228" strokecolor="#24282b" strokeweight="33e-5mm">
                <v:stroke joinstyle="miter"/>
              </v:oval>
              <v:oval id="_x0000_s56892" style="position:absolute;left:1668;top:3280;width:228;height:228" strokecolor="#24282b" strokeweight="33e-5mm">
                <v:stroke joinstyle="miter"/>
              </v:oval>
              <v:oval id="_x0000_s56893" style="position:absolute;left:36;top:3508;width:228;height:229" fillcolor="#24282b" strokecolor="#24282b" strokeweight="33e-5mm">
                <v:stroke joinstyle="miter"/>
              </v:oval>
              <v:oval id="_x0000_s56894" style="position:absolute;left:264;top:3508;width:228;height:229" fillcolor="#24282b" strokecolor="#24282b" strokeweight="33e-5mm">
                <v:stroke joinstyle="miter"/>
              </v:oval>
              <v:oval id="_x0000_s56895" style="position:absolute;left:504;top:3508;width:228;height:229" fillcolor="#24282b" strokecolor="#24282b" strokeweight="33e-5mm">
                <v:stroke joinstyle="miter"/>
              </v:oval>
              <v:oval id="_x0000_s56896" style="position:absolute;left:732;top:3508;width:228;height:229" fillcolor="#24282b" strokecolor="#24282b" strokeweight="33e-5mm">
                <v:stroke joinstyle="miter"/>
              </v:oval>
              <v:oval id="_x0000_s56897" style="position:absolute;left:960;top:3508;width:228;height:229" fillcolor="#24282b" strokecolor="#24282b" strokeweight="33e-5mm">
                <v:stroke joinstyle="miter"/>
              </v:oval>
              <v:oval id="_x0000_s56898" style="position:absolute;left:1200;top:3508;width:228;height:229" fillcolor="#24282b" strokecolor="#24282b" strokeweight="33e-5mm">
                <v:stroke joinstyle="miter"/>
              </v:oval>
              <v:oval id="_x0000_s56899" style="position:absolute;left:1428;top:3508;width:228;height:229" fillcolor="#24282b" strokecolor="#24282b" strokeweight="33e-5mm">
                <v:stroke joinstyle="miter"/>
              </v:oval>
              <v:oval id="_x0000_s56900" style="position:absolute;left:1668;top:3508;width:228;height:229" fillcolor="#24282b" strokecolor="#24282b" strokeweight="33e-5mm">
                <v:stroke joinstyle="miter"/>
              </v:oval>
              <v:oval id="_x0000_s56901" style="position:absolute;left:36;top:3749;width:228;height:228" strokecolor="#24282b" strokeweight="33e-5mm">
                <v:stroke joinstyle="miter"/>
              </v:oval>
              <v:oval id="_x0000_s56902" style="position:absolute;left:264;top:3749;width:228;height:228" strokecolor="#24282b" strokeweight="33e-5mm">
                <v:stroke joinstyle="miter"/>
              </v:oval>
              <v:oval id="_x0000_s56903" style="position:absolute;left:504;top:3749;width:228;height:228" strokecolor="#24282b" strokeweight="33e-5mm">
                <v:stroke joinstyle="miter"/>
              </v:oval>
              <v:oval id="_x0000_s56904" style="position:absolute;left:732;top:3749;width:228;height:228" strokecolor="#24282b" strokeweight="33e-5mm">
                <v:stroke joinstyle="miter"/>
              </v:oval>
              <v:oval id="_x0000_s56905" style="position:absolute;left:960;top:3749;width:228;height:228" strokecolor="#24282b" strokeweight="33e-5mm">
                <v:stroke joinstyle="miter"/>
              </v:oval>
              <v:oval id="_x0000_s56906" style="position:absolute;left:1200;top:3749;width:228;height:228" strokecolor="#24282b" strokeweight="33e-5mm">
                <v:stroke joinstyle="miter"/>
              </v:oval>
              <v:oval id="_x0000_s56907" style="position:absolute;left:1428;top:3749;width:228;height:228" strokecolor="#24282b" strokeweight="33e-5mm">
                <v:stroke joinstyle="miter"/>
              </v:oval>
              <v:oval id="_x0000_s56908" style="position:absolute;left:1668;top:3749;width:228;height:228" strokecolor="#24282b" strokeweight="33e-5mm">
                <v:stroke joinstyle="miter"/>
              </v:oval>
              <v:oval id="_x0000_s56909" style="position:absolute;left:36;top:3977;width:228;height:228" fillcolor="#24282b" strokecolor="#24282b" strokeweight="33e-5mm">
                <v:stroke joinstyle="miter"/>
              </v:oval>
              <v:oval id="_x0000_s56910" style="position:absolute;left:264;top:3977;width:228;height:228" fillcolor="#24282b" strokecolor="#24282b" strokeweight="33e-5mm">
                <v:stroke joinstyle="miter"/>
              </v:oval>
              <v:oval id="_x0000_s56911" style="position:absolute;left:504;top:3977;width:228;height:228" fillcolor="#24282b" strokecolor="#24282b" strokeweight="33e-5mm">
                <v:stroke joinstyle="miter"/>
              </v:oval>
              <v:oval id="_x0000_s56912" style="position:absolute;left:732;top:3977;width:228;height:228" fillcolor="#24282b" strokecolor="#24282b" strokeweight="33e-5mm">
                <v:stroke joinstyle="miter"/>
              </v:oval>
              <v:oval id="_x0000_s56913" style="position:absolute;left:960;top:3989;width:228;height:228" fillcolor="#24282b" strokecolor="#24282b" strokeweight="33e-5mm">
                <v:stroke joinstyle="miter"/>
              </v:oval>
              <v:oval id="_x0000_s56914" style="position:absolute;left:1200;top:3989;width:228;height:228" fillcolor="#24282b" strokecolor="#24282b" strokeweight="33e-5mm">
                <v:stroke joinstyle="miter"/>
              </v:oval>
              <v:oval id="_x0000_s56915" style="position:absolute;left:1428;top:3989;width:228;height:228" fillcolor="#24282b" strokecolor="#24282b" strokeweight="33e-5mm">
                <v:stroke joinstyle="miter"/>
              </v:oval>
              <v:oval id="_x0000_s56916" style="position:absolute;left:1668;top:3989;width:228;height:228" fillcolor="#24282b" strokecolor="#24282b" strokeweight="33e-5mm">
                <v:stroke joinstyle="miter"/>
              </v:oval>
              <v:oval id="_x0000_s56917" style="position:absolute;left:3265;top:505;width:228;height:228" filled="f" strokecolor="#24282b" strokeweight="33e-5mm">
                <v:stroke joinstyle="miter"/>
              </v:oval>
              <v:oval id="_x0000_s56918" style="position:absolute;left:3493;top:505;width:228;height:228" filled="f" strokecolor="#24282b" strokeweight="33e-5mm">
                <v:stroke joinstyle="miter"/>
              </v:oval>
              <v:oval id="_x0000_s56919" style="position:absolute;left:3721;top:505;width:228;height:228" filled="f" strokecolor="#24282b" strokeweight="33e-5mm">
                <v:stroke joinstyle="miter"/>
              </v:oval>
              <v:oval id="_x0000_s56920" style="position:absolute;left:3961;top:505;width:228;height:228" filled="f" strokecolor="#24282b" strokeweight="33e-5mm">
                <v:stroke joinstyle="miter"/>
              </v:oval>
              <v:oval id="_x0000_s56921" style="position:absolute;left:4189;top:505;width:228;height:228" filled="f" strokecolor="#24282b" strokeweight="33e-5mm">
                <v:stroke joinstyle="miter"/>
              </v:oval>
              <v:oval id="_x0000_s56922" style="position:absolute;left:4417;top:505;width:228;height:228" filled="f" strokecolor="#24282b" strokeweight="33e-5mm">
                <v:stroke joinstyle="miter"/>
              </v:oval>
              <v:oval id="_x0000_s56923" style="position:absolute;left:4657;top:505;width:228;height:228" filled="f" strokecolor="#24282b" strokeweight="33e-5mm">
                <v:stroke joinstyle="miter"/>
              </v:oval>
              <v:oval id="_x0000_s56924" style="position:absolute;left:4885;top:505;width:228;height:228" filled="f" strokecolor="#24282b" strokeweight="33e-5mm">
                <v:stroke joinstyle="miter"/>
              </v:oval>
              <v:oval id="_x0000_s56925" style="position:absolute;left:3265;top:264;width:228;height:229" filled="f" strokecolor="#24282b" strokeweight="33e-5mm">
                <v:stroke joinstyle="miter"/>
              </v:oval>
              <v:oval id="_x0000_s56926" style="position:absolute;left:3493;top:264;width:228;height:229" filled="f" strokecolor="#24282b" strokeweight="33e-5mm">
                <v:stroke joinstyle="miter"/>
              </v:oval>
              <v:oval id="_x0000_s56927" style="position:absolute;left:3721;top:264;width:228;height:229" filled="f" strokecolor="#24282b" strokeweight="33e-5mm">
                <v:stroke joinstyle="miter"/>
              </v:oval>
              <v:oval id="_x0000_s56928" style="position:absolute;left:3961;top:276;width:228;height:229" filled="f" strokecolor="#24282b" strokeweight="33e-5mm">
                <v:stroke joinstyle="miter"/>
              </v:oval>
              <v:oval id="_x0000_s56929" style="position:absolute;left:4189;top:276;width:228;height:229" filled="f" strokecolor="#24282b" strokeweight="33e-5mm">
                <v:stroke joinstyle="miter"/>
              </v:oval>
              <v:oval id="_x0000_s56930" style="position:absolute;left:4417;top:276;width:228;height:229" filled="f" strokecolor="#24282b" strokeweight="33e-5mm">
                <v:stroke joinstyle="miter"/>
              </v:oval>
              <v:oval id="_x0000_s56931" style="position:absolute;left:4657;top:276;width:228;height:229" filled="f" strokecolor="#24282b" strokeweight="33e-5mm">
                <v:stroke joinstyle="miter"/>
              </v:oval>
              <v:oval id="_x0000_s56932" style="position:absolute;left:4885;top:276;width:228;height:229" filled="f" strokecolor="#24282b" strokeweight="33e-5mm">
                <v:stroke joinstyle="miter"/>
              </v:oval>
              <v:oval id="_x0000_s56933" style="position:absolute;left:3265;top:733;width:228;height:240" filled="f" strokecolor="#24282b" strokeweight="33e-5mm">
                <v:stroke joinstyle="miter"/>
              </v:oval>
              <v:oval id="_x0000_s56934" style="position:absolute;left:3493;top:733;width:228;height:240" filled="f" strokecolor="#24282b" strokeweight="33e-5mm">
                <v:stroke joinstyle="miter"/>
              </v:oval>
              <v:oval id="_x0000_s56935" style="position:absolute;left:3721;top:733;width:228;height:240" filled="f" strokecolor="#24282b" strokeweight="33e-5mm">
                <v:stroke joinstyle="miter"/>
              </v:oval>
              <v:oval id="_x0000_s56936" style="position:absolute;left:3961;top:733;width:228;height:240" filled="f" strokecolor="#24282b" strokeweight="33e-5mm">
                <v:stroke joinstyle="miter"/>
              </v:oval>
              <v:oval id="_x0000_s56937" style="position:absolute;left:4189;top:745;width:228;height:228" filled="f" strokecolor="#24282b" strokeweight="33e-5mm">
                <v:stroke joinstyle="miter"/>
              </v:oval>
              <v:oval id="_x0000_s56938" style="position:absolute;left:4417;top:745;width:228;height:228" filled="f" strokecolor="#24282b" strokeweight="33e-5mm">
                <v:stroke joinstyle="miter"/>
              </v:oval>
              <v:oval id="_x0000_s56939" style="position:absolute;left:4657;top:745;width:228;height:228" filled="f" strokecolor="#24282b" strokeweight="33e-5mm">
                <v:stroke joinstyle="miter"/>
              </v:oval>
              <v:oval id="_x0000_s56940" style="position:absolute;left:4885;top:745;width:228;height:228" filled="f" strokecolor="#24282b" strokeweight="33e-5mm">
                <v:stroke joinstyle="miter"/>
              </v:oval>
              <v:oval id="_x0000_s56941" style="position:absolute;left:3265;top:973;width:228;height:228" filled="f" strokecolor="#24282b" strokeweight="33e-5mm">
                <v:stroke joinstyle="miter"/>
              </v:oval>
              <v:oval id="_x0000_s56942" style="position:absolute;left:3493;top:973;width:228;height:228" filled="f" strokecolor="#24282b" strokeweight="33e-5mm">
                <v:stroke joinstyle="miter"/>
              </v:oval>
              <v:oval id="_x0000_s56943" style="position:absolute;left:3721;top:973;width:228;height:228" filled="f" strokecolor="#24282b" strokeweight="33e-5mm">
                <v:stroke joinstyle="miter"/>
              </v:oval>
              <v:oval id="_x0000_s56944" style="position:absolute;left:3961;top:973;width:228;height:228" filled="f" strokecolor="#24282b" strokeweight="33e-5mm">
                <v:stroke joinstyle="miter"/>
              </v:oval>
              <v:oval id="_x0000_s56945" style="position:absolute;left:4189;top:973;width:228;height:228" filled="f" strokecolor="#24282b" strokeweight="33e-5mm">
                <v:stroke joinstyle="miter"/>
              </v:oval>
              <v:oval id="_x0000_s56946" style="position:absolute;left:4417;top:973;width:228;height:228" filled="f" strokecolor="#24282b" strokeweight="33e-5mm">
                <v:stroke joinstyle="miter"/>
              </v:oval>
              <v:oval id="_x0000_s56947" style="position:absolute;left:4657;top:973;width:228;height:228" filled="f" strokecolor="#24282b" strokeweight="33e-5mm">
                <v:stroke joinstyle="miter"/>
              </v:oval>
              <v:oval id="_x0000_s56948" style="position:absolute;left:4885;top:973;width:228;height:228" filled="f" strokecolor="#24282b" strokeweight="33e-5mm">
                <v:stroke joinstyle="miter"/>
              </v:oval>
              <v:oval id="_x0000_s56949" style="position:absolute;left:3265;top:1201;width:228;height:241" filled="f" strokecolor="#24282b" strokeweight="33e-5mm">
                <v:stroke joinstyle="miter"/>
              </v:oval>
              <v:oval id="_x0000_s56950" style="position:absolute;left:3493;top:1201;width:228;height:241" filled="f" strokecolor="#24282b" strokeweight="33e-5mm">
                <v:stroke joinstyle="miter"/>
              </v:oval>
              <v:oval id="_x0000_s56951" style="position:absolute;left:3721;top:1201;width:228;height:241" filled="f" strokecolor="#24282b" strokeweight="33e-5mm">
                <v:stroke joinstyle="miter"/>
              </v:oval>
              <v:oval id="_x0000_s56952" style="position:absolute;left:3961;top:1201;width:228;height:241" filled="f" strokecolor="#24282b" strokeweight="33e-5mm">
                <v:stroke joinstyle="miter"/>
              </v:oval>
              <v:oval id="_x0000_s56953" style="position:absolute;left:4189;top:1213;width:228;height:229" filled="f" strokecolor="#24282b" strokeweight="33e-5mm">
                <v:stroke joinstyle="miter"/>
              </v:oval>
              <v:oval id="_x0000_s56954" style="position:absolute;left:4417;top:1213;width:228;height:229" filled="f" strokecolor="#24282b" strokeweight="33e-5mm">
                <v:stroke joinstyle="miter"/>
              </v:oval>
              <v:oval id="_x0000_s56955" style="position:absolute;left:4657;top:1213;width:228;height:229" filled="f" strokecolor="#24282b" strokeweight="33e-5mm">
                <v:stroke joinstyle="miter"/>
              </v:oval>
              <v:oval id="_x0000_s56956" style="position:absolute;left:4885;top:1213;width:228;height:229" filled="f" strokecolor="#24282b" strokeweight="33e-5mm">
                <v:stroke joinstyle="miter"/>
              </v:oval>
              <v:oval id="_x0000_s56957" style="position:absolute;left:3265;top:1442;width:228;height:228" filled="f" strokecolor="#24282b" strokeweight="33e-5mm">
                <v:stroke joinstyle="miter"/>
              </v:oval>
              <v:oval id="_x0000_s56958" style="position:absolute;left:3493;top:1442;width:228;height:228" filled="f" strokecolor="#24282b" strokeweight="33e-5mm">
                <v:stroke joinstyle="miter"/>
              </v:oval>
              <v:oval id="_x0000_s56959" style="position:absolute;left:3721;top:1442;width:228;height:228" filled="f" strokecolor="#24282b" strokeweight="33e-5mm">
                <v:stroke joinstyle="miter"/>
              </v:oval>
              <v:oval id="_x0000_s56960" style="position:absolute;left:3961;top:1442;width:228;height:228" filled="f" strokecolor="#24282b" strokeweight="33e-5mm">
                <v:stroke joinstyle="miter"/>
              </v:oval>
              <v:oval id="_x0000_s56961" style="position:absolute;left:4189;top:1442;width:228;height:228" filled="f" strokecolor="#24282b" strokeweight="33e-5mm">
                <v:stroke joinstyle="miter"/>
              </v:oval>
              <v:oval id="_x0000_s56962" style="position:absolute;left:4417;top:1442;width:228;height:228" filled="f" strokecolor="#24282b" strokeweight="33e-5mm">
                <v:stroke joinstyle="miter"/>
              </v:oval>
              <v:oval id="_x0000_s56963" style="position:absolute;left:4657;top:1442;width:228;height:228" filled="f" strokecolor="#24282b" strokeweight="33e-5mm">
                <v:stroke joinstyle="miter"/>
              </v:oval>
              <v:oval id="_x0000_s56964" style="position:absolute;left:4885;top:1442;width:228;height:228" filled="f" strokecolor="#24282b" strokeweight="33e-5mm">
                <v:stroke joinstyle="miter"/>
              </v:oval>
              <v:oval id="_x0000_s56965" style="position:absolute;left:3265;top:1682;width:228;height:228" filled="f" strokecolor="#24282b" strokeweight="33e-5mm">
                <v:stroke joinstyle="miter"/>
              </v:oval>
              <v:oval id="_x0000_s56966" style="position:absolute;left:3493;top:1682;width:228;height:228" filled="f" strokecolor="#24282b" strokeweight="33e-5mm">
                <v:stroke joinstyle="miter"/>
              </v:oval>
              <v:oval id="_x0000_s56967" style="position:absolute;left:3721;top:1682;width:228;height:228" filled="f" strokecolor="#24282b" strokeweight="33e-5mm">
                <v:stroke joinstyle="miter"/>
              </v:oval>
              <v:oval id="_x0000_s56968" style="position:absolute;left:3961;top:1682;width:228;height:228" filled="f" strokecolor="#24282b" strokeweight="33e-5mm">
                <v:stroke joinstyle="miter"/>
              </v:oval>
              <v:oval id="_x0000_s56969" style="position:absolute;left:4189;top:1682;width:228;height:228" filled="f" strokecolor="#24282b" strokeweight="33e-5mm">
                <v:stroke joinstyle="miter"/>
              </v:oval>
              <v:oval id="_x0000_s56970" style="position:absolute;left:4417;top:1682;width:228;height:228" filled="f" strokecolor="#24282b" strokeweight="33e-5mm">
                <v:stroke joinstyle="miter"/>
              </v:oval>
              <v:oval id="_x0000_s56971" style="position:absolute;left:4657;top:1682;width:228;height:228" filled="f" strokecolor="#24282b" strokeweight="33e-5mm">
                <v:stroke joinstyle="miter"/>
              </v:oval>
              <v:oval id="_x0000_s56972" style="position:absolute;left:4885;top:1682;width:228;height:228" filled="f" strokecolor="#24282b" strokeweight="33e-5mm">
                <v:stroke joinstyle="miter"/>
              </v:oval>
              <v:oval id="_x0000_s56973" style="position:absolute;left:3265;top:1910;width:228;height:229" filled="f" strokecolor="#24282b" strokeweight="33e-5mm">
                <v:stroke joinstyle="miter"/>
              </v:oval>
              <v:oval id="_x0000_s56974" style="position:absolute;left:3493;top:1910;width:228;height:229" filled="f" strokecolor="#24282b" strokeweight="33e-5mm">
                <v:stroke joinstyle="miter"/>
              </v:oval>
              <v:oval id="_x0000_s56975" style="position:absolute;left:3721;top:1910;width:228;height:229" filled="f" strokecolor="#24282b" strokeweight="33e-5mm">
                <v:stroke joinstyle="miter"/>
              </v:oval>
              <v:oval id="_x0000_s56976" style="position:absolute;left:3961;top:1910;width:228;height:229" filled="f" strokecolor="#24282b" strokeweight="33e-5mm">
                <v:stroke joinstyle="miter"/>
              </v:oval>
              <v:oval id="_x0000_s56977" style="position:absolute;left:4189;top:1910;width:228;height:241" filled="f" strokecolor="#24282b" strokeweight="33e-5mm">
                <v:stroke joinstyle="miter"/>
              </v:oval>
              <v:oval id="_x0000_s56978" style="position:absolute;left:4417;top:1910;width:228;height:241" filled="f" strokecolor="#24282b" strokeweight="33e-5mm">
                <v:stroke joinstyle="miter"/>
              </v:oval>
              <v:oval id="_x0000_s56979" style="position:absolute;left:4657;top:1910;width:228;height:241" filled="f" strokecolor="#24282b" strokeweight="33e-5mm">
                <v:stroke joinstyle="miter"/>
              </v:oval>
              <v:oval id="_x0000_s56980" style="position:absolute;left:4885;top:1910;width:228;height:241" filled="f" strokecolor="#24282b" strokeweight="33e-5mm">
                <v:stroke joinstyle="miter"/>
              </v:oval>
              <v:oval id="_x0000_s56981" style="position:absolute;left:3265;top:2571;width:228;height:228" fillcolor="#24282b" strokecolor="#24282b" strokeweight="33e-5mm">
                <v:stroke joinstyle="miter"/>
              </v:oval>
              <v:oval id="_x0000_s56982" style="position:absolute;left:3493;top:2571;width:228;height:228" fillcolor="#24282b" strokecolor="#24282b" strokeweight="33e-5mm">
                <v:stroke joinstyle="miter"/>
              </v:oval>
              <v:oval id="_x0000_s56983" style="position:absolute;left:3721;top:2571;width:228;height:228" fillcolor="#24282b" strokecolor="#24282b" strokeweight="33e-5mm">
                <v:stroke joinstyle="miter"/>
              </v:oval>
              <v:oval id="_x0000_s56984" style="position:absolute;left:3961;top:2571;width:228;height:228" fillcolor="#24282b" strokecolor="#24282b" strokeweight="33e-5mm">
                <v:stroke joinstyle="miter"/>
              </v:oval>
              <v:oval id="_x0000_s56985" style="position:absolute;left:4189;top:2571;width:228;height:228" fillcolor="#24282b" strokecolor="#24282b" strokeweight="33e-5mm">
                <v:stroke joinstyle="miter"/>
              </v:oval>
              <v:oval id="_x0000_s56986" style="position:absolute;left:4417;top:2571;width:228;height:228" fillcolor="#24282b" strokecolor="#24282b" strokeweight="33e-5mm">
                <v:stroke joinstyle="miter"/>
              </v:oval>
              <v:oval id="_x0000_s56987" style="position:absolute;left:4657;top:2571;width:228;height:228" fillcolor="#24282b" strokecolor="#24282b" strokeweight="33e-5mm">
                <v:stroke joinstyle="miter"/>
              </v:oval>
            </v:group>
            <v:group id="_x0000_s77161" style="position:absolute;left:1980;top:312;width:4072;height:3893" coordorigin="1980,312" coordsize="4072,3893">
              <v:oval id="_x0000_s56989" style="position:absolute;left:4885;top:2571;width:228;height:228" o:regroupid="16" fillcolor="#24282b" strokecolor="#24282b" strokeweight="33e-5mm">
                <v:stroke joinstyle="miter"/>
              </v:oval>
              <v:oval id="_x0000_s56990" style="position:absolute;left:3265;top:2331;width:228;height:228" o:regroupid="16" fillcolor="#24282b" strokecolor="#24282b" strokeweight="33e-5mm">
                <v:stroke joinstyle="miter"/>
              </v:oval>
              <v:oval id="_x0000_s56991" style="position:absolute;left:3493;top:2331;width:228;height:228" o:regroupid="16" fillcolor="#24282b" strokecolor="#24282b" strokeweight="33e-5mm">
                <v:stroke joinstyle="miter"/>
              </v:oval>
              <v:oval id="_x0000_s56992" style="position:absolute;left:3721;top:2331;width:228;height:228" o:regroupid="16" fillcolor="#24282b" strokecolor="#24282b" strokeweight="33e-5mm">
                <v:stroke joinstyle="miter"/>
              </v:oval>
              <v:oval id="_x0000_s56993" style="position:absolute;left:3961;top:2331;width:228;height:228" o:regroupid="16" fillcolor="#24282b" strokecolor="#24282b" strokeweight="33e-5mm">
                <v:stroke joinstyle="miter"/>
              </v:oval>
              <v:oval id="_x0000_s56994" style="position:absolute;left:4189;top:2343;width:228;height:228" o:regroupid="16" fillcolor="#24282b" strokecolor="#24282b" strokeweight="33e-5mm">
                <v:stroke joinstyle="miter"/>
              </v:oval>
              <v:oval id="_x0000_s56995" style="position:absolute;left:4417;top:2343;width:228;height:228" o:regroupid="16" fillcolor="#24282b" strokecolor="#24282b" strokeweight="33e-5mm">
                <v:stroke joinstyle="miter"/>
              </v:oval>
              <v:oval id="_x0000_s56996" style="position:absolute;left:4657;top:2343;width:228;height:228" o:regroupid="16" fillcolor="#24282b" strokecolor="#24282b" strokeweight="33e-5mm">
                <v:stroke joinstyle="miter"/>
              </v:oval>
              <v:oval id="_x0000_s56997" style="position:absolute;left:4885;top:2343;width:228;height:228" o:regroupid="16" fillcolor="#24282b" strokecolor="#24282b" strokeweight="33e-5mm">
                <v:stroke joinstyle="miter"/>
              </v:oval>
              <v:oval id="_x0000_s56998" style="position:absolute;left:3265;top:2799;width:228;height:229" o:regroupid="16" fillcolor="#24282b" strokecolor="#24282b" strokeweight="33e-5mm">
                <v:stroke joinstyle="miter"/>
              </v:oval>
              <v:oval id="_x0000_s56999" style="position:absolute;left:3493;top:2799;width:228;height:229" o:regroupid="16" fillcolor="#24282b" strokecolor="#24282b" strokeweight="33e-5mm">
                <v:stroke joinstyle="miter"/>
              </v:oval>
              <v:oval id="_x0000_s57000" style="position:absolute;left:3721;top:2799;width:228;height:229" o:regroupid="16" fillcolor="#24282b" strokecolor="#24282b" strokeweight="33e-5mm">
                <v:stroke joinstyle="miter"/>
              </v:oval>
              <v:oval id="_x0000_s57001" style="position:absolute;left:3961;top:2799;width:228;height:229" o:regroupid="16" fillcolor="#24282b" strokecolor="#24282b" strokeweight="33e-5mm">
                <v:stroke joinstyle="miter"/>
              </v:oval>
              <v:oval id="_x0000_s57002" style="position:absolute;left:4189;top:2811;width:228;height:229" o:regroupid="16" fillcolor="#24282b" strokecolor="#24282b" strokeweight="33e-5mm">
                <v:stroke joinstyle="miter"/>
              </v:oval>
              <v:oval id="_x0000_s57003" style="position:absolute;left:4417;top:2811;width:228;height:229" o:regroupid="16" fillcolor="#24282b" strokecolor="#24282b" strokeweight="33e-5mm">
                <v:stroke joinstyle="miter"/>
              </v:oval>
              <v:oval id="_x0000_s57004" style="position:absolute;left:4657;top:2811;width:228;height:229" o:regroupid="16" fillcolor="#24282b" strokecolor="#24282b" strokeweight="33e-5mm">
                <v:stroke joinstyle="miter"/>
              </v:oval>
              <v:oval id="_x0000_s57005" style="position:absolute;left:4885;top:2811;width:228;height:229" o:regroupid="16" fillcolor="#24282b" strokecolor="#24282b" strokeweight="33e-5mm">
                <v:stroke joinstyle="miter"/>
              </v:oval>
              <v:oval id="_x0000_s57006" style="position:absolute;left:3265;top:3040;width:228;height:228" o:regroupid="16" fillcolor="#24282b" strokecolor="#24282b" strokeweight="33e-5mm">
                <v:stroke joinstyle="miter"/>
              </v:oval>
              <v:oval id="_x0000_s57007" style="position:absolute;left:3493;top:3040;width:228;height:228" o:regroupid="16" fillcolor="#24282b" strokecolor="#24282b" strokeweight="33e-5mm">
                <v:stroke joinstyle="miter"/>
              </v:oval>
              <v:oval id="_x0000_s57008" style="position:absolute;left:3721;top:3040;width:228;height:228" o:regroupid="16" fillcolor="#24282b" strokecolor="#24282b" strokeweight="33e-5mm">
                <v:stroke joinstyle="miter"/>
              </v:oval>
              <v:oval id="_x0000_s57009" style="position:absolute;left:3961;top:3040;width:228;height:228" o:regroupid="16" fillcolor="#24282b" strokecolor="#24282b" strokeweight="33e-5mm">
                <v:stroke joinstyle="miter"/>
              </v:oval>
              <v:oval id="_x0000_s57010" style="position:absolute;left:4189;top:3040;width:228;height:228" o:regroupid="16" fillcolor="#24282b" strokecolor="#24282b" strokeweight="33e-5mm">
                <v:stroke joinstyle="miter"/>
              </v:oval>
              <v:oval id="_x0000_s57011" style="position:absolute;left:4417;top:3040;width:228;height:228" o:regroupid="16" fillcolor="#24282b" strokecolor="#24282b" strokeweight="33e-5mm">
                <v:stroke joinstyle="miter"/>
              </v:oval>
              <v:oval id="_x0000_s57012" style="position:absolute;left:4657;top:3040;width:228;height:228" o:regroupid="16" fillcolor="#24282b" strokecolor="#24282b" strokeweight="33e-5mm">
                <v:stroke joinstyle="miter"/>
              </v:oval>
              <v:oval id="_x0000_s57013" style="position:absolute;left:4885;top:3040;width:228;height:228" o:regroupid="16" fillcolor="#24282b" strokecolor="#24282b" strokeweight="33e-5mm">
                <v:stroke joinstyle="miter"/>
              </v:oval>
              <v:oval id="_x0000_s57014" style="position:absolute;left:3265;top:3268;width:228;height:240" o:regroupid="16" fillcolor="#24282b" strokecolor="#24282b" strokeweight="33e-5mm">
                <v:stroke joinstyle="miter"/>
              </v:oval>
              <v:oval id="_x0000_s57015" style="position:absolute;left:3493;top:3268;width:228;height:240" o:regroupid="16" fillcolor="#24282b" strokecolor="#24282b" strokeweight="33e-5mm">
                <v:stroke joinstyle="miter"/>
              </v:oval>
              <v:oval id="_x0000_s57016" style="position:absolute;left:3721;top:3268;width:228;height:240" o:regroupid="16" fillcolor="#24282b" strokecolor="#24282b" strokeweight="33e-5mm">
                <v:stroke joinstyle="miter"/>
              </v:oval>
              <v:oval id="_x0000_s57017" style="position:absolute;left:3961;top:3268;width:228;height:240" o:regroupid="16" fillcolor="#24282b" strokecolor="#24282b" strokeweight="33e-5mm">
                <v:stroke joinstyle="miter"/>
              </v:oval>
              <v:oval id="_x0000_s57018" style="position:absolute;left:4189;top:3280;width:228;height:228" o:regroupid="16" fillcolor="#24282b" strokecolor="#24282b" strokeweight="33e-5mm">
                <v:stroke joinstyle="miter"/>
              </v:oval>
              <v:oval id="_x0000_s57019" style="position:absolute;left:4417;top:3280;width:228;height:228" o:regroupid="16" fillcolor="#24282b" strokecolor="#24282b" strokeweight="33e-5mm">
                <v:stroke joinstyle="miter"/>
              </v:oval>
              <v:oval id="_x0000_s57020" style="position:absolute;left:4657;top:3280;width:228;height:228" o:regroupid="16" fillcolor="#24282b" strokecolor="#24282b" strokeweight="33e-5mm">
                <v:stroke joinstyle="miter"/>
              </v:oval>
              <v:oval id="_x0000_s57021" style="position:absolute;left:4885;top:3280;width:228;height:228" o:regroupid="16" fillcolor="#24282b" strokecolor="#24282b" strokeweight="33e-5mm">
                <v:stroke joinstyle="miter"/>
              </v:oval>
              <v:oval id="_x0000_s57022" style="position:absolute;left:3265;top:3508;width:228;height:229" o:regroupid="16" fillcolor="#24282b" strokecolor="#24282b" strokeweight="33e-5mm">
                <v:stroke joinstyle="miter"/>
              </v:oval>
              <v:oval id="_x0000_s57023" style="position:absolute;left:3493;top:3508;width:228;height:229" o:regroupid="16" fillcolor="#24282b" strokecolor="#24282b" strokeweight="33e-5mm">
                <v:stroke joinstyle="miter"/>
              </v:oval>
              <v:oval id="_x0000_s57024" style="position:absolute;left:3721;top:3508;width:228;height:229" o:regroupid="16" fillcolor="#24282b" strokecolor="#24282b" strokeweight="33e-5mm">
                <v:stroke joinstyle="miter"/>
              </v:oval>
              <v:oval id="_x0000_s57025" style="position:absolute;left:3961;top:3508;width:228;height:229" o:regroupid="16" fillcolor="#24282b" strokecolor="#24282b" strokeweight="33e-5mm">
                <v:stroke joinstyle="miter"/>
              </v:oval>
              <v:oval id="_x0000_s57026" style="position:absolute;left:4189;top:3508;width:228;height:229" o:regroupid="16" fillcolor="#24282b" strokecolor="#24282b" strokeweight="33e-5mm">
                <v:stroke joinstyle="miter"/>
              </v:oval>
              <v:oval id="_x0000_s57027" style="position:absolute;left:4417;top:3508;width:228;height:229" o:regroupid="16" fillcolor="#24282b" strokecolor="#24282b" strokeweight="33e-5mm">
                <v:stroke joinstyle="miter"/>
              </v:oval>
              <v:oval id="_x0000_s57028" style="position:absolute;left:4657;top:3508;width:228;height:229" o:regroupid="16" fillcolor="#24282b" strokecolor="#24282b" strokeweight="33e-5mm">
                <v:stroke joinstyle="miter"/>
              </v:oval>
              <v:oval id="_x0000_s57029" style="position:absolute;left:4885;top:3508;width:228;height:229" o:regroupid="16" fillcolor="#24282b" strokecolor="#24282b" strokeweight="33e-5mm">
                <v:stroke joinstyle="miter"/>
              </v:oval>
              <v:oval id="_x0000_s57030" style="position:absolute;left:3265;top:3749;width:228;height:228" o:regroupid="16" fillcolor="#24282b" strokecolor="#24282b" strokeweight="33e-5mm">
                <v:stroke joinstyle="miter"/>
              </v:oval>
              <v:oval id="_x0000_s57031" style="position:absolute;left:3493;top:3749;width:228;height:228" o:regroupid="16" fillcolor="#24282b" strokecolor="#24282b" strokeweight="33e-5mm">
                <v:stroke joinstyle="miter"/>
              </v:oval>
              <v:oval id="_x0000_s57032" style="position:absolute;left:3721;top:3749;width:228;height:228" o:regroupid="16" fillcolor="#24282b" strokecolor="#24282b" strokeweight="33e-5mm">
                <v:stroke joinstyle="miter"/>
              </v:oval>
              <v:oval id="_x0000_s57033" style="position:absolute;left:3961;top:3749;width:228;height:228" o:regroupid="16" fillcolor="#24282b" strokecolor="#24282b" strokeweight="33e-5mm">
                <v:stroke joinstyle="miter"/>
              </v:oval>
              <v:oval id="_x0000_s57034" style="position:absolute;left:4189;top:3749;width:228;height:228" o:regroupid="16" fillcolor="#24282b" strokecolor="#24282b" strokeweight="33e-5mm">
                <v:stroke joinstyle="miter"/>
              </v:oval>
              <v:oval id="_x0000_s57035" style="position:absolute;left:4417;top:3749;width:228;height:228" o:regroupid="16" fillcolor="#24282b" strokecolor="#24282b" strokeweight="33e-5mm">
                <v:stroke joinstyle="miter"/>
              </v:oval>
              <v:oval id="_x0000_s57036" style="position:absolute;left:4657;top:3749;width:228;height:228" o:regroupid="16" fillcolor="#24282b" strokecolor="#24282b" strokeweight="33e-5mm">
                <v:stroke joinstyle="miter"/>
              </v:oval>
              <v:oval id="_x0000_s57037" style="position:absolute;left:4885;top:3749;width:228;height:228" o:regroupid="16" fillcolor="#24282b" strokecolor="#24282b" strokeweight="33e-5mm">
                <v:stroke joinstyle="miter"/>
              </v:oval>
              <v:oval id="_x0000_s57038" style="position:absolute;left:3265;top:3977;width:228;height:228" o:regroupid="16" fillcolor="#24282b" strokecolor="#24282b" strokeweight="33e-5mm">
                <v:stroke joinstyle="miter"/>
              </v:oval>
              <v:oval id="_x0000_s57039" style="position:absolute;left:3493;top:3977;width:228;height:228" o:regroupid="16" fillcolor="#24282b" strokecolor="#24282b" strokeweight="33e-5mm">
                <v:stroke joinstyle="miter"/>
              </v:oval>
              <v:oval id="_x0000_s57040" style="position:absolute;left:3721;top:3977;width:228;height:228" o:regroupid="16" fillcolor="#24282b" strokecolor="#24282b" strokeweight="33e-5mm">
                <v:stroke joinstyle="miter"/>
              </v:oval>
              <v:oval id="_x0000_s57041" style="position:absolute;left:3961;top:3977;width:228;height:228" o:regroupid="16" fillcolor="#24282b" strokecolor="#24282b" strokeweight="33e-5mm">
                <v:stroke joinstyle="miter"/>
              </v:oval>
              <v:oval id="_x0000_s57042" style="position:absolute;left:4189;top:3977;width:228;height:228" o:regroupid="16" fillcolor="#24282b" strokecolor="#24282b" strokeweight="33e-5mm">
                <v:stroke joinstyle="miter"/>
              </v:oval>
              <v:oval id="_x0000_s57043" style="position:absolute;left:4417;top:3977;width:228;height:228" o:regroupid="16" fillcolor="#24282b" strokecolor="#24282b" strokeweight="33e-5mm">
                <v:stroke joinstyle="miter"/>
              </v:oval>
              <v:oval id="_x0000_s57044" style="position:absolute;left:4657;top:3977;width:228;height:228" o:regroupid="16" fillcolor="#24282b" strokecolor="#24282b" strokeweight="33e-5mm">
                <v:stroke joinstyle="miter"/>
              </v:oval>
              <v:oval id="_x0000_s57045" style="position:absolute;left:4885;top:3977;width:228;height:228" o:regroupid="16" fillcolor="#24282b" strokecolor="#24282b" strokeweight="33e-5mm">
                <v:stroke joinstyle="miter"/>
              </v:oval>
              <v:oval id="_x0000_s57046" style="position:absolute;left:5641;top:3580;width:228;height:229" o:regroupid="16" filled="f" strokecolor="#24282b" strokeweight="33e-5mm">
                <v:stroke joinstyle="miter"/>
              </v:oval>
              <v:rect id="_x0000_s57047" style="position:absolute;left:5929;top:3481;width:123;height:304;mso-wrap-style:none;v-text-anchor:top" o:regroupid="16" filled="f" stroked="f">
                <v:textbox style="mso-next-textbox:#_x0000_s57047;mso-fit-shape-to-text:t" inset="0,0,0,0">
                  <w:txbxContent>
                    <w:p w:rsidR="00F65EEF" w:rsidRDefault="00F65EEF">
                      <w:r>
                        <w:rPr>
                          <w:rFonts w:ascii="Arial" w:hAnsi="Arial" w:cs="Arial"/>
                          <w:b/>
                          <w:bCs/>
                          <w:color w:val="24282B"/>
                          <w:sz w:val="20"/>
                          <w:szCs w:val="20"/>
                        </w:rPr>
                        <w:t xml:space="preserve">: </w:t>
                      </w:r>
                    </w:p>
                  </w:txbxContent>
                </v:textbox>
              </v:rect>
              <v:oval id="_x0000_s57048" style="position:absolute;left:5641;top:3905;width:228;height:216" o:regroupid="16" fillcolor="#24282b" strokecolor="#24282b" strokeweight="33e-5mm">
                <v:stroke joinstyle="miter"/>
              </v:oval>
              <v:rect id="_x0000_s57049" style="position:absolute;left:5929;top:3805;width:123;height:304;mso-wrap-style:none;v-text-anchor:top" o:regroupid="16" filled="f" stroked="f">
                <v:textbox style="mso-next-textbox:#_x0000_s57049;mso-fit-shape-to-text:t" inset="0,0,0,0">
                  <w:txbxContent>
                    <w:p w:rsidR="00F65EEF" w:rsidRDefault="00F65EEF">
                      <w:r>
                        <w:rPr>
                          <w:rFonts w:ascii="Arial" w:hAnsi="Arial" w:cs="Arial"/>
                          <w:b/>
                          <w:bCs/>
                          <w:color w:val="24282B"/>
                          <w:sz w:val="20"/>
                          <w:szCs w:val="20"/>
                        </w:rPr>
                        <w:t xml:space="preserve">: </w:t>
                      </w:r>
                    </w:p>
                  </w:txbxContent>
                </v:textbox>
              </v:rect>
              <v:line id="_x0000_s57050" style="position:absolute" from="2004,372" to="3157,373" o:regroupid="16" strokecolor="#24282b" strokeweight="33e-5mm">
                <v:stroke joinstyle="miter"/>
              </v:line>
              <v:shape id="_x0000_s57051" style="position:absolute;left:3037;top:312;width:120;height:109" coordsize="10,9" o:regroupid="16" path="m,9l10,5,,e" filled="f" strokecolor="#24282b" strokeweight="33e-5mm">
                <v:stroke joinstyle="miter"/>
                <v:path arrowok="t"/>
              </v:shape>
              <v:line id="_x0000_s57052" style="position:absolute;flip:y" from="1992,589" to="3157,853" o:regroupid="16" strokecolor="#24282b" strokeweight="33e-5mm">
                <v:stroke joinstyle="miter"/>
              </v:line>
              <v:shape id="_x0000_s57053" style="position:absolute;left:3037;top:565;width:120;height:108" coordsize="10,9" o:regroupid="16" path="m2,9l10,2,,e" filled="f" strokecolor="#24282b" strokeweight="33e-5mm">
                <v:stroke joinstyle="miter"/>
                <v:path arrowok="t"/>
              </v:shape>
              <v:line id="_x0000_s57054" style="position:absolute;flip:y" from="1992,853" to="3169,1274" o:regroupid="16" strokecolor="#24282b" strokeweight="33e-5mm">
                <v:stroke joinstyle="miter"/>
              </v:line>
              <v:shape id="_x0000_s57055" style="position:absolute;left:3037;top:841;width:132;height:96" coordsize="11,8" o:regroupid="16" path="m3,8l11,1,,e" filled="f" strokecolor="#24282b" strokeweight="33e-5mm">
                <v:stroke joinstyle="miter"/>
                <v:path arrowok="t"/>
              </v:shape>
              <v:line id="_x0000_s57056" style="position:absolute;flip:y" from="1980,1081" to="3169,1802" o:regroupid="16" strokecolor="#24282b" strokeweight="33e-5mm">
                <v:stroke joinstyle="miter"/>
              </v:line>
              <v:shape id="_x0000_s57057" style="position:absolute;left:3037;top:1081;width:132;height:108" coordsize="11,9" o:regroupid="16" path="m6,9l11,,,1e" filled="f" strokecolor="#24282b" strokeweight="33e-5mm">
                <v:stroke joinstyle="miter"/>
                <v:path arrowok="t"/>
              </v:shape>
              <v:line id="_x0000_s57058" style="position:absolute;flip:y" from="1980,1322" to="3181,2427" o:regroupid="16" strokecolor="#24282b" strokeweight="33e-5mm">
                <v:stroke joinstyle="miter"/>
              </v:line>
              <v:shape id="_x0000_s57059" style="position:absolute;left:3061;top:1322;width:120;height:120" coordsize="10,10" o:regroupid="16" path="m7,10l10,,,3e" filled="f" strokecolor="#24282b" strokeweight="33e-5mm">
                <v:stroke joinstyle="miter"/>
                <v:path arrowok="t"/>
              </v:shape>
              <v:line id="_x0000_s57060" style="position:absolute;flip:y" from="1992,1550" to="3169,2883" o:regroupid="16" strokecolor="#24282b" strokeweight="33e-5mm">
                <v:stroke joinstyle="miter"/>
              </v:line>
              <v:shape id="_x0000_s57061" style="position:absolute;left:3049;top:1550;width:120;height:120" coordsize="10,10" o:regroupid="16" path="m7,10l10,,,4e" filled="f" strokecolor="#24282b" strokeweight="33e-5mm">
                <v:stroke joinstyle="miter"/>
                <v:path arrowok="t"/>
              </v:shape>
              <v:line id="_x0000_s57062" style="position:absolute;flip:y" from="1980,1790" to="3169,3376" o:regroupid="16" strokecolor="#24282b" strokeweight="33e-5mm">
                <v:stroke joinstyle="miter"/>
              </v:line>
              <v:shape id="_x0000_s57063" style="position:absolute;left:3061;top:1790;width:108;height:120" coordsize="9,10" o:regroupid="16" path="m8,10l9,,,4e" filled="f" strokecolor="#24282b" strokeweight="33e-5mm">
                <v:stroke joinstyle="miter"/>
                <v:path arrowok="t"/>
              </v:shape>
              <v:line id="_x0000_s57064" style="position:absolute;flip:y" from="2004,2054" to="3157,3845" o:regroupid="16" strokecolor="#24282b" strokeweight="33e-5mm">
                <v:stroke joinstyle="miter"/>
              </v:line>
              <v:shape id="_x0000_s57065" style="position:absolute;left:3037;top:2054;width:120;height:121" coordsize="10,10" o:regroupid="16" path="m9,10l10,,,5e" filled="f" strokecolor="#24282b" strokeweight="33e-5mm">
                <v:stroke joinstyle="miter"/>
                <v:path arrowok="t"/>
              </v:shape>
              <v:shape id="_x0000_s57066" style="position:absolute;left:3049;top:2331;width:120;height:108" coordsize="10,9" o:regroupid="16" path="m,4l10,9,9,e" filled="f" strokecolor="#24282b" strokeweight="33e-5mm">
                <v:stroke joinstyle="miter"/>
                <v:path arrowok="t"/>
              </v:shape>
              <v:shape id="_x0000_s57067" style="position:absolute;left:3049;top:2571;width:120;height:120" coordsize="10,10" o:regroupid="16" path="m,6r10,4l9,e" filled="f" strokecolor="#24282b" strokeweight="33e-5mm">
                <v:stroke joinstyle="miter"/>
                <v:path arrowok="t"/>
              </v:shape>
              <v:shape id="_x0000_s57068" style="position:absolute;left:3049;top:2799;width:120;height:109" coordsize="10,9" o:regroupid="16" path="m,6l10,9,8,e" filled="f" strokecolor="#24282b" strokeweight="33e-5mm">
                <v:stroke joinstyle="miter"/>
                <v:path arrowok="t"/>
              </v:shape>
              <v:shape id="_x0000_s57069" style="position:absolute;left:3037;top:3040;width:132;height:120" coordsize="11,10" o:regroupid="16" path="m,7r11,3l7,e" filled="f" strokecolor="#24282b" strokeweight="33e-5mm">
                <v:stroke joinstyle="miter"/>
                <v:path arrowok="t"/>
              </v:shape>
              <v:shape id="_x0000_s57070" style="position:absolute;left:3037;top:3268;width:120;height:96" coordsize="10,8" o:regroupid="16" path="m,7l10,8,5,e" filled="f" strokecolor="#24282b" strokeweight="33e-5mm">
                <v:stroke joinstyle="miter"/>
                <v:path arrowok="t"/>
              </v:shape>
              <v:shape id="_x0000_s57071" style="position:absolute;left:3025;top:3508;width:132;height:108" coordsize="11,9" o:regroupid="16" path="m,9l11,8,3,e" filled="f" strokecolor="#24282b" strokeweight="33e-5mm">
                <v:stroke joinstyle="miter"/>
                <v:path arrowok="t"/>
              </v:shape>
              <v:shape id="_x0000_s57072" style="position:absolute;left:1992;top:3628;width:24;height:12" coordsize="2,1" o:regroupid="16" path="m1,r,l1,r,l,,,,1,r,1l1,1r,l1,1r,l1,,2,r,l1,r,xe" fillcolor="#24282b" stroked="f">
                <v:path arrowok="t"/>
              </v:shape>
              <v:shape id="_x0000_s57073" style="position:absolute;left:3025;top:3785;width:132;height:108" coordsize="11,9" o:regroupid="16" path="m,9l11,6,2,e" filled="f" strokecolor="#24282b" strokeweight="33e-5mm">
                <v:stroke joinstyle="miter"/>
                <v:path arrowok="t"/>
              </v:shape>
              <v:shape id="_x0000_s57074" style="position:absolute;left:3025;top:4037;width:120;height:108" coordsize="10,9" o:regroupid="16" path="m,9l10,4,,e" filled="f" strokecolor="#24282b" strokeweight="33e-5mm">
                <v:stroke joinstyle="miter"/>
                <v:path arrowok="t"/>
              </v:shape>
              <v:line id="_x0000_s57075" style="position:absolute" from="2004,4085" to="2016,4086" o:regroupid="16" strokecolor="#24211d" strokeweight="0"/>
              <v:line id="_x0000_s57076" style="position:absolute" from="2029,4085" to="2041,4086" o:regroupid="16" strokecolor="#24211d" strokeweight="0"/>
              <v:line id="_x0000_s57077" style="position:absolute" from="2053,4085" to="2065,4086" o:regroupid="16" strokecolor="#24211d" strokeweight="0"/>
              <v:line id="_x0000_s57078" style="position:absolute" from="2077,4085" to="2089,4086" o:regroupid="16" strokecolor="#24211d" strokeweight="0"/>
              <v:line id="_x0000_s57079" style="position:absolute" from="2101,4085" to="2113,4086" o:regroupid="16" strokecolor="#24211d" strokeweight="0"/>
              <v:line id="_x0000_s57080" style="position:absolute" from="2125,4085" to="2137,4086" o:regroupid="16" strokecolor="#24211d" strokeweight="0"/>
              <v:line id="_x0000_s57081" style="position:absolute" from="2149,4085" to="2161,4086" o:regroupid="16" strokecolor="#24211d" strokeweight="0"/>
              <v:line id="_x0000_s57082" style="position:absolute" from="2173,4085" to="2185,4086" o:regroupid="16" strokecolor="#24211d" strokeweight="0"/>
              <v:line id="_x0000_s57083" style="position:absolute" from="2197,4085" to="2209,4086" o:regroupid="16" strokecolor="#24211d" strokeweight="0"/>
              <v:line id="_x0000_s57084" style="position:absolute" from="2221,4085" to="2233,4086" o:regroupid="16" strokecolor="#24211d" strokeweight="0"/>
              <v:line id="_x0000_s57085" style="position:absolute" from="2245,4085" to="2257,4086" o:regroupid="16" strokecolor="#24211d" strokeweight="0"/>
              <v:line id="_x0000_s57086" style="position:absolute" from="2269,4085" to="2281,4086" o:regroupid="16" strokecolor="#24211d" strokeweight="0"/>
              <v:line id="_x0000_s57087" style="position:absolute" from="2293,4085" to="2305,4086" o:regroupid="16" strokecolor="#24211d" strokeweight="0"/>
              <v:line id="_x0000_s57088" style="position:absolute" from="2317,4085" to="2329,4086" o:regroupid="16" strokecolor="#24211d" strokeweight="0"/>
              <v:line id="_x0000_s57089" style="position:absolute" from="2341,4085" to="2353,4086" o:regroupid="16" strokecolor="#24211d" strokeweight="0"/>
              <v:line id="_x0000_s57090" style="position:absolute" from="2365,4085" to="2377,4086" o:regroupid="16" strokecolor="#24211d" strokeweight="0"/>
              <v:line id="_x0000_s57091" style="position:absolute" from="2389,4085" to="2401,4086" o:regroupid="16" strokecolor="#24211d" strokeweight="0"/>
              <v:line id="_x0000_s57092" style="position:absolute" from="2413,4085" to="2425,4086" o:regroupid="16" strokecolor="#24211d" strokeweight="0"/>
              <v:line id="_x0000_s57093" style="position:absolute" from="2437,4085" to="2449,4086" o:regroupid="16" strokecolor="#24211d" strokeweight="0"/>
              <v:line id="_x0000_s57094" style="position:absolute" from="2461,4085" to="2473,4086" o:regroupid="16" strokecolor="#24211d" strokeweight="0"/>
              <v:line id="_x0000_s57095" style="position:absolute" from="2485,4085" to="2497,4086" o:regroupid="16" strokecolor="#24211d" strokeweight="0"/>
              <v:line id="_x0000_s57096" style="position:absolute" from="2509,4085" to="2521,4086" o:regroupid="16" strokecolor="#24211d" strokeweight="0"/>
              <v:line id="_x0000_s57097" style="position:absolute" from="2533,4085" to="2545,4086" o:regroupid="16" strokecolor="#24211d" strokeweight="0"/>
              <v:line id="_x0000_s57098" style="position:absolute" from="2557,4085" to="2569,4086" o:regroupid="16" strokecolor="#24211d" strokeweight="0"/>
              <v:line id="_x0000_s57099" style="position:absolute" from="2581,4085" to="2593,4086" o:regroupid="16" strokecolor="#24211d" strokeweight="0"/>
              <v:line id="_x0000_s57100" style="position:absolute" from="2605,4085" to="2617,4086" o:regroupid="16" strokecolor="#24211d" strokeweight="0"/>
              <v:line id="_x0000_s57101" style="position:absolute" from="2629,4085" to="2641,4086" o:regroupid="16" strokecolor="#24211d" strokeweight="0"/>
              <v:line id="_x0000_s57102" style="position:absolute" from="2653,4085" to="2665,4086" o:regroupid="16" strokecolor="#24211d" strokeweight="0"/>
              <v:line id="_x0000_s57103" style="position:absolute" from="2677,4085" to="2689,4086" o:regroupid="16" strokecolor="#24211d" strokeweight="0"/>
              <v:line id="_x0000_s57104" style="position:absolute" from="2701,4085" to="2713,4086" o:regroupid="16" strokecolor="#24211d" strokeweight="0"/>
              <v:line id="_x0000_s57105" style="position:absolute" from="2725,4085" to="2737,4086" o:regroupid="16" strokecolor="#24211d" strokeweight="0"/>
              <v:line id="_x0000_s57106" style="position:absolute" from="2749,4085" to="2761,4086" o:regroupid="16" strokecolor="#24211d" strokeweight="0"/>
              <v:line id="_x0000_s57107" style="position:absolute" from="2773,4085" to="2785,4086" o:regroupid="16" strokecolor="#24211d" strokeweight="0"/>
              <v:line id="_x0000_s57108" style="position:absolute" from="2797,4085" to="2809,4086" o:regroupid="16" strokecolor="#24211d" strokeweight="0"/>
              <v:line id="_x0000_s57109" style="position:absolute" from="2821,4085" to="2833,4086" o:regroupid="16" strokecolor="#24211d" strokeweight="0"/>
              <v:line id="_x0000_s57110" style="position:absolute" from="2845,4085" to="2857,4086" o:regroupid="16" strokecolor="#24211d" strokeweight="0"/>
              <v:line id="_x0000_s57111" style="position:absolute" from="2869,4085" to="2881,4086" o:regroupid="16" strokecolor="#24211d" strokeweight="0"/>
              <v:line id="_x0000_s57112" style="position:absolute" from="2893,4085" to="2905,4086" o:regroupid="16" strokecolor="#24211d" strokeweight="0"/>
              <v:line id="_x0000_s57113" style="position:absolute" from="2917,4085" to="2929,4086" o:regroupid="16" strokecolor="#24211d" strokeweight="0"/>
              <v:line id="_x0000_s57114" style="position:absolute" from="2941,4085" to="2953,4086" o:regroupid="16" strokecolor="#24211d" strokeweight="0"/>
              <v:line id="_x0000_s57115" style="position:absolute" from="2965,4085" to="2977,4086" o:regroupid="16" strokecolor="#24211d" strokeweight="0"/>
              <v:line id="_x0000_s57116" style="position:absolute" from="2989,4085" to="3001,4086" o:regroupid="16" strokecolor="#24211d" strokeweight="0"/>
              <v:line id="_x0000_s57117" style="position:absolute" from="3013,4085" to="3025,4086" o:regroupid="16" strokecolor="#24211d" strokeweight="0"/>
              <v:line id="_x0000_s57118" style="position:absolute" from="3037,4085" to="3049,4086" o:regroupid="16" strokecolor="#24211d" strokeweight="0"/>
              <v:line id="_x0000_s57119" style="position:absolute" from="3061,4085" to="3073,4086" o:regroupid="16" strokecolor="#24211d" strokeweight="0"/>
              <v:line id="_x0000_s57120" style="position:absolute" from="3085,4085" to="3097,4086" o:regroupid="16" strokecolor="#24211d" strokeweight="0"/>
              <v:line id="_x0000_s57121" style="position:absolute" from="3109,4085" to="3121,4086" o:regroupid="16" strokecolor="#24211d" strokeweight="0"/>
              <v:line id="_x0000_s57122" style="position:absolute" from="2016,3628" to="2029,3629" o:regroupid="16" strokecolor="#24211d" strokeweight="0"/>
              <v:line id="_x0000_s57123" style="position:absolute" from="2041,3628" to="2042,3640" o:regroupid="16" strokecolor="#24211d" strokeweight="0"/>
              <v:line id="_x0000_s57124" style="position:absolute" from="2053,3640" to="2065,3641" o:regroupid="16" strokecolor="#24211d" strokeweight="0"/>
              <v:line id="_x0000_s57125" style="position:absolute" from="2077,3640" to="2089,3641" o:regroupid="16" strokecolor="#24211d" strokeweight="0"/>
              <v:line id="_x0000_s57126" style="position:absolute" from="2101,3652" to="2113,3653" o:regroupid="16" strokecolor="#24211d" strokeweight="0"/>
              <v:line id="_x0000_s57127" style="position:absolute" from="2125,3652" to="2137,3653" o:regroupid="16" strokecolor="#24211d" strokeweight="0"/>
              <v:line id="_x0000_s57128" style="position:absolute" from="2149,3652" to="2161,3664" o:regroupid="16" strokecolor="#24211d" strokeweight="0"/>
              <v:line id="_x0000_s57129" style="position:absolute" from="2173,3664" to="2185,3665" o:regroupid="16" strokecolor="#24211d" strokeweight="0"/>
              <v:line id="_x0000_s57130" style="position:absolute" from="2197,3664" to="2209,3665" o:regroupid="16" strokecolor="#24211d" strokeweight="0"/>
              <v:line id="_x0000_s57131" style="position:absolute" from="2221,3676" to="2233,3677" o:regroupid="16" strokecolor="#24211d" strokeweight="0"/>
              <v:line id="_x0000_s57132" style="position:absolute" from="2245,3676" to="2257,3677" o:regroupid="16" strokecolor="#24211d" strokeweight="0"/>
              <v:line id="_x0000_s57133" style="position:absolute" from="2269,3676" to="2281,3688" o:regroupid="16" strokecolor="#24211d" strokeweight="0"/>
              <v:line id="_x0000_s57134" style="position:absolute" from="2293,3688" to="2305,3689" o:regroupid="16" strokecolor="#24211d" strokeweight="0"/>
              <v:line id="_x0000_s57135" style="position:absolute" from="2317,3688" to="2329,3689" o:regroupid="16" strokecolor="#24211d" strokeweight="0"/>
              <v:line id="_x0000_s57136" style="position:absolute" from="2341,3700" to="2353,3701" o:regroupid="16" strokecolor="#24211d" strokeweight="0"/>
              <v:line id="_x0000_s57137" style="position:absolute" from="2365,3700" to="2377,3701" o:regroupid="16" strokecolor="#24211d" strokeweight="0"/>
              <v:line id="_x0000_s57138" style="position:absolute" from="2389,3700" to="2401,3713" o:regroupid="16" strokecolor="#24211d" strokeweight="0"/>
              <v:line id="_x0000_s57139" style="position:absolute" from="2413,3713" to="2425,3714" o:regroupid="16" strokecolor="#24211d" strokeweight="0"/>
              <v:line id="_x0000_s57140" style="position:absolute" from="2437,3713" to="2449,3714" o:regroupid="16" strokecolor="#24211d" strokeweight="0"/>
              <v:line id="_x0000_s57141" style="position:absolute" from="2461,3725" to="2473,3726" o:regroupid="16" strokecolor="#24211d" strokeweight="0"/>
              <v:line id="_x0000_s57142" style="position:absolute" from="2485,3725" to="2497,3726" o:regroupid="16" strokecolor="#24211d" strokeweight="0"/>
              <v:line id="_x0000_s57143" style="position:absolute" from="2509,3725" to="2521,3737" o:regroupid="16" strokecolor="#24211d" strokeweight="0"/>
              <v:line id="_x0000_s57144" style="position:absolute" from="2533,3737" to="2545,3738" o:regroupid="16" strokecolor="#24211d" strokeweight="0"/>
              <v:line id="_x0000_s57145" style="position:absolute" from="2557,3737" to="2569,3738" o:regroupid="16" strokecolor="#24211d" strokeweight="0"/>
              <v:line id="_x0000_s57146" style="position:absolute" from="2581,3749" to="2593,3750" o:regroupid="16" strokecolor="#24211d" strokeweight="0"/>
              <v:line id="_x0000_s57147" style="position:absolute" from="2605,3749" to="2617,3750" o:regroupid="16" strokecolor="#24211d" strokeweight="0"/>
              <v:line id="_x0000_s57148" style="position:absolute" from="2629,3749" to="2641,3750" o:regroupid="16" strokecolor="#24211d" strokeweight="0"/>
              <v:line id="_x0000_s57149" style="position:absolute" from="2641,3761" to="2653,3762" o:regroupid="16" strokecolor="#24211d" strokeweight="0"/>
              <v:line id="_x0000_s57150" style="position:absolute" from="2665,3761" to="2677,3762" o:regroupid="16" strokecolor="#24211d" strokeweight="0"/>
              <v:line id="_x0000_s57151" style="position:absolute" from="2689,3761" to="2701,3773" o:regroupid="16" strokecolor="#24211d" strokeweight="0"/>
              <v:line id="_x0000_s57152" style="position:absolute" from="2713,3773" to="2725,3774" o:regroupid="16" strokecolor="#24211d" strokeweight="0"/>
              <v:line id="_x0000_s57153" style="position:absolute" from="2737,3773" to="2749,3774" o:regroupid="16" strokecolor="#24211d" strokeweight="0"/>
              <v:line id="_x0000_s57154" style="position:absolute" from="2761,3785" to="2773,3786" o:regroupid="16" strokecolor="#24211d" strokeweight="0"/>
              <v:line id="_x0000_s57155" style="position:absolute" from="2785,3785" to="2797,3786" o:regroupid="16" strokecolor="#24211d" strokeweight="0"/>
              <v:line id="_x0000_s57156" style="position:absolute" from="2809,3785" to="2821,3797" o:regroupid="16" strokecolor="#24211d" strokeweight="0"/>
              <v:line id="_x0000_s57157" style="position:absolute" from="2833,3797" to="2845,3798" o:regroupid="16" strokecolor="#24211d" strokeweight="0"/>
              <v:line id="_x0000_s57158" style="position:absolute" from="2857,3797" to="2869,3798" o:regroupid="16" strokecolor="#24211d" strokeweight="0"/>
              <v:line id="_x0000_s57159" style="position:absolute" from="2881,3809" to="2893,3810" o:regroupid="16" strokecolor="#24211d" strokeweight="0"/>
              <v:line id="_x0000_s57160" style="position:absolute" from="2905,3809" to="2917,3810" o:regroupid="16" strokecolor="#24211d" strokeweight="0"/>
              <v:line id="_x0000_s57161" style="position:absolute" from="2929,3809" to="2941,3821" o:regroupid="16" strokecolor="#24211d" strokeweight="0"/>
              <v:line id="_x0000_s57162" style="position:absolute" from="2953,3821" to="2965,3822" o:regroupid="16" strokecolor="#24211d" strokeweight="0"/>
              <v:line id="_x0000_s57163" style="position:absolute" from="2977,3821" to="2989,3822" o:regroupid="16" strokecolor="#24211d" strokeweight="0"/>
              <v:line id="_x0000_s57164" style="position:absolute" from="3001,3833" to="3013,3834" o:regroupid="16" strokecolor="#24211d" strokeweight="0"/>
              <v:line id="_x0000_s57165" style="position:absolute" from="3025,3833" to="3037,3834" o:regroupid="16" strokecolor="#24211d" strokeweight="0"/>
              <v:line id="_x0000_s57166" style="position:absolute" from="3049,3833" to="3061,3845" o:regroupid="16" strokecolor="#24211d" strokeweight="0"/>
              <v:line id="_x0000_s57167" style="position:absolute" from="3073,3845" to="3085,3846" o:regroupid="16" strokecolor="#24211d" strokeweight="0"/>
              <v:line id="_x0000_s57168" style="position:absolute" from="3097,3845" to="3109,3846" o:regroupid="16" strokecolor="#24211d" strokeweight="0"/>
              <v:line id="_x0000_s57169" style="position:absolute" from="3121,3857" to="3133,3858" o:regroupid="16" strokecolor="#24211d" strokeweight="0"/>
              <v:line id="_x0000_s57170" style="position:absolute" from="2016,3160" to="2017,3172" o:regroupid="16" strokecolor="#24211d" strokeweight="0"/>
              <v:line id="_x0000_s57171" style="position:absolute" from="2029,3172" to="2041,3184" o:regroupid="16" strokecolor="#24211d" strokeweight="0"/>
              <v:line id="_x0000_s57172" style="position:absolute" from="2053,3184" to="2065,3185" o:regroupid="16" strokecolor="#24211d" strokeweight="0"/>
              <v:line id="_x0000_s57173" style="position:absolute" from="2077,3196" to="2089,3197" o:regroupid="16" strokecolor="#24211d" strokeweight="0"/>
              <v:line id="_x0000_s57174" style="position:absolute" from="2101,3196" to="2113,3208" o:regroupid="16" strokecolor="#24211d" strokeweight="0"/>
              <v:line id="_x0000_s57175" style="position:absolute" from="2125,3208" to="2137,3209" o:regroupid="16" strokecolor="#24211d" strokeweight="0"/>
              <v:line id="_x0000_s57176" style="position:absolute" from="2149,3220" to="2161,3221" o:regroupid="16" strokecolor="#24211d" strokeweight="0"/>
              <v:line id="_x0000_s57177" style="position:absolute" from="2173,3220" to="2185,3232" o:regroupid="16" strokecolor="#24211d" strokeweight="0"/>
              <v:line id="_x0000_s57178" style="position:absolute" from="2185,3232" to="2197,3244" o:regroupid="16" strokecolor="#24211d" strokeweight="0"/>
              <v:line id="_x0000_s57179" style="position:absolute" from="2209,3244" to="2221,3245" o:regroupid="16" strokecolor="#24211d" strokeweight="0"/>
              <v:line id="_x0000_s57180" style="position:absolute" from="2233,3256" to="2245,3257" o:regroupid="16" strokecolor="#24211d" strokeweight="0"/>
              <v:line id="_x0000_s57181" style="position:absolute" from="2257,3256" to="2269,3268" o:regroupid="16" strokecolor="#24211d" strokeweight="0"/>
              <v:line id="_x0000_s57182" style="position:absolute" from="2281,3268" to="2293,3269" o:regroupid="16" strokecolor="#24211d" strokeweight="0"/>
              <v:line id="_x0000_s57183" style="position:absolute" from="2305,3280" to="2317,3281" o:regroupid="16" strokecolor="#24211d" strokeweight="0"/>
              <v:line id="_x0000_s57184" style="position:absolute" from="2329,3280" to="2341,3292" o:regroupid="16" strokecolor="#24211d" strokeweight="0"/>
              <v:line id="_x0000_s57185" style="position:absolute" from="2353,3292" to="2354,3304" o:regroupid="16" strokecolor="#24211d" strokeweight="0"/>
              <v:line id="_x0000_s57186" style="position:absolute" from="2365,3304" to="2377,3305" o:regroupid="16" strokecolor="#24211d" strokeweight="0"/>
              <v:line id="_x0000_s57187" style="position:absolute" from="2389,3316" to="2401,3317" o:regroupid="16" strokecolor="#24211d" strokeweight="0"/>
              <v:line id="_x0000_s57188" style="position:absolute" from="2413,3316" to="2425,3328" o:regroupid="16" strokecolor="#24211d" strokeweight="0"/>
            </v:group>
            <v:group id="_x0000_s57390" style="position:absolute;left:2016;top:1562;width:1118;height:2042" coordorigin="2016,1562" coordsize="1118,2042">
              <v:line id="_x0000_s57190" style="position:absolute" from="2437,3328" to="2449,3329" strokecolor="#24211d" strokeweight="0"/>
              <v:line id="_x0000_s57191" style="position:absolute" from="2461,3340" to="2473,3341" strokecolor="#24211d" strokeweight="0"/>
              <v:line id="_x0000_s57192" style="position:absolute" from="2485,3352" to="2497,3353" strokecolor="#24211d" strokeweight="0"/>
              <v:line id="_x0000_s57193" style="position:absolute" from="2509,3352" to="2521,3364" strokecolor="#24211d" strokeweight="0"/>
              <v:line id="_x0000_s57194" style="position:absolute" from="2521,3364" to="2533,3365" strokecolor="#24211d" strokeweight="0"/>
              <v:line id="_x0000_s57195" style="position:absolute" from="2545,3376" to="2557,3377" strokecolor="#24211d" strokeweight="0"/>
              <v:line id="_x0000_s57196" style="position:absolute" from="2569,3376" to="2581,3388" strokecolor="#24211d" strokeweight="0"/>
              <v:line id="_x0000_s57197" style="position:absolute" from="2593,3388" to="2605,3389" strokecolor="#24211d" strokeweight="0"/>
              <v:line id="_x0000_s57198" style="position:absolute" from="2617,3400" to="2629,3401" strokecolor="#24211d" strokeweight="0"/>
              <v:line id="_x0000_s57199" style="position:absolute" from="2641,3412" to="2653,3413" strokecolor="#24211d" strokeweight="0"/>
              <v:line id="_x0000_s57200" style="position:absolute" from="2665,3412" to="2677,3424" strokecolor="#24211d" strokeweight="0"/>
              <v:line id="_x0000_s57201" style="position:absolute" from="2701,3436" to="2713,3437" strokecolor="#24211d" strokeweight="0"/>
              <v:line id="_x0000_s57202" style="position:absolute" from="2725,3436" to="2737,3448" strokecolor="#24211d" strokeweight="0"/>
              <v:line id="_x0000_s57203" style="position:absolute" from="2749,3448" to="2761,3449" strokecolor="#24211d" strokeweight="0"/>
              <v:line id="_x0000_s57204" style="position:absolute" from="2773,3460" to="2785,3461" strokecolor="#24211d" strokeweight="0"/>
              <v:line id="_x0000_s57205" style="position:absolute" from="2797,3472" to="2809,3473" strokecolor="#24211d" strokeweight="0"/>
              <v:line id="_x0000_s57206" style="position:absolute" from="2821,3472" to="2833,3484" strokecolor="#24211d" strokeweight="0"/>
              <v:line id="_x0000_s57207" style="position:absolute" from="2845,3484" to="2857,3485" strokecolor="#24211d" strokeweight="0"/>
              <v:line id="_x0000_s57208" style="position:absolute" from="2857,3496" to="2869,3497" strokecolor="#24211d" strokeweight="0"/>
              <v:line id="_x0000_s57209" style="position:absolute" from="2881,3496" to="2893,3508" strokecolor="#24211d" strokeweight="0"/>
              <v:line id="_x0000_s57210" style="position:absolute" from="2905,3508" to="2917,3509" strokecolor="#24211d" strokeweight="0"/>
              <v:line id="_x0000_s57211" style="position:absolute" from="2929,3520" to="2941,3521" strokecolor="#24211d" strokeweight="0"/>
              <v:line id="_x0000_s57212" style="position:absolute" from="2953,3532" to="2965,3533" strokecolor="#24211d" strokeweight="0"/>
              <v:line id="_x0000_s57213" style="position:absolute" from="2977,3532" to="2989,3544" strokecolor="#24211d" strokeweight="0"/>
              <v:line id="_x0000_s57214" style="position:absolute" from="3001,3544" to="3013,3545" strokecolor="#24211d" strokeweight="0"/>
              <v:line id="_x0000_s57215" style="position:absolute" from="3037,3556" to="3049,3568" strokecolor="#24211d" strokeweight="0"/>
              <v:line id="_x0000_s57216" style="position:absolute" from="3061,3568" to="3073,3580" strokecolor="#24211d" strokeweight="0"/>
              <v:line id="_x0000_s57217" style="position:absolute" from="3085,3580" to="3097,3581" strokecolor="#24211d" strokeweight="0"/>
              <v:line id="_x0000_s57218" style="position:absolute" from="3109,3592" to="3121,3593" strokecolor="#24211d" strokeweight="0"/>
              <v:line id="_x0000_s57219" style="position:absolute" from="3133,3592" to="3134,3604" strokecolor="#24211d" strokeweight="0"/>
              <v:line id="_x0000_s57220" style="position:absolute" from="3133,3592" to="3134,3604" strokecolor="#24211d" strokeweight="0"/>
              <v:line id="_x0000_s57221" style="position:absolute" from="2029,2703" to="2041,2704" strokecolor="#24211d" strokeweight="0"/>
              <v:line id="_x0000_s57222" style="position:absolute" from="2053,2715" to="2065,2716" strokecolor="#24211d" strokeweight="0"/>
              <v:line id="_x0000_s57223" style="position:absolute" from="2077,2727" to="2089,2728" strokecolor="#24211d" strokeweight="0"/>
              <v:line id="_x0000_s57224" style="position:absolute" from="2089,2739" to="2101,2740" strokecolor="#24211d" strokeweight="0"/>
              <v:line id="_x0000_s57225" style="position:absolute" from="2113,2751" to="2125,2752" strokecolor="#24211d" strokeweight="0"/>
              <v:line id="_x0000_s57226" style="position:absolute" from="2137,2763" to="2149,2764" strokecolor="#24211d" strokeweight="0"/>
              <v:line id="_x0000_s57227" style="position:absolute" from="2173,2787" to="2185,2788" strokecolor="#24211d" strokeweight="0"/>
              <v:line id="_x0000_s57228" style="position:absolute" from="2197,2799" to="2209,2800" strokecolor="#24211d" strokeweight="0"/>
              <v:line id="_x0000_s57229" style="position:absolute" from="2221,2811" to="2233,2812" strokecolor="#24211d" strokeweight="0"/>
              <v:line id="_x0000_s57230" style="position:absolute" from="2233,2823" to="2245,2824" strokecolor="#24211d" strokeweight="0"/>
              <v:line id="_x0000_s57231" style="position:absolute" from="2257,2835" to="2269,2836" strokecolor="#24211d" strokeweight="0"/>
              <v:line id="_x0000_s57232" style="position:absolute" from="2281,2847" to="2293,2848" strokecolor="#24211d" strokeweight="0"/>
              <v:line id="_x0000_s57233" style="position:absolute" from="2317,2871" to="2329,2872" strokecolor="#24211d" strokeweight="0"/>
              <v:line id="_x0000_s57234" style="position:absolute" from="2341,2883" to="2353,2884" strokecolor="#24211d" strokeweight="0"/>
              <v:line id="_x0000_s57235" style="position:absolute" from="2365,2896" to="2377,2897" strokecolor="#24211d" strokeweight="0"/>
              <v:line id="_x0000_s57236" style="position:absolute" from="2401,2920" to="2413,2921" strokecolor="#24211d" strokeweight="0"/>
              <v:line id="_x0000_s57237" style="position:absolute" from="2425,2932" to="2437,2933" strokecolor="#24211d" strokeweight="0"/>
              <v:line id="_x0000_s57238" style="position:absolute" from="2449,2944" to="2461,2945" strokecolor="#24211d" strokeweight="0"/>
              <v:line id="_x0000_s57239" style="position:absolute" from="2461,2956" to="2473,2968" strokecolor="#24211d" strokeweight="0"/>
              <v:line id="_x0000_s57240" style="position:absolute" from="2485,2968" to="2497,2980" strokecolor="#24211d" strokeweight="0"/>
              <v:line id="_x0000_s57241" style="position:absolute" from="2509,2980" to="2521,2992" strokecolor="#24211d" strokeweight="0"/>
              <v:line id="_x0000_s57242" style="position:absolute" from="2533,2992" to="2534,3004" strokecolor="#24211d" strokeweight="0"/>
              <v:line id="_x0000_s57243" style="position:absolute" from="2545,3004" to="2557,3016" strokecolor="#24211d" strokeweight="0"/>
              <v:line id="_x0000_s57244" style="position:absolute" from="2569,3016" to="2581,3028" strokecolor="#24211d" strokeweight="0"/>
              <v:line id="_x0000_s57245" style="position:absolute" from="2593,3028" to="2605,3040" strokecolor="#24211d" strokeweight="0"/>
              <v:line id="_x0000_s57246" style="position:absolute" from="2605,3040" to="2617,3052" strokecolor="#24211d" strokeweight="0"/>
              <v:line id="_x0000_s57247" style="position:absolute" from="2629,3052" to="2641,3064" strokecolor="#24211d" strokeweight="0"/>
              <v:line id="_x0000_s57248" style="position:absolute" from="2653,3064" to="2665,3076" strokecolor="#24211d" strokeweight="0"/>
              <v:line id="_x0000_s57249" style="position:absolute" from="2677,3076" to="2678,3088" strokecolor="#24211d" strokeweight="0"/>
              <v:line id="_x0000_s57250" style="position:absolute" from="2689,3088" to="2701,3100" strokecolor="#24211d" strokeweight="0"/>
              <v:line id="_x0000_s57251" style="position:absolute" from="2713,3100" to="2725,3112" strokecolor="#24211d" strokeweight="0"/>
              <v:line id="_x0000_s57252" style="position:absolute" from="2737,3112" to="2749,3124" strokecolor="#24211d" strokeweight="0"/>
              <v:line id="_x0000_s57253" style="position:absolute" from="2749,3124" to="2761,3136" strokecolor="#24211d" strokeweight="0"/>
              <v:line id="_x0000_s57254" style="position:absolute" from="2773,3136" to="2785,3148" strokecolor="#24211d" strokeweight="0"/>
              <v:line id="_x0000_s57255" style="position:absolute" from="2797,3148" to="2809,3160" strokecolor="#24211d" strokeweight="0"/>
              <v:line id="_x0000_s57256" style="position:absolute" from="2821,3160" to="2822,3172" strokecolor="#24211d" strokeweight="0"/>
              <v:line id="_x0000_s57257" style="position:absolute" from="2833,3172" to="2845,3184" strokecolor="#24211d" strokeweight="0"/>
              <v:line id="_x0000_s57258" style="position:absolute" from="2857,3184" to="2869,3196" strokecolor="#24211d" strokeweight="0"/>
              <v:line id="_x0000_s57259" style="position:absolute" from="2881,3196" to="2893,3208" strokecolor="#24211d" strokeweight="0"/>
              <v:line id="_x0000_s57260" style="position:absolute" from="2905,3208" to="2906,3220" strokecolor="#24211d" strokeweight="0"/>
              <v:line id="_x0000_s57261" style="position:absolute" from="2917,3220" to="2929,3232" strokecolor="#24211d" strokeweight="0"/>
              <v:line id="_x0000_s57262" style="position:absolute" from="2941,3232" to="2953,3244" strokecolor="#24211d" strokeweight="0"/>
              <v:line id="_x0000_s57263" style="position:absolute" from="2965,3244" to="2977,3256" strokecolor="#24211d" strokeweight="0"/>
              <v:line id="_x0000_s57264" style="position:absolute" from="2977,3256" to="2989,3268" strokecolor="#24211d" strokeweight="0"/>
              <v:line id="_x0000_s57265" style="position:absolute" from="3001,3280" to="3013,3281" strokecolor="#24211d" strokeweight="0"/>
              <v:line id="_x0000_s57266" style="position:absolute" from="3025,3292" to="3037,3293" strokecolor="#24211d" strokeweight="0"/>
              <v:line id="_x0000_s57267" style="position:absolute" from="3061,3316" to="3073,3317" strokecolor="#24211d" strokeweight="0"/>
              <v:line id="_x0000_s57268" style="position:absolute" from="3085,3328" to="3097,3329" strokecolor="#24211d" strokeweight="0"/>
              <v:line id="_x0000_s57269" style="position:absolute" from="3109,3340" to="3121,3341" strokecolor="#24211d" strokeweight="0"/>
              <v:line id="_x0000_s57270" style="position:absolute" from="3121,3352" to="3133,3353" strokecolor="#24211d" strokeweight="0"/>
              <v:line id="_x0000_s57271" style="position:absolute" from="2016,2042" to="2017,2054" strokecolor="#24211d" strokeweight="0"/>
              <v:line id="_x0000_s57272" style="position:absolute" from="2029,2067" to="2041,2068" strokecolor="#24211d" strokeweight="0"/>
              <v:line id="_x0000_s57273" style="position:absolute" from="2041,2079" to="2053,2091" strokecolor="#24211d" strokeweight="0"/>
              <v:line id="_x0000_s57274" style="position:absolute" from="2065,2091" to="2077,2103" strokecolor="#24211d" strokeweight="0"/>
              <v:line id="_x0000_s57275" style="position:absolute" from="2077,2115" to="2089,2127" strokecolor="#24211d" strokeweight="0"/>
              <v:line id="_x0000_s57276" style="position:absolute" from="2101,2127" to="2102,2139" strokecolor="#24211d" strokeweight="0"/>
              <v:line id="_x0000_s57277" style="position:absolute" from="2113,2151" to="2125,2152" strokecolor="#24211d" strokeweight="0"/>
              <v:line id="_x0000_s57278" style="position:absolute" from="2137,2163" to="2138,2175" strokecolor="#24211d" strokeweight="0"/>
              <v:line id="_x0000_s57279" style="position:absolute" from="2149,2175" to="2161,2187" strokecolor="#24211d" strokeweight="0"/>
              <v:line id="_x0000_s57280" style="position:absolute" from="2161,2199" to="2173,2200" strokecolor="#24211d" strokeweight="0"/>
              <v:line id="_x0000_s57281" style="position:absolute" from="2185,2211" to="2197,2223" strokecolor="#24211d" strokeweight="0"/>
              <v:line id="_x0000_s57282" style="position:absolute" from="2197,2235" to="2209,2236" strokecolor="#24211d" strokeweight="0"/>
              <v:line id="_x0000_s57283" style="position:absolute" from="2221,2247" to="2233,2259" strokecolor="#24211d" strokeweight="0"/>
              <v:line id="_x0000_s57284" style="position:absolute" from="2233,2259" to="2245,2271" strokecolor="#24211d" strokeweight="0"/>
              <v:line id="_x0000_s57285" style="position:absolute" from="2269,2295" to="2281,2307" strokecolor="#24211d" strokeweight="0"/>
              <v:line id="_x0000_s57286" style="position:absolute" from="2305,2331" to="2317,2343" strokecolor="#24211d" strokeweight="0"/>
              <v:line id="_x0000_s57287" style="position:absolute" from="2317,2343" to="2329,2355" strokecolor="#24211d" strokeweight="0"/>
              <v:line id="_x0000_s57288" style="position:absolute" from="2341,2367" to="2353,2368" strokecolor="#24211d" strokeweight="0"/>
              <v:line id="_x0000_s57289" style="position:absolute" from="2353,2379" to="2365,2391" strokecolor="#24211d" strokeweight="0"/>
              <v:line id="_x0000_s57290" style="position:absolute" from="2377,2391" to="2378,2403" strokecolor="#24211d" strokeweight="0"/>
              <v:line id="_x0000_s57291" style="position:absolute" from="2389,2415" to="2401,2427" strokecolor="#24211d" strokeweight="0"/>
              <v:line id="_x0000_s57292" style="position:absolute" from="2413,2427" to="2414,2439" strokecolor="#24211d" strokeweight="0"/>
              <v:line id="_x0000_s57293" style="position:absolute" from="2425,2451" to="2437,2452" strokecolor="#24211d" strokeweight="0"/>
              <v:line id="_x0000_s57294" style="position:absolute" from="2437,2463" to="2449,2475" strokecolor="#24211d" strokeweight="0"/>
              <v:line id="_x0000_s57295" style="position:absolute" from="2461,2475" to="2473,2487" strokecolor="#24211d" strokeweight="0"/>
              <v:line id="_x0000_s57296" style="position:absolute" from="2473,2499" to="2485,2511" strokecolor="#24211d" strokeweight="0"/>
              <v:line id="_x0000_s57297" style="position:absolute" from="2497,2511" to="2498,2523" strokecolor="#24211d" strokeweight="0"/>
              <v:line id="_x0000_s57298" style="position:absolute" from="2509,2535" to="2521,2536" strokecolor="#24211d" strokeweight="0"/>
              <v:line id="_x0000_s57299" style="position:absolute" from="2533,2547" to="2534,2559" strokecolor="#24211d" strokeweight="0"/>
              <v:line id="_x0000_s57300" style="position:absolute" from="2545,2559" to="2557,2571" strokecolor="#24211d" strokeweight="0"/>
              <v:line id="_x0000_s57301" style="position:absolute" from="2557,2583" to="2569,2584" strokecolor="#24211d" strokeweight="0"/>
              <v:line id="_x0000_s57302" style="position:absolute" from="2581,2595" to="2593,2607" strokecolor="#24211d" strokeweight="0"/>
              <v:line id="_x0000_s57303" style="position:absolute" from="2593,2619" to="2605,2620" strokecolor="#24211d" strokeweight="0"/>
              <v:line id="_x0000_s57304" style="position:absolute" from="2617,2631" to="2629,2643" strokecolor="#24211d" strokeweight="0"/>
              <v:line id="_x0000_s57305" style="position:absolute" from="2629,2643" to="2641,2655" strokecolor="#24211d" strokeweight="0"/>
              <v:line id="_x0000_s57306" style="position:absolute" from="2665,2679" to="2677,2691" strokecolor="#24211d" strokeweight="0"/>
              <v:line id="_x0000_s57307" style="position:absolute" from="2701,2715" to="2713,2727" strokecolor="#24211d" strokeweight="0"/>
              <v:line id="_x0000_s57308" style="position:absolute" from="2713,2727" to="2725,2739" strokecolor="#24211d" strokeweight="0"/>
              <v:line id="_x0000_s57309" style="position:absolute" from="2737,2751" to="2749,2752" strokecolor="#24211d" strokeweight="0"/>
              <v:line id="_x0000_s57310" style="position:absolute" from="2749,2763" to="2761,2775" strokecolor="#24211d" strokeweight="0"/>
              <v:line id="_x0000_s57311" style="position:absolute" from="2773,2775" to="2774,2787" strokecolor="#24211d" strokeweight="0"/>
              <v:line id="_x0000_s57312" style="position:absolute" from="2785,2799" to="2797,2811" strokecolor="#24211d" strokeweight="0"/>
              <v:line id="_x0000_s57313" style="position:absolute" from="2809,2811" to="2810,2823" strokecolor="#24211d" strokeweight="0"/>
              <v:line id="_x0000_s57314" style="position:absolute" from="2821,2835" to="2833,2836" strokecolor="#24211d" strokeweight="0"/>
              <v:line id="_x0000_s57315" style="position:absolute" from="2833,2847" to="2845,2859" strokecolor="#24211d" strokeweight="0"/>
              <v:line id="_x0000_s57316" style="position:absolute" from="2857,2859" to="2869,2871" strokecolor="#24211d" strokeweight="0"/>
              <v:line id="_x0000_s57317" style="position:absolute" from="2869,2883" to="2881,2896" strokecolor="#24211d" strokeweight="0"/>
              <v:line id="_x0000_s57318" style="position:absolute" from="2893,2896" to="2894,2908" strokecolor="#24211d" strokeweight="0"/>
              <v:line id="_x0000_s57319" style="position:absolute" from="2905,2920" to="2917,2921" strokecolor="#24211d" strokeweight="0"/>
              <v:line id="_x0000_s57320" style="position:absolute" from="2929,2932" to="2930,2944" strokecolor="#24211d" strokeweight="0"/>
              <v:line id="_x0000_s57321" style="position:absolute" from="2941,2944" to="2953,2956" strokecolor="#24211d" strokeweight="0"/>
              <v:line id="_x0000_s57322" style="position:absolute" from="2977,2980" to="2989,2992" strokecolor="#24211d" strokeweight="0"/>
              <v:line id="_x0000_s57323" style="position:absolute" from="2989,3004" to="3001,3005" strokecolor="#24211d" strokeweight="0"/>
              <v:line id="_x0000_s57324" style="position:absolute" from="3013,3016" to="3025,3028" strokecolor="#24211d" strokeweight="0"/>
              <v:line id="_x0000_s57325" style="position:absolute" from="3025,3028" to="3037,3040" strokecolor="#24211d" strokeweight="0"/>
              <v:line id="_x0000_s57326" style="position:absolute" from="3061,3064" to="3073,3076" strokecolor="#24211d" strokeweight="0"/>
              <v:line id="_x0000_s57327" style="position:absolute" from="3097,3100" to="3109,3112" strokecolor="#24211d" strokeweight="0"/>
              <v:line id="_x0000_s57328" style="position:absolute" from="3109,3112" to="3121,3124" strokecolor="#24211d" strokeweight="0"/>
              <v:line id="_x0000_s57329" style="position:absolute" from="2016,1562" to="2017,1574" strokecolor="#24211d" strokeweight="0"/>
              <v:line id="_x0000_s57330" style="position:absolute" from="2029,1586" to="2041,1598" strokecolor="#24211d" strokeweight="0"/>
              <v:line id="_x0000_s57331" style="position:absolute" from="2041,1598" to="2053,1610" strokecolor="#24211d" strokeweight="0"/>
              <v:line id="_x0000_s57332" style="position:absolute" from="2053,1622" to="2065,1634" strokecolor="#24211d" strokeweight="0"/>
              <v:line id="_x0000_s57333" style="position:absolute" from="2077,1634" to="2078,1646" strokecolor="#24211d" strokeweight="0"/>
              <v:line id="_x0000_s57334" style="position:absolute" from="2089,1658" to="2101,1670" strokecolor="#24211d" strokeweight="0"/>
              <v:line id="_x0000_s57335" style="position:absolute" from="2101,1670" to="2113,1682" strokecolor="#24211d" strokeweight="0"/>
              <v:line id="_x0000_s57336" style="position:absolute" from="2125,1694" to="2126,1706" strokecolor="#24211d" strokeweight="0"/>
              <v:line id="_x0000_s57337" style="position:absolute" from="2137,1706" to="2149,1718" strokecolor="#24211d" strokeweight="0"/>
              <v:line id="_x0000_s57338" style="position:absolute" from="2149,1730" to="2161,1742" strokecolor="#24211d" strokeweight="0"/>
              <v:line id="_x0000_s57339" style="position:absolute" from="2173,1742" to="2174,1754" strokecolor="#24211d" strokeweight="0"/>
              <v:line id="_x0000_s57340" style="position:absolute" from="2185,1766" to="2197,1778" strokecolor="#24211d" strokeweight="0"/>
              <v:line id="_x0000_s57341" style="position:absolute" from="2197,1790" to="2209,1791" strokecolor="#24211d" strokeweight="0"/>
              <v:line id="_x0000_s57342" style="position:absolute" from="2209,1802" to="2221,1814" strokecolor="#24211d" strokeweight="0"/>
              <v:line id="_x0000_s57343" style="position:absolute" from="2245,1838" to="2257,1850" strokecolor="#24211d" strokeweight="0"/>
              <v:line id="_x0000_s57344" style="position:absolute" from="2257,1862" to="2269,1863" strokecolor="#24211d" strokeweight="0"/>
              <v:line id="_x0000_s57345" style="position:absolute" from="2281,1874" to="2282,1886" strokecolor="#24211d" strokeweight="0"/>
              <v:line id="_x0000_s57346" style="position:absolute" from="2293,1898" to="2305,1899" strokecolor="#24211d" strokeweight="0"/>
              <v:line id="_x0000_s57347" style="position:absolute" from="2305,1910" to="2317,1922" strokecolor="#24211d" strokeweight="0"/>
              <v:line id="_x0000_s57348" style="position:absolute" from="2341,1946" to="2353,1958" strokecolor="#24211d" strokeweight="0"/>
              <v:line id="_x0000_s57349" style="position:absolute" from="2353,1970" to="2365,1971" strokecolor="#24211d" strokeweight="0"/>
              <v:line id="_x0000_s57350" style="position:absolute" from="2377,1982" to="2378,1994" strokecolor="#24211d" strokeweight="0"/>
              <v:line id="_x0000_s57351" style="position:absolute" from="2401,2018" to="2413,2030" strokecolor="#24211d" strokeweight="0"/>
              <v:line id="_x0000_s57352" style="position:absolute" from="2413,2042" to="2425,2054" strokecolor="#24211d" strokeweight="0"/>
              <v:line id="_x0000_s57353" style="position:absolute" from="2437,2054" to="2438,2067" strokecolor="#24211d" strokeweight="0"/>
              <v:line id="_x0000_s57354" style="position:absolute" from="2449,2079" to="2461,2091" strokecolor="#24211d" strokeweight="0"/>
              <v:line id="_x0000_s57355" style="position:absolute" from="2461,2091" to="2473,2103" strokecolor="#24211d" strokeweight="0"/>
              <v:line id="_x0000_s57356" style="position:absolute" from="2485,2115" to="2486,2127" strokecolor="#24211d" strokeweight="0"/>
              <v:line id="_x0000_s57357" style="position:absolute" from="2497,2127" to="2509,2139" strokecolor="#24211d" strokeweight="0"/>
              <v:line id="_x0000_s57358" style="position:absolute" from="2509,2151" to="2521,2163" strokecolor="#24211d" strokeweight="0"/>
              <v:line id="_x0000_s57359" style="position:absolute" from="2533,2163" to="2534,2175" strokecolor="#24211d" strokeweight="0"/>
              <v:line id="_x0000_s57360" style="position:absolute" from="2545,2187" to="2546,2199" strokecolor="#24211d" strokeweight="0"/>
              <v:line id="_x0000_s57361" style="position:absolute" from="2557,2199" to="2569,2211" strokecolor="#24211d" strokeweight="0"/>
              <v:line id="_x0000_s57362" style="position:absolute" from="2569,2223" to="2581,2235" strokecolor="#24211d" strokeweight="0"/>
              <v:line id="_x0000_s57363" style="position:absolute" from="2593,2235" to="2594,2247" strokecolor="#24211d" strokeweight="0"/>
              <v:line id="_x0000_s57364" style="position:absolute" from="2605,2259" to="2617,2271" strokecolor="#24211d" strokeweight="0"/>
              <v:line id="_x0000_s57365" style="position:absolute" from="2617,2271" to="2629,2283" strokecolor="#24211d" strokeweight="0"/>
              <v:line id="_x0000_s57366" style="position:absolute" from="2641,2295" to="2642,2307" strokecolor="#24211d" strokeweight="0"/>
              <v:line id="_x0000_s57367" style="position:absolute" from="2653,2319" to="2665,2320" strokecolor="#24211d" strokeweight="0"/>
              <v:line id="_x0000_s57368" style="position:absolute" from="2665,2331" to="2677,2343" strokecolor="#24211d" strokeweight="0"/>
              <v:line id="_x0000_s57369" style="position:absolute" from="2701,2367" to="2702,2379" strokecolor="#24211d" strokeweight="0"/>
              <v:line id="_x0000_s57370" style="position:absolute" from="2713,2391" to="2725,2392" strokecolor="#24211d" strokeweight="0"/>
              <v:line id="_x0000_s57371" style="position:absolute" from="2725,2403" to="2737,2415" strokecolor="#24211d" strokeweight="0"/>
              <v:line id="_x0000_s57372" style="position:absolute" from="2761,2439" to="2773,2451" strokecolor="#24211d" strokeweight="0"/>
              <v:line id="_x0000_s57373" style="position:absolute" from="2773,2463" to="2785,2464" strokecolor="#24211d" strokeweight="0"/>
              <v:line id="_x0000_s57374" style="position:absolute" from="2797,2475" to="2798,2487" strokecolor="#24211d" strokeweight="0"/>
              <v:line id="_x0000_s57375" style="position:absolute" from="2809,2499" to="2821,2500" strokecolor="#24211d" strokeweight="0"/>
              <v:line id="_x0000_s57376" style="position:absolute" from="2821,2511" to="2833,2523" strokecolor="#24211d" strokeweight="0"/>
              <v:line id="_x0000_s57377" style="position:absolute" from="2857,2547" to="2869,2559" strokecolor="#24211d" strokeweight="0"/>
              <v:line id="_x0000_s57378" style="position:absolute" from="2869,2571" to="2881,2572" strokecolor="#24211d" strokeweight="0"/>
              <v:line id="_x0000_s57379" style="position:absolute" from="2881,2583" to="2893,2595" strokecolor="#24211d" strokeweight="0"/>
              <v:line id="_x0000_s57380" style="position:absolute" from="2905,2607" to="2906,2619" strokecolor="#24211d" strokeweight="0"/>
              <v:line id="_x0000_s57381" style="position:absolute" from="2917,2619" to="2929,2631" strokecolor="#24211d" strokeweight="0"/>
              <v:line id="_x0000_s57382" style="position:absolute" from="2929,2643" to="2941,2655" strokecolor="#24211d" strokeweight="0"/>
              <v:line id="_x0000_s57383" style="position:absolute" from="2953,2655" to="2954,2667" strokecolor="#24211d" strokeweight="0"/>
              <v:line id="_x0000_s57384" style="position:absolute" from="2965,2679" to="2977,2691" strokecolor="#24211d" strokeweight="0"/>
              <v:line id="_x0000_s57385" style="position:absolute" from="2977,2691" to="2989,2703" strokecolor="#24211d" strokeweight="0"/>
              <v:line id="_x0000_s57386" style="position:absolute" from="3001,2715" to="3002,2727" strokecolor="#24211d" strokeweight="0"/>
              <v:line id="_x0000_s57387" style="position:absolute" from="3013,2727" to="3025,2739" strokecolor="#24211d" strokeweight="0"/>
              <v:line id="_x0000_s57388" style="position:absolute" from="3025,2751" to="3037,2763" strokecolor="#24211d" strokeweight="0"/>
              <v:line id="_x0000_s57389" style="position:absolute" from="3037,2763" to="3049,2775" strokecolor="#24211d" strokeweight="0"/>
            </v:group>
            <v:line id="_x0000_s57391" style="position:absolute" from="3061,2787" to="3062,2799" strokecolor="#24211d" strokeweight="0"/>
            <v:line id="_x0000_s57392" style="position:absolute" from="3073,2799" to="3085,2811" strokecolor="#24211d" strokeweight="0"/>
            <v:line id="_x0000_s57393" style="position:absolute" from="3085,2823" to="3097,2835" strokecolor="#24211d" strokeweight="0"/>
            <v:line id="_x0000_s57394" style="position:absolute" from="3109,2835" to="3110,2847" strokecolor="#24211d" strokeweight="0"/>
            <v:line id="_x0000_s57395" style="position:absolute" from="3121,2859" to="3133,2871" strokecolor="#24211d" strokeweight="0"/>
            <v:line id="_x0000_s57396" style="position:absolute" from="3133,2883" to="3145,2884" strokecolor="#24211d" strokeweight="0"/>
            <v:line id="_x0000_s57397" style="position:absolute" from="2016,1093" to="2017,1105" strokecolor="#24211d" strokeweight="0"/>
            <v:line id="_x0000_s57398" style="position:absolute" from="2029,1117" to="2030,1129" strokecolor="#24211d" strokeweight="0"/>
            <v:line id="_x0000_s57399" style="position:absolute" from="2041,1129" to="2042,1141" strokecolor="#24211d" strokeweight="0"/>
            <v:line id="_x0000_s57400" style="position:absolute" from="2053,1153" to="2065,1165" strokecolor="#24211d" strokeweight="0"/>
            <v:line id="_x0000_s57401" style="position:absolute" from="2065,1177" to="2077,1178" strokecolor="#24211d" strokeweight="0"/>
            <v:line id="_x0000_s57402" style="position:absolute" from="2077,1189" to="2089,1201" strokecolor="#24211d" strokeweight="0"/>
            <v:line id="_x0000_s57403" style="position:absolute" from="2101,1213" to="2102,1225" strokecolor="#24211d" strokeweight="0"/>
            <v:line id="_x0000_s57404" style="position:absolute" from="2125,1250" to="2137,1262" strokecolor="#24211d" strokeweight="0"/>
            <v:line id="_x0000_s57405" style="position:absolute" from="2137,1274" to="2149,1286" strokecolor="#24211d" strokeweight="0"/>
            <v:line id="_x0000_s57406" style="position:absolute" from="2149,1286" to="2161,1298" strokecolor="#24211d" strokeweight="0"/>
            <v:line id="_x0000_s57407" style="position:absolute" from="2161,1310" to="2173,1322" strokecolor="#24211d" strokeweight="0"/>
            <v:line id="_x0000_s57408" style="position:absolute" from="2197,1346" to="2198,1358" strokecolor="#24211d" strokeweight="0"/>
            <v:line id="_x0000_s57409" style="position:absolute" from="2209,1370" to="2221,1382" strokecolor="#24211d" strokeweight="0"/>
            <v:line id="_x0000_s57410" style="position:absolute" from="2221,1382" to="2233,1394" strokecolor="#24211d" strokeweight="0"/>
            <v:line id="_x0000_s57411" style="position:absolute" from="2233,1406" to="2245,1418" strokecolor="#24211d" strokeweight="0"/>
            <v:line id="_x0000_s57412" style="position:absolute" from="2245,1430" to="2257,1442" strokecolor="#24211d" strokeweight="0"/>
            <v:line id="_x0000_s57413" style="position:absolute" from="2269,1442" to="2270,1454" strokecolor="#24211d" strokeweight="0"/>
            <v:line id="_x0000_s57414" style="position:absolute" from="2281,1466" to="2282,1478" strokecolor="#24211d" strokeweight="0"/>
            <v:line id="_x0000_s57415" style="position:absolute" from="2293,1490" to="2305,1491" strokecolor="#24211d" strokeweight="0"/>
            <v:line id="_x0000_s57416" style="position:absolute" from="2305,1502" to="2317,1514" strokecolor="#24211d" strokeweight="0"/>
            <v:line id="_x0000_s57417" style="position:absolute" from="2317,1526" to="2329,1538" strokecolor="#24211d" strokeweight="0"/>
            <v:line id="_x0000_s57418" style="position:absolute" from="2329,1538" to="2341,1550" strokecolor="#24211d" strokeweight="0"/>
            <v:line id="_x0000_s57419" style="position:absolute" from="2353,1562" to="2354,1574" strokecolor="#24211d" strokeweight="0"/>
            <v:line id="_x0000_s57420" style="position:absolute" from="2365,1586" to="2366,1598" strokecolor="#24211d" strokeweight="0"/>
            <v:line id="_x0000_s57421" style="position:absolute" from="2377,1598" to="2389,1610" strokecolor="#24211d" strokeweight="0"/>
            <v:line id="_x0000_s57422" style="position:absolute" from="2389,1622" to="2401,1634" strokecolor="#24211d" strokeweight="0"/>
            <v:line id="_x0000_s57423" style="position:absolute" from="2401,1646" to="2413,1647" strokecolor="#24211d" strokeweight="0"/>
            <v:line id="_x0000_s57424" style="position:absolute" from="2413,1658" to="2425,1670" strokecolor="#24211d" strokeweight="0"/>
            <v:line id="_x0000_s57425" style="position:absolute" from="2437,1682" to="2438,1694" strokecolor="#24211d" strokeweight="0"/>
            <v:line id="_x0000_s57426" style="position:absolute" from="2449,1694" to="2450,1706" strokecolor="#24211d" strokeweight="0"/>
            <v:line id="_x0000_s57427" style="position:absolute" from="2461,1718" to="2473,1730" strokecolor="#24211d" strokeweight="0"/>
            <v:line id="_x0000_s57428" style="position:absolute" from="2473,1742" to="2485,1743" strokecolor="#24211d" strokeweight="0"/>
            <v:line id="_x0000_s57429" style="position:absolute" from="2485,1754" to="2497,1766" strokecolor="#24211d" strokeweight="0"/>
            <v:line id="_x0000_s57430" style="position:absolute" from="2509,1778" to="2510,1790" strokecolor="#24211d" strokeweight="0"/>
            <v:line id="_x0000_s57431" style="position:absolute" from="2533,1814" to="2534,1826" strokecolor="#24211d" strokeweight="0"/>
            <v:line id="_x0000_s57432" style="position:absolute" from="2545,1838" to="2557,1850" strokecolor="#24211d" strokeweight="0"/>
            <v:line id="_x0000_s57433" style="position:absolute" from="2557,1850" to="2569,1862" strokecolor="#24211d" strokeweight="0"/>
            <v:line id="_x0000_s57434" style="position:absolute" from="2569,1874" to="2581,1886" strokecolor="#24211d" strokeweight="0"/>
            <v:line id="_x0000_s57435" style="position:absolute" from="2605,1910" to="2606,1922" strokecolor="#24211d" strokeweight="0"/>
            <v:line id="_x0000_s57436" style="position:absolute" from="2617,1934" to="2618,1946" strokecolor="#24211d" strokeweight="0"/>
            <v:line id="_x0000_s57437" style="position:absolute" from="2629,1946" to="2641,1958" strokecolor="#24211d" strokeweight="0"/>
            <v:line id="_x0000_s57438" style="position:absolute" from="2641,1970" to="2653,1982" strokecolor="#24211d" strokeweight="0"/>
            <v:line id="_x0000_s57439" style="position:absolute" from="2653,1994" to="2665,2006" strokecolor="#24211d" strokeweight="0"/>
            <v:line id="_x0000_s57440" style="position:absolute" from="2677,2006" to="2678,2018" strokecolor="#24211d" strokeweight="0"/>
            <v:line id="_x0000_s57441" style="position:absolute" from="2689,2030" to="2690,2042" strokecolor="#24211d" strokeweight="0"/>
            <v:line id="_x0000_s57442" style="position:absolute" from="2713,2067" to="2725,2079" strokecolor="#24211d" strokeweight="0"/>
            <v:line id="_x0000_s57443" style="position:absolute" from="2725,2091" to="2737,2103" strokecolor="#24211d" strokeweight="0"/>
            <v:line id="_x0000_s57444" style="position:absolute" from="2737,2103" to="2749,2115" strokecolor="#24211d" strokeweight="0"/>
            <v:line id="_x0000_s57445" style="position:absolute" from="2761,2127" to="2762,2139" strokecolor="#24211d" strokeweight="0"/>
            <v:line id="_x0000_s57446" style="position:absolute" from="2785,2163" to="2797,2175" strokecolor="#24211d" strokeweight="0"/>
            <v:line id="_x0000_s57447" style="position:absolute" from="2797,2187" to="2809,2199" strokecolor="#24211d" strokeweight="0"/>
            <v:line id="_x0000_s57448" style="position:absolute" from="2809,2211" to="2821,2212" strokecolor="#24211d" strokeweight="0"/>
            <v:line id="_x0000_s57449" style="position:absolute" from="2821,2223" to="2833,2235" strokecolor="#24211d" strokeweight="0"/>
            <v:line id="_x0000_s57450" style="position:absolute" from="2845,2247" to="2846,2259" strokecolor="#24211d" strokeweight="0"/>
            <v:line id="_x0000_s57451" style="position:absolute" from="2857,2259" to="2858,2271" strokecolor="#24211d" strokeweight="0"/>
            <v:line id="_x0000_s57452" style="position:absolute" from="2869,2283" to="2881,2295" strokecolor="#24211d" strokeweight="0"/>
            <v:line id="_x0000_s57453" style="position:absolute" from="2881,2307" to="2893,2308" strokecolor="#24211d" strokeweight="0"/>
            <v:line id="_x0000_s57454" style="position:absolute" from="2893,2319" to="2905,2331" strokecolor="#24211d" strokeweight="0"/>
            <v:line id="_x0000_s57455" style="position:absolute" from="2905,2343" to="2917,2355" strokecolor="#24211d" strokeweight="0"/>
            <v:line id="_x0000_s57456" style="position:absolute" from="2941,2379" to="2942,2391" strokecolor="#24211d" strokeweight="0"/>
            <v:line id="_x0000_s57457" style="position:absolute" from="2953,2403" to="2965,2415" strokecolor="#24211d" strokeweight="0"/>
            <v:line id="_x0000_s57458" style="position:absolute" from="2965,2415" to="2977,2427" strokecolor="#24211d" strokeweight="0"/>
            <v:line id="_x0000_s57459" style="position:absolute" from="2977,2439" to="2989,2451" strokecolor="#24211d" strokeweight="0"/>
            <v:line id="_x0000_s57460" style="position:absolute" from="2989,2463" to="3001,2464" strokecolor="#24211d" strokeweight="0"/>
            <v:line id="_x0000_s57461" style="position:absolute" from="3013,2475" to="3014,2487" strokecolor="#24211d" strokeweight="0"/>
            <v:line id="_x0000_s57462" style="position:absolute" from="3025,2499" to="3026,2511" strokecolor="#24211d" strokeweight="0"/>
            <v:line id="_x0000_s57463" style="position:absolute" from="3037,2511" to="3049,2523" strokecolor="#24211d" strokeweight="0"/>
            <v:line id="_x0000_s57464" style="position:absolute" from="3049,2535" to="3061,2547" strokecolor="#24211d" strokeweight="0"/>
            <v:line id="_x0000_s57465" style="position:absolute" from="3061,2559" to="3073,2571" strokecolor="#24211d" strokeweight="0"/>
            <v:line id="_x0000_s57466" style="position:absolute" from="3085,2571" to="3086,2583" strokecolor="#24211d" strokeweight="0"/>
            <v:line id="_x0000_s57467" style="position:absolute" from="3097,2595" to="3098,2607" strokecolor="#24211d" strokeweight="0"/>
            <v:line id="_x0000_s57468" style="position:absolute" from="3121,2631" to="3133,2643" strokecolor="#24211d" strokeweight="0"/>
            <v:line id="_x0000_s57469" style="position:absolute" from="3133,2655" to="3145,2667" strokecolor="#24211d" strokeweight="0"/>
            <v:line id="_x0000_s57470" style="position:absolute" from="3145,2667" to="3157,2679" strokecolor="#24211d" strokeweight="0"/>
            <v:line id="_x0000_s57471" style="position:absolute" from="3145,2667" to="3157,2679" strokecolor="#24211d" strokeweight="0"/>
            <v:line id="_x0000_s57472" style="position:absolute" from="2016,637" to="2017,649" strokecolor="#24211d" strokeweight="0"/>
            <v:line id="_x0000_s57473" style="position:absolute" from="2041,673" to="2042,685" strokecolor="#24211d" strokeweight="0"/>
            <v:line id="_x0000_s57474" style="position:absolute" from="2053,697" to="2054,709" strokecolor="#24211d" strokeweight="0"/>
            <v:line id="_x0000_s57475" style="position:absolute" from="2077,733" to="2078,745" strokecolor="#24211d" strokeweight="0"/>
            <v:line id="_x0000_s57476" style="position:absolute" from="2089,757" to="2101,769" strokecolor="#24211d" strokeweight="0"/>
            <v:line id="_x0000_s57477" style="position:absolute" from="2101,781" to="2113,793" strokecolor="#24211d" strokeweight="0"/>
            <v:line id="_x0000_s57478" style="position:absolute" from="2113,793" to="2125,805" strokecolor="#24211d" strokeweight="0"/>
            <v:line id="_x0000_s57479" style="position:absolute" from="2125,817" to="2137,829" strokecolor="#24211d" strokeweight="0"/>
            <v:line id="_x0000_s57480" style="position:absolute" from="2137,841" to="2149,853" strokecolor="#24211d" strokeweight="0"/>
            <v:line id="_x0000_s57481" style="position:absolute" from="2149,853" to="2161,865" strokecolor="#24211d" strokeweight="0"/>
            <v:line id="_x0000_s57482" style="position:absolute" from="2161,877" to="2173,889" strokecolor="#24211d" strokeweight="0"/>
            <v:line id="_x0000_s57483" style="position:absolute" from="2185,901" to="2186,913" strokecolor="#24211d" strokeweight="0"/>
            <v:line id="_x0000_s57484" style="position:absolute" from="2197,913" to="2198,925" strokecolor="#24211d" strokeweight="0"/>
            <v:line id="_x0000_s57485" style="position:absolute" from="2209,937" to="2210,949" strokecolor="#24211d" strokeweight="0"/>
            <v:line id="_x0000_s57486" style="position:absolute" from="2221,961" to="2222,973" strokecolor="#24211d" strokeweight="0"/>
            <v:line id="_x0000_s57487" style="position:absolute" from="2245,997" to="2246,1009" strokecolor="#24211d" strokeweight="0"/>
            <v:line id="_x0000_s57488" style="position:absolute" from="2257,1021" to="2269,1033" strokecolor="#24211d" strokeweight="0"/>
            <v:line id="_x0000_s57489" style="position:absolute" from="2269,1045" to="2281,1046" strokecolor="#24211d" strokeweight="0"/>
            <v:line id="_x0000_s57490" style="position:absolute" from="2281,1057" to="2293,1069" strokecolor="#24211d" strokeweight="0"/>
            <v:line id="_x0000_s57491" style="position:absolute" from="2293,1081" to="2305,1093" strokecolor="#24211d" strokeweight="0"/>
            <v:line id="_x0000_s57492" style="position:absolute" from="2305,1105" to="2317,1106" strokecolor="#24211d" strokeweight="0"/>
            <v:line id="_x0000_s57493" style="position:absolute" from="2317,1117" to="2329,1129" strokecolor="#24211d" strokeweight="0"/>
            <v:line id="_x0000_s57494" style="position:absolute" from="2329,1141" to="2341,1153" strokecolor="#24211d" strokeweight="0"/>
            <v:line id="_x0000_s57495" style="position:absolute" from="2353,1165" to="2354,1177" strokecolor="#24211d" strokeweight="0"/>
            <v:line id="_x0000_s57496" style="position:absolute" from="2365,1177" to="2366,1189" strokecolor="#24211d" strokeweight="0"/>
            <v:line id="_x0000_s57497" style="position:absolute" from="2377,1201" to="2378,1213" strokecolor="#24211d" strokeweight="0"/>
            <v:line id="_x0000_s57498" style="position:absolute" from="2389,1225" to="2390,1238" strokecolor="#24211d" strokeweight="0"/>
            <v:line id="_x0000_s57499" style="position:absolute" from="2401,1238" to="2402,1250" strokecolor="#24211d" strokeweight="0"/>
            <v:line id="_x0000_s57500" style="position:absolute" from="2413,1262" to="2414,1274" strokecolor="#24211d" strokeweight="0"/>
            <v:line id="_x0000_s57501" style="position:absolute" from="2425,1286" to="2437,1298" strokecolor="#24211d" strokeweight="0"/>
            <v:line id="_x0000_s57502" style="position:absolute" from="2437,1298" to="2449,1310" strokecolor="#24211d" strokeweight="0"/>
            <v:line id="_x0000_s57503" style="position:absolute" from="2449,1322" to="2461,1334" strokecolor="#24211d" strokeweight="0"/>
            <v:line id="_x0000_s57504" style="position:absolute" from="2461,1346" to="2473,1358" strokecolor="#24211d" strokeweight="0"/>
            <v:line id="_x0000_s57505" style="position:absolute" from="2473,1370" to="2485,1371" strokecolor="#24211d" strokeweight="0"/>
            <v:line id="_x0000_s57506" style="position:absolute" from="2485,1382" to="2497,1394" strokecolor="#24211d" strokeweight="0"/>
            <v:line id="_x0000_s57507" style="position:absolute" from="2497,1406" to="2509,1418" strokecolor="#24211d" strokeweight="0"/>
            <v:line id="_x0000_s57508" style="position:absolute" from="2533,1442" to="2534,1454" strokecolor="#24211d" strokeweight="0"/>
            <v:line id="_x0000_s57509" style="position:absolute" from="2545,1466" to="2546,1478" strokecolor="#24211d" strokeweight="0"/>
            <v:line id="_x0000_s57510" style="position:absolute" from="2569,1502" to="2570,1514" strokecolor="#24211d" strokeweight="0"/>
            <v:line id="_x0000_s57511" style="position:absolute" from="2581,1526" to="2582,1538" strokecolor="#24211d" strokeweight="0"/>
            <v:line id="_x0000_s57512" style="position:absolute" from="2593,1550" to="2605,1562" strokecolor="#24211d" strokeweight="0"/>
            <v:line id="_x0000_s57513" style="position:absolute" from="2605,1562" to="2617,1574" strokecolor="#24211d" strokeweight="0"/>
            <v:line id="_x0000_s57514" style="position:absolute" from="2617,1586" to="2629,1598" strokecolor="#24211d" strokeweight="0"/>
            <v:line id="_x0000_s57515" style="position:absolute" from="2629,1610" to="2641,1622" strokecolor="#24211d" strokeweight="0"/>
            <v:line id="_x0000_s57516" style="position:absolute" from="2641,1622" to="2653,1634" strokecolor="#24211d" strokeweight="0"/>
            <v:line id="_x0000_s57517" style="position:absolute" from="2653,1646" to="2665,1658" strokecolor="#24211d" strokeweight="0"/>
            <v:line id="_x0000_s57518" style="position:absolute" from="2665,1670" to="2677,1682" strokecolor="#24211d" strokeweight="0"/>
            <v:line id="_x0000_s57519" style="position:absolute" from="2689,1682" to="2690,1694" strokecolor="#24211d" strokeweight="0"/>
            <v:line id="_x0000_s57520" style="position:absolute" from="2701,1706" to="2702,1718" strokecolor="#24211d" strokeweight="0"/>
            <v:line id="_x0000_s57521" style="position:absolute" from="2713,1730" to="2714,1742" strokecolor="#24211d" strokeweight="0"/>
            <v:line id="_x0000_s57522" style="position:absolute" from="2737,1766" to="2738,1778" strokecolor="#24211d" strokeweight="0"/>
            <v:line id="_x0000_s57523" style="position:absolute" from="2749,1790" to="2750,1802" strokecolor="#24211d" strokeweight="0"/>
            <v:line id="_x0000_s57524" style="position:absolute" from="2761,1814" to="2773,1815" strokecolor="#24211d" strokeweight="0"/>
            <v:line id="_x0000_s57525" style="position:absolute" from="2773,1826" to="2785,1838" strokecolor="#24211d" strokeweight="0"/>
            <v:line id="_x0000_s57526" style="position:absolute" from="2785,1850" to="2797,1862" strokecolor="#24211d" strokeweight="0"/>
            <v:line id="_x0000_s57527" style="position:absolute" from="2797,1874" to="2809,1875" strokecolor="#24211d" strokeweight="0"/>
            <v:line id="_x0000_s57528" style="position:absolute" from="2809,1886" to="2821,1898" strokecolor="#24211d" strokeweight="0"/>
            <v:line id="_x0000_s57529" style="position:absolute" from="2821,1910" to="2833,1922" strokecolor="#24211d" strokeweight="0"/>
            <v:line id="_x0000_s57530" style="position:absolute" from="2833,1934" to="2845,1946" strokecolor="#24211d" strokeweight="0"/>
            <v:line id="_x0000_s57531" style="position:absolute" from="2857,1946" to="2858,1958" strokecolor="#24211d" strokeweight="0"/>
            <v:line id="_x0000_s57532" style="position:absolute" from="2869,1970" to="2870,1982" strokecolor="#24211d" strokeweight="0"/>
            <v:line id="_x0000_s57533" style="position:absolute" from="2881,1994" to="2882,2006" strokecolor="#24211d" strokeweight="0"/>
            <v:line id="_x0000_s57534" style="position:absolute" from="2893,2006" to="2894,2018" strokecolor="#24211d" strokeweight="0"/>
            <v:line id="_x0000_s57535" style="position:absolute" from="2905,2030" to="2906,2042" strokecolor="#24211d" strokeweight="0"/>
            <v:line id="_x0000_s57536" style="position:absolute" from="2917,2054" to="2918,2067" strokecolor="#24211d" strokeweight="0"/>
            <v:line id="_x0000_s57537" style="position:absolute" from="2929,2067" to="2941,2079" strokecolor="#24211d" strokeweight="0"/>
            <v:line id="_x0000_s57538" style="position:absolute" from="2941,2091" to="2953,2103" strokecolor="#24211d" strokeweight="0"/>
            <v:line id="_x0000_s57539" style="position:absolute" from="2953,2115" to="2965,2127" strokecolor="#24211d" strokeweight="0"/>
            <v:line id="_x0000_s57540" style="position:absolute" from="2965,2127" to="2977,2139" strokecolor="#24211d" strokeweight="0"/>
            <v:line id="_x0000_s57541" style="position:absolute" from="2977,2151" to="2989,2163" strokecolor="#24211d" strokeweight="0"/>
            <v:line id="_x0000_s57542" style="position:absolute" from="2989,2175" to="3001,2187" strokecolor="#24211d" strokeweight="0"/>
            <v:line id="_x0000_s57543" style="position:absolute" from="3001,2199" to="3013,2200" strokecolor="#24211d" strokeweight="0"/>
            <v:line id="_x0000_s57544" style="position:absolute" from="3025,2211" to="3026,2223" strokecolor="#24211d" strokeweight="0"/>
            <v:line id="_x0000_s57545" style="position:absolute" from="3037,2235" to="3038,2247" strokecolor="#24211d" strokeweight="0"/>
            <v:line id="_x0000_s57546" style="position:absolute" from="3061,2271" to="3062,2283" strokecolor="#24211d" strokeweight="0"/>
            <v:line id="_x0000_s57547" style="position:absolute" from="3073,2295" to="3074,2307" strokecolor="#24211d" strokeweight="0"/>
            <v:line id="_x0000_s57548" style="position:absolute" from="3097,2331" to="3109,2343" strokecolor="#24211d" strokeweight="0"/>
            <v:line id="_x0000_s57549" style="position:absolute" from="3109,2355" to="3121,2367" strokecolor="#24211d" strokeweight="0"/>
            <v:line id="_x0000_s57550" style="position:absolute" from="3121,2379" to="3133,2391" strokecolor="#24211d" strokeweight="0"/>
            <v:line id="_x0000_s57551" style="position:absolute" from="3133,2391" to="3145,2403" strokecolor="#24211d" strokeweight="0"/>
            <v:line id="_x0000_s57552" style="position:absolute" from="3145,2415" to="3157,2427" strokecolor="#24211d" strokeweight="0"/>
            <v:line id="_x0000_s57553" style="position:absolute" from="3145,2415" to="3157,2427" strokecolor="#24211d" strokeweight="0"/>
            <v:shape id="_x0000_s35420" type="#_x0000_t202" style="position:absolute;left:6231;top:3449;width:1216;height:144" filled="f" stroked="f">
              <v:textbox style="mso-next-textbox:#_x0000_s35420" inset=",.3mm,,.3mm">
                <w:txbxContent>
                  <w:p w:rsidR="00F65EEF" w:rsidRPr="007D7BC3" w:rsidRDefault="00F65EEF" w:rsidP="007D7BC3">
                    <w:pPr>
                      <w:spacing w:before="40" w:after="40"/>
                      <w:jc w:val="center"/>
                      <w:rPr>
                        <w:rFonts w:ascii="Times New Roman Bold" w:hAnsi="Times New Roman Bold"/>
                        <w:b/>
                        <w:bCs/>
                        <w:color w:val="000000"/>
                      </w:rPr>
                    </w:pPr>
                    <w:r w:rsidRPr="007D7BC3">
                      <w:rPr>
                        <w:rFonts w:ascii="Times New Roman Bold" w:hAnsi="Times New Roman Bold" w:hint="cs"/>
                        <w:b/>
                        <w:bCs/>
                        <w:color w:val="000000"/>
                        <w:rtl/>
                      </w:rPr>
                      <w:t xml:space="preserve">عناصير المجال </w:t>
                    </w:r>
                    <w:r w:rsidRPr="007D7BC3">
                      <w:rPr>
                        <w:rFonts w:ascii="Times New Roman Bold" w:hAnsi="Times New Roman Bold"/>
                        <w:b/>
                        <w:bCs/>
                        <w:color w:val="000000"/>
                      </w:rPr>
                      <w:t>1</w:t>
                    </w:r>
                  </w:p>
                </w:txbxContent>
              </v:textbox>
            </v:shape>
            <v:shape id="_x0000_s57559" type="#_x0000_t202" style="position:absolute;left:5832;top:3456;width:1620;height:360" filled="f" stroked="f">
              <v:textbox style="mso-next-textbox:#_x0000_s57559" inset=",.3mm,,.3mm">
                <w:txbxContent>
                  <w:p w:rsidR="00F65EEF" w:rsidRPr="007D7BC3" w:rsidRDefault="00F65EEF" w:rsidP="007D7BC3">
                    <w:pPr>
                      <w:spacing w:before="40" w:after="40"/>
                      <w:jc w:val="center"/>
                      <w:rPr>
                        <w:rFonts w:ascii="Times New Roman Bold" w:hAnsi="Times New Roman Bold"/>
                        <w:b/>
                        <w:bCs/>
                        <w:color w:val="000000"/>
                      </w:rPr>
                    </w:pPr>
                    <w:r w:rsidRPr="007D7BC3">
                      <w:rPr>
                        <w:rFonts w:ascii="Times New Roman Bold" w:hAnsi="Times New Roman Bold" w:hint="cs"/>
                        <w:b/>
                        <w:bCs/>
                        <w:color w:val="000000"/>
                        <w:rtl/>
                      </w:rPr>
                      <w:t xml:space="preserve">عناصير المجال </w:t>
                    </w:r>
                    <w:r w:rsidRPr="007D7BC3">
                      <w:rPr>
                        <w:rFonts w:ascii="Times New Roman Bold" w:hAnsi="Times New Roman Bold"/>
                        <w:b/>
                        <w:bCs/>
                        <w:color w:val="000000"/>
                      </w:rPr>
                      <w:t>1</w:t>
                    </w:r>
                  </w:p>
                </w:txbxContent>
              </v:textbox>
            </v:shape>
            <v:shape id="_x0000_s57560" type="#_x0000_t202" style="position:absolute;left:5841;top:3778;width:1620;height:360" filled="f" stroked="f">
              <v:textbox style="mso-next-textbox:#_x0000_s57560" inset=",.3mm,,.3mm">
                <w:txbxContent>
                  <w:p w:rsidR="00F65EEF" w:rsidRPr="007D7BC3" w:rsidRDefault="00F65EEF" w:rsidP="007D7BC3">
                    <w:pPr>
                      <w:spacing w:before="40" w:after="40"/>
                      <w:jc w:val="center"/>
                      <w:rPr>
                        <w:rFonts w:ascii="Times New Roman Bold" w:hAnsi="Times New Roman Bold"/>
                        <w:b/>
                        <w:bCs/>
                        <w:color w:val="000000"/>
                      </w:rPr>
                    </w:pPr>
                    <w:r w:rsidRPr="007D7BC3">
                      <w:rPr>
                        <w:rFonts w:ascii="Times New Roman Bold" w:hAnsi="Times New Roman Bold" w:hint="cs"/>
                        <w:b/>
                        <w:bCs/>
                        <w:color w:val="000000"/>
                        <w:rtl/>
                      </w:rPr>
                      <w:t xml:space="preserve">عناصير المجال </w:t>
                    </w:r>
                    <w:r w:rsidRPr="007D7BC3">
                      <w:rPr>
                        <w:rFonts w:ascii="Times New Roman Bold" w:hAnsi="Times New Roman Bold"/>
                        <w:b/>
                        <w:bCs/>
                        <w:color w:val="000000"/>
                      </w:rPr>
                      <w:t>1</w:t>
                    </w:r>
                  </w:p>
                </w:txbxContent>
              </v:textbox>
            </v:shape>
            <w10:wrap type="none"/>
            <w10:anchorlock/>
          </v:group>
        </w:pict>
      </w:r>
    </w:p>
    <w:p w:rsidR="005F5FF3" w:rsidRDefault="005F5FF3" w:rsidP="00F03A8C">
      <w:pPr>
        <w:pStyle w:val="Heading3"/>
        <w:rPr>
          <w:rtl/>
        </w:rPr>
      </w:pPr>
      <w:r>
        <w:t>2.2.4</w:t>
      </w:r>
      <w:r>
        <w:rPr>
          <w:rFonts w:hint="cs"/>
          <w:rtl/>
        </w:rPr>
        <w:tab/>
        <w:t>التوزين</w:t>
      </w:r>
    </w:p>
    <w:p w:rsidR="005F5FF3" w:rsidRDefault="005F5FF3" w:rsidP="000113B2">
      <w:pPr>
        <w:rPr>
          <w:rtl/>
        </w:rPr>
      </w:pPr>
      <w:r>
        <w:rPr>
          <w:rFonts w:hint="cs"/>
          <w:rtl/>
        </w:rPr>
        <w:t xml:space="preserve">يجري توزين معاملات </w:t>
      </w:r>
      <w:r>
        <w:t>DCT</w:t>
      </w:r>
      <w:r>
        <w:rPr>
          <w:rFonts w:hint="cs"/>
          <w:rtl/>
        </w:rPr>
        <w:t xml:space="preserve"> </w:t>
      </w:r>
      <w:r>
        <w:t>C h,i,j,k,l</w:t>
      </w:r>
      <w:r w:rsidR="004F0C11">
        <w:t xml:space="preserve"> </w:t>
      </w:r>
      <w:r>
        <w:t>(u,</w:t>
      </w:r>
      <w:r w:rsidR="004F592C">
        <w:t xml:space="preserve"> </w:t>
      </w:r>
      <w:r>
        <w:t>v)</w:t>
      </w:r>
      <w:r>
        <w:rPr>
          <w:rFonts w:hint="cs"/>
          <w:rtl/>
        </w:rPr>
        <w:t xml:space="preserve"> عن طريق مصفوفة المكمِّي. وتوضَع مصفوفات المكمّي المختلفة من أجل إشارات النصوع وإشارات الفرق اللوني ك</w:t>
      </w:r>
      <w:r w:rsidR="007331E7">
        <w:rPr>
          <w:rFonts w:hint="cs"/>
          <w:rtl/>
        </w:rPr>
        <w:t>ما </w:t>
      </w:r>
      <w:r>
        <w:rPr>
          <w:rFonts w:hint="cs"/>
          <w:rtl/>
        </w:rPr>
        <w:t xml:space="preserve">هو مبيَّن في الشكل </w:t>
      </w:r>
      <w:r>
        <w:t>33</w:t>
      </w:r>
      <w:r>
        <w:rPr>
          <w:rFonts w:hint="cs"/>
          <w:rtl/>
        </w:rPr>
        <w:t xml:space="preserve"> للنظام </w:t>
      </w:r>
      <w:r w:rsidR="004F592C">
        <w:t>1 080/60/I</w:t>
      </w:r>
      <w:r w:rsidR="003D7266">
        <w:rPr>
          <w:rFonts w:hint="cs"/>
          <w:rtl/>
        </w:rPr>
        <w:t xml:space="preserve"> </w:t>
      </w:r>
      <w:r w:rsidR="004F592C">
        <w:rPr>
          <w:rFonts w:cs="Times New Roman"/>
        </w:rPr>
        <w:t>×</w:t>
      </w:r>
      <w:r w:rsidR="003D7266">
        <w:rPr>
          <w:rFonts w:cs="Times New Roman" w:hint="cs"/>
          <w:rtl/>
        </w:rPr>
        <w:t xml:space="preserve"> </w:t>
      </w:r>
      <w:r w:rsidR="004F592C">
        <w:t>1 920</w:t>
      </w:r>
      <w:r>
        <w:rPr>
          <w:rFonts w:hint="cs"/>
          <w:rtl/>
        </w:rPr>
        <w:t xml:space="preserve">، وفي الشكل </w:t>
      </w:r>
      <w:r>
        <w:t>34</w:t>
      </w:r>
      <w:r w:rsidR="00F03A8C">
        <w:rPr>
          <w:rFonts w:hint="eastAsia"/>
          <w:rtl/>
        </w:rPr>
        <w:t> </w:t>
      </w:r>
      <w:r>
        <w:rPr>
          <w:rFonts w:hint="cs"/>
          <w:rtl/>
        </w:rPr>
        <w:t>للنظام</w:t>
      </w:r>
      <w:r w:rsidR="004F592C">
        <w:rPr>
          <w:rFonts w:hint="cs"/>
          <w:rtl/>
        </w:rPr>
        <w:t xml:space="preserve"> </w:t>
      </w:r>
      <w:r w:rsidR="004F592C">
        <w:t>1 080/50/I</w:t>
      </w:r>
      <w:r w:rsidR="003D7266">
        <w:rPr>
          <w:rFonts w:hint="cs"/>
          <w:rtl/>
        </w:rPr>
        <w:t xml:space="preserve"> </w:t>
      </w:r>
      <w:r w:rsidR="004F592C">
        <w:rPr>
          <w:rFonts w:cs="Times New Roman"/>
        </w:rPr>
        <w:t>×</w:t>
      </w:r>
      <w:r w:rsidR="003D7266">
        <w:rPr>
          <w:rFonts w:cs="Times New Roman" w:hint="cs"/>
          <w:rtl/>
        </w:rPr>
        <w:t xml:space="preserve"> </w:t>
      </w:r>
      <w:r w:rsidR="004F592C">
        <w:t>1 920</w:t>
      </w:r>
      <w:r>
        <w:rPr>
          <w:rFonts w:hint="cs"/>
          <w:rtl/>
        </w:rPr>
        <w:t xml:space="preserve">، وفي الشكل </w:t>
      </w:r>
      <w:r>
        <w:t>35</w:t>
      </w:r>
      <w:r>
        <w:rPr>
          <w:rFonts w:hint="cs"/>
          <w:rtl/>
        </w:rPr>
        <w:t xml:space="preserve"> للنظامين</w:t>
      </w:r>
      <w:r w:rsidR="000113B2">
        <w:rPr>
          <w:rFonts w:hint="cs"/>
          <w:rtl/>
        </w:rPr>
        <w:t xml:space="preserve"> </w:t>
      </w:r>
      <w:r w:rsidR="000113B2">
        <w:rPr>
          <w:rFonts w:cs="Times New Roman"/>
        </w:rPr>
        <w:t>1 280 × </w:t>
      </w:r>
      <w:r w:rsidR="000113B2">
        <w:t>720/60/P</w:t>
      </w:r>
      <w:r w:rsidR="000113B2">
        <w:rPr>
          <w:rFonts w:hint="cs"/>
          <w:rtl/>
        </w:rPr>
        <w:t xml:space="preserve"> و</w:t>
      </w:r>
      <w:r w:rsidR="00E04426">
        <w:t>720</w:t>
      </w:r>
      <w:r w:rsidR="004F592C">
        <w:t>/</w:t>
      </w:r>
      <w:r w:rsidR="000113B2">
        <w:t>5</w:t>
      </w:r>
      <w:r w:rsidR="004F592C">
        <w:t>0/P</w:t>
      </w:r>
      <w:r w:rsidR="003D7266">
        <w:rPr>
          <w:rFonts w:hint="cs"/>
          <w:rtl/>
        </w:rPr>
        <w:t xml:space="preserve"> </w:t>
      </w:r>
      <w:r w:rsidR="004F592C">
        <w:rPr>
          <w:rFonts w:cs="Times New Roman"/>
        </w:rPr>
        <w:t>×</w:t>
      </w:r>
      <w:r w:rsidR="003D7266">
        <w:rPr>
          <w:rFonts w:cs="Times New Roman" w:hint="cs"/>
          <w:rtl/>
        </w:rPr>
        <w:t xml:space="preserve"> </w:t>
      </w:r>
      <w:r w:rsidR="004F592C">
        <w:t>1 280</w:t>
      </w:r>
      <w:r>
        <w:rPr>
          <w:rFonts w:hint="cs"/>
          <w:rtl/>
        </w:rPr>
        <w:t>.</w:t>
      </w:r>
    </w:p>
    <w:p w:rsidR="005F5FF3" w:rsidRDefault="005F5FF3" w:rsidP="00F03A8C">
      <w:pPr>
        <w:pStyle w:val="Heading3"/>
        <w:rPr>
          <w:rtl/>
        </w:rPr>
      </w:pPr>
      <w:r>
        <w:t>3.2.4</w:t>
      </w:r>
      <w:r>
        <w:rPr>
          <w:rFonts w:hint="cs"/>
          <w:rtl/>
        </w:rPr>
        <w:tab/>
        <w:t>ترتيب الخرج</w:t>
      </w:r>
    </w:p>
    <w:p w:rsidR="005F5FF3" w:rsidRPr="006F4D2F" w:rsidRDefault="005F5FF3" w:rsidP="003D7266">
      <w:pPr>
        <w:keepNext/>
        <w:rPr>
          <w:rtl/>
        </w:rPr>
      </w:pPr>
      <w:r>
        <w:rPr>
          <w:rFonts w:hint="cs"/>
          <w:rtl/>
        </w:rPr>
        <w:t xml:space="preserve">يبيِّن الشكل </w:t>
      </w:r>
      <w:r>
        <w:t>36</w:t>
      </w:r>
      <w:r>
        <w:rPr>
          <w:rFonts w:hint="cs"/>
          <w:rtl/>
        </w:rPr>
        <w:t xml:space="preserve"> ترتيب الخرج للمعاملات المُوَزَّنة.</w:t>
      </w:r>
    </w:p>
    <w:p w:rsidR="005F5FF3" w:rsidRDefault="005F5FF3" w:rsidP="003B6F95">
      <w:pPr>
        <w:pStyle w:val="FigureNo"/>
        <w:spacing w:before="0"/>
        <w:rPr>
          <w:rtl/>
        </w:rPr>
      </w:pPr>
      <w:r>
        <w:rPr>
          <w:rFonts w:hint="cs"/>
          <w:rtl/>
        </w:rPr>
        <w:t>الش</w:t>
      </w:r>
      <w:r w:rsidR="003D7266">
        <w:rPr>
          <w:rFonts w:hint="cs"/>
          <w:rtl/>
        </w:rPr>
        <w:t>ـ</w:t>
      </w:r>
      <w:r>
        <w:rPr>
          <w:rFonts w:hint="cs"/>
          <w:rtl/>
        </w:rPr>
        <w:t xml:space="preserve">كل </w:t>
      </w:r>
      <w:r>
        <w:t>33</w:t>
      </w:r>
    </w:p>
    <w:p w:rsidR="005F5FF3" w:rsidRPr="00F03A8C" w:rsidRDefault="000113B2" w:rsidP="000113B2">
      <w:pPr>
        <w:pStyle w:val="FigureTitle"/>
        <w:spacing w:after="0"/>
      </w:pPr>
      <w:r>
        <w:rPr>
          <w:noProof/>
          <w:lang w:val="en-US" w:eastAsia="zh-CN" w:bidi="ar-SA"/>
        </w:rPr>
        <w:pict>
          <v:rect id="_x0000_s57868" style="position:absolute;left:0;text-align:left;margin-left:331.8pt;margin-top:12.6pt;width:40.2pt;height:16.1pt;z-index:251977216;v-text-anchor:top" filled="f" stroked="f">
            <v:textbox inset="0,0,0,0">
              <w:txbxContent>
                <w:p w:rsidR="00F65EEF" w:rsidRPr="000E0270" w:rsidRDefault="00F65EEF" w:rsidP="00F03A8C">
                  <w:pPr>
                    <w:spacing w:before="40" w:after="40"/>
                    <w:jc w:val="center"/>
                    <w:rPr>
                      <w:color w:val="000000"/>
                    </w:rPr>
                  </w:pPr>
                  <w:r w:rsidRPr="000E0270">
                    <w:rPr>
                      <w:rFonts w:hint="cs"/>
                      <w:color w:val="000000"/>
                      <w:rtl/>
                    </w:rPr>
                    <w:t>فرق لوني</w:t>
                  </w:r>
                  <w:r>
                    <w:rPr>
                      <w:rFonts w:hint="cs"/>
                      <w:color w:val="000000"/>
                      <w:rtl/>
                    </w:rPr>
                    <w:t xml:space="preserve"> </w:t>
                  </w:r>
                </w:p>
                <w:p w:rsidR="00F65EEF" w:rsidRPr="00F03A8C" w:rsidRDefault="00F65EEF" w:rsidP="00F03A8C"/>
              </w:txbxContent>
            </v:textbox>
          </v:rect>
        </w:pict>
      </w:r>
      <w:r>
        <w:rPr>
          <w:noProof/>
          <w:lang w:val="en-US" w:eastAsia="zh-CN" w:bidi="ar-SA"/>
        </w:rPr>
        <w:pict>
          <v:rect id="_x0000_s57869" style="position:absolute;left:0;text-align:left;margin-left:150.5pt;margin-top:12.05pt;width:50.1pt;height:25.85pt;z-index:251978240;v-text-anchor:top" filled="f" stroked="f">
            <v:textbox inset="0,0,0,0">
              <w:txbxContent>
                <w:p w:rsidR="00F65EEF" w:rsidRPr="000E0270" w:rsidRDefault="00F65EEF" w:rsidP="00282B1B">
                  <w:pPr>
                    <w:spacing w:before="40" w:after="40"/>
                    <w:jc w:val="center"/>
                    <w:rPr>
                      <w:color w:val="000000"/>
                    </w:rPr>
                  </w:pPr>
                  <w:r>
                    <w:rPr>
                      <w:rFonts w:hint="cs"/>
                      <w:color w:val="000000"/>
                      <w:rtl/>
                    </w:rPr>
                    <w:t>نصوع</w:t>
                  </w:r>
                </w:p>
                <w:p w:rsidR="00F65EEF" w:rsidRPr="00F03A8C" w:rsidRDefault="00F65EEF" w:rsidP="00F03A8C"/>
              </w:txbxContent>
            </v:textbox>
          </v:rect>
        </w:pict>
      </w:r>
      <w:r w:rsidR="005F5FF3" w:rsidRPr="00F03A8C">
        <w:rPr>
          <w:rFonts w:hint="cs"/>
          <w:rtl/>
        </w:rPr>
        <w:t xml:space="preserve">مصفوفة المكمّي للنظام </w:t>
      </w:r>
      <w:r w:rsidR="004F592C">
        <w:t>1 080/60/I</w:t>
      </w:r>
      <w:r w:rsidR="003D7266">
        <w:rPr>
          <w:rFonts w:hint="cs"/>
          <w:rtl/>
        </w:rPr>
        <w:t xml:space="preserve"> </w:t>
      </w:r>
      <w:r w:rsidR="004F592C">
        <w:rPr>
          <w:rFonts w:cs="Times New Roman"/>
        </w:rPr>
        <w:t>×</w:t>
      </w:r>
      <w:r w:rsidR="003D7266">
        <w:rPr>
          <w:rFonts w:cs="Times New Roman" w:hint="cs"/>
          <w:rtl/>
        </w:rPr>
        <w:t xml:space="preserve"> </w:t>
      </w:r>
      <w:r w:rsidR="004F592C">
        <w:t>1 920</w:t>
      </w:r>
    </w:p>
    <w:p w:rsidR="005F5FF3" w:rsidRDefault="005D3CF2" w:rsidP="005F5FF3">
      <w:pPr>
        <w:jc w:val="center"/>
        <w:rPr>
          <w:rtl/>
        </w:rPr>
      </w:pPr>
      <w:r>
        <w:rPr>
          <w:rtl/>
        </w:rPr>
      </w:r>
      <w:r w:rsidR="000113B2">
        <w:pict>
          <v:group id="_x0000_s57564" editas="canvas" style="width:351.85pt;height:168.75pt;mso-position-horizontal-relative:char;mso-position-vertical-relative:line" coordorigin=",85" coordsize="7037,3375">
            <o:lock v:ext="edit" aspectratio="t"/>
            <v:shape id="_x0000_s57563" type="#_x0000_t75" style="position:absolute;top:85;width:7037;height:3375" o:preferrelative="f">
              <v:fill o:detectmouseclick="t"/>
              <v:path o:extrusionok="t" o:connecttype="none"/>
              <o:lock v:ext="edit" text="t"/>
            </v:shape>
            <v:group id="_x0000_s77160" style="position:absolute;left:648;top:505;width:6304;height:2955" coordorigin="648,505" coordsize="6304,2955">
              <v:rect id="_x0000_s57565" style="position:absolute;left:6461;top:3211;width:467;height:249;mso-wrap-style:none;v-text-anchor:top" o:regroupid="17" filled="f" stroked="f">
                <v:textbox style="mso-fit-shape-to-text:t" inset="0,0,0,0">
                  <w:txbxContent>
                    <w:p w:rsidR="00F65EEF" w:rsidRDefault="00F65EEF">
                      <w:r>
                        <w:rPr>
                          <w:rFonts w:cs="Times New Roman"/>
                          <w:color w:val="24211D"/>
                          <w:sz w:val="14"/>
                          <w:szCs w:val="14"/>
                        </w:rPr>
                        <w:t>1620-33</w:t>
                      </w:r>
                    </w:p>
                  </w:txbxContent>
                </v:textbox>
              </v:rect>
              <v:rect id="_x0000_s57566" style="position:absolute;left:1069;top:878;width:300;height:300" o:regroupid="17" filled="f" strokecolor="#24282b" strokeweight="33e-5mm"/>
              <v:rect id="_x0000_s57567" style="position:absolute;left:1357;top:878;width:288;height:300" o:regroupid="17" filled="f" strokecolor="#24282b" strokeweight="33e-5mm"/>
              <v:rect id="_x0000_s57568" style="position:absolute;left:1633;top:878;width:300;height:300" o:regroupid="17" filled="f" strokecolor="#24282b" strokeweight="33e-5mm"/>
              <v:rect id="_x0000_s57569" style="position:absolute;left:1921;top:878;width:301;height:300" o:regroupid="17" filled="f" strokecolor="#24282b" strokeweight="33e-5mm"/>
              <v:rect id="_x0000_s57570" style="position:absolute;left:2210;top:878;width:312;height:300" o:regroupid="17" filled="f" strokecolor="#24282b" strokeweight="33e-5mm"/>
              <v:rect id="_x0000_s57571" style="position:absolute;left:2510;top:878;width:300;height:300" o:regroupid="17" filled="f" strokecolor="#24282b" strokeweight="33e-5mm"/>
              <v:rect id="_x0000_s57572" style="position:absolute;left:2798;top:878;width:300;height:300" o:regroupid="17" filled="f" strokecolor="#24282b" strokeweight="33e-5mm"/>
              <v:rect id="_x0000_s57573" style="position:absolute;left:3097;top:878;width:301;height:300" o:regroupid="17" filled="f" strokecolor="#24282b" strokeweight="33e-5mm"/>
              <v:rect id="_x0000_s57574" style="position:absolute;left:1069;top:1166;width:300;height:301" o:regroupid="17" filled="f" strokecolor="#24282b" strokeweight="33e-5mm"/>
              <v:rect id="_x0000_s57575" style="position:absolute;left:1357;top:1166;width:288;height:301" o:regroupid="17" filled="f" strokecolor="#24282b" strokeweight="33e-5mm"/>
              <v:rect id="_x0000_s57576" style="position:absolute;left:1633;top:1166;width:300;height:301" o:regroupid="17" filled="f" strokecolor="#24282b" strokeweight="33e-5mm"/>
              <v:rect id="_x0000_s57577" style="position:absolute;left:1921;top:1166;width:301;height:301" o:regroupid="17" filled="f" strokecolor="#24282b" strokeweight="33e-5mm"/>
              <v:rect id="_x0000_s57578" style="position:absolute;left:2210;top:1166;width:312;height:301" o:regroupid="17" filled="f" strokecolor="#24282b" strokeweight="33e-5mm"/>
              <v:rect id="_x0000_s57579" style="position:absolute;left:2510;top:1166;width:300;height:301" o:regroupid="17" filled="f" strokecolor="#24282b" strokeweight="33e-5mm"/>
              <v:rect id="_x0000_s57580" style="position:absolute;left:2798;top:1166;width:300;height:301" o:regroupid="17" filled="f" strokecolor="#24282b" strokeweight="33e-5mm"/>
              <v:rect id="_x0000_s57581" style="position:absolute;left:3097;top:1166;width:301;height:301" o:regroupid="17" filled="f" strokecolor="#24282b" strokeweight="33e-5mm"/>
              <v:rect id="_x0000_s57582" style="position:absolute;left:1069;top:1455;width:300;height:289" o:regroupid="17" filled="f" strokecolor="#24282b" strokeweight="33e-5mm"/>
              <v:rect id="_x0000_s57583" style="position:absolute;left:1357;top:1455;width:288;height:289" o:regroupid="17" filled="f" strokecolor="#24282b" strokeweight="33e-5mm"/>
              <v:rect id="_x0000_s57584" style="position:absolute;left:1633;top:1455;width:300;height:289" o:regroupid="17" filled="f" strokecolor="#24282b" strokeweight="33e-5mm"/>
              <v:rect id="_x0000_s57585" style="position:absolute;left:1921;top:1455;width:301;height:289" o:regroupid="17" filled="f" strokecolor="#24282b" strokeweight="33e-5mm"/>
              <v:rect id="_x0000_s57586" style="position:absolute;left:2210;top:1455;width:312;height:289" o:regroupid="17" filled="f" strokecolor="#24282b" strokeweight="33e-5mm"/>
              <v:rect id="_x0000_s57587" style="position:absolute;left:2510;top:1455;width:300;height:289" o:regroupid="17" filled="f" strokecolor="#24282b" strokeweight="33e-5mm"/>
              <v:rect id="_x0000_s57588" style="position:absolute;left:2798;top:1455;width:300;height:289" o:regroupid="17" filled="f" strokecolor="#24282b" strokeweight="33e-5mm"/>
              <v:rect id="_x0000_s57589" style="position:absolute;left:3097;top:1455;width:301;height:289" o:regroupid="17" filled="f" strokecolor="#24282b" strokeweight="33e-5mm"/>
              <v:rect id="_x0000_s57590" style="position:absolute;left:1069;top:1731;width:300;height:301" o:regroupid="17" filled="f" strokecolor="#24282b" strokeweight="33e-5mm"/>
              <v:rect id="_x0000_s57591" style="position:absolute;left:1357;top:1731;width:288;height:301" o:regroupid="17" filled="f" strokecolor="#24282b" strokeweight="33e-5mm"/>
              <v:rect id="_x0000_s57592" style="position:absolute;left:1633;top:1731;width:300;height:301" o:regroupid="17" filled="f" strokecolor="#24282b" strokeweight="33e-5mm"/>
              <v:rect id="_x0000_s57593" style="position:absolute;left:1921;top:1731;width:301;height:301" o:regroupid="17" filled="f" strokecolor="#24282b" strokeweight="33e-5mm"/>
              <v:rect id="_x0000_s57594" style="position:absolute;left:2210;top:1731;width:312;height:301" o:regroupid="17" filled="f" strokecolor="#24282b" strokeweight="33e-5mm"/>
              <v:rect id="_x0000_s57595" style="position:absolute;left:2510;top:1731;width:300;height:301" o:regroupid="17" filled="f" strokecolor="#24282b" strokeweight="33e-5mm"/>
              <v:rect id="_x0000_s57596" style="position:absolute;left:2798;top:1731;width:300;height:301" o:regroupid="17" filled="f" strokecolor="#24282b" strokeweight="33e-5mm"/>
              <v:rect id="_x0000_s57597" style="position:absolute;left:3097;top:1731;width:301;height:301" o:regroupid="17" filled="f" strokecolor="#24282b" strokeweight="33e-5mm"/>
              <v:rect id="_x0000_s57598" style="position:absolute;left:1069;top:2020;width:300;height:301" o:regroupid="17" filled="f" strokecolor="#24282b" strokeweight="33e-5mm"/>
              <v:rect id="_x0000_s57599" style="position:absolute;left:1357;top:2020;width:288;height:301" o:regroupid="17" filled="f" strokecolor="#24282b" strokeweight="33e-5mm"/>
              <v:rect id="_x0000_s57600" style="position:absolute;left:1633;top:2020;width:300;height:301" o:regroupid="17" filled="f" strokecolor="#24282b" strokeweight="33e-5mm"/>
              <v:rect id="_x0000_s57601" style="position:absolute;left:1921;top:2020;width:301;height:301" o:regroupid="17" filled="f" strokecolor="#24282b" strokeweight="33e-5mm"/>
              <v:rect id="_x0000_s57602" style="position:absolute;left:2210;top:2020;width:312;height:301" o:regroupid="17" filled="f" strokecolor="#24282b" strokeweight="33e-5mm"/>
              <v:rect id="_x0000_s57603" style="position:absolute;left:2510;top:2020;width:300;height:301" o:regroupid="17" filled="f" strokecolor="#24282b" strokeweight="33e-5mm"/>
              <v:rect id="_x0000_s57604" style="position:absolute;left:2798;top:2020;width:300;height:301" o:regroupid="17" filled="f" strokecolor="#24282b" strokeweight="33e-5mm"/>
              <v:rect id="_x0000_s57605" style="position:absolute;left:3097;top:2020;width:301;height:301" o:regroupid="17" filled="f" strokecolor="#24282b" strokeweight="33e-5mm"/>
              <v:rect id="_x0000_s57606" style="position:absolute;left:1069;top:2309;width:300;height:312" o:regroupid="17" filled="f" strokecolor="#24282b" strokeweight="33e-5mm"/>
              <v:rect id="_x0000_s57607" style="position:absolute;left:1357;top:2309;width:288;height:312" o:regroupid="17" filled="f" strokecolor="#24282b" strokeweight="33e-5mm"/>
              <v:rect id="_x0000_s57608" style="position:absolute;left:1633;top:2309;width:300;height:312" o:regroupid="17" filled="f" strokecolor="#24282b" strokeweight="33e-5mm"/>
              <v:rect id="_x0000_s57609" style="position:absolute;left:1921;top:2309;width:301;height:312" o:regroupid="17" filled="f" strokecolor="#24282b" strokeweight="33e-5mm"/>
              <v:rect id="_x0000_s57610" style="position:absolute;left:2210;top:2309;width:312;height:312" o:regroupid="17" filled="f" strokecolor="#24282b" strokeweight="33e-5mm"/>
              <v:rect id="_x0000_s57611" style="position:absolute;left:2510;top:2309;width:300;height:312" o:regroupid="17" filled="f" strokecolor="#24282b" strokeweight="33e-5mm"/>
              <v:rect id="_x0000_s57612" style="position:absolute;left:2798;top:2309;width:300;height:312" o:regroupid="17" filled="f" strokecolor="#24282b" strokeweight="33e-5mm"/>
              <v:rect id="_x0000_s57613" style="position:absolute;left:3097;top:2309;width:301;height:312" o:regroupid="17" filled="f" strokecolor="#24282b" strokeweight="33e-5mm"/>
              <v:rect id="_x0000_s57614" style="position:absolute;left:1069;top:2609;width:300;height:289" o:regroupid="17" filled="f" strokecolor="#24282b" strokeweight="33e-5mm"/>
              <v:rect id="_x0000_s57615" style="position:absolute;left:1357;top:2609;width:288;height:289" o:regroupid="17" filled="f" strokecolor="#24282b" strokeweight="33e-5mm"/>
              <v:rect id="_x0000_s57616" style="position:absolute;left:1633;top:2609;width:300;height:289" o:regroupid="17" filled="f" strokecolor="#24282b" strokeweight="33e-5mm"/>
              <v:rect id="_x0000_s57617" style="position:absolute;left:1921;top:2609;width:301;height:289" o:regroupid="17" filled="f" strokecolor="#24282b" strokeweight="33e-5mm"/>
              <v:rect id="_x0000_s57618" style="position:absolute;left:2210;top:2609;width:312;height:289" o:regroupid="17" filled="f" strokecolor="#24282b" strokeweight="33e-5mm"/>
              <v:rect id="_x0000_s57619" style="position:absolute;left:2510;top:2609;width:300;height:289" o:regroupid="17" filled="f" strokecolor="#24282b" strokeweight="33e-5mm"/>
              <v:rect id="_x0000_s57620" style="position:absolute;left:2798;top:2609;width:300;height:289" o:regroupid="17" filled="f" strokecolor="#24282b" strokeweight="33e-5mm"/>
              <v:rect id="_x0000_s57621" style="position:absolute;left:3097;top:2609;width:301;height:289" o:regroupid="17" filled="f" strokecolor="#24282b" strokeweight="33e-5mm"/>
              <v:rect id="_x0000_s57622" style="position:absolute;left:1069;top:2886;width:300;height:312" o:regroupid="17" filled="f" strokecolor="#24282b" strokeweight="33e-5mm"/>
              <v:rect id="_x0000_s57623" style="position:absolute;left:1357;top:2886;width:288;height:312" o:regroupid="17" filled="f" strokecolor="#24282b" strokeweight="33e-5mm"/>
              <v:rect id="_x0000_s57624" style="position:absolute;left:1633;top:2886;width:300;height:312" o:regroupid="17" filled="f" strokecolor="#24282b" strokeweight="33e-5mm"/>
              <v:rect id="_x0000_s57625" style="position:absolute;left:1921;top:2886;width:301;height:312" o:regroupid="17" filled="f" strokecolor="#24282b" strokeweight="33e-5mm"/>
              <v:rect id="_x0000_s57626" style="position:absolute;left:2210;top:2886;width:312;height:312" o:regroupid="17" filled="f" strokecolor="#24282b" strokeweight="33e-5mm"/>
              <v:rect id="_x0000_s57627" style="position:absolute;left:2510;top:2886;width:300;height:312" o:regroupid="17" filled="f" strokecolor="#24282b" strokeweight="33e-5mm"/>
              <v:rect id="_x0000_s57628" style="position:absolute;left:2798;top:2886;width:300;height:312" o:regroupid="17" filled="f" strokecolor="#24282b" strokeweight="33e-5mm"/>
              <v:rect id="_x0000_s57629" style="position:absolute;left:3097;top:2886;width:301;height:312" o:regroupid="17" filled="f" strokecolor="#24282b" strokeweight="33e-5mm"/>
              <v:line id="_x0000_s57630" style="position:absolute" from="709,1371" to="710,2681" o:regroupid="17" strokecolor="#24282b" strokeweight="33e-5mm">
                <v:stroke joinstyle="miter"/>
              </v:line>
              <v:shape id="_x0000_s57631" style="position:absolute;left:648;top:2585;width:109;height:96" coordsize="9,8" o:regroupid="17" path="m,l5,8,9,e" filled="f" strokecolor="#24282b" strokeweight="33e-5mm">
                <v:stroke joinstyle="miter"/>
                <v:path arrowok="t"/>
              </v:shape>
              <v:line id="_x0000_s57632" style="position:absolute" from="1561,553" to="2870,554" o:regroupid="17" strokecolor="#24282b" strokeweight="33e-5mm">
                <v:stroke joinstyle="miter"/>
              </v:line>
              <v:shape id="_x0000_s57633" style="position:absolute;left:2774;top:505;width:96;height:108" coordsize="8,9" o:regroupid="17" path="m,9l8,4,,e" filled="f" strokecolor="#24282b" strokeweight="33e-5mm">
                <v:stroke joinstyle="miter"/>
                <v:path arrowok="t"/>
              </v:shape>
              <v:rect id="_x0000_s57634" style="position:absolute;left:4623;top:878;width:301;height:300" o:regroupid="17" filled="f" strokecolor="#24282b" strokeweight="33e-5mm"/>
              <v:rect id="_x0000_s57635" style="position:absolute;left:4912;top:878;width:300;height:300" o:regroupid="17" filled="f" strokecolor="#24282b" strokeweight="33e-5mm"/>
              <v:rect id="_x0000_s57636" style="position:absolute;left:5200;top:878;width:300;height:300" o:regroupid="17" filled="f" strokecolor="#24282b" strokeweight="33e-5mm"/>
              <v:rect id="_x0000_s57637" style="position:absolute;left:5488;top:878;width:300;height:300" o:regroupid="17" filled="f" strokecolor="#24282b" strokeweight="33e-5mm"/>
              <v:rect id="_x0000_s57638" style="position:absolute;left:5776;top:878;width:301;height:300" o:regroupid="17" filled="f" strokecolor="#24282b" strokeweight="33e-5mm"/>
              <v:rect id="_x0000_s57639" style="position:absolute;left:6065;top:878;width:300;height:300" o:regroupid="17" filled="f" strokecolor="#24282b" strokeweight="33e-5mm"/>
              <v:rect id="_x0000_s57640" style="position:absolute;left:6364;top:878;width:300;height:300" o:regroupid="17" filled="f" strokecolor="#24282b" strokeweight="33e-5mm"/>
              <v:rect id="_x0000_s57641" style="position:absolute;left:6652;top:878;width:300;height:300" o:regroupid="17" filled="f" strokecolor="#24282b" strokeweight="33e-5mm"/>
              <v:rect id="_x0000_s57642" style="position:absolute;left:4623;top:1166;width:301;height:301" o:regroupid="17" filled="f" strokecolor="#24282b" strokeweight="33e-5mm"/>
              <v:rect id="_x0000_s57643" style="position:absolute;left:4912;top:1166;width:300;height:301" o:regroupid="17" filled="f" strokecolor="#24282b" strokeweight="33e-5mm"/>
              <v:rect id="_x0000_s57644" style="position:absolute;left:5200;top:1166;width:300;height:301" o:regroupid="17" filled="f" strokecolor="#24282b" strokeweight="33e-5mm"/>
              <v:rect id="_x0000_s57645" style="position:absolute;left:5488;top:1166;width:300;height:301" o:regroupid="17" filled="f" strokecolor="#24282b" strokeweight="33e-5mm"/>
              <v:rect id="_x0000_s57646" style="position:absolute;left:5776;top:1166;width:301;height:301" o:regroupid="17" filled="f" strokecolor="#24282b" strokeweight="33e-5mm"/>
              <v:rect id="_x0000_s57647" style="position:absolute;left:6065;top:1166;width:300;height:301" o:regroupid="17" filled="f" strokecolor="#24282b" strokeweight="33e-5mm"/>
              <v:rect id="_x0000_s57648" style="position:absolute;left:6364;top:1166;width:300;height:301" o:regroupid="17" filled="f" strokecolor="#24282b" strokeweight="33e-5mm"/>
              <v:rect id="_x0000_s57649" style="position:absolute;left:6652;top:1166;width:300;height:301" o:regroupid="17" filled="f" strokecolor="#24282b" strokeweight="33e-5mm"/>
              <v:rect id="_x0000_s57650" style="position:absolute;left:4623;top:1455;width:301;height:289" o:regroupid="17" filled="f" strokecolor="#24282b" strokeweight="33e-5mm"/>
              <v:rect id="_x0000_s57651" style="position:absolute;left:4912;top:1455;width:300;height:289" o:regroupid="17" filled="f" strokecolor="#24282b" strokeweight="33e-5mm"/>
              <v:rect id="_x0000_s57652" style="position:absolute;left:5200;top:1455;width:300;height:289" o:regroupid="17" filled="f" strokecolor="#24282b" strokeweight="33e-5mm"/>
              <v:rect id="_x0000_s57653" style="position:absolute;left:5488;top:1455;width:300;height:289" o:regroupid="17" filled="f" strokecolor="#24282b" strokeweight="33e-5mm"/>
              <v:rect id="_x0000_s57654" style="position:absolute;left:5776;top:1455;width:301;height:289" o:regroupid="17" filled="f" strokecolor="#24282b" strokeweight="33e-5mm"/>
              <v:rect id="_x0000_s57655" style="position:absolute;left:6065;top:1455;width:300;height:289" o:regroupid="17" filled="f" strokecolor="#24282b" strokeweight="33e-5mm"/>
              <v:rect id="_x0000_s57656" style="position:absolute;left:6364;top:1455;width:300;height:289" o:regroupid="17" filled="f" strokecolor="#24282b" strokeweight="33e-5mm"/>
              <v:rect id="_x0000_s57657" style="position:absolute;left:6652;top:1455;width:300;height:289" o:regroupid="17" filled="f" strokecolor="#24282b" strokeweight="33e-5mm"/>
              <v:rect id="_x0000_s57658" style="position:absolute;left:4623;top:1731;width:301;height:301" o:regroupid="17" filled="f" strokecolor="#24282b" strokeweight="33e-5mm"/>
              <v:rect id="_x0000_s57659" style="position:absolute;left:4912;top:1731;width:300;height:301" o:regroupid="17" filled="f" strokecolor="#24282b" strokeweight="33e-5mm"/>
              <v:rect id="_x0000_s57660" style="position:absolute;left:5200;top:1731;width:300;height:301" o:regroupid="17" filled="f" strokecolor="#24282b" strokeweight="33e-5mm"/>
              <v:rect id="_x0000_s57661" style="position:absolute;left:5488;top:1731;width:300;height:301" o:regroupid="17" filled="f" strokecolor="#24282b" strokeweight="33e-5mm"/>
              <v:rect id="_x0000_s57662" style="position:absolute;left:5776;top:1731;width:301;height:301" o:regroupid="17" filled="f" strokecolor="#24282b" strokeweight="33e-5mm"/>
              <v:rect id="_x0000_s57663" style="position:absolute;left:6065;top:1731;width:300;height:301" o:regroupid="17" filled="f" strokecolor="#24282b" strokeweight="33e-5mm"/>
              <v:rect id="_x0000_s57664" style="position:absolute;left:6364;top:1731;width:300;height:301" o:regroupid="17" filled="f" strokecolor="#24282b" strokeweight="33e-5mm"/>
              <v:rect id="_x0000_s57665" style="position:absolute;left:6652;top:1731;width:300;height:301" o:regroupid="17" filled="f" strokecolor="#24282b" strokeweight="33e-5mm"/>
              <v:rect id="_x0000_s57666" style="position:absolute;left:4623;top:2020;width:301;height:301" o:regroupid="17" filled="f" strokecolor="#24282b" strokeweight="33e-5mm"/>
              <v:rect id="_x0000_s57667" style="position:absolute;left:4912;top:2020;width:300;height:301" o:regroupid="17" filled="f" strokecolor="#24282b" strokeweight="33e-5mm"/>
              <v:rect id="_x0000_s57668" style="position:absolute;left:5200;top:2020;width:300;height:301" o:regroupid="17" filled="f" strokecolor="#24282b" strokeweight="33e-5mm"/>
              <v:rect id="_x0000_s57669" style="position:absolute;left:5488;top:2020;width:300;height:301" o:regroupid="17" filled="f" strokecolor="#24282b" strokeweight="33e-5mm"/>
              <v:rect id="_x0000_s57670" style="position:absolute;left:5776;top:2020;width:301;height:301" o:regroupid="17" filled="f" strokecolor="#24282b" strokeweight="33e-5mm"/>
              <v:rect id="_x0000_s57671" style="position:absolute;left:6065;top:2020;width:300;height:301" o:regroupid="17" filled="f" strokecolor="#24282b" strokeweight="33e-5mm"/>
              <v:rect id="_x0000_s57672" style="position:absolute;left:6364;top:2020;width:300;height:301" o:regroupid="17" filled="f" strokecolor="#24282b" strokeweight="33e-5mm"/>
              <v:rect id="_x0000_s57673" style="position:absolute;left:6652;top:2020;width:300;height:301" o:regroupid="17" filled="f" strokecolor="#24282b" strokeweight="33e-5mm"/>
              <v:rect id="_x0000_s57674" style="position:absolute;left:4623;top:2309;width:301;height:312" o:regroupid="17" filled="f" strokecolor="#24282b" strokeweight="33e-5mm"/>
              <v:rect id="_x0000_s57675" style="position:absolute;left:4912;top:2309;width:300;height:312" o:regroupid="17" filled="f" strokecolor="#24282b" strokeweight="33e-5mm"/>
              <v:rect id="_x0000_s57676" style="position:absolute;left:5200;top:2309;width:300;height:312" o:regroupid="17" filled="f" strokecolor="#24282b" strokeweight="33e-5mm"/>
              <v:rect id="_x0000_s57677" style="position:absolute;left:5488;top:2309;width:300;height:312" o:regroupid="17" filled="f" strokecolor="#24282b" strokeweight="33e-5mm"/>
              <v:rect id="_x0000_s57678" style="position:absolute;left:5776;top:2309;width:301;height:312" o:regroupid="17" filled="f" strokecolor="#24282b" strokeweight="33e-5mm"/>
              <v:rect id="_x0000_s57679" style="position:absolute;left:6065;top:2309;width:300;height:312" o:regroupid="17" filled="f" strokecolor="#24282b" strokeweight="33e-5mm"/>
              <v:rect id="_x0000_s57680" style="position:absolute;left:6364;top:2309;width:300;height:312" o:regroupid="17" filled="f" strokecolor="#24282b" strokeweight="33e-5mm"/>
              <v:rect id="_x0000_s57681" style="position:absolute;left:6652;top:2309;width:300;height:312" o:regroupid="17" filled="f" strokecolor="#24282b" strokeweight="33e-5mm"/>
              <v:rect id="_x0000_s57682" style="position:absolute;left:4623;top:2609;width:301;height:289" o:regroupid="17" filled="f" strokecolor="#24282b" strokeweight="33e-5mm"/>
              <v:rect id="_x0000_s57683" style="position:absolute;left:4912;top:2609;width:300;height:289" o:regroupid="17" filled="f" strokecolor="#24282b" strokeweight="33e-5mm"/>
              <v:rect id="_x0000_s57684" style="position:absolute;left:5200;top:2609;width:300;height:289" o:regroupid="17" filled="f" strokecolor="#24282b" strokeweight="33e-5mm"/>
              <v:rect id="_x0000_s57685" style="position:absolute;left:5488;top:2609;width:300;height:289" o:regroupid="17" filled="f" strokecolor="#24282b" strokeweight="33e-5mm"/>
              <v:rect id="_x0000_s57686" style="position:absolute;left:5776;top:2609;width:301;height:289" o:regroupid="17" filled="f" strokecolor="#24282b" strokeweight="33e-5mm"/>
              <v:rect id="_x0000_s57687" style="position:absolute;left:6065;top:2609;width:300;height:289" o:regroupid="17" filled="f" strokecolor="#24282b" strokeweight="33e-5mm"/>
              <v:rect id="_x0000_s57688" style="position:absolute;left:6364;top:2609;width:300;height:289" o:regroupid="17" filled="f" strokecolor="#24282b" strokeweight="33e-5mm"/>
              <v:rect id="_x0000_s57689" style="position:absolute;left:6652;top:2609;width:300;height:289" o:regroupid="17" filled="f" strokecolor="#24282b" strokeweight="33e-5mm"/>
              <v:rect id="_x0000_s57690" style="position:absolute;left:4623;top:2886;width:301;height:312" o:regroupid="17" filled="f" strokecolor="#24282b" strokeweight="33e-5mm"/>
              <v:rect id="_x0000_s57691" style="position:absolute;left:4912;top:2886;width:300;height:312" o:regroupid="17" filled="f" strokecolor="#24282b" strokeweight="33e-5mm"/>
              <v:rect id="_x0000_s57692" style="position:absolute;left:5200;top:2886;width:300;height:312" o:regroupid="17" filled="f" strokecolor="#24282b" strokeweight="33e-5mm"/>
              <v:rect id="_x0000_s57693" style="position:absolute;left:5488;top:2886;width:300;height:312" o:regroupid="17" filled="f" strokecolor="#24282b" strokeweight="33e-5mm"/>
              <v:rect id="_x0000_s57694" style="position:absolute;left:5776;top:2886;width:301;height:312" o:regroupid="17" filled="f" strokecolor="#24282b" strokeweight="33e-5mm"/>
              <v:rect id="_x0000_s57695" style="position:absolute;left:6065;top:2886;width:300;height:312" o:regroupid="17" filled="f" strokecolor="#24282b" strokeweight="33e-5mm"/>
              <v:rect id="_x0000_s57696" style="position:absolute;left:6364;top:2886;width:300;height:312" o:regroupid="17" filled="f" strokecolor="#24282b" strokeweight="33e-5mm"/>
              <v:rect id="_x0000_s57697" style="position:absolute;left:6652;top:2886;width:300;height:312" o:regroupid="17" filled="f" strokecolor="#24282b" strokeweight="33e-5mm"/>
              <v:line id="_x0000_s57698" style="position:absolute" from="4263,1371" to="4264,2681" o:regroupid="17" strokecolor="#24282b" strokeweight="33e-5mm">
                <v:stroke joinstyle="miter"/>
              </v:line>
              <v:shape id="_x0000_s57699" style="position:absolute;left:4203;top:2585;width:108;height:96" coordsize="9,8" o:regroupid="17" path="m,l5,8,9,e" filled="f" strokecolor="#24282b" strokeweight="33e-5mm">
                <v:stroke joinstyle="miter"/>
                <v:path arrowok="t"/>
              </v:shape>
              <v:line id="_x0000_s57700" style="position:absolute" from="5116,553" to="6425,554" o:regroupid="17" strokecolor="#24282b" strokeweight="33e-5mm">
                <v:stroke joinstyle="miter"/>
              </v:line>
              <v:shape id="_x0000_s57701" style="position:absolute;left:6329;top:505;width:96;height:108" coordsize="8,9" o:regroupid="17" path="m,9l8,4,,e" filled="f" strokecolor="#24282b" strokeweight="33e-5mm">
                <v:stroke joinstyle="miter"/>
                <v:path arrowok="t"/>
              </v:shape>
              <v:rect id="_x0000_s57702" style="position:absolute;left:1069;top:860;width:267;height:267;mso-wrap-style:none;v-text-anchor:top" o:regroupid="17" filled="f" stroked="f">
                <v:textbox style="mso-fit-shape-to-text:t" inset="0,0,0,0">
                  <w:txbxContent>
                    <w:p w:rsidR="00F65EEF" w:rsidRDefault="00F65EEF">
                      <w:r>
                        <w:rPr>
                          <w:rFonts w:ascii="Arial" w:hAnsi="Arial" w:cs="Arial"/>
                          <w:color w:val="24282B"/>
                          <w:sz w:val="16"/>
                          <w:szCs w:val="16"/>
                        </w:rPr>
                        <w:t>128</w:t>
                      </w:r>
                    </w:p>
                  </w:txbxContent>
                </v:textbox>
              </v:rect>
              <v:rect id="_x0000_s57703" style="position:absolute;left:1405;top:882;width:178;height:267;mso-wrap-style:none;v-text-anchor:top" o:regroupid="17" filled="f" stroked="f">
                <v:textbox style="mso-fit-shape-to-text:t" inset="0,0,0,0">
                  <w:txbxContent>
                    <w:p w:rsidR="00F65EEF" w:rsidRDefault="00F65EEF">
                      <w:r>
                        <w:rPr>
                          <w:rFonts w:ascii="Arial" w:hAnsi="Arial" w:cs="Arial"/>
                          <w:color w:val="24282B"/>
                          <w:sz w:val="16"/>
                          <w:szCs w:val="16"/>
                        </w:rPr>
                        <w:t>16</w:t>
                      </w:r>
                    </w:p>
                  </w:txbxContent>
                </v:textbox>
              </v:rect>
              <v:rect id="_x0000_s57704" style="position:absolute;left:1681;top:882;width:178;height:267;mso-wrap-style:none;v-text-anchor:top" o:regroupid="17" filled="f" stroked="f">
                <v:textbox style="mso-fit-shape-to-text:t" inset="0,0,0,0">
                  <w:txbxContent>
                    <w:p w:rsidR="00F65EEF" w:rsidRDefault="00F65EEF">
                      <w:r>
                        <w:rPr>
                          <w:rFonts w:ascii="Arial" w:hAnsi="Arial" w:cs="Arial"/>
                          <w:color w:val="24282B"/>
                          <w:sz w:val="16"/>
                          <w:szCs w:val="16"/>
                        </w:rPr>
                        <w:t>17</w:t>
                      </w:r>
                    </w:p>
                  </w:txbxContent>
                </v:textbox>
              </v:rect>
              <v:rect id="_x0000_s57705" style="position:absolute;left:1969;top:882;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06" style="position:absolute;left:2270;top:882;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07" style="position:absolute;left:2558;top:882;width:178;height:267;mso-wrap-style:none;v-text-anchor:top" o:regroupid="17" filled="f" stroked="f">
                <v:textbox style="mso-fit-shape-to-text:t" inset="0,0,0,0">
                  <w:txbxContent>
                    <w:p w:rsidR="00F65EEF" w:rsidRDefault="00F65EEF">
                      <w:r>
                        <w:rPr>
                          <w:rFonts w:ascii="Arial" w:hAnsi="Arial" w:cs="Arial"/>
                          <w:color w:val="24282B"/>
                          <w:sz w:val="16"/>
                          <w:szCs w:val="16"/>
                        </w:rPr>
                        <w:t>19</w:t>
                      </w:r>
                    </w:p>
                  </w:txbxContent>
                </v:textbox>
              </v:rect>
              <v:rect id="_x0000_s57708" style="position:absolute;left:2846;top:882;width:178;height:267;mso-wrap-style:none;v-text-anchor:top" o:regroupid="17" filled="f" stroked="f">
                <v:textbox style="mso-fit-shape-to-text:t" inset="0,0,0,0">
                  <w:txbxContent>
                    <w:p w:rsidR="00F65EEF" w:rsidRDefault="00F65EEF">
                      <w:r>
                        <w:rPr>
                          <w:rFonts w:ascii="Arial" w:hAnsi="Arial" w:cs="Arial"/>
                          <w:color w:val="24282B"/>
                          <w:sz w:val="16"/>
                          <w:szCs w:val="16"/>
                        </w:rPr>
                        <w:t>42</w:t>
                      </w:r>
                    </w:p>
                  </w:txbxContent>
                </v:textbox>
              </v:rect>
              <v:rect id="_x0000_s57709" style="position:absolute;left:3158;top:882;width:178;height:267;mso-wrap-style:none;v-text-anchor:top" o:regroupid="17" filled="f" stroked="f">
                <v:textbox style="mso-fit-shape-to-text:t" inset="0,0,0,0">
                  <w:txbxContent>
                    <w:p w:rsidR="00F65EEF" w:rsidRDefault="00F65EEF">
                      <w:r>
                        <w:rPr>
                          <w:rFonts w:ascii="Arial" w:hAnsi="Arial" w:cs="Arial"/>
                          <w:color w:val="24282B"/>
                          <w:sz w:val="16"/>
                          <w:szCs w:val="16"/>
                        </w:rPr>
                        <w:t>44</w:t>
                      </w:r>
                    </w:p>
                  </w:txbxContent>
                </v:textbox>
              </v:rect>
              <v:rect id="_x0000_s57710" style="position:absolute;left:1117;top:1182;width:178;height:267;mso-wrap-style:none;v-text-anchor:top" o:regroupid="17" filled="f" stroked="f">
                <v:textbox style="mso-fit-shape-to-text:t" inset="0,0,0,0">
                  <w:txbxContent>
                    <w:p w:rsidR="00F65EEF" w:rsidRDefault="00F65EEF">
                      <w:r>
                        <w:rPr>
                          <w:rFonts w:ascii="Arial" w:hAnsi="Arial" w:cs="Arial"/>
                          <w:color w:val="24282B"/>
                          <w:sz w:val="16"/>
                          <w:szCs w:val="16"/>
                        </w:rPr>
                        <w:t>16</w:t>
                      </w:r>
                    </w:p>
                  </w:txbxContent>
                </v:textbox>
              </v:rect>
              <v:rect id="_x0000_s57711" style="position:absolute;left:1405;top:1171;width:178;height:267;mso-wrap-style:none;v-text-anchor:top" o:regroupid="17" filled="f" stroked="f">
                <v:textbox style="mso-fit-shape-to-text:t" inset="0,0,0,0">
                  <w:txbxContent>
                    <w:p w:rsidR="00F65EEF" w:rsidRDefault="00F65EEF">
                      <w:r>
                        <w:rPr>
                          <w:rFonts w:ascii="Arial" w:hAnsi="Arial" w:cs="Arial"/>
                          <w:color w:val="24282B"/>
                          <w:sz w:val="16"/>
                          <w:szCs w:val="16"/>
                        </w:rPr>
                        <w:t>17</w:t>
                      </w:r>
                    </w:p>
                  </w:txbxContent>
                </v:textbox>
              </v:rect>
              <v:rect id="_x0000_s57712" style="position:absolute;left:1681;top:1171;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13" style="position:absolute;left:1969;top:1171;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14" style="position:absolute;left:2270;top:1171;width:178;height:267;mso-wrap-style:none;v-text-anchor:top" o:regroupid="17" filled="f" stroked="f">
                <v:textbox style="mso-fit-shape-to-text:t" inset="0,0,0,0">
                  <w:txbxContent>
                    <w:p w:rsidR="00F65EEF" w:rsidRDefault="00F65EEF">
                      <w:r>
                        <w:rPr>
                          <w:rFonts w:ascii="Arial" w:hAnsi="Arial" w:cs="Arial"/>
                          <w:color w:val="24282B"/>
                          <w:sz w:val="16"/>
                          <w:szCs w:val="16"/>
                        </w:rPr>
                        <w:t>19</w:t>
                      </w:r>
                    </w:p>
                  </w:txbxContent>
                </v:textbox>
              </v:rect>
              <v:rect id="_x0000_s57715" style="position:absolute;left:2558;top:1171;width:178;height:267;mso-wrap-style:none;v-text-anchor:top" o:regroupid="17" filled="f" stroked="f">
                <v:textbox style="mso-fit-shape-to-text:t" inset="0,0,0,0">
                  <w:txbxContent>
                    <w:p w:rsidR="00F65EEF" w:rsidRDefault="00F65EEF">
                      <w:r>
                        <w:rPr>
                          <w:rFonts w:ascii="Arial" w:hAnsi="Arial" w:cs="Arial"/>
                          <w:color w:val="24282B"/>
                          <w:sz w:val="16"/>
                          <w:szCs w:val="16"/>
                        </w:rPr>
                        <w:t>38</w:t>
                      </w:r>
                    </w:p>
                  </w:txbxContent>
                </v:textbox>
              </v:rect>
              <v:rect id="_x0000_s57716" style="position:absolute;left:2846;top:1171;width:178;height:267;mso-wrap-style:none;v-text-anchor:top" o:regroupid="17" filled="f" stroked="f">
                <v:textbox style="mso-fit-shape-to-text:t" inset="0,0,0,0">
                  <w:txbxContent>
                    <w:p w:rsidR="00F65EEF" w:rsidRDefault="00F65EEF">
                      <w:r>
                        <w:rPr>
                          <w:rFonts w:ascii="Arial" w:hAnsi="Arial" w:cs="Arial"/>
                          <w:color w:val="24282B"/>
                          <w:sz w:val="16"/>
                          <w:szCs w:val="16"/>
                        </w:rPr>
                        <w:t>43</w:t>
                      </w:r>
                    </w:p>
                  </w:txbxContent>
                </v:textbox>
              </v:rect>
              <v:rect id="_x0000_s57717" style="position:absolute;left:3146;top:1171;width:178;height:267;mso-wrap-style:none;v-text-anchor:top" o:regroupid="17" filled="f" stroked="f">
                <v:textbox style="mso-fit-shape-to-text:t" inset="0,0,0,0">
                  <w:txbxContent>
                    <w:p w:rsidR="00F65EEF" w:rsidRDefault="00F65EEF">
                      <w:r>
                        <w:rPr>
                          <w:rFonts w:ascii="Arial" w:hAnsi="Arial" w:cs="Arial"/>
                          <w:color w:val="24282B"/>
                          <w:sz w:val="16"/>
                          <w:szCs w:val="16"/>
                        </w:rPr>
                        <w:t>45</w:t>
                      </w:r>
                    </w:p>
                  </w:txbxContent>
                </v:textbox>
              </v:rect>
              <v:rect id="_x0000_s57718" style="position:absolute;left:1117;top:1447;width:178;height:267;mso-wrap-style:none;v-text-anchor:top" o:regroupid="17" filled="f" stroked="f">
                <v:textbox style="mso-fit-shape-to-text:t" inset="0,0,0,0">
                  <w:txbxContent>
                    <w:p w:rsidR="00F65EEF" w:rsidRDefault="00F65EEF">
                      <w:r>
                        <w:rPr>
                          <w:rFonts w:ascii="Arial" w:hAnsi="Arial" w:cs="Arial"/>
                          <w:color w:val="24282B"/>
                          <w:sz w:val="16"/>
                          <w:szCs w:val="16"/>
                        </w:rPr>
                        <w:t>17</w:t>
                      </w:r>
                    </w:p>
                  </w:txbxContent>
                </v:textbox>
              </v:rect>
              <v:rect id="_x0000_s57719" style="position:absolute;left:1405;top:1447;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20" style="position:absolute;left:1681;top:1447;width:178;height:267;mso-wrap-style:none;v-text-anchor:top" o:regroupid="17" filled="f" stroked="f">
                <v:textbox style="mso-fit-shape-to-text:t" inset="0,0,0,0">
                  <w:txbxContent>
                    <w:p w:rsidR="00F65EEF" w:rsidRDefault="00F65EEF">
                      <w:r>
                        <w:rPr>
                          <w:rFonts w:ascii="Arial" w:hAnsi="Arial" w:cs="Arial"/>
                          <w:color w:val="24282B"/>
                          <w:sz w:val="16"/>
                          <w:szCs w:val="16"/>
                        </w:rPr>
                        <w:t>19</w:t>
                      </w:r>
                    </w:p>
                  </w:txbxContent>
                </v:textbox>
              </v:rect>
              <v:rect id="_x0000_s57721" style="position:absolute;left:1969;top:1447;width:178;height:267;mso-wrap-style:none;v-text-anchor:top" o:regroupid="17" filled="f" stroked="f">
                <v:textbox style="mso-fit-shape-to-text:t" inset="0,0,0,0">
                  <w:txbxContent>
                    <w:p w:rsidR="00F65EEF" w:rsidRDefault="00F65EEF">
                      <w:r>
                        <w:rPr>
                          <w:rFonts w:ascii="Arial" w:hAnsi="Arial" w:cs="Arial"/>
                          <w:color w:val="24282B"/>
                          <w:sz w:val="16"/>
                          <w:szCs w:val="16"/>
                        </w:rPr>
                        <w:t>19</w:t>
                      </w:r>
                    </w:p>
                  </w:txbxContent>
                </v:textbox>
              </v:rect>
              <v:rect id="_x0000_s57722" style="position:absolute;left:2270;top:1447;width:178;height:267;mso-wrap-style:none;v-text-anchor:top" o:regroupid="17" filled="f" stroked="f">
                <v:textbox style="mso-fit-shape-to-text:t" inset="0,0,0,0">
                  <w:txbxContent>
                    <w:p w:rsidR="00F65EEF" w:rsidRDefault="00F65EEF">
                      <w:r>
                        <w:rPr>
                          <w:rFonts w:ascii="Arial" w:hAnsi="Arial" w:cs="Arial"/>
                          <w:color w:val="24282B"/>
                          <w:sz w:val="16"/>
                          <w:szCs w:val="16"/>
                        </w:rPr>
                        <w:t>40</w:t>
                      </w:r>
                    </w:p>
                  </w:txbxContent>
                </v:textbox>
              </v:rect>
              <v:rect id="_x0000_s57723" style="position:absolute;left:2558;top:1447;width:178;height:267;mso-wrap-style:none;v-text-anchor:top" o:regroupid="17" filled="f" stroked="f">
                <v:textbox style="mso-fit-shape-to-text:t" inset="0,0,0,0">
                  <w:txbxContent>
                    <w:p w:rsidR="00F65EEF" w:rsidRDefault="00F65EEF">
                      <w:r>
                        <w:rPr>
                          <w:rFonts w:ascii="Arial" w:hAnsi="Arial" w:cs="Arial"/>
                          <w:color w:val="24282B"/>
                          <w:sz w:val="16"/>
                          <w:szCs w:val="16"/>
                        </w:rPr>
                        <w:t>41</w:t>
                      </w:r>
                    </w:p>
                  </w:txbxContent>
                </v:textbox>
              </v:rect>
              <v:rect id="_x0000_s57724" style="position:absolute;left:2846;top:1447;width:178;height:267;mso-wrap-style:none;v-text-anchor:top" o:regroupid="17" filled="f" stroked="f">
                <v:textbox style="mso-fit-shape-to-text:t" inset="0,0,0,0">
                  <w:txbxContent>
                    <w:p w:rsidR="00F65EEF" w:rsidRDefault="00F65EEF">
                      <w:r>
                        <w:rPr>
                          <w:rFonts w:ascii="Arial" w:hAnsi="Arial" w:cs="Arial"/>
                          <w:color w:val="24282B"/>
                          <w:sz w:val="16"/>
                          <w:szCs w:val="16"/>
                        </w:rPr>
                        <w:t>45</w:t>
                      </w:r>
                    </w:p>
                  </w:txbxContent>
                </v:textbox>
              </v:rect>
              <v:rect id="_x0000_s57725" style="position:absolute;left:3158;top:1447;width:178;height:267;mso-wrap-style:none;v-text-anchor:top" o:regroupid="17" filled="f" stroked="f">
                <v:textbox style="mso-fit-shape-to-text:t" inset="0,0,0,0">
                  <w:txbxContent>
                    <w:p w:rsidR="00F65EEF" w:rsidRDefault="00F65EEF">
                      <w:r>
                        <w:rPr>
                          <w:rFonts w:ascii="Arial" w:hAnsi="Arial" w:cs="Arial"/>
                          <w:color w:val="24282B"/>
                          <w:sz w:val="16"/>
                          <w:szCs w:val="16"/>
                        </w:rPr>
                        <w:t>48</w:t>
                      </w:r>
                    </w:p>
                  </w:txbxContent>
                </v:textbox>
              </v:rect>
              <v:rect id="_x0000_s57726" style="position:absolute;left:1117;top:1736;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27" style="position:absolute;left:1405;top:1736;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28" style="position:absolute;left:1681;top:1736;width:178;height:267;mso-wrap-style:none;v-text-anchor:top" o:regroupid="17" filled="f" stroked="f">
                <v:textbox style="mso-fit-shape-to-text:t" inset="0,0,0,0">
                  <w:txbxContent>
                    <w:p w:rsidR="00F65EEF" w:rsidRDefault="00F65EEF">
                      <w:r>
                        <w:rPr>
                          <w:rFonts w:ascii="Arial" w:hAnsi="Arial" w:cs="Arial"/>
                          <w:color w:val="24282B"/>
                          <w:sz w:val="16"/>
                          <w:szCs w:val="16"/>
                        </w:rPr>
                        <w:t>19</w:t>
                      </w:r>
                    </w:p>
                  </w:txbxContent>
                </v:textbox>
              </v:rect>
              <v:rect id="_x0000_s57729" style="position:absolute;left:1969;top:1736;width:178;height:267;mso-wrap-style:none;v-text-anchor:top" o:regroupid="17" filled="f" stroked="f">
                <v:textbox style="mso-fit-shape-to-text:t" inset="0,0,0,0">
                  <w:txbxContent>
                    <w:p w:rsidR="00F65EEF" w:rsidRDefault="00F65EEF">
                      <w:r>
                        <w:rPr>
                          <w:rFonts w:ascii="Arial" w:hAnsi="Arial" w:cs="Arial"/>
                          <w:color w:val="24282B"/>
                          <w:sz w:val="16"/>
                          <w:szCs w:val="16"/>
                        </w:rPr>
                        <w:t>40</w:t>
                      </w:r>
                    </w:p>
                  </w:txbxContent>
                </v:textbox>
              </v:rect>
              <v:rect id="_x0000_s57730" style="position:absolute;left:2270;top:1736;width:178;height:267;mso-wrap-style:none;v-text-anchor:top" o:regroupid="17" filled="f" stroked="f">
                <v:textbox style="mso-fit-shape-to-text:t" inset="0,0,0,0">
                  <w:txbxContent>
                    <w:p w:rsidR="00F65EEF" w:rsidRDefault="00F65EEF">
                      <w:r>
                        <w:rPr>
                          <w:rFonts w:ascii="Arial" w:hAnsi="Arial" w:cs="Arial"/>
                          <w:color w:val="24282B"/>
                          <w:sz w:val="16"/>
                          <w:szCs w:val="16"/>
                        </w:rPr>
                        <w:t>41</w:t>
                      </w:r>
                    </w:p>
                  </w:txbxContent>
                </v:textbox>
              </v:rect>
              <v:rect id="_x0000_s57731" style="position:absolute;left:2558;top:1736;width:178;height:267;mso-wrap-style:none;v-text-anchor:top" o:regroupid="17" filled="f" stroked="f">
                <v:textbox style="mso-fit-shape-to-text:t" inset="0,0,0,0">
                  <w:txbxContent>
                    <w:p w:rsidR="00F65EEF" w:rsidRDefault="00F65EEF">
                      <w:r>
                        <w:rPr>
                          <w:rFonts w:ascii="Arial" w:hAnsi="Arial" w:cs="Arial"/>
                          <w:color w:val="24282B"/>
                          <w:sz w:val="16"/>
                          <w:szCs w:val="16"/>
                        </w:rPr>
                        <w:t>42</w:t>
                      </w:r>
                    </w:p>
                  </w:txbxContent>
                </v:textbox>
              </v:rect>
              <v:rect id="_x0000_s57732" style="position:absolute;left:2846;top:1736;width:178;height:267;mso-wrap-style:none;v-text-anchor:top" o:regroupid="17" filled="f" stroked="f">
                <v:textbox style="mso-fit-shape-to-text:t" inset="0,0,0,0">
                  <w:txbxContent>
                    <w:p w:rsidR="00F65EEF" w:rsidRDefault="00F65EEF">
                      <w:r>
                        <w:rPr>
                          <w:rFonts w:ascii="Arial" w:hAnsi="Arial" w:cs="Arial"/>
                          <w:color w:val="24282B"/>
                          <w:sz w:val="16"/>
                          <w:szCs w:val="16"/>
                        </w:rPr>
                        <w:t>46</w:t>
                      </w:r>
                    </w:p>
                  </w:txbxContent>
                </v:textbox>
              </v:rect>
              <v:rect id="_x0000_s57733" style="position:absolute;left:3146;top:1736;width:178;height:267;mso-wrap-style:none;v-text-anchor:top" o:regroupid="17" filled="f" stroked="f">
                <v:textbox style="mso-fit-shape-to-text:t" inset="0,0,0,0">
                  <w:txbxContent>
                    <w:p w:rsidR="00F65EEF" w:rsidRDefault="00F65EEF">
                      <w:r>
                        <w:rPr>
                          <w:rFonts w:ascii="Arial" w:hAnsi="Arial" w:cs="Arial"/>
                          <w:color w:val="24282B"/>
                          <w:sz w:val="16"/>
                          <w:szCs w:val="16"/>
                        </w:rPr>
                        <w:t>49</w:t>
                      </w:r>
                    </w:p>
                  </w:txbxContent>
                </v:textbox>
              </v:rect>
              <v:rect id="_x0000_s57734" style="position:absolute;left:1117;top:2037;width:178;height:267;mso-wrap-style:none;v-text-anchor:top" o:regroupid="17" filled="f" stroked="f">
                <v:textbox style="mso-fit-shape-to-text:t" inset="0,0,0,0">
                  <w:txbxContent>
                    <w:p w:rsidR="00F65EEF" w:rsidRDefault="00F65EEF">
                      <w:r>
                        <w:rPr>
                          <w:rFonts w:ascii="Arial" w:hAnsi="Arial" w:cs="Arial"/>
                          <w:color w:val="24282B"/>
                          <w:sz w:val="16"/>
                          <w:szCs w:val="16"/>
                        </w:rPr>
                        <w:t>18</w:t>
                      </w:r>
                    </w:p>
                  </w:txbxContent>
                </v:textbox>
              </v:rect>
              <v:rect id="_x0000_s57735" style="position:absolute;left:1405;top:2037;width:178;height:267;mso-wrap-style:none;v-text-anchor:top" o:regroupid="17" filled="f" stroked="f">
                <v:textbox style="mso-fit-shape-to-text:t" inset="0,0,0,0">
                  <w:txbxContent>
                    <w:p w:rsidR="00F65EEF" w:rsidRDefault="00F65EEF">
                      <w:r>
                        <w:rPr>
                          <w:rFonts w:ascii="Arial" w:hAnsi="Arial" w:cs="Arial"/>
                          <w:color w:val="24282B"/>
                          <w:sz w:val="16"/>
                          <w:szCs w:val="16"/>
                        </w:rPr>
                        <w:t>19</w:t>
                      </w:r>
                    </w:p>
                  </w:txbxContent>
                </v:textbox>
              </v:rect>
              <v:rect id="_x0000_s57736" style="position:absolute;left:1693;top:2037;width:178;height:267;mso-wrap-style:none;v-text-anchor:top" o:regroupid="17" filled="f" stroked="f">
                <v:textbox style="mso-fit-shape-to-text:t" inset="0,0,0,0">
                  <w:txbxContent>
                    <w:p w:rsidR="00F65EEF" w:rsidRDefault="00F65EEF">
                      <w:r>
                        <w:rPr>
                          <w:rFonts w:ascii="Arial" w:hAnsi="Arial" w:cs="Arial"/>
                          <w:color w:val="24282B"/>
                          <w:sz w:val="16"/>
                          <w:szCs w:val="16"/>
                        </w:rPr>
                        <w:t>40</w:t>
                      </w:r>
                    </w:p>
                  </w:txbxContent>
                </v:textbox>
              </v:rect>
              <v:rect id="_x0000_s57737" style="position:absolute;left:1969;top:2037;width:178;height:267;mso-wrap-style:none;v-text-anchor:top" o:regroupid="17" filled="f" stroked="f">
                <v:textbox style="mso-fit-shape-to-text:t" inset="0,0,0,0">
                  <w:txbxContent>
                    <w:p w:rsidR="00F65EEF" w:rsidRDefault="00F65EEF">
                      <w:r>
                        <w:rPr>
                          <w:rFonts w:ascii="Arial" w:hAnsi="Arial" w:cs="Arial"/>
                          <w:color w:val="24282B"/>
                          <w:sz w:val="16"/>
                          <w:szCs w:val="16"/>
                        </w:rPr>
                        <w:t>41</w:t>
                      </w:r>
                    </w:p>
                  </w:txbxContent>
                </v:textbox>
              </v:rect>
              <v:rect id="_x0000_s57738" style="position:absolute;left:2270;top:2037;width:178;height:267;mso-wrap-style:none;v-text-anchor:top" o:regroupid="17" filled="f" stroked="f">
                <v:textbox style="mso-fit-shape-to-text:t" inset="0,0,0,0">
                  <w:txbxContent>
                    <w:p w:rsidR="00F65EEF" w:rsidRDefault="00F65EEF">
                      <w:r>
                        <w:rPr>
                          <w:rFonts w:ascii="Arial" w:hAnsi="Arial" w:cs="Arial"/>
                          <w:color w:val="24282B"/>
                          <w:sz w:val="16"/>
                          <w:szCs w:val="16"/>
                        </w:rPr>
                        <w:t>42</w:t>
                      </w:r>
                    </w:p>
                  </w:txbxContent>
                </v:textbox>
              </v:rect>
              <v:rect id="_x0000_s57739" style="position:absolute;left:2558;top:2037;width:178;height:267;mso-wrap-style:none;v-text-anchor:top" o:regroupid="17" filled="f" stroked="f">
                <v:textbox style="mso-fit-shape-to-text:t" inset="0,0,0,0">
                  <w:txbxContent>
                    <w:p w:rsidR="00F65EEF" w:rsidRDefault="00F65EEF">
                      <w:r>
                        <w:rPr>
                          <w:rFonts w:ascii="Arial" w:hAnsi="Arial" w:cs="Arial"/>
                          <w:color w:val="24282B"/>
                          <w:sz w:val="16"/>
                          <w:szCs w:val="16"/>
                        </w:rPr>
                        <w:t>43</w:t>
                      </w:r>
                    </w:p>
                  </w:txbxContent>
                </v:textbox>
              </v:rect>
              <v:rect id="_x0000_s57740" style="position:absolute;left:2846;top:2037;width:178;height:267;mso-wrap-style:none;v-text-anchor:top" o:regroupid="17" filled="f" stroked="f">
                <v:textbox style="mso-fit-shape-to-text:t" inset="0,0,0,0">
                  <w:txbxContent>
                    <w:p w:rsidR="00F65EEF" w:rsidRDefault="00F65EEF">
                      <w:r>
                        <w:rPr>
                          <w:rFonts w:ascii="Arial" w:hAnsi="Arial" w:cs="Arial"/>
                          <w:color w:val="24282B"/>
                          <w:sz w:val="16"/>
                          <w:szCs w:val="16"/>
                        </w:rPr>
                        <w:t>48</w:t>
                      </w:r>
                    </w:p>
                  </w:txbxContent>
                </v:textbox>
              </v:rect>
              <v:rect id="_x0000_s57741" style="position:absolute;left:3098;top:2037;width:267;height:267;mso-wrap-style:none;v-text-anchor:top" o:regroupid="17" filled="f" stroked="f">
                <v:textbox style="mso-fit-shape-to-text:t" inset="0,0,0,0">
                  <w:txbxContent>
                    <w:p w:rsidR="00F65EEF" w:rsidRDefault="00F65EEF">
                      <w:r>
                        <w:rPr>
                          <w:rFonts w:ascii="Arial" w:hAnsi="Arial" w:cs="Arial"/>
                          <w:color w:val="24282B"/>
                          <w:sz w:val="16"/>
                          <w:szCs w:val="16"/>
                        </w:rPr>
                        <w:t>101</w:t>
                      </w:r>
                    </w:p>
                  </w:txbxContent>
                </v:textbox>
              </v:rect>
              <v:rect id="_x0000_s57742" style="position:absolute;left:1117;top:2336;width:178;height:267;mso-wrap-style:none;v-text-anchor:top" o:regroupid="17" filled="f" stroked="f">
                <v:textbox style="mso-fit-shape-to-text:t" inset="0,0,0,0">
                  <w:txbxContent>
                    <w:p w:rsidR="00F65EEF" w:rsidRDefault="00F65EEF">
                      <w:r>
                        <w:rPr>
                          <w:rFonts w:ascii="Arial" w:hAnsi="Arial" w:cs="Arial"/>
                          <w:color w:val="24282B"/>
                          <w:sz w:val="16"/>
                          <w:szCs w:val="16"/>
                        </w:rPr>
                        <w:t>19</w:t>
                      </w:r>
                    </w:p>
                  </w:txbxContent>
                </v:textbox>
              </v:rect>
              <v:rect id="_x0000_s57743" style="position:absolute;left:1405;top:2325;width:178;height:267;mso-wrap-style:none;v-text-anchor:top" o:regroupid="17" filled="f" stroked="f">
                <v:textbox style="mso-fit-shape-to-text:t" inset="0,0,0,0">
                  <w:txbxContent>
                    <w:p w:rsidR="00F65EEF" w:rsidRDefault="00F65EEF">
                      <w:r>
                        <w:rPr>
                          <w:rFonts w:ascii="Arial" w:hAnsi="Arial" w:cs="Arial"/>
                          <w:color w:val="24282B"/>
                          <w:sz w:val="16"/>
                          <w:szCs w:val="16"/>
                        </w:rPr>
                        <w:t>38</w:t>
                      </w:r>
                    </w:p>
                  </w:txbxContent>
                </v:textbox>
              </v:rect>
              <v:rect id="_x0000_s57744" style="position:absolute;left:1705;top:2325;width:178;height:267;mso-wrap-style:none;v-text-anchor:top" o:regroupid="17" filled="f" stroked="f">
                <v:textbox style="mso-fit-shape-to-text:t" inset="0,0,0,0">
                  <w:txbxContent>
                    <w:p w:rsidR="00F65EEF" w:rsidRDefault="00F65EEF">
                      <w:r>
                        <w:rPr>
                          <w:rFonts w:ascii="Arial" w:hAnsi="Arial" w:cs="Arial"/>
                          <w:color w:val="24282B"/>
                          <w:sz w:val="16"/>
                          <w:szCs w:val="16"/>
                        </w:rPr>
                        <w:t>41</w:t>
                      </w:r>
                    </w:p>
                  </w:txbxContent>
                </v:textbox>
              </v:rect>
              <v:rect id="_x0000_s57745" style="position:absolute;left:1969;top:2325;width:178;height:267;mso-wrap-style:none;v-text-anchor:top" o:regroupid="17" filled="f" stroked="f">
                <v:textbox style="mso-fit-shape-to-text:t" inset="0,0,0,0">
                  <w:txbxContent>
                    <w:p w:rsidR="00F65EEF" w:rsidRDefault="00F65EEF">
                      <w:r>
                        <w:rPr>
                          <w:rFonts w:ascii="Arial" w:hAnsi="Arial" w:cs="Arial"/>
                          <w:color w:val="24282B"/>
                          <w:sz w:val="16"/>
                          <w:szCs w:val="16"/>
                        </w:rPr>
                        <w:t>42</w:t>
                      </w:r>
                    </w:p>
                  </w:txbxContent>
                </v:textbox>
              </v:rect>
              <v:rect id="_x0000_s57746" style="position:absolute;left:2270;top:2325;width:178;height:267;mso-wrap-style:none;v-text-anchor:top" o:regroupid="17" filled="f" stroked="f">
                <v:textbox style="mso-fit-shape-to-text:t" inset="0,0,0,0">
                  <w:txbxContent>
                    <w:p w:rsidR="00F65EEF" w:rsidRDefault="00F65EEF">
                      <w:r>
                        <w:rPr>
                          <w:rFonts w:ascii="Arial" w:hAnsi="Arial" w:cs="Arial"/>
                          <w:color w:val="24282B"/>
                          <w:sz w:val="16"/>
                          <w:szCs w:val="16"/>
                        </w:rPr>
                        <w:t>43</w:t>
                      </w:r>
                    </w:p>
                  </w:txbxContent>
                </v:textbox>
              </v:rect>
              <v:rect id="_x0000_s57747" style="position:absolute;left:2558;top:2325;width:178;height:267;mso-wrap-style:none;v-text-anchor:top" o:regroupid="17" filled="f" stroked="f">
                <v:textbox style="mso-fit-shape-to-text:t" inset="0,0,0,0">
                  <w:txbxContent>
                    <w:p w:rsidR="00F65EEF" w:rsidRDefault="00F65EEF">
                      <w:r>
                        <w:rPr>
                          <w:rFonts w:ascii="Arial" w:hAnsi="Arial" w:cs="Arial"/>
                          <w:color w:val="24282B"/>
                          <w:sz w:val="16"/>
                          <w:szCs w:val="16"/>
                        </w:rPr>
                        <w:t>44</w:t>
                      </w:r>
                    </w:p>
                  </w:txbxContent>
                </v:textbox>
              </v:rect>
              <v:rect id="_x0000_s57748" style="position:absolute;left:2846;top:2325;width:178;height:267;mso-wrap-style:none;v-text-anchor:top" o:regroupid="17" filled="f" stroked="f">
                <v:textbox style="mso-fit-shape-to-text:t" inset="0,0,0,0">
                  <w:txbxContent>
                    <w:p w:rsidR="00F65EEF" w:rsidRDefault="00F65EEF">
                      <w:r>
                        <w:rPr>
                          <w:rFonts w:ascii="Arial" w:hAnsi="Arial" w:cs="Arial"/>
                          <w:color w:val="24282B"/>
                          <w:sz w:val="16"/>
                          <w:szCs w:val="16"/>
                        </w:rPr>
                        <w:t>98</w:t>
                      </w:r>
                    </w:p>
                  </w:txbxContent>
                </v:textbox>
              </v:rect>
              <v:rect id="_x0000_s57749" style="position:absolute;left:3098;top:2325;width:267;height:267;mso-wrap-style:none;v-text-anchor:top" o:regroupid="17" filled="f" stroked="f">
                <v:textbox style="mso-fit-shape-to-text:t" inset="0,0,0,0">
                  <w:txbxContent>
                    <w:p w:rsidR="00F65EEF" w:rsidRDefault="00F65EEF">
                      <w:r>
                        <w:rPr>
                          <w:rFonts w:ascii="Arial" w:hAnsi="Arial" w:cs="Arial"/>
                          <w:color w:val="24282B"/>
                          <w:sz w:val="16"/>
                          <w:szCs w:val="16"/>
                        </w:rPr>
                        <w:t>104</w:t>
                      </w:r>
                    </w:p>
                  </w:txbxContent>
                </v:textbox>
              </v:rect>
              <v:rect id="_x0000_s57750" style="position:absolute;left:1117;top:2614;width:178;height:267;mso-wrap-style:none;v-text-anchor:top" o:regroupid="17" filled="f" stroked="f">
                <v:textbox style="mso-fit-shape-to-text:t" inset="0,0,0,0">
                  <w:txbxContent>
                    <w:p w:rsidR="00F65EEF" w:rsidRDefault="00F65EEF">
                      <w:r>
                        <w:rPr>
                          <w:rFonts w:ascii="Arial" w:hAnsi="Arial" w:cs="Arial"/>
                          <w:color w:val="24282B"/>
                          <w:sz w:val="16"/>
                          <w:szCs w:val="16"/>
                        </w:rPr>
                        <w:t>42</w:t>
                      </w:r>
                    </w:p>
                  </w:txbxContent>
                </v:textbox>
              </v:rect>
              <v:rect id="_x0000_s57751" style="position:absolute;left:1405;top:2614;width:178;height:267;mso-wrap-style:none;v-text-anchor:top" o:regroupid="17" filled="f" stroked="f">
                <v:textbox style="mso-fit-shape-to-text:t" inset="0,0,0,0">
                  <w:txbxContent>
                    <w:p w:rsidR="00F65EEF" w:rsidRDefault="00F65EEF">
                      <w:r>
                        <w:rPr>
                          <w:rFonts w:ascii="Arial" w:hAnsi="Arial" w:cs="Arial"/>
                          <w:color w:val="24282B"/>
                          <w:sz w:val="16"/>
                          <w:szCs w:val="16"/>
                        </w:rPr>
                        <w:t>43</w:t>
                      </w:r>
                    </w:p>
                  </w:txbxContent>
                </v:textbox>
              </v:rect>
              <v:rect id="_x0000_s57752" style="position:absolute;left:1705;top:2614;width:178;height:267;mso-wrap-style:none;v-text-anchor:top" o:regroupid="17" filled="f" stroked="f">
                <v:textbox style="mso-fit-shape-to-text:t" inset="0,0,0,0">
                  <w:txbxContent>
                    <w:p w:rsidR="00F65EEF" w:rsidRDefault="00F65EEF">
                      <w:r>
                        <w:rPr>
                          <w:rFonts w:ascii="Arial" w:hAnsi="Arial" w:cs="Arial"/>
                          <w:color w:val="24282B"/>
                          <w:sz w:val="16"/>
                          <w:szCs w:val="16"/>
                        </w:rPr>
                        <w:t>45</w:t>
                      </w:r>
                    </w:p>
                  </w:txbxContent>
                </v:textbox>
              </v:rect>
              <v:rect id="_x0000_s57753" style="position:absolute;left:1969;top:2614;width:178;height:267;mso-wrap-style:none;v-text-anchor:top" o:regroupid="17" filled="f" stroked="f">
                <v:textbox style="mso-fit-shape-to-text:t" inset="0,0,0,0">
                  <w:txbxContent>
                    <w:p w:rsidR="00F65EEF" w:rsidRDefault="00F65EEF">
                      <w:r>
                        <w:rPr>
                          <w:rFonts w:ascii="Arial" w:hAnsi="Arial" w:cs="Arial"/>
                          <w:color w:val="24282B"/>
                          <w:sz w:val="16"/>
                          <w:szCs w:val="16"/>
                        </w:rPr>
                        <w:t>46</w:t>
                      </w:r>
                    </w:p>
                  </w:txbxContent>
                </v:textbox>
              </v:rect>
              <v:rect id="_x0000_s57754" style="position:absolute;left:2270;top:2614;width:178;height:267;mso-wrap-style:none;v-text-anchor:top" o:regroupid="17" filled="f" stroked="f">
                <v:textbox style="mso-fit-shape-to-text:t" inset="0,0,0,0">
                  <w:txbxContent>
                    <w:p w:rsidR="00F65EEF" w:rsidRDefault="00F65EEF">
                      <w:r>
                        <w:rPr>
                          <w:rFonts w:ascii="Arial" w:hAnsi="Arial" w:cs="Arial"/>
                          <w:color w:val="24282B"/>
                          <w:sz w:val="16"/>
                          <w:szCs w:val="16"/>
                        </w:rPr>
                        <w:t>48</w:t>
                      </w:r>
                    </w:p>
                  </w:txbxContent>
                </v:textbox>
              </v:rect>
              <v:rect id="_x0000_s57755" style="position:absolute;left:2558;top:2614;width:178;height:267;mso-wrap-style:none;v-text-anchor:top" o:regroupid="17" filled="f" stroked="f">
                <v:textbox style="mso-fit-shape-to-text:t" inset="0,0,0,0">
                  <w:txbxContent>
                    <w:p w:rsidR="00F65EEF" w:rsidRDefault="00F65EEF">
                      <w:r>
                        <w:rPr>
                          <w:rFonts w:ascii="Arial" w:hAnsi="Arial" w:cs="Arial"/>
                          <w:color w:val="24282B"/>
                          <w:sz w:val="16"/>
                          <w:szCs w:val="16"/>
                        </w:rPr>
                        <w:t>98</w:t>
                      </w:r>
                    </w:p>
                  </w:txbxContent>
                </v:textbox>
              </v:rect>
              <v:rect id="_x0000_s57756" style="position:absolute;left:2798;top:2614;width:267;height:267;mso-wrap-style:none;v-text-anchor:top" o:regroupid="17" filled="f" stroked="f">
                <v:textbox style="mso-fit-shape-to-text:t" inset="0,0,0,0">
                  <w:txbxContent>
                    <w:p w:rsidR="00F65EEF" w:rsidRDefault="00F65EEF">
                      <w:r>
                        <w:rPr>
                          <w:rFonts w:ascii="Arial" w:hAnsi="Arial" w:cs="Arial"/>
                          <w:color w:val="24282B"/>
                          <w:sz w:val="16"/>
                          <w:szCs w:val="16"/>
                        </w:rPr>
                        <w:t>109</w:t>
                      </w:r>
                    </w:p>
                  </w:txbxContent>
                </v:textbox>
              </v:rect>
              <v:rect id="_x0000_s57757" style="position:absolute;left:3098;top:2614;width:267;height:267;mso-wrap-style:none;v-text-anchor:top" o:regroupid="17" filled="f" stroked="f">
                <v:textbox style="mso-fit-shape-to-text:t" inset="0,0,0,0">
                  <w:txbxContent>
                    <w:p w:rsidR="00F65EEF" w:rsidRDefault="00F65EEF">
                      <w:r>
                        <w:rPr>
                          <w:rFonts w:ascii="Arial" w:hAnsi="Arial" w:cs="Arial"/>
                          <w:color w:val="24282B"/>
                          <w:sz w:val="16"/>
                          <w:szCs w:val="16"/>
                        </w:rPr>
                        <w:t>116</w:t>
                      </w:r>
                    </w:p>
                  </w:txbxContent>
                </v:textbox>
              </v:rect>
              <v:rect id="_x0000_s57758" style="position:absolute;left:1117;top:2902;width:178;height:267;mso-wrap-style:none;v-text-anchor:top" o:regroupid="17" filled="f" stroked="f">
                <v:textbox style="mso-fit-shape-to-text:t" inset="0,0,0,0">
                  <w:txbxContent>
                    <w:p w:rsidR="00F65EEF" w:rsidRDefault="00F65EEF">
                      <w:r>
                        <w:rPr>
                          <w:rFonts w:ascii="Arial" w:hAnsi="Arial" w:cs="Arial"/>
                          <w:color w:val="24282B"/>
                          <w:sz w:val="16"/>
                          <w:szCs w:val="16"/>
                        </w:rPr>
                        <w:t>44</w:t>
                      </w:r>
                    </w:p>
                  </w:txbxContent>
                </v:textbox>
              </v:rect>
              <v:rect id="_x0000_s57759" style="position:absolute;left:1405;top:2902;width:178;height:267;mso-wrap-style:none;v-text-anchor:top" o:regroupid="17" filled="f" stroked="f">
                <v:textbox style="mso-fit-shape-to-text:t" inset="0,0,0,0">
                  <w:txbxContent>
                    <w:p w:rsidR="00F65EEF" w:rsidRDefault="00F65EEF">
                      <w:r>
                        <w:rPr>
                          <w:rFonts w:ascii="Arial" w:hAnsi="Arial" w:cs="Arial"/>
                          <w:color w:val="24282B"/>
                          <w:sz w:val="16"/>
                          <w:szCs w:val="16"/>
                        </w:rPr>
                        <w:t>45</w:t>
                      </w:r>
                    </w:p>
                  </w:txbxContent>
                </v:textbox>
              </v:rect>
              <v:rect id="_x0000_s57760" style="position:absolute;left:1693;top:2902;width:178;height:267;mso-wrap-style:none;v-text-anchor:top" o:regroupid="17" filled="f" stroked="f">
                <v:textbox style="mso-fit-shape-to-text:t" inset="0,0,0,0">
                  <w:txbxContent>
                    <w:p w:rsidR="00F65EEF" w:rsidRDefault="00F65EEF">
                      <w:r>
                        <w:rPr>
                          <w:rFonts w:ascii="Arial" w:hAnsi="Arial" w:cs="Arial"/>
                          <w:color w:val="24282B"/>
                          <w:sz w:val="16"/>
                          <w:szCs w:val="16"/>
                        </w:rPr>
                        <w:t>48</w:t>
                      </w:r>
                    </w:p>
                  </w:txbxContent>
                </v:textbox>
              </v:rect>
              <v:rect id="_x0000_s57761" style="position:absolute;left:1969;top:2880;width:178;height:267;mso-wrap-style:none;v-text-anchor:top" o:regroupid="17" filled="f" stroked="f">
                <v:textbox style="mso-fit-shape-to-text:t" inset="0,0,0,0">
                  <w:txbxContent>
                    <w:p w:rsidR="00F65EEF" w:rsidRDefault="00F65EEF">
                      <w:r>
                        <w:rPr>
                          <w:rFonts w:ascii="Arial" w:hAnsi="Arial" w:cs="Arial"/>
                          <w:color w:val="24282B"/>
                          <w:sz w:val="16"/>
                          <w:szCs w:val="16"/>
                        </w:rPr>
                        <w:t>49</w:t>
                      </w:r>
                    </w:p>
                  </w:txbxContent>
                </v:textbox>
              </v:rect>
              <v:rect id="_x0000_s57762" style="position:absolute;left:2222;top:2902;width:267;height:267;mso-wrap-style:none;v-text-anchor:top" o:regroupid="17" filled="f" stroked="f">
                <v:textbox style="mso-fit-shape-to-text:t" inset="0,0,0,0">
                  <w:txbxContent>
                    <w:p w:rsidR="00F65EEF" w:rsidRDefault="00F65EEF">
                      <w:r>
                        <w:rPr>
                          <w:rFonts w:ascii="Arial" w:hAnsi="Arial" w:cs="Arial"/>
                          <w:color w:val="24282B"/>
                          <w:sz w:val="16"/>
                          <w:szCs w:val="16"/>
                        </w:rPr>
                        <w:t>101</w:t>
                      </w:r>
                    </w:p>
                  </w:txbxContent>
                </v:textbox>
              </v:rect>
              <v:rect id="_x0000_s57763" style="position:absolute;left:2510;top:2902;width:267;height:267;mso-wrap-style:none;v-text-anchor:top" o:regroupid="17" filled="f" stroked="f">
                <v:textbox style="mso-fit-shape-to-text:t" inset="0,0,0,0">
                  <w:txbxContent>
                    <w:p w:rsidR="00F65EEF" w:rsidRDefault="00F65EEF">
                      <w:r>
                        <w:rPr>
                          <w:rFonts w:ascii="Arial" w:hAnsi="Arial" w:cs="Arial"/>
                          <w:color w:val="24282B"/>
                          <w:sz w:val="16"/>
                          <w:szCs w:val="16"/>
                        </w:rPr>
                        <w:t>104</w:t>
                      </w:r>
                    </w:p>
                  </w:txbxContent>
                </v:textbox>
              </v:rect>
              <v:rect id="_x0000_s57764" style="position:absolute;left:2798;top:2902;width:267;height:267;mso-wrap-style:none;v-text-anchor:top" o:regroupid="17" filled="f" stroked="f">
                <v:textbox style="mso-fit-shape-to-text:t" inset="0,0,0,0">
                  <w:txbxContent>
                    <w:p w:rsidR="00F65EEF" w:rsidRDefault="00F65EEF">
                      <w:r>
                        <w:rPr>
                          <w:rFonts w:ascii="Arial" w:hAnsi="Arial" w:cs="Arial"/>
                          <w:color w:val="24282B"/>
                          <w:sz w:val="16"/>
                          <w:szCs w:val="16"/>
                        </w:rPr>
                        <w:t>116</w:t>
                      </w:r>
                    </w:p>
                  </w:txbxContent>
                </v:textbox>
              </v:rect>
            </v:group>
            <v:rect id="_x0000_s57766" style="position:absolute;left:3098;top:2902;width:267;height:267;mso-wrap-style:none;v-text-anchor:top" filled="f" stroked="f">
              <v:textbox style="mso-fit-shape-to-text:t" inset="0,0,0,0">
                <w:txbxContent>
                  <w:p w:rsidR="00F65EEF" w:rsidRDefault="00F65EEF">
                    <w:r>
                      <w:rPr>
                        <w:rFonts w:ascii="Arial" w:hAnsi="Arial" w:cs="Arial"/>
                        <w:color w:val="24282B"/>
                        <w:sz w:val="16"/>
                        <w:szCs w:val="16"/>
                      </w:rPr>
                      <w:t>123</w:t>
                    </w:r>
                  </w:p>
                </w:txbxContent>
              </v:textbox>
            </v:rect>
            <v:rect id="_x0000_s57767" style="position:absolute;left:1165;top:575;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7768" style="position:absolute;left:1453;top:575;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7769" style="position:absolute;left:1729;top:586;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7770" style="position:absolute;left:2018;top:586;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7771" style="position:absolute;left:2318;top:597;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7772" style="position:absolute;left:2606;top:597;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7773" style="position:absolute;left:2894;top:586;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7774" style="position:absolute;left:3182;top:586;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7775" style="position:absolute;left:853;top:882;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7776" style="position:absolute;left:853;top:1171;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7777" style="position:absolute;left:853;top:1447;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7778" style="position:absolute;left:853;top:1736;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7779" style="position:absolute;left:853;top:2037;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7780" style="position:absolute;left:853;top:2325;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7781" style="position:absolute;left:853;top:2614;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7782" style="position:absolute;left:853;top:2902;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7786" style="position:absolute;left:4623;top:882;width:267;height:267;mso-wrap-style:none;v-text-anchor:top" filled="f" stroked="f">
              <v:textbox style="mso-fit-shape-to-text:t" inset="0,0,0,0">
                <w:txbxContent>
                  <w:p w:rsidR="00F65EEF" w:rsidRDefault="00F65EEF">
                    <w:r>
                      <w:rPr>
                        <w:rFonts w:ascii="Arial" w:hAnsi="Arial" w:cs="Arial"/>
                        <w:color w:val="24282B"/>
                        <w:sz w:val="16"/>
                        <w:szCs w:val="16"/>
                      </w:rPr>
                      <w:t>128</w:t>
                    </w:r>
                  </w:p>
                </w:txbxContent>
              </v:textbox>
            </v:rect>
            <v:rect id="_x0000_s57787" style="position:absolute;left:4960;top:882;width:178;height:267;mso-wrap-style:none;v-text-anchor:top" filled="f" stroked="f">
              <v:textbox style="mso-fit-shape-to-text:t" inset="0,0,0,0">
                <w:txbxContent>
                  <w:p w:rsidR="00F65EEF" w:rsidRDefault="00F65EEF">
                    <w:r>
                      <w:rPr>
                        <w:rFonts w:ascii="Arial" w:hAnsi="Arial" w:cs="Arial"/>
                        <w:color w:val="24282B"/>
                        <w:sz w:val="16"/>
                        <w:szCs w:val="16"/>
                      </w:rPr>
                      <w:t>16</w:t>
                    </w:r>
                  </w:p>
                </w:txbxContent>
              </v:textbox>
            </v:rect>
            <v:rect id="_x0000_s57788" style="position:absolute;left:5248;top:882;width:178;height:267;mso-wrap-style:none;v-text-anchor:top" filled="f" stroked="f">
              <v:textbox style="mso-fit-shape-to-text:t" inset="0,0,0,0">
                <w:txbxContent>
                  <w:p w:rsidR="00F65EEF" w:rsidRDefault="00F65EEF">
                    <w:r>
                      <w:rPr>
                        <w:rFonts w:ascii="Arial" w:hAnsi="Arial" w:cs="Arial"/>
                        <w:color w:val="24282B"/>
                        <w:sz w:val="16"/>
                        <w:szCs w:val="16"/>
                      </w:rPr>
                      <w:t>17</w:t>
                    </w:r>
                  </w:p>
                </w:txbxContent>
              </v:textbox>
            </v:rect>
            <v:rect id="_x0000_s57789" style="position:absolute;left:5548;top:882;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7790" style="position:absolute;left:5824;top:882;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7791" style="position:absolute;left:6113;top:882;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7792" style="position:absolute;left:6413;top:882;width:178;height:267;mso-wrap-style:none;v-text-anchor:top" filled="f" stroked="f">
              <v:textbox style="mso-fit-shape-to-text:t" inset="0,0,0,0">
                <w:txbxContent>
                  <w:p w:rsidR="00F65EEF" w:rsidRDefault="00F65EEF">
                    <w:r>
                      <w:rPr>
                        <w:rFonts w:ascii="Arial" w:hAnsi="Arial" w:cs="Arial"/>
                        <w:color w:val="24282B"/>
                        <w:sz w:val="16"/>
                        <w:szCs w:val="16"/>
                      </w:rPr>
                      <w:t>42</w:t>
                    </w:r>
                  </w:p>
                </w:txbxContent>
              </v:textbox>
            </v:rect>
            <v:rect id="_x0000_s57793" style="position:absolute;left:6701;top:882;width:178;height:267;mso-wrap-style:none;v-text-anchor:top" filled="f" stroked="f">
              <v:textbox style="mso-fit-shape-to-text:t" inset="0,0,0,0">
                <w:txbxContent>
                  <w:p w:rsidR="00F65EEF" w:rsidRDefault="00F65EEF">
                    <w:r>
                      <w:rPr>
                        <w:rFonts w:ascii="Arial" w:hAnsi="Arial" w:cs="Arial"/>
                        <w:color w:val="24282B"/>
                        <w:sz w:val="16"/>
                        <w:szCs w:val="16"/>
                      </w:rPr>
                      <w:t>44</w:t>
                    </w:r>
                  </w:p>
                </w:txbxContent>
              </v:textbox>
            </v:rect>
            <v:rect id="_x0000_s57794" style="position:absolute;left:4671;top:1171;width:178;height:267;mso-wrap-style:none;v-text-anchor:top" filled="f" stroked="f">
              <v:textbox style="mso-fit-shape-to-text:t" inset="0,0,0,0">
                <w:txbxContent>
                  <w:p w:rsidR="00F65EEF" w:rsidRDefault="00F65EEF">
                    <w:r>
                      <w:rPr>
                        <w:rFonts w:ascii="Arial" w:hAnsi="Arial" w:cs="Arial"/>
                        <w:color w:val="24282B"/>
                        <w:sz w:val="16"/>
                        <w:szCs w:val="16"/>
                      </w:rPr>
                      <w:t>16</w:t>
                    </w:r>
                  </w:p>
                </w:txbxContent>
              </v:textbox>
            </v:rect>
            <v:rect id="_x0000_s57795" style="position:absolute;left:4960;top:1171;width:178;height:267;mso-wrap-style:none;v-text-anchor:top" filled="f" stroked="f">
              <v:textbox style="mso-fit-shape-to-text:t" inset="0,0,0,0">
                <w:txbxContent>
                  <w:p w:rsidR="00F65EEF" w:rsidRDefault="00F65EEF">
                    <w:r>
                      <w:rPr>
                        <w:rFonts w:ascii="Arial" w:hAnsi="Arial" w:cs="Arial"/>
                        <w:color w:val="24282B"/>
                        <w:sz w:val="16"/>
                        <w:szCs w:val="16"/>
                      </w:rPr>
                      <w:t>17</w:t>
                    </w:r>
                  </w:p>
                </w:txbxContent>
              </v:textbox>
            </v:rect>
            <v:rect id="_x0000_s57796" style="position:absolute;left:5248;top:1171;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7797" style="position:absolute;left:5548;top:1171;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7798" style="position:absolute;left:5824;top:1171;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7799" style="position:absolute;left:6113;top:1171;width:178;height:267;mso-wrap-style:none;v-text-anchor:top" filled="f" stroked="f">
              <v:textbox style="mso-fit-shape-to-text:t" inset="0,0,0,0">
                <w:txbxContent>
                  <w:p w:rsidR="00F65EEF" w:rsidRDefault="00F65EEF">
                    <w:r>
                      <w:rPr>
                        <w:rFonts w:ascii="Arial" w:hAnsi="Arial" w:cs="Arial"/>
                        <w:color w:val="24282B"/>
                        <w:sz w:val="16"/>
                        <w:szCs w:val="16"/>
                      </w:rPr>
                      <w:t>38</w:t>
                    </w:r>
                  </w:p>
                </w:txbxContent>
              </v:textbox>
            </v:rect>
            <v:rect id="_x0000_s57800" style="position:absolute;left:6413;top:1171;width:178;height:267;mso-wrap-style:none;v-text-anchor:top" filled="f" stroked="f">
              <v:textbox style="mso-fit-shape-to-text:t" inset="0,0,0,0">
                <w:txbxContent>
                  <w:p w:rsidR="00F65EEF" w:rsidRDefault="00F65EEF">
                    <w:r>
                      <w:rPr>
                        <w:rFonts w:ascii="Arial" w:hAnsi="Arial" w:cs="Arial"/>
                        <w:color w:val="24282B"/>
                        <w:sz w:val="16"/>
                        <w:szCs w:val="16"/>
                      </w:rPr>
                      <w:t>43</w:t>
                    </w:r>
                  </w:p>
                </w:txbxContent>
              </v:textbox>
            </v:rect>
            <v:rect id="_x0000_s57801" style="position:absolute;left:6701;top:1171;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7802" style="position:absolute;left:4671;top:1447;width:178;height:267;mso-wrap-style:none;v-text-anchor:top" filled="f" stroked="f">
              <v:textbox style="mso-fit-shape-to-text:t" inset="0,0,0,0">
                <w:txbxContent>
                  <w:p w:rsidR="00F65EEF" w:rsidRDefault="00F65EEF">
                    <w:r>
                      <w:rPr>
                        <w:rFonts w:ascii="Arial" w:hAnsi="Arial" w:cs="Arial"/>
                        <w:color w:val="24282B"/>
                        <w:sz w:val="16"/>
                        <w:szCs w:val="16"/>
                      </w:rPr>
                      <w:t>17</w:t>
                    </w:r>
                  </w:p>
                </w:txbxContent>
              </v:textbox>
            </v:rect>
            <v:rect id="_x0000_s57803" style="position:absolute;left:4960;top:1447;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7804" style="position:absolute;left:5248;top:1447;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7805" style="position:absolute;left:5548;top:1447;width:178;height:267;mso-wrap-style:none;v-text-anchor:top" filled="f" stroked="f">
              <v:textbox style="mso-fit-shape-to-text:t" inset="0,0,0,0">
                <w:txbxContent>
                  <w:p w:rsidR="00F65EEF" w:rsidRDefault="00F65EEF">
                    <w:r>
                      <w:rPr>
                        <w:rFonts w:ascii="Arial" w:hAnsi="Arial" w:cs="Arial"/>
                        <w:color w:val="24282B"/>
                        <w:sz w:val="16"/>
                        <w:szCs w:val="16"/>
                      </w:rPr>
                      <w:t>27</w:t>
                    </w:r>
                  </w:p>
                </w:txbxContent>
              </v:textbox>
            </v:rect>
            <v:rect id="_x0000_s57806" style="position:absolute;left:5824;top:1447;width:178;height:267;mso-wrap-style:none;v-text-anchor:top" filled="f" stroked="f">
              <v:textbox style="mso-fit-shape-to-text:t" inset="0,0,0,0">
                <w:txbxContent>
                  <w:p w:rsidR="00F65EEF" w:rsidRDefault="00F65EEF">
                    <w:r>
                      <w:rPr>
                        <w:rFonts w:ascii="Arial" w:hAnsi="Arial" w:cs="Arial"/>
                        <w:color w:val="24282B"/>
                        <w:sz w:val="16"/>
                        <w:szCs w:val="16"/>
                      </w:rPr>
                      <w:t>40</w:t>
                    </w:r>
                  </w:p>
                </w:txbxContent>
              </v:textbox>
            </v:rect>
            <v:rect id="_x0000_s57807" style="position:absolute;left:6113;top:1447;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7808" style="position:absolute;left:6413;top:1447;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7809" style="position:absolute;left:6701;top:1447;width:178;height:267;mso-wrap-style:none;v-text-anchor:top" filled="f" stroked="f">
              <v:textbox style="mso-fit-shape-to-text:t" inset="0,0,0,0">
                <w:txbxContent>
                  <w:p w:rsidR="00F65EEF" w:rsidRDefault="00F65EEF">
                    <w:r>
                      <w:rPr>
                        <w:rFonts w:ascii="Arial" w:hAnsi="Arial" w:cs="Arial"/>
                        <w:color w:val="24282B"/>
                        <w:sz w:val="16"/>
                        <w:szCs w:val="16"/>
                      </w:rPr>
                      <w:t>96</w:t>
                    </w:r>
                  </w:p>
                </w:txbxContent>
              </v:textbox>
            </v:rect>
            <v:rect id="_x0000_s57810" style="position:absolute;left:4671;top:1736;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7811" style="position:absolute;left:4960;top:1736;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7812" style="position:absolute;left:5248;top:1736;width:178;height:267;mso-wrap-style:none;v-text-anchor:top" filled="f" stroked="f">
              <v:textbox style="mso-fit-shape-to-text:t" inset="0,0,0,0">
                <w:txbxContent>
                  <w:p w:rsidR="00F65EEF" w:rsidRDefault="00F65EEF">
                    <w:r>
                      <w:rPr>
                        <w:rFonts w:ascii="Arial" w:hAnsi="Arial" w:cs="Arial"/>
                        <w:color w:val="24282B"/>
                        <w:sz w:val="16"/>
                        <w:szCs w:val="16"/>
                      </w:rPr>
                      <w:t>27</w:t>
                    </w:r>
                  </w:p>
                </w:txbxContent>
              </v:textbox>
            </v:rect>
            <v:rect id="_x0000_s57813" style="position:absolute;left:5548;top:1736;width:178;height:267;mso-wrap-style:none;v-text-anchor:top" filled="f" stroked="f">
              <v:textbox style="mso-fit-shape-to-text:t" inset="0,0,0,0">
                <w:txbxContent>
                  <w:p w:rsidR="00F65EEF" w:rsidRDefault="00F65EEF">
                    <w:r>
                      <w:rPr>
                        <w:rFonts w:ascii="Arial" w:hAnsi="Arial" w:cs="Arial"/>
                        <w:color w:val="24282B"/>
                        <w:sz w:val="16"/>
                        <w:szCs w:val="16"/>
                      </w:rPr>
                      <w:t>40</w:t>
                    </w:r>
                  </w:p>
                </w:txbxContent>
              </v:textbox>
            </v:rect>
            <v:rect id="_x0000_s57814" style="position:absolute;left:5824;top:1736;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7815" style="position:absolute;left:6113;top:1736;width:178;height:267;mso-wrap-style:none;v-text-anchor:top" filled="f" stroked="f">
              <v:textbox style="mso-fit-shape-to-text:t" inset="0,0,0,0">
                <w:txbxContent>
                  <w:p w:rsidR="00F65EEF" w:rsidRDefault="00F65EEF">
                    <w:r>
                      <w:rPr>
                        <w:rFonts w:ascii="Arial" w:hAnsi="Arial" w:cs="Arial"/>
                        <w:color w:val="24282B"/>
                        <w:sz w:val="16"/>
                        <w:szCs w:val="16"/>
                      </w:rPr>
                      <w:t>84</w:t>
                    </w:r>
                  </w:p>
                </w:txbxContent>
              </v:textbox>
            </v:rect>
            <v:rect id="_x0000_s57816" style="position:absolute;left:6413;top:1736;width:178;height:267;mso-wrap-style:none;v-text-anchor:top" filled="f" stroked="f">
              <v:textbox style="mso-fit-shape-to-text:t" inset="0,0,0,0">
                <w:txbxContent>
                  <w:p w:rsidR="00F65EEF" w:rsidRDefault="00F65EEF">
                    <w:r>
                      <w:rPr>
                        <w:rFonts w:ascii="Arial" w:hAnsi="Arial" w:cs="Arial"/>
                        <w:color w:val="24282B"/>
                        <w:sz w:val="16"/>
                        <w:szCs w:val="16"/>
                      </w:rPr>
                      <w:t>93</w:t>
                    </w:r>
                  </w:p>
                </w:txbxContent>
              </v:textbox>
            </v:rect>
            <v:rect id="_x0000_s57817" style="position:absolute;left:6653;top:1736;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7818" style="position:absolute;left:4671;top:2037;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7819" style="position:absolute;left:4960;top:2037;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7820" style="position:absolute;left:5248;top:2037;width:178;height:267;mso-wrap-style:none;v-text-anchor:top" filled="f" stroked="f">
              <v:textbox style="mso-fit-shape-to-text:t" inset="0,0,0,0">
                <w:txbxContent>
                  <w:p w:rsidR="00F65EEF" w:rsidRDefault="00F65EEF">
                    <w:r>
                      <w:rPr>
                        <w:rFonts w:ascii="Arial" w:hAnsi="Arial" w:cs="Arial"/>
                        <w:color w:val="24282B"/>
                        <w:sz w:val="16"/>
                        <w:szCs w:val="16"/>
                      </w:rPr>
                      <w:t>40</w:t>
                    </w:r>
                  </w:p>
                </w:txbxContent>
              </v:textbox>
            </v:rect>
            <v:rect id="_x0000_s57821" style="position:absolute;left:5548;top:2037;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7822" style="position:absolute;left:5824;top:2037;width:178;height:267;mso-wrap-style:none;v-text-anchor:top" filled="f" stroked="f">
              <v:textbox style="mso-fit-shape-to-text:t" inset="0,0,0,0">
                <w:txbxContent>
                  <w:p w:rsidR="00F65EEF" w:rsidRDefault="00F65EEF">
                    <w:r>
                      <w:rPr>
                        <w:rFonts w:ascii="Arial" w:hAnsi="Arial" w:cs="Arial"/>
                        <w:color w:val="24282B"/>
                        <w:sz w:val="16"/>
                        <w:szCs w:val="16"/>
                      </w:rPr>
                      <w:t>84</w:t>
                    </w:r>
                  </w:p>
                </w:txbxContent>
              </v:textbox>
            </v:rect>
            <v:rect id="_x0000_s57823" style="position:absolute;left:6113;top:2037;width:178;height:267;mso-wrap-style:none;v-text-anchor:top" filled="f" stroked="f">
              <v:textbox style="mso-fit-shape-to-text:t" inset="0,0,0,0">
                <w:txbxContent>
                  <w:p w:rsidR="00F65EEF" w:rsidRDefault="00F65EEF">
                    <w:r>
                      <w:rPr>
                        <w:rFonts w:ascii="Arial" w:hAnsi="Arial" w:cs="Arial"/>
                        <w:color w:val="24282B"/>
                        <w:sz w:val="16"/>
                        <w:szCs w:val="16"/>
                      </w:rPr>
                      <w:t>86</w:t>
                    </w:r>
                  </w:p>
                </w:txbxContent>
              </v:textbox>
            </v:rect>
            <v:rect id="_x0000_s57824" style="position:absolute;left:6365;top:2037;width:267;height:267;mso-wrap-style:none;v-text-anchor:top" filled="f" stroked="f">
              <v:textbox style="mso-fit-shape-to-text:t" inset="0,0,0,0">
                <w:txbxContent>
                  <w:p w:rsidR="00F65EEF" w:rsidRDefault="00F65EEF">
                    <w:r>
                      <w:rPr>
                        <w:rFonts w:ascii="Arial" w:hAnsi="Arial" w:cs="Arial"/>
                        <w:color w:val="24282B"/>
                        <w:sz w:val="16"/>
                        <w:szCs w:val="16"/>
                      </w:rPr>
                      <w:t>191</w:t>
                    </w:r>
                  </w:p>
                </w:txbxContent>
              </v:textbox>
            </v:rect>
            <v:rect id="_x0000_s57825" style="position:absolute;left:6653;top:2037;width:267;height:267;mso-wrap-style:none;v-text-anchor:top" filled="f" stroked="f">
              <v:textbox style="mso-fit-shape-to-text:t" inset="0,0,0,0">
                <w:txbxContent>
                  <w:p w:rsidR="00F65EEF" w:rsidRDefault="00F65EEF">
                    <w:r>
                      <w:rPr>
                        <w:rFonts w:ascii="Arial" w:hAnsi="Arial" w:cs="Arial"/>
                        <w:color w:val="24282B"/>
                        <w:sz w:val="16"/>
                        <w:szCs w:val="16"/>
                      </w:rPr>
                      <w:t>203</w:t>
                    </w:r>
                  </w:p>
                </w:txbxContent>
              </v:textbox>
            </v:rect>
            <v:rect id="_x0000_s57826" style="position:absolute;left:4671;top:2325;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7827" style="position:absolute;left:4972;top:2325;width:178;height:267;mso-wrap-style:none;v-text-anchor:top" filled="f" stroked="f">
              <v:textbox style="mso-fit-shape-to-text:t" inset="0,0,0,0">
                <w:txbxContent>
                  <w:p w:rsidR="00F65EEF" w:rsidRDefault="00F65EEF">
                    <w:r>
                      <w:rPr>
                        <w:rFonts w:ascii="Arial" w:hAnsi="Arial" w:cs="Arial"/>
                        <w:color w:val="24282B"/>
                        <w:sz w:val="16"/>
                        <w:szCs w:val="16"/>
                      </w:rPr>
                      <w:t>38</w:t>
                    </w:r>
                  </w:p>
                </w:txbxContent>
              </v:textbox>
            </v:rect>
            <v:rect id="_x0000_s57828" style="position:absolute;left:5248;top:2325;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7829" style="position:absolute;left:5548;top:2325;width:178;height:267;mso-wrap-style:none;v-text-anchor:top" filled="f" stroked="f">
              <v:textbox style="mso-fit-shape-to-text:t" inset="0,0,0,0">
                <w:txbxContent>
                  <w:p w:rsidR="00F65EEF" w:rsidRDefault="00F65EEF">
                    <w:r>
                      <w:rPr>
                        <w:rFonts w:ascii="Arial" w:hAnsi="Arial" w:cs="Arial"/>
                        <w:color w:val="24282B"/>
                        <w:sz w:val="16"/>
                        <w:szCs w:val="16"/>
                      </w:rPr>
                      <w:t>84</w:t>
                    </w:r>
                  </w:p>
                </w:txbxContent>
              </v:textbox>
            </v:rect>
            <v:rect id="_x0000_s57830" style="position:absolute;left:5824;top:2325;width:178;height:267;mso-wrap-style:none;v-text-anchor:top" filled="f" stroked="f">
              <v:textbox style="mso-fit-shape-to-text:t" inset="0,0,0,0">
                <w:txbxContent>
                  <w:p w:rsidR="00F65EEF" w:rsidRDefault="00F65EEF">
                    <w:r>
                      <w:rPr>
                        <w:rFonts w:ascii="Arial" w:hAnsi="Arial" w:cs="Arial"/>
                        <w:color w:val="24282B"/>
                        <w:sz w:val="16"/>
                        <w:szCs w:val="16"/>
                      </w:rPr>
                      <w:t>86</w:t>
                    </w:r>
                  </w:p>
                </w:txbxContent>
              </v:textbox>
            </v:rect>
            <v:rect id="_x0000_s57831" style="position:absolute;left:6065;top:2325;width:267;height:267;mso-wrap-style:none;v-text-anchor:top" filled="f" stroked="f">
              <v:textbox style="mso-fit-shape-to-text:t" inset="0,0,0,0">
                <w:txbxContent>
                  <w:p w:rsidR="00F65EEF" w:rsidRDefault="00F65EEF">
                    <w:r>
                      <w:rPr>
                        <w:rFonts w:ascii="Arial" w:hAnsi="Arial" w:cs="Arial"/>
                        <w:color w:val="24282B"/>
                        <w:sz w:val="16"/>
                        <w:szCs w:val="16"/>
                      </w:rPr>
                      <w:t>177</w:t>
                    </w:r>
                  </w:p>
                </w:txbxContent>
              </v:textbox>
            </v:rect>
            <v:rect id="_x0000_s57832" style="position:absolute;left:6376;top:2325;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7833" style="position:absolute;left:6653;top:2325;width:267;height:267;mso-wrap-style:none;v-text-anchor:top" filled="f" stroked="f">
              <v:textbox style="mso-fit-shape-to-text:t" inset="0,0,0,0">
                <w:txbxContent>
                  <w:p w:rsidR="00F65EEF" w:rsidRDefault="00F65EEF">
                    <w:r>
                      <w:rPr>
                        <w:rFonts w:ascii="Arial" w:hAnsi="Arial" w:cs="Arial"/>
                        <w:color w:val="24282B"/>
                        <w:sz w:val="16"/>
                        <w:szCs w:val="16"/>
                      </w:rPr>
                      <w:t>209</w:t>
                    </w:r>
                  </w:p>
                </w:txbxContent>
              </v:textbox>
            </v:rect>
            <v:rect id="_x0000_s57834" style="position:absolute;left:4671;top:2614;width:178;height:267;mso-wrap-style:none;v-text-anchor:top" filled="f" stroked="f">
              <v:textbox style="mso-fit-shape-to-text:t" inset="0,0,0,0">
                <w:txbxContent>
                  <w:p w:rsidR="00F65EEF" w:rsidRDefault="00F65EEF">
                    <w:r>
                      <w:rPr>
                        <w:rFonts w:ascii="Arial" w:hAnsi="Arial" w:cs="Arial"/>
                        <w:color w:val="24282B"/>
                        <w:sz w:val="16"/>
                        <w:szCs w:val="16"/>
                      </w:rPr>
                      <w:t>42</w:t>
                    </w:r>
                  </w:p>
                </w:txbxContent>
              </v:textbox>
            </v:rect>
            <v:rect id="_x0000_s57835" style="position:absolute;left:4960;top:2614;width:178;height:267;mso-wrap-style:none;v-text-anchor:top" filled="f" stroked="f">
              <v:textbox style="mso-fit-shape-to-text:t" inset="0,0,0,0">
                <w:txbxContent>
                  <w:p w:rsidR="00F65EEF" w:rsidRDefault="00F65EEF">
                    <w:r>
                      <w:rPr>
                        <w:rFonts w:ascii="Arial" w:hAnsi="Arial" w:cs="Arial"/>
                        <w:color w:val="24282B"/>
                        <w:sz w:val="16"/>
                        <w:szCs w:val="16"/>
                      </w:rPr>
                      <w:t>43</w:t>
                    </w:r>
                  </w:p>
                </w:txbxContent>
              </v:textbox>
            </v:rect>
            <v:rect id="_x0000_s57836" style="position:absolute;left:5248;top:2614;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7837" style="position:absolute;left:5548;top:2614;width:178;height:267;mso-wrap-style:none;v-text-anchor:top" filled="f" stroked="f">
              <v:textbox style="mso-fit-shape-to-text:t" inset="0,0,0,0">
                <w:txbxContent>
                  <w:p w:rsidR="00F65EEF" w:rsidRDefault="00F65EEF">
                    <w:r>
                      <w:rPr>
                        <w:rFonts w:ascii="Arial" w:hAnsi="Arial" w:cs="Arial"/>
                        <w:color w:val="24282B"/>
                        <w:sz w:val="16"/>
                        <w:szCs w:val="16"/>
                      </w:rPr>
                      <w:t>93</w:t>
                    </w:r>
                  </w:p>
                </w:txbxContent>
              </v:textbox>
            </v:rect>
            <v:rect id="_x0000_s57838" style="position:absolute;left:5776;top:2614;width:267;height:267;mso-wrap-style:none;v-text-anchor:top" filled="f" stroked="f">
              <v:textbox style="mso-fit-shape-to-text:t" inset="0,0,0,0">
                <w:txbxContent>
                  <w:p w:rsidR="00F65EEF" w:rsidRDefault="00F65EEF">
                    <w:r>
                      <w:rPr>
                        <w:rFonts w:ascii="Arial" w:hAnsi="Arial" w:cs="Arial"/>
                        <w:color w:val="24282B"/>
                        <w:sz w:val="16"/>
                        <w:szCs w:val="16"/>
                      </w:rPr>
                      <w:t>191</w:t>
                    </w:r>
                  </w:p>
                </w:txbxContent>
              </v:textbox>
            </v:rect>
            <v:rect id="_x0000_s57839" style="position:absolute;left:6065;top:2614;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7840" style="position:absolute;left:6365;top:2614;width:267;height:267;mso-wrap-style:none;v-text-anchor:top" filled="f" stroked="f">
              <v:textbox style="mso-fit-shape-to-text:t" inset="0,0,0,0">
                <w:txbxContent>
                  <w:p w:rsidR="00F65EEF" w:rsidRDefault="00F65EEF">
                    <w:r>
                      <w:rPr>
                        <w:rFonts w:ascii="Arial" w:hAnsi="Arial" w:cs="Arial"/>
                        <w:color w:val="24282B"/>
                        <w:sz w:val="16"/>
                        <w:szCs w:val="16"/>
                      </w:rPr>
                      <w:t>219</w:t>
                    </w:r>
                  </w:p>
                </w:txbxContent>
              </v:textbox>
            </v:rect>
            <v:rect id="_x0000_s57841" style="position:absolute;left:6653;top:2614;width:267;height:267;mso-wrap-style:none;v-text-anchor:top" filled="f" stroked="f">
              <v:textbox style="mso-fit-shape-to-text:t" inset="0,0,0,0">
                <w:txbxContent>
                  <w:p w:rsidR="00F65EEF" w:rsidRDefault="00F65EEF">
                    <w:r>
                      <w:rPr>
                        <w:rFonts w:ascii="Arial" w:hAnsi="Arial" w:cs="Arial"/>
                        <w:color w:val="24282B"/>
                        <w:sz w:val="16"/>
                        <w:szCs w:val="16"/>
                      </w:rPr>
                      <w:t>232</w:t>
                    </w:r>
                  </w:p>
                </w:txbxContent>
              </v:textbox>
            </v:rect>
            <v:rect id="_x0000_s57842" style="position:absolute;left:4671;top:2902;width:178;height:267;mso-wrap-style:none;v-text-anchor:top" filled="f" stroked="f">
              <v:textbox style="mso-fit-shape-to-text:t" inset="0,0,0,0">
                <w:txbxContent>
                  <w:p w:rsidR="00F65EEF" w:rsidRDefault="00F65EEF">
                    <w:r>
                      <w:rPr>
                        <w:rFonts w:ascii="Arial" w:hAnsi="Arial" w:cs="Arial"/>
                        <w:color w:val="24282B"/>
                        <w:sz w:val="16"/>
                        <w:szCs w:val="16"/>
                      </w:rPr>
                      <w:t>44</w:t>
                    </w:r>
                  </w:p>
                </w:txbxContent>
              </v:textbox>
            </v:rect>
            <v:rect id="_x0000_s57843" style="position:absolute;left:4972;top:2902;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7844" style="position:absolute;left:5248;top:2902;width:178;height:267;mso-wrap-style:none;v-text-anchor:top" filled="f" stroked="f">
              <v:textbox style="mso-fit-shape-to-text:t" inset="0,0,0,0">
                <w:txbxContent>
                  <w:p w:rsidR="00F65EEF" w:rsidRDefault="00F65EEF">
                    <w:r>
                      <w:rPr>
                        <w:rFonts w:ascii="Arial" w:hAnsi="Arial" w:cs="Arial"/>
                        <w:color w:val="24282B"/>
                        <w:sz w:val="16"/>
                        <w:szCs w:val="16"/>
                      </w:rPr>
                      <w:t>96</w:t>
                    </w:r>
                  </w:p>
                </w:txbxContent>
              </v:textbox>
            </v:rect>
            <v:rect id="_x0000_s57845" style="position:absolute;left:5500;top:2902;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7846" style="position:absolute;left:5776;top:2902;width:267;height:267;mso-wrap-style:none;v-text-anchor:top" filled="f" stroked="f">
              <v:textbox style="mso-fit-shape-to-text:t" inset="0,0,0,0">
                <w:txbxContent>
                  <w:p w:rsidR="00F65EEF" w:rsidRDefault="00F65EEF">
                    <w:r>
                      <w:rPr>
                        <w:rFonts w:ascii="Arial" w:hAnsi="Arial" w:cs="Arial"/>
                        <w:color w:val="24282B"/>
                        <w:sz w:val="16"/>
                        <w:szCs w:val="16"/>
                      </w:rPr>
                      <w:t>203</w:t>
                    </w:r>
                  </w:p>
                </w:txbxContent>
              </v:textbox>
            </v:rect>
            <v:rect id="_x0000_s57847" style="position:absolute;left:6065;top:2902;width:267;height:267;mso-wrap-style:none;v-text-anchor:top" filled="f" stroked="f">
              <v:textbox style="mso-fit-shape-to-text:t" inset="0,0,0,0">
                <w:txbxContent>
                  <w:p w:rsidR="00F65EEF" w:rsidRDefault="00F65EEF">
                    <w:r>
                      <w:rPr>
                        <w:rFonts w:ascii="Arial" w:hAnsi="Arial" w:cs="Arial"/>
                        <w:color w:val="24282B"/>
                        <w:sz w:val="16"/>
                        <w:szCs w:val="16"/>
                      </w:rPr>
                      <w:t>209</w:t>
                    </w:r>
                  </w:p>
                </w:txbxContent>
              </v:textbox>
            </v:rect>
            <v:rect id="_x0000_s57848" style="position:absolute;left:6365;top:2902;width:267;height:267;mso-wrap-style:none;v-text-anchor:top" filled="f" stroked="f">
              <v:textbox style="mso-fit-shape-to-text:t" inset="0,0,0,0">
                <w:txbxContent>
                  <w:p w:rsidR="00F65EEF" w:rsidRDefault="00F65EEF">
                    <w:r>
                      <w:rPr>
                        <w:rFonts w:ascii="Arial" w:hAnsi="Arial" w:cs="Arial"/>
                        <w:color w:val="24282B"/>
                        <w:sz w:val="16"/>
                        <w:szCs w:val="16"/>
                      </w:rPr>
                      <w:t>232</w:t>
                    </w:r>
                  </w:p>
                </w:txbxContent>
              </v:textbox>
            </v:rect>
            <v:rect id="_x0000_s57849" style="position:absolute;left:6653;top:2902;width:267;height:267;mso-wrap-style:none;v-text-anchor:top" filled="f" stroked="f">
              <v:textbox style="mso-fit-shape-to-text:t" inset="0,0,0,0">
                <w:txbxContent>
                  <w:p w:rsidR="00F65EEF" w:rsidRDefault="00F65EEF">
                    <w:r>
                      <w:rPr>
                        <w:rFonts w:ascii="Arial" w:hAnsi="Arial" w:cs="Arial"/>
                        <w:color w:val="24282B"/>
                        <w:sz w:val="16"/>
                        <w:szCs w:val="16"/>
                      </w:rPr>
                      <w:t>246</w:t>
                    </w:r>
                  </w:p>
                </w:txbxContent>
              </v:textbox>
            </v:rect>
            <v:rect id="_x0000_s57850" style="position:absolute;left:4720;top:586;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7851" style="position:absolute;left:5008;top:586;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7852" style="position:absolute;left:5296;top:586;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7853" style="position:absolute;left:5572;top:586;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7854" style="position:absolute;left:5872;top:586;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7855" style="position:absolute;left:6161;top:586;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7856" style="position:absolute;left:6449;top:575;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7857" style="position:absolute;left:6737;top:575;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7858" style="position:absolute;left:4407;top:882;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7859" style="position:absolute;left:4407;top:1171;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7860" style="position:absolute;left:4407;top:1447;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7861" style="position:absolute;left:4407;top:1736;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7862" style="position:absolute;left:4407;top:2037;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7863" style="position:absolute;left:4407;top:2325;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7864" style="position:absolute;left:4407;top:2614;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7865" style="position:absolute;left:4407;top:2902;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7867" style="position:absolute;left:5583;top:203;width:313;height:399;mso-wrap-style:none;v-text-anchor:top" filled="f" stroked="f">
              <v:textbox style="mso-fit-shape-to-text:t" inset="0,0,0,0">
                <w:txbxContent>
                  <w:p w:rsidR="00F65EEF" w:rsidRDefault="00F65EEF" w:rsidP="00F03A8C">
                    <w:pPr>
                      <w:spacing w:before="40" w:after="40"/>
                    </w:pPr>
                    <w:r w:rsidRPr="00F03A8C">
                      <w:rPr>
                        <w:rFonts w:ascii="Times New Roman Bold" w:hAnsi="Times New Roman Bold" w:hint="cs"/>
                        <w:b/>
                        <w:bCs/>
                        <w:color w:val="000000"/>
                        <w:sz w:val="16"/>
                        <w:szCs w:val="26"/>
                        <w:rtl/>
                      </w:rPr>
                      <w:t>أفقي</w:t>
                    </w:r>
                  </w:p>
                </w:txbxContent>
              </v:textbox>
            </v:rect>
            <v:rect id="_x0000_s57870" style="position:absolute;left:1988;top:203;width:313;height:399;mso-wrap-style:none;v-text-anchor:top" filled="f" stroked="f">
              <v:textbox style="mso-fit-shape-to-text:t" inset="0,0,0,0">
                <w:txbxContent>
                  <w:p w:rsidR="00F65EEF" w:rsidRDefault="00F65EEF" w:rsidP="00F03A8C">
                    <w:pPr>
                      <w:spacing w:before="40" w:after="40"/>
                    </w:pPr>
                    <w:r w:rsidRPr="00F03A8C">
                      <w:rPr>
                        <w:rFonts w:ascii="Times New Roman Bold" w:hAnsi="Times New Roman Bold" w:hint="cs"/>
                        <w:b/>
                        <w:bCs/>
                        <w:color w:val="000000"/>
                        <w:sz w:val="16"/>
                        <w:szCs w:val="26"/>
                        <w:rtl/>
                      </w:rPr>
                      <w:t>أفقي</w:t>
                    </w:r>
                  </w:p>
                </w:txbxContent>
              </v:textbox>
            </v:rect>
            <v:rect id="_x0000_s57871" style="position:absolute;left:264;top:2163;width:385;height:399;mso-wrap-style:none;v-text-anchor:top" filled="f" stroked="f">
              <v:textbox style="mso-fit-shape-to-text:t" inset="0,0,0,0">
                <w:txbxContent>
                  <w:p w:rsidR="00F65EEF" w:rsidRDefault="00F65EEF" w:rsidP="00F03A8C">
                    <w:pPr>
                      <w:spacing w:before="40" w:after="40"/>
                      <w:rPr>
                        <w:lang w:bidi="ar-EG"/>
                      </w:rPr>
                    </w:pPr>
                    <w:r>
                      <w:rPr>
                        <w:rFonts w:ascii="Times New Roman Bold" w:hAnsi="Times New Roman Bold" w:hint="cs"/>
                        <w:b/>
                        <w:bCs/>
                        <w:color w:val="000000"/>
                        <w:sz w:val="16"/>
                        <w:szCs w:val="26"/>
                        <w:rtl/>
                        <w:lang w:bidi="ar-EG"/>
                      </w:rPr>
                      <w:t>رأسي</w:t>
                    </w:r>
                  </w:p>
                </w:txbxContent>
              </v:textbox>
            </v:rect>
            <v:rect id="_x0000_s57872" style="position:absolute;left:3810;top:2158;width:385;height:399;mso-wrap-style:none;v-text-anchor:top" filled="f" stroked="f">
              <v:textbox style="mso-fit-shape-to-text:t" inset="0,0,0,0">
                <w:txbxContent>
                  <w:p w:rsidR="00F65EEF" w:rsidRDefault="00F65EEF" w:rsidP="00F03A8C">
                    <w:pPr>
                      <w:spacing w:before="40" w:after="40"/>
                      <w:rPr>
                        <w:lang w:bidi="ar-EG"/>
                      </w:rPr>
                    </w:pPr>
                    <w:r>
                      <w:rPr>
                        <w:rFonts w:ascii="Times New Roman Bold" w:hAnsi="Times New Roman Bold" w:hint="cs"/>
                        <w:b/>
                        <w:bCs/>
                        <w:color w:val="000000"/>
                        <w:sz w:val="16"/>
                        <w:szCs w:val="26"/>
                        <w:rtl/>
                        <w:lang w:bidi="ar-EG"/>
                      </w:rPr>
                      <w:t>رأسي</w:t>
                    </w:r>
                  </w:p>
                </w:txbxContent>
              </v:textbox>
            </v:rect>
            <w10:wrap type="none"/>
            <w10:anchorlock/>
          </v:group>
        </w:pict>
      </w:r>
    </w:p>
    <w:p w:rsidR="000113B2" w:rsidRDefault="000113B2" w:rsidP="000113B2">
      <w:pPr>
        <w:pStyle w:val="FigureNo"/>
        <w:spacing w:before="0"/>
        <w:rPr>
          <w:rFonts w:hint="cs"/>
          <w:rtl/>
        </w:rPr>
      </w:pPr>
    </w:p>
    <w:p w:rsidR="005F5FF3" w:rsidRDefault="005F5FF3" w:rsidP="000113B2">
      <w:pPr>
        <w:pStyle w:val="FigureNo"/>
        <w:spacing w:before="0"/>
        <w:rPr>
          <w:rtl/>
        </w:rPr>
      </w:pPr>
      <w:r>
        <w:rPr>
          <w:rFonts w:hint="cs"/>
          <w:rtl/>
        </w:rPr>
        <w:t>الش</w:t>
      </w:r>
      <w:r w:rsidR="003D7266">
        <w:rPr>
          <w:rFonts w:hint="cs"/>
          <w:rtl/>
        </w:rPr>
        <w:t>ـ</w:t>
      </w:r>
      <w:r>
        <w:rPr>
          <w:rFonts w:hint="cs"/>
          <w:rtl/>
        </w:rPr>
        <w:t xml:space="preserve">كل </w:t>
      </w:r>
      <w:r>
        <w:t>34</w:t>
      </w:r>
    </w:p>
    <w:p w:rsidR="005F5FF3" w:rsidRPr="00237D2C" w:rsidRDefault="000113B2" w:rsidP="000113B2">
      <w:pPr>
        <w:pStyle w:val="FigureTitle"/>
        <w:spacing w:after="0"/>
      </w:pPr>
      <w:r>
        <w:rPr>
          <w:noProof/>
          <w:lang w:val="en-US" w:eastAsia="zh-CN" w:bidi="ar-SA"/>
        </w:rPr>
        <w:pict>
          <v:rect id="_x0000_s58490" style="position:absolute;left:0;text-align:left;margin-left:149.35pt;margin-top:14.1pt;width:50.1pt;height:25.85pt;z-index:251986432;v-text-anchor:top" filled="f" stroked="f">
            <v:textbox inset="0,0,0,0">
              <w:txbxContent>
                <w:p w:rsidR="00F65EEF" w:rsidRPr="000E0270" w:rsidRDefault="00F65EEF" w:rsidP="00282B1B">
                  <w:pPr>
                    <w:spacing w:before="40" w:after="40"/>
                    <w:jc w:val="center"/>
                    <w:rPr>
                      <w:color w:val="000000"/>
                    </w:rPr>
                  </w:pPr>
                  <w:r>
                    <w:rPr>
                      <w:rFonts w:hint="cs"/>
                      <w:color w:val="000000"/>
                      <w:rtl/>
                    </w:rPr>
                    <w:t>نصوع</w:t>
                  </w:r>
                </w:p>
                <w:p w:rsidR="00F65EEF" w:rsidRPr="00F03A8C" w:rsidRDefault="00F65EEF" w:rsidP="00F03A8C"/>
              </w:txbxContent>
            </v:textbox>
          </v:rect>
        </w:pict>
      </w:r>
      <w:r>
        <w:rPr>
          <w:noProof/>
          <w:lang w:val="en-US" w:eastAsia="zh-CN" w:bidi="ar-SA"/>
        </w:rPr>
        <w:pict>
          <v:rect id="_x0000_s58488" style="position:absolute;left:0;text-align:left;margin-left:330.95pt;margin-top:15.2pt;width:40.2pt;height:16.1pt;z-index:251985408;v-text-anchor:top" filled="f" stroked="f">
            <v:textbox inset="0,0,0,0">
              <w:txbxContent>
                <w:p w:rsidR="00F65EEF" w:rsidRPr="000E0270" w:rsidRDefault="00F65EEF" w:rsidP="00F03A8C">
                  <w:pPr>
                    <w:spacing w:before="40" w:after="40"/>
                    <w:jc w:val="center"/>
                    <w:rPr>
                      <w:color w:val="000000"/>
                    </w:rPr>
                  </w:pPr>
                  <w:r w:rsidRPr="000E0270">
                    <w:rPr>
                      <w:rFonts w:hint="cs"/>
                      <w:color w:val="000000"/>
                      <w:rtl/>
                    </w:rPr>
                    <w:t>فرق لوني</w:t>
                  </w:r>
                  <w:r>
                    <w:rPr>
                      <w:rFonts w:hint="cs"/>
                      <w:color w:val="000000"/>
                      <w:rtl/>
                    </w:rPr>
                    <w:t xml:space="preserve"> </w:t>
                  </w:r>
                </w:p>
                <w:p w:rsidR="00F65EEF" w:rsidRPr="00F03A8C" w:rsidRDefault="00F65EEF" w:rsidP="00F03A8C"/>
              </w:txbxContent>
            </v:textbox>
          </v:rect>
        </w:pict>
      </w:r>
      <w:r w:rsidR="005F5FF3" w:rsidRPr="00237D2C">
        <w:rPr>
          <w:rFonts w:hint="cs"/>
          <w:rtl/>
        </w:rPr>
        <w:t xml:space="preserve">مصفوفة المكمى للنظام </w:t>
      </w:r>
      <w:r w:rsidR="004F592C">
        <w:t>1 080/50/I</w:t>
      </w:r>
      <w:r w:rsidR="003D7266">
        <w:rPr>
          <w:rFonts w:hint="cs"/>
          <w:rtl/>
        </w:rPr>
        <w:t xml:space="preserve"> </w:t>
      </w:r>
      <w:r w:rsidR="004F592C">
        <w:rPr>
          <w:rFonts w:cs="Times New Roman"/>
        </w:rPr>
        <w:t>×</w:t>
      </w:r>
      <w:r w:rsidR="003D7266">
        <w:rPr>
          <w:rFonts w:cs="Times New Roman" w:hint="cs"/>
          <w:rtl/>
        </w:rPr>
        <w:t xml:space="preserve"> </w:t>
      </w:r>
      <w:r w:rsidR="004F592C">
        <w:t>1 920</w:t>
      </w:r>
    </w:p>
    <w:p w:rsidR="005F5FF3" w:rsidRDefault="005D3CF2" w:rsidP="005F5FF3">
      <w:pPr>
        <w:jc w:val="center"/>
        <w:rPr>
          <w:rtl/>
        </w:rPr>
      </w:pPr>
      <w:r>
        <w:rPr>
          <w:rtl/>
        </w:rPr>
      </w:r>
      <w:r w:rsidR="000113B2">
        <w:pict>
          <v:group id="_x0000_s58183" editas="canvas" style="width:352.85pt;height:169.4pt;mso-position-horizontal-relative:char;mso-position-vertical-relative:line" coordorigin=",69" coordsize="7057,3388">
            <o:lock v:ext="edit" aspectratio="t"/>
            <v:shape id="_x0000_s58182" type="#_x0000_t75" style="position:absolute;top:69;width:7057;height:3388" o:preferrelative="f">
              <v:fill o:detectmouseclick="t"/>
              <v:path o:extrusionok="t" o:connecttype="none"/>
              <o:lock v:ext="edit" text="t"/>
            </v:shape>
            <v:group id="_x0000_s76927" style="position:absolute;left:664;top:503;width:6311;height:2954" coordorigin="649,503" coordsize="6311,2954">
              <v:rect id="_x0000_s58184" style="position:absolute;left:6455;top:3208;width:467;height:249;mso-wrap-style:none;v-text-anchor:top" o:regroupid="18" filled="f" stroked="f">
                <v:textbox style="mso-fit-shape-to-text:t" inset="0,0,0,0">
                  <w:txbxContent>
                    <w:p w:rsidR="00F65EEF" w:rsidRDefault="00F65EEF">
                      <w:r>
                        <w:rPr>
                          <w:rFonts w:cs="Times New Roman"/>
                          <w:color w:val="24211D"/>
                          <w:sz w:val="14"/>
                          <w:szCs w:val="14"/>
                        </w:rPr>
                        <w:t>1620-34</w:t>
                      </w:r>
                    </w:p>
                  </w:txbxContent>
                </v:textbox>
              </v:rect>
              <v:rect id="_x0000_s58185" style="position:absolute;left:1070;top:874;width:300;height:299" o:regroupid="18" filled="f" strokecolor="#24282b" strokeweight="33e-5mm"/>
              <v:rect id="_x0000_s58186" style="position:absolute;left:1358;top:874;width:301;height:299" o:regroupid="18" filled="f" strokecolor="#24282b" strokeweight="33e-5mm"/>
              <v:rect id="_x0000_s58187" style="position:absolute;left:1647;top:874;width:300;height:299" o:regroupid="18" filled="f" strokecolor="#24282b" strokeweight="33e-5mm"/>
              <v:rect id="_x0000_s58188" style="position:absolute;left:1935;top:874;width:289;height:299" o:regroupid="18" filled="f" strokecolor="#24282b" strokeweight="33e-5mm"/>
              <v:rect id="_x0000_s58189" style="position:absolute;left:2212;top:874;width:312;height:299" o:regroupid="18" filled="f" strokecolor="#24282b" strokeweight="33e-5mm"/>
              <v:rect id="_x0000_s58190" style="position:absolute;left:2512;top:874;width:301;height:299" o:regroupid="18" filled="f" strokecolor="#24282b" strokeweight="33e-5mm"/>
              <v:rect id="_x0000_s58191" style="position:absolute;left:2801;top:874;width:301;height:299" o:regroupid="18" filled="f" strokecolor="#24282b" strokeweight="33e-5mm"/>
              <v:rect id="_x0000_s58192" style="position:absolute;left:3089;top:874;width:301;height:299" o:regroupid="18" filled="f" strokecolor="#24282b" strokeweight="33e-5mm"/>
              <v:rect id="_x0000_s58193" style="position:absolute;left:1070;top:1161;width:300;height:300" o:regroupid="18" filled="f" strokecolor="#24282b" strokeweight="33e-5mm"/>
              <v:rect id="_x0000_s58194" style="position:absolute;left:1358;top:1161;width:301;height:300" o:regroupid="18" filled="f" strokecolor="#24282b" strokeweight="33e-5mm"/>
              <v:rect id="_x0000_s58195" style="position:absolute;left:1647;top:1161;width:300;height:300" o:regroupid="18" filled="f" strokecolor="#24282b" strokeweight="33e-5mm"/>
              <v:rect id="_x0000_s58196" style="position:absolute;left:1935;top:1161;width:289;height:300" o:regroupid="18" filled="f" strokecolor="#24282b" strokeweight="33e-5mm"/>
              <v:rect id="_x0000_s58197" style="position:absolute;left:2212;top:1161;width:312;height:300" o:regroupid="18" filled="f" strokecolor="#24282b" strokeweight="33e-5mm"/>
              <v:rect id="_x0000_s58198" style="position:absolute;left:2512;top:1161;width:301;height:300" o:regroupid="18" filled="f" strokecolor="#24282b" strokeweight="33e-5mm"/>
              <v:rect id="_x0000_s58199" style="position:absolute;left:2801;top:1161;width:301;height:300" o:regroupid="18" filled="f" strokecolor="#24282b" strokeweight="33e-5mm"/>
              <v:rect id="_x0000_s58200" style="position:absolute;left:3089;top:1161;width:301;height:300" o:regroupid="18" filled="f" strokecolor="#24282b" strokeweight="33e-5mm"/>
              <v:rect id="_x0000_s58201" style="position:absolute;left:1070;top:1449;width:300;height:299" o:regroupid="18" filled="f" strokecolor="#24282b" strokeweight="33e-5mm"/>
              <v:rect id="_x0000_s58202" style="position:absolute;left:1358;top:1449;width:301;height:299" o:regroupid="18" filled="f" strokecolor="#24282b" strokeweight="33e-5mm"/>
              <v:rect id="_x0000_s58203" style="position:absolute;left:1647;top:1449;width:300;height:299" o:regroupid="18" filled="f" strokecolor="#24282b" strokeweight="33e-5mm"/>
              <v:rect id="_x0000_s58204" style="position:absolute;left:1935;top:1449;width:289;height:299" o:regroupid="18" filled="f" strokecolor="#24282b" strokeweight="33e-5mm"/>
              <v:rect id="_x0000_s58205" style="position:absolute;left:2212;top:1449;width:312;height:299" o:regroupid="18" filled="f" strokecolor="#24282b" strokeweight="33e-5mm"/>
              <v:rect id="_x0000_s58206" style="position:absolute;left:2512;top:1449;width:301;height:299" o:regroupid="18" filled="f" strokecolor="#24282b" strokeweight="33e-5mm"/>
              <v:rect id="_x0000_s58207" style="position:absolute;left:2801;top:1449;width:301;height:299" o:regroupid="18" filled="f" strokecolor="#24282b" strokeweight="33e-5mm"/>
              <v:rect id="_x0000_s58208" style="position:absolute;left:3089;top:1449;width:301;height:299" o:regroupid="18" filled="f" strokecolor="#24282b" strokeweight="33e-5mm"/>
              <v:rect id="_x0000_s58209" style="position:absolute;left:1070;top:1736;width:300;height:299" o:regroupid="18" filled="f" strokecolor="#24282b" strokeweight="33e-5mm"/>
              <v:rect id="_x0000_s58210" style="position:absolute;left:1358;top:1736;width:301;height:299" o:regroupid="18" filled="f" strokecolor="#24282b" strokeweight="33e-5mm"/>
              <v:rect id="_x0000_s58211" style="position:absolute;left:1647;top:1736;width:300;height:299" o:regroupid="18" filled="f" strokecolor="#24282b" strokeweight="33e-5mm"/>
              <v:rect id="_x0000_s58212" style="position:absolute;left:1935;top:1736;width:289;height:299" o:regroupid="18" filled="f" strokecolor="#24282b" strokeweight="33e-5mm"/>
              <v:rect id="_x0000_s58213" style="position:absolute;left:2212;top:1736;width:312;height:299" o:regroupid="18" filled="f" strokecolor="#24282b" strokeweight="33e-5mm"/>
              <v:rect id="_x0000_s58214" style="position:absolute;left:2512;top:1736;width:301;height:299" o:regroupid="18" filled="f" strokecolor="#24282b" strokeweight="33e-5mm"/>
              <v:rect id="_x0000_s58215" style="position:absolute;left:2801;top:1736;width:301;height:299" o:regroupid="18" filled="f" strokecolor="#24282b" strokeweight="33e-5mm"/>
              <v:rect id="_x0000_s58216" style="position:absolute;left:3089;top:1736;width:301;height:299" o:regroupid="18" filled="f" strokecolor="#24282b" strokeweight="33e-5mm"/>
              <v:rect id="_x0000_s58217" style="position:absolute;left:1070;top:2023;width:300;height:299" o:regroupid="18" filled="f" strokecolor="#24282b" strokeweight="33e-5mm"/>
              <v:rect id="_x0000_s58218" style="position:absolute;left:1358;top:2023;width:301;height:299" o:regroupid="18" filled="f" strokecolor="#24282b" strokeweight="33e-5mm"/>
              <v:rect id="_x0000_s58219" style="position:absolute;left:1647;top:2023;width:300;height:299" o:regroupid="18" filled="f" strokecolor="#24282b" strokeweight="33e-5mm"/>
              <v:rect id="_x0000_s58220" style="position:absolute;left:1935;top:2023;width:289;height:299" o:regroupid="18" filled="f" strokecolor="#24282b" strokeweight="33e-5mm"/>
              <v:rect id="_x0000_s58221" style="position:absolute;left:2212;top:2023;width:312;height:299" o:regroupid="18" filled="f" strokecolor="#24282b" strokeweight="33e-5mm"/>
              <v:rect id="_x0000_s58222" style="position:absolute;left:2512;top:2023;width:301;height:299" o:regroupid="18" filled="f" strokecolor="#24282b" strokeweight="33e-5mm"/>
              <v:rect id="_x0000_s58223" style="position:absolute;left:2801;top:2023;width:301;height:299" o:regroupid="18" filled="f" strokecolor="#24282b" strokeweight="33e-5mm"/>
              <v:rect id="_x0000_s58224" style="position:absolute;left:3089;top:2023;width:301;height:299" o:regroupid="18" filled="f" strokecolor="#24282b" strokeweight="33e-5mm"/>
              <v:rect id="_x0000_s58225" style="position:absolute;left:1070;top:2311;width:300;height:311" o:regroupid="18" filled="f" strokecolor="#24282b" strokeweight="33e-5mm"/>
              <v:rect id="_x0000_s58226" style="position:absolute;left:1358;top:2311;width:301;height:311" o:regroupid="18" filled="f" strokecolor="#24282b" strokeweight="33e-5mm"/>
              <v:rect id="_x0000_s58227" style="position:absolute;left:1647;top:2311;width:300;height:311" o:regroupid="18" filled="f" strokecolor="#24282b" strokeweight="33e-5mm"/>
              <v:rect id="_x0000_s58228" style="position:absolute;left:1935;top:2300;width:289;height:311" o:regroupid="18" filled="f" strokecolor="#24282b" strokeweight="33e-5mm"/>
              <v:rect id="_x0000_s58229" style="position:absolute;left:2212;top:2311;width:312;height:311" o:regroupid="18" filled="f" strokecolor="#24282b" strokeweight="33e-5mm"/>
              <v:rect id="_x0000_s58230" style="position:absolute;left:2512;top:2311;width:301;height:311" o:regroupid="18" filled="f" strokecolor="#24282b" strokeweight="33e-5mm"/>
              <v:rect id="_x0000_s58231" style="position:absolute;left:2801;top:2311;width:301;height:311" o:regroupid="18" filled="f" strokecolor="#24282b" strokeweight="33e-5mm"/>
              <v:rect id="_x0000_s58232" style="position:absolute;left:3089;top:2289;width:301;height:311" o:regroupid="18" filled="f" strokecolor="#24282b" strokeweight="33e-5mm"/>
              <v:rect id="_x0000_s58233" style="position:absolute;left:1070;top:2610;width:300;height:275" o:regroupid="18" filled="f" strokecolor="#24282b" strokeweight="33e-5mm"/>
              <v:rect id="_x0000_s58234" style="position:absolute;left:1358;top:2610;width:301;height:275" o:regroupid="18" filled="f" strokecolor="#24282b" strokeweight="33e-5mm"/>
              <v:rect id="_x0000_s58235" style="position:absolute;left:1647;top:2610;width:300;height:275" o:regroupid="18" filled="f" strokecolor="#24282b" strokeweight="33e-5mm"/>
              <v:rect id="_x0000_s58236" style="position:absolute;left:1935;top:2610;width:289;height:275" o:regroupid="18" filled="f" strokecolor="#24282b" strokeweight="33e-5mm"/>
              <v:rect id="_x0000_s58237" style="position:absolute;left:2212;top:2610;width:312;height:275" o:regroupid="18" filled="f" strokecolor="#24282b" strokeweight="33e-5mm"/>
              <v:rect id="_x0000_s58238" style="position:absolute;left:2512;top:2610;width:301;height:275" o:regroupid="18" filled="f" strokecolor="#24282b" strokeweight="33e-5mm"/>
              <v:rect id="_x0000_s58239" style="position:absolute;left:2801;top:2610;width:301;height:275" o:regroupid="18" filled="f" strokecolor="#24282b" strokeweight="33e-5mm"/>
              <v:rect id="_x0000_s58240" style="position:absolute;left:3089;top:2610;width:301;height:275" o:regroupid="18" filled="f" strokecolor="#24282b" strokeweight="33e-5mm"/>
              <v:rect id="_x0000_s58241" style="position:absolute;left:1070;top:2873;width:300;height:311" o:regroupid="18" filled="f" strokecolor="#24282b" strokeweight="33e-5mm"/>
              <v:rect id="_x0000_s58242" style="position:absolute;left:1358;top:2873;width:301;height:311" o:regroupid="18" filled="f" strokecolor="#24282b" strokeweight="33e-5mm"/>
              <v:rect id="_x0000_s58243" style="position:absolute;left:1647;top:2873;width:300;height:311" o:regroupid="18" filled="f" strokecolor="#24282b" strokeweight="33e-5mm"/>
              <v:rect id="_x0000_s58244" style="position:absolute;left:1935;top:2873;width:289;height:311" o:regroupid="18" filled="f" strokecolor="#24282b" strokeweight="33e-5mm"/>
              <v:rect id="_x0000_s58245" style="position:absolute;left:2212;top:2873;width:312;height:311" o:regroupid="18" filled="f" strokecolor="#24282b" strokeweight="33e-5mm"/>
              <v:rect id="_x0000_s58246" style="position:absolute;left:2512;top:2873;width:301;height:311" o:regroupid="18" filled="f" strokecolor="#24282b" strokeweight="33e-5mm"/>
              <v:rect id="_x0000_s58247" style="position:absolute;left:2801;top:2873;width:301;height:311" o:regroupid="18" filled="f" strokecolor="#24282b" strokeweight="33e-5mm"/>
              <v:rect id="_x0000_s58248" style="position:absolute;left:3089;top:2873;width:301;height:311" o:regroupid="18" filled="f" strokecolor="#24282b" strokeweight="33e-5mm"/>
              <v:line id="_x0000_s58249" style="position:absolute" from="709,1365" to="710,2682" o:regroupid="18" strokecolor="#24282b" strokeweight="33e-5mm">
                <v:stroke joinstyle="miter"/>
              </v:line>
              <v:shape id="_x0000_s58250" style="position:absolute;left:649;top:2586;width:108;height:96" coordsize="9,8" o:regroupid="18" path="m,l5,8,9,e" filled="f" strokecolor="#24282b" strokeweight="33e-5mm">
                <v:stroke joinstyle="miter"/>
                <v:path arrowok="t"/>
              </v:shape>
              <v:line id="_x0000_s58251" style="position:absolute" from="1563,551" to="2873,552" o:regroupid="18" strokecolor="#24282b" strokeweight="33e-5mm">
                <v:stroke joinstyle="miter"/>
              </v:line>
              <v:shape id="_x0000_s58252" style="position:absolute;left:2777;top:503;width:96;height:108" coordsize="8,9" o:regroupid="18" path="m,9l8,4,,e" filled="f" strokecolor="#24282b" strokeweight="33e-5mm">
                <v:stroke joinstyle="miter"/>
                <v:path arrowok="t"/>
              </v:shape>
              <v:rect id="_x0000_s58253" style="position:absolute;left:4628;top:874;width:301;height:299" o:regroupid="18" filled="f" strokecolor="#24282b" strokeweight="33e-5mm"/>
              <v:rect id="_x0000_s58254" style="position:absolute;left:4917;top:874;width:300;height:299" o:regroupid="18" filled="f" strokecolor="#24282b" strokeweight="33e-5mm"/>
              <v:rect id="_x0000_s58255" style="position:absolute;left:5205;top:874;width:301;height:299" o:regroupid="18" filled="f" strokecolor="#24282b" strokeweight="33e-5mm"/>
              <v:rect id="_x0000_s58256" style="position:absolute;left:5494;top:874;width:312;height:299" o:regroupid="18" filled="f" strokecolor="#24282b" strokeweight="33e-5mm"/>
              <v:rect id="_x0000_s58257" style="position:absolute;left:5794;top:874;width:301;height:299" o:regroupid="18" filled="f" strokecolor="#24282b" strokeweight="33e-5mm"/>
              <v:rect id="_x0000_s58258" style="position:absolute;left:6083;top:874;width:300;height:299" o:regroupid="18" filled="f" strokecolor="#24282b" strokeweight="33e-5mm"/>
              <v:rect id="_x0000_s58259" style="position:absolute;left:6371;top:874;width:301;height:299" o:regroupid="18" filled="f" strokecolor="#24282b" strokeweight="33e-5mm"/>
              <v:rect id="_x0000_s58260" style="position:absolute;left:6660;top:874;width:300;height:299" o:regroupid="18" filled="f" strokecolor="#24282b" strokeweight="33e-5mm"/>
              <v:rect id="_x0000_s58261" style="position:absolute;left:4628;top:1161;width:301;height:300" o:regroupid="18" filled="f" strokecolor="#24282b" strokeweight="33e-5mm"/>
              <v:rect id="_x0000_s58262" style="position:absolute;left:4917;top:1161;width:300;height:300" o:regroupid="18" filled="f" strokecolor="#24282b" strokeweight="33e-5mm"/>
              <v:rect id="_x0000_s58263" style="position:absolute;left:5205;top:1161;width:301;height:300" o:regroupid="18" filled="f" strokecolor="#24282b" strokeweight="33e-5mm"/>
              <v:rect id="_x0000_s58264" style="position:absolute;left:5494;top:1161;width:312;height:300" o:regroupid="18" filled="f" strokecolor="#24282b" strokeweight="33e-5mm"/>
              <v:rect id="_x0000_s58265" style="position:absolute;left:5794;top:1161;width:301;height:300" o:regroupid="18" filled="f" strokecolor="#24282b" strokeweight="33e-5mm"/>
              <v:rect id="_x0000_s58266" style="position:absolute;left:6083;top:1161;width:300;height:300" o:regroupid="18" filled="f" strokecolor="#24282b" strokeweight="33e-5mm"/>
              <v:rect id="_x0000_s58267" style="position:absolute;left:6371;top:1161;width:301;height:300" o:regroupid="18" filled="f" strokecolor="#24282b" strokeweight="33e-5mm"/>
              <v:rect id="_x0000_s58268" style="position:absolute;left:6660;top:1161;width:300;height:300" o:regroupid="18" filled="f" strokecolor="#24282b" strokeweight="33e-5mm"/>
              <v:rect id="_x0000_s58269" style="position:absolute;left:4628;top:1449;width:301;height:299" o:regroupid="18" filled="f" strokecolor="#24282b" strokeweight="33e-5mm"/>
              <v:rect id="_x0000_s58270" style="position:absolute;left:4917;top:1449;width:300;height:299" o:regroupid="18" filled="f" strokecolor="#24282b" strokeweight="33e-5mm"/>
              <v:rect id="_x0000_s58271" style="position:absolute;left:5205;top:1449;width:301;height:299" o:regroupid="18" filled="f" strokecolor="#24282b" strokeweight="33e-5mm"/>
              <v:rect id="_x0000_s58272" style="position:absolute;left:5494;top:1449;width:312;height:299" o:regroupid="18" filled="f" strokecolor="#24282b" strokeweight="33e-5mm"/>
              <v:rect id="_x0000_s58273" style="position:absolute;left:5794;top:1449;width:301;height:299" o:regroupid="18" filled="f" strokecolor="#24282b" strokeweight="33e-5mm"/>
              <v:rect id="_x0000_s58274" style="position:absolute;left:6083;top:1449;width:300;height:299" o:regroupid="18" filled="f" strokecolor="#24282b" strokeweight="33e-5mm"/>
              <v:rect id="_x0000_s58275" style="position:absolute;left:6371;top:1449;width:301;height:299" o:regroupid="18" filled="f" strokecolor="#24282b" strokeweight="33e-5mm"/>
              <v:rect id="_x0000_s58276" style="position:absolute;left:6660;top:1449;width:300;height:299" o:regroupid="18" filled="f" strokecolor="#24282b" strokeweight="33e-5mm"/>
              <v:rect id="_x0000_s58277" style="position:absolute;left:4628;top:1736;width:301;height:299" o:regroupid="18" filled="f" strokecolor="#24282b" strokeweight="33e-5mm"/>
              <v:rect id="_x0000_s58278" style="position:absolute;left:4917;top:1736;width:300;height:299" o:regroupid="18" filled="f" strokecolor="#24282b" strokeweight="33e-5mm"/>
              <v:rect id="_x0000_s58279" style="position:absolute;left:5205;top:1736;width:301;height:299" o:regroupid="18" filled="f" strokecolor="#24282b" strokeweight="33e-5mm"/>
              <v:rect id="_x0000_s58280" style="position:absolute;left:5494;top:1736;width:312;height:299" o:regroupid="18" filled="f" strokecolor="#24282b" strokeweight="33e-5mm"/>
              <v:rect id="_x0000_s58281" style="position:absolute;left:5794;top:1736;width:301;height:299" o:regroupid="18" filled="f" strokecolor="#24282b" strokeweight="33e-5mm"/>
              <v:rect id="_x0000_s58282" style="position:absolute;left:6083;top:1736;width:300;height:299" o:regroupid="18" filled="f" strokecolor="#24282b" strokeweight="33e-5mm"/>
              <v:rect id="_x0000_s58283" style="position:absolute;left:6371;top:1736;width:301;height:299" o:regroupid="18" filled="f" strokecolor="#24282b" strokeweight="33e-5mm"/>
              <v:rect id="_x0000_s58284" style="position:absolute;left:6660;top:1725;width:300;height:299" o:regroupid="18" filled="f" strokecolor="#24282b" strokeweight="33e-5mm"/>
              <v:rect id="_x0000_s58285" style="position:absolute;left:4628;top:2023;width:301;height:299" o:regroupid="18" filled="f" strokecolor="#24282b" strokeweight="33e-5mm"/>
              <v:rect id="_x0000_s58286" style="position:absolute;left:4917;top:2023;width:300;height:299" o:regroupid="18" filled="f" strokecolor="#24282b" strokeweight="33e-5mm"/>
              <v:rect id="_x0000_s58287" style="position:absolute;left:5205;top:2023;width:301;height:299" o:regroupid="18" filled="f" strokecolor="#24282b" strokeweight="33e-5mm"/>
              <v:rect id="_x0000_s58288" style="position:absolute;left:5494;top:2023;width:312;height:299" o:regroupid="18" filled="f" strokecolor="#24282b" strokeweight="33e-5mm"/>
              <v:rect id="_x0000_s58289" style="position:absolute;left:5794;top:2023;width:301;height:299" o:regroupid="18" filled="f" strokecolor="#24282b" strokeweight="33e-5mm"/>
              <v:rect id="_x0000_s58290" style="position:absolute;left:6083;top:2023;width:300;height:299" o:regroupid="18" filled="f" strokecolor="#24282b" strokeweight="33e-5mm"/>
              <v:rect id="_x0000_s58291" style="position:absolute;left:6371;top:2023;width:301;height:299" o:regroupid="18" filled="f" strokecolor="#24282b" strokeweight="33e-5mm"/>
              <v:rect id="_x0000_s58292" style="position:absolute;left:6660;top:2023;width:300;height:299" o:regroupid="18" filled="f" strokecolor="#24282b" strokeweight="33e-5mm"/>
              <v:rect id="_x0000_s58293" style="position:absolute;left:4628;top:2311;width:301;height:311" o:regroupid="18" filled="f" strokecolor="#24282b" strokeweight="33e-5mm"/>
              <v:rect id="_x0000_s58294" style="position:absolute;left:4917;top:2311;width:300;height:311" o:regroupid="18" filled="f" strokecolor="#24282b" strokeweight="33e-5mm"/>
              <v:rect id="_x0000_s58295" style="position:absolute;left:5205;top:2311;width:301;height:311" o:regroupid="18" filled="f" strokecolor="#24282b" strokeweight="33e-5mm"/>
              <v:rect id="_x0000_s58296" style="position:absolute;left:5494;top:2311;width:312;height:311" o:regroupid="18" filled="f" strokecolor="#24282b" strokeweight="33e-5mm"/>
              <v:rect id="_x0000_s58297" style="position:absolute;left:5794;top:2311;width:301;height:311" o:regroupid="18" filled="f" strokecolor="#24282b" strokeweight="33e-5mm"/>
              <v:rect id="_x0000_s58298" style="position:absolute;left:6083;top:2311;width:300;height:311" o:regroupid="18" filled="f" strokecolor="#24282b" strokeweight="33e-5mm"/>
              <v:rect id="_x0000_s58299" style="position:absolute;left:6371;top:2311;width:301;height:311" o:regroupid="18" filled="f" strokecolor="#24282b" strokeweight="33e-5mm"/>
              <v:rect id="_x0000_s58300" style="position:absolute;left:6660;top:2311;width:300;height:311" o:regroupid="18" filled="f" strokecolor="#24282b" strokeweight="33e-5mm"/>
              <v:rect id="_x0000_s58301" style="position:absolute;left:4628;top:2610;width:301;height:275" o:regroupid="18" filled="f" strokecolor="#24282b" strokeweight="33e-5mm"/>
              <v:rect id="_x0000_s58302" style="position:absolute;left:4917;top:2610;width:300;height:275" o:regroupid="18" filled="f" strokecolor="#24282b" strokeweight="33e-5mm"/>
              <v:rect id="_x0000_s58303" style="position:absolute;left:5205;top:2610;width:301;height:275" o:regroupid="18" filled="f" strokecolor="#24282b" strokeweight="33e-5mm"/>
              <v:rect id="_x0000_s58304" style="position:absolute;left:5494;top:2610;width:312;height:275" o:regroupid="18" filled="f" strokecolor="#24282b" strokeweight="33e-5mm"/>
              <v:rect id="_x0000_s58305" style="position:absolute;left:5794;top:2610;width:301;height:275" o:regroupid="18" filled="f" strokecolor="#24282b" strokeweight="33e-5mm"/>
              <v:rect id="_x0000_s58306" style="position:absolute;left:6083;top:2610;width:300;height:275" o:regroupid="18" filled="f" strokecolor="#24282b" strokeweight="33e-5mm"/>
              <v:rect id="_x0000_s58307" style="position:absolute;left:6371;top:2610;width:301;height:275" o:regroupid="18" filled="f" strokecolor="#24282b" strokeweight="33e-5mm"/>
              <v:rect id="_x0000_s58308" style="position:absolute;left:6660;top:2610;width:300;height:275" o:regroupid="18" filled="f" strokecolor="#24282b" strokeweight="33e-5mm"/>
              <v:rect id="_x0000_s58309" style="position:absolute;left:4628;top:2873;width:301;height:311" o:regroupid="18" filled="f" strokecolor="#24282b" strokeweight="33e-5mm"/>
              <v:rect id="_x0000_s58310" style="position:absolute;left:4917;top:2873;width:300;height:311" o:regroupid="18" filled="f" strokecolor="#24282b" strokeweight="33e-5mm"/>
              <v:rect id="_x0000_s58311" style="position:absolute;left:5205;top:2873;width:301;height:311" o:regroupid="18" filled="f" strokecolor="#24282b" strokeweight="33e-5mm"/>
              <v:rect id="_x0000_s58312" style="position:absolute;left:5494;top:2873;width:312;height:311" o:regroupid="18" filled="f" strokecolor="#24282b" strokeweight="33e-5mm"/>
              <v:rect id="_x0000_s58313" style="position:absolute;left:5794;top:2873;width:301;height:311" o:regroupid="18" filled="f" strokecolor="#24282b" strokeweight="33e-5mm"/>
              <v:rect id="_x0000_s58314" style="position:absolute;left:6083;top:2873;width:300;height:311" o:regroupid="18" filled="f" strokecolor="#24282b" strokeweight="33e-5mm"/>
              <v:rect id="_x0000_s58315" style="position:absolute;left:6371;top:2873;width:301;height:311" o:regroupid="18" filled="f" strokecolor="#24282b" strokeweight="33e-5mm"/>
              <v:rect id="_x0000_s58316" style="position:absolute;left:6660;top:2873;width:300;height:311" o:regroupid="18" filled="f" strokecolor="#24282b" strokeweight="33e-5mm"/>
              <v:line id="_x0000_s58317" style="position:absolute" from="4268,1365" to="4269,2682" o:regroupid="18" strokecolor="#24282b" strokeweight="33e-5mm">
                <v:stroke joinstyle="miter"/>
              </v:line>
              <v:shape id="_x0000_s58318" style="position:absolute;left:4207;top:2586;width:109;height:96" coordsize="9,8" o:regroupid="18" path="m,l5,8,9,e" filled="f" strokecolor="#24282b" strokeweight="33e-5mm">
                <v:stroke joinstyle="miter"/>
                <v:path arrowok="t"/>
              </v:shape>
              <v:line id="_x0000_s58319" style="position:absolute" from="5121,551" to="6443,552" o:regroupid="18" strokecolor="#24282b" strokeweight="33e-5mm">
                <v:stroke joinstyle="miter"/>
              </v:line>
              <v:shape id="_x0000_s58320" style="position:absolute;left:6347;top:503;width:96;height:108" coordsize="8,9" o:regroupid="18" path="m,9l8,4,,e" filled="f" strokecolor="#24282b" strokeweight="33e-5mm">
                <v:stroke joinstyle="miter"/>
                <v:path arrowok="t"/>
              </v:shape>
              <v:rect id="_x0000_s58321" style="position:absolute;left:1070;top:877;width:267;height:267;mso-wrap-style:none;v-text-anchor:top" o:regroupid="18" filled="f" stroked="f">
                <v:textbox style="mso-fit-shape-to-text:t" inset="0,0,0,0">
                  <w:txbxContent>
                    <w:p w:rsidR="00F65EEF" w:rsidRDefault="00F65EEF">
                      <w:r>
                        <w:rPr>
                          <w:rFonts w:ascii="Arial" w:hAnsi="Arial" w:cs="Arial"/>
                          <w:color w:val="24282B"/>
                          <w:sz w:val="16"/>
                          <w:szCs w:val="16"/>
                        </w:rPr>
                        <w:t>128</w:t>
                      </w:r>
                    </w:p>
                  </w:txbxContent>
                </v:textbox>
              </v:rect>
              <v:rect id="_x0000_s58322" style="position:absolute;left:1406;top:877;width:178;height:267;mso-wrap-style:none;v-text-anchor:top" o:regroupid="18" filled="f" stroked="f">
                <v:textbox style="mso-fit-shape-to-text:t" inset="0,0,0,0">
                  <w:txbxContent>
                    <w:p w:rsidR="00F65EEF" w:rsidRDefault="00F65EEF">
                      <w:r>
                        <w:rPr>
                          <w:rFonts w:ascii="Arial" w:hAnsi="Arial" w:cs="Arial"/>
                          <w:color w:val="24282B"/>
                          <w:sz w:val="16"/>
                          <w:szCs w:val="16"/>
                        </w:rPr>
                        <w:t>16</w:t>
                      </w:r>
                    </w:p>
                  </w:txbxContent>
                </v:textbox>
              </v:rect>
              <v:rect id="_x0000_s58323" style="position:absolute;left:1695;top:877;width:178;height:267;mso-wrap-style:none;v-text-anchor:top" o:regroupid="18" filled="f" stroked="f">
                <v:textbox style="mso-fit-shape-to-text:t" inset="0,0,0,0">
                  <w:txbxContent>
                    <w:p w:rsidR="00F65EEF" w:rsidRDefault="00F65EEF">
                      <w:r>
                        <w:rPr>
                          <w:rFonts w:ascii="Arial" w:hAnsi="Arial" w:cs="Arial"/>
                          <w:color w:val="24282B"/>
                          <w:sz w:val="16"/>
                          <w:szCs w:val="16"/>
                        </w:rPr>
                        <w:t>17</w:t>
                      </w:r>
                    </w:p>
                  </w:txbxContent>
                </v:textbox>
              </v:rect>
              <v:rect id="_x0000_s58324" style="position:absolute;left:1984;top:877;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25" style="position:absolute;left:2272;top:877;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26" style="position:absolute;left:2561;top:921;width:178;height:267;mso-wrap-style:none;v-text-anchor:top" o:regroupid="18" filled="f" stroked="f">
                <v:textbox style="mso-fit-shape-to-text:t" inset="0,0,0,0">
                  <w:txbxContent>
                    <w:p w:rsidR="00F65EEF" w:rsidRDefault="00F65EEF">
                      <w:r>
                        <w:rPr>
                          <w:rFonts w:ascii="Arial" w:hAnsi="Arial" w:cs="Arial"/>
                          <w:color w:val="24282B"/>
                          <w:sz w:val="16"/>
                          <w:szCs w:val="16"/>
                        </w:rPr>
                        <w:t>19</w:t>
                      </w:r>
                    </w:p>
                  </w:txbxContent>
                </v:textbox>
              </v:rect>
              <v:rect id="_x0000_s58327" style="position:absolute;left:2849;top:877;width:178;height:267;mso-wrap-style:none;v-text-anchor:top" o:regroupid="18" filled="f" stroked="f">
                <v:textbox style="mso-fit-shape-to-text:t" inset="0,0,0,0">
                  <w:txbxContent>
                    <w:p w:rsidR="00F65EEF" w:rsidRDefault="00F65EEF">
                      <w:r>
                        <w:rPr>
                          <w:rFonts w:ascii="Arial" w:hAnsi="Arial" w:cs="Arial"/>
                          <w:color w:val="24282B"/>
                          <w:sz w:val="16"/>
                          <w:szCs w:val="16"/>
                        </w:rPr>
                        <w:t>42</w:t>
                      </w:r>
                    </w:p>
                  </w:txbxContent>
                </v:textbox>
              </v:rect>
              <v:rect id="_x0000_s58328" style="position:absolute;left:3150;top:877;width:178;height:267;mso-wrap-style:none;v-text-anchor:top" o:regroupid="18" filled="f" stroked="f">
                <v:textbox style="mso-fit-shape-to-text:t" inset="0,0,0,0">
                  <w:txbxContent>
                    <w:p w:rsidR="00F65EEF" w:rsidRDefault="00F65EEF">
                      <w:r>
                        <w:rPr>
                          <w:rFonts w:ascii="Arial" w:hAnsi="Arial" w:cs="Arial"/>
                          <w:color w:val="24282B"/>
                          <w:sz w:val="16"/>
                          <w:szCs w:val="16"/>
                        </w:rPr>
                        <w:t>44</w:t>
                      </w:r>
                    </w:p>
                  </w:txbxContent>
                </v:textbox>
              </v:rect>
              <v:rect id="_x0000_s58329" style="position:absolute;left:1118;top:1165;width:178;height:267;mso-wrap-style:none;v-text-anchor:top" o:regroupid="18" filled="f" stroked="f">
                <v:textbox style="mso-fit-shape-to-text:t" inset="0,0,0,0">
                  <w:txbxContent>
                    <w:p w:rsidR="00F65EEF" w:rsidRDefault="00F65EEF">
                      <w:r>
                        <w:rPr>
                          <w:rFonts w:ascii="Arial" w:hAnsi="Arial" w:cs="Arial"/>
                          <w:color w:val="24282B"/>
                          <w:sz w:val="16"/>
                          <w:szCs w:val="16"/>
                        </w:rPr>
                        <w:t>16</w:t>
                      </w:r>
                    </w:p>
                  </w:txbxContent>
                </v:textbox>
              </v:rect>
              <v:rect id="_x0000_s58330" style="position:absolute;left:1406;top:1165;width:178;height:267;mso-wrap-style:none;v-text-anchor:top" o:regroupid="18" filled="f" stroked="f">
                <v:textbox style="mso-fit-shape-to-text:t" inset="0,0,0,0">
                  <w:txbxContent>
                    <w:p w:rsidR="00F65EEF" w:rsidRDefault="00F65EEF">
                      <w:r>
                        <w:rPr>
                          <w:rFonts w:ascii="Arial" w:hAnsi="Arial" w:cs="Arial"/>
                          <w:color w:val="24282B"/>
                          <w:sz w:val="16"/>
                          <w:szCs w:val="16"/>
                        </w:rPr>
                        <w:t>17</w:t>
                      </w:r>
                    </w:p>
                  </w:txbxContent>
                </v:textbox>
              </v:rect>
              <v:rect id="_x0000_s58331" style="position:absolute;left:1695;top:1165;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32" style="position:absolute;left:1984;top:1165;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33" style="position:absolute;left:2272;top:1165;width:178;height:267;mso-wrap-style:none;v-text-anchor:top" o:regroupid="18" filled="f" stroked="f">
                <v:textbox style="mso-fit-shape-to-text:t" inset="0,0,0,0">
                  <w:txbxContent>
                    <w:p w:rsidR="00F65EEF" w:rsidRDefault="00F65EEF">
                      <w:r>
                        <w:rPr>
                          <w:rFonts w:ascii="Arial" w:hAnsi="Arial" w:cs="Arial"/>
                          <w:color w:val="24282B"/>
                          <w:sz w:val="16"/>
                          <w:szCs w:val="16"/>
                        </w:rPr>
                        <w:t>19</w:t>
                      </w:r>
                    </w:p>
                  </w:txbxContent>
                </v:textbox>
              </v:rect>
              <v:rect id="_x0000_s58334" style="position:absolute;left:2561;top:1165;width:178;height:267;mso-wrap-style:none;v-text-anchor:top" o:regroupid="18" filled="f" stroked="f">
                <v:textbox style="mso-fit-shape-to-text:t" inset="0,0,0,0">
                  <w:txbxContent>
                    <w:p w:rsidR="00F65EEF" w:rsidRDefault="00F65EEF">
                      <w:r>
                        <w:rPr>
                          <w:rFonts w:ascii="Arial" w:hAnsi="Arial" w:cs="Arial"/>
                          <w:color w:val="24282B"/>
                          <w:sz w:val="16"/>
                          <w:szCs w:val="16"/>
                        </w:rPr>
                        <w:t>38</w:t>
                      </w:r>
                    </w:p>
                  </w:txbxContent>
                </v:textbox>
              </v:rect>
              <v:rect id="_x0000_s58335" style="position:absolute;left:2849;top:1165;width:178;height:267;mso-wrap-style:none;v-text-anchor:top" o:regroupid="18" filled="f" stroked="f">
                <v:textbox style="mso-fit-shape-to-text:t" inset="0,0,0,0">
                  <w:txbxContent>
                    <w:p w:rsidR="00F65EEF" w:rsidRDefault="00F65EEF">
                      <w:r>
                        <w:rPr>
                          <w:rFonts w:ascii="Arial" w:hAnsi="Arial" w:cs="Arial"/>
                          <w:color w:val="24282B"/>
                          <w:sz w:val="16"/>
                          <w:szCs w:val="16"/>
                        </w:rPr>
                        <w:t>43</w:t>
                      </w:r>
                    </w:p>
                  </w:txbxContent>
                </v:textbox>
              </v:rect>
              <v:rect id="_x0000_s58336" style="position:absolute;left:3150;top:1165;width:178;height:267;mso-wrap-style:none;v-text-anchor:top" o:regroupid="18" filled="f" stroked="f">
                <v:textbox style="mso-fit-shape-to-text:t" inset="0,0,0,0">
                  <w:txbxContent>
                    <w:p w:rsidR="00F65EEF" w:rsidRDefault="00F65EEF">
                      <w:r>
                        <w:rPr>
                          <w:rFonts w:ascii="Arial" w:hAnsi="Arial" w:cs="Arial"/>
                          <w:color w:val="24282B"/>
                          <w:sz w:val="16"/>
                          <w:szCs w:val="16"/>
                        </w:rPr>
                        <w:t>45</w:t>
                      </w:r>
                    </w:p>
                  </w:txbxContent>
                </v:textbox>
              </v:rect>
              <v:rect id="_x0000_s58337" style="position:absolute;left:1118;top:1452;width:178;height:267;mso-wrap-style:none;v-text-anchor:top" o:regroupid="18" filled="f" stroked="f">
                <v:textbox style="mso-fit-shape-to-text:t" inset="0,0,0,0">
                  <w:txbxContent>
                    <w:p w:rsidR="00F65EEF" w:rsidRDefault="00F65EEF">
                      <w:r>
                        <w:rPr>
                          <w:rFonts w:ascii="Arial" w:hAnsi="Arial" w:cs="Arial"/>
                          <w:color w:val="24282B"/>
                          <w:sz w:val="16"/>
                          <w:szCs w:val="16"/>
                        </w:rPr>
                        <w:t>17</w:t>
                      </w:r>
                    </w:p>
                  </w:txbxContent>
                </v:textbox>
              </v:rect>
              <v:rect id="_x0000_s58338" style="position:absolute;left:1406;top:1452;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39" style="position:absolute;left:1695;top:1452;width:178;height:267;mso-wrap-style:none;v-text-anchor:top" o:regroupid="18" filled="f" stroked="f">
                <v:textbox style="mso-fit-shape-to-text:t" inset="0,0,0,0">
                  <w:txbxContent>
                    <w:p w:rsidR="00F65EEF" w:rsidRDefault="00F65EEF">
                      <w:r>
                        <w:rPr>
                          <w:rFonts w:ascii="Arial" w:hAnsi="Arial" w:cs="Arial"/>
                          <w:color w:val="24282B"/>
                          <w:sz w:val="16"/>
                          <w:szCs w:val="16"/>
                        </w:rPr>
                        <w:t>19</w:t>
                      </w:r>
                    </w:p>
                  </w:txbxContent>
                </v:textbox>
              </v:rect>
              <v:rect id="_x0000_s58340" style="position:absolute;left:1984;top:1452;width:178;height:267;mso-wrap-style:none;v-text-anchor:top" o:regroupid="18" filled="f" stroked="f">
                <v:textbox style="mso-fit-shape-to-text:t" inset="0,0,0,0">
                  <w:txbxContent>
                    <w:p w:rsidR="00F65EEF" w:rsidRDefault="00F65EEF">
                      <w:r>
                        <w:rPr>
                          <w:rFonts w:ascii="Arial" w:hAnsi="Arial" w:cs="Arial"/>
                          <w:color w:val="24282B"/>
                          <w:sz w:val="16"/>
                          <w:szCs w:val="16"/>
                        </w:rPr>
                        <w:t>19</w:t>
                      </w:r>
                    </w:p>
                  </w:txbxContent>
                </v:textbox>
              </v:rect>
              <v:rect id="_x0000_s58341" style="position:absolute;left:2272;top:1452;width:178;height:267;mso-wrap-style:none;v-text-anchor:top" o:regroupid="18" filled="f" stroked="f">
                <v:textbox style="mso-fit-shape-to-text:t" inset="0,0,0,0">
                  <w:txbxContent>
                    <w:p w:rsidR="00F65EEF" w:rsidRDefault="00F65EEF">
                      <w:r>
                        <w:rPr>
                          <w:rFonts w:ascii="Arial" w:hAnsi="Arial" w:cs="Arial"/>
                          <w:color w:val="24282B"/>
                          <w:sz w:val="16"/>
                          <w:szCs w:val="16"/>
                        </w:rPr>
                        <w:t>40</w:t>
                      </w:r>
                    </w:p>
                  </w:txbxContent>
                </v:textbox>
              </v:rect>
              <v:rect id="_x0000_s58342" style="position:absolute;left:2561;top:1452;width:178;height:267;mso-wrap-style:none;v-text-anchor:top" o:regroupid="18" filled="f" stroked="f">
                <v:textbox style="mso-fit-shape-to-text:t" inset="0,0,0,0">
                  <w:txbxContent>
                    <w:p w:rsidR="00F65EEF" w:rsidRDefault="00F65EEF">
                      <w:r>
                        <w:rPr>
                          <w:rFonts w:ascii="Arial" w:hAnsi="Arial" w:cs="Arial"/>
                          <w:color w:val="24282B"/>
                          <w:sz w:val="16"/>
                          <w:szCs w:val="16"/>
                        </w:rPr>
                        <w:t>41</w:t>
                      </w:r>
                    </w:p>
                  </w:txbxContent>
                </v:textbox>
              </v:rect>
              <v:rect id="_x0000_s58343" style="position:absolute;left:2849;top:1452;width:178;height:267;mso-wrap-style:none;v-text-anchor:top" o:regroupid="18" filled="f" stroked="f">
                <v:textbox style="mso-fit-shape-to-text:t" inset="0,0,0,0">
                  <w:txbxContent>
                    <w:p w:rsidR="00F65EEF" w:rsidRDefault="00F65EEF">
                      <w:r>
                        <w:rPr>
                          <w:rFonts w:ascii="Arial" w:hAnsi="Arial" w:cs="Arial"/>
                          <w:color w:val="24282B"/>
                          <w:sz w:val="16"/>
                          <w:szCs w:val="16"/>
                        </w:rPr>
                        <w:t>45</w:t>
                      </w:r>
                    </w:p>
                  </w:txbxContent>
                </v:textbox>
              </v:rect>
              <v:rect id="_x0000_s58344" style="position:absolute;left:3150;top:1452;width:178;height:267;mso-wrap-style:none;v-text-anchor:top" o:regroupid="18" filled="f" stroked="f">
                <v:textbox style="mso-fit-shape-to-text:t" inset="0,0,0,0">
                  <w:txbxContent>
                    <w:p w:rsidR="00F65EEF" w:rsidRDefault="00F65EEF">
                      <w:r>
                        <w:rPr>
                          <w:rFonts w:ascii="Arial" w:hAnsi="Arial" w:cs="Arial"/>
                          <w:color w:val="24282B"/>
                          <w:sz w:val="16"/>
                          <w:szCs w:val="16"/>
                        </w:rPr>
                        <w:t>48</w:t>
                      </w:r>
                    </w:p>
                  </w:txbxContent>
                </v:textbox>
              </v:rect>
              <v:rect id="_x0000_s58345" style="position:absolute;left:1118;top:1739;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46" style="position:absolute;left:1406;top:1739;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47" style="position:absolute;left:1695;top:1739;width:178;height:267;mso-wrap-style:none;v-text-anchor:top" o:regroupid="18" filled="f" stroked="f">
                <v:textbox style="mso-fit-shape-to-text:t" inset="0,0,0,0">
                  <w:txbxContent>
                    <w:p w:rsidR="00F65EEF" w:rsidRDefault="00F65EEF">
                      <w:r>
                        <w:rPr>
                          <w:rFonts w:ascii="Arial" w:hAnsi="Arial" w:cs="Arial"/>
                          <w:color w:val="24282B"/>
                          <w:sz w:val="16"/>
                          <w:szCs w:val="16"/>
                        </w:rPr>
                        <w:t>19</w:t>
                      </w:r>
                    </w:p>
                  </w:txbxContent>
                </v:textbox>
              </v:rect>
              <v:rect id="_x0000_s58348" style="position:absolute;left:1984;top:1739;width:178;height:267;mso-wrap-style:none;v-text-anchor:top" o:regroupid="18" filled="f" stroked="f">
                <v:textbox style="mso-fit-shape-to-text:t" inset="0,0,0,0">
                  <w:txbxContent>
                    <w:p w:rsidR="00F65EEF" w:rsidRDefault="00F65EEF">
                      <w:r>
                        <w:rPr>
                          <w:rFonts w:ascii="Arial" w:hAnsi="Arial" w:cs="Arial"/>
                          <w:color w:val="24282B"/>
                          <w:sz w:val="16"/>
                          <w:szCs w:val="16"/>
                        </w:rPr>
                        <w:t>40</w:t>
                      </w:r>
                    </w:p>
                  </w:txbxContent>
                </v:textbox>
              </v:rect>
              <v:rect id="_x0000_s58349" style="position:absolute;left:2272;top:1739;width:178;height:267;mso-wrap-style:none;v-text-anchor:top" o:regroupid="18" filled="f" stroked="f">
                <v:textbox style="mso-fit-shape-to-text:t" inset="0,0,0,0">
                  <w:txbxContent>
                    <w:p w:rsidR="00F65EEF" w:rsidRDefault="00F65EEF">
                      <w:r>
                        <w:rPr>
                          <w:rFonts w:ascii="Arial" w:hAnsi="Arial" w:cs="Arial"/>
                          <w:color w:val="24282B"/>
                          <w:sz w:val="16"/>
                          <w:szCs w:val="16"/>
                        </w:rPr>
                        <w:t>41</w:t>
                      </w:r>
                    </w:p>
                  </w:txbxContent>
                </v:textbox>
              </v:rect>
              <v:rect id="_x0000_s58350" style="position:absolute;left:2561;top:1739;width:178;height:267;mso-wrap-style:none;v-text-anchor:top" o:regroupid="18" filled="f" stroked="f">
                <v:textbox style="mso-fit-shape-to-text:t" inset="0,0,0,0">
                  <w:txbxContent>
                    <w:p w:rsidR="00F65EEF" w:rsidRDefault="00F65EEF">
                      <w:r>
                        <w:rPr>
                          <w:rFonts w:ascii="Arial" w:hAnsi="Arial" w:cs="Arial"/>
                          <w:color w:val="24282B"/>
                          <w:sz w:val="16"/>
                          <w:szCs w:val="16"/>
                        </w:rPr>
                        <w:t>42</w:t>
                      </w:r>
                    </w:p>
                  </w:txbxContent>
                </v:textbox>
              </v:rect>
              <v:rect id="_x0000_s58351" style="position:absolute;left:2849;top:1739;width:178;height:267;mso-wrap-style:none;v-text-anchor:top" o:regroupid="18" filled="f" stroked="f">
                <v:textbox style="mso-fit-shape-to-text:t" inset="0,0,0,0">
                  <w:txbxContent>
                    <w:p w:rsidR="00F65EEF" w:rsidRDefault="00F65EEF">
                      <w:r>
                        <w:rPr>
                          <w:rFonts w:ascii="Arial" w:hAnsi="Arial" w:cs="Arial"/>
                          <w:color w:val="24282B"/>
                          <w:sz w:val="16"/>
                          <w:szCs w:val="16"/>
                        </w:rPr>
                        <w:t>46</w:t>
                      </w:r>
                    </w:p>
                  </w:txbxContent>
                </v:textbox>
              </v:rect>
              <v:rect id="_x0000_s58352" style="position:absolute;left:3150;top:1739;width:178;height:267;mso-wrap-style:none;v-text-anchor:top" o:regroupid="18" filled="f" stroked="f">
                <v:textbox style="mso-fit-shape-to-text:t" inset="0,0,0,0">
                  <w:txbxContent>
                    <w:p w:rsidR="00F65EEF" w:rsidRDefault="00F65EEF">
                      <w:r>
                        <w:rPr>
                          <w:rFonts w:ascii="Arial" w:hAnsi="Arial" w:cs="Arial"/>
                          <w:color w:val="24282B"/>
                          <w:sz w:val="16"/>
                          <w:szCs w:val="16"/>
                        </w:rPr>
                        <w:t>49</w:t>
                      </w:r>
                    </w:p>
                  </w:txbxContent>
                </v:textbox>
              </v:rect>
              <v:rect id="_x0000_s58353" style="position:absolute;left:1118;top:2039;width:178;height:267;mso-wrap-style:none;v-text-anchor:top" o:regroupid="18" filled="f" stroked="f">
                <v:textbox style="mso-fit-shape-to-text:t" inset="0,0,0,0">
                  <w:txbxContent>
                    <w:p w:rsidR="00F65EEF" w:rsidRDefault="00F65EEF">
                      <w:r>
                        <w:rPr>
                          <w:rFonts w:ascii="Arial" w:hAnsi="Arial" w:cs="Arial"/>
                          <w:color w:val="24282B"/>
                          <w:sz w:val="16"/>
                          <w:szCs w:val="16"/>
                        </w:rPr>
                        <w:t>18</w:t>
                      </w:r>
                    </w:p>
                  </w:txbxContent>
                </v:textbox>
              </v:rect>
              <v:rect id="_x0000_s58354" style="position:absolute;left:1406;top:2039;width:178;height:267;mso-wrap-style:none;v-text-anchor:top" o:regroupid="18" filled="f" stroked="f">
                <v:textbox style="mso-fit-shape-to-text:t" inset="0,0,0,0">
                  <w:txbxContent>
                    <w:p w:rsidR="00F65EEF" w:rsidRDefault="00F65EEF">
                      <w:r>
                        <w:rPr>
                          <w:rFonts w:ascii="Arial" w:hAnsi="Arial" w:cs="Arial"/>
                          <w:color w:val="24282B"/>
                          <w:sz w:val="16"/>
                          <w:szCs w:val="16"/>
                        </w:rPr>
                        <w:t>19</w:t>
                      </w:r>
                    </w:p>
                  </w:txbxContent>
                </v:textbox>
              </v:rect>
              <v:rect id="_x0000_s58355" style="position:absolute;left:1695;top:2039;width:178;height:267;mso-wrap-style:none;v-text-anchor:top" o:regroupid="18" filled="f" stroked="f">
                <v:textbox style="mso-fit-shape-to-text:t" inset="0,0,0,0">
                  <w:txbxContent>
                    <w:p w:rsidR="00F65EEF" w:rsidRDefault="00F65EEF">
                      <w:r>
                        <w:rPr>
                          <w:rFonts w:ascii="Arial" w:hAnsi="Arial" w:cs="Arial"/>
                          <w:color w:val="24282B"/>
                          <w:sz w:val="16"/>
                          <w:szCs w:val="16"/>
                        </w:rPr>
                        <w:t>40</w:t>
                      </w:r>
                    </w:p>
                  </w:txbxContent>
                </v:textbox>
              </v:rect>
              <v:rect id="_x0000_s58356" style="position:absolute;left:1984;top:2039;width:178;height:267;mso-wrap-style:none;v-text-anchor:top" o:regroupid="18" filled="f" stroked="f">
                <v:textbox style="mso-fit-shape-to-text:t" inset="0,0,0,0">
                  <w:txbxContent>
                    <w:p w:rsidR="00F65EEF" w:rsidRDefault="00F65EEF">
                      <w:r>
                        <w:rPr>
                          <w:rFonts w:ascii="Arial" w:hAnsi="Arial" w:cs="Arial"/>
                          <w:color w:val="24282B"/>
                          <w:sz w:val="16"/>
                          <w:szCs w:val="16"/>
                        </w:rPr>
                        <w:t>41</w:t>
                      </w:r>
                    </w:p>
                  </w:txbxContent>
                </v:textbox>
              </v:rect>
              <v:rect id="_x0000_s58357" style="position:absolute;left:2272;top:2039;width:178;height:267;mso-wrap-style:none;v-text-anchor:top" o:regroupid="18" filled="f" stroked="f">
                <v:textbox style="mso-fit-shape-to-text:t" inset="0,0,0,0">
                  <w:txbxContent>
                    <w:p w:rsidR="00F65EEF" w:rsidRDefault="00F65EEF">
                      <w:r>
                        <w:rPr>
                          <w:rFonts w:ascii="Arial" w:hAnsi="Arial" w:cs="Arial"/>
                          <w:color w:val="24282B"/>
                          <w:sz w:val="16"/>
                          <w:szCs w:val="16"/>
                        </w:rPr>
                        <w:t>42</w:t>
                      </w:r>
                    </w:p>
                  </w:txbxContent>
                </v:textbox>
              </v:rect>
              <v:rect id="_x0000_s58358" style="position:absolute;left:2561;top:2039;width:178;height:267;mso-wrap-style:none;v-text-anchor:top" o:regroupid="18" filled="f" stroked="f">
                <v:textbox style="mso-fit-shape-to-text:t" inset="0,0,0,0">
                  <w:txbxContent>
                    <w:p w:rsidR="00F65EEF" w:rsidRDefault="00F65EEF">
                      <w:r>
                        <w:rPr>
                          <w:rFonts w:ascii="Arial" w:hAnsi="Arial" w:cs="Arial"/>
                          <w:color w:val="24282B"/>
                          <w:sz w:val="16"/>
                          <w:szCs w:val="16"/>
                        </w:rPr>
                        <w:t>43</w:t>
                      </w:r>
                    </w:p>
                  </w:txbxContent>
                </v:textbox>
              </v:rect>
              <v:rect id="_x0000_s58359" style="position:absolute;left:2849;top:2039;width:178;height:267;mso-wrap-style:none;v-text-anchor:top" o:regroupid="18" filled="f" stroked="f">
                <v:textbox style="mso-fit-shape-to-text:t" inset="0,0,0,0">
                  <w:txbxContent>
                    <w:p w:rsidR="00F65EEF" w:rsidRDefault="00F65EEF">
                      <w:r>
                        <w:rPr>
                          <w:rFonts w:ascii="Arial" w:hAnsi="Arial" w:cs="Arial"/>
                          <w:color w:val="24282B"/>
                          <w:sz w:val="16"/>
                          <w:szCs w:val="16"/>
                        </w:rPr>
                        <w:t>48</w:t>
                      </w:r>
                    </w:p>
                  </w:txbxContent>
                </v:textbox>
              </v:rect>
              <v:rect id="_x0000_s58360" style="position:absolute;left:3102;top:2039;width:267;height:267;mso-wrap-style:none;v-text-anchor:top" o:regroupid="18" filled="f" stroked="f">
                <v:textbox style="mso-fit-shape-to-text:t" inset="0,0,0,0">
                  <w:txbxContent>
                    <w:p w:rsidR="00F65EEF" w:rsidRDefault="00F65EEF">
                      <w:r>
                        <w:rPr>
                          <w:rFonts w:ascii="Arial" w:hAnsi="Arial" w:cs="Arial"/>
                          <w:color w:val="24282B"/>
                          <w:sz w:val="16"/>
                          <w:szCs w:val="16"/>
                        </w:rPr>
                        <w:t>101</w:t>
                      </w:r>
                    </w:p>
                  </w:txbxContent>
                </v:textbox>
              </v:rect>
              <v:rect id="_x0000_s58361" style="position:absolute;left:1118;top:2326;width:178;height:267;mso-wrap-style:none;v-text-anchor:top" o:regroupid="18" filled="f" stroked="f">
                <v:textbox style="mso-fit-shape-to-text:t" inset="0,0,0,0">
                  <w:txbxContent>
                    <w:p w:rsidR="00F65EEF" w:rsidRDefault="00F65EEF">
                      <w:r>
                        <w:rPr>
                          <w:rFonts w:ascii="Arial" w:hAnsi="Arial" w:cs="Arial"/>
                          <w:color w:val="24282B"/>
                          <w:sz w:val="16"/>
                          <w:szCs w:val="16"/>
                        </w:rPr>
                        <w:t>19</w:t>
                      </w:r>
                    </w:p>
                  </w:txbxContent>
                </v:textbox>
              </v:rect>
              <v:rect id="_x0000_s58362" style="position:absolute;left:1406;top:2326;width:178;height:267;mso-wrap-style:none;v-text-anchor:top" o:regroupid="18" filled="f" stroked="f">
                <v:textbox style="mso-fit-shape-to-text:t" inset="0,0,0,0">
                  <w:txbxContent>
                    <w:p w:rsidR="00F65EEF" w:rsidRDefault="00F65EEF">
                      <w:r>
                        <w:rPr>
                          <w:rFonts w:ascii="Arial" w:hAnsi="Arial" w:cs="Arial"/>
                          <w:color w:val="24282B"/>
                          <w:sz w:val="16"/>
                          <w:szCs w:val="16"/>
                        </w:rPr>
                        <w:t>38</w:t>
                      </w:r>
                    </w:p>
                  </w:txbxContent>
                </v:textbox>
              </v:rect>
              <v:rect id="_x0000_s58363" style="position:absolute;left:1695;top:2326;width:178;height:267;mso-wrap-style:none;v-text-anchor:top" o:regroupid="18" filled="f" stroked="f">
                <v:textbox style="mso-fit-shape-to-text:t" inset="0,0,0,0">
                  <w:txbxContent>
                    <w:p w:rsidR="00F65EEF" w:rsidRDefault="00F65EEF">
                      <w:r>
                        <w:rPr>
                          <w:rFonts w:ascii="Arial" w:hAnsi="Arial" w:cs="Arial"/>
                          <w:color w:val="24282B"/>
                          <w:sz w:val="16"/>
                          <w:szCs w:val="16"/>
                        </w:rPr>
                        <w:t>41</w:t>
                      </w:r>
                    </w:p>
                  </w:txbxContent>
                </v:textbox>
              </v:rect>
              <v:rect id="_x0000_s58364" style="position:absolute;left:1984;top:2326;width:178;height:267;mso-wrap-style:none;v-text-anchor:top" o:regroupid="18" filled="f" stroked="f">
                <v:textbox style="mso-fit-shape-to-text:t" inset="0,0,0,0">
                  <w:txbxContent>
                    <w:p w:rsidR="00F65EEF" w:rsidRDefault="00F65EEF">
                      <w:r>
                        <w:rPr>
                          <w:rFonts w:ascii="Arial" w:hAnsi="Arial" w:cs="Arial"/>
                          <w:color w:val="24282B"/>
                          <w:sz w:val="16"/>
                          <w:szCs w:val="16"/>
                        </w:rPr>
                        <w:t>42</w:t>
                      </w:r>
                    </w:p>
                  </w:txbxContent>
                </v:textbox>
              </v:rect>
              <v:rect id="_x0000_s58365" style="position:absolute;left:2272;top:2326;width:178;height:267;mso-wrap-style:none;v-text-anchor:top" o:regroupid="18" filled="f" stroked="f">
                <v:textbox style="mso-fit-shape-to-text:t" inset="0,0,0,0">
                  <w:txbxContent>
                    <w:p w:rsidR="00F65EEF" w:rsidRDefault="00F65EEF">
                      <w:r>
                        <w:rPr>
                          <w:rFonts w:ascii="Arial" w:hAnsi="Arial" w:cs="Arial"/>
                          <w:color w:val="24282B"/>
                          <w:sz w:val="16"/>
                          <w:szCs w:val="16"/>
                        </w:rPr>
                        <w:t>43</w:t>
                      </w:r>
                    </w:p>
                  </w:txbxContent>
                </v:textbox>
              </v:rect>
              <v:rect id="_x0000_s58366" style="position:absolute;left:2561;top:2315;width:178;height:267;mso-wrap-style:none;v-text-anchor:top" o:regroupid="18" filled="f" stroked="f">
                <v:textbox style="mso-fit-shape-to-text:t" inset="0,0,0,0">
                  <w:txbxContent>
                    <w:p w:rsidR="00F65EEF" w:rsidRDefault="00F65EEF">
                      <w:r>
                        <w:rPr>
                          <w:rFonts w:ascii="Arial" w:hAnsi="Arial" w:cs="Arial"/>
                          <w:color w:val="24282B"/>
                          <w:sz w:val="16"/>
                          <w:szCs w:val="16"/>
                        </w:rPr>
                        <w:t>44</w:t>
                      </w:r>
                    </w:p>
                  </w:txbxContent>
                </v:textbox>
              </v:rect>
              <v:rect id="_x0000_s58367" style="position:absolute;left:2849;top:2315;width:178;height:267;mso-wrap-style:none;v-text-anchor:top" o:regroupid="18" filled="f" stroked="f">
                <v:textbox style="mso-fit-shape-to-text:t" inset="0,0,0,0">
                  <w:txbxContent>
                    <w:p w:rsidR="00F65EEF" w:rsidRDefault="00F65EEF">
                      <w:r>
                        <w:rPr>
                          <w:rFonts w:ascii="Arial" w:hAnsi="Arial" w:cs="Arial"/>
                          <w:color w:val="24282B"/>
                          <w:sz w:val="16"/>
                          <w:szCs w:val="16"/>
                        </w:rPr>
                        <w:t>98</w:t>
                      </w:r>
                    </w:p>
                  </w:txbxContent>
                </v:textbox>
              </v:rect>
              <v:rect id="_x0000_s58368" style="position:absolute;left:3102;top:2315;width:267;height:267;mso-wrap-style:none;v-text-anchor:top" o:regroupid="18" filled="f" stroked="f">
                <v:textbox style="mso-fit-shape-to-text:t" inset="0,0,0,0">
                  <w:txbxContent>
                    <w:p w:rsidR="00F65EEF" w:rsidRDefault="00F65EEF">
                      <w:r>
                        <w:rPr>
                          <w:rFonts w:ascii="Arial" w:hAnsi="Arial" w:cs="Arial"/>
                          <w:color w:val="24282B"/>
                          <w:sz w:val="16"/>
                          <w:szCs w:val="16"/>
                        </w:rPr>
                        <w:t>104</w:t>
                      </w:r>
                    </w:p>
                  </w:txbxContent>
                </v:textbox>
              </v:rect>
              <v:rect id="_x0000_s58369" style="position:absolute;left:1118;top:2601;width:178;height:267;mso-wrap-style:none;v-text-anchor:top" o:regroupid="18" filled="f" stroked="f">
                <v:textbox style="mso-fit-shape-to-text:t" inset="0,0,0,0">
                  <w:txbxContent>
                    <w:p w:rsidR="00F65EEF" w:rsidRDefault="00F65EEF">
                      <w:r>
                        <w:rPr>
                          <w:rFonts w:ascii="Arial" w:hAnsi="Arial" w:cs="Arial"/>
                          <w:color w:val="24282B"/>
                          <w:sz w:val="16"/>
                          <w:szCs w:val="16"/>
                        </w:rPr>
                        <w:t>42</w:t>
                      </w:r>
                    </w:p>
                  </w:txbxContent>
                </v:textbox>
              </v:rect>
              <v:rect id="_x0000_s58370" style="position:absolute;left:1406;top:2601;width:178;height:267;mso-wrap-style:none;v-text-anchor:top" o:regroupid="18" filled="f" stroked="f">
                <v:textbox style="mso-fit-shape-to-text:t" inset="0,0,0,0">
                  <w:txbxContent>
                    <w:p w:rsidR="00F65EEF" w:rsidRDefault="00F65EEF">
                      <w:r>
                        <w:rPr>
                          <w:rFonts w:ascii="Arial" w:hAnsi="Arial" w:cs="Arial"/>
                          <w:color w:val="24282B"/>
                          <w:sz w:val="16"/>
                          <w:szCs w:val="16"/>
                        </w:rPr>
                        <w:t>43</w:t>
                      </w:r>
                    </w:p>
                  </w:txbxContent>
                </v:textbox>
              </v:rect>
              <v:rect id="_x0000_s58371" style="position:absolute;left:1695;top:2601;width:178;height:267;mso-wrap-style:none;v-text-anchor:top" o:regroupid="18" filled="f" stroked="f">
                <v:textbox style="mso-fit-shape-to-text:t" inset="0,0,0,0">
                  <w:txbxContent>
                    <w:p w:rsidR="00F65EEF" w:rsidRDefault="00F65EEF">
                      <w:r>
                        <w:rPr>
                          <w:rFonts w:ascii="Arial" w:hAnsi="Arial" w:cs="Arial"/>
                          <w:color w:val="24282B"/>
                          <w:sz w:val="16"/>
                          <w:szCs w:val="16"/>
                        </w:rPr>
                        <w:t>45</w:t>
                      </w:r>
                    </w:p>
                  </w:txbxContent>
                </v:textbox>
              </v:rect>
              <v:rect id="_x0000_s58372" style="position:absolute;left:1984;top:2601;width:178;height:267;mso-wrap-style:none;v-text-anchor:top" o:regroupid="18" filled="f" stroked="f">
                <v:textbox style="mso-fit-shape-to-text:t" inset="0,0,0,0">
                  <w:txbxContent>
                    <w:p w:rsidR="00F65EEF" w:rsidRDefault="00F65EEF">
                      <w:r>
                        <w:rPr>
                          <w:rFonts w:ascii="Arial" w:hAnsi="Arial" w:cs="Arial"/>
                          <w:color w:val="24282B"/>
                          <w:sz w:val="16"/>
                          <w:szCs w:val="16"/>
                        </w:rPr>
                        <w:t>46</w:t>
                      </w:r>
                    </w:p>
                  </w:txbxContent>
                </v:textbox>
              </v:rect>
              <v:rect id="_x0000_s58373" style="position:absolute;left:2272;top:2601;width:178;height:267;mso-wrap-style:none;v-text-anchor:top" o:regroupid="18" filled="f" stroked="f">
                <v:textbox style="mso-fit-shape-to-text:t" inset="0,0,0,0">
                  <w:txbxContent>
                    <w:p w:rsidR="00F65EEF" w:rsidRDefault="00F65EEF">
                      <w:r>
                        <w:rPr>
                          <w:rFonts w:ascii="Arial" w:hAnsi="Arial" w:cs="Arial"/>
                          <w:color w:val="24282B"/>
                          <w:sz w:val="16"/>
                          <w:szCs w:val="16"/>
                        </w:rPr>
                        <w:t>48</w:t>
                      </w:r>
                    </w:p>
                  </w:txbxContent>
                </v:textbox>
              </v:rect>
              <v:rect id="_x0000_s58374" style="position:absolute;left:2561;top:2601;width:178;height:267;mso-wrap-style:none;v-text-anchor:top" o:regroupid="18" filled="f" stroked="f">
                <v:textbox style="mso-fit-shape-to-text:t" inset="0,0,0,0">
                  <w:txbxContent>
                    <w:p w:rsidR="00F65EEF" w:rsidRDefault="00F65EEF">
                      <w:r>
                        <w:rPr>
                          <w:rFonts w:ascii="Arial" w:hAnsi="Arial" w:cs="Arial"/>
                          <w:color w:val="24282B"/>
                          <w:sz w:val="16"/>
                          <w:szCs w:val="16"/>
                        </w:rPr>
                        <w:t>98</w:t>
                      </w:r>
                    </w:p>
                  </w:txbxContent>
                </v:textbox>
              </v:rect>
              <v:rect id="_x0000_s58375" style="position:absolute;left:2801;top:2601;width:267;height:267;mso-wrap-style:none;v-text-anchor:top" o:regroupid="18" filled="f" stroked="f">
                <v:textbox style="mso-fit-shape-to-text:t" inset="0,0,0,0">
                  <w:txbxContent>
                    <w:p w:rsidR="00F65EEF" w:rsidRDefault="00F65EEF">
                      <w:r>
                        <w:rPr>
                          <w:rFonts w:ascii="Arial" w:hAnsi="Arial" w:cs="Arial"/>
                          <w:color w:val="24282B"/>
                          <w:sz w:val="16"/>
                          <w:szCs w:val="16"/>
                        </w:rPr>
                        <w:t>109</w:t>
                      </w:r>
                    </w:p>
                  </w:txbxContent>
                </v:textbox>
              </v:rect>
              <v:rect id="_x0000_s58376" style="position:absolute;left:3102;top:2601;width:267;height:267;mso-wrap-style:none;v-text-anchor:top" o:regroupid="18" filled="f" stroked="f">
                <v:textbox style="mso-fit-shape-to-text:t" inset="0,0,0,0">
                  <w:txbxContent>
                    <w:p w:rsidR="00F65EEF" w:rsidRDefault="00F65EEF">
                      <w:r>
                        <w:rPr>
                          <w:rFonts w:ascii="Arial" w:hAnsi="Arial" w:cs="Arial"/>
                          <w:color w:val="24282B"/>
                          <w:sz w:val="16"/>
                          <w:szCs w:val="16"/>
                        </w:rPr>
                        <w:t>116</w:t>
                      </w:r>
                    </w:p>
                  </w:txbxContent>
                </v:textbox>
              </v:rect>
              <v:rect id="_x0000_s58377" style="position:absolute;left:1118;top:2889;width:178;height:267;mso-wrap-style:none;v-text-anchor:top" o:regroupid="18" filled="f" stroked="f">
                <v:textbox style="mso-fit-shape-to-text:t" inset="0,0,0,0">
                  <w:txbxContent>
                    <w:p w:rsidR="00F65EEF" w:rsidRDefault="00F65EEF">
                      <w:r>
                        <w:rPr>
                          <w:rFonts w:ascii="Arial" w:hAnsi="Arial" w:cs="Arial"/>
                          <w:color w:val="24282B"/>
                          <w:sz w:val="16"/>
                          <w:szCs w:val="16"/>
                        </w:rPr>
                        <w:t>44</w:t>
                      </w:r>
                    </w:p>
                  </w:txbxContent>
                </v:textbox>
              </v:rect>
              <v:rect id="_x0000_s58378" style="position:absolute;left:1406;top:2889;width:178;height:267;mso-wrap-style:none;v-text-anchor:top" o:regroupid="18" filled="f" stroked="f">
                <v:textbox style="mso-fit-shape-to-text:t" inset="0,0,0,0">
                  <w:txbxContent>
                    <w:p w:rsidR="00F65EEF" w:rsidRDefault="00F65EEF">
                      <w:r>
                        <w:rPr>
                          <w:rFonts w:ascii="Arial" w:hAnsi="Arial" w:cs="Arial"/>
                          <w:color w:val="24282B"/>
                          <w:sz w:val="16"/>
                          <w:szCs w:val="16"/>
                        </w:rPr>
                        <w:t>45</w:t>
                      </w:r>
                    </w:p>
                  </w:txbxContent>
                </v:textbox>
              </v:rect>
              <v:rect id="_x0000_s58379" style="position:absolute;left:1695;top:2889;width:178;height:267;mso-wrap-style:none;v-text-anchor:top" o:regroupid="18" filled="f" stroked="f">
                <v:textbox style="mso-fit-shape-to-text:t" inset="0,0,0,0">
                  <w:txbxContent>
                    <w:p w:rsidR="00F65EEF" w:rsidRDefault="00F65EEF">
                      <w:r>
                        <w:rPr>
                          <w:rFonts w:ascii="Arial" w:hAnsi="Arial" w:cs="Arial"/>
                          <w:color w:val="24282B"/>
                          <w:sz w:val="16"/>
                          <w:szCs w:val="16"/>
                        </w:rPr>
                        <w:t>48</w:t>
                      </w:r>
                    </w:p>
                  </w:txbxContent>
                </v:textbox>
              </v:rect>
              <v:rect id="_x0000_s58380" style="position:absolute;left:1984;top:2889;width:178;height:267;mso-wrap-style:none;v-text-anchor:top" o:regroupid="18" filled="f" stroked="f">
                <v:textbox style="mso-fit-shape-to-text:t" inset="0,0,0,0">
                  <w:txbxContent>
                    <w:p w:rsidR="00F65EEF" w:rsidRDefault="00F65EEF">
                      <w:r>
                        <w:rPr>
                          <w:rFonts w:ascii="Arial" w:hAnsi="Arial" w:cs="Arial"/>
                          <w:color w:val="24282B"/>
                          <w:sz w:val="16"/>
                          <w:szCs w:val="16"/>
                        </w:rPr>
                        <w:t>49</w:t>
                      </w:r>
                    </w:p>
                  </w:txbxContent>
                </v:textbox>
              </v:rect>
              <v:rect id="_x0000_s58381" style="position:absolute;left:2224;top:2889;width:267;height:267;mso-wrap-style:none;v-text-anchor:top" o:regroupid="18" filled="f" stroked="f">
                <v:textbox style="mso-fit-shape-to-text:t" inset="0,0,0,0">
                  <w:txbxContent>
                    <w:p w:rsidR="00F65EEF" w:rsidRDefault="00F65EEF">
                      <w:r>
                        <w:rPr>
                          <w:rFonts w:ascii="Arial" w:hAnsi="Arial" w:cs="Arial"/>
                          <w:color w:val="24282B"/>
                          <w:sz w:val="16"/>
                          <w:szCs w:val="16"/>
                        </w:rPr>
                        <w:t>101</w:t>
                      </w:r>
                    </w:p>
                  </w:txbxContent>
                </v:textbox>
              </v:rect>
              <v:rect id="_x0000_s58382" style="position:absolute;left:2512;top:2889;width:267;height:267;mso-wrap-style:none;v-text-anchor:top" o:regroupid="18" filled="f" stroked="f">
                <v:textbox style="mso-fit-shape-to-text:t" inset="0,0,0,0">
                  <w:txbxContent>
                    <w:p w:rsidR="00F65EEF" w:rsidRDefault="00F65EEF">
                      <w:r>
                        <w:rPr>
                          <w:rFonts w:ascii="Arial" w:hAnsi="Arial" w:cs="Arial"/>
                          <w:color w:val="24282B"/>
                          <w:sz w:val="16"/>
                          <w:szCs w:val="16"/>
                        </w:rPr>
                        <w:t>104</w:t>
                      </w:r>
                    </w:p>
                  </w:txbxContent>
                </v:textbox>
              </v:rect>
              <v:rect id="_x0000_s58383" style="position:absolute;left:2801;top:2889;width:267;height:267;mso-wrap-style:none;v-text-anchor:top" o:regroupid="18" filled="f" stroked="f">
                <v:textbox style="mso-fit-shape-to-text:t" inset="0,0,0,0">
                  <w:txbxContent>
                    <w:p w:rsidR="00F65EEF" w:rsidRDefault="00F65EEF">
                      <w:r>
                        <w:rPr>
                          <w:rFonts w:ascii="Arial" w:hAnsi="Arial" w:cs="Arial"/>
                          <w:color w:val="24282B"/>
                          <w:sz w:val="16"/>
                          <w:szCs w:val="16"/>
                        </w:rPr>
                        <w:t>116</w:t>
                      </w:r>
                    </w:p>
                  </w:txbxContent>
                </v:textbox>
              </v:rect>
            </v:group>
            <v:rect id="_x0000_s58385" style="position:absolute;left:3102;top:2889;width:267;height:267;mso-wrap-style:none;v-text-anchor:top" filled="f" stroked="f">
              <v:textbox style="mso-fit-shape-to-text:t" inset="0,0,0,0">
                <w:txbxContent>
                  <w:p w:rsidR="00F65EEF" w:rsidRDefault="00F65EEF">
                    <w:r>
                      <w:rPr>
                        <w:rFonts w:ascii="Arial" w:hAnsi="Arial" w:cs="Arial"/>
                        <w:color w:val="24282B"/>
                        <w:sz w:val="16"/>
                        <w:szCs w:val="16"/>
                      </w:rPr>
                      <w:t>123</w:t>
                    </w:r>
                  </w:p>
                </w:txbxContent>
              </v:textbox>
            </v:rect>
            <v:rect id="_x0000_s58386" style="position:absolute;left:1166;top:604;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8387" style="position:absolute;left:1455;top:604;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8388" style="position:absolute;left:1743;top:604;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8389" style="position:absolute;left:2032;top:604;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8390" style="position:absolute;left:2320;top:604;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8391" style="position:absolute;left:2609;top:604;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8392" style="position:absolute;left:2897;top:604;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8393" style="position:absolute;left:3186;top:604;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8394" style="position:absolute;left:854;top:877;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8395" style="position:absolute;left:854;top:1165;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8396" style="position:absolute;left:854;top:1452;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8397" style="position:absolute;left:854;top:1739;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8398" style="position:absolute;left:854;top:2039;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8399" style="position:absolute;left:854;top:2326;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8400" style="position:absolute;left:854;top:2601;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8401" style="position:absolute;left:854;top:2889;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8405" style="position:absolute;left:4628;top:877;width:267;height:267;mso-wrap-style:none;v-text-anchor:top" filled="f" stroked="f">
              <v:textbox style="mso-fit-shape-to-text:t" inset="0,0,0,0">
                <w:txbxContent>
                  <w:p w:rsidR="00F65EEF" w:rsidRDefault="00F65EEF">
                    <w:r>
                      <w:rPr>
                        <w:rFonts w:ascii="Arial" w:hAnsi="Arial" w:cs="Arial"/>
                        <w:color w:val="24282B"/>
                        <w:sz w:val="16"/>
                        <w:szCs w:val="16"/>
                      </w:rPr>
                      <w:t>128</w:t>
                    </w:r>
                  </w:p>
                </w:txbxContent>
              </v:textbox>
            </v:rect>
            <v:rect id="_x0000_s58406" style="position:absolute;left:4965;top:877;width:178;height:267;mso-wrap-style:none;v-text-anchor:top" filled="f" stroked="f">
              <v:textbox style="mso-fit-shape-to-text:t" inset="0,0,0,0">
                <w:txbxContent>
                  <w:p w:rsidR="00F65EEF" w:rsidRDefault="00F65EEF">
                    <w:r>
                      <w:rPr>
                        <w:rFonts w:ascii="Arial" w:hAnsi="Arial" w:cs="Arial"/>
                        <w:color w:val="24282B"/>
                        <w:sz w:val="16"/>
                        <w:szCs w:val="16"/>
                      </w:rPr>
                      <w:t>16</w:t>
                    </w:r>
                  </w:p>
                </w:txbxContent>
              </v:textbox>
            </v:rect>
            <v:rect id="_x0000_s58407" style="position:absolute;left:5253;top:877;width:178;height:267;mso-wrap-style:none;v-text-anchor:top" filled="f" stroked="f">
              <v:textbox style="mso-fit-shape-to-text:t" inset="0,0,0,0">
                <w:txbxContent>
                  <w:p w:rsidR="00F65EEF" w:rsidRDefault="00F65EEF">
                    <w:r>
                      <w:rPr>
                        <w:rFonts w:ascii="Arial" w:hAnsi="Arial" w:cs="Arial"/>
                        <w:color w:val="24282B"/>
                        <w:sz w:val="16"/>
                        <w:szCs w:val="16"/>
                      </w:rPr>
                      <w:t>17</w:t>
                    </w:r>
                  </w:p>
                </w:txbxContent>
              </v:textbox>
            </v:rect>
            <v:rect id="_x0000_s58408" style="position:absolute;left:5542;top:877;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8409" style="position:absolute;left:5842;top:877;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410" style="position:absolute;left:6131;top:877;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411" style="position:absolute;left:6431;top:877;width:178;height:267;mso-wrap-style:none;v-text-anchor:top" filled="f" stroked="f">
              <v:textbox style="mso-fit-shape-to-text:t" inset="0,0,0,0">
                <w:txbxContent>
                  <w:p w:rsidR="00F65EEF" w:rsidRDefault="00F65EEF">
                    <w:r>
                      <w:rPr>
                        <w:rFonts w:ascii="Arial" w:hAnsi="Arial" w:cs="Arial"/>
                        <w:color w:val="24282B"/>
                        <w:sz w:val="16"/>
                        <w:szCs w:val="16"/>
                      </w:rPr>
                      <w:t>42</w:t>
                    </w:r>
                  </w:p>
                </w:txbxContent>
              </v:textbox>
            </v:rect>
            <v:rect id="_x0000_s58412" style="position:absolute;left:6720;top:877;width:178;height:267;mso-wrap-style:none;v-text-anchor:top" filled="f" stroked="f">
              <v:textbox style="mso-fit-shape-to-text:t" inset="0,0,0,0">
                <w:txbxContent>
                  <w:p w:rsidR="00F65EEF" w:rsidRDefault="00F65EEF">
                    <w:r>
                      <w:rPr>
                        <w:rFonts w:ascii="Arial" w:hAnsi="Arial" w:cs="Arial"/>
                        <w:color w:val="24282B"/>
                        <w:sz w:val="16"/>
                        <w:szCs w:val="16"/>
                      </w:rPr>
                      <w:t>44</w:t>
                    </w:r>
                  </w:p>
                </w:txbxContent>
              </v:textbox>
            </v:rect>
            <v:rect id="_x0000_s58413" style="position:absolute;left:4676;top:1165;width:178;height:267;mso-wrap-style:none;v-text-anchor:top" filled="f" stroked="f">
              <v:textbox style="mso-fit-shape-to-text:t" inset="0,0,0,0">
                <w:txbxContent>
                  <w:p w:rsidR="00F65EEF" w:rsidRDefault="00F65EEF">
                    <w:r>
                      <w:rPr>
                        <w:rFonts w:ascii="Arial" w:hAnsi="Arial" w:cs="Arial"/>
                        <w:color w:val="24282B"/>
                        <w:sz w:val="16"/>
                        <w:szCs w:val="16"/>
                      </w:rPr>
                      <w:t>16</w:t>
                    </w:r>
                  </w:p>
                </w:txbxContent>
              </v:textbox>
            </v:rect>
            <v:rect id="_x0000_s58414" style="position:absolute;left:4965;top:1165;width:178;height:267;mso-wrap-style:none;v-text-anchor:top" filled="f" stroked="f">
              <v:textbox style="mso-fit-shape-to-text:t" inset="0,0,0,0">
                <w:txbxContent>
                  <w:p w:rsidR="00F65EEF" w:rsidRDefault="00F65EEF">
                    <w:r>
                      <w:rPr>
                        <w:rFonts w:ascii="Arial" w:hAnsi="Arial" w:cs="Arial"/>
                        <w:color w:val="24282B"/>
                        <w:sz w:val="16"/>
                        <w:szCs w:val="16"/>
                      </w:rPr>
                      <w:t>17</w:t>
                    </w:r>
                  </w:p>
                </w:txbxContent>
              </v:textbox>
            </v:rect>
            <v:rect id="_x0000_s58415" style="position:absolute;left:5253;top:1165;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8416" style="position:absolute;left:5542;top:1165;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8417" style="position:absolute;left:5842;top:1165;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418" style="position:absolute;left:6131;top:1165;width:178;height:267;mso-wrap-style:none;v-text-anchor:top" filled="f" stroked="f">
              <v:textbox style="mso-fit-shape-to-text:t" inset="0,0,0,0">
                <w:txbxContent>
                  <w:p w:rsidR="00F65EEF" w:rsidRDefault="00F65EEF">
                    <w:r>
                      <w:rPr>
                        <w:rFonts w:ascii="Arial" w:hAnsi="Arial" w:cs="Arial"/>
                        <w:color w:val="24282B"/>
                        <w:sz w:val="16"/>
                        <w:szCs w:val="16"/>
                      </w:rPr>
                      <w:t>38</w:t>
                    </w:r>
                  </w:p>
                </w:txbxContent>
              </v:textbox>
            </v:rect>
            <v:rect id="_x0000_s58419" style="position:absolute;left:6431;top:1165;width:178;height:267;mso-wrap-style:none;v-text-anchor:top" filled="f" stroked="f">
              <v:textbox style="mso-fit-shape-to-text:t" inset="0,0,0,0">
                <w:txbxContent>
                  <w:p w:rsidR="00F65EEF" w:rsidRDefault="00F65EEF">
                    <w:r>
                      <w:rPr>
                        <w:rFonts w:ascii="Arial" w:hAnsi="Arial" w:cs="Arial"/>
                        <w:color w:val="24282B"/>
                        <w:sz w:val="16"/>
                        <w:szCs w:val="16"/>
                      </w:rPr>
                      <w:t>43</w:t>
                    </w:r>
                  </w:p>
                </w:txbxContent>
              </v:textbox>
            </v:rect>
            <v:rect id="_x0000_s58420" style="position:absolute;left:6720;top:1165;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8421" style="position:absolute;left:4676;top:1452;width:178;height:267;mso-wrap-style:none;v-text-anchor:top" filled="f" stroked="f">
              <v:textbox style="mso-fit-shape-to-text:t" inset="0,0,0,0">
                <w:txbxContent>
                  <w:p w:rsidR="00F65EEF" w:rsidRDefault="00F65EEF">
                    <w:r>
                      <w:rPr>
                        <w:rFonts w:ascii="Arial" w:hAnsi="Arial" w:cs="Arial"/>
                        <w:color w:val="24282B"/>
                        <w:sz w:val="16"/>
                        <w:szCs w:val="16"/>
                      </w:rPr>
                      <w:t>17</w:t>
                    </w:r>
                  </w:p>
                </w:txbxContent>
              </v:textbox>
            </v:rect>
            <v:rect id="_x0000_s58422" style="position:absolute;left:4965;top:1452;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8423" style="position:absolute;left:5253;top:1452;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424" style="position:absolute;left:5542;top:1452;width:178;height:267;mso-wrap-style:none;v-text-anchor:top" filled="f" stroked="f">
              <v:textbox style="mso-fit-shape-to-text:t" inset="0,0,0,0">
                <w:txbxContent>
                  <w:p w:rsidR="00F65EEF" w:rsidRDefault="00F65EEF">
                    <w:r>
                      <w:rPr>
                        <w:rFonts w:ascii="Arial" w:hAnsi="Arial" w:cs="Arial"/>
                        <w:color w:val="24282B"/>
                        <w:sz w:val="16"/>
                        <w:szCs w:val="16"/>
                      </w:rPr>
                      <w:t>27</w:t>
                    </w:r>
                  </w:p>
                </w:txbxContent>
              </v:textbox>
            </v:rect>
            <v:rect id="_x0000_s58425" style="position:absolute;left:5842;top:1452;width:178;height:267;mso-wrap-style:none;v-text-anchor:top" filled="f" stroked="f">
              <v:textbox style="mso-fit-shape-to-text:t" inset="0,0,0,0">
                <w:txbxContent>
                  <w:p w:rsidR="00F65EEF" w:rsidRDefault="00F65EEF">
                    <w:r>
                      <w:rPr>
                        <w:rFonts w:ascii="Arial" w:hAnsi="Arial" w:cs="Arial"/>
                        <w:color w:val="24282B"/>
                        <w:sz w:val="16"/>
                        <w:szCs w:val="16"/>
                      </w:rPr>
                      <w:t>40</w:t>
                    </w:r>
                  </w:p>
                </w:txbxContent>
              </v:textbox>
            </v:rect>
            <v:rect id="_x0000_s58426" style="position:absolute;left:6131;top:1452;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8427" style="position:absolute;left:6431;top:1452;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8428" style="position:absolute;left:6720;top:1452;width:178;height:267;mso-wrap-style:none;v-text-anchor:top" filled="f" stroked="f">
              <v:textbox style="mso-fit-shape-to-text:t" inset="0,0,0,0">
                <w:txbxContent>
                  <w:p w:rsidR="00F65EEF" w:rsidRDefault="00F65EEF">
                    <w:r>
                      <w:rPr>
                        <w:rFonts w:ascii="Arial" w:hAnsi="Arial" w:cs="Arial"/>
                        <w:color w:val="24282B"/>
                        <w:sz w:val="16"/>
                        <w:szCs w:val="16"/>
                      </w:rPr>
                      <w:t>96</w:t>
                    </w:r>
                  </w:p>
                </w:txbxContent>
              </v:textbox>
            </v:rect>
            <v:rect id="_x0000_s58429" style="position:absolute;left:4676;top:1739;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8430" style="position:absolute;left:4965;top:1739;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8431" style="position:absolute;left:5253;top:1739;width:178;height:267;mso-wrap-style:none;v-text-anchor:top" filled="f" stroked="f">
              <v:textbox style="mso-fit-shape-to-text:t" inset="0,0,0,0">
                <w:txbxContent>
                  <w:p w:rsidR="00F65EEF" w:rsidRDefault="00F65EEF">
                    <w:r>
                      <w:rPr>
                        <w:rFonts w:ascii="Arial" w:hAnsi="Arial" w:cs="Arial"/>
                        <w:color w:val="24282B"/>
                        <w:sz w:val="16"/>
                        <w:szCs w:val="16"/>
                      </w:rPr>
                      <w:t>27</w:t>
                    </w:r>
                  </w:p>
                </w:txbxContent>
              </v:textbox>
            </v:rect>
            <v:rect id="_x0000_s58432" style="position:absolute;left:5542;top:1739;width:178;height:267;mso-wrap-style:none;v-text-anchor:top" filled="f" stroked="f">
              <v:textbox style="mso-fit-shape-to-text:t" inset="0,0,0,0">
                <w:txbxContent>
                  <w:p w:rsidR="00F65EEF" w:rsidRDefault="00F65EEF">
                    <w:r>
                      <w:rPr>
                        <w:rFonts w:ascii="Arial" w:hAnsi="Arial" w:cs="Arial"/>
                        <w:color w:val="24282B"/>
                        <w:sz w:val="16"/>
                        <w:szCs w:val="16"/>
                      </w:rPr>
                      <w:t>40</w:t>
                    </w:r>
                  </w:p>
                </w:txbxContent>
              </v:textbox>
            </v:rect>
            <v:rect id="_x0000_s58433" style="position:absolute;left:5842;top:1739;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8434" style="position:absolute;left:6131;top:1739;width:178;height:267;mso-wrap-style:none;v-text-anchor:top" filled="f" stroked="f">
              <v:textbox style="mso-fit-shape-to-text:t" inset="0,0,0,0">
                <w:txbxContent>
                  <w:p w:rsidR="00F65EEF" w:rsidRDefault="00F65EEF">
                    <w:r>
                      <w:rPr>
                        <w:rFonts w:ascii="Arial" w:hAnsi="Arial" w:cs="Arial"/>
                        <w:color w:val="24282B"/>
                        <w:sz w:val="16"/>
                        <w:szCs w:val="16"/>
                      </w:rPr>
                      <w:t>84</w:t>
                    </w:r>
                  </w:p>
                </w:txbxContent>
              </v:textbox>
            </v:rect>
            <v:rect id="_x0000_s58435" style="position:absolute;left:6431;top:1739;width:178;height:267;mso-wrap-style:none;v-text-anchor:top" filled="f" stroked="f">
              <v:textbox style="mso-fit-shape-to-text:t" inset="0,0,0,0">
                <w:txbxContent>
                  <w:p w:rsidR="00F65EEF" w:rsidRDefault="00F65EEF">
                    <w:r>
                      <w:rPr>
                        <w:rFonts w:ascii="Arial" w:hAnsi="Arial" w:cs="Arial"/>
                        <w:color w:val="24282B"/>
                        <w:sz w:val="16"/>
                        <w:szCs w:val="16"/>
                      </w:rPr>
                      <w:t>93</w:t>
                    </w:r>
                  </w:p>
                </w:txbxContent>
              </v:textbox>
            </v:rect>
            <v:rect id="_x0000_s58436" style="position:absolute;left:6672;top:1739;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8437" style="position:absolute;left:4676;top:2039;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438" style="position:absolute;left:4965;top:2039;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439" style="position:absolute;left:5253;top:2039;width:178;height:267;mso-wrap-style:none;v-text-anchor:top" filled="f" stroked="f">
              <v:textbox style="mso-fit-shape-to-text:t" inset="0,0,0,0">
                <w:txbxContent>
                  <w:p w:rsidR="00F65EEF" w:rsidRDefault="00F65EEF">
                    <w:r>
                      <w:rPr>
                        <w:rFonts w:ascii="Arial" w:hAnsi="Arial" w:cs="Arial"/>
                        <w:color w:val="24282B"/>
                        <w:sz w:val="16"/>
                        <w:szCs w:val="16"/>
                      </w:rPr>
                      <w:t>40</w:t>
                    </w:r>
                  </w:p>
                </w:txbxContent>
              </v:textbox>
            </v:rect>
            <v:rect id="_x0000_s58440" style="position:absolute;left:5542;top:2039;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8441" style="position:absolute;left:5842;top:2039;width:178;height:267;mso-wrap-style:none;v-text-anchor:top" filled="f" stroked="f">
              <v:textbox style="mso-fit-shape-to-text:t" inset="0,0,0,0">
                <w:txbxContent>
                  <w:p w:rsidR="00F65EEF" w:rsidRDefault="00F65EEF">
                    <w:r>
                      <w:rPr>
                        <w:rFonts w:ascii="Arial" w:hAnsi="Arial" w:cs="Arial"/>
                        <w:color w:val="24282B"/>
                        <w:sz w:val="16"/>
                        <w:szCs w:val="16"/>
                      </w:rPr>
                      <w:t>84</w:t>
                    </w:r>
                  </w:p>
                </w:txbxContent>
              </v:textbox>
            </v:rect>
            <v:rect id="_x0000_s58442" style="position:absolute;left:6131;top:2039;width:178;height:267;mso-wrap-style:none;v-text-anchor:top" filled="f" stroked="f">
              <v:textbox style="mso-fit-shape-to-text:t" inset="0,0,0,0">
                <w:txbxContent>
                  <w:p w:rsidR="00F65EEF" w:rsidRDefault="00F65EEF">
                    <w:r>
                      <w:rPr>
                        <w:rFonts w:ascii="Arial" w:hAnsi="Arial" w:cs="Arial"/>
                        <w:color w:val="24282B"/>
                        <w:sz w:val="16"/>
                        <w:szCs w:val="16"/>
                      </w:rPr>
                      <w:t>86</w:t>
                    </w:r>
                  </w:p>
                </w:txbxContent>
              </v:textbox>
            </v:rect>
            <v:rect id="_x0000_s58443" style="position:absolute;left:6383;top:2039;width:267;height:267;mso-wrap-style:none;v-text-anchor:top" filled="f" stroked="f">
              <v:textbox style="mso-fit-shape-to-text:t" inset="0,0,0,0">
                <w:txbxContent>
                  <w:p w:rsidR="00F65EEF" w:rsidRDefault="00F65EEF">
                    <w:r>
                      <w:rPr>
                        <w:rFonts w:ascii="Arial" w:hAnsi="Arial" w:cs="Arial"/>
                        <w:color w:val="24282B"/>
                        <w:sz w:val="16"/>
                        <w:szCs w:val="16"/>
                      </w:rPr>
                      <w:t>191</w:t>
                    </w:r>
                  </w:p>
                </w:txbxContent>
              </v:textbox>
            </v:rect>
            <v:rect id="_x0000_s58444" style="position:absolute;left:6672;top:2039;width:267;height:267;mso-wrap-style:none;v-text-anchor:top" filled="f" stroked="f">
              <v:textbox style="mso-fit-shape-to-text:t" inset="0,0,0,0">
                <w:txbxContent>
                  <w:p w:rsidR="00F65EEF" w:rsidRDefault="00F65EEF">
                    <w:r>
                      <w:rPr>
                        <w:rFonts w:ascii="Arial" w:hAnsi="Arial" w:cs="Arial"/>
                        <w:color w:val="24282B"/>
                        <w:sz w:val="16"/>
                        <w:szCs w:val="16"/>
                      </w:rPr>
                      <w:t>203</w:t>
                    </w:r>
                  </w:p>
                </w:txbxContent>
              </v:textbox>
            </v:rect>
            <v:rect id="_x0000_s58445" style="position:absolute;left:4676;top:2326;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446" style="position:absolute;left:4965;top:2326;width:178;height:267;mso-wrap-style:none;v-text-anchor:top" filled="f" stroked="f">
              <v:textbox style="mso-fit-shape-to-text:t" inset="0,0,0,0">
                <w:txbxContent>
                  <w:p w:rsidR="00F65EEF" w:rsidRDefault="00F65EEF">
                    <w:r>
                      <w:rPr>
                        <w:rFonts w:ascii="Arial" w:hAnsi="Arial" w:cs="Arial"/>
                        <w:color w:val="24282B"/>
                        <w:sz w:val="16"/>
                        <w:szCs w:val="16"/>
                      </w:rPr>
                      <w:t>38</w:t>
                    </w:r>
                  </w:p>
                </w:txbxContent>
              </v:textbox>
            </v:rect>
            <v:rect id="_x0000_s58447" style="position:absolute;left:5253;top:2326;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8448" style="position:absolute;left:5542;top:2326;width:178;height:267;mso-wrap-style:none;v-text-anchor:top" filled="f" stroked="f">
              <v:textbox style="mso-fit-shape-to-text:t" inset="0,0,0,0">
                <w:txbxContent>
                  <w:p w:rsidR="00F65EEF" w:rsidRDefault="00F65EEF">
                    <w:r>
                      <w:rPr>
                        <w:rFonts w:ascii="Arial" w:hAnsi="Arial" w:cs="Arial"/>
                        <w:color w:val="24282B"/>
                        <w:sz w:val="16"/>
                        <w:szCs w:val="16"/>
                      </w:rPr>
                      <w:t>84</w:t>
                    </w:r>
                  </w:p>
                </w:txbxContent>
              </v:textbox>
            </v:rect>
            <v:rect id="_x0000_s58449" style="position:absolute;left:5842;top:2326;width:178;height:267;mso-wrap-style:none;v-text-anchor:top" filled="f" stroked="f">
              <v:textbox style="mso-fit-shape-to-text:t" inset="0,0,0,0">
                <w:txbxContent>
                  <w:p w:rsidR="00F65EEF" w:rsidRDefault="00F65EEF">
                    <w:r>
                      <w:rPr>
                        <w:rFonts w:ascii="Arial" w:hAnsi="Arial" w:cs="Arial"/>
                        <w:color w:val="24282B"/>
                        <w:sz w:val="16"/>
                        <w:szCs w:val="16"/>
                      </w:rPr>
                      <w:t>86</w:t>
                    </w:r>
                  </w:p>
                </w:txbxContent>
              </v:textbox>
            </v:rect>
            <v:rect id="_x0000_s58450" style="position:absolute;left:6083;top:2326;width:267;height:267;mso-wrap-style:none;v-text-anchor:top" filled="f" stroked="f">
              <v:textbox style="mso-fit-shape-to-text:t" inset="0,0,0,0">
                <w:txbxContent>
                  <w:p w:rsidR="00F65EEF" w:rsidRDefault="00F65EEF">
                    <w:r>
                      <w:rPr>
                        <w:rFonts w:ascii="Arial" w:hAnsi="Arial" w:cs="Arial"/>
                        <w:color w:val="24282B"/>
                        <w:sz w:val="16"/>
                        <w:szCs w:val="16"/>
                      </w:rPr>
                      <w:t>177</w:t>
                    </w:r>
                  </w:p>
                </w:txbxContent>
              </v:textbox>
            </v:rect>
            <v:rect id="_x0000_s58451" style="position:absolute;left:6383;top:2326;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8452" style="position:absolute;left:6672;top:2326;width:267;height:267;mso-wrap-style:none;v-text-anchor:top" filled="f" stroked="f">
              <v:textbox style="mso-fit-shape-to-text:t" inset="0,0,0,0">
                <w:txbxContent>
                  <w:p w:rsidR="00F65EEF" w:rsidRDefault="00F65EEF">
                    <w:r>
                      <w:rPr>
                        <w:rFonts w:ascii="Arial" w:hAnsi="Arial" w:cs="Arial"/>
                        <w:color w:val="24282B"/>
                        <w:sz w:val="16"/>
                        <w:szCs w:val="16"/>
                      </w:rPr>
                      <w:t>209</w:t>
                    </w:r>
                  </w:p>
                </w:txbxContent>
              </v:textbox>
            </v:rect>
            <v:rect id="_x0000_s58453" style="position:absolute;left:4676;top:2601;width:178;height:267;mso-wrap-style:none;v-text-anchor:top" filled="f" stroked="f">
              <v:textbox style="mso-fit-shape-to-text:t" inset="0,0,0,0">
                <w:txbxContent>
                  <w:p w:rsidR="00F65EEF" w:rsidRDefault="00F65EEF">
                    <w:r>
                      <w:rPr>
                        <w:rFonts w:ascii="Arial" w:hAnsi="Arial" w:cs="Arial"/>
                        <w:color w:val="24282B"/>
                        <w:sz w:val="16"/>
                        <w:szCs w:val="16"/>
                      </w:rPr>
                      <w:t>42</w:t>
                    </w:r>
                  </w:p>
                </w:txbxContent>
              </v:textbox>
            </v:rect>
            <v:rect id="_x0000_s58454" style="position:absolute;left:4965;top:2601;width:178;height:267;mso-wrap-style:none;v-text-anchor:top" filled="f" stroked="f">
              <v:textbox style="mso-fit-shape-to-text:t" inset="0,0,0,0">
                <w:txbxContent>
                  <w:p w:rsidR="00F65EEF" w:rsidRDefault="00F65EEF">
                    <w:r>
                      <w:rPr>
                        <w:rFonts w:ascii="Arial" w:hAnsi="Arial" w:cs="Arial"/>
                        <w:color w:val="24282B"/>
                        <w:sz w:val="16"/>
                        <w:szCs w:val="16"/>
                      </w:rPr>
                      <w:t>43</w:t>
                    </w:r>
                  </w:p>
                </w:txbxContent>
              </v:textbox>
            </v:rect>
            <v:rect id="_x0000_s58455" style="position:absolute;left:5253;top:2601;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8456" style="position:absolute;left:5542;top:2601;width:178;height:267;mso-wrap-style:none;v-text-anchor:top" filled="f" stroked="f">
              <v:textbox style="mso-fit-shape-to-text:t" inset="0,0,0,0">
                <w:txbxContent>
                  <w:p w:rsidR="00F65EEF" w:rsidRDefault="00F65EEF">
                    <w:r>
                      <w:rPr>
                        <w:rFonts w:ascii="Arial" w:hAnsi="Arial" w:cs="Arial"/>
                        <w:color w:val="24282B"/>
                        <w:sz w:val="16"/>
                        <w:szCs w:val="16"/>
                      </w:rPr>
                      <w:t>93</w:t>
                    </w:r>
                  </w:p>
                </w:txbxContent>
              </v:textbox>
            </v:rect>
            <v:rect id="_x0000_s58457" style="position:absolute;left:5794;top:2601;width:267;height:267;mso-wrap-style:none;v-text-anchor:top" filled="f" stroked="f">
              <v:textbox style="mso-fit-shape-to-text:t" inset="0,0,0,0">
                <w:txbxContent>
                  <w:p w:rsidR="00F65EEF" w:rsidRDefault="00F65EEF">
                    <w:r>
                      <w:rPr>
                        <w:rFonts w:ascii="Arial" w:hAnsi="Arial" w:cs="Arial"/>
                        <w:color w:val="24282B"/>
                        <w:sz w:val="16"/>
                        <w:szCs w:val="16"/>
                      </w:rPr>
                      <w:t>191</w:t>
                    </w:r>
                  </w:p>
                </w:txbxContent>
              </v:textbox>
            </v:rect>
            <v:rect id="_x0000_s58458" style="position:absolute;left:6083;top:2601;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8459" style="position:absolute;left:6383;top:2601;width:267;height:267;mso-wrap-style:none;v-text-anchor:top" filled="f" stroked="f">
              <v:textbox style="mso-fit-shape-to-text:t" inset="0,0,0,0">
                <w:txbxContent>
                  <w:p w:rsidR="00F65EEF" w:rsidRDefault="00F65EEF">
                    <w:r>
                      <w:rPr>
                        <w:rFonts w:ascii="Arial" w:hAnsi="Arial" w:cs="Arial"/>
                        <w:color w:val="24282B"/>
                        <w:sz w:val="16"/>
                        <w:szCs w:val="16"/>
                      </w:rPr>
                      <w:t>219</w:t>
                    </w:r>
                  </w:p>
                </w:txbxContent>
              </v:textbox>
            </v:rect>
            <v:rect id="_x0000_s58460" style="position:absolute;left:6672;top:2601;width:267;height:267;mso-wrap-style:none;v-text-anchor:top" filled="f" stroked="f">
              <v:textbox style="mso-fit-shape-to-text:t" inset="0,0,0,0">
                <w:txbxContent>
                  <w:p w:rsidR="00F65EEF" w:rsidRDefault="00F65EEF">
                    <w:r>
                      <w:rPr>
                        <w:rFonts w:ascii="Arial" w:hAnsi="Arial" w:cs="Arial"/>
                        <w:color w:val="24282B"/>
                        <w:sz w:val="16"/>
                        <w:szCs w:val="16"/>
                      </w:rPr>
                      <w:t>232</w:t>
                    </w:r>
                  </w:p>
                </w:txbxContent>
              </v:textbox>
            </v:rect>
            <v:rect id="_x0000_s58461" style="position:absolute;left:4676;top:2889;width:178;height:267;mso-wrap-style:none;v-text-anchor:top" filled="f" stroked="f">
              <v:textbox style="mso-fit-shape-to-text:t" inset="0,0,0,0">
                <w:txbxContent>
                  <w:p w:rsidR="00F65EEF" w:rsidRDefault="00F65EEF">
                    <w:r>
                      <w:rPr>
                        <w:rFonts w:ascii="Arial" w:hAnsi="Arial" w:cs="Arial"/>
                        <w:color w:val="24282B"/>
                        <w:sz w:val="16"/>
                        <w:szCs w:val="16"/>
                      </w:rPr>
                      <w:t>44</w:t>
                    </w:r>
                  </w:p>
                </w:txbxContent>
              </v:textbox>
            </v:rect>
            <v:rect id="_x0000_s58462" style="position:absolute;left:4965;top:2889;width:178;height:267;mso-wrap-style:none;v-text-anchor:top" filled="f" stroked="f">
              <v:textbox style="mso-fit-shape-to-text:t" inset="0,0,0,0">
                <w:txbxContent>
                  <w:p w:rsidR="00F65EEF" w:rsidRDefault="00F65EEF">
                    <w:r>
                      <w:rPr>
                        <w:rFonts w:ascii="Arial" w:hAnsi="Arial" w:cs="Arial"/>
                        <w:color w:val="24282B"/>
                        <w:sz w:val="16"/>
                        <w:szCs w:val="16"/>
                      </w:rPr>
                      <w:t>91</w:t>
                    </w:r>
                  </w:p>
                </w:txbxContent>
              </v:textbox>
            </v:rect>
            <v:rect id="_x0000_s58463" style="position:absolute;left:5253;top:2889;width:178;height:267;mso-wrap-style:none;v-text-anchor:top" filled="f" stroked="f">
              <v:textbox style="mso-fit-shape-to-text:t" inset="0,0,0,0">
                <w:txbxContent>
                  <w:p w:rsidR="00F65EEF" w:rsidRDefault="00F65EEF">
                    <w:r>
                      <w:rPr>
                        <w:rFonts w:ascii="Arial" w:hAnsi="Arial" w:cs="Arial"/>
                        <w:color w:val="24282B"/>
                        <w:sz w:val="16"/>
                        <w:szCs w:val="16"/>
                      </w:rPr>
                      <w:t>96</w:t>
                    </w:r>
                  </w:p>
                </w:txbxContent>
              </v:textbox>
            </v:rect>
            <v:rect id="_x0000_s58464" style="position:absolute;left:5494;top:2889;width:267;height:267;mso-wrap-style:none;v-text-anchor:top" filled="f" stroked="f">
              <v:textbox style="mso-fit-shape-to-text:t" inset="0,0,0,0">
                <w:txbxContent>
                  <w:p w:rsidR="00F65EEF" w:rsidRDefault="00F65EEF">
                    <w:r>
                      <w:rPr>
                        <w:rFonts w:ascii="Arial" w:hAnsi="Arial" w:cs="Arial"/>
                        <w:color w:val="24282B"/>
                        <w:sz w:val="16"/>
                        <w:szCs w:val="16"/>
                      </w:rPr>
                      <w:t>197</w:t>
                    </w:r>
                  </w:p>
                </w:txbxContent>
              </v:textbox>
            </v:rect>
            <v:rect id="_x0000_s58465" style="position:absolute;left:5794;top:2889;width:267;height:267;mso-wrap-style:none;v-text-anchor:top" filled="f" stroked="f">
              <v:textbox style="mso-fit-shape-to-text:t" inset="0,0,0,0">
                <w:txbxContent>
                  <w:p w:rsidR="00F65EEF" w:rsidRDefault="00F65EEF">
                    <w:r>
                      <w:rPr>
                        <w:rFonts w:ascii="Arial" w:hAnsi="Arial" w:cs="Arial"/>
                        <w:color w:val="24282B"/>
                        <w:sz w:val="16"/>
                        <w:szCs w:val="16"/>
                      </w:rPr>
                      <w:t>203</w:t>
                    </w:r>
                  </w:p>
                </w:txbxContent>
              </v:textbox>
            </v:rect>
            <v:rect id="_x0000_s58466" style="position:absolute;left:6083;top:2889;width:267;height:267;mso-wrap-style:none;v-text-anchor:top" filled="f" stroked="f">
              <v:textbox style="mso-fit-shape-to-text:t" inset="0,0,0,0">
                <w:txbxContent>
                  <w:p w:rsidR="00F65EEF" w:rsidRDefault="00F65EEF">
                    <w:r>
                      <w:rPr>
                        <w:rFonts w:ascii="Arial" w:hAnsi="Arial" w:cs="Arial"/>
                        <w:color w:val="24282B"/>
                        <w:sz w:val="16"/>
                        <w:szCs w:val="16"/>
                      </w:rPr>
                      <w:t>209</w:t>
                    </w:r>
                  </w:p>
                </w:txbxContent>
              </v:textbox>
            </v:rect>
            <v:rect id="_x0000_s58467" style="position:absolute;left:6383;top:2889;width:267;height:267;mso-wrap-style:none;v-text-anchor:top" filled="f" stroked="f">
              <v:textbox style="mso-fit-shape-to-text:t" inset="0,0,0,0">
                <w:txbxContent>
                  <w:p w:rsidR="00F65EEF" w:rsidRDefault="00F65EEF">
                    <w:r>
                      <w:rPr>
                        <w:rFonts w:ascii="Arial" w:hAnsi="Arial" w:cs="Arial"/>
                        <w:color w:val="24282B"/>
                        <w:sz w:val="16"/>
                        <w:szCs w:val="16"/>
                      </w:rPr>
                      <w:t>232</w:t>
                    </w:r>
                  </w:p>
                </w:txbxContent>
              </v:textbox>
            </v:rect>
            <v:rect id="_x0000_s58468" style="position:absolute;left:6672;top:2889;width:267;height:267;mso-wrap-style:none;v-text-anchor:top" filled="f" stroked="f">
              <v:textbox style="mso-fit-shape-to-text:t" inset="0,0,0,0">
                <w:txbxContent>
                  <w:p w:rsidR="00F65EEF" w:rsidRDefault="00F65EEF">
                    <w:r>
                      <w:rPr>
                        <w:rFonts w:ascii="Arial" w:hAnsi="Arial" w:cs="Arial"/>
                        <w:color w:val="24282B"/>
                        <w:sz w:val="16"/>
                        <w:szCs w:val="16"/>
                      </w:rPr>
                      <w:t>246</w:t>
                    </w:r>
                  </w:p>
                </w:txbxContent>
              </v:textbox>
            </v:rect>
            <v:rect id="_x0000_s58469" style="position:absolute;left:4724;top:604;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8470" style="position:absolute;left:5013;top:604;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8471" style="position:absolute;left:5301;top:604;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8472" style="position:absolute;left:5590;top:604;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8473" style="position:absolute;left:5890;top:604;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8474" style="position:absolute;left:6179;top:604;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8475" style="position:absolute;left:6467;top:604;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8476" style="position:absolute;left:6756;top:604;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8477" style="position:absolute;left:4412;top:877;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8478" style="position:absolute;left:4412;top:1165;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8479" style="position:absolute;left:4412;top:1452;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8480" style="position:absolute;left:4412;top:1739;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8481" style="position:absolute;left:4412;top:2039;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8482" style="position:absolute;left:4412;top:2326;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8483" style="position:absolute;left:4412;top:2601;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8484" style="position:absolute;left:4412;top:2889;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8489" style="position:absolute;left:5590;top:194;width:313;height:399;mso-wrap-style:none;v-text-anchor:top" filled="f" stroked="f">
              <v:textbox style="mso-fit-shape-to-text:t" inset="0,0,0,0">
                <w:txbxContent>
                  <w:p w:rsidR="00F65EEF" w:rsidRDefault="00F65EEF" w:rsidP="00F03A8C">
                    <w:pPr>
                      <w:spacing w:before="40" w:after="40"/>
                    </w:pPr>
                    <w:r w:rsidRPr="00F03A8C">
                      <w:rPr>
                        <w:rFonts w:ascii="Times New Roman Bold" w:hAnsi="Times New Roman Bold" w:hint="cs"/>
                        <w:b/>
                        <w:bCs/>
                        <w:color w:val="000000"/>
                        <w:sz w:val="16"/>
                        <w:szCs w:val="26"/>
                        <w:rtl/>
                      </w:rPr>
                      <w:t>أفقي</w:t>
                    </w:r>
                  </w:p>
                </w:txbxContent>
              </v:textbox>
            </v:rect>
            <v:rect id="_x0000_s58491" style="position:absolute;left:2032;top:190;width:313;height:399;mso-wrap-style:none;v-text-anchor:top" filled="f" stroked="f">
              <v:textbox style="mso-fit-shape-to-text:t" inset="0,0,0,0">
                <w:txbxContent>
                  <w:p w:rsidR="00F65EEF" w:rsidRDefault="00F65EEF" w:rsidP="00F03A8C">
                    <w:pPr>
                      <w:spacing w:before="40" w:after="40"/>
                    </w:pPr>
                    <w:r w:rsidRPr="00F03A8C">
                      <w:rPr>
                        <w:rFonts w:ascii="Times New Roman Bold" w:hAnsi="Times New Roman Bold" w:hint="cs"/>
                        <w:b/>
                        <w:bCs/>
                        <w:color w:val="000000"/>
                        <w:sz w:val="16"/>
                        <w:szCs w:val="26"/>
                        <w:rtl/>
                      </w:rPr>
                      <w:t>أفقي</w:t>
                    </w:r>
                  </w:p>
                </w:txbxContent>
              </v:textbox>
            </v:rect>
            <v:rect id="_x0000_s58492" style="position:absolute;left:3822;top:2035;width:385;height:399;mso-wrap-style:none;v-text-anchor:top" filled="f" stroked="f">
              <v:textbox style="mso-fit-shape-to-text:t" inset="0,0,0,0">
                <w:txbxContent>
                  <w:p w:rsidR="00F65EEF" w:rsidRDefault="00F65EEF" w:rsidP="00F03A8C">
                    <w:pPr>
                      <w:spacing w:before="40" w:after="40"/>
                      <w:rPr>
                        <w:lang w:bidi="ar-EG"/>
                      </w:rPr>
                    </w:pPr>
                    <w:r>
                      <w:rPr>
                        <w:rFonts w:ascii="Times New Roman Bold" w:hAnsi="Times New Roman Bold" w:hint="cs"/>
                        <w:b/>
                        <w:bCs/>
                        <w:color w:val="000000"/>
                        <w:sz w:val="16"/>
                        <w:szCs w:val="26"/>
                        <w:rtl/>
                        <w:lang w:bidi="ar-EG"/>
                      </w:rPr>
                      <w:t>رأسي</w:t>
                    </w:r>
                  </w:p>
                </w:txbxContent>
              </v:textbox>
            </v:rect>
            <v:rect id="_x0000_s61109" style="position:absolute;left:240;top:2006;width:385;height:399;mso-wrap-style:none;v-text-anchor:top" filled="f" stroked="f">
              <v:textbox style="mso-fit-shape-to-text:t" inset="0,0,0,0">
                <w:txbxContent>
                  <w:p w:rsidR="00F65EEF" w:rsidRDefault="00F65EEF" w:rsidP="00F03A8C">
                    <w:pPr>
                      <w:spacing w:before="40" w:after="40"/>
                      <w:rPr>
                        <w:lang w:bidi="ar-EG"/>
                      </w:rPr>
                    </w:pPr>
                    <w:r>
                      <w:rPr>
                        <w:rFonts w:ascii="Times New Roman Bold" w:hAnsi="Times New Roman Bold" w:hint="cs"/>
                        <w:b/>
                        <w:bCs/>
                        <w:color w:val="000000"/>
                        <w:sz w:val="16"/>
                        <w:szCs w:val="26"/>
                        <w:rtl/>
                        <w:lang w:bidi="ar-EG"/>
                      </w:rPr>
                      <w:t>رأسي</w:t>
                    </w:r>
                  </w:p>
                </w:txbxContent>
              </v:textbox>
            </v:rect>
            <w10:wrap type="none"/>
            <w10:anchorlock/>
          </v:group>
        </w:pict>
      </w:r>
    </w:p>
    <w:p w:rsidR="000113B2" w:rsidRDefault="000113B2" w:rsidP="000113B2">
      <w:pPr>
        <w:pStyle w:val="FigureNo"/>
        <w:spacing w:before="0"/>
        <w:rPr>
          <w:rFonts w:hint="cs"/>
          <w:rtl/>
        </w:rPr>
      </w:pPr>
    </w:p>
    <w:p w:rsidR="005F5FF3" w:rsidRDefault="005F5FF3" w:rsidP="000113B2">
      <w:pPr>
        <w:pStyle w:val="FigureNo"/>
        <w:spacing w:before="0"/>
        <w:rPr>
          <w:rtl/>
        </w:rPr>
      </w:pPr>
      <w:r>
        <w:rPr>
          <w:rFonts w:hint="cs"/>
          <w:rtl/>
        </w:rPr>
        <w:t>الش</w:t>
      </w:r>
      <w:r w:rsidR="003D7266">
        <w:rPr>
          <w:rFonts w:hint="cs"/>
          <w:rtl/>
        </w:rPr>
        <w:t>ـ</w:t>
      </w:r>
      <w:r>
        <w:rPr>
          <w:rFonts w:hint="cs"/>
          <w:rtl/>
        </w:rPr>
        <w:t xml:space="preserve">كل </w:t>
      </w:r>
      <w:r>
        <w:t>35</w:t>
      </w:r>
    </w:p>
    <w:p w:rsidR="005F5FF3" w:rsidRPr="00C736B2" w:rsidRDefault="000113B2" w:rsidP="000113B2">
      <w:pPr>
        <w:pStyle w:val="FigureTitle"/>
        <w:spacing w:after="0"/>
        <w:rPr>
          <w:rtl/>
        </w:rPr>
      </w:pPr>
      <w:r>
        <w:rPr>
          <w:noProof/>
          <w:lang w:eastAsia="zh-CN"/>
        </w:rPr>
        <w:pict>
          <v:rect id="_x0000_s58804" style="position:absolute;left:0;text-align:left;margin-left:150.55pt;margin-top:9pt;width:50.1pt;height:25.85pt;z-index:252057088;v-text-anchor:top" filled="f" stroked="f">
            <v:textbox inset="0,0,0,0">
              <w:txbxContent>
                <w:p w:rsidR="00F65EEF" w:rsidRPr="000E0270" w:rsidRDefault="00F65EEF" w:rsidP="00282B1B">
                  <w:pPr>
                    <w:spacing w:before="40" w:after="40"/>
                    <w:jc w:val="center"/>
                    <w:rPr>
                      <w:color w:val="000000"/>
                    </w:rPr>
                  </w:pPr>
                  <w:r>
                    <w:rPr>
                      <w:rFonts w:hint="cs"/>
                      <w:color w:val="000000"/>
                      <w:rtl/>
                    </w:rPr>
                    <w:t>نصوع</w:t>
                  </w:r>
                </w:p>
                <w:p w:rsidR="00F65EEF" w:rsidRPr="00F03A8C" w:rsidRDefault="00F65EEF" w:rsidP="00F03A8C"/>
              </w:txbxContent>
            </v:textbox>
            <w10:wrap anchorx="page"/>
          </v:rect>
        </w:pict>
      </w:r>
      <w:r>
        <w:rPr>
          <w:noProof/>
          <w:lang w:eastAsia="zh-CN"/>
        </w:rPr>
        <w:pict>
          <v:rect id="_x0000_s58802" style="position:absolute;left:0;text-align:left;margin-left:333.95pt;margin-top:9pt;width:40.2pt;height:16.1pt;z-index:252056064;v-text-anchor:top" filled="f" stroked="f">
            <v:textbox inset="0,0,0,0">
              <w:txbxContent>
                <w:p w:rsidR="00F65EEF" w:rsidRPr="000E0270" w:rsidRDefault="00F65EEF" w:rsidP="00F03A8C">
                  <w:pPr>
                    <w:spacing w:before="40" w:after="40"/>
                    <w:jc w:val="center"/>
                    <w:rPr>
                      <w:color w:val="000000"/>
                    </w:rPr>
                  </w:pPr>
                  <w:r w:rsidRPr="000E0270">
                    <w:rPr>
                      <w:rFonts w:hint="cs"/>
                      <w:color w:val="000000"/>
                      <w:rtl/>
                    </w:rPr>
                    <w:t>فرق لوني</w:t>
                  </w:r>
                  <w:r>
                    <w:rPr>
                      <w:rFonts w:hint="cs"/>
                      <w:color w:val="000000"/>
                      <w:rtl/>
                    </w:rPr>
                    <w:t xml:space="preserve"> </w:t>
                  </w:r>
                </w:p>
                <w:p w:rsidR="00F65EEF" w:rsidRPr="00F03A8C" w:rsidRDefault="00F65EEF" w:rsidP="00F03A8C"/>
              </w:txbxContent>
            </v:textbox>
            <w10:wrap anchorx="page"/>
          </v:rect>
        </w:pict>
      </w:r>
      <w:r w:rsidR="005F5FF3" w:rsidRPr="00B4682F">
        <w:rPr>
          <w:rFonts w:hint="cs"/>
          <w:rtl/>
        </w:rPr>
        <w:t xml:space="preserve">مصفوفة المكمّي </w:t>
      </w:r>
      <w:r w:rsidR="00C736B2">
        <w:rPr>
          <w:rFonts w:hint="cs"/>
          <w:rtl/>
        </w:rPr>
        <w:t xml:space="preserve">للنظامين </w:t>
      </w:r>
      <w:r w:rsidR="001B2B30">
        <w:t>720</w:t>
      </w:r>
      <w:r w:rsidR="00C736B2">
        <w:t>/60/P</w:t>
      </w:r>
      <w:r w:rsidR="003D7266">
        <w:rPr>
          <w:rFonts w:hint="cs"/>
          <w:rtl/>
        </w:rPr>
        <w:t xml:space="preserve"> </w:t>
      </w:r>
      <w:r w:rsidR="00C736B2">
        <w:rPr>
          <w:rFonts w:cs="Times New Roman"/>
        </w:rPr>
        <w:t>×</w:t>
      </w:r>
      <w:r w:rsidR="003D7266">
        <w:rPr>
          <w:rFonts w:cs="Times New Roman" w:hint="cs"/>
          <w:rtl/>
        </w:rPr>
        <w:t xml:space="preserve"> </w:t>
      </w:r>
      <w:r w:rsidR="00C736B2">
        <w:t>1 280</w:t>
      </w:r>
      <w:r w:rsidR="003D7266">
        <w:rPr>
          <w:rFonts w:hint="cs"/>
          <w:rtl/>
        </w:rPr>
        <w:t xml:space="preserve"> </w:t>
      </w:r>
      <w:r w:rsidR="00C736B2">
        <w:rPr>
          <w:rFonts w:hint="cs"/>
          <w:rtl/>
        </w:rPr>
        <w:t>و</w:t>
      </w:r>
      <w:r w:rsidR="001B2B30">
        <w:t>720</w:t>
      </w:r>
      <w:r w:rsidR="00C736B2">
        <w:t>/50/P</w:t>
      </w:r>
      <w:r w:rsidR="003D7266">
        <w:rPr>
          <w:rFonts w:hint="cs"/>
          <w:rtl/>
        </w:rPr>
        <w:t xml:space="preserve"> </w:t>
      </w:r>
      <w:r w:rsidR="00C736B2">
        <w:rPr>
          <w:rFonts w:cs="Times New Roman"/>
        </w:rPr>
        <w:t>×</w:t>
      </w:r>
      <w:r w:rsidR="003D7266">
        <w:rPr>
          <w:rFonts w:cs="Times New Roman" w:hint="cs"/>
          <w:rtl/>
        </w:rPr>
        <w:t xml:space="preserve"> </w:t>
      </w:r>
      <w:r w:rsidR="00C736B2">
        <w:t>1 280</w:t>
      </w:r>
    </w:p>
    <w:p w:rsidR="005F5FF3" w:rsidRDefault="005D3CF2" w:rsidP="005F5FF3">
      <w:pPr>
        <w:jc w:val="center"/>
        <w:rPr>
          <w:rFonts w:hint="cs"/>
          <w:rtl/>
        </w:rPr>
      </w:pPr>
      <w:r>
        <w:rPr>
          <w:rtl/>
        </w:rPr>
      </w:r>
      <w:r w:rsidR="000113B2">
        <w:pict>
          <v:group id="_x0000_s58497" editas="canvas" style="width:351.95pt;height:163pt;mso-position-horizontal-relative:char;mso-position-vertical-relative:line" coordorigin=",100" coordsize="7039,3260">
            <o:lock v:ext="edit" aspectratio="t"/>
            <v:shape id="_x0000_s58496" type="#_x0000_t75" style="position:absolute;top:100;width:7039;height:3260" o:preferrelative="f">
              <v:fill o:detectmouseclick="t"/>
              <v:path o:extrusionok="t" o:connecttype="none"/>
              <o:lock v:ext="edit" text="t"/>
            </v:shape>
            <v:group id="_x0000_s58698" style="position:absolute;left:649;top:504;width:6294;height:2828" coordorigin="649,504" coordsize="6294,2828">
              <v:rect id="_x0000_s58498" style="position:absolute;left:6451;top:3203;width:467;height:129;mso-wrap-style:none;v-text-anchor:top" filled="f" stroked="f">
                <v:textbox style="mso-fit-shape-to-text:t" inset="0,0,0,0">
                  <w:txbxContent>
                    <w:p w:rsidR="00F65EEF" w:rsidRDefault="00F65EEF" w:rsidP="000113B2">
                      <w:pPr>
                        <w:spacing w:before="0"/>
                      </w:pPr>
                      <w:r>
                        <w:rPr>
                          <w:rFonts w:cs="Times New Roman"/>
                          <w:color w:val="24211D"/>
                          <w:sz w:val="14"/>
                          <w:szCs w:val="14"/>
                        </w:rPr>
                        <w:t>1620-35</w:t>
                      </w:r>
                    </w:p>
                  </w:txbxContent>
                </v:textbox>
              </v:rect>
              <v:rect id="_x0000_s58499" style="position:absolute;left:1057;top:876;width:300;height:300" filled="f" strokecolor="#24282b" strokeweight="33e-5mm"/>
              <v:rect id="_x0000_s58500" style="position:absolute;left:1345;top:876;width:301;height:300" filled="f" strokecolor="#24282b" strokeweight="33e-5mm"/>
              <v:rect id="_x0000_s58501" style="position:absolute;left:1634;top:876;width:300;height:300" filled="f" strokecolor="#24282b" strokeweight="33e-5mm"/>
              <v:rect id="_x0000_s58502" style="position:absolute;left:1922;top:876;width:300;height:300" filled="f" strokecolor="#24282b" strokeweight="33e-5mm"/>
              <v:rect id="_x0000_s58503" style="position:absolute;left:2210;top:876;width:301;height:300" filled="f" strokecolor="#24282b" strokeweight="33e-5mm"/>
              <v:rect id="_x0000_s58504" style="position:absolute;left:2499;top:876;width:312;height:300" filled="f" strokecolor="#24282b" strokeweight="33e-5mm"/>
              <v:rect id="_x0000_s58505" style="position:absolute;left:2799;top:876;width:300;height:300" filled="f" strokecolor="#24282b" strokeweight="33e-5mm"/>
              <v:rect id="_x0000_s58506" style="position:absolute;left:3087;top:876;width:301;height:300" filled="f" strokecolor="#24282b" strokeweight="33e-5mm"/>
              <v:rect id="_x0000_s58507" style="position:absolute;left:1057;top:1164;width:300;height:287" filled="f" strokecolor="#24282b" strokeweight="33e-5mm"/>
              <v:rect id="_x0000_s58508" style="position:absolute;left:1345;top:1164;width:301;height:287" filled="f" strokecolor="#24282b" strokeweight="33e-5mm"/>
              <v:rect id="_x0000_s58509" style="position:absolute;left:1634;top:1164;width:300;height:287" filled="f" strokecolor="#24282b" strokeweight="33e-5mm"/>
              <v:rect id="_x0000_s58510" style="position:absolute;left:1922;top:1164;width:300;height:287" filled="f" strokecolor="#24282b" strokeweight="33e-5mm"/>
              <v:rect id="_x0000_s58511" style="position:absolute;left:2210;top:1164;width:301;height:287" filled="f" strokecolor="#24282b" strokeweight="33e-5mm"/>
              <v:rect id="_x0000_s58512" style="position:absolute;left:2499;top:1164;width:312;height:287" filled="f" strokecolor="#24282b" strokeweight="33e-5mm"/>
              <v:rect id="_x0000_s58513" style="position:absolute;left:2799;top:1164;width:300;height:287" filled="f" strokecolor="#24282b" strokeweight="33e-5mm"/>
              <v:rect id="_x0000_s58514" style="position:absolute;left:3087;top:1164;width:301;height:287" filled="f" strokecolor="#24282b" strokeweight="33e-5mm"/>
              <v:rect id="_x0000_s58515" style="position:absolute;left:1057;top:1439;width:300;height:300" filled="f" strokecolor="#24282b" strokeweight="33e-5mm"/>
              <v:rect id="_x0000_s58516" style="position:absolute;left:1345;top:1439;width:301;height:300" filled="f" strokecolor="#24282b" strokeweight="33e-5mm"/>
              <v:rect id="_x0000_s58517" style="position:absolute;left:1634;top:1439;width:300;height:300" filled="f" strokecolor="#24282b" strokeweight="33e-5mm"/>
              <v:rect id="_x0000_s58518" style="position:absolute;left:1922;top:1439;width:300;height:300" filled="f" strokecolor="#24282b" strokeweight="33e-5mm"/>
              <v:rect id="_x0000_s58519" style="position:absolute;left:2210;top:1439;width:301;height:300" filled="f" strokecolor="#24282b" strokeweight="33e-5mm"/>
              <v:rect id="_x0000_s58520" style="position:absolute;left:2499;top:1439;width:312;height:300" filled="f" strokecolor="#24282b" strokeweight="33e-5mm"/>
              <v:rect id="_x0000_s58521" style="position:absolute;left:2799;top:1439;width:300;height:300" filled="f" strokecolor="#24282b" strokeweight="33e-5mm"/>
              <v:rect id="_x0000_s58522" style="position:absolute;left:3087;top:1439;width:301;height:300" filled="f" strokecolor="#24282b" strokeweight="33e-5mm"/>
              <v:rect id="_x0000_s58523" style="position:absolute;left:1057;top:1727;width:300;height:300" filled="f" strokecolor="#24282b" strokeweight="33e-5mm"/>
              <v:rect id="_x0000_s58524" style="position:absolute;left:1345;top:1727;width:301;height:300" filled="f" strokecolor="#24282b" strokeweight="33e-5mm"/>
              <v:rect id="_x0000_s58525" style="position:absolute;left:1634;top:1727;width:300;height:300" filled="f" strokecolor="#24282b" strokeweight="33e-5mm"/>
              <v:rect id="_x0000_s58526" style="position:absolute;left:1922;top:1727;width:300;height:300" filled="f" strokecolor="#24282b" strokeweight="33e-5mm"/>
              <v:rect id="_x0000_s58527" style="position:absolute;left:2210;top:1727;width:301;height:300" filled="f" strokecolor="#24282b" strokeweight="33e-5mm"/>
              <v:rect id="_x0000_s58528" style="position:absolute;left:2499;top:1727;width:312;height:300" filled="f" strokecolor="#24282b" strokeweight="33e-5mm"/>
              <v:rect id="_x0000_s58529" style="position:absolute;left:2799;top:1727;width:300;height:300" filled="f" strokecolor="#24282b" strokeweight="33e-5mm"/>
              <v:rect id="_x0000_s58530" style="position:absolute;left:3087;top:1727;width:301;height:300" filled="f" strokecolor="#24282b" strokeweight="33e-5mm"/>
              <v:rect id="_x0000_s58531" style="position:absolute;left:1057;top:2015;width:300;height:300" filled="f" strokecolor="#24282b" strokeweight="33e-5mm"/>
              <v:rect id="_x0000_s58532" style="position:absolute;left:1345;top:2015;width:301;height:300" filled="f" strokecolor="#24282b" strokeweight="33e-5mm"/>
              <v:rect id="_x0000_s58533" style="position:absolute;left:1634;top:2015;width:300;height:300" filled="f" strokecolor="#24282b" strokeweight="33e-5mm"/>
              <v:rect id="_x0000_s58534" style="position:absolute;left:1922;top:2015;width:300;height:300" filled="f" strokecolor="#24282b" strokeweight="33e-5mm"/>
              <v:rect id="_x0000_s58535" style="position:absolute;left:2210;top:2015;width:301;height:300" filled="f" strokecolor="#24282b" strokeweight="33e-5mm"/>
              <v:rect id="_x0000_s58536" style="position:absolute;left:2499;top:2015;width:312;height:300" filled="f" strokecolor="#24282b" strokeweight="33e-5mm"/>
              <v:rect id="_x0000_s58537" style="position:absolute;left:2799;top:2015;width:300;height:300" filled="f" strokecolor="#24282b" strokeweight="33e-5mm"/>
              <v:rect id="_x0000_s58538" style="position:absolute;left:3087;top:2015;width:301;height:300" filled="f" strokecolor="#24282b" strokeweight="33e-5mm"/>
              <v:rect id="_x0000_s58539" style="position:absolute;left:1057;top:2303;width:300;height:312" filled="f" strokecolor="#24282b" strokeweight="33e-5mm"/>
              <v:rect id="_x0000_s58540" style="position:absolute;left:1345;top:2303;width:301;height:312" filled="f" strokecolor="#24282b" strokeweight="33e-5mm"/>
              <v:rect id="_x0000_s58541" style="position:absolute;left:1634;top:2303;width:300;height:312" filled="f" strokecolor="#24282b" strokeweight="33e-5mm"/>
              <v:rect id="_x0000_s58542" style="position:absolute;left:1922;top:2303;width:300;height:312" filled="f" strokecolor="#24282b" strokeweight="33e-5mm"/>
              <v:rect id="_x0000_s58543" style="position:absolute;left:2210;top:2303;width:301;height:312" filled="f" strokecolor="#24282b" strokeweight="33e-5mm"/>
              <v:rect id="_x0000_s58544" style="position:absolute;left:2499;top:2303;width:312;height:312" filled="f" strokecolor="#24282b" strokeweight="33e-5mm"/>
              <v:rect id="_x0000_s58545" style="position:absolute;left:2799;top:2303;width:300;height:312" filled="f" strokecolor="#24282b" strokeweight="33e-5mm"/>
              <v:rect id="_x0000_s58546" style="position:absolute;left:3087;top:2303;width:301;height:312" filled="f" strokecolor="#24282b" strokeweight="33e-5mm"/>
              <v:rect id="_x0000_s58547" style="position:absolute;left:1057;top:2603;width:300;height:288" filled="f" strokecolor="#24282b" strokeweight="33e-5mm"/>
              <v:rect id="_x0000_s58548" style="position:absolute;left:1345;top:2603;width:301;height:288" filled="f" strokecolor="#24282b" strokeweight="33e-5mm"/>
              <v:rect id="_x0000_s58549" style="position:absolute;left:1634;top:2603;width:300;height:288" filled="f" strokecolor="#24282b" strokeweight="33e-5mm"/>
              <v:rect id="_x0000_s58550" style="position:absolute;left:1922;top:2603;width:300;height:288" filled="f" strokecolor="#24282b" strokeweight="33e-5mm"/>
              <v:rect id="_x0000_s58551" style="position:absolute;left:2210;top:2603;width:301;height:288" filled="f" strokecolor="#24282b" strokeweight="33e-5mm"/>
              <v:rect id="_x0000_s58552" style="position:absolute;left:2499;top:2603;width:312;height:288" filled="f" strokecolor="#24282b" strokeweight="33e-5mm"/>
              <v:rect id="_x0000_s58553" style="position:absolute;left:2799;top:2603;width:300;height:288" filled="f" strokecolor="#24282b" strokeweight="33e-5mm"/>
              <v:rect id="_x0000_s58554" style="position:absolute;left:3087;top:2603;width:301;height:288" filled="f" strokecolor="#24282b" strokeweight="33e-5mm"/>
              <v:rect id="_x0000_s58555" style="position:absolute;left:1057;top:2879;width:300;height:312" filled="f" strokecolor="#24282b" strokeweight="33e-5mm"/>
              <v:rect id="_x0000_s58556" style="position:absolute;left:1345;top:2879;width:301;height:312" filled="f" strokecolor="#24282b" strokeweight="33e-5mm"/>
              <v:rect id="_x0000_s58557" style="position:absolute;left:1634;top:2879;width:300;height:312" filled="f" strokecolor="#24282b" strokeweight="33e-5mm"/>
              <v:rect id="_x0000_s58558" style="position:absolute;left:1922;top:2879;width:300;height:312" filled="f" strokecolor="#24282b" strokeweight="33e-5mm"/>
              <v:rect id="_x0000_s58559" style="position:absolute;left:2210;top:2879;width:301;height:312" filled="f" strokecolor="#24282b" strokeweight="33e-5mm"/>
              <v:rect id="_x0000_s58560" style="position:absolute;left:2499;top:2879;width:312;height:312" filled="f" strokecolor="#24282b" strokeweight="33e-5mm"/>
              <v:rect id="_x0000_s58561" style="position:absolute;left:2799;top:2879;width:300;height:312" filled="f" strokecolor="#24282b" strokeweight="33e-5mm"/>
              <v:rect id="_x0000_s58562" style="position:absolute;left:3087;top:2879;width:301;height:312" filled="f" strokecolor="#24282b" strokeweight="33e-5mm"/>
              <v:line id="_x0000_s58563" style="position:absolute" from="709,1355" to="710,2675" strokecolor="#24282b" strokeweight="33e-5mm">
                <v:stroke joinstyle="miter"/>
              </v:line>
              <v:shape id="_x0000_s58564" style="position:absolute;left:649;top:2579;width:108;height:96" coordsize="9,8" path="m,l5,8,9,e" filled="f" strokecolor="#24282b" strokeweight="33e-5mm">
                <v:stroke joinstyle="miter"/>
                <v:path arrowok="t"/>
              </v:shape>
              <v:line id="_x0000_s58565" style="position:absolute" from="1550,552" to="2871,553" strokecolor="#24282b" strokeweight="33e-5mm">
                <v:stroke joinstyle="miter"/>
              </v:line>
              <v:shape id="_x0000_s58566" style="position:absolute;left:2763;top:504;width:108;height:108" coordsize="9,9" path="m,9l9,4,,e" filled="f" strokecolor="#24282b" strokeweight="33e-5mm">
                <v:stroke joinstyle="miter"/>
                <v:path arrowok="t"/>
              </v:shape>
              <v:rect id="_x0000_s58567" style="position:absolute;left:4613;top:876;width:300;height:300" filled="f" strokecolor="#24282b" strokeweight="33e-5mm"/>
              <v:rect id="_x0000_s58568" style="position:absolute;left:4901;top:876;width:301;height:300" filled="f" strokecolor="#24282b" strokeweight="33e-5mm"/>
              <v:rect id="_x0000_s58569" style="position:absolute;left:5190;top:876;width:300;height:300" filled="f" strokecolor="#24282b" strokeweight="33e-5mm"/>
              <v:rect id="_x0000_s58570" style="position:absolute;left:5478;top:876;width:312;height:300" filled="f" strokecolor="#24282b" strokeweight="33e-5mm"/>
              <v:rect id="_x0000_s58571" style="position:absolute;left:5778;top:876;width:300;height:300" filled="f" strokecolor="#24282b" strokeweight="33e-5mm"/>
              <v:rect id="_x0000_s58572" style="position:absolute;left:6066;top:876;width:301;height:300" filled="f" strokecolor="#24282b" strokeweight="33e-5mm"/>
              <v:rect id="_x0000_s58573" style="position:absolute;left:6355;top:876;width:300;height:300" filled="f" strokecolor="#24282b" strokeweight="33e-5mm"/>
              <v:rect id="_x0000_s58574" style="position:absolute;left:6643;top:876;width:300;height:300" filled="f" strokecolor="#24282b" strokeweight="33e-5mm"/>
              <v:rect id="_x0000_s58575" style="position:absolute;left:4613;top:1164;width:300;height:287" filled="f" strokecolor="#24282b" strokeweight="33e-5mm"/>
              <v:rect id="_x0000_s58576" style="position:absolute;left:4901;top:1164;width:301;height:287" filled="f" strokecolor="#24282b" strokeweight="33e-5mm"/>
              <v:rect id="_x0000_s58577" style="position:absolute;left:5190;top:1164;width:300;height:287" filled="f" strokecolor="#24282b" strokeweight="33e-5mm"/>
              <v:rect id="_x0000_s58578" style="position:absolute;left:5478;top:1164;width:312;height:287" filled="f" strokecolor="#24282b" strokeweight="33e-5mm"/>
              <v:rect id="_x0000_s58579" style="position:absolute;left:5778;top:1164;width:300;height:287" filled="f" strokecolor="#24282b" strokeweight="33e-5mm"/>
              <v:rect id="_x0000_s58580" style="position:absolute;left:6066;top:1164;width:301;height:287" filled="f" strokecolor="#24282b" strokeweight="33e-5mm"/>
              <v:rect id="_x0000_s58581" style="position:absolute;left:6355;top:1164;width:300;height:287" filled="f" strokecolor="#24282b" strokeweight="33e-5mm"/>
              <v:rect id="_x0000_s58582" style="position:absolute;left:6643;top:1164;width:300;height:287" filled="f" strokecolor="#24282b" strokeweight="33e-5mm"/>
              <v:rect id="_x0000_s58583" style="position:absolute;left:4613;top:1439;width:300;height:300" filled="f" strokecolor="#24282b" strokeweight="33e-5mm"/>
              <v:rect id="_x0000_s58584" style="position:absolute;left:4901;top:1439;width:301;height:300" filled="f" strokecolor="#24282b" strokeweight="33e-5mm"/>
              <v:rect id="_x0000_s58585" style="position:absolute;left:5190;top:1439;width:300;height:300" filled="f" strokecolor="#24282b" strokeweight="33e-5mm"/>
              <v:rect id="_x0000_s58586" style="position:absolute;left:5478;top:1439;width:312;height:300" filled="f" strokecolor="#24282b" strokeweight="33e-5mm"/>
              <v:rect id="_x0000_s58587" style="position:absolute;left:5778;top:1439;width:300;height:300" filled="f" strokecolor="#24282b" strokeweight="33e-5mm"/>
              <v:rect id="_x0000_s58588" style="position:absolute;left:6066;top:1439;width:301;height:300" filled="f" strokecolor="#24282b" strokeweight="33e-5mm"/>
              <v:rect id="_x0000_s58589" style="position:absolute;left:6355;top:1439;width:300;height:300" filled="f" strokecolor="#24282b" strokeweight="33e-5mm"/>
              <v:rect id="_x0000_s58590" style="position:absolute;left:6643;top:1439;width:300;height:300" filled="f" strokecolor="#24282b" strokeweight="33e-5mm"/>
              <v:rect id="_x0000_s58591" style="position:absolute;left:4613;top:1727;width:300;height:300" filled="f" strokecolor="#24282b" strokeweight="33e-5mm"/>
              <v:rect id="_x0000_s58592" style="position:absolute;left:4901;top:1727;width:301;height:300" filled="f" strokecolor="#24282b" strokeweight="33e-5mm"/>
              <v:rect id="_x0000_s58593" style="position:absolute;left:5190;top:1727;width:300;height:300" filled="f" strokecolor="#24282b" strokeweight="33e-5mm"/>
              <v:rect id="_x0000_s58594" style="position:absolute;left:5478;top:1727;width:312;height:300" filled="f" strokecolor="#24282b" strokeweight="33e-5mm"/>
              <v:rect id="_x0000_s58595" style="position:absolute;left:5778;top:1727;width:300;height:300" filled="f" strokecolor="#24282b" strokeweight="33e-5mm"/>
              <v:rect id="_x0000_s58596" style="position:absolute;left:6066;top:1727;width:301;height:300" filled="f" strokecolor="#24282b" strokeweight="33e-5mm"/>
              <v:rect id="_x0000_s58597" style="position:absolute;left:6355;top:1727;width:300;height:300" filled="f" strokecolor="#24282b" strokeweight="33e-5mm"/>
              <v:rect id="_x0000_s58598" style="position:absolute;left:6643;top:1727;width:300;height:300" filled="f" strokecolor="#24282b" strokeweight="33e-5mm"/>
              <v:rect id="_x0000_s58599" style="position:absolute;left:4613;top:2015;width:300;height:300" filled="f" strokecolor="#24282b" strokeweight="33e-5mm"/>
              <v:rect id="_x0000_s58600" style="position:absolute;left:4901;top:2015;width:301;height:300" filled="f" strokecolor="#24282b" strokeweight="33e-5mm"/>
              <v:rect id="_x0000_s58601" style="position:absolute;left:5190;top:2015;width:300;height:300" filled="f" strokecolor="#24282b" strokeweight="33e-5mm"/>
              <v:rect id="_x0000_s58602" style="position:absolute;left:5478;top:2015;width:312;height:300" filled="f" strokecolor="#24282b" strokeweight="33e-5mm"/>
              <v:rect id="_x0000_s58603" style="position:absolute;left:5778;top:2015;width:300;height:300" filled="f" strokecolor="#24282b" strokeweight="33e-5mm"/>
              <v:rect id="_x0000_s58604" style="position:absolute;left:6066;top:2015;width:301;height:300" filled="f" strokecolor="#24282b" strokeweight="33e-5mm"/>
              <v:rect id="_x0000_s58605" style="position:absolute;left:6355;top:2015;width:300;height:300" filled="f" strokecolor="#24282b" strokeweight="33e-5mm"/>
              <v:rect id="_x0000_s58606" style="position:absolute;left:6643;top:2015;width:300;height:300" filled="f" strokecolor="#24282b" strokeweight="33e-5mm"/>
              <v:rect id="_x0000_s58607" style="position:absolute;left:4613;top:2303;width:300;height:312" filled="f" strokecolor="#24282b" strokeweight="33e-5mm"/>
              <v:rect id="_x0000_s58608" style="position:absolute;left:4901;top:2303;width:301;height:312" filled="f" strokecolor="#24282b" strokeweight="33e-5mm"/>
              <v:rect id="_x0000_s58609" style="position:absolute;left:5190;top:2303;width:300;height:312" filled="f" strokecolor="#24282b" strokeweight="33e-5mm"/>
              <v:rect id="_x0000_s58610" style="position:absolute;left:5478;top:2303;width:312;height:312" filled="f" strokecolor="#24282b" strokeweight="33e-5mm"/>
              <v:rect id="_x0000_s58611" style="position:absolute;left:5778;top:2303;width:300;height:312" filled="f" strokecolor="#24282b" strokeweight="33e-5mm"/>
              <v:rect id="_x0000_s58612" style="position:absolute;left:6066;top:2303;width:301;height:312" filled="f" strokecolor="#24282b" strokeweight="33e-5mm"/>
              <v:rect id="_x0000_s58613" style="position:absolute;left:6355;top:2303;width:300;height:312" filled="f" strokecolor="#24282b" strokeweight="33e-5mm"/>
              <v:rect id="_x0000_s58614" style="position:absolute;left:6643;top:2303;width:300;height:312" filled="f" strokecolor="#24282b" strokeweight="33e-5mm"/>
              <v:rect id="_x0000_s58615" style="position:absolute;left:4613;top:2603;width:300;height:288" filled="f" strokecolor="#24282b" strokeweight="33e-5mm"/>
              <v:rect id="_x0000_s58616" style="position:absolute;left:4901;top:2603;width:301;height:288" filled="f" strokecolor="#24282b" strokeweight="33e-5mm"/>
              <v:rect id="_x0000_s58617" style="position:absolute;left:5190;top:2603;width:300;height:288" filled="f" strokecolor="#24282b" strokeweight="33e-5mm"/>
              <v:rect id="_x0000_s58618" style="position:absolute;left:5478;top:2603;width:312;height:288" filled="f" strokecolor="#24282b" strokeweight="33e-5mm"/>
              <v:rect id="_x0000_s58619" style="position:absolute;left:5778;top:2603;width:300;height:288" filled="f" strokecolor="#24282b" strokeweight="33e-5mm"/>
              <v:rect id="_x0000_s58620" style="position:absolute;left:6066;top:2603;width:301;height:288" filled="f" strokecolor="#24282b" strokeweight="33e-5mm"/>
              <v:rect id="_x0000_s58621" style="position:absolute;left:6355;top:2603;width:300;height:288" filled="f" strokecolor="#24282b" strokeweight="33e-5mm"/>
              <v:rect id="_x0000_s58622" style="position:absolute;left:6643;top:2603;width:300;height:288" filled="f" strokecolor="#24282b" strokeweight="33e-5mm"/>
              <v:rect id="_x0000_s58623" style="position:absolute;left:4613;top:2879;width:300;height:312" filled="f" strokecolor="#24282b" strokeweight="33e-5mm"/>
              <v:rect id="_x0000_s58624" style="position:absolute;left:4901;top:2879;width:301;height:312" filled="f" strokecolor="#24282b" strokeweight="33e-5mm"/>
              <v:rect id="_x0000_s58625" style="position:absolute;left:5190;top:2879;width:300;height:312" filled="f" strokecolor="#24282b" strokeweight="33e-5mm"/>
              <v:rect id="_x0000_s58626" style="position:absolute;left:5478;top:2879;width:312;height:312" filled="f" strokecolor="#24282b" strokeweight="33e-5mm"/>
              <v:rect id="_x0000_s58627" style="position:absolute;left:5778;top:2879;width:300;height:312" filled="f" strokecolor="#24282b" strokeweight="33e-5mm"/>
              <v:rect id="_x0000_s58628" style="position:absolute;left:6066;top:2879;width:301;height:312" filled="f" strokecolor="#24282b" strokeweight="33e-5mm"/>
              <v:rect id="_x0000_s58629" style="position:absolute;left:6355;top:2879;width:300;height:312" filled="f" strokecolor="#24282b" strokeweight="33e-5mm"/>
              <v:rect id="_x0000_s58630" style="position:absolute;left:6643;top:2879;width:300;height:312" filled="f" strokecolor="#24282b" strokeweight="33e-5mm"/>
              <v:line id="_x0000_s58631" style="position:absolute" from="4253,1355" to="4254,2675" strokecolor="#24282b" strokeweight="33e-5mm">
                <v:stroke joinstyle="miter"/>
              </v:line>
              <v:shape id="_x0000_s58632" style="position:absolute;left:4204;top:2579;width:97;height:96" coordsize="8,8" path="m,l4,8,8,e" filled="f" strokecolor="#24282b" strokeweight="33e-5mm">
                <v:stroke joinstyle="miter"/>
                <v:path arrowok="t"/>
              </v:shape>
              <v:line id="_x0000_s58633" style="position:absolute" from="5117,552" to="6439,553" strokecolor="#24282b" strokeweight="33e-5mm">
                <v:stroke joinstyle="miter"/>
              </v:line>
              <v:shape id="_x0000_s58634" style="position:absolute;left:6331;top:504;width:108;height:108" coordsize="9,9" path="m,9l9,4,,e" filled="f" strokecolor="#24282b" strokeweight="33e-5mm">
                <v:stroke joinstyle="miter"/>
                <v:path arrowok="t"/>
              </v:shape>
              <v:rect id="_x0000_s58635" style="position:absolute;left:1069;top:924;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128</w:t>
                      </w:r>
                    </w:p>
                  </w:txbxContent>
                </v:textbox>
              </v:rect>
              <v:rect id="_x0000_s58636" style="position:absolute;left:1393;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16</w:t>
                      </w:r>
                    </w:p>
                  </w:txbxContent>
                </v:textbox>
              </v:rect>
              <v:rect id="_x0000_s58637" style="position:absolute;left:1682;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17</w:t>
                      </w:r>
                    </w:p>
                  </w:txbxContent>
                </v:textbox>
              </v:rect>
              <v:rect id="_x0000_s58638" style="position:absolute;left:1970;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639" style="position:absolute;left:2258;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640" style="position:absolute;left:2559;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w:t>
                      </w:r>
                    </w:p>
                  </w:txbxContent>
                </v:textbox>
              </v:rect>
              <v:rect id="_x0000_s58641" style="position:absolute;left:2859;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42</w:t>
                      </w:r>
                    </w:p>
                  </w:txbxContent>
                </v:textbox>
              </v:rect>
              <v:rect id="_x0000_s58642" style="position:absolute;left:3147;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44</w:t>
                      </w:r>
                    </w:p>
                  </w:txbxContent>
                </v:textbox>
              </v:rect>
              <v:rect id="_x0000_s58643" style="position:absolute;left:1117;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16</w:t>
                      </w:r>
                    </w:p>
                  </w:txbxContent>
                </v:textbox>
              </v:rect>
              <v:rect id="_x0000_s58644" style="position:absolute;left:1393;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17</w:t>
                      </w:r>
                    </w:p>
                  </w:txbxContent>
                </v:textbox>
              </v:rect>
              <v:rect id="_x0000_s58645" style="position:absolute;left:1682;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646" style="position:absolute;left:1970;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647" style="position:absolute;left:2258;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w:t>
                      </w:r>
                    </w:p>
                  </w:txbxContent>
                </v:textbox>
              </v:rect>
              <v:rect id="_x0000_s58648" style="position:absolute;left:2559;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649" style="position:absolute;left:2859;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43</w:t>
                      </w:r>
                    </w:p>
                  </w:txbxContent>
                </v:textbox>
              </v:rect>
              <v:rect id="_x0000_s58650" style="position:absolute;left:3147;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68</w:t>
                      </w:r>
                    </w:p>
                  </w:txbxContent>
                </v:textbox>
              </v:rect>
              <v:rect id="_x0000_s58651" style="position:absolute;left:1117;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17</w:t>
                      </w:r>
                    </w:p>
                  </w:txbxContent>
                </v:textbox>
              </v:rect>
              <v:rect id="_x0000_s58652" style="position:absolute;left:1393;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653" style="position:absolute;left:1682;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w:t>
                      </w:r>
                    </w:p>
                  </w:txbxContent>
                </v:textbox>
              </v:rect>
              <v:rect id="_x0000_s58654" style="position:absolute;left:1970;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w:t>
                      </w:r>
                    </w:p>
                  </w:txbxContent>
                </v:textbox>
              </v:rect>
              <v:rect id="_x0000_s58655" style="position:absolute;left:2258;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40</w:t>
                      </w:r>
                    </w:p>
                  </w:txbxContent>
                </v:textbox>
              </v:rect>
              <v:rect id="_x0000_s58656" style="position:absolute;left:2559;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41</w:t>
                      </w:r>
                    </w:p>
                  </w:txbxContent>
                </v:textbox>
              </v:rect>
              <v:rect id="_x0000_s58657" style="position:absolute;left:2859;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68</w:t>
                      </w:r>
                    </w:p>
                  </w:txbxContent>
                </v:textbox>
              </v:rect>
              <v:rect id="_x0000_s58658" style="position:absolute;left:3147;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96</w:t>
                      </w:r>
                    </w:p>
                  </w:txbxContent>
                </v:textbox>
              </v:rect>
              <v:rect id="_x0000_s58659" style="position:absolute;left:1117;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660" style="position:absolute;left:1393;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661" style="position:absolute;left:1682;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w:t>
                      </w:r>
                    </w:p>
                  </w:txbxContent>
                </v:textbox>
              </v:rect>
              <v:rect id="_x0000_s58662" style="position:absolute;left:1970;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40</w:t>
                      </w:r>
                    </w:p>
                  </w:txbxContent>
                </v:textbox>
              </v:rect>
              <v:rect id="_x0000_s58663" style="position:absolute;left:2258;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41</w:t>
                      </w:r>
                    </w:p>
                  </w:txbxContent>
                </v:textbox>
              </v:rect>
              <v:rect id="_x0000_s58664" style="position:absolute;left:2559;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63</w:t>
                      </w:r>
                    </w:p>
                  </w:txbxContent>
                </v:textbox>
              </v:rect>
              <v:rect id="_x0000_s58665" style="position:absolute;left:2859;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92</w:t>
                      </w:r>
                    </w:p>
                  </w:txbxContent>
                </v:textbox>
              </v:rect>
              <v:rect id="_x0000_s58666" style="position:absolute;left:3147;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98</w:t>
                      </w:r>
                    </w:p>
                  </w:txbxContent>
                </v:textbox>
              </v:rect>
              <v:rect id="_x0000_s58667" style="position:absolute;left:1393;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w:t>
                      </w:r>
                    </w:p>
                  </w:txbxContent>
                </v:textbox>
              </v:rect>
              <v:rect id="_x0000_s58668" style="position:absolute;left:1682;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40</w:t>
                      </w:r>
                    </w:p>
                  </w:txbxContent>
                </v:textbox>
              </v:rect>
              <v:rect id="_x0000_s58669" style="position:absolute;left:1970;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41</w:t>
                      </w:r>
                    </w:p>
                  </w:txbxContent>
                </v:textbox>
              </v:rect>
              <v:rect id="_x0000_s58670" style="position:absolute;left:2258;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63</w:t>
                      </w:r>
                    </w:p>
                  </w:txbxContent>
                </v:textbox>
              </v:rect>
              <v:rect id="_x0000_s58671" style="position:absolute;left:2559;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86</w:t>
                      </w:r>
                    </w:p>
                  </w:txbxContent>
                </v:textbox>
              </v:rect>
              <v:rect id="_x0000_s58672" style="position:absolute;left:2859;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96</w:t>
                      </w:r>
                    </w:p>
                  </w:txbxContent>
                </v:textbox>
              </v:rect>
              <v:rect id="_x0000_s58673" style="position:absolute;left:3099;top:20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202</w:t>
                      </w:r>
                    </w:p>
                  </w:txbxContent>
                </v:textbox>
              </v:rect>
              <v:rect id="_x0000_s58674" style="position:absolute;left:1117;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w:t>
                      </w:r>
                    </w:p>
                  </w:txbxContent>
                </v:textbox>
              </v:rect>
              <v:rect id="_x0000_s58675" style="position:absolute;left:1393;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676" style="position:absolute;left:1682;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41</w:t>
                      </w:r>
                    </w:p>
                  </w:txbxContent>
                </v:textbox>
              </v:rect>
              <v:rect id="_x0000_s58677" style="position:absolute;left:1970;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63</w:t>
                      </w:r>
                    </w:p>
                  </w:txbxContent>
                </v:textbox>
              </v:rect>
              <v:rect id="_x0000_s58678" style="position:absolute;left:2258;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86</w:t>
                      </w:r>
                    </w:p>
                  </w:txbxContent>
                </v:textbox>
              </v:rect>
              <v:rect id="_x0000_s58679" style="position:absolute;left:2559;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88</w:t>
                      </w:r>
                    </w:p>
                  </w:txbxContent>
                </v:textbox>
              </v:rect>
              <v:rect id="_x0000_s58680" style="position:absolute;left:2811;top:2363;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196</w:t>
                      </w:r>
                    </w:p>
                  </w:txbxContent>
                </v:textbox>
              </v:rect>
              <v:rect id="_x0000_s58681" style="position:absolute;left:3099;top:2363;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208</w:t>
                      </w:r>
                    </w:p>
                  </w:txbxContent>
                </v:textbox>
              </v:rect>
              <v:rect id="_x0000_s58682" style="position:absolute;left:1117;top:2651;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42</w:t>
                      </w:r>
                    </w:p>
                  </w:txbxContent>
                </v:textbox>
              </v:rect>
              <v:rect id="_x0000_s58683" style="position:absolute;left:1393;top:2651;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43</w:t>
                      </w:r>
                    </w:p>
                  </w:txbxContent>
                </v:textbox>
              </v:rect>
              <v:rect id="_x0000_s58684" style="position:absolute;left:1682;top:2651;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68</w:t>
                      </w:r>
                    </w:p>
                  </w:txbxContent>
                </v:textbox>
              </v:rect>
              <v:rect id="_x0000_s58685" style="position:absolute;left:1970;top:2651;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92</w:t>
                      </w:r>
                    </w:p>
                  </w:txbxContent>
                </v:textbox>
              </v:rect>
              <v:rect id="_x0000_s58686" style="position:absolute;left:2258;top:2651;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96</w:t>
                      </w:r>
                    </w:p>
                  </w:txbxContent>
                </v:textbox>
              </v:rect>
              <v:rect id="_x0000_s58687" style="position:absolute;left:2511;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196</w:t>
                      </w:r>
                    </w:p>
                  </w:txbxContent>
                </v:textbox>
              </v:rect>
              <v:rect id="_x0000_s58688" style="position:absolute;left:2811;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218</w:t>
                      </w:r>
                    </w:p>
                  </w:txbxContent>
                </v:textbox>
              </v:rect>
              <v:rect id="_x0000_s58689" style="position:absolute;left:3099;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232</w:t>
                      </w:r>
                    </w:p>
                  </w:txbxContent>
                </v:textbox>
              </v:rect>
              <v:rect id="_x0000_s58690" style="position:absolute;left:1117;top:293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44</w:t>
                      </w:r>
                    </w:p>
                  </w:txbxContent>
                </v:textbox>
              </v:rect>
              <v:rect id="_x0000_s58691" style="position:absolute;left:1393;top:293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68</w:t>
                      </w:r>
                    </w:p>
                  </w:txbxContent>
                </v:textbox>
              </v:rect>
              <v:rect id="_x0000_s58692" style="position:absolute;left:1682;top:293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96</w:t>
                      </w:r>
                    </w:p>
                  </w:txbxContent>
                </v:textbox>
              </v:rect>
              <v:rect id="_x0000_s58693" style="position:absolute;left:1970;top:293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98</w:t>
                      </w:r>
                    </w:p>
                  </w:txbxContent>
                </v:textbox>
              </v:rect>
              <v:rect id="_x0000_s58694" style="position:absolute;left:2210;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202</w:t>
                      </w:r>
                    </w:p>
                  </w:txbxContent>
                </v:textbox>
              </v:rect>
              <v:rect id="_x0000_s58695" style="position:absolute;left:2511;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208</w:t>
                      </w:r>
                    </w:p>
                  </w:txbxContent>
                </v:textbox>
              </v:rect>
              <v:rect id="_x0000_s58696" style="position:absolute;left:2811;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232</w:t>
                      </w:r>
                    </w:p>
                  </w:txbxContent>
                </v:textbox>
              </v:rect>
              <v:rect id="_x0000_s58697" style="position:absolute;left:3099;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246</w:t>
                      </w:r>
                    </w:p>
                  </w:txbxContent>
                </v:textbox>
              </v:rect>
            </v:group>
            <v:rect id="_x0000_s58699" style="position:absolute;left:1165;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0</w:t>
                    </w:r>
                  </w:p>
                </w:txbxContent>
              </v:textbox>
            </v:rect>
            <v:rect id="_x0000_s58700" style="position:absolute;left:1442;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w:t>
                    </w:r>
                  </w:p>
                </w:txbxContent>
              </v:textbox>
            </v:rect>
            <v:rect id="_x0000_s58701" style="position:absolute;left:1730;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w:t>
                    </w:r>
                  </w:p>
                </w:txbxContent>
              </v:textbox>
            </v:rect>
            <v:rect id="_x0000_s58702" style="position:absolute;left:2018;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w:t>
                    </w:r>
                  </w:p>
                </w:txbxContent>
              </v:textbox>
            </v:rect>
            <v:rect id="_x0000_s58703" style="position:absolute;left:2306;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w:t>
                    </w:r>
                  </w:p>
                </w:txbxContent>
              </v:textbox>
            </v:rect>
            <v:rect id="_x0000_s58704" style="position:absolute;left:2607;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5</w:t>
                    </w:r>
                  </w:p>
                </w:txbxContent>
              </v:textbox>
            </v:rect>
            <v:rect id="_x0000_s58705" style="position:absolute;left:2895;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w:t>
                    </w:r>
                  </w:p>
                </w:txbxContent>
              </v:textbox>
            </v:rect>
            <v:rect id="_x0000_s58706" style="position:absolute;left:3183;top:60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7</w:t>
                    </w:r>
                  </w:p>
                </w:txbxContent>
              </v:textbox>
            </v:rect>
            <v:rect id="_x0000_s58707" style="position:absolute;left:853;top:869;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0</w:t>
                    </w:r>
                  </w:p>
                </w:txbxContent>
              </v:textbox>
            </v:rect>
            <v:rect id="_x0000_s58708" style="position:absolute;left:853;top:1144;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w:t>
                    </w:r>
                  </w:p>
                </w:txbxContent>
              </v:textbox>
            </v:rect>
            <v:rect id="_x0000_s58709" style="position:absolute;left:853;top:1432;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w:t>
                    </w:r>
                  </w:p>
                </w:txbxContent>
              </v:textbox>
            </v:rect>
            <v:rect id="_x0000_s58710" style="position:absolute;left:853;top:1720;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w:t>
                    </w:r>
                  </w:p>
                </w:txbxContent>
              </v:textbox>
            </v:rect>
            <v:rect id="_x0000_s58711" style="position:absolute;left:853;top:2020;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w:t>
                    </w:r>
                  </w:p>
                </w:txbxContent>
              </v:textbox>
            </v:rect>
            <v:rect id="_x0000_s58712" style="position:absolute;left:853;top:2308;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5</w:t>
                    </w:r>
                  </w:p>
                </w:txbxContent>
              </v:textbox>
            </v:rect>
            <v:rect id="_x0000_s58713" style="position:absolute;left:853;top:259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w:t>
                    </w:r>
                  </w:p>
                </w:txbxContent>
              </v:textbox>
            </v:rect>
            <v:rect id="_x0000_s58714" style="position:absolute;left:853;top:2884;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7</w:t>
                    </w:r>
                  </w:p>
                </w:txbxContent>
              </v:textbox>
            </v:rect>
            <v:rect id="_x0000_s58716" style="position:absolute;left:1117;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w:t>
                    </w:r>
                  </w:p>
                </w:txbxContent>
              </v:textbox>
            </v:rect>
            <v:rect id="_x0000_s58717" style="position:absolute;left:4613;top:924;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128</w:t>
                    </w:r>
                  </w:p>
                </w:txbxContent>
              </v:textbox>
            </v:rect>
            <v:rect id="_x0000_s58718" style="position:absolute;left:4949;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24</w:t>
                    </w:r>
                  </w:p>
                </w:txbxContent>
              </v:textbox>
            </v:rect>
            <v:rect id="_x0000_s58719" style="position:absolute;left:5238;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26</w:t>
                    </w:r>
                  </w:p>
                </w:txbxContent>
              </v:textbox>
            </v:rect>
            <v:rect id="_x0000_s58720" style="position:absolute;left:5538;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21" style="position:absolute;left:5826;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22" style="position:absolute;left:6114;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723" style="position:absolute;left:6403;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84</w:t>
                    </w:r>
                  </w:p>
                </w:txbxContent>
              </v:textbox>
            </v:rect>
            <v:rect id="_x0000_s58724" style="position:absolute;left:6703;top:924;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88</w:t>
                    </w:r>
                  </w:p>
                </w:txbxContent>
              </v:textbox>
            </v:rect>
            <v:rect id="_x0000_s58725" style="position:absolute;left:4661;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24</w:t>
                    </w:r>
                  </w:p>
                </w:txbxContent>
              </v:textbox>
            </v:rect>
            <v:rect id="_x0000_s58726" style="position:absolute;left:4949;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26</w:t>
                    </w:r>
                  </w:p>
                </w:txbxContent>
              </v:textbox>
            </v:rect>
            <v:rect id="_x0000_s58727" style="position:absolute;left:5238;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28" style="position:absolute;left:5538;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29" style="position:absolute;left:5826;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730" style="position:absolute;left:6114;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76</w:t>
                    </w:r>
                  </w:p>
                </w:txbxContent>
              </v:textbox>
            </v:rect>
            <v:rect id="_x0000_s58731" style="position:absolute;left:6403;top:119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86</w:t>
                    </w:r>
                  </w:p>
                </w:txbxContent>
              </v:textbox>
            </v:rect>
            <v:rect id="_x0000_s58732" style="position:absolute;left:6655;top:119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182</w:t>
                    </w:r>
                  </w:p>
                </w:txbxContent>
              </v:textbox>
            </v:rect>
            <v:rect id="_x0000_s58733" style="position:absolute;left:4661;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26</w:t>
                    </w:r>
                  </w:p>
                </w:txbxContent>
              </v:textbox>
            </v:rect>
            <v:rect id="_x0000_s58734" style="position:absolute;left:4949;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35" style="position:absolute;left:5238;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736" style="position:absolute;left:5538;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737" style="position:absolute;left:5826;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80</w:t>
                    </w:r>
                  </w:p>
                </w:txbxContent>
              </v:textbox>
            </v:rect>
            <v:rect id="_x0000_s58738" style="position:absolute;left:6114;top:1487;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82</w:t>
                    </w:r>
                  </w:p>
                </w:txbxContent>
              </v:textbox>
            </v:rect>
            <v:rect id="_x0000_s58739" style="position:absolute;left:6367;top:1487;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182</w:t>
                    </w:r>
                  </w:p>
                </w:txbxContent>
              </v:textbox>
            </v:rect>
            <v:rect id="_x0000_s58740" style="position:absolute;left:6655;top:1487;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192</w:t>
                    </w:r>
                  </w:p>
                </w:txbxContent>
              </v:textbox>
            </v:rect>
            <v:rect id="_x0000_s58741" style="position:absolute;left:4661;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42" style="position:absolute;left:4949;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43" style="position:absolute;left:5238;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744" style="position:absolute;left:5538;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80</w:t>
                    </w:r>
                  </w:p>
                </w:txbxContent>
              </v:textbox>
            </v:rect>
            <v:rect id="_x0000_s58745" style="position:absolute;left:5826;top:17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82</w:t>
                    </w:r>
                  </w:p>
                </w:txbxContent>
              </v:textbox>
            </v:rect>
            <v:rect id="_x0000_s58746" style="position:absolute;left:6078;top:17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168</w:t>
                    </w:r>
                  </w:p>
                </w:txbxContent>
              </v:textbox>
            </v:rect>
            <v:rect id="_x0000_s58747" style="position:absolute;left:6367;top:17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186</w:t>
                    </w:r>
                  </w:p>
                </w:txbxContent>
              </v:textbox>
            </v:rect>
            <v:rect id="_x0000_s58748" style="position:absolute;left:6655;top:17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394</w:t>
                    </w:r>
                  </w:p>
                </w:txbxContent>
              </v:textbox>
            </v:rect>
            <v:rect id="_x0000_s58749" style="position:absolute;left:4661;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36</w:t>
                    </w:r>
                  </w:p>
                </w:txbxContent>
              </v:textbox>
            </v:rect>
            <v:rect id="_x0000_s58750" style="position:absolute;left:4949;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751" style="position:absolute;left:5238;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80</w:t>
                    </w:r>
                  </w:p>
                </w:txbxContent>
              </v:textbox>
            </v:rect>
            <v:rect id="_x0000_s58752" style="position:absolute;left:5538;top:2075;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82</w:t>
                    </w:r>
                  </w:p>
                </w:txbxContent>
              </v:textbox>
            </v:rect>
            <v:rect id="_x0000_s58753" style="position:absolute;left:5778;top:20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168</w:t>
                    </w:r>
                  </w:p>
                </w:txbxContent>
              </v:textbox>
            </v:rect>
            <v:rect id="_x0000_s58754" style="position:absolute;left:6078;top:20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192</w:t>
                    </w:r>
                  </w:p>
                </w:txbxContent>
              </v:textbox>
            </v:rect>
            <v:rect id="_x0000_s58755" style="position:absolute;left:6367;top:20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382</w:t>
                    </w:r>
                  </w:p>
                </w:txbxContent>
              </v:textbox>
            </v:rect>
            <v:rect id="_x0000_s58756" style="position:absolute;left:6655;top:2075;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406</w:t>
                    </w:r>
                  </w:p>
                </w:txbxContent>
              </v:textbox>
            </v:rect>
            <v:rect id="_x0000_s58757" style="position:absolute;left:4661;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w:t>
                    </w:r>
                  </w:p>
                </w:txbxContent>
              </v:textbox>
            </v:rect>
            <v:rect id="_x0000_s58758" style="position:absolute;left:4949;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76</w:t>
                    </w:r>
                  </w:p>
                </w:txbxContent>
              </v:textbox>
            </v:rect>
            <v:rect id="_x0000_s58759" style="position:absolute;left:5238;top:2363;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82</w:t>
                    </w:r>
                  </w:p>
                </w:txbxContent>
              </v:textbox>
            </v:rect>
            <v:rect id="_x0000_s58760" style="position:absolute;left:5490;top:2363;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168</w:t>
                    </w:r>
                  </w:p>
                </w:txbxContent>
              </v:textbox>
            </v:rect>
            <v:rect id="_x0000_s58761" style="position:absolute;left:5778;top:2363;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172</w:t>
                    </w:r>
                  </w:p>
                </w:txbxContent>
              </v:textbox>
            </v:rect>
            <v:rect id="_x0000_s58762" style="position:absolute;left:6078;top:2363;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354</w:t>
                    </w:r>
                  </w:p>
                </w:txbxContent>
              </v:textbox>
            </v:rect>
            <v:rect id="_x0000_s58763" style="position:absolute;left:6367;top:2363;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394</w:t>
                    </w:r>
                  </w:p>
                </w:txbxContent>
              </v:textbox>
            </v:rect>
            <v:rect id="_x0000_s58764" style="position:absolute;left:6655;top:2363;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418</w:t>
                    </w:r>
                  </w:p>
                </w:txbxContent>
              </v:textbox>
            </v:rect>
            <v:rect id="_x0000_s58765" style="position:absolute;left:4661;top:2651;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84</w:t>
                    </w:r>
                  </w:p>
                </w:txbxContent>
              </v:textbox>
            </v:rect>
            <v:rect id="_x0000_s58766" style="position:absolute;left:4949;top:2651;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86</w:t>
                    </w:r>
                  </w:p>
                </w:txbxContent>
              </v:textbox>
            </v:rect>
            <v:rect id="_x0000_s58767" style="position:absolute;left:5190;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182</w:t>
                    </w:r>
                  </w:p>
                </w:txbxContent>
              </v:textbox>
            </v:rect>
            <v:rect id="_x0000_s58768" style="position:absolute;left:5490;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186</w:t>
                    </w:r>
                  </w:p>
                </w:txbxContent>
              </v:textbox>
            </v:rect>
            <v:rect id="_x0000_s58769" style="position:absolute;left:5778;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382</w:t>
                    </w:r>
                  </w:p>
                </w:txbxContent>
              </v:textbox>
            </v:rect>
            <v:rect id="_x0000_s58770" style="position:absolute;left:6078;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394</w:t>
                    </w:r>
                  </w:p>
                </w:txbxContent>
              </v:textbox>
            </v:rect>
            <v:rect id="_x0000_s58771" style="position:absolute;left:6367;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438</w:t>
                    </w:r>
                  </w:p>
                </w:txbxContent>
              </v:textbox>
            </v:rect>
            <v:rect id="_x0000_s58772" style="position:absolute;left:6655;top:2651;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464</w:t>
                    </w:r>
                  </w:p>
                </w:txbxContent>
              </v:textbox>
            </v:rect>
            <v:rect id="_x0000_s58773" style="position:absolute;left:4661;top:2939;width:178;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88</w:t>
                    </w:r>
                  </w:p>
                </w:txbxContent>
              </v:textbox>
            </v:rect>
            <v:rect id="_x0000_s58774" style="position:absolute;left:4901;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182</w:t>
                    </w:r>
                  </w:p>
                </w:txbxContent>
              </v:textbox>
            </v:rect>
            <v:rect id="_x0000_s58775" style="position:absolute;left:5190;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192</w:t>
                    </w:r>
                  </w:p>
                </w:txbxContent>
              </v:textbox>
            </v:rect>
            <v:rect id="_x0000_s58776" style="position:absolute;left:5490;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394</w:t>
                    </w:r>
                  </w:p>
                </w:txbxContent>
              </v:textbox>
            </v:rect>
            <v:rect id="_x0000_s58777" style="position:absolute;left:5778;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406</w:t>
                    </w:r>
                  </w:p>
                </w:txbxContent>
              </v:textbox>
            </v:rect>
            <v:rect id="_x0000_s58778" style="position:absolute;left:6078;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418</w:t>
                    </w:r>
                  </w:p>
                </w:txbxContent>
              </v:textbox>
            </v:rect>
            <v:rect id="_x0000_s58779" style="position:absolute;left:6367;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464</w:t>
                    </w:r>
                  </w:p>
                </w:txbxContent>
              </v:textbox>
            </v:rect>
            <v:rect id="_x0000_s58780" style="position:absolute;left:6655;top:2939;width:267;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492</w:t>
                    </w:r>
                  </w:p>
                </w:txbxContent>
              </v:textbox>
            </v:rect>
            <v:rect id="_x0000_s58781" style="position:absolute;left:4709;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0</w:t>
                    </w:r>
                  </w:p>
                </w:txbxContent>
              </v:textbox>
            </v:rect>
            <v:rect id="_x0000_s58782" style="position:absolute;left:4997;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w:t>
                    </w:r>
                  </w:p>
                </w:txbxContent>
              </v:textbox>
            </v:rect>
            <v:rect id="_x0000_s58783" style="position:absolute;left:5286;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w:t>
                    </w:r>
                  </w:p>
                </w:txbxContent>
              </v:textbox>
            </v:rect>
            <v:rect id="_x0000_s58784" style="position:absolute;left:5586;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w:t>
                    </w:r>
                  </w:p>
                </w:txbxContent>
              </v:textbox>
            </v:rect>
            <v:rect id="_x0000_s58785" style="position:absolute;left:5874;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w:t>
                    </w:r>
                  </w:p>
                </w:txbxContent>
              </v:textbox>
            </v:rect>
            <v:rect id="_x0000_s58786" style="position:absolute;left:6163;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5</w:t>
                    </w:r>
                  </w:p>
                </w:txbxContent>
              </v:textbox>
            </v:rect>
            <v:rect id="_x0000_s58787" style="position:absolute;left:6451;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w:t>
                    </w:r>
                  </w:p>
                </w:txbxContent>
              </v:textbox>
            </v:rect>
            <v:rect id="_x0000_s58788" style="position:absolute;left:6739;top:595;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7</w:t>
                    </w:r>
                  </w:p>
                </w:txbxContent>
              </v:textbox>
            </v:rect>
            <v:rect id="_x0000_s58789" style="position:absolute;left:4397;top:869;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0</w:t>
                    </w:r>
                  </w:p>
                </w:txbxContent>
              </v:textbox>
            </v:rect>
            <v:rect id="_x0000_s58790" style="position:absolute;left:4397;top:1144;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1</w:t>
                    </w:r>
                  </w:p>
                </w:txbxContent>
              </v:textbox>
            </v:rect>
            <v:rect id="_x0000_s58791" style="position:absolute;left:4397;top:1432;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2</w:t>
                    </w:r>
                  </w:p>
                </w:txbxContent>
              </v:textbox>
            </v:rect>
            <v:rect id="_x0000_s58792" style="position:absolute;left:4397;top:1720;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3</w:t>
                    </w:r>
                  </w:p>
                </w:txbxContent>
              </v:textbox>
            </v:rect>
            <v:rect id="_x0000_s58793" style="position:absolute;left:4397;top:2020;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4</w:t>
                    </w:r>
                  </w:p>
                </w:txbxContent>
              </v:textbox>
            </v:rect>
            <v:rect id="_x0000_s58794" style="position:absolute;left:4397;top:2308;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5</w:t>
                    </w:r>
                  </w:p>
                </w:txbxContent>
              </v:textbox>
            </v:rect>
            <v:rect id="_x0000_s58795" style="position:absolute;left:4397;top:2596;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6</w:t>
                    </w:r>
                  </w:p>
                </w:txbxContent>
              </v:textbox>
            </v:rect>
            <v:rect id="_x0000_s58796" style="position:absolute;left:4397;top:2884;width:89;height:147;mso-wrap-style:none;v-text-anchor:top" filled="f" stroked="f">
              <v:textbox style="mso-fit-shape-to-text:t" inset="0,0,0,0">
                <w:txbxContent>
                  <w:p w:rsidR="00F65EEF" w:rsidRDefault="00F65EEF" w:rsidP="000113B2">
                    <w:pPr>
                      <w:spacing w:before="0"/>
                    </w:pPr>
                    <w:r>
                      <w:rPr>
                        <w:rFonts w:ascii="Arial" w:hAnsi="Arial" w:cs="Arial"/>
                        <w:color w:val="24282B"/>
                        <w:sz w:val="16"/>
                        <w:szCs w:val="16"/>
                      </w:rPr>
                      <w:t>7</w:t>
                    </w:r>
                  </w:p>
                </w:txbxContent>
              </v:textbox>
            </v:rect>
            <v:rect id="_x0000_s58803" style="position:absolute;left:5538;top:198;width:313;height:359;mso-wrap-style:none;v-text-anchor:top" filled="f" stroked="f">
              <v:textbox style="mso-fit-shape-to-text:t" inset="0,0,0,0">
                <w:txbxContent>
                  <w:p w:rsidR="00F65EEF" w:rsidRDefault="00F65EEF" w:rsidP="000113B2">
                    <w:pPr>
                      <w:spacing w:before="0" w:after="40"/>
                    </w:pPr>
                    <w:r w:rsidRPr="00F03A8C">
                      <w:rPr>
                        <w:rFonts w:ascii="Times New Roman Bold" w:hAnsi="Times New Roman Bold" w:hint="cs"/>
                        <w:b/>
                        <w:bCs/>
                        <w:color w:val="000000"/>
                        <w:sz w:val="16"/>
                        <w:szCs w:val="26"/>
                        <w:rtl/>
                      </w:rPr>
                      <w:t>أفقي</w:t>
                    </w:r>
                  </w:p>
                </w:txbxContent>
              </v:textbox>
            </v:rect>
            <v:rect id="_x0000_s58805" style="position:absolute;left:2018;top:202;width:313;height:359;mso-wrap-style:none;v-text-anchor:top" filled="f" stroked="f">
              <v:textbox style="mso-fit-shape-to-text:t" inset="0,0,0,0">
                <w:txbxContent>
                  <w:p w:rsidR="00F65EEF" w:rsidRDefault="00F65EEF" w:rsidP="000113B2">
                    <w:pPr>
                      <w:spacing w:before="0" w:after="40"/>
                    </w:pPr>
                    <w:r w:rsidRPr="00F03A8C">
                      <w:rPr>
                        <w:rFonts w:ascii="Times New Roman Bold" w:hAnsi="Times New Roman Bold" w:hint="cs"/>
                        <w:b/>
                        <w:bCs/>
                        <w:color w:val="000000"/>
                        <w:sz w:val="16"/>
                        <w:szCs w:val="26"/>
                        <w:rtl/>
                      </w:rPr>
                      <w:t>أفقي</w:t>
                    </w:r>
                  </w:p>
                </w:txbxContent>
              </v:textbox>
            </v:rect>
            <v:rect id="_x0000_s58806" style="position:absolute;left:3813;top:1964;width:385;height:359;mso-wrap-style:none;v-text-anchor:top" filled="f" stroked="f">
              <v:textbox style="mso-fit-shape-to-text:t" inset="0,0,0,0">
                <w:txbxContent>
                  <w:p w:rsidR="00F65EEF" w:rsidRDefault="00F65EEF" w:rsidP="000113B2">
                    <w:pPr>
                      <w:spacing w:before="0" w:after="40"/>
                      <w:rPr>
                        <w:lang w:bidi="ar-EG"/>
                      </w:rPr>
                    </w:pPr>
                    <w:r>
                      <w:rPr>
                        <w:rFonts w:ascii="Times New Roman Bold" w:hAnsi="Times New Roman Bold" w:hint="cs"/>
                        <w:b/>
                        <w:bCs/>
                        <w:color w:val="000000"/>
                        <w:sz w:val="16"/>
                        <w:szCs w:val="26"/>
                        <w:rtl/>
                        <w:lang w:bidi="ar-EG"/>
                      </w:rPr>
                      <w:t>رأسي</w:t>
                    </w:r>
                  </w:p>
                </w:txbxContent>
              </v:textbox>
            </v:rect>
            <v:rect id="_x0000_s58493" style="position:absolute;left:231;top:2015;width:385;height:359;mso-wrap-style:none;v-text-anchor:top" filled="f" stroked="f">
              <v:textbox style="mso-fit-shape-to-text:t" inset="0,0,0,0">
                <w:txbxContent>
                  <w:p w:rsidR="00F65EEF" w:rsidRDefault="00F65EEF" w:rsidP="000113B2">
                    <w:pPr>
                      <w:spacing w:before="0" w:after="40"/>
                      <w:rPr>
                        <w:lang w:bidi="ar-EG"/>
                      </w:rPr>
                    </w:pPr>
                    <w:r>
                      <w:rPr>
                        <w:rFonts w:ascii="Times New Roman Bold" w:hAnsi="Times New Roman Bold" w:hint="cs"/>
                        <w:b/>
                        <w:bCs/>
                        <w:color w:val="000000"/>
                        <w:sz w:val="16"/>
                        <w:szCs w:val="26"/>
                        <w:rtl/>
                        <w:lang w:bidi="ar-EG"/>
                      </w:rPr>
                      <w:t>رأسي</w:t>
                    </w:r>
                  </w:p>
                </w:txbxContent>
              </v:textbox>
            </v:rect>
            <w10:wrap type="none"/>
            <w10:anchorlock/>
          </v:group>
        </w:pict>
      </w:r>
    </w:p>
    <w:p w:rsidR="005F5FF3" w:rsidRDefault="005F5FF3" w:rsidP="00896741">
      <w:pPr>
        <w:pStyle w:val="FigureNo"/>
        <w:rPr>
          <w:rtl/>
        </w:rPr>
      </w:pPr>
      <w:r>
        <w:rPr>
          <w:rFonts w:hint="cs"/>
          <w:rtl/>
        </w:rPr>
        <w:t>الش</w:t>
      </w:r>
      <w:r w:rsidR="003D7266">
        <w:rPr>
          <w:rFonts w:hint="cs"/>
          <w:rtl/>
        </w:rPr>
        <w:t>ـ</w:t>
      </w:r>
      <w:r>
        <w:rPr>
          <w:rFonts w:hint="cs"/>
          <w:rtl/>
        </w:rPr>
        <w:t xml:space="preserve">كل </w:t>
      </w:r>
      <w:r>
        <w:t>36</w:t>
      </w:r>
    </w:p>
    <w:p w:rsidR="005F5FF3" w:rsidRPr="00B4682F" w:rsidRDefault="005D3CF2" w:rsidP="00B4682F">
      <w:pPr>
        <w:pStyle w:val="FigureTitle"/>
        <w:rPr>
          <w:rtl/>
        </w:rPr>
      </w:pPr>
      <w:r>
        <w:rPr>
          <w:noProof/>
          <w:rtl/>
          <w:lang w:val="en-US" w:eastAsia="zh-CN" w:bidi="ar-SA"/>
        </w:rPr>
        <w:pict>
          <v:shape id="_x0000_s58807" type="#_x0000_t202" style="position:absolute;left:0;text-align:left;margin-left:131.45pt;margin-top:19.7pt;width:237.9pt;height:175.2pt;z-index:251992576" filled="f" stroked="f">
            <v:textbox style="mso-next-textbox:#_x0000_s58807">
              <w:txbxContent>
                <w:p w:rsidR="00F65EEF" w:rsidRDefault="00F65EEF"/>
              </w:txbxContent>
            </v:textbox>
          </v:shape>
        </w:pict>
      </w:r>
      <w:r>
        <w:rPr>
          <w:noProof/>
          <w:rtl/>
          <w:lang w:val="en-US" w:eastAsia="zh-CN" w:bidi="ar-SA"/>
        </w:rPr>
        <w:pict>
          <v:rect id="_x0000_s58962" style="position:absolute;left:0;text-align:left;margin-left:254.15pt;margin-top:19.7pt;width:15.65pt;height:19.95pt;z-index:251994624;mso-wrap-style:none;v-text-anchor:top" filled="f" stroked="f">
            <v:textbox style="mso-fit-shape-to-text:t" inset="0,0,0,0">
              <w:txbxContent>
                <w:p w:rsidR="00F65EEF" w:rsidRDefault="00F65EEF" w:rsidP="00F03A8C">
                  <w:pPr>
                    <w:spacing w:before="40" w:after="40"/>
                  </w:pPr>
                  <w:r w:rsidRPr="00F03A8C">
                    <w:rPr>
                      <w:rFonts w:ascii="Times New Roman Bold" w:hAnsi="Times New Roman Bold" w:hint="cs"/>
                      <w:b/>
                      <w:bCs/>
                      <w:color w:val="000000"/>
                      <w:sz w:val="16"/>
                      <w:szCs w:val="26"/>
                      <w:rtl/>
                    </w:rPr>
                    <w:t>أفقي</w:t>
                  </w:r>
                </w:p>
              </w:txbxContent>
            </v:textbox>
          </v:rect>
        </w:pict>
      </w:r>
      <w:r w:rsidR="005F5FF3" w:rsidRPr="00B4682F">
        <w:rPr>
          <w:rFonts w:hint="cs"/>
          <w:rtl/>
        </w:rPr>
        <w:t xml:space="preserve">ترتيب الخرج للمعاملات </w:t>
      </w:r>
      <w:r w:rsidR="005F5FF3" w:rsidRPr="00B4682F">
        <w:t>DCT</w:t>
      </w:r>
      <w:r w:rsidR="005F5FF3" w:rsidRPr="00B4682F">
        <w:rPr>
          <w:rFonts w:hint="cs"/>
          <w:rtl/>
        </w:rPr>
        <w:t xml:space="preserve"> المُوَزَّنة</w:t>
      </w:r>
    </w:p>
    <w:p w:rsidR="005F5FF3" w:rsidRDefault="005D3CF2" w:rsidP="005F5FF3">
      <w:pPr>
        <w:jc w:val="center"/>
        <w:rPr>
          <w:rtl/>
        </w:rPr>
      </w:pPr>
      <w:r>
        <w:rPr>
          <w:rtl/>
        </w:rPr>
      </w:r>
      <w:r>
        <w:pict>
          <v:group id="_x0000_s58810" editas="canvas" style="width:171.5pt;height:158.6pt;mso-position-horizontal-relative:char;mso-position-vertical-relative:line" coordorigin=",-12" coordsize="3430,3172">
            <o:lock v:ext="edit" aspectratio="t"/>
            <v:shape id="_x0000_s58809" type="#_x0000_t75" style="position:absolute;top:-12;width:3430;height:3172" o:preferrelative="f">
              <v:fill o:detectmouseclick="t"/>
              <v:path o:extrusionok="t" o:connecttype="none"/>
              <o:lock v:ext="edit" text="t"/>
            </v:shape>
            <v:rect id="_x0000_s58811" style="position:absolute;left:2890;top:2890;width:467;height:249;mso-wrap-style:none;v-text-anchor:top" filled="f" stroked="f">
              <v:textbox style="mso-fit-shape-to-text:t" inset="0,0,0,0">
                <w:txbxContent>
                  <w:p w:rsidR="00F65EEF" w:rsidRDefault="00F65EEF">
                    <w:r>
                      <w:rPr>
                        <w:rFonts w:cs="Times New Roman"/>
                        <w:color w:val="24211D"/>
                        <w:sz w:val="14"/>
                        <w:szCs w:val="14"/>
                      </w:rPr>
                      <w:t>1620-36</w:t>
                    </w:r>
                  </w:p>
                </w:txbxContent>
              </v:textbox>
            </v:rect>
            <v:rect id="_x0000_s58812" style="position:absolute;left:1055;top:585;width:312;height:287" filled="f" strokecolor="#24282b" strokeweight="33e-5mm"/>
            <v:rect id="_x0000_s58813" style="position:absolute;left:1355;top:585;width:300;height:287" filled="f" strokecolor="#24282b" strokeweight="33e-5mm"/>
            <v:rect id="_x0000_s58814" style="position:absolute;left:1643;top:585;width:300;height:287" filled="f" strokecolor="#24282b" strokeweight="33e-5mm"/>
            <v:rect id="_x0000_s58815" style="position:absolute;left:1931;top:585;width:287;height:287" filled="f" strokecolor="#24282b" strokeweight="33e-5mm"/>
            <v:rect id="_x0000_s58816" style="position:absolute;left:2206;top:585;width:312;height:287" filled="f" strokecolor="#24282b" strokeweight="33e-5mm"/>
            <v:rect id="_x0000_s58817" style="position:absolute;left:2506;top:585;width:300;height:287" filled="f" strokecolor="#24282b" strokeweight="33e-5mm"/>
            <v:rect id="_x0000_s58818" style="position:absolute;left:2794;top:585;width:300;height:287" filled="f" strokecolor="#24282b" strokeweight="33e-5mm"/>
            <v:rect id="_x0000_s58819" style="position:absolute;left:3082;top:585;width:288;height:287" filled="f" strokecolor="#24282b" strokeweight="33e-5mm"/>
            <v:rect id="_x0000_s58820" style="position:absolute;left:1055;top:860;width:312;height:298" filled="f" strokecolor="#24282b" strokeweight="33e-5mm"/>
            <v:rect id="_x0000_s58821" style="position:absolute;left:1355;top:860;width:300;height:298" filled="f" strokecolor="#24282b" strokeweight="33e-5mm"/>
            <v:rect id="_x0000_s58822" style="position:absolute;left:1643;top:860;width:300;height:298" filled="f" strokecolor="#24282b" strokeweight="33e-5mm"/>
            <v:rect id="_x0000_s58823" style="position:absolute;left:1931;top:860;width:287;height:298" filled="f" strokecolor="#24282b" strokeweight="33e-5mm"/>
            <v:rect id="_x0000_s58824" style="position:absolute;left:2206;top:860;width:312;height:298" filled="f" strokecolor="#24282b" strokeweight="33e-5mm"/>
            <v:rect id="_x0000_s58825" style="position:absolute;left:2506;top:860;width:300;height:298" filled="f" strokecolor="#24282b" strokeweight="33e-5mm"/>
            <v:rect id="_x0000_s58826" style="position:absolute;left:2794;top:860;width:300;height:298" filled="f" strokecolor="#24282b" strokeweight="33e-5mm"/>
            <v:rect id="_x0000_s58827" style="position:absolute;left:3082;top:860;width:288;height:298" filled="f" strokecolor="#24282b" strokeweight="33e-5mm"/>
            <v:rect id="_x0000_s58828" style="position:absolute;left:1055;top:1146;width:312;height:299" filled="f" strokecolor="#24282b" strokeweight="33e-5mm"/>
            <v:rect id="_x0000_s58829" style="position:absolute;left:1355;top:1146;width:300;height:299" filled="f" strokecolor="#24282b" strokeweight="33e-5mm"/>
            <v:rect id="_x0000_s58830" style="position:absolute;left:1643;top:1146;width:300;height:299" filled="f" strokecolor="#24282b" strokeweight="33e-5mm"/>
            <v:rect id="_x0000_s58831" style="position:absolute;left:1931;top:1146;width:287;height:299" filled="f" strokecolor="#24282b" strokeweight="33e-5mm"/>
            <v:rect id="_x0000_s58832" style="position:absolute;left:2206;top:1146;width:312;height:299" filled="f" strokecolor="#24282b" strokeweight="33e-5mm"/>
            <v:rect id="_x0000_s58833" style="position:absolute;left:2506;top:1146;width:300;height:299" filled="f" strokecolor="#24282b" strokeweight="33e-5mm"/>
            <v:rect id="_x0000_s58834" style="position:absolute;left:2794;top:1146;width:300;height:299" filled="f" strokecolor="#24282b" strokeweight="33e-5mm"/>
            <v:rect id="_x0000_s58835" style="position:absolute;left:3082;top:1146;width:288;height:299" filled="f" strokecolor="#24282b" strokeweight="33e-5mm"/>
            <v:rect id="_x0000_s58836" style="position:absolute;left:1055;top:1433;width:312;height:298" filled="f" strokecolor="#24282b" strokeweight="33e-5mm"/>
            <v:rect id="_x0000_s58837" style="position:absolute;left:1355;top:1433;width:300;height:298" filled="f" strokecolor="#24282b" strokeweight="33e-5mm"/>
            <v:rect id="_x0000_s58838" style="position:absolute;left:1643;top:1433;width:300;height:298" filled="f" strokecolor="#24282b" strokeweight="33e-5mm"/>
            <v:rect id="_x0000_s58839" style="position:absolute;left:1931;top:1433;width:287;height:298" filled="f" strokecolor="#24282b" strokeweight="33e-5mm"/>
            <v:rect id="_x0000_s58840" style="position:absolute;left:2206;top:1433;width:312;height:298" filled="f" strokecolor="#24282b" strokeweight="33e-5mm"/>
            <v:rect id="_x0000_s58841" style="position:absolute;left:2506;top:1433;width:300;height:298" filled="f" strokecolor="#24282b" strokeweight="33e-5mm"/>
            <v:rect id="_x0000_s58842" style="position:absolute;left:2794;top:1433;width:300;height:298" filled="f" strokecolor="#24282b" strokeweight="33e-5mm"/>
            <v:rect id="_x0000_s58843" style="position:absolute;left:3082;top:1433;width:288;height:298" filled="f" strokecolor="#24282b" strokeweight="33e-5mm"/>
            <v:rect id="_x0000_s58844" style="position:absolute;left:1055;top:1719;width:312;height:299" filled="f" strokecolor="#24282b" strokeweight="33e-5mm"/>
            <v:rect id="_x0000_s58845" style="position:absolute;left:1355;top:1719;width:300;height:299" filled="f" strokecolor="#24282b" strokeweight="33e-5mm"/>
            <v:rect id="_x0000_s58846" style="position:absolute;left:1643;top:1719;width:300;height:299" filled="f" strokecolor="#24282b" strokeweight="33e-5mm"/>
            <v:rect id="_x0000_s58847" style="position:absolute;left:1931;top:1719;width:287;height:299" filled="f" strokecolor="#24282b" strokeweight="33e-5mm"/>
            <v:rect id="_x0000_s58848" style="position:absolute;left:2206;top:1719;width:312;height:299" filled="f" strokecolor="#24282b" strokeweight="33e-5mm"/>
            <v:rect id="_x0000_s58849" style="position:absolute;left:2506;top:1719;width:300;height:299" filled="f" strokecolor="#24282b" strokeweight="33e-5mm"/>
            <v:rect id="_x0000_s58850" style="position:absolute;left:2794;top:1719;width:300;height:299" filled="f" strokecolor="#24282b" strokeweight="33e-5mm"/>
            <v:rect id="_x0000_s58851" style="position:absolute;left:3082;top:1719;width:288;height:299" filled="f" strokecolor="#24282b" strokeweight="33e-5mm"/>
            <v:rect id="_x0000_s58852" style="position:absolute;left:1055;top:2006;width:312;height:287" filled="f" strokecolor="#24282b" strokeweight="33e-5mm"/>
            <v:rect id="_x0000_s58853" style="position:absolute;left:1355;top:2006;width:300;height:287" filled="f" strokecolor="#24282b" strokeweight="33e-5mm"/>
            <v:rect id="_x0000_s58854" style="position:absolute;left:1643;top:2006;width:300;height:287" filled="f" strokecolor="#24282b" strokeweight="33e-5mm"/>
            <v:rect id="_x0000_s58855" style="position:absolute;left:1931;top:2006;width:287;height:287" filled="f" strokecolor="#24282b" strokeweight="33e-5mm"/>
            <v:rect id="_x0000_s58856" style="position:absolute;left:2206;top:2006;width:312;height:287" filled="f" strokecolor="#24282b" strokeweight="33e-5mm"/>
            <v:rect id="_x0000_s58857" style="position:absolute;left:2506;top:2006;width:300;height:287" filled="f" strokecolor="#24282b" strokeweight="33e-5mm"/>
            <v:rect id="_x0000_s58858" style="position:absolute;left:2794;top:2006;width:300;height:287" filled="f" strokecolor="#24282b" strokeweight="33e-5mm"/>
            <v:rect id="_x0000_s58859" style="position:absolute;left:3082;top:2006;width:288;height:287" filled="f" strokecolor="#24282b" strokeweight="33e-5mm"/>
            <v:rect id="_x0000_s58860" style="position:absolute;left:1055;top:2292;width:312;height:298" filled="f" strokecolor="#24282b" strokeweight="33e-5mm"/>
            <v:rect id="_x0000_s58861" style="position:absolute;left:1355;top:2292;width:300;height:298" filled="f" strokecolor="#24282b" strokeweight="33e-5mm"/>
            <v:rect id="_x0000_s58862" style="position:absolute;left:1643;top:2292;width:300;height:298" filled="f" strokecolor="#24282b" strokeweight="33e-5mm"/>
            <v:rect id="_x0000_s58863" style="position:absolute;left:1931;top:2292;width:287;height:298" filled="f" strokecolor="#24282b" strokeweight="33e-5mm"/>
            <v:rect id="_x0000_s58864" style="position:absolute;left:2206;top:2292;width:312;height:298" filled="f" strokecolor="#24282b" strokeweight="33e-5mm"/>
            <v:rect id="_x0000_s58865" style="position:absolute;left:2506;top:2292;width:300;height:298" filled="f" strokecolor="#24282b" strokeweight="33e-5mm"/>
            <v:rect id="_x0000_s58866" style="position:absolute;left:2794;top:2292;width:300;height:298" filled="f" strokecolor="#24282b" strokeweight="33e-5mm"/>
            <v:rect id="_x0000_s58867" style="position:absolute;left:3082;top:2292;width:288;height:298" filled="f" strokecolor="#24282b" strokeweight="33e-5mm"/>
            <v:rect id="_x0000_s58868" style="position:absolute;left:1055;top:2578;width:312;height:299" filled="f" strokecolor="#24282b" strokeweight="33e-5mm"/>
            <v:rect id="_x0000_s58869" style="position:absolute;left:1355;top:2578;width:300;height:299" filled="f" strokecolor="#24282b" strokeweight="33e-5mm"/>
            <v:rect id="_x0000_s58870" style="position:absolute;left:1643;top:2578;width:300;height:299" filled="f" strokecolor="#24282b" strokeweight="33e-5mm"/>
            <v:rect id="_x0000_s58871" style="position:absolute;left:1931;top:2578;width:287;height:299" filled="f" strokecolor="#24282b" strokeweight="33e-5mm"/>
            <v:rect id="_x0000_s58872" style="position:absolute;left:2206;top:2578;width:312;height:299" filled="f" strokecolor="#24282b" strokeweight="33e-5mm"/>
            <v:rect id="_x0000_s58873" style="position:absolute;left:2506;top:2578;width:300;height:299" filled="f" strokecolor="#24282b" strokeweight="33e-5mm"/>
            <v:rect id="_x0000_s58874" style="position:absolute;left:2794;top:2578;width:300;height:299" filled="f" strokecolor="#24282b" strokeweight="33e-5mm"/>
            <v:rect id="_x0000_s58875" style="position:absolute;left:3082;top:2578;width:288;height:299" filled="f" strokecolor="#24282b" strokeweight="33e-5mm"/>
            <v:line id="_x0000_s58876" style="position:absolute" from="696,1063" to="697,2364" strokecolor="#24282b" strokeweight="33e-5mm">
              <v:stroke joinstyle="miter"/>
            </v:line>
            <v:shape id="_x0000_s58877" style="position:absolute;left:648;top:2257;width:107;height:107" coordsize="9,9" path="m,l4,9,9,e" filled="f" strokecolor="#24282b" strokeweight="33e-5mm">
              <v:stroke joinstyle="miter"/>
              <v:path arrowok="t"/>
            </v:shape>
            <v:line id="_x0000_s58878" style="position:absolute" from="1559,296" to="2866,297" strokecolor="#24282b" strokeweight="33e-5mm">
              <v:stroke joinstyle="miter"/>
            </v:line>
            <v:shape id="_x0000_s58879" style="position:absolute;left:2770;top:215;width:96;height:107" coordsize="8,9" path="m,9l8,4,,e" filled="f" strokecolor="#24282b" strokeweight="33e-5mm">
              <v:stroke joinstyle="miter"/>
              <v:path arrowok="t"/>
            </v:shape>
            <v:rect id="_x0000_s58880" style="position:absolute;left:1163;top:621;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8881" style="position:absolute;left:1451;top:621;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8882" style="position:absolute;left:1739;top:621;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8883" style="position:absolute;left:2015;top:621;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8884" style="position:absolute;left:2266;top:621;width:178;height:267;mso-wrap-style:none;v-text-anchor:top" filled="f" stroked="f">
              <v:textbox style="mso-fit-shape-to-text:t" inset="0,0,0,0">
                <w:txbxContent>
                  <w:p w:rsidR="00F65EEF" w:rsidRDefault="00F65EEF">
                    <w:r>
                      <w:rPr>
                        <w:rFonts w:ascii="Arial" w:hAnsi="Arial" w:cs="Arial"/>
                        <w:color w:val="24282B"/>
                        <w:sz w:val="16"/>
                        <w:szCs w:val="16"/>
                      </w:rPr>
                      <w:t>15</w:t>
                    </w:r>
                  </w:p>
                </w:txbxContent>
              </v:textbox>
            </v:rect>
            <v:rect id="_x0000_s58885" style="position:absolute;left:2554;top:621;width:178;height:267;mso-wrap-style:none;v-text-anchor:top" filled="f" stroked="f">
              <v:textbox style="mso-fit-shape-to-text:t" inset="0,0,0,0">
                <w:txbxContent>
                  <w:p w:rsidR="00F65EEF" w:rsidRDefault="00F65EEF">
                    <w:r>
                      <w:rPr>
                        <w:rFonts w:ascii="Arial" w:hAnsi="Arial" w:cs="Arial"/>
                        <w:color w:val="24282B"/>
                        <w:sz w:val="16"/>
                        <w:szCs w:val="16"/>
                      </w:rPr>
                      <w:t>16</w:t>
                    </w:r>
                  </w:p>
                </w:txbxContent>
              </v:textbox>
            </v:rect>
            <v:rect id="_x0000_s58886" style="position:absolute;left:2842;top:621;width:178;height:267;mso-wrap-style:none;v-text-anchor:top" filled="f" stroked="f">
              <v:textbox style="mso-fit-shape-to-text:t" inset="0,0,0,0">
                <w:txbxContent>
                  <w:p w:rsidR="00F65EEF" w:rsidRDefault="00F65EEF">
                    <w:r>
                      <w:rPr>
                        <w:rFonts w:ascii="Arial" w:hAnsi="Arial" w:cs="Arial"/>
                        <w:color w:val="24282B"/>
                        <w:sz w:val="16"/>
                        <w:szCs w:val="16"/>
                      </w:rPr>
                      <w:t>28</w:t>
                    </w:r>
                  </w:p>
                </w:txbxContent>
              </v:textbox>
            </v:rect>
            <v:rect id="_x0000_s58887" style="position:absolute;left:3142;top:621;width:178;height:267;mso-wrap-style:none;v-text-anchor:top" filled="f" stroked="f">
              <v:textbox style="mso-fit-shape-to-text:t" inset="0,0,0,0">
                <w:txbxContent>
                  <w:p w:rsidR="00F65EEF" w:rsidRDefault="00F65EEF">
                    <w:r>
                      <w:rPr>
                        <w:rFonts w:ascii="Arial" w:hAnsi="Arial" w:cs="Arial"/>
                        <w:color w:val="24282B"/>
                        <w:sz w:val="16"/>
                        <w:szCs w:val="16"/>
                      </w:rPr>
                      <w:t>29</w:t>
                    </w:r>
                  </w:p>
                </w:txbxContent>
              </v:textbox>
            </v:rect>
            <v:rect id="_x0000_s58888" style="position:absolute;left:1163;top:908;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8889" style="position:absolute;left:1451;top:908;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8890" style="position:absolute;left:1739;top:908;width:89;height:267;mso-wrap-style:none;v-text-anchor:top" filled="f" stroked="f">
              <v:textbox style="mso-fit-shape-to-text:t" inset="0,0,0,0">
                <w:txbxContent>
                  <w:p w:rsidR="00F65EEF" w:rsidRDefault="00F65EEF">
                    <w:r>
                      <w:rPr>
                        <w:rFonts w:ascii="Arial" w:hAnsi="Arial" w:cs="Arial"/>
                        <w:color w:val="24282B"/>
                        <w:sz w:val="16"/>
                        <w:szCs w:val="16"/>
                      </w:rPr>
                      <w:t>8</w:t>
                    </w:r>
                  </w:p>
                </w:txbxContent>
              </v:textbox>
            </v:rect>
            <v:rect id="_x0000_s58891" style="position:absolute;left:1979;top:908;width:178;height:267;mso-wrap-style:none;v-text-anchor:top" filled="f" stroked="f">
              <v:textbox style="mso-fit-shape-to-text:t" inset="0,0,0,0">
                <w:txbxContent>
                  <w:p w:rsidR="00F65EEF" w:rsidRDefault="00F65EEF">
                    <w:r>
                      <w:rPr>
                        <w:rFonts w:ascii="Arial" w:hAnsi="Arial" w:cs="Arial"/>
                        <w:color w:val="24282B"/>
                        <w:sz w:val="16"/>
                        <w:szCs w:val="16"/>
                      </w:rPr>
                      <w:t>14</w:t>
                    </w:r>
                  </w:p>
                </w:txbxContent>
              </v:textbox>
            </v:rect>
            <v:rect id="_x0000_s58892" style="position:absolute;left:2266;top:908;width:178;height:267;mso-wrap-style:none;v-text-anchor:top" filled="f" stroked="f">
              <v:textbox style="mso-fit-shape-to-text:t" inset="0,0,0,0">
                <w:txbxContent>
                  <w:p w:rsidR="00F65EEF" w:rsidRDefault="00F65EEF">
                    <w:r>
                      <w:rPr>
                        <w:rFonts w:ascii="Arial" w:hAnsi="Arial" w:cs="Arial"/>
                        <w:color w:val="24282B"/>
                        <w:sz w:val="16"/>
                        <w:szCs w:val="16"/>
                      </w:rPr>
                      <w:t>17</w:t>
                    </w:r>
                  </w:p>
                </w:txbxContent>
              </v:textbox>
            </v:rect>
            <v:rect id="_x0000_s58893" style="position:absolute;left:2554;top:908;width:178;height:267;mso-wrap-style:none;v-text-anchor:top" filled="f" stroked="f">
              <v:textbox style="mso-fit-shape-to-text:t" inset="0,0,0,0">
                <w:txbxContent>
                  <w:p w:rsidR="00F65EEF" w:rsidRDefault="00F65EEF">
                    <w:r>
                      <w:rPr>
                        <w:rFonts w:ascii="Arial" w:hAnsi="Arial" w:cs="Arial"/>
                        <w:color w:val="24282B"/>
                        <w:sz w:val="16"/>
                        <w:szCs w:val="16"/>
                      </w:rPr>
                      <w:t>27</w:t>
                    </w:r>
                  </w:p>
                </w:txbxContent>
              </v:textbox>
            </v:rect>
            <v:rect id="_x0000_s58894" style="position:absolute;left:2842;top:908;width:178;height:267;mso-wrap-style:none;v-text-anchor:top" filled="f" stroked="f">
              <v:textbox style="mso-fit-shape-to-text:t" inset="0,0,0,0">
                <w:txbxContent>
                  <w:p w:rsidR="00F65EEF" w:rsidRDefault="00F65EEF">
                    <w:r>
                      <w:rPr>
                        <w:rFonts w:ascii="Arial" w:hAnsi="Arial" w:cs="Arial"/>
                        <w:color w:val="24282B"/>
                        <w:sz w:val="16"/>
                        <w:szCs w:val="16"/>
                      </w:rPr>
                      <w:t>30</w:t>
                    </w:r>
                  </w:p>
                </w:txbxContent>
              </v:textbox>
            </v:rect>
            <v:rect id="_x0000_s58895" style="position:absolute;left:3142;top:908;width:178;height:267;mso-wrap-style:none;v-text-anchor:top" filled="f" stroked="f">
              <v:textbox style="mso-fit-shape-to-text:t" inset="0,0,0,0">
                <w:txbxContent>
                  <w:p w:rsidR="00F65EEF" w:rsidRDefault="00F65EEF">
                    <w:r>
                      <w:rPr>
                        <w:rFonts w:ascii="Arial" w:hAnsi="Arial" w:cs="Arial"/>
                        <w:color w:val="24282B"/>
                        <w:sz w:val="16"/>
                        <w:szCs w:val="16"/>
                      </w:rPr>
                      <w:t>43</w:t>
                    </w:r>
                  </w:p>
                </w:txbxContent>
              </v:textbox>
            </v:rect>
            <v:rect id="_x0000_s58896" style="position:absolute;left:1163;top:1194;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8897" style="position:absolute;left:1451;top:1194;width:89;height:267;mso-wrap-style:none;v-text-anchor:top" filled="f" stroked="f">
              <v:textbox style="mso-fit-shape-to-text:t" inset="0,0,0,0">
                <w:txbxContent>
                  <w:p w:rsidR="00F65EEF" w:rsidRDefault="00F65EEF">
                    <w:r>
                      <w:rPr>
                        <w:rFonts w:ascii="Arial" w:hAnsi="Arial" w:cs="Arial"/>
                        <w:color w:val="24282B"/>
                        <w:sz w:val="16"/>
                        <w:szCs w:val="16"/>
                      </w:rPr>
                      <w:t>9</w:t>
                    </w:r>
                  </w:p>
                </w:txbxContent>
              </v:textbox>
            </v:rect>
            <v:rect id="_x0000_s58898" style="position:absolute;left:1691;top:1194;width:178;height:267;mso-wrap-style:none;v-text-anchor:top" filled="f" stroked="f">
              <v:textbox style="mso-fit-shape-to-text:t" inset="0,0,0,0">
                <w:txbxContent>
                  <w:p w:rsidR="00F65EEF" w:rsidRDefault="00F65EEF">
                    <w:r>
                      <w:rPr>
                        <w:rFonts w:ascii="Arial" w:hAnsi="Arial" w:cs="Arial"/>
                        <w:color w:val="24282B"/>
                        <w:sz w:val="16"/>
                        <w:szCs w:val="16"/>
                      </w:rPr>
                      <w:t>13</w:t>
                    </w:r>
                  </w:p>
                </w:txbxContent>
              </v:textbox>
            </v:rect>
            <v:rect id="_x0000_s58899" style="position:absolute;left:1979;top:1194;width:178;height:267;mso-wrap-style:none;v-text-anchor:top" filled="f" stroked="f">
              <v:textbox style="mso-fit-shape-to-text:t" inset="0,0,0,0">
                <w:txbxContent>
                  <w:p w:rsidR="00F65EEF" w:rsidRDefault="00F65EEF">
                    <w:r>
                      <w:rPr>
                        <w:rFonts w:ascii="Arial" w:hAnsi="Arial" w:cs="Arial"/>
                        <w:color w:val="24282B"/>
                        <w:sz w:val="16"/>
                        <w:szCs w:val="16"/>
                      </w:rPr>
                      <w:t>18</w:t>
                    </w:r>
                  </w:p>
                </w:txbxContent>
              </v:textbox>
            </v:rect>
            <v:rect id="_x0000_s58900" style="position:absolute;left:2266;top:1194;width:178;height:267;mso-wrap-style:none;v-text-anchor:top" filled="f" stroked="f">
              <v:textbox style="mso-fit-shape-to-text:t" inset="0,0,0,0">
                <w:txbxContent>
                  <w:p w:rsidR="00F65EEF" w:rsidRDefault="00F65EEF">
                    <w:r>
                      <w:rPr>
                        <w:rFonts w:ascii="Arial" w:hAnsi="Arial" w:cs="Arial"/>
                        <w:color w:val="24282B"/>
                        <w:sz w:val="16"/>
                        <w:szCs w:val="16"/>
                      </w:rPr>
                      <w:t>26</w:t>
                    </w:r>
                  </w:p>
                </w:txbxContent>
              </v:textbox>
            </v:rect>
            <v:rect id="_x0000_s58901" style="position:absolute;left:2554;top:1194;width:178;height:267;mso-wrap-style:none;v-text-anchor:top" filled="f" stroked="f">
              <v:textbox style="mso-fit-shape-to-text:t" inset="0,0,0,0">
                <w:txbxContent>
                  <w:p w:rsidR="00F65EEF" w:rsidRDefault="00F65EEF">
                    <w:r>
                      <w:rPr>
                        <w:rFonts w:ascii="Arial" w:hAnsi="Arial" w:cs="Arial"/>
                        <w:color w:val="24282B"/>
                        <w:sz w:val="16"/>
                        <w:szCs w:val="16"/>
                      </w:rPr>
                      <w:t>31</w:t>
                    </w:r>
                  </w:p>
                </w:txbxContent>
              </v:textbox>
            </v:rect>
            <v:rect id="_x0000_s58902" style="position:absolute;left:2842;top:1194;width:178;height:267;mso-wrap-style:none;v-text-anchor:top" filled="f" stroked="f">
              <v:textbox style="mso-fit-shape-to-text:t" inset="0,0,0,0">
                <w:txbxContent>
                  <w:p w:rsidR="00F65EEF" w:rsidRDefault="00F65EEF">
                    <w:r>
                      <w:rPr>
                        <w:rFonts w:ascii="Arial" w:hAnsi="Arial" w:cs="Arial"/>
                        <w:color w:val="24282B"/>
                        <w:sz w:val="16"/>
                        <w:szCs w:val="16"/>
                      </w:rPr>
                      <w:t>42</w:t>
                    </w:r>
                  </w:p>
                </w:txbxContent>
              </v:textbox>
            </v:rect>
            <v:rect id="_x0000_s58903" style="position:absolute;left:3142;top:1194;width:178;height:267;mso-wrap-style:none;v-text-anchor:top" filled="f" stroked="f">
              <v:textbox style="mso-fit-shape-to-text:t" inset="0,0,0,0">
                <w:txbxContent>
                  <w:p w:rsidR="00F65EEF" w:rsidRDefault="00F65EEF">
                    <w:r>
                      <w:rPr>
                        <w:rFonts w:ascii="Arial" w:hAnsi="Arial" w:cs="Arial"/>
                        <w:color w:val="24282B"/>
                        <w:sz w:val="16"/>
                        <w:szCs w:val="16"/>
                      </w:rPr>
                      <w:t>44</w:t>
                    </w:r>
                  </w:p>
                </w:txbxContent>
              </v:textbox>
            </v:rect>
            <v:rect id="_x0000_s58904" style="position:absolute;left:1115;top:1481;width:178;height:267;mso-wrap-style:none;v-text-anchor:top" filled="f" stroked="f">
              <v:textbox style="mso-fit-shape-to-text:t" inset="0,0,0,0">
                <w:txbxContent>
                  <w:p w:rsidR="00F65EEF" w:rsidRDefault="00F65EEF">
                    <w:r>
                      <w:rPr>
                        <w:rFonts w:ascii="Arial" w:hAnsi="Arial" w:cs="Arial"/>
                        <w:color w:val="24282B"/>
                        <w:sz w:val="16"/>
                        <w:szCs w:val="16"/>
                      </w:rPr>
                      <w:t>10</w:t>
                    </w:r>
                  </w:p>
                </w:txbxContent>
              </v:textbox>
            </v:rect>
            <v:rect id="_x0000_s58905" style="position:absolute;left:1403;top:1481;width:178;height:267;mso-wrap-style:none;v-text-anchor:top" filled="f" stroked="f">
              <v:textbox style="mso-fit-shape-to-text:t" inset="0,0,0,0">
                <w:txbxContent>
                  <w:p w:rsidR="00F65EEF" w:rsidRDefault="00F65EEF">
                    <w:r>
                      <w:rPr>
                        <w:rFonts w:ascii="Arial" w:hAnsi="Arial" w:cs="Arial"/>
                        <w:color w:val="24282B"/>
                        <w:sz w:val="16"/>
                        <w:szCs w:val="16"/>
                      </w:rPr>
                      <w:t>12</w:t>
                    </w:r>
                  </w:p>
                </w:txbxContent>
              </v:textbox>
            </v:rect>
            <v:rect id="_x0000_s58906" style="position:absolute;left:1691;top:1481;width:178;height:267;mso-wrap-style:none;v-text-anchor:top" filled="f" stroked="f">
              <v:textbox style="mso-fit-shape-to-text:t" inset="0,0,0,0">
                <w:txbxContent>
                  <w:p w:rsidR="00F65EEF" w:rsidRDefault="00F65EEF">
                    <w:r>
                      <w:rPr>
                        <w:rFonts w:ascii="Arial" w:hAnsi="Arial" w:cs="Arial"/>
                        <w:color w:val="24282B"/>
                        <w:sz w:val="16"/>
                        <w:szCs w:val="16"/>
                      </w:rPr>
                      <w:t>19</w:t>
                    </w:r>
                  </w:p>
                </w:txbxContent>
              </v:textbox>
            </v:rect>
            <v:rect id="_x0000_s58907" style="position:absolute;left:1979;top:1481;width:178;height:267;mso-wrap-style:none;v-text-anchor:top" filled="f" stroked="f">
              <v:textbox style="mso-fit-shape-to-text:t" inset="0,0,0,0">
                <w:txbxContent>
                  <w:p w:rsidR="00F65EEF" w:rsidRDefault="00F65EEF">
                    <w:r>
                      <w:rPr>
                        <w:rFonts w:ascii="Arial" w:hAnsi="Arial" w:cs="Arial"/>
                        <w:color w:val="24282B"/>
                        <w:sz w:val="16"/>
                        <w:szCs w:val="16"/>
                      </w:rPr>
                      <w:t>25</w:t>
                    </w:r>
                  </w:p>
                </w:txbxContent>
              </v:textbox>
            </v:rect>
            <v:rect id="_x0000_s58908" style="position:absolute;left:2266;top:1481;width:178;height:267;mso-wrap-style:none;v-text-anchor:top" filled="f" stroked="f">
              <v:textbox style="mso-fit-shape-to-text:t" inset="0,0,0,0">
                <w:txbxContent>
                  <w:p w:rsidR="00F65EEF" w:rsidRDefault="00F65EEF">
                    <w:r>
                      <w:rPr>
                        <w:rFonts w:ascii="Arial" w:hAnsi="Arial" w:cs="Arial"/>
                        <w:color w:val="24282B"/>
                        <w:sz w:val="16"/>
                        <w:szCs w:val="16"/>
                      </w:rPr>
                      <w:t>32</w:t>
                    </w:r>
                  </w:p>
                </w:txbxContent>
              </v:textbox>
            </v:rect>
            <v:rect id="_x0000_s58909" style="position:absolute;left:2554;top:1481;width:178;height:267;mso-wrap-style:none;v-text-anchor:top" filled="f" stroked="f">
              <v:textbox style="mso-fit-shape-to-text:t" inset="0,0,0,0">
                <w:txbxContent>
                  <w:p w:rsidR="00F65EEF" w:rsidRDefault="00F65EEF">
                    <w:r>
                      <w:rPr>
                        <w:rFonts w:ascii="Arial" w:hAnsi="Arial" w:cs="Arial"/>
                        <w:color w:val="24282B"/>
                        <w:sz w:val="16"/>
                        <w:szCs w:val="16"/>
                      </w:rPr>
                      <w:t>41</w:t>
                    </w:r>
                  </w:p>
                </w:txbxContent>
              </v:textbox>
            </v:rect>
            <v:rect id="_x0000_s58910" style="position:absolute;left:2842;top:1481;width:178;height:267;mso-wrap-style:none;v-text-anchor:top" filled="f" stroked="f">
              <v:textbox style="mso-fit-shape-to-text:t" inset="0,0,0,0">
                <w:txbxContent>
                  <w:p w:rsidR="00F65EEF" w:rsidRDefault="00F65EEF">
                    <w:r>
                      <w:rPr>
                        <w:rFonts w:ascii="Arial" w:hAnsi="Arial" w:cs="Arial"/>
                        <w:color w:val="24282B"/>
                        <w:sz w:val="16"/>
                        <w:szCs w:val="16"/>
                      </w:rPr>
                      <w:t>45</w:t>
                    </w:r>
                  </w:p>
                </w:txbxContent>
              </v:textbox>
            </v:rect>
            <v:rect id="_x0000_s58911" style="position:absolute;left:3142;top:1481;width:178;height:267;mso-wrap-style:none;v-text-anchor:top" filled="f" stroked="f">
              <v:textbox style="mso-fit-shape-to-text:t" inset="0,0,0,0">
                <w:txbxContent>
                  <w:p w:rsidR="00F65EEF" w:rsidRDefault="00F65EEF">
                    <w:r>
                      <w:rPr>
                        <w:rFonts w:ascii="Arial" w:hAnsi="Arial" w:cs="Arial"/>
                        <w:color w:val="24282B"/>
                        <w:sz w:val="16"/>
                        <w:szCs w:val="16"/>
                      </w:rPr>
                      <w:t>54</w:t>
                    </w:r>
                  </w:p>
                </w:txbxContent>
              </v:textbox>
            </v:rect>
            <v:rect id="_x0000_s58912" style="position:absolute;left:1115;top:1767;width:178;height:267;mso-wrap-style:none;v-text-anchor:top" filled="f" stroked="f">
              <v:textbox style="mso-fit-shape-to-text:t" inset="0,0,0,0">
                <w:txbxContent>
                  <w:p w:rsidR="00F65EEF" w:rsidRDefault="00F65EEF">
                    <w:r>
                      <w:rPr>
                        <w:rFonts w:ascii="Arial" w:hAnsi="Arial" w:cs="Arial"/>
                        <w:color w:val="24282B"/>
                        <w:sz w:val="16"/>
                        <w:szCs w:val="16"/>
                      </w:rPr>
                      <w:t>11</w:t>
                    </w:r>
                  </w:p>
                </w:txbxContent>
              </v:textbox>
            </v:rect>
            <v:rect id="_x0000_s58913" style="position:absolute;left:1415;top:1767;width:178;height:267;mso-wrap-style:none;v-text-anchor:top" filled="f" stroked="f">
              <v:textbox style="mso-fit-shape-to-text:t" inset="0,0,0,0">
                <w:txbxContent>
                  <w:p w:rsidR="00F65EEF" w:rsidRDefault="00F65EEF">
                    <w:r>
                      <w:rPr>
                        <w:rFonts w:ascii="Arial" w:hAnsi="Arial" w:cs="Arial"/>
                        <w:color w:val="24282B"/>
                        <w:sz w:val="16"/>
                        <w:szCs w:val="16"/>
                      </w:rPr>
                      <w:t>20</w:t>
                    </w:r>
                  </w:p>
                </w:txbxContent>
              </v:textbox>
            </v:rect>
            <v:rect id="_x0000_s58914" style="position:absolute;left:1691;top:1767;width:178;height:267;mso-wrap-style:none;v-text-anchor:top" filled="f" stroked="f">
              <v:textbox style="mso-fit-shape-to-text:t" inset="0,0,0,0">
                <w:txbxContent>
                  <w:p w:rsidR="00F65EEF" w:rsidRDefault="00F65EEF">
                    <w:r>
                      <w:rPr>
                        <w:rFonts w:ascii="Arial" w:hAnsi="Arial" w:cs="Arial"/>
                        <w:color w:val="24282B"/>
                        <w:sz w:val="16"/>
                        <w:szCs w:val="16"/>
                      </w:rPr>
                      <w:t>24</w:t>
                    </w:r>
                  </w:p>
                </w:txbxContent>
              </v:textbox>
            </v:rect>
            <v:rect id="_x0000_s58915" style="position:absolute;left:1979;top:1767;width:178;height:267;mso-wrap-style:none;v-text-anchor:top" filled="f" stroked="f">
              <v:textbox style="mso-fit-shape-to-text:t" inset="0,0,0,0">
                <w:txbxContent>
                  <w:p w:rsidR="00F65EEF" w:rsidRDefault="00F65EEF">
                    <w:r>
                      <w:rPr>
                        <w:rFonts w:ascii="Arial" w:hAnsi="Arial" w:cs="Arial"/>
                        <w:color w:val="24282B"/>
                        <w:sz w:val="16"/>
                        <w:szCs w:val="16"/>
                      </w:rPr>
                      <w:t>33</w:t>
                    </w:r>
                  </w:p>
                </w:txbxContent>
              </v:textbox>
            </v:rect>
            <v:rect id="_x0000_s58916" style="position:absolute;left:2266;top:1767;width:178;height:267;mso-wrap-style:none;v-text-anchor:top" filled="f" stroked="f">
              <v:textbox style="mso-fit-shape-to-text:t" inset="0,0,0,0">
                <w:txbxContent>
                  <w:p w:rsidR="00F65EEF" w:rsidRDefault="00F65EEF">
                    <w:r>
                      <w:rPr>
                        <w:rFonts w:ascii="Arial" w:hAnsi="Arial" w:cs="Arial"/>
                        <w:color w:val="24282B"/>
                        <w:sz w:val="16"/>
                        <w:szCs w:val="16"/>
                      </w:rPr>
                      <w:t>40</w:t>
                    </w:r>
                  </w:p>
                </w:txbxContent>
              </v:textbox>
            </v:rect>
            <v:rect id="_x0000_s58917" style="position:absolute;left:2554;top:1767;width:178;height:267;mso-wrap-style:none;v-text-anchor:top" filled="f" stroked="f">
              <v:textbox style="mso-fit-shape-to-text:t" inset="0,0,0,0">
                <w:txbxContent>
                  <w:p w:rsidR="00F65EEF" w:rsidRDefault="00F65EEF">
                    <w:r>
                      <w:rPr>
                        <w:rFonts w:ascii="Arial" w:hAnsi="Arial" w:cs="Arial"/>
                        <w:color w:val="24282B"/>
                        <w:sz w:val="16"/>
                        <w:szCs w:val="16"/>
                      </w:rPr>
                      <w:t>46</w:t>
                    </w:r>
                  </w:p>
                </w:txbxContent>
              </v:textbox>
            </v:rect>
            <v:rect id="_x0000_s58918" style="position:absolute;left:2842;top:1767;width:178;height:267;mso-wrap-style:none;v-text-anchor:top" filled="f" stroked="f">
              <v:textbox style="mso-fit-shape-to-text:t" inset="0,0,0,0">
                <w:txbxContent>
                  <w:p w:rsidR="00F65EEF" w:rsidRDefault="00F65EEF">
                    <w:r>
                      <w:rPr>
                        <w:rFonts w:ascii="Arial" w:hAnsi="Arial" w:cs="Arial"/>
                        <w:color w:val="24282B"/>
                        <w:sz w:val="16"/>
                        <w:szCs w:val="16"/>
                      </w:rPr>
                      <w:t>53</w:t>
                    </w:r>
                  </w:p>
                </w:txbxContent>
              </v:textbox>
            </v:rect>
            <v:rect id="_x0000_s58919" style="position:absolute;left:3142;top:1767;width:178;height:267;mso-wrap-style:none;v-text-anchor:top" filled="f" stroked="f">
              <v:textbox style="mso-fit-shape-to-text:t" inset="0,0,0,0">
                <w:txbxContent>
                  <w:p w:rsidR="00F65EEF" w:rsidRDefault="00F65EEF">
                    <w:r>
                      <w:rPr>
                        <w:rFonts w:ascii="Arial" w:hAnsi="Arial" w:cs="Arial"/>
                        <w:color w:val="24282B"/>
                        <w:sz w:val="16"/>
                        <w:szCs w:val="16"/>
                      </w:rPr>
                      <w:t>55</w:t>
                    </w:r>
                  </w:p>
                </w:txbxContent>
              </v:textbox>
            </v:rect>
            <v:rect id="_x0000_s58920" style="position:absolute;left:1115;top:2066;width:178;height:267;mso-wrap-style:none;v-text-anchor:top" filled="f" stroked="f">
              <v:textbox style="mso-fit-shape-to-text:t" inset="0,0,0,0">
                <w:txbxContent>
                  <w:p w:rsidR="00F65EEF" w:rsidRDefault="00F65EEF">
                    <w:r>
                      <w:rPr>
                        <w:rFonts w:ascii="Arial" w:hAnsi="Arial" w:cs="Arial"/>
                        <w:color w:val="24282B"/>
                        <w:sz w:val="16"/>
                        <w:szCs w:val="16"/>
                      </w:rPr>
                      <w:t>21</w:t>
                    </w:r>
                  </w:p>
                </w:txbxContent>
              </v:textbox>
            </v:rect>
            <v:rect id="_x0000_s58921" style="position:absolute;left:1403;top:2066;width:178;height:267;mso-wrap-style:none;v-text-anchor:top" filled="f" stroked="f">
              <v:textbox style="mso-fit-shape-to-text:t" inset="0,0,0,0">
                <w:txbxContent>
                  <w:p w:rsidR="00F65EEF" w:rsidRDefault="00F65EEF">
                    <w:r>
                      <w:rPr>
                        <w:rFonts w:ascii="Arial" w:hAnsi="Arial" w:cs="Arial"/>
                        <w:color w:val="24282B"/>
                        <w:sz w:val="16"/>
                        <w:szCs w:val="16"/>
                      </w:rPr>
                      <w:t>23</w:t>
                    </w:r>
                  </w:p>
                </w:txbxContent>
              </v:textbox>
            </v:rect>
            <v:rect id="_x0000_s58922" style="position:absolute;left:1691;top:2066;width:178;height:267;mso-wrap-style:none;v-text-anchor:top" filled="f" stroked="f">
              <v:textbox style="mso-fit-shape-to-text:t" inset="0,0,0,0">
                <w:txbxContent>
                  <w:p w:rsidR="00F65EEF" w:rsidRDefault="00F65EEF">
                    <w:r>
                      <w:rPr>
                        <w:rFonts w:ascii="Arial" w:hAnsi="Arial" w:cs="Arial"/>
                        <w:color w:val="24282B"/>
                        <w:sz w:val="16"/>
                        <w:szCs w:val="16"/>
                      </w:rPr>
                      <w:t>34</w:t>
                    </w:r>
                  </w:p>
                </w:txbxContent>
              </v:textbox>
            </v:rect>
            <v:rect id="_x0000_s58923" style="position:absolute;left:1979;top:2066;width:178;height:267;mso-wrap-style:none;v-text-anchor:top" filled="f" stroked="f">
              <v:textbox style="mso-fit-shape-to-text:t" inset="0,0,0,0">
                <w:txbxContent>
                  <w:p w:rsidR="00F65EEF" w:rsidRDefault="00F65EEF">
                    <w:r>
                      <w:rPr>
                        <w:rFonts w:ascii="Arial" w:hAnsi="Arial" w:cs="Arial"/>
                        <w:color w:val="24282B"/>
                        <w:sz w:val="16"/>
                        <w:szCs w:val="16"/>
                      </w:rPr>
                      <w:t>39</w:t>
                    </w:r>
                  </w:p>
                </w:txbxContent>
              </v:textbox>
            </v:rect>
            <v:rect id="_x0000_s58924" style="position:absolute;left:2266;top:2066;width:178;height:267;mso-wrap-style:none;v-text-anchor:top" filled="f" stroked="f">
              <v:textbox style="mso-fit-shape-to-text:t" inset="0,0,0,0">
                <w:txbxContent>
                  <w:p w:rsidR="00F65EEF" w:rsidRDefault="00F65EEF">
                    <w:r>
                      <w:rPr>
                        <w:rFonts w:ascii="Arial" w:hAnsi="Arial" w:cs="Arial"/>
                        <w:color w:val="24282B"/>
                        <w:sz w:val="16"/>
                        <w:szCs w:val="16"/>
                      </w:rPr>
                      <w:t>47</w:t>
                    </w:r>
                  </w:p>
                </w:txbxContent>
              </v:textbox>
            </v:rect>
            <v:rect id="_x0000_s58925" style="position:absolute;left:2554;top:2066;width:178;height:267;mso-wrap-style:none;v-text-anchor:top" filled="f" stroked="f">
              <v:textbox style="mso-fit-shape-to-text:t" inset="0,0,0,0">
                <w:txbxContent>
                  <w:p w:rsidR="00F65EEF" w:rsidRDefault="00F65EEF">
                    <w:r>
                      <w:rPr>
                        <w:rFonts w:ascii="Arial" w:hAnsi="Arial" w:cs="Arial"/>
                        <w:color w:val="24282B"/>
                        <w:sz w:val="16"/>
                        <w:szCs w:val="16"/>
                      </w:rPr>
                      <w:t>52</w:t>
                    </w:r>
                  </w:p>
                </w:txbxContent>
              </v:textbox>
            </v:rect>
            <v:rect id="_x0000_s58926" style="position:absolute;left:2842;top:2066;width:178;height:267;mso-wrap-style:none;v-text-anchor:top" filled="f" stroked="f">
              <v:textbox style="mso-fit-shape-to-text:t" inset="0,0,0,0">
                <w:txbxContent>
                  <w:p w:rsidR="00F65EEF" w:rsidRDefault="00F65EEF">
                    <w:r>
                      <w:rPr>
                        <w:rFonts w:ascii="Arial" w:hAnsi="Arial" w:cs="Arial"/>
                        <w:color w:val="24282B"/>
                        <w:sz w:val="16"/>
                        <w:szCs w:val="16"/>
                      </w:rPr>
                      <w:t>56</w:t>
                    </w:r>
                  </w:p>
                </w:txbxContent>
              </v:textbox>
            </v:rect>
            <v:rect id="_x0000_s58927" style="position:absolute;left:3142;top:2066;width:178;height:267;mso-wrap-style:none;v-text-anchor:top" filled="f" stroked="f">
              <v:textbox style="mso-fit-shape-to-text:t" inset="0,0,0,0">
                <w:txbxContent>
                  <w:p w:rsidR="00F65EEF" w:rsidRDefault="00F65EEF">
                    <w:r>
                      <w:rPr>
                        <w:rFonts w:ascii="Arial" w:hAnsi="Arial" w:cs="Arial"/>
                        <w:color w:val="24282B"/>
                        <w:sz w:val="16"/>
                        <w:szCs w:val="16"/>
                      </w:rPr>
                      <w:t>61</w:t>
                    </w:r>
                  </w:p>
                </w:txbxContent>
              </v:textbox>
            </v:rect>
            <v:rect id="_x0000_s58928" style="position:absolute;left:1115;top:2329;width:178;height:267;mso-wrap-style:none;v-text-anchor:top" filled="f" stroked="f">
              <v:textbox style="mso-fit-shape-to-text:t" inset="0,0,0,0">
                <w:txbxContent>
                  <w:p w:rsidR="00F65EEF" w:rsidRDefault="00F65EEF">
                    <w:r>
                      <w:rPr>
                        <w:rFonts w:ascii="Arial" w:hAnsi="Arial" w:cs="Arial"/>
                        <w:color w:val="24282B"/>
                        <w:sz w:val="16"/>
                        <w:szCs w:val="16"/>
                      </w:rPr>
                      <w:t>22</w:t>
                    </w:r>
                  </w:p>
                </w:txbxContent>
              </v:textbox>
            </v:rect>
            <v:rect id="_x0000_s58929" style="position:absolute;left:1403;top:2329;width:178;height:267;mso-wrap-style:none;v-text-anchor:top" filled="f" stroked="f">
              <v:textbox style="mso-fit-shape-to-text:t" inset="0,0,0,0">
                <w:txbxContent>
                  <w:p w:rsidR="00F65EEF" w:rsidRDefault="00F65EEF">
                    <w:r>
                      <w:rPr>
                        <w:rFonts w:ascii="Arial" w:hAnsi="Arial" w:cs="Arial"/>
                        <w:color w:val="24282B"/>
                        <w:sz w:val="16"/>
                        <w:szCs w:val="16"/>
                      </w:rPr>
                      <w:t>35</w:t>
                    </w:r>
                  </w:p>
                </w:txbxContent>
              </v:textbox>
            </v:rect>
            <v:rect id="_x0000_s58930" style="position:absolute;left:1691;top:2329;width:178;height:267;mso-wrap-style:none;v-text-anchor:top" filled="f" stroked="f">
              <v:textbox style="mso-fit-shape-to-text:t" inset="0,0,0,0">
                <w:txbxContent>
                  <w:p w:rsidR="00F65EEF" w:rsidRDefault="00F65EEF">
                    <w:r>
                      <w:rPr>
                        <w:rFonts w:ascii="Arial" w:hAnsi="Arial" w:cs="Arial"/>
                        <w:color w:val="24282B"/>
                        <w:sz w:val="16"/>
                        <w:szCs w:val="16"/>
                      </w:rPr>
                      <w:t>38</w:t>
                    </w:r>
                  </w:p>
                </w:txbxContent>
              </v:textbox>
            </v:rect>
            <v:rect id="_x0000_s58931" style="position:absolute;left:1979;top:2329;width:178;height:267;mso-wrap-style:none;v-text-anchor:top" filled="f" stroked="f">
              <v:textbox style="mso-fit-shape-to-text:t" inset="0,0,0,0">
                <w:txbxContent>
                  <w:p w:rsidR="00F65EEF" w:rsidRDefault="00F65EEF">
                    <w:r>
                      <w:rPr>
                        <w:rFonts w:ascii="Arial" w:hAnsi="Arial" w:cs="Arial"/>
                        <w:color w:val="24282B"/>
                        <w:sz w:val="16"/>
                        <w:szCs w:val="16"/>
                      </w:rPr>
                      <w:t>48</w:t>
                    </w:r>
                  </w:p>
                </w:txbxContent>
              </v:textbox>
            </v:rect>
            <v:rect id="_x0000_s58932" style="position:absolute;left:2266;top:2329;width:178;height:267;mso-wrap-style:none;v-text-anchor:top" filled="f" stroked="f">
              <v:textbox style="mso-fit-shape-to-text:t" inset="0,0,0,0">
                <w:txbxContent>
                  <w:p w:rsidR="00F65EEF" w:rsidRDefault="00F65EEF">
                    <w:r>
                      <w:rPr>
                        <w:rFonts w:ascii="Arial" w:hAnsi="Arial" w:cs="Arial"/>
                        <w:color w:val="24282B"/>
                        <w:sz w:val="16"/>
                        <w:szCs w:val="16"/>
                      </w:rPr>
                      <w:t>51</w:t>
                    </w:r>
                  </w:p>
                </w:txbxContent>
              </v:textbox>
            </v:rect>
            <v:rect id="_x0000_s58933" style="position:absolute;left:2554;top:2329;width:178;height:267;mso-wrap-style:none;v-text-anchor:top" filled="f" stroked="f">
              <v:textbox style="mso-fit-shape-to-text:t" inset="0,0,0,0">
                <w:txbxContent>
                  <w:p w:rsidR="00F65EEF" w:rsidRDefault="00F65EEF">
                    <w:r>
                      <w:rPr>
                        <w:rFonts w:ascii="Arial" w:hAnsi="Arial" w:cs="Arial"/>
                        <w:color w:val="24282B"/>
                        <w:sz w:val="16"/>
                        <w:szCs w:val="16"/>
                      </w:rPr>
                      <w:t>57</w:t>
                    </w:r>
                  </w:p>
                </w:txbxContent>
              </v:textbox>
            </v:rect>
            <v:rect id="_x0000_s58934" style="position:absolute;left:2842;top:2329;width:178;height:267;mso-wrap-style:none;v-text-anchor:top" filled="f" stroked="f">
              <v:textbox style="mso-fit-shape-to-text:t" inset="0,0,0,0">
                <w:txbxContent>
                  <w:p w:rsidR="00F65EEF" w:rsidRDefault="00F65EEF">
                    <w:r>
                      <w:rPr>
                        <w:rFonts w:ascii="Arial" w:hAnsi="Arial" w:cs="Arial"/>
                        <w:color w:val="24282B"/>
                        <w:sz w:val="16"/>
                        <w:szCs w:val="16"/>
                      </w:rPr>
                      <w:t>60</w:t>
                    </w:r>
                  </w:p>
                </w:txbxContent>
              </v:textbox>
            </v:rect>
            <v:rect id="_x0000_s58935" style="position:absolute;left:3142;top:2329;width:178;height:267;mso-wrap-style:none;v-text-anchor:top" filled="f" stroked="f">
              <v:textbox style="mso-fit-shape-to-text:t" inset="0,0,0,0">
                <w:txbxContent>
                  <w:p w:rsidR="00F65EEF" w:rsidRDefault="00F65EEF">
                    <w:r>
                      <w:rPr>
                        <w:rFonts w:ascii="Arial" w:hAnsi="Arial" w:cs="Arial"/>
                        <w:color w:val="24282B"/>
                        <w:sz w:val="16"/>
                        <w:szCs w:val="16"/>
                      </w:rPr>
                      <w:t>62</w:t>
                    </w:r>
                  </w:p>
                </w:txbxContent>
              </v:textbox>
            </v:rect>
            <v:rect id="_x0000_s58936" style="position:absolute;left:1115;top:2627;width:178;height:267;mso-wrap-style:none;v-text-anchor:top" filled="f" stroked="f">
              <v:textbox style="mso-fit-shape-to-text:t" inset="0,0,0,0">
                <w:txbxContent>
                  <w:p w:rsidR="00F65EEF" w:rsidRDefault="00F65EEF">
                    <w:r>
                      <w:rPr>
                        <w:rFonts w:ascii="Arial" w:hAnsi="Arial" w:cs="Arial"/>
                        <w:color w:val="24282B"/>
                        <w:sz w:val="16"/>
                        <w:szCs w:val="16"/>
                      </w:rPr>
                      <w:t>36</w:t>
                    </w:r>
                  </w:p>
                </w:txbxContent>
              </v:textbox>
            </v:rect>
            <v:rect id="_x0000_s58937" style="position:absolute;left:1403;top:2627;width:178;height:267;mso-wrap-style:none;v-text-anchor:top" filled="f" stroked="f">
              <v:textbox style="mso-fit-shape-to-text:t" inset="0,0,0,0">
                <w:txbxContent>
                  <w:p w:rsidR="00F65EEF" w:rsidRDefault="00F65EEF">
                    <w:r>
                      <w:rPr>
                        <w:rFonts w:ascii="Arial" w:hAnsi="Arial" w:cs="Arial"/>
                        <w:color w:val="24282B"/>
                        <w:sz w:val="16"/>
                        <w:szCs w:val="16"/>
                      </w:rPr>
                      <w:t>37</w:t>
                    </w:r>
                  </w:p>
                </w:txbxContent>
              </v:textbox>
            </v:rect>
            <v:rect id="_x0000_s58938" style="position:absolute;left:1691;top:2627;width:178;height:267;mso-wrap-style:none;v-text-anchor:top" filled="f" stroked="f">
              <v:textbox style="mso-fit-shape-to-text:t" inset="0,0,0,0">
                <w:txbxContent>
                  <w:p w:rsidR="00F65EEF" w:rsidRDefault="00F65EEF">
                    <w:r>
                      <w:rPr>
                        <w:rFonts w:ascii="Arial" w:hAnsi="Arial" w:cs="Arial"/>
                        <w:color w:val="24282B"/>
                        <w:sz w:val="16"/>
                        <w:szCs w:val="16"/>
                      </w:rPr>
                      <w:t>49</w:t>
                    </w:r>
                  </w:p>
                </w:txbxContent>
              </v:textbox>
            </v:rect>
            <v:rect id="_x0000_s58939" style="position:absolute;left:1979;top:2627;width:178;height:267;mso-wrap-style:none;v-text-anchor:top" filled="f" stroked="f">
              <v:textbox style="mso-fit-shape-to-text:t" inset="0,0,0,0">
                <w:txbxContent>
                  <w:p w:rsidR="00F65EEF" w:rsidRDefault="00F65EEF">
                    <w:r>
                      <w:rPr>
                        <w:rFonts w:ascii="Arial" w:hAnsi="Arial" w:cs="Arial"/>
                        <w:color w:val="24282B"/>
                        <w:sz w:val="16"/>
                        <w:szCs w:val="16"/>
                      </w:rPr>
                      <w:t>50</w:t>
                    </w:r>
                  </w:p>
                </w:txbxContent>
              </v:textbox>
            </v:rect>
            <v:rect id="_x0000_s58940" style="position:absolute;left:2266;top:2627;width:178;height:267;mso-wrap-style:none;v-text-anchor:top" filled="f" stroked="f">
              <v:textbox style="mso-fit-shape-to-text:t" inset="0,0,0,0">
                <w:txbxContent>
                  <w:p w:rsidR="00F65EEF" w:rsidRDefault="00F65EEF">
                    <w:r>
                      <w:rPr>
                        <w:rFonts w:ascii="Arial" w:hAnsi="Arial" w:cs="Arial"/>
                        <w:color w:val="24282B"/>
                        <w:sz w:val="16"/>
                        <w:szCs w:val="16"/>
                      </w:rPr>
                      <w:t>58</w:t>
                    </w:r>
                  </w:p>
                </w:txbxContent>
              </v:textbox>
            </v:rect>
            <v:rect id="_x0000_s58941" style="position:absolute;left:2554;top:2627;width:178;height:267;mso-wrap-style:none;v-text-anchor:top" filled="f" stroked="f">
              <v:textbox style="mso-fit-shape-to-text:t" inset="0,0,0,0">
                <w:txbxContent>
                  <w:p w:rsidR="00F65EEF" w:rsidRDefault="00F65EEF">
                    <w:r>
                      <w:rPr>
                        <w:rFonts w:ascii="Arial" w:hAnsi="Arial" w:cs="Arial"/>
                        <w:color w:val="24282B"/>
                        <w:sz w:val="16"/>
                        <w:szCs w:val="16"/>
                      </w:rPr>
                      <w:t>59</w:t>
                    </w:r>
                  </w:p>
                </w:txbxContent>
              </v:textbox>
            </v:rect>
            <v:rect id="_x0000_s58942" style="position:absolute;left:2842;top:2627;width:178;height:267;mso-wrap-style:none;v-text-anchor:top" filled="f" stroked="f">
              <v:textbox style="mso-fit-shape-to-text:t" inset="0,0,0,0">
                <w:txbxContent>
                  <w:p w:rsidR="00F65EEF" w:rsidRDefault="00F65EEF">
                    <w:r>
                      <w:rPr>
                        <w:rFonts w:ascii="Arial" w:hAnsi="Arial" w:cs="Arial"/>
                        <w:color w:val="24282B"/>
                        <w:sz w:val="16"/>
                        <w:szCs w:val="16"/>
                      </w:rPr>
                      <w:t>63</w:t>
                    </w:r>
                  </w:p>
                </w:txbxContent>
              </v:textbox>
            </v:rect>
            <v:rect id="_x0000_s58943" style="position:absolute;left:3142;top:2627;width:178;height:267;mso-wrap-style:none;v-text-anchor:top" filled="f" stroked="f">
              <v:textbox style="mso-fit-shape-to-text:t" inset="0,0,0,0">
                <w:txbxContent>
                  <w:p w:rsidR="00F65EEF" w:rsidRDefault="00F65EEF">
                    <w:r>
                      <w:rPr>
                        <w:rFonts w:ascii="Arial" w:hAnsi="Arial" w:cs="Arial"/>
                        <w:color w:val="24282B"/>
                        <w:sz w:val="16"/>
                        <w:szCs w:val="16"/>
                      </w:rPr>
                      <w:t>64</w:t>
                    </w:r>
                  </w:p>
                </w:txbxContent>
              </v:textbox>
            </v:rect>
            <v:rect id="_x0000_s58944" style="position:absolute;left:1163;top:327;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8945" style="position:absolute;left:1451;top:327;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8946" style="position:absolute;left:1739;top:327;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8947" style="position:absolute;left:2015;top:327;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8948" style="position:absolute;left:2314;top:327;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8949" style="position:absolute;left:2890;top:327;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8950" style="position:absolute;left:3178;top:327;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8951" style="position:absolute;left:851;top:577;width:89;height:267;mso-wrap-style:none;v-text-anchor:top" filled="f" stroked="f">
              <v:textbox style="mso-fit-shape-to-text:t" inset="0,0,0,0">
                <w:txbxContent>
                  <w:p w:rsidR="00F65EEF" w:rsidRDefault="00F65EEF">
                    <w:r>
                      <w:rPr>
                        <w:rFonts w:ascii="Arial" w:hAnsi="Arial" w:cs="Arial"/>
                        <w:color w:val="24282B"/>
                        <w:sz w:val="16"/>
                        <w:szCs w:val="16"/>
                      </w:rPr>
                      <w:t>0</w:t>
                    </w:r>
                  </w:p>
                </w:txbxContent>
              </v:textbox>
            </v:rect>
            <v:rect id="_x0000_s58952" style="position:absolute;left:851;top:864;width:89;height:267;mso-wrap-style:none;v-text-anchor:top" filled="f" stroked="f">
              <v:textbox style="mso-fit-shape-to-text:t" inset="0,0,0,0">
                <w:txbxContent>
                  <w:p w:rsidR="00F65EEF" w:rsidRDefault="00F65EEF">
                    <w:r>
                      <w:rPr>
                        <w:rFonts w:ascii="Arial" w:hAnsi="Arial" w:cs="Arial"/>
                        <w:color w:val="24282B"/>
                        <w:sz w:val="16"/>
                        <w:szCs w:val="16"/>
                      </w:rPr>
                      <w:t>1</w:t>
                    </w:r>
                  </w:p>
                </w:txbxContent>
              </v:textbox>
            </v:rect>
            <v:rect id="_x0000_s58953" style="position:absolute;left:851;top:1150;width:89;height:267;mso-wrap-style:none;v-text-anchor:top" filled="f" stroked="f">
              <v:textbox style="mso-fit-shape-to-text:t" inset="0,0,0,0">
                <w:txbxContent>
                  <w:p w:rsidR="00F65EEF" w:rsidRDefault="00F65EEF">
                    <w:r>
                      <w:rPr>
                        <w:rFonts w:ascii="Arial" w:hAnsi="Arial" w:cs="Arial"/>
                        <w:color w:val="24282B"/>
                        <w:sz w:val="16"/>
                        <w:szCs w:val="16"/>
                      </w:rPr>
                      <w:t>2</w:t>
                    </w:r>
                  </w:p>
                </w:txbxContent>
              </v:textbox>
            </v:rect>
            <v:rect id="_x0000_s58954" style="position:absolute;left:851;top:1437;width:89;height:267;mso-wrap-style:none;v-text-anchor:top" filled="f" stroked="f">
              <v:textbox style="mso-fit-shape-to-text:t" inset="0,0,0,0">
                <w:txbxContent>
                  <w:p w:rsidR="00F65EEF" w:rsidRDefault="00F65EEF">
                    <w:r>
                      <w:rPr>
                        <w:rFonts w:ascii="Arial" w:hAnsi="Arial" w:cs="Arial"/>
                        <w:color w:val="24282B"/>
                        <w:sz w:val="16"/>
                        <w:szCs w:val="16"/>
                      </w:rPr>
                      <w:t>3</w:t>
                    </w:r>
                  </w:p>
                </w:txbxContent>
              </v:textbox>
            </v:rect>
            <v:rect id="_x0000_s58955" style="position:absolute;left:851;top:1723;width:89;height:267;mso-wrap-style:none;v-text-anchor:top" filled="f" stroked="f">
              <v:textbox style="mso-fit-shape-to-text:t" inset="0,0,0,0">
                <w:txbxContent>
                  <w:p w:rsidR="00F65EEF" w:rsidRDefault="00F65EEF">
                    <w:r>
                      <w:rPr>
                        <w:rFonts w:ascii="Arial" w:hAnsi="Arial" w:cs="Arial"/>
                        <w:color w:val="24282B"/>
                        <w:sz w:val="16"/>
                        <w:szCs w:val="16"/>
                      </w:rPr>
                      <w:t>4</w:t>
                    </w:r>
                  </w:p>
                </w:txbxContent>
              </v:textbox>
            </v:rect>
            <v:rect id="_x0000_s58956" style="position:absolute;left:851;top:2022;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8957" style="position:absolute;left:851;top:2285;width:89;height:267;mso-wrap-style:none;v-text-anchor:top" filled="f" stroked="f">
              <v:textbox style="mso-fit-shape-to-text:t" inset="0,0,0,0">
                <w:txbxContent>
                  <w:p w:rsidR="00F65EEF" w:rsidRDefault="00F65EEF">
                    <w:r>
                      <w:rPr>
                        <w:rFonts w:ascii="Arial" w:hAnsi="Arial" w:cs="Arial"/>
                        <w:color w:val="24282B"/>
                        <w:sz w:val="16"/>
                        <w:szCs w:val="16"/>
                      </w:rPr>
                      <w:t>6</w:t>
                    </w:r>
                  </w:p>
                </w:txbxContent>
              </v:textbox>
            </v:rect>
            <v:rect id="_x0000_s58958" style="position:absolute;left:851;top:2583;width:89;height:267;mso-wrap-style:none;v-text-anchor:top" filled="f" stroked="f">
              <v:textbox style="mso-fit-shape-to-text:t" inset="0,0,0,0">
                <w:txbxContent>
                  <w:p w:rsidR="00F65EEF" w:rsidRDefault="00F65EEF">
                    <w:r>
                      <w:rPr>
                        <w:rFonts w:ascii="Arial" w:hAnsi="Arial" w:cs="Arial"/>
                        <w:color w:val="24282B"/>
                        <w:sz w:val="16"/>
                        <w:szCs w:val="16"/>
                      </w:rPr>
                      <w:t>7</w:t>
                    </w:r>
                  </w:p>
                </w:txbxContent>
              </v:textbox>
            </v:rect>
            <v:rect id="_x0000_s58961" style="position:absolute;left:2602;top:327;width:89;height:267;mso-wrap-style:none;v-text-anchor:top" filled="f" stroked="f">
              <v:textbox style="mso-fit-shape-to-text:t" inset="0,0,0,0">
                <w:txbxContent>
                  <w:p w:rsidR="00F65EEF" w:rsidRDefault="00F65EEF">
                    <w:r>
                      <w:rPr>
                        <w:rFonts w:ascii="Arial" w:hAnsi="Arial" w:cs="Arial"/>
                        <w:color w:val="24282B"/>
                        <w:sz w:val="16"/>
                        <w:szCs w:val="16"/>
                      </w:rPr>
                      <w:t>5</w:t>
                    </w:r>
                  </w:p>
                </w:txbxContent>
              </v:textbox>
            </v:rect>
            <v:rect id="_x0000_s58963" style="position:absolute;left:263;top:1748;width:385;height:399;mso-wrap-style:none;v-text-anchor:top" filled="f" stroked="f">
              <v:textbox style="mso-fit-shape-to-text:t" inset="0,0,0,0">
                <w:txbxContent>
                  <w:p w:rsidR="00F65EEF" w:rsidRDefault="00F65EEF" w:rsidP="00F03A8C">
                    <w:pPr>
                      <w:spacing w:before="40" w:after="40"/>
                      <w:rPr>
                        <w:lang w:bidi="ar-EG"/>
                      </w:rPr>
                    </w:pPr>
                    <w:r>
                      <w:rPr>
                        <w:rFonts w:ascii="Times New Roman Bold" w:hAnsi="Times New Roman Bold" w:hint="cs"/>
                        <w:b/>
                        <w:bCs/>
                        <w:color w:val="000000"/>
                        <w:sz w:val="16"/>
                        <w:szCs w:val="26"/>
                        <w:rtl/>
                        <w:lang w:bidi="ar-EG"/>
                      </w:rPr>
                      <w:t>رأسي</w:t>
                    </w:r>
                  </w:p>
                </w:txbxContent>
              </v:textbox>
            </v:rect>
            <w10:wrap type="none"/>
            <w10:anchorlock/>
          </v:group>
        </w:pict>
      </w:r>
    </w:p>
    <w:p w:rsidR="005F5FF3" w:rsidRDefault="005F5FF3" w:rsidP="00F30C51">
      <w:pPr>
        <w:pStyle w:val="Heading2"/>
        <w:rPr>
          <w:rtl/>
        </w:rPr>
      </w:pPr>
      <w:r>
        <w:t>3.4</w:t>
      </w:r>
      <w:r>
        <w:rPr>
          <w:rFonts w:hint="cs"/>
          <w:rtl/>
        </w:rPr>
        <w:tab/>
        <w:t>التكمية</w:t>
      </w:r>
    </w:p>
    <w:p w:rsidR="005F5FF3" w:rsidRPr="004A6229" w:rsidRDefault="005F5FF3" w:rsidP="003B6F95">
      <w:pPr>
        <w:pStyle w:val="Heading3"/>
        <w:rPr>
          <w:rtl/>
        </w:rPr>
      </w:pPr>
      <w:r>
        <w:t>1.3.4</w:t>
      </w:r>
      <w:r>
        <w:rPr>
          <w:rFonts w:hint="cs"/>
          <w:rtl/>
        </w:rPr>
        <w:tab/>
      </w:r>
      <w:r w:rsidR="003B6F95">
        <w:rPr>
          <w:rFonts w:hint="cs"/>
          <w:rtl/>
        </w:rPr>
        <w:t>مقدمة</w:t>
      </w:r>
    </w:p>
    <w:p w:rsidR="005F5FF3" w:rsidRDefault="005F5FF3" w:rsidP="00F30C51">
      <w:pPr>
        <w:rPr>
          <w:rtl/>
        </w:rPr>
      </w:pPr>
      <w:r>
        <w:rPr>
          <w:rFonts w:hint="cs"/>
          <w:rtl/>
        </w:rPr>
        <w:t xml:space="preserve">تقسّم المعاملات </w:t>
      </w:r>
      <w:r>
        <w:t>DCT</w:t>
      </w:r>
      <w:r>
        <w:rPr>
          <w:rFonts w:hint="cs"/>
          <w:rtl/>
        </w:rPr>
        <w:t xml:space="preserve"> الموزَّنة باستعمال خطوات التكمية، بغية قَصْر كمية المعطيات في القطعة الفيديوية الواحدة على خمس فِدَر واسعة مضغوطة، وعلى الحدّ من طول البتات في المعاملات </w:t>
      </w:r>
      <w:r>
        <w:t>AC</w:t>
      </w:r>
      <w:r>
        <w:rPr>
          <w:rFonts w:hint="cs"/>
          <w:rtl/>
        </w:rPr>
        <w:t xml:space="preserve">، وجعله ضمن </w:t>
      </w:r>
      <w:r>
        <w:t>9</w:t>
      </w:r>
      <w:r>
        <w:rPr>
          <w:rFonts w:hint="cs"/>
          <w:rtl/>
        </w:rPr>
        <w:t xml:space="preserve"> بتات.</w:t>
      </w:r>
    </w:p>
    <w:p w:rsidR="005F5FF3" w:rsidRPr="00263B58" w:rsidRDefault="005F5FF3" w:rsidP="00F30C51">
      <w:pPr>
        <w:pStyle w:val="Heading3"/>
        <w:rPr>
          <w:rtl/>
        </w:rPr>
      </w:pPr>
      <w:r>
        <w:t>2.3.4</w:t>
      </w:r>
      <w:r>
        <w:rPr>
          <w:rFonts w:hint="cs"/>
          <w:rtl/>
        </w:rPr>
        <w:tab/>
        <w:t>تخصيص البتات للتكمية</w:t>
      </w:r>
    </w:p>
    <w:p w:rsidR="005F5FF3" w:rsidRDefault="005F5FF3" w:rsidP="00F30C51">
      <w:pPr>
        <w:rPr>
          <w:rtl/>
        </w:rPr>
      </w:pPr>
      <w:r>
        <w:rPr>
          <w:rFonts w:hint="cs"/>
          <w:rtl/>
        </w:rPr>
        <w:t xml:space="preserve">يجري تمثيل المعاملات </w:t>
      </w:r>
      <w:r>
        <w:t>DCT</w:t>
      </w:r>
      <w:r>
        <w:rPr>
          <w:rFonts w:hint="cs"/>
          <w:rtl/>
        </w:rPr>
        <w:t xml:space="preserve"> الموزَّنة على النحو التالي:</w:t>
      </w:r>
    </w:p>
    <w:tbl>
      <w:tblPr>
        <w:bidiVisual/>
        <w:tblW w:w="0" w:type="auto"/>
        <w:tblLook w:val="01E0" w:firstRow="1" w:lastRow="1" w:firstColumn="1" w:lastColumn="1" w:noHBand="0" w:noVBand="0"/>
      </w:tblPr>
      <w:tblGrid>
        <w:gridCol w:w="3510"/>
        <w:gridCol w:w="6344"/>
      </w:tblGrid>
      <w:tr w:rsidR="005F5FF3" w:rsidRPr="00513EB8" w:rsidTr="00C736B2">
        <w:tc>
          <w:tcPr>
            <w:tcW w:w="3510" w:type="dxa"/>
          </w:tcPr>
          <w:p w:rsidR="005F5FF3" w:rsidRPr="00513EB8" w:rsidRDefault="005F5FF3" w:rsidP="00C37889">
            <w:pPr>
              <w:jc w:val="lowKashida"/>
              <w:rPr>
                <w:rtl/>
              </w:rPr>
            </w:pPr>
            <w:r w:rsidRPr="00513EB8">
              <w:rPr>
                <w:rtl/>
              </w:rPr>
              <w:tab/>
            </w:r>
            <w:r w:rsidRPr="00513EB8">
              <w:rPr>
                <w:rFonts w:hint="cs"/>
                <w:rtl/>
              </w:rPr>
              <w:t xml:space="preserve">قيمة المعامل </w:t>
            </w:r>
            <w:r w:rsidRPr="00513EB8">
              <w:t>DC</w:t>
            </w:r>
            <w:r w:rsidRPr="00513EB8">
              <w:rPr>
                <w:rFonts w:hint="cs"/>
                <w:rtl/>
              </w:rPr>
              <w:t xml:space="preserve"> (</w:t>
            </w:r>
            <w:r w:rsidRPr="00513EB8">
              <w:t>9</w:t>
            </w:r>
            <w:r w:rsidRPr="00513EB8">
              <w:rPr>
                <w:rFonts w:hint="cs"/>
                <w:rtl/>
              </w:rPr>
              <w:t xml:space="preserve"> بتات):</w:t>
            </w:r>
          </w:p>
        </w:tc>
        <w:tc>
          <w:tcPr>
            <w:tcW w:w="6344" w:type="dxa"/>
          </w:tcPr>
          <w:p w:rsidR="005F5FF3" w:rsidRPr="00513EB8" w:rsidRDefault="005F5FF3" w:rsidP="00C37889">
            <w:pPr>
              <w:jc w:val="lowKashida"/>
              <w:rPr>
                <w:rtl/>
              </w:rPr>
            </w:pPr>
            <w:r w:rsidRPr="00513EB8">
              <w:t>b8 b7 b6 b5 b4 b3 b2 b1 b0</w:t>
            </w:r>
          </w:p>
          <w:p w:rsidR="005F5FF3" w:rsidRPr="00513EB8" w:rsidRDefault="005F5FF3" w:rsidP="003B6F95">
            <w:pPr>
              <w:jc w:val="lowKashida"/>
              <w:rPr>
                <w:rtl/>
              </w:rPr>
            </w:pPr>
            <w:r w:rsidRPr="00513EB8">
              <w:rPr>
                <w:rFonts w:hint="cs"/>
                <w:rtl/>
              </w:rPr>
              <w:t xml:space="preserve">مكمّلة </w:t>
            </w:r>
            <w:r w:rsidR="003B6F95">
              <w:rPr>
                <w:rFonts w:hint="cs"/>
                <w:rtl/>
              </w:rPr>
              <w:t>الاثنينات</w:t>
            </w:r>
            <w:r w:rsidRPr="00513EB8">
              <w:rPr>
                <w:rFonts w:hint="cs"/>
                <w:rtl/>
              </w:rPr>
              <w:t xml:space="preserve"> (من </w:t>
            </w:r>
            <w:r w:rsidRPr="00513EB8">
              <w:t>255</w:t>
            </w:r>
            <w:r w:rsidR="00152B82">
              <w:rPr>
                <w:rFonts w:cs="Times New Roman"/>
              </w:rPr>
              <w:t>−</w:t>
            </w:r>
            <w:r w:rsidRPr="00513EB8">
              <w:rPr>
                <w:rFonts w:hint="cs"/>
                <w:rtl/>
              </w:rPr>
              <w:t xml:space="preserve"> إلى </w:t>
            </w:r>
            <w:r w:rsidRPr="00513EB8">
              <w:t>255</w:t>
            </w:r>
            <w:r w:rsidRPr="00513EB8">
              <w:rPr>
                <w:rFonts w:hint="cs"/>
                <w:rtl/>
              </w:rPr>
              <w:t>)</w:t>
            </w:r>
          </w:p>
        </w:tc>
      </w:tr>
      <w:tr w:rsidR="005F5FF3" w:rsidRPr="00513EB8" w:rsidTr="00C736B2">
        <w:tc>
          <w:tcPr>
            <w:tcW w:w="3510" w:type="dxa"/>
          </w:tcPr>
          <w:p w:rsidR="005F5FF3" w:rsidRPr="00513EB8" w:rsidRDefault="00F30C51" w:rsidP="00C37889">
            <w:pPr>
              <w:jc w:val="lowKashida"/>
              <w:rPr>
                <w:rtl/>
                <w:lang w:bidi="ar-EG"/>
              </w:rPr>
            </w:pPr>
            <w:r>
              <w:rPr>
                <w:rtl/>
              </w:rPr>
              <w:tab/>
            </w:r>
            <w:r w:rsidR="005F5FF3" w:rsidRPr="00513EB8">
              <w:rPr>
                <w:rFonts w:hint="cs"/>
                <w:rtl/>
              </w:rPr>
              <w:t xml:space="preserve">قيمة المعامل </w:t>
            </w:r>
            <w:r w:rsidR="005F5FF3" w:rsidRPr="00513EB8">
              <w:t>AC</w:t>
            </w:r>
            <w:r w:rsidR="005F5FF3" w:rsidRPr="00513EB8">
              <w:rPr>
                <w:rFonts w:hint="cs"/>
                <w:rtl/>
              </w:rPr>
              <w:t xml:space="preserve"> (</w:t>
            </w:r>
            <w:r w:rsidR="005F5FF3" w:rsidRPr="00513EB8">
              <w:t>12</w:t>
            </w:r>
            <w:r w:rsidR="005F5FF3" w:rsidRPr="00513EB8">
              <w:rPr>
                <w:rFonts w:hint="cs"/>
                <w:rtl/>
              </w:rPr>
              <w:t xml:space="preserve"> بتة)</w:t>
            </w:r>
            <w:r w:rsidR="00C736B2">
              <w:rPr>
                <w:rFonts w:hint="cs"/>
                <w:rtl/>
                <w:lang w:bidi="ar-EG"/>
              </w:rPr>
              <w:t>:</w:t>
            </w:r>
          </w:p>
        </w:tc>
        <w:tc>
          <w:tcPr>
            <w:tcW w:w="6344" w:type="dxa"/>
          </w:tcPr>
          <w:p w:rsidR="005F5FF3" w:rsidRPr="00513EB8" w:rsidRDefault="005F5FF3" w:rsidP="00C37889">
            <w:pPr>
              <w:jc w:val="lowKashida"/>
            </w:pPr>
            <w:r w:rsidRPr="00513EB8">
              <w:t>s b10 b9 b8 b7 b6 b5 b4 b3 b2 b1 b0</w:t>
            </w:r>
          </w:p>
          <w:p w:rsidR="005F5FF3" w:rsidRPr="00513EB8" w:rsidRDefault="00C736B2" w:rsidP="003B6F95">
            <w:pPr>
              <w:jc w:val="left"/>
              <w:rPr>
                <w:rtl/>
              </w:rPr>
            </w:pPr>
            <w:r w:rsidRPr="00513EB8">
              <w:rPr>
                <w:rFonts w:hint="cs"/>
                <w:rtl/>
              </w:rPr>
              <w:t xml:space="preserve">بتة واحدة </w:t>
            </w:r>
            <w:r w:rsidRPr="003B6F95">
              <w:rPr>
                <w:rFonts w:hint="cs"/>
                <w:rtl/>
              </w:rPr>
              <w:t>للعلامة (</w:t>
            </w:r>
            <w:r w:rsidR="003B6F95" w:rsidRPr="003B6F95">
              <w:t>–</w:t>
            </w:r>
            <w:r w:rsidRPr="003B6F95">
              <w:t>/+</w:t>
            </w:r>
            <w:r w:rsidRPr="003B6F95">
              <w:rPr>
                <w:rFonts w:hint="cs"/>
                <w:rtl/>
              </w:rPr>
              <w:t>)</w:t>
            </w:r>
            <w:r>
              <w:rPr>
                <w:rFonts w:hint="cs"/>
                <w:rtl/>
              </w:rPr>
              <w:t xml:space="preserve"> </w:t>
            </w:r>
            <w:r>
              <w:rPr>
                <w:rFonts w:hint="cs"/>
              </w:rPr>
              <w:sym w:font="Symbol" w:char="F02B"/>
            </w:r>
            <w:r w:rsidRPr="00513EB8">
              <w:rPr>
                <w:rFonts w:hint="cs"/>
                <w:rtl/>
              </w:rPr>
              <w:t xml:space="preserve"> </w:t>
            </w:r>
            <w:r w:rsidRPr="00513EB8">
              <w:t>11</w:t>
            </w:r>
            <w:r w:rsidRPr="00513EB8">
              <w:rPr>
                <w:rFonts w:hint="cs"/>
                <w:rtl/>
              </w:rPr>
              <w:t xml:space="preserve"> بتة للقيمة المطلقة </w:t>
            </w:r>
            <w:r w:rsidR="005F5FF3" w:rsidRPr="00513EB8">
              <w:rPr>
                <w:rFonts w:hint="cs"/>
                <w:rtl/>
              </w:rPr>
              <w:t>(من</w:t>
            </w:r>
            <w:r>
              <w:rPr>
                <w:rFonts w:hint="cs"/>
                <w:rtl/>
              </w:rPr>
              <w:t xml:space="preserve"> </w:t>
            </w:r>
            <w:r w:rsidR="005F5FF3" w:rsidRPr="00513EB8">
              <w:t>2</w:t>
            </w:r>
            <w:r>
              <w:t> </w:t>
            </w:r>
            <w:r w:rsidR="005F5FF3" w:rsidRPr="00513EB8">
              <w:t>047</w:t>
            </w:r>
            <w:r w:rsidR="001F7332">
              <w:rPr>
                <w:rFonts w:cs="Times New Roman"/>
              </w:rPr>
              <w:t>−</w:t>
            </w:r>
            <w:r w:rsidR="005F5FF3" w:rsidRPr="00513EB8">
              <w:rPr>
                <w:rFonts w:hint="cs"/>
                <w:rtl/>
              </w:rPr>
              <w:t xml:space="preserve"> إلى </w:t>
            </w:r>
            <w:r w:rsidR="005F5FF3" w:rsidRPr="00513EB8">
              <w:t>2</w:t>
            </w:r>
            <w:r>
              <w:t> </w:t>
            </w:r>
            <w:r w:rsidR="005F5FF3" w:rsidRPr="00513EB8">
              <w:t>047</w:t>
            </w:r>
            <w:r w:rsidR="005F5FF3" w:rsidRPr="00513EB8">
              <w:rPr>
                <w:rFonts w:hint="cs"/>
                <w:rtl/>
              </w:rPr>
              <w:t>)</w:t>
            </w:r>
            <w:r w:rsidR="009A6E15">
              <w:rPr>
                <w:rFonts w:hint="cs"/>
                <w:rtl/>
              </w:rPr>
              <w:t>.</w:t>
            </w:r>
          </w:p>
        </w:tc>
      </w:tr>
    </w:tbl>
    <w:p w:rsidR="005F5FF3" w:rsidRDefault="005F5FF3" w:rsidP="00F30C51">
      <w:pPr>
        <w:pStyle w:val="Heading3"/>
        <w:rPr>
          <w:rtl/>
        </w:rPr>
      </w:pPr>
      <w:r>
        <w:t>3.3.4</w:t>
      </w:r>
      <w:r>
        <w:rPr>
          <w:rFonts w:hint="cs"/>
          <w:rtl/>
        </w:rPr>
        <w:t xml:space="preserve"> </w:t>
      </w:r>
      <w:r w:rsidR="00726827">
        <w:rPr>
          <w:rtl/>
        </w:rPr>
        <w:tab/>
      </w:r>
      <w:r>
        <w:rPr>
          <w:rFonts w:hint="cs"/>
          <w:rtl/>
        </w:rPr>
        <w:t>خطوة التكمية</w:t>
      </w:r>
    </w:p>
    <w:p w:rsidR="005F5FF3" w:rsidRDefault="005F5FF3" w:rsidP="00D154DC">
      <w:pPr>
        <w:rPr>
          <w:rtl/>
        </w:rPr>
      </w:pPr>
      <w:r>
        <w:rPr>
          <w:rFonts w:hint="cs"/>
          <w:rtl/>
        </w:rPr>
        <w:t xml:space="preserve">تختار خطوة التكمية </w:t>
      </w:r>
      <w:r w:rsidR="00D154DC">
        <w:t>(</w:t>
      </w:r>
      <w:r>
        <w:t>Q-step</w:t>
      </w:r>
      <w:r w:rsidR="00D154DC">
        <w:t>)</w:t>
      </w:r>
      <w:r>
        <w:rPr>
          <w:rFonts w:hint="cs"/>
          <w:rtl/>
        </w:rPr>
        <w:t xml:space="preserve">، بغية الحدّ من كمية المعطيات في كل خمس فِدَر واسعة مضغوطة، تولّدت من قطعة فيديوية واحدة. وتتقرّر خطوة التكمية </w:t>
      </w:r>
      <w:r w:rsidR="00D154DC">
        <w:t>(Q-step)</w:t>
      </w:r>
      <w:r>
        <w:rPr>
          <w:rFonts w:hint="cs"/>
          <w:rtl/>
        </w:rPr>
        <w:t xml:space="preserve"> ومن رقم التكمية </w:t>
      </w:r>
      <w:r w:rsidR="00D154DC">
        <w:t>(QNO)</w:t>
      </w:r>
      <w:r>
        <w:rPr>
          <w:rFonts w:hint="cs"/>
          <w:rtl/>
        </w:rPr>
        <w:t>، ومن رقم الصنف، ك</w:t>
      </w:r>
      <w:r w:rsidR="007331E7">
        <w:rPr>
          <w:rFonts w:hint="cs"/>
          <w:rtl/>
        </w:rPr>
        <w:t>ما </w:t>
      </w:r>
      <w:r>
        <w:rPr>
          <w:rFonts w:hint="cs"/>
          <w:rtl/>
        </w:rPr>
        <w:t xml:space="preserve">يحدّده الجدول </w:t>
      </w:r>
      <w:r>
        <w:t>26</w:t>
      </w:r>
      <w:r>
        <w:rPr>
          <w:rFonts w:hint="cs"/>
          <w:rtl/>
        </w:rPr>
        <w:t xml:space="preserve">. ويطبّق رقم التكمية على كل فِدْرة واسعة. بينما يطبّق رقم الصنف على كل فِدْرة </w:t>
      </w:r>
      <w:r>
        <w:t>DCT</w:t>
      </w:r>
      <w:r>
        <w:rPr>
          <w:rFonts w:hint="cs"/>
          <w:rtl/>
        </w:rPr>
        <w:t>.</w:t>
      </w:r>
    </w:p>
    <w:p w:rsidR="005F5FF3" w:rsidRPr="009A74CD" w:rsidRDefault="005F5FF3" w:rsidP="00F30C51">
      <w:pPr>
        <w:rPr>
          <w:rtl/>
        </w:rPr>
      </w:pPr>
      <w:r>
        <w:rPr>
          <w:rFonts w:hint="cs"/>
          <w:rtl/>
        </w:rPr>
        <w:t xml:space="preserve">ويتكوّن خفض المعطيات من إجراءين، يقسّم في أولهما المعامل </w:t>
      </w:r>
      <w:r>
        <w:t>AC</w:t>
      </w:r>
      <w:r>
        <w:rPr>
          <w:rFonts w:hint="cs"/>
          <w:rtl/>
        </w:rPr>
        <w:t xml:space="preserve"> بخطوة التكمية، فإذا كان طول البتات الناتج للمعامل </w:t>
      </w:r>
      <w:r>
        <w:t>AC</w:t>
      </w:r>
      <w:r>
        <w:rPr>
          <w:rFonts w:hint="cs"/>
          <w:rtl/>
        </w:rPr>
        <w:t xml:space="preserve"> المكميّ أكثر من </w:t>
      </w:r>
      <w:r>
        <w:t>9</w:t>
      </w:r>
      <w:r>
        <w:rPr>
          <w:rFonts w:hint="cs"/>
          <w:rtl/>
        </w:rPr>
        <w:t xml:space="preserve"> بتات، يجري تنفيذ الإجراء الثاني. فيقسّم المعامل </w:t>
      </w:r>
      <w:r>
        <w:t>AC</w:t>
      </w:r>
      <w:r>
        <w:rPr>
          <w:rFonts w:hint="cs"/>
          <w:rtl/>
        </w:rPr>
        <w:t xml:space="preserve"> ثانية، في الإجراء الثاني، بخطوة تكمية </w:t>
      </w:r>
      <w:r w:rsidR="00726827" w:rsidRPr="00726827">
        <w:rPr>
          <w:rFonts w:hint="cs"/>
          <w:rtl/>
        </w:rPr>
        <w:t>أوسع</w:t>
      </w:r>
      <w:r>
        <w:rPr>
          <w:rFonts w:hint="cs"/>
          <w:rtl/>
        </w:rPr>
        <w:t xml:space="preserve"> طبقاً لأرقام الصنف المتزايدة بغية جعل طول البتات للمعامل </w:t>
      </w:r>
      <w:r>
        <w:t>AC</w:t>
      </w:r>
      <w:r>
        <w:rPr>
          <w:rFonts w:hint="cs"/>
          <w:rtl/>
        </w:rPr>
        <w:t xml:space="preserve"> المكمّي يساوي </w:t>
      </w:r>
      <w:r>
        <w:t>9</w:t>
      </w:r>
      <w:r>
        <w:rPr>
          <w:rFonts w:hint="cs"/>
          <w:rtl/>
        </w:rPr>
        <w:t xml:space="preserve"> بتات أو أقل.</w:t>
      </w:r>
    </w:p>
    <w:p w:rsidR="003B6F95" w:rsidRDefault="003B6F95">
      <w:pPr>
        <w:overflowPunct/>
        <w:autoSpaceDE/>
        <w:autoSpaceDN/>
        <w:bidi w:val="0"/>
        <w:adjustRightInd/>
        <w:spacing w:before="0" w:line="240" w:lineRule="auto"/>
        <w:jc w:val="left"/>
        <w:textAlignment w:val="auto"/>
        <w:rPr>
          <w:rtl/>
          <w:lang w:bidi="ar-EG"/>
        </w:rPr>
      </w:pPr>
      <w:r>
        <w:rPr>
          <w:rtl/>
        </w:rPr>
        <w:br w:type="page"/>
      </w:r>
    </w:p>
    <w:p w:rsidR="005F5FF3" w:rsidRDefault="005F5FF3" w:rsidP="00F30C51">
      <w:pPr>
        <w:pStyle w:val="TableNo"/>
        <w:rPr>
          <w:rtl/>
        </w:rPr>
      </w:pPr>
      <w:r>
        <w:rPr>
          <w:rFonts w:hint="cs"/>
          <w:rtl/>
        </w:rPr>
        <w:t>الج</w:t>
      </w:r>
      <w:r w:rsidR="002F7A77">
        <w:rPr>
          <w:rFonts w:hint="cs"/>
          <w:rtl/>
        </w:rPr>
        <w:t>ـ</w:t>
      </w:r>
      <w:r>
        <w:rPr>
          <w:rFonts w:hint="cs"/>
          <w:rtl/>
        </w:rPr>
        <w:t xml:space="preserve">دول </w:t>
      </w:r>
      <w:r>
        <w:t>26</w:t>
      </w:r>
    </w:p>
    <w:p w:rsidR="005F5FF3" w:rsidRDefault="005F5FF3" w:rsidP="00F30C51">
      <w:pPr>
        <w:pStyle w:val="Tabletitle"/>
        <w:rPr>
          <w:rtl/>
        </w:rPr>
      </w:pPr>
      <w:r>
        <w:rPr>
          <w:rFonts w:hint="cs"/>
          <w:rtl/>
        </w:rPr>
        <w:t>خطوة التكمية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51"/>
        <w:gridCol w:w="851"/>
        <w:gridCol w:w="851"/>
        <w:gridCol w:w="851"/>
        <w:gridCol w:w="851"/>
      </w:tblGrid>
      <w:tr w:rsidR="005F5FF3" w:rsidRPr="00B4245E" w:rsidTr="003B6F95">
        <w:trPr>
          <w:cantSplit/>
          <w:jc w:val="center"/>
        </w:trPr>
        <w:tc>
          <w:tcPr>
            <w:tcW w:w="2269" w:type="dxa"/>
            <w:gridSpan w:val="2"/>
            <w:vMerge w:val="restart"/>
          </w:tcPr>
          <w:p w:rsidR="005F5FF3" w:rsidRPr="00B4245E" w:rsidRDefault="005F5FF3" w:rsidP="00F30C51">
            <w:pPr>
              <w:pStyle w:val="Tabletext"/>
              <w:spacing w:before="40" w:after="40" w:line="168" w:lineRule="auto"/>
            </w:pPr>
          </w:p>
        </w:tc>
        <w:tc>
          <w:tcPr>
            <w:tcW w:w="3404" w:type="dxa"/>
            <w:gridSpan w:val="4"/>
            <w:vAlign w:val="center"/>
          </w:tcPr>
          <w:p w:rsidR="005F5FF3" w:rsidRPr="00F30C51" w:rsidRDefault="005F5FF3" w:rsidP="00F30C51">
            <w:pPr>
              <w:pStyle w:val="Tablehead"/>
              <w:spacing w:after="40" w:line="168" w:lineRule="auto"/>
              <w:rPr>
                <w:rFonts w:ascii="Times New Roman" w:eastAsia="MS PMincho" w:hAnsi="Times New Roman"/>
                <w:b w:val="0"/>
                <w:bCs w:val="0"/>
                <w:rtl/>
              </w:rPr>
            </w:pPr>
            <w:r w:rsidRPr="00F30C51">
              <w:rPr>
                <w:rFonts w:ascii="Times New Roman" w:eastAsia="MS PMincho" w:hAnsi="Times New Roman" w:hint="cs"/>
                <w:b w:val="0"/>
                <w:bCs w:val="0"/>
                <w:rtl/>
              </w:rPr>
              <w:t>رقم الصنف</w:t>
            </w:r>
          </w:p>
        </w:tc>
      </w:tr>
      <w:tr w:rsidR="005F5FF3" w:rsidRPr="00B4245E" w:rsidTr="003B6F95">
        <w:trPr>
          <w:cantSplit/>
          <w:jc w:val="center"/>
        </w:trPr>
        <w:tc>
          <w:tcPr>
            <w:tcW w:w="2269" w:type="dxa"/>
            <w:gridSpan w:val="2"/>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0</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2</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3</w:t>
            </w:r>
          </w:p>
        </w:tc>
      </w:tr>
      <w:tr w:rsidR="005F5FF3" w:rsidRPr="00B4245E" w:rsidTr="003B6F95">
        <w:trPr>
          <w:cantSplit/>
          <w:jc w:val="center"/>
        </w:trPr>
        <w:tc>
          <w:tcPr>
            <w:tcW w:w="1418" w:type="dxa"/>
            <w:vMerge w:val="restart"/>
          </w:tcPr>
          <w:p w:rsidR="005F5FF3" w:rsidRDefault="005F5FF3" w:rsidP="007403D0">
            <w:pPr>
              <w:pStyle w:val="Tabletext"/>
              <w:spacing w:before="40" w:after="40" w:line="192" w:lineRule="auto"/>
              <w:jc w:val="center"/>
              <w:rPr>
                <w:rtl/>
              </w:rPr>
            </w:pPr>
            <w:r>
              <w:rPr>
                <w:rFonts w:hint="cs"/>
                <w:rtl/>
              </w:rPr>
              <w:t>رقم التكمية</w:t>
            </w:r>
          </w:p>
          <w:p w:rsidR="005F5FF3" w:rsidRPr="00B4245E" w:rsidRDefault="005F5FF3" w:rsidP="007403D0">
            <w:pPr>
              <w:pStyle w:val="Tabletext"/>
              <w:spacing w:before="40" w:after="40" w:line="192" w:lineRule="auto"/>
              <w:jc w:val="center"/>
            </w:pPr>
            <w:r w:rsidRPr="00B4245E">
              <w:t>(QNO)</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2</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4</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8</w:t>
            </w: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2</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2</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4</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8</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3</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3</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6</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12</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4</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4</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8</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5</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5</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10</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6</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6</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12</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7</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7</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14</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8</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8</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9</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16</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32</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64</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10</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18</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36</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72</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11</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20</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40</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80</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12</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22</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44</w:t>
            </w:r>
          </w:p>
        </w:tc>
        <w:tc>
          <w:tcPr>
            <w:tcW w:w="851" w:type="dxa"/>
            <w:vAlign w:val="center"/>
          </w:tcPr>
          <w:p w:rsidR="005F5FF3" w:rsidRPr="00B4245E" w:rsidRDefault="005F5FF3" w:rsidP="00F30C51">
            <w:pPr>
              <w:pStyle w:val="Tabletext"/>
              <w:spacing w:before="40" w:after="40" w:line="168" w:lineRule="auto"/>
              <w:jc w:val="center"/>
              <w:rPr>
                <w:rFonts w:eastAsia="MS PMincho"/>
              </w:rPr>
            </w:pPr>
            <w:r w:rsidRPr="00B4245E">
              <w:rPr>
                <w:rFonts w:eastAsia="MS PMincho"/>
              </w:rPr>
              <w:t>88</w:t>
            </w:r>
          </w:p>
        </w:tc>
        <w:tc>
          <w:tcPr>
            <w:tcW w:w="851" w:type="dxa"/>
            <w:vAlign w:val="center"/>
          </w:tcPr>
          <w:p w:rsidR="005F5FF3" w:rsidRPr="00B4245E" w:rsidRDefault="005F5FF3" w:rsidP="00F30C51">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13</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24</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48</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96</w:t>
            </w:r>
          </w:p>
        </w:tc>
        <w:tc>
          <w:tcPr>
            <w:tcW w:w="851" w:type="dxa"/>
            <w:vAlign w:val="center"/>
          </w:tcPr>
          <w:p w:rsidR="005F5FF3" w:rsidRPr="00B4245E" w:rsidRDefault="005F5FF3" w:rsidP="007403D0">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14</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28</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56</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112</w:t>
            </w:r>
          </w:p>
        </w:tc>
        <w:tc>
          <w:tcPr>
            <w:tcW w:w="851" w:type="dxa"/>
            <w:vAlign w:val="center"/>
          </w:tcPr>
          <w:p w:rsidR="005F5FF3" w:rsidRPr="00B4245E" w:rsidRDefault="005F5FF3" w:rsidP="007403D0">
            <w:pPr>
              <w:pStyle w:val="Tabletext"/>
              <w:spacing w:before="40" w:after="40" w:line="168" w:lineRule="auto"/>
              <w:jc w:val="center"/>
              <w:rPr>
                <w:rFonts w:eastAsia="MS PMincho"/>
              </w:rPr>
            </w:pPr>
          </w:p>
        </w:tc>
      </w:tr>
      <w:tr w:rsidR="005F5FF3" w:rsidRPr="00B4245E" w:rsidTr="003B6F95">
        <w:trPr>
          <w:cantSplit/>
          <w:jc w:val="center"/>
        </w:trPr>
        <w:tc>
          <w:tcPr>
            <w:tcW w:w="1418" w:type="dxa"/>
            <w:vMerge/>
          </w:tcPr>
          <w:p w:rsidR="005F5FF3" w:rsidRPr="00B4245E" w:rsidRDefault="005F5FF3" w:rsidP="00F30C51">
            <w:pPr>
              <w:pStyle w:val="Tabletext"/>
              <w:spacing w:before="40" w:after="40" w:line="168" w:lineRule="auto"/>
            </w:pP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15</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52</w:t>
            </w:r>
          </w:p>
        </w:tc>
        <w:tc>
          <w:tcPr>
            <w:tcW w:w="851" w:type="dxa"/>
            <w:vAlign w:val="center"/>
          </w:tcPr>
          <w:p w:rsidR="005F5FF3" w:rsidRPr="00B4245E" w:rsidRDefault="005F5FF3" w:rsidP="007403D0">
            <w:pPr>
              <w:pStyle w:val="Tabletext"/>
              <w:spacing w:before="40" w:after="40" w:line="168" w:lineRule="auto"/>
              <w:jc w:val="center"/>
              <w:rPr>
                <w:rFonts w:eastAsia="MS PMincho"/>
              </w:rPr>
            </w:pPr>
            <w:r w:rsidRPr="00B4245E">
              <w:rPr>
                <w:rFonts w:eastAsia="MS PMincho"/>
              </w:rPr>
              <w:t>104</w:t>
            </w:r>
          </w:p>
        </w:tc>
        <w:tc>
          <w:tcPr>
            <w:tcW w:w="851" w:type="dxa"/>
            <w:vAlign w:val="center"/>
          </w:tcPr>
          <w:p w:rsidR="005F5FF3" w:rsidRPr="00B4245E" w:rsidRDefault="005F5FF3" w:rsidP="007403D0">
            <w:pPr>
              <w:pStyle w:val="Tabletext"/>
              <w:spacing w:before="40" w:after="40" w:line="168" w:lineRule="auto"/>
              <w:jc w:val="center"/>
              <w:rPr>
                <w:rFonts w:eastAsia="MS PMincho"/>
              </w:rPr>
            </w:pPr>
          </w:p>
        </w:tc>
        <w:tc>
          <w:tcPr>
            <w:tcW w:w="851" w:type="dxa"/>
            <w:vAlign w:val="center"/>
          </w:tcPr>
          <w:p w:rsidR="005F5FF3" w:rsidRPr="00B4245E" w:rsidRDefault="005F5FF3" w:rsidP="007403D0">
            <w:pPr>
              <w:pStyle w:val="Tabletext"/>
              <w:spacing w:before="40" w:after="40" w:line="168" w:lineRule="auto"/>
              <w:jc w:val="center"/>
              <w:rPr>
                <w:rFonts w:eastAsia="MS PMincho"/>
              </w:rPr>
            </w:pPr>
          </w:p>
        </w:tc>
      </w:tr>
    </w:tbl>
    <w:p w:rsidR="005F5FF3" w:rsidRPr="00D154DC" w:rsidRDefault="005F5FF3" w:rsidP="00D154DC">
      <w:pPr>
        <w:pStyle w:val="Heading2"/>
        <w:rPr>
          <w:rtl/>
        </w:rPr>
      </w:pPr>
      <w:r>
        <w:t>4.4</w:t>
      </w:r>
      <w:r>
        <w:rPr>
          <w:rFonts w:hint="cs"/>
          <w:rtl/>
        </w:rPr>
        <w:tab/>
        <w:t xml:space="preserve">التشفير المتغيّر الطول </w:t>
      </w:r>
      <w:r w:rsidR="00D154DC">
        <w:t>(VLC)</w:t>
      </w:r>
    </w:p>
    <w:p w:rsidR="005F5FF3" w:rsidRDefault="005F5FF3" w:rsidP="00D154DC">
      <w:pPr>
        <w:rPr>
          <w:rtl/>
        </w:rPr>
      </w:pPr>
      <w:r>
        <w:rPr>
          <w:rFonts w:hint="cs"/>
          <w:rtl/>
        </w:rPr>
        <w:t xml:space="preserve">التشفير المتغيِّر الطول هو عملية للتحوّل من المعاملات </w:t>
      </w:r>
      <w:r>
        <w:t>AC</w:t>
      </w:r>
      <w:r>
        <w:rPr>
          <w:rFonts w:hint="cs"/>
          <w:rtl/>
        </w:rPr>
        <w:t xml:space="preserve"> المكمّاة إلى شفرات متغيّرة الأطوال. واحد أو أكثر من المعاملات </w:t>
      </w:r>
      <w:r>
        <w:t>AC</w:t>
      </w:r>
      <w:r>
        <w:rPr>
          <w:rFonts w:hint="cs"/>
          <w:rtl/>
        </w:rPr>
        <w:t xml:space="preserve"> المتتالية داخل فِدْرة </w:t>
      </w:r>
      <w:r>
        <w:t>DCT</w:t>
      </w:r>
      <w:r>
        <w:rPr>
          <w:rFonts w:hint="cs"/>
          <w:rtl/>
        </w:rPr>
        <w:t xml:space="preserve"> يجري تشفيرها بشفرة متغيِّرة الطول طبقاً للترتيب المبيَّن في الشكل </w:t>
      </w:r>
      <w:r>
        <w:t>36</w:t>
      </w:r>
      <w:r>
        <w:rPr>
          <w:rFonts w:hint="cs"/>
          <w:rtl/>
        </w:rPr>
        <w:t xml:space="preserve">. ويعرّف طول التشغيل </w:t>
      </w:r>
      <w:r w:rsidR="00D154DC">
        <w:t>(</w:t>
      </w:r>
      <w:r>
        <w:t>Run length</w:t>
      </w:r>
      <w:r w:rsidR="00D154DC">
        <w:t>)</w:t>
      </w:r>
      <w:r>
        <w:rPr>
          <w:rFonts w:hint="cs"/>
          <w:rtl/>
        </w:rPr>
        <w:t xml:space="preserve"> والاتساع </w:t>
      </w:r>
      <w:r w:rsidR="00D154DC">
        <w:t>(</w:t>
      </w:r>
      <w:r>
        <w:t>Amplitude</w:t>
      </w:r>
      <w:r w:rsidR="00D154DC">
        <w:t>)</w:t>
      </w:r>
      <w:r>
        <w:rPr>
          <w:rFonts w:hint="cs"/>
          <w:rtl/>
        </w:rPr>
        <w:t xml:space="preserve"> ك</w:t>
      </w:r>
      <w:r w:rsidR="007331E7">
        <w:rPr>
          <w:rFonts w:hint="cs"/>
          <w:rtl/>
        </w:rPr>
        <w:t>ما </w:t>
      </w:r>
      <w:r>
        <w:rPr>
          <w:rFonts w:hint="cs"/>
          <w:rtl/>
        </w:rPr>
        <w:t>يلي:</w:t>
      </w:r>
    </w:p>
    <w:p w:rsidR="005F5FF3" w:rsidRDefault="005F5FF3" w:rsidP="003B6F95">
      <w:pPr>
        <w:pStyle w:val="enumlev2"/>
        <w:spacing w:before="0"/>
        <w:rPr>
          <w:rtl/>
        </w:rPr>
      </w:pPr>
      <w:r>
        <w:rPr>
          <w:rFonts w:hint="cs"/>
          <w:rtl/>
        </w:rPr>
        <w:t>طول التشغيل:</w:t>
      </w:r>
      <w:r>
        <w:rPr>
          <w:rFonts w:hint="cs"/>
          <w:rtl/>
        </w:rPr>
        <w:tab/>
        <w:t xml:space="preserve">عدد المعاملات </w:t>
      </w:r>
      <w:r>
        <w:t>AC</w:t>
      </w:r>
      <w:r>
        <w:rPr>
          <w:rFonts w:hint="cs"/>
          <w:rtl/>
        </w:rPr>
        <w:t xml:space="preserve"> المتتالية يكمّى إلى الصفر</w:t>
      </w:r>
    </w:p>
    <w:p w:rsidR="005F5FF3" w:rsidRDefault="005F5FF3" w:rsidP="0046452B">
      <w:pPr>
        <w:spacing w:before="0"/>
        <w:jc w:val="lowKashida"/>
      </w:pPr>
      <w:r>
        <w:rPr>
          <w:rFonts w:hint="cs"/>
          <w:rtl/>
        </w:rPr>
        <w:tab/>
      </w:r>
      <w:r>
        <w:rPr>
          <w:rFonts w:hint="cs"/>
          <w:rtl/>
        </w:rPr>
        <w:tab/>
      </w:r>
      <w:r>
        <w:rPr>
          <w:rFonts w:hint="cs"/>
          <w:rtl/>
        </w:rPr>
        <w:tab/>
      </w:r>
      <w:r w:rsidR="003B5FD9">
        <w:t>0 =</w:t>
      </w:r>
      <w:r w:rsidR="00A3125B" w:rsidRPr="00A3125B">
        <w:t xml:space="preserve"> </w:t>
      </w:r>
      <w:r w:rsidR="00A3125B">
        <w:t>run</w:t>
      </w:r>
      <w:r w:rsidR="003B5FD9">
        <w:t>)</w:t>
      </w:r>
      <w:r w:rsidR="0046452B">
        <w:rPr>
          <w:rFonts w:hint="cs"/>
          <w:rtl/>
        </w:rPr>
        <w:t xml:space="preserve">، </w:t>
      </w:r>
      <w:r w:rsidR="0046452B">
        <w:t>…</w:t>
      </w:r>
      <w:r w:rsidR="0046452B">
        <w:rPr>
          <w:rFonts w:hint="cs"/>
          <w:rtl/>
        </w:rPr>
        <w:t xml:space="preserve">، </w:t>
      </w:r>
      <w:r w:rsidR="0046452B">
        <w:t>(61</w:t>
      </w:r>
    </w:p>
    <w:p w:rsidR="005F5FF3" w:rsidRDefault="002F7A77" w:rsidP="002F7A77">
      <w:pPr>
        <w:pStyle w:val="enumlev2"/>
        <w:spacing w:before="0"/>
        <w:ind w:left="1184" w:hanging="390"/>
        <w:rPr>
          <w:rtl/>
        </w:rPr>
      </w:pPr>
      <w:r>
        <w:rPr>
          <w:rFonts w:hint="cs"/>
          <w:rtl/>
        </w:rPr>
        <w:tab/>
      </w:r>
      <w:r w:rsidR="005F5FF3">
        <w:rPr>
          <w:rFonts w:hint="cs"/>
          <w:rtl/>
        </w:rPr>
        <w:t>الاتساع:</w:t>
      </w:r>
      <w:r w:rsidR="003B5FD9">
        <w:rPr>
          <w:rtl/>
        </w:rPr>
        <w:tab/>
      </w:r>
      <w:r w:rsidR="005F5FF3">
        <w:rPr>
          <w:rFonts w:hint="cs"/>
          <w:rtl/>
        </w:rPr>
        <w:t xml:space="preserve">القيمة المطلقة مباشرة بعد المعاملات </w:t>
      </w:r>
      <w:r w:rsidR="005F5FF3">
        <w:t>AC</w:t>
      </w:r>
      <w:r w:rsidR="005F5FF3">
        <w:rPr>
          <w:rFonts w:hint="cs"/>
          <w:rtl/>
        </w:rPr>
        <w:t xml:space="preserve"> المتتالية المكمّاة إلى الصفر</w:t>
      </w:r>
    </w:p>
    <w:p w:rsidR="005F5FF3" w:rsidRDefault="005F5FF3" w:rsidP="0046452B">
      <w:pPr>
        <w:spacing w:before="0"/>
        <w:jc w:val="lowKashida"/>
      </w:pPr>
      <w:r>
        <w:rPr>
          <w:rFonts w:hint="cs"/>
          <w:rtl/>
        </w:rPr>
        <w:tab/>
      </w:r>
      <w:r>
        <w:rPr>
          <w:rFonts w:hint="cs"/>
          <w:rtl/>
        </w:rPr>
        <w:tab/>
      </w:r>
      <w:r>
        <w:rPr>
          <w:rFonts w:hint="cs"/>
          <w:rtl/>
        </w:rPr>
        <w:tab/>
      </w:r>
      <w:r w:rsidR="003B5FD9">
        <w:t>0 =</w:t>
      </w:r>
      <w:r w:rsidR="003B5FD9" w:rsidRPr="00A3125B">
        <w:t xml:space="preserve"> </w:t>
      </w:r>
      <w:r w:rsidR="005101DB">
        <w:t>amp</w:t>
      </w:r>
      <w:r w:rsidR="003B5FD9">
        <w:t>)</w:t>
      </w:r>
      <w:r w:rsidR="0046452B">
        <w:rPr>
          <w:rFonts w:hint="cs"/>
          <w:rtl/>
        </w:rPr>
        <w:t xml:space="preserve">، </w:t>
      </w:r>
      <w:r w:rsidR="0046452B">
        <w:t>…</w:t>
      </w:r>
      <w:r w:rsidR="0046452B">
        <w:rPr>
          <w:rFonts w:hint="cs"/>
          <w:rtl/>
        </w:rPr>
        <w:t xml:space="preserve">، </w:t>
      </w:r>
      <w:r w:rsidR="0046452B">
        <w:t>(255</w:t>
      </w:r>
    </w:p>
    <w:p w:rsidR="005F5FF3" w:rsidRDefault="0046452B" w:rsidP="0046452B">
      <w:pPr>
        <w:pStyle w:val="enumlev2"/>
        <w:spacing w:before="0"/>
        <w:ind w:left="1275" w:hanging="481"/>
        <w:rPr>
          <w:rtl/>
        </w:rPr>
      </w:pPr>
      <w:r>
        <w:t>R</w:t>
      </w:r>
      <w:r w:rsidR="005F5FF3">
        <w:t>un</w:t>
      </w:r>
      <w:r>
        <w:t>)</w:t>
      </w:r>
      <w:r>
        <w:rPr>
          <w:rFonts w:hint="cs"/>
          <w:rtl/>
        </w:rPr>
        <w:t xml:space="preserve">، </w:t>
      </w:r>
      <w:r>
        <w:t>(</w:t>
      </w:r>
      <w:r w:rsidR="005F5FF3">
        <w:t>amp</w:t>
      </w:r>
      <w:r w:rsidR="005F5FF3">
        <w:rPr>
          <w:rFonts w:hint="cs"/>
          <w:rtl/>
        </w:rPr>
        <w:t>:</w:t>
      </w:r>
      <w:r w:rsidR="005F5FF3">
        <w:rPr>
          <w:rFonts w:hint="cs"/>
          <w:rtl/>
        </w:rPr>
        <w:tab/>
        <w:t>زوج طول التشغيل والاتساع</w:t>
      </w:r>
      <w:r w:rsidR="009A6E15">
        <w:rPr>
          <w:rFonts w:hint="cs"/>
          <w:rtl/>
        </w:rPr>
        <w:t>.</w:t>
      </w:r>
    </w:p>
    <w:p w:rsidR="005F5FF3" w:rsidRDefault="005F5FF3" w:rsidP="00CF44FF">
      <w:pPr>
        <w:rPr>
          <w:rtl/>
        </w:rPr>
      </w:pPr>
      <w:r>
        <w:rPr>
          <w:rFonts w:hint="cs"/>
          <w:rtl/>
        </w:rPr>
        <w:t xml:space="preserve">ويبيِّن الجدول </w:t>
      </w:r>
      <w:r>
        <w:t>27</w:t>
      </w:r>
      <w:r>
        <w:rPr>
          <w:rFonts w:hint="cs"/>
          <w:rtl/>
        </w:rPr>
        <w:t xml:space="preserve"> طول كلمات الشفرة المقابلة للزوج </w:t>
      </w:r>
      <w:r w:rsidR="00CF44FF">
        <w:t>run)</w:t>
      </w:r>
      <w:r w:rsidR="00CF44FF">
        <w:rPr>
          <w:rFonts w:hint="cs"/>
          <w:rtl/>
        </w:rPr>
        <w:t xml:space="preserve">، </w:t>
      </w:r>
      <w:r w:rsidR="00CF44FF">
        <w:t>(amp</w:t>
      </w:r>
      <w:r>
        <w:rPr>
          <w:rFonts w:hint="cs"/>
          <w:rtl/>
        </w:rPr>
        <w:t xml:space="preserve">. وفي الجدول </w:t>
      </w:r>
      <w:r>
        <w:t>27</w:t>
      </w:r>
      <w:r>
        <w:rPr>
          <w:rFonts w:hint="cs"/>
          <w:rtl/>
        </w:rPr>
        <w:t xml:space="preserve">، </w:t>
      </w:r>
      <w:r w:rsidR="007331E7">
        <w:rPr>
          <w:rFonts w:hint="cs"/>
          <w:rtl/>
        </w:rPr>
        <w:t>لا </w:t>
      </w:r>
      <w:r>
        <w:rPr>
          <w:rFonts w:hint="cs"/>
          <w:rtl/>
        </w:rPr>
        <w:t xml:space="preserve">تدخل بتة العلامة (+/-) في طول كلمات الشفرة. وعندما يكون الاتساع </w:t>
      </w:r>
      <w:r w:rsidR="007331E7">
        <w:rPr>
          <w:rFonts w:hint="cs"/>
          <w:rtl/>
        </w:rPr>
        <w:t>لا </w:t>
      </w:r>
      <w:r>
        <w:rPr>
          <w:rFonts w:hint="cs"/>
          <w:rtl/>
        </w:rPr>
        <w:t xml:space="preserve">يساوي الصفر، يزاد طول الشفرة قفزياً بقدر </w:t>
      </w:r>
      <w:r>
        <w:t>1</w:t>
      </w:r>
      <w:r>
        <w:rPr>
          <w:rFonts w:hint="cs"/>
          <w:rtl/>
        </w:rPr>
        <w:t xml:space="preserve"> للتعبير عن بتة العلامة للاتساع. وفي المربّعات الخالية من الجدول </w:t>
      </w:r>
      <w:r>
        <w:t>27</w:t>
      </w:r>
      <w:r>
        <w:rPr>
          <w:rFonts w:hint="cs"/>
          <w:rtl/>
        </w:rPr>
        <w:t xml:space="preserve">، يعبّر عن كلمة الشفرة للزوج </w:t>
      </w:r>
      <w:r w:rsidR="00CF44FF">
        <w:t>run)</w:t>
      </w:r>
      <w:r w:rsidR="00CF44FF">
        <w:rPr>
          <w:rFonts w:hint="cs"/>
          <w:rtl/>
        </w:rPr>
        <w:t xml:space="preserve">، </w:t>
      </w:r>
      <w:r w:rsidR="00CF44FF">
        <w:t>(amp</w:t>
      </w:r>
      <w:r>
        <w:rPr>
          <w:rFonts w:hint="cs"/>
          <w:rtl/>
        </w:rPr>
        <w:t xml:space="preserve"> بمجموعة من</w:t>
      </w:r>
      <w:r w:rsidR="00CF44FF">
        <w:rPr>
          <w:rFonts w:hint="cs"/>
          <w:rtl/>
        </w:rPr>
        <w:t xml:space="preserve"> </w:t>
      </w:r>
      <w:r w:rsidR="00CF44FF">
        <w:t>1 − run)</w:t>
      </w:r>
      <w:r w:rsidR="00CF44FF">
        <w:rPr>
          <w:rFonts w:hint="cs"/>
          <w:rtl/>
        </w:rPr>
        <w:t xml:space="preserve">، </w:t>
      </w:r>
      <w:r w:rsidR="00CF44FF">
        <w:t>(0</w:t>
      </w:r>
      <w:r>
        <w:rPr>
          <w:rFonts w:hint="cs"/>
          <w:rtl/>
        </w:rPr>
        <w:t xml:space="preserve"> و</w:t>
      </w:r>
      <w:r w:rsidR="00CF44FF">
        <w:t>0)</w:t>
      </w:r>
      <w:r w:rsidR="00CF44FF">
        <w:rPr>
          <w:rFonts w:hint="cs"/>
          <w:rtl/>
        </w:rPr>
        <w:t xml:space="preserve">، </w:t>
      </w:r>
      <w:r w:rsidR="00CF44FF">
        <w:t>(amp</w:t>
      </w:r>
      <w:r>
        <w:rPr>
          <w:rFonts w:hint="cs"/>
          <w:rtl/>
        </w:rPr>
        <w:t>.</w:t>
      </w:r>
    </w:p>
    <w:p w:rsidR="005F5FF3" w:rsidRDefault="005F5FF3" w:rsidP="00CF44FF">
      <w:pPr>
        <w:rPr>
          <w:rtl/>
        </w:rPr>
      </w:pPr>
      <w:r>
        <w:rPr>
          <w:rFonts w:hint="cs"/>
          <w:rtl/>
        </w:rPr>
        <w:t xml:space="preserve">وتخصص كلمات الشفرة للزوج </w:t>
      </w:r>
      <w:r w:rsidR="00CF44FF">
        <w:t>run)</w:t>
      </w:r>
      <w:r w:rsidR="00CF44FF">
        <w:rPr>
          <w:rFonts w:hint="cs"/>
          <w:rtl/>
        </w:rPr>
        <w:t xml:space="preserve">، </w:t>
      </w:r>
      <w:r w:rsidR="00CF44FF">
        <w:t>(amp</w:t>
      </w:r>
      <w:r>
        <w:rPr>
          <w:rFonts w:hint="cs"/>
          <w:rtl/>
        </w:rPr>
        <w:t xml:space="preserve"> ك</w:t>
      </w:r>
      <w:r w:rsidR="007331E7">
        <w:rPr>
          <w:rFonts w:hint="cs"/>
          <w:rtl/>
        </w:rPr>
        <w:t>ما </w:t>
      </w:r>
      <w:r>
        <w:rPr>
          <w:rFonts w:hint="cs"/>
          <w:rtl/>
        </w:rPr>
        <w:t xml:space="preserve">هو مبيّن في الجدول </w:t>
      </w:r>
      <w:r>
        <w:t>28</w:t>
      </w:r>
      <w:r>
        <w:rPr>
          <w:rFonts w:hint="cs"/>
          <w:rtl/>
        </w:rPr>
        <w:t xml:space="preserve">. وأقصى بتة إلى اليسار من كلمات الشفرة هي البتة الأكثر دلالة </w:t>
      </w:r>
      <w:r w:rsidR="00D154DC">
        <w:t>(MSB)</w:t>
      </w:r>
      <w:r>
        <w:rPr>
          <w:rFonts w:hint="cs"/>
          <w:rtl/>
        </w:rPr>
        <w:t xml:space="preserve">، وأقصى بتة إلى اليمين من كلمات الشفرة هي البتة الأقل دلالة </w:t>
      </w:r>
      <w:r w:rsidR="00D154DC">
        <w:t>(LSB)</w:t>
      </w:r>
      <w:r>
        <w:rPr>
          <w:rFonts w:hint="cs"/>
          <w:rtl/>
        </w:rPr>
        <w:t xml:space="preserve"> في الجدول </w:t>
      </w:r>
      <w:r>
        <w:t>28</w:t>
      </w:r>
      <w:r>
        <w:rPr>
          <w:rFonts w:hint="cs"/>
          <w:rtl/>
        </w:rPr>
        <w:t xml:space="preserve">. وتكون البتة </w:t>
      </w:r>
      <w:r>
        <w:t>MSB</w:t>
      </w:r>
      <w:r>
        <w:rPr>
          <w:rFonts w:hint="cs"/>
          <w:rtl/>
        </w:rPr>
        <w:t xml:space="preserve"> من كلمة شفرة لاحقة هي التالية مباشرة للبتة </w:t>
      </w:r>
      <w:r w:rsidR="00D154DC">
        <w:t>(LSB)</w:t>
      </w:r>
      <w:r>
        <w:rPr>
          <w:rFonts w:hint="cs"/>
          <w:rtl/>
        </w:rPr>
        <w:t xml:space="preserve"> من كلمة الشفرة التي تسبقها مباشرة. وتوضع قيمة بتة العلامة </w:t>
      </w:r>
      <w:r w:rsidR="00023C75">
        <w:t>"</w:t>
      </w:r>
      <w:r>
        <w:t>s</w:t>
      </w:r>
      <w:r w:rsidR="00023C75">
        <w:t>"</w:t>
      </w:r>
      <w:r>
        <w:rPr>
          <w:rFonts w:hint="cs"/>
          <w:rtl/>
        </w:rPr>
        <w:t xml:space="preserve"> ك</w:t>
      </w:r>
      <w:r w:rsidR="007331E7">
        <w:rPr>
          <w:rFonts w:hint="cs"/>
          <w:rtl/>
        </w:rPr>
        <w:t>ما </w:t>
      </w:r>
      <w:r>
        <w:rPr>
          <w:rFonts w:hint="cs"/>
          <w:rtl/>
        </w:rPr>
        <w:t>يلي:</w:t>
      </w:r>
    </w:p>
    <w:p w:rsidR="005F5FF3" w:rsidRDefault="005F5FF3" w:rsidP="00023C75">
      <w:pPr>
        <w:pStyle w:val="enumlev2"/>
        <w:rPr>
          <w:rtl/>
        </w:rPr>
      </w:pPr>
      <w:r>
        <w:rPr>
          <w:rFonts w:hint="cs"/>
          <w:rtl/>
        </w:rPr>
        <w:t xml:space="preserve">عندما يكون المعامل </w:t>
      </w:r>
      <w:r>
        <w:t>AC</w:t>
      </w:r>
      <w:r>
        <w:rPr>
          <w:rFonts w:hint="cs"/>
          <w:rtl/>
        </w:rPr>
        <w:t xml:space="preserve"> المكمّى أكبر من الصفر، يوضع </w:t>
      </w:r>
      <w:r w:rsidR="00023C75">
        <w:t xml:space="preserve">0 </w:t>
      </w:r>
      <w:r>
        <w:t>=</w:t>
      </w:r>
      <w:r w:rsidR="00023C75" w:rsidRPr="00023C75">
        <w:t xml:space="preserve"> </w:t>
      </w:r>
      <w:r w:rsidR="00023C75">
        <w:t>s</w:t>
      </w:r>
      <w:r w:rsidR="009A6E15">
        <w:rPr>
          <w:rFonts w:hint="cs"/>
          <w:rtl/>
        </w:rPr>
        <w:t>.</w:t>
      </w:r>
    </w:p>
    <w:p w:rsidR="005F5FF3" w:rsidRDefault="005F5FF3" w:rsidP="00023C75">
      <w:pPr>
        <w:pStyle w:val="enumlev2"/>
        <w:rPr>
          <w:rtl/>
        </w:rPr>
      </w:pPr>
      <w:r>
        <w:rPr>
          <w:rFonts w:hint="cs"/>
          <w:rtl/>
        </w:rPr>
        <w:t xml:space="preserve">وعندما يكون المعامل </w:t>
      </w:r>
      <w:r>
        <w:t>AC</w:t>
      </w:r>
      <w:r>
        <w:rPr>
          <w:rFonts w:hint="cs"/>
          <w:rtl/>
        </w:rPr>
        <w:t xml:space="preserve"> المكمّى أصغر من الصفر، يوضع </w:t>
      </w:r>
      <w:r w:rsidR="00023C75">
        <w:t xml:space="preserve">1 </w:t>
      </w:r>
      <w:r>
        <w:t>=</w:t>
      </w:r>
      <w:r w:rsidR="00023C75">
        <w:t xml:space="preserve"> s</w:t>
      </w:r>
      <w:r w:rsidR="009A6E15">
        <w:rPr>
          <w:rFonts w:hint="cs"/>
          <w:rtl/>
        </w:rPr>
        <w:t>.</w:t>
      </w:r>
    </w:p>
    <w:p w:rsidR="007403D0" w:rsidRDefault="005F5FF3" w:rsidP="003B6F95">
      <w:r>
        <w:rPr>
          <w:rFonts w:hint="cs"/>
          <w:rtl/>
        </w:rPr>
        <w:t xml:space="preserve">وعندما تكون قِيَم جميع المعاملات المكمّاة المتبقية تساوي الصفر داخل فِدْرة </w:t>
      </w:r>
      <w:r>
        <w:t>DC</w:t>
      </w:r>
      <w:r w:rsidR="00023C75">
        <w:t>T</w:t>
      </w:r>
      <w:r>
        <w:rPr>
          <w:rFonts w:hint="cs"/>
          <w:rtl/>
        </w:rPr>
        <w:t xml:space="preserve">، تنهى عملية التشفير بإضافة كلمة الشفرة </w:t>
      </w:r>
      <w:r>
        <w:t>EOB</w:t>
      </w:r>
      <w:r>
        <w:rPr>
          <w:rFonts w:hint="cs"/>
          <w:rtl/>
        </w:rPr>
        <w:t xml:space="preserve"> (نهاية فِدرة) التي هي </w:t>
      </w:r>
      <w:r>
        <w:t>0110b</w:t>
      </w:r>
      <w:r>
        <w:rPr>
          <w:rFonts w:hint="cs"/>
          <w:rtl/>
        </w:rPr>
        <w:t xml:space="preserve"> مباشرة بعد آخر كلمة شفرة.</w:t>
      </w:r>
    </w:p>
    <w:p w:rsidR="005F5FF3" w:rsidRDefault="005F5FF3" w:rsidP="007403D0">
      <w:pPr>
        <w:pStyle w:val="TableNo"/>
        <w:rPr>
          <w:rtl/>
        </w:rPr>
      </w:pPr>
      <w:r>
        <w:rPr>
          <w:rFonts w:hint="cs"/>
          <w:rtl/>
        </w:rPr>
        <w:t>الج</w:t>
      </w:r>
      <w:r w:rsidR="002F7A77">
        <w:rPr>
          <w:rFonts w:hint="cs"/>
          <w:rtl/>
        </w:rPr>
        <w:t>ـ</w:t>
      </w:r>
      <w:r>
        <w:rPr>
          <w:rFonts w:hint="cs"/>
          <w:rtl/>
        </w:rPr>
        <w:t xml:space="preserve">دول </w:t>
      </w:r>
      <w:r>
        <w:t>27</w:t>
      </w:r>
    </w:p>
    <w:p w:rsidR="005F5FF3" w:rsidRPr="000316A3" w:rsidRDefault="005F5FF3" w:rsidP="007403D0">
      <w:pPr>
        <w:pStyle w:val="Tabletitle"/>
        <w:rPr>
          <w:rFonts w:ascii="Times New Roman" w:hAnsi="Times New Roman"/>
        </w:rPr>
      </w:pPr>
      <w:r>
        <w:rPr>
          <w:rFonts w:hint="cs"/>
          <w:rtl/>
        </w:rPr>
        <w:t>أطوال كلمات الشفرة</w:t>
      </w:r>
    </w:p>
    <w:p w:rsidR="00131956" w:rsidRPr="000316A3" w:rsidRDefault="00131956" w:rsidP="00131956">
      <w:pPr>
        <w:jc w:val="center"/>
      </w:pPr>
      <w:r w:rsidRPr="000316A3">
        <w:rPr>
          <w:noProof/>
          <w:szCs w:val="22"/>
          <w:rtl/>
          <w:lang w:eastAsia="zh-CN"/>
        </w:rPr>
        <w:drawing>
          <wp:inline distT="0" distB="0" distL="0" distR="0">
            <wp:extent cx="5607869" cy="3650842"/>
            <wp:effectExtent l="19050" t="0" r="0" b="0"/>
            <wp:docPr id="36436" name="Picture 3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6"/>
                    <pic:cNvPicPr>
                      <a:picLocks noChangeAspect="1" noChangeArrowheads="1"/>
                    </pic:cNvPicPr>
                  </pic:nvPicPr>
                  <pic:blipFill>
                    <a:blip r:embed="rId31" cstate="print"/>
                    <a:stretch>
                      <a:fillRect/>
                    </a:stretch>
                  </pic:blipFill>
                  <pic:spPr bwMode="auto">
                    <a:xfrm>
                      <a:off x="0" y="0"/>
                      <a:ext cx="5607869" cy="3650842"/>
                    </a:xfrm>
                    <a:prstGeom prst="rect">
                      <a:avLst/>
                    </a:prstGeom>
                    <a:noFill/>
                    <a:ln>
                      <a:noFill/>
                    </a:ln>
                  </pic:spPr>
                </pic:pic>
              </a:graphicData>
            </a:graphic>
          </wp:inline>
        </w:drawing>
      </w:r>
    </w:p>
    <w:p w:rsidR="005F5FF3" w:rsidRPr="003B6F95" w:rsidRDefault="005F5FF3" w:rsidP="00131956">
      <w:pPr>
        <w:pStyle w:val="Note"/>
        <w:ind w:left="992"/>
        <w:rPr>
          <w:sz w:val="18"/>
          <w:szCs w:val="24"/>
          <w:rtl/>
        </w:rPr>
      </w:pPr>
      <w:r w:rsidRPr="003B6F95">
        <w:rPr>
          <w:rFonts w:hint="cs"/>
          <w:b/>
          <w:bCs/>
          <w:sz w:val="18"/>
          <w:szCs w:val="24"/>
          <w:rtl/>
        </w:rPr>
        <w:t>ملاحظات</w:t>
      </w:r>
      <w:r w:rsidRPr="003B6F95">
        <w:rPr>
          <w:rFonts w:hint="cs"/>
          <w:sz w:val="18"/>
          <w:szCs w:val="24"/>
          <w:rtl/>
        </w:rPr>
        <w:t>:</w:t>
      </w:r>
    </w:p>
    <w:p w:rsidR="005F5FF3" w:rsidRPr="003B6F95" w:rsidRDefault="005F5FF3" w:rsidP="003B6F95">
      <w:pPr>
        <w:pStyle w:val="Note"/>
        <w:spacing w:before="0"/>
        <w:ind w:left="988"/>
        <w:rPr>
          <w:sz w:val="18"/>
          <w:szCs w:val="24"/>
          <w:rtl/>
        </w:rPr>
      </w:pPr>
      <w:r w:rsidRPr="003B6F95">
        <w:rPr>
          <w:sz w:val="18"/>
          <w:szCs w:val="24"/>
        </w:rPr>
        <w:t>1</w:t>
      </w:r>
      <w:r w:rsidRPr="003B6F95">
        <w:rPr>
          <w:sz w:val="18"/>
          <w:szCs w:val="24"/>
          <w:rtl/>
        </w:rPr>
        <w:tab/>
      </w:r>
      <w:r w:rsidRPr="003B6F95">
        <w:rPr>
          <w:rFonts w:hint="cs"/>
          <w:sz w:val="18"/>
          <w:szCs w:val="24"/>
          <w:rtl/>
        </w:rPr>
        <w:t xml:space="preserve">بتة العلامة </w:t>
      </w:r>
      <w:r w:rsidR="00D154DC" w:rsidRPr="003B6F95">
        <w:rPr>
          <w:sz w:val="18"/>
          <w:szCs w:val="24"/>
        </w:rPr>
        <w:t>)</w:t>
      </w:r>
      <w:r w:rsidRPr="003B6F95">
        <w:rPr>
          <w:rFonts w:hint="cs"/>
          <w:sz w:val="18"/>
          <w:szCs w:val="24"/>
          <w:rtl/>
        </w:rPr>
        <w:t>+/-</w:t>
      </w:r>
      <w:r w:rsidR="00D154DC" w:rsidRPr="003B6F95">
        <w:rPr>
          <w:sz w:val="18"/>
          <w:szCs w:val="24"/>
        </w:rPr>
        <w:t>(</w:t>
      </w:r>
      <w:r w:rsidRPr="003B6F95">
        <w:rPr>
          <w:rFonts w:hint="cs"/>
          <w:sz w:val="18"/>
          <w:szCs w:val="24"/>
          <w:rtl/>
        </w:rPr>
        <w:t xml:space="preserve"> غير داخلة</w:t>
      </w:r>
      <w:r w:rsidR="009A6E15" w:rsidRPr="003B6F95">
        <w:rPr>
          <w:rFonts w:hint="cs"/>
          <w:sz w:val="18"/>
          <w:szCs w:val="24"/>
          <w:rtl/>
        </w:rPr>
        <w:t>.</w:t>
      </w:r>
    </w:p>
    <w:p w:rsidR="005F5FF3" w:rsidRPr="003B6F95" w:rsidRDefault="005F5FF3" w:rsidP="003B6F95">
      <w:pPr>
        <w:pStyle w:val="Note"/>
        <w:spacing w:before="0"/>
        <w:ind w:left="988"/>
        <w:rPr>
          <w:sz w:val="18"/>
          <w:szCs w:val="24"/>
          <w:rtl/>
        </w:rPr>
      </w:pPr>
      <w:r w:rsidRPr="003B6F95">
        <w:rPr>
          <w:sz w:val="18"/>
          <w:szCs w:val="24"/>
        </w:rPr>
        <w:t>2</w:t>
      </w:r>
      <w:r w:rsidRPr="003B6F95">
        <w:rPr>
          <w:rFonts w:hint="cs"/>
          <w:sz w:val="18"/>
          <w:szCs w:val="24"/>
          <w:rtl/>
        </w:rPr>
        <w:tab/>
        <w:t xml:space="preserve">طول الكلمة </w:t>
      </w:r>
      <w:r w:rsidRPr="003B6F95">
        <w:rPr>
          <w:sz w:val="18"/>
          <w:szCs w:val="24"/>
        </w:rPr>
        <w:t>EOB</w:t>
      </w:r>
      <w:r w:rsidR="00131956" w:rsidRPr="003B6F95">
        <w:rPr>
          <w:rFonts w:hint="eastAsia"/>
          <w:sz w:val="18"/>
          <w:szCs w:val="24"/>
          <w:rtl/>
        </w:rPr>
        <w:t> </w:t>
      </w:r>
      <w:r w:rsidRPr="003B6F95">
        <w:rPr>
          <w:rFonts w:hint="cs"/>
          <w:sz w:val="18"/>
          <w:szCs w:val="24"/>
          <w:rtl/>
        </w:rPr>
        <w:t>=</w:t>
      </w:r>
      <w:r w:rsidR="00131956" w:rsidRPr="003B6F95">
        <w:rPr>
          <w:rFonts w:hint="eastAsia"/>
          <w:sz w:val="18"/>
          <w:szCs w:val="24"/>
          <w:rtl/>
        </w:rPr>
        <w:t> </w:t>
      </w:r>
      <w:r w:rsidRPr="003B6F95">
        <w:rPr>
          <w:sz w:val="18"/>
          <w:szCs w:val="24"/>
        </w:rPr>
        <w:t>4</w:t>
      </w:r>
      <w:r w:rsidR="009A6E15" w:rsidRPr="003B6F95">
        <w:rPr>
          <w:rFonts w:hint="cs"/>
          <w:sz w:val="18"/>
          <w:szCs w:val="24"/>
          <w:rtl/>
        </w:rPr>
        <w:t>.</w:t>
      </w:r>
    </w:p>
    <w:p w:rsidR="005F5FF3" w:rsidRDefault="005F5FF3" w:rsidP="005F5FF3">
      <w:pPr>
        <w:jc w:val="center"/>
        <w:rPr>
          <w:rtl/>
        </w:rPr>
      </w:pPr>
      <w:r>
        <w:rPr>
          <w:rFonts w:hint="cs"/>
          <w:rtl/>
        </w:rPr>
        <w:t>الج</w:t>
      </w:r>
      <w:r w:rsidR="002F7A77">
        <w:rPr>
          <w:rFonts w:hint="cs"/>
          <w:rtl/>
        </w:rPr>
        <w:t>ـ</w:t>
      </w:r>
      <w:r>
        <w:rPr>
          <w:rFonts w:hint="cs"/>
          <w:rtl/>
        </w:rPr>
        <w:t xml:space="preserve">دول </w:t>
      </w:r>
      <w:r>
        <w:t>28</w:t>
      </w:r>
    </w:p>
    <w:p w:rsidR="005F5FF3" w:rsidRPr="00023C75" w:rsidRDefault="005F5FF3" w:rsidP="00023C75">
      <w:pPr>
        <w:jc w:val="center"/>
        <w:rPr>
          <w:b/>
          <w:bCs/>
          <w:rtl/>
        </w:rPr>
      </w:pPr>
      <w:r>
        <w:rPr>
          <w:rFonts w:hint="cs"/>
          <w:b/>
          <w:bCs/>
          <w:rtl/>
        </w:rPr>
        <w:t>كلمات الشفرة في التشفير المتغيّر الطول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497"/>
        <w:gridCol w:w="1007"/>
        <w:gridCol w:w="686"/>
        <w:gridCol w:w="500"/>
        <w:gridCol w:w="433"/>
        <w:gridCol w:w="1296"/>
        <w:gridCol w:w="705"/>
        <w:gridCol w:w="440"/>
        <w:gridCol w:w="468"/>
        <w:gridCol w:w="846"/>
        <w:gridCol w:w="1179"/>
        <w:gridCol w:w="287"/>
        <w:gridCol w:w="810"/>
      </w:tblGrid>
      <w:tr w:rsidR="005F5FF3" w:rsidRPr="00023C75" w:rsidTr="003B6F95">
        <w:trPr>
          <w:tblHeader/>
          <w:jc w:val="center"/>
        </w:trPr>
        <w:tc>
          <w:tcPr>
            <w:tcW w:w="982" w:type="dxa"/>
            <w:gridSpan w:val="2"/>
            <w:tcBorders>
              <w:top w:val="single" w:sz="4" w:space="0" w:color="auto"/>
              <w:bottom w:val="single" w:sz="4" w:space="0" w:color="auto"/>
              <w:right w:val="single" w:sz="4" w:space="0" w:color="auto"/>
            </w:tcBorders>
            <w:vAlign w:val="center"/>
          </w:tcPr>
          <w:p w:rsidR="005F5FF3" w:rsidRPr="002F7A77" w:rsidRDefault="005F5FF3" w:rsidP="002F7A77">
            <w:pPr>
              <w:pStyle w:val="Tablehead"/>
              <w:spacing w:before="0" w:after="40" w:line="220" w:lineRule="exact"/>
              <w:ind w:left="-57" w:right="-57"/>
              <w:rPr>
                <w:rFonts w:ascii="Times New Roman"/>
                <w:b w:val="0"/>
                <w:bCs w:val="0"/>
                <w:sz w:val="16"/>
                <w:szCs w:val="20"/>
              </w:rPr>
            </w:pPr>
            <w:r w:rsidRPr="002F7A77">
              <w:rPr>
                <w:rFonts w:ascii="Times New Roman"/>
                <w:b w:val="0"/>
                <w:bCs w:val="0"/>
                <w:sz w:val="16"/>
                <w:szCs w:val="20"/>
              </w:rPr>
              <w:t>(Run, amp)</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3B6F95">
            <w:pPr>
              <w:pStyle w:val="Tablehead"/>
              <w:spacing w:before="0" w:after="40" w:line="220" w:lineRule="exact"/>
              <w:rPr>
                <w:rFonts w:ascii="Times New Roman"/>
                <w:b w:val="0"/>
                <w:bCs w:val="0"/>
                <w:sz w:val="18"/>
                <w:szCs w:val="22"/>
              </w:rPr>
            </w:pPr>
            <w:r w:rsidRPr="00023C75">
              <w:rPr>
                <w:rFonts w:ascii="Times New Roman" w:hint="cs"/>
                <w:b w:val="0"/>
                <w:bCs w:val="0"/>
                <w:sz w:val="18"/>
                <w:szCs w:val="22"/>
                <w:rtl/>
              </w:rPr>
              <w:t>الشفرة</w:t>
            </w:r>
          </w:p>
        </w:tc>
        <w:tc>
          <w:tcPr>
            <w:tcW w:w="686" w:type="dxa"/>
            <w:tcBorders>
              <w:top w:val="single" w:sz="4" w:space="0" w:color="auto"/>
              <w:left w:val="single" w:sz="4" w:space="0" w:color="auto"/>
              <w:right w:val="single" w:sz="4" w:space="0" w:color="auto"/>
            </w:tcBorders>
            <w:vAlign w:val="center"/>
          </w:tcPr>
          <w:p w:rsidR="005F5FF3" w:rsidRPr="00023C75" w:rsidRDefault="005F5FF3" w:rsidP="003B6F95">
            <w:pPr>
              <w:pStyle w:val="Tablehead"/>
              <w:spacing w:before="0" w:after="40" w:line="220" w:lineRule="exact"/>
              <w:rPr>
                <w:rFonts w:ascii="Times New Roman"/>
                <w:b w:val="0"/>
                <w:bCs w:val="0"/>
                <w:spacing w:val="-6"/>
                <w:sz w:val="18"/>
                <w:szCs w:val="22"/>
              </w:rPr>
            </w:pPr>
            <w:r w:rsidRPr="00023C75">
              <w:rPr>
                <w:rFonts w:ascii="Times New Roman" w:hint="cs"/>
                <w:b w:val="0"/>
                <w:bCs w:val="0"/>
                <w:spacing w:val="-6"/>
                <w:sz w:val="18"/>
                <w:szCs w:val="22"/>
                <w:rtl/>
              </w:rPr>
              <w:t>الطول</w:t>
            </w:r>
          </w:p>
        </w:tc>
        <w:tc>
          <w:tcPr>
            <w:tcW w:w="933" w:type="dxa"/>
            <w:gridSpan w:val="2"/>
            <w:tcBorders>
              <w:top w:val="single" w:sz="4" w:space="0" w:color="auto"/>
              <w:left w:val="single" w:sz="4" w:space="0" w:color="auto"/>
              <w:bottom w:val="single" w:sz="4" w:space="0" w:color="auto"/>
              <w:right w:val="single" w:sz="4" w:space="0" w:color="auto"/>
            </w:tcBorders>
            <w:vAlign w:val="center"/>
          </w:tcPr>
          <w:p w:rsidR="005F5FF3" w:rsidRPr="002F7A77" w:rsidRDefault="005F5FF3" w:rsidP="002F7A77">
            <w:pPr>
              <w:pStyle w:val="Tablehead"/>
              <w:spacing w:before="0" w:after="40" w:line="220" w:lineRule="exact"/>
              <w:ind w:left="-57" w:right="-57"/>
              <w:rPr>
                <w:rFonts w:ascii="Times New Roman"/>
                <w:b w:val="0"/>
                <w:bCs w:val="0"/>
                <w:sz w:val="16"/>
                <w:szCs w:val="20"/>
              </w:rPr>
            </w:pPr>
            <w:r w:rsidRPr="002F7A77">
              <w:rPr>
                <w:rFonts w:ascii="Times New Roman"/>
                <w:b w:val="0"/>
                <w:bCs w:val="0"/>
                <w:sz w:val="16"/>
                <w:szCs w:val="20"/>
              </w:rPr>
              <w:t>(Run, amp)</w:t>
            </w:r>
          </w:p>
        </w:tc>
        <w:tc>
          <w:tcPr>
            <w:tcW w:w="1296" w:type="dxa"/>
            <w:tcBorders>
              <w:top w:val="single" w:sz="4" w:space="0" w:color="auto"/>
              <w:left w:val="single" w:sz="4" w:space="0" w:color="auto"/>
              <w:right w:val="single" w:sz="4" w:space="0" w:color="auto"/>
            </w:tcBorders>
            <w:vAlign w:val="center"/>
          </w:tcPr>
          <w:p w:rsidR="005F5FF3" w:rsidRPr="00023C75" w:rsidRDefault="005F5FF3" w:rsidP="003B6F95">
            <w:pPr>
              <w:pStyle w:val="Tablehead"/>
              <w:spacing w:before="0" w:after="40" w:line="220" w:lineRule="exact"/>
              <w:rPr>
                <w:rFonts w:ascii="Times New Roman"/>
                <w:b w:val="0"/>
                <w:bCs w:val="0"/>
                <w:sz w:val="18"/>
                <w:szCs w:val="22"/>
                <w:rtl/>
              </w:rPr>
            </w:pPr>
            <w:r w:rsidRPr="00023C75">
              <w:rPr>
                <w:rFonts w:ascii="Times New Roman" w:hint="cs"/>
                <w:b w:val="0"/>
                <w:bCs w:val="0"/>
                <w:sz w:val="18"/>
                <w:szCs w:val="22"/>
                <w:rtl/>
              </w:rPr>
              <w:t>الشفرة</w:t>
            </w:r>
          </w:p>
        </w:tc>
        <w:tc>
          <w:tcPr>
            <w:tcW w:w="705"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3B6F95">
            <w:pPr>
              <w:pStyle w:val="Tablehead"/>
              <w:spacing w:before="0" w:after="40" w:line="220" w:lineRule="exact"/>
              <w:rPr>
                <w:rFonts w:ascii="Times New Roman"/>
                <w:b w:val="0"/>
                <w:bCs w:val="0"/>
                <w:spacing w:val="-6"/>
                <w:sz w:val="18"/>
                <w:szCs w:val="22"/>
              </w:rPr>
            </w:pPr>
            <w:r w:rsidRPr="00023C75">
              <w:rPr>
                <w:rFonts w:ascii="Times New Roman" w:hint="cs"/>
                <w:b w:val="0"/>
                <w:bCs w:val="0"/>
                <w:spacing w:val="-6"/>
                <w:sz w:val="18"/>
                <w:szCs w:val="22"/>
                <w:rtl/>
              </w:rPr>
              <w:t>الطول</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5F5FF3" w:rsidRPr="002F7A77" w:rsidRDefault="005F5FF3" w:rsidP="002F7A77">
            <w:pPr>
              <w:pStyle w:val="Tablehead"/>
              <w:spacing w:before="0" w:after="40" w:line="220" w:lineRule="exact"/>
              <w:ind w:left="-57" w:right="-57"/>
              <w:rPr>
                <w:rFonts w:ascii="Times New Roman"/>
                <w:b w:val="0"/>
                <w:bCs w:val="0"/>
                <w:sz w:val="16"/>
                <w:szCs w:val="20"/>
              </w:rPr>
            </w:pPr>
            <w:r w:rsidRPr="002F7A77">
              <w:rPr>
                <w:rFonts w:ascii="Times New Roman"/>
                <w:b w:val="0"/>
                <w:bCs w:val="0"/>
                <w:sz w:val="16"/>
                <w:szCs w:val="20"/>
              </w:rPr>
              <w:t>(Run, amp)</w:t>
            </w:r>
          </w:p>
        </w:tc>
        <w:tc>
          <w:tcPr>
            <w:tcW w:w="2312" w:type="dxa"/>
            <w:gridSpan w:val="3"/>
            <w:tcBorders>
              <w:top w:val="single" w:sz="4" w:space="0" w:color="auto"/>
              <w:left w:val="single" w:sz="4" w:space="0" w:color="auto"/>
              <w:right w:val="single" w:sz="4" w:space="0" w:color="auto"/>
            </w:tcBorders>
            <w:vAlign w:val="center"/>
          </w:tcPr>
          <w:p w:rsidR="005F5FF3" w:rsidRPr="00023C75" w:rsidRDefault="005F5FF3" w:rsidP="003B6F95">
            <w:pPr>
              <w:pStyle w:val="Tablehead"/>
              <w:spacing w:before="0" w:after="40" w:line="220" w:lineRule="exact"/>
              <w:rPr>
                <w:rFonts w:ascii="Times New Roman"/>
                <w:b w:val="0"/>
                <w:bCs w:val="0"/>
                <w:sz w:val="18"/>
                <w:szCs w:val="22"/>
                <w:rtl/>
              </w:rPr>
            </w:pPr>
            <w:r w:rsidRPr="00023C75">
              <w:rPr>
                <w:rFonts w:ascii="Times New Roman" w:hint="cs"/>
                <w:b w:val="0"/>
                <w:bCs w:val="0"/>
                <w:sz w:val="18"/>
                <w:szCs w:val="22"/>
                <w:rtl/>
              </w:rPr>
              <w:t>الشفرة</w:t>
            </w:r>
          </w:p>
        </w:tc>
        <w:tc>
          <w:tcPr>
            <w:tcW w:w="810" w:type="dxa"/>
            <w:tcBorders>
              <w:top w:val="single" w:sz="4" w:space="0" w:color="auto"/>
              <w:left w:val="single" w:sz="4" w:space="0" w:color="auto"/>
            </w:tcBorders>
            <w:vAlign w:val="center"/>
          </w:tcPr>
          <w:p w:rsidR="005F5FF3" w:rsidRPr="00023C75" w:rsidRDefault="005F5FF3" w:rsidP="003B6F95">
            <w:pPr>
              <w:pStyle w:val="Tablehead"/>
              <w:spacing w:before="0" w:after="40" w:line="220" w:lineRule="exact"/>
              <w:rPr>
                <w:rFonts w:ascii="Times New Roman"/>
                <w:b w:val="0"/>
                <w:bCs w:val="0"/>
                <w:spacing w:val="-6"/>
                <w:sz w:val="18"/>
                <w:szCs w:val="22"/>
                <w:rtl/>
              </w:rPr>
            </w:pPr>
            <w:r w:rsidRPr="00023C75">
              <w:rPr>
                <w:rFonts w:ascii="Times New Roman" w:hint="cs"/>
                <w:b w:val="0"/>
                <w:bCs w:val="0"/>
                <w:spacing w:val="-6"/>
                <w:sz w:val="18"/>
                <w:szCs w:val="22"/>
                <w:rtl/>
              </w:rPr>
              <w:t>ال</w:t>
            </w:r>
            <w:r w:rsidR="00023C75" w:rsidRPr="00023C75">
              <w:rPr>
                <w:rFonts w:ascii="Times New Roman" w:hint="cs"/>
                <w:b w:val="0"/>
                <w:bCs w:val="0"/>
                <w:spacing w:val="-6"/>
                <w:sz w:val="18"/>
                <w:szCs w:val="22"/>
                <w:rtl/>
              </w:rPr>
              <w:t>ط</w:t>
            </w:r>
            <w:r w:rsidRPr="00023C75">
              <w:rPr>
                <w:rFonts w:ascii="Times New Roman" w:hint="cs"/>
                <w:b w:val="0"/>
                <w:bCs w:val="0"/>
                <w:spacing w:val="-6"/>
                <w:sz w:val="18"/>
                <w:szCs w:val="22"/>
                <w:rtl/>
              </w:rPr>
              <w:t>ول</w:t>
            </w: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00s</w:t>
            </w:r>
          </w:p>
        </w:tc>
        <w:tc>
          <w:tcPr>
            <w:tcW w:w="68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2+1</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111100000s</w:t>
            </w:r>
          </w:p>
        </w:tc>
        <w:tc>
          <w:tcPr>
            <w:tcW w:w="705" w:type="dxa"/>
            <w:vMerge w:val="restart"/>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9+1</w:t>
            </w: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11</w:t>
            </w:r>
            <w:r w:rsidRPr="00023C75">
              <w:rPr>
                <w:sz w:val="18"/>
                <w:szCs w:val="22"/>
              </w:rPr>
              <w:t>1110110000s</w:t>
            </w:r>
          </w:p>
        </w:tc>
        <w:tc>
          <w:tcPr>
            <w:tcW w:w="810" w:type="dxa"/>
            <w:vMerge w:val="restart"/>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12+1</w:t>
            </w: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010s</w:t>
            </w:r>
          </w:p>
        </w:tc>
        <w:tc>
          <w:tcPr>
            <w:tcW w:w="68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3+1</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12</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1111000</w:t>
            </w:r>
            <w:r w:rsidRPr="00023C75">
              <w:rPr>
                <w:sz w:val="18"/>
                <w:szCs w:val="22"/>
                <w:lang w:eastAsia="ja-JP"/>
              </w:rPr>
              <w:t>0</w:t>
            </w:r>
            <w:r w:rsidRPr="00023C75">
              <w:rPr>
                <w:sz w:val="18"/>
                <w:szCs w:val="22"/>
              </w:rPr>
              <w:t>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8</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111110110001s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982" w:type="dxa"/>
            <w:gridSpan w:val="2"/>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EOB</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0110</w:t>
            </w:r>
          </w:p>
        </w:tc>
        <w:tc>
          <w:tcPr>
            <w:tcW w:w="68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13</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111100010s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9</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111110110010s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0111s</w:t>
            </w:r>
          </w:p>
        </w:tc>
        <w:tc>
          <w:tcPr>
            <w:tcW w:w="686"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4+1</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14</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lang w:eastAsia="ja-JP"/>
              </w:rPr>
            </w:pPr>
            <w:r w:rsidRPr="00023C75">
              <w:rPr>
                <w:sz w:val="18"/>
                <w:szCs w:val="22"/>
              </w:rPr>
              <w:t>111100011s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10</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111110110011s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1000s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111100100s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11110110100s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1001s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111100101s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8</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111110110101s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10100s</w:t>
            </w:r>
          </w:p>
        </w:tc>
        <w:tc>
          <w:tcPr>
            <w:tcW w:w="686"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5+1</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color w:val="000000"/>
                <w:sz w:val="18"/>
                <w:szCs w:val="22"/>
              </w:rPr>
            </w:pPr>
            <w:r w:rsidRPr="00023C75">
              <w:rPr>
                <w:color w:val="000000"/>
                <w:sz w:val="18"/>
                <w:szCs w:val="22"/>
              </w:rPr>
              <w:t>3</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color w:val="000000"/>
                <w:sz w:val="18"/>
                <w:szCs w:val="22"/>
              </w:rPr>
            </w:pPr>
            <w:r w:rsidRPr="00023C75">
              <w:rPr>
                <w:color w:val="000000"/>
                <w:sz w:val="18"/>
                <w:szCs w:val="22"/>
              </w:rPr>
              <w:t>3</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color w:val="000000"/>
                <w:sz w:val="18"/>
                <w:szCs w:val="22"/>
              </w:rPr>
            </w:pPr>
            <w:r w:rsidRPr="00023C75">
              <w:rPr>
                <w:color w:val="000000"/>
                <w:sz w:val="18"/>
                <w:szCs w:val="22"/>
              </w:rPr>
              <w:t>111100110s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11110110110s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10101s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111100111s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11110110111s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10110s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111101000s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11110111000s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10111s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111101001s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8</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11110111001s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110000s</w:t>
            </w:r>
          </w:p>
        </w:tc>
        <w:tc>
          <w:tcPr>
            <w:tcW w:w="686"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6+1</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lang w:eastAsia="ja-JP"/>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8</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111101010s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9</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11110111010s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110001s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18</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111101011s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10</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11110111011s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110010s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19</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111101100s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11110111100s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8</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110011s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20</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111101101s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15</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11110111101s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1101000s</w:t>
            </w:r>
          </w:p>
        </w:tc>
        <w:tc>
          <w:tcPr>
            <w:tcW w:w="686"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7+1</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21</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111101110s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16</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11</w:t>
            </w:r>
            <w:r w:rsidRPr="00023C75">
              <w:rPr>
                <w:sz w:val="18"/>
                <w:szCs w:val="22"/>
              </w:rPr>
              <w:t>1110</w:t>
            </w:r>
            <w:r w:rsidRPr="00023C75">
              <w:rPr>
                <w:sz w:val="18"/>
                <w:szCs w:val="22"/>
                <w:lang w:eastAsia="ja-JP"/>
              </w:rPr>
              <w:t>1</w:t>
            </w:r>
            <w:r w:rsidRPr="00023C75">
              <w:rPr>
                <w:sz w:val="18"/>
                <w:szCs w:val="22"/>
              </w:rPr>
              <w:t>11110s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1101001s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22</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111101111s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17</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11111011111</w:t>
            </w:r>
            <w:r w:rsidRPr="00023C75">
              <w:rPr>
                <w:sz w:val="18"/>
                <w:szCs w:val="22"/>
                <w:lang w:eastAsia="ja-JP"/>
              </w:rPr>
              <w:t>1</w:t>
            </w:r>
            <w:r w:rsidRPr="00023C75">
              <w:rPr>
                <w:sz w:val="18"/>
                <w:szCs w:val="22"/>
              </w:rPr>
              <w:t>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2</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2</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1101010s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5</w:t>
            </w:r>
          </w:p>
        </w:tc>
        <w:tc>
          <w:tcPr>
            <w:tcW w:w="433"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3</w:t>
            </w:r>
          </w:p>
        </w:tc>
        <w:tc>
          <w:tcPr>
            <w:tcW w:w="1296"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1111100000s</w:t>
            </w:r>
          </w:p>
        </w:tc>
        <w:tc>
          <w:tcPr>
            <w:tcW w:w="705" w:type="dxa"/>
            <w:vMerge w:val="restart"/>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10+1</w:t>
            </w: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111110000110</w:t>
            </w:r>
          </w:p>
        </w:tc>
        <w:tc>
          <w:tcPr>
            <w:tcW w:w="810" w:type="dxa"/>
            <w:vMerge w:val="restart"/>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13</w:t>
            </w: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1</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3</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1101011s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3</w:t>
            </w:r>
          </w:p>
        </w:tc>
        <w:tc>
          <w:tcPr>
            <w:tcW w:w="433"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4</w:t>
            </w:r>
          </w:p>
        </w:tc>
        <w:tc>
          <w:tcPr>
            <w:tcW w:w="1296"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1111100001s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11</w:t>
            </w:r>
            <w:r w:rsidRPr="00023C75">
              <w:rPr>
                <w:sz w:val="18"/>
                <w:szCs w:val="22"/>
              </w:rPr>
              <w:t>11110000111</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1</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4</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1101100s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3</w:t>
            </w:r>
          </w:p>
        </w:tc>
        <w:tc>
          <w:tcPr>
            <w:tcW w:w="433"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5</w:t>
            </w:r>
          </w:p>
        </w:tc>
        <w:tc>
          <w:tcPr>
            <w:tcW w:w="1296"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1111100010s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p>
        </w:tc>
        <w:tc>
          <w:tcPr>
            <w:tcW w:w="440" w:type="dxa"/>
            <w:vMerge w:val="restart"/>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w:t>
            </w:r>
            <w:r w:rsidRPr="00023C75">
              <w:rPr>
                <w:sz w:val="18"/>
                <w:szCs w:val="22"/>
              </w:rPr>
              <w:br/>
              <w:t>R</w:t>
            </w:r>
            <w:r w:rsidRPr="00023C75">
              <w:rPr>
                <w:sz w:val="18"/>
                <w:szCs w:val="22"/>
              </w:rPr>
              <w:br/>
              <w:t>|</w:t>
            </w:r>
          </w:p>
        </w:tc>
        <w:tc>
          <w:tcPr>
            <w:tcW w:w="468" w:type="dxa"/>
            <w:vMerge w:val="restart"/>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w:t>
            </w:r>
            <w:r w:rsidRPr="00023C75">
              <w:rPr>
                <w:sz w:val="18"/>
                <w:szCs w:val="22"/>
              </w:rPr>
              <w:br/>
              <w:t>0</w:t>
            </w:r>
            <w:r w:rsidRPr="00023C75">
              <w:rPr>
                <w:sz w:val="18"/>
                <w:szCs w:val="22"/>
              </w:rPr>
              <w:br/>
              <w:t>|</w:t>
            </w:r>
          </w:p>
        </w:tc>
        <w:tc>
          <w:tcPr>
            <w:tcW w:w="846" w:type="dxa"/>
            <w:vMerge w:val="restart"/>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1111110</w:t>
            </w:r>
          </w:p>
        </w:tc>
        <w:tc>
          <w:tcPr>
            <w:tcW w:w="1179" w:type="dxa"/>
            <w:vMerge w:val="restart"/>
            <w:tcBorders>
              <w:left w:val="single" w:sz="4" w:space="0" w:color="auto"/>
              <w:right w:val="single" w:sz="4" w:space="0" w:color="auto"/>
            </w:tcBorders>
            <w:vAlign w:val="center"/>
          </w:tcPr>
          <w:p w:rsidR="005F5FF3" w:rsidRPr="002F7A77" w:rsidRDefault="00023C75" w:rsidP="002F7A77">
            <w:pPr>
              <w:pStyle w:val="Tabletext"/>
              <w:keepNext/>
              <w:spacing w:before="0" w:after="0" w:line="180" w:lineRule="auto"/>
              <w:rPr>
                <w:spacing w:val="-6"/>
                <w:sz w:val="16"/>
                <w:szCs w:val="22"/>
                <w:lang w:bidi="ar-EG"/>
              </w:rPr>
            </w:pPr>
            <w:r w:rsidRPr="002F7A77">
              <w:rPr>
                <w:rFonts w:hint="cs"/>
                <w:sz w:val="16"/>
                <w:szCs w:val="22"/>
                <w:rtl/>
              </w:rPr>
              <w:t>الترميز الا</w:t>
            </w:r>
            <w:r w:rsidR="005F5FF3" w:rsidRPr="002F7A77">
              <w:rPr>
                <w:rFonts w:hint="cs"/>
                <w:sz w:val="16"/>
                <w:szCs w:val="22"/>
                <w:rtl/>
              </w:rPr>
              <w:t xml:space="preserve">ثنيني للرمز </w:t>
            </w:r>
            <w:r w:rsidR="005F5FF3" w:rsidRPr="002F7A77">
              <w:rPr>
                <w:sz w:val="16"/>
                <w:szCs w:val="22"/>
              </w:rPr>
              <w:t>R</w:t>
            </w:r>
            <w:r w:rsidR="005F5FF3" w:rsidRPr="002F7A77">
              <w:rPr>
                <w:sz w:val="16"/>
                <w:szCs w:val="22"/>
              </w:rPr>
              <w:br/>
            </w:r>
            <w:r w:rsidR="005F5FF3" w:rsidRPr="002F7A77">
              <w:rPr>
                <w:rFonts w:hint="cs"/>
                <w:sz w:val="16"/>
                <w:szCs w:val="22"/>
                <w:rtl/>
              </w:rPr>
              <w:t xml:space="preserve"> </w:t>
            </w:r>
            <w:r w:rsidRPr="002F7A77">
              <w:rPr>
                <w:spacing w:val="-6"/>
                <w:sz w:val="16"/>
                <w:szCs w:val="22"/>
              </w:rPr>
              <w:t>R</w:t>
            </w:r>
            <w:r w:rsidRPr="002F7A77">
              <w:rPr>
                <w:rFonts w:hint="cs"/>
                <w:sz w:val="16"/>
                <w:szCs w:val="22"/>
                <w:rtl/>
              </w:rPr>
              <w:t xml:space="preserve"> </w:t>
            </w:r>
            <w:r w:rsidR="005F5FF3" w:rsidRPr="002F7A77">
              <w:rPr>
                <w:rFonts w:hint="cs"/>
                <w:sz w:val="16"/>
                <w:szCs w:val="22"/>
                <w:rtl/>
              </w:rPr>
              <w:t xml:space="preserve">= </w:t>
            </w:r>
            <w:r w:rsidRPr="002F7A77">
              <w:rPr>
                <w:spacing w:val="-6"/>
                <w:sz w:val="16"/>
                <w:szCs w:val="22"/>
              </w:rPr>
              <w:t>6</w:t>
            </w:r>
            <w:r w:rsidRPr="002F7A77">
              <w:rPr>
                <w:rFonts w:hint="cs"/>
                <w:spacing w:val="-6"/>
                <w:sz w:val="16"/>
                <w:szCs w:val="22"/>
                <w:rtl/>
                <w:lang w:bidi="ar-EG"/>
              </w:rPr>
              <w:t xml:space="preserve"> إلى </w:t>
            </w:r>
            <w:r w:rsidRPr="002F7A77">
              <w:rPr>
                <w:spacing w:val="-6"/>
                <w:sz w:val="16"/>
                <w:szCs w:val="22"/>
                <w:lang w:bidi="ar-EG"/>
              </w:rPr>
              <w:t>61</w:t>
            </w:r>
          </w:p>
        </w:tc>
        <w:tc>
          <w:tcPr>
            <w:tcW w:w="287" w:type="dxa"/>
            <w:vMerge w:val="restart"/>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9</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1101101s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2</w:t>
            </w:r>
          </w:p>
        </w:tc>
        <w:tc>
          <w:tcPr>
            <w:tcW w:w="433"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jc w:val="center"/>
              <w:rPr>
                <w:sz w:val="18"/>
                <w:szCs w:val="22"/>
              </w:rPr>
            </w:pPr>
            <w:r w:rsidRPr="00023C75">
              <w:rPr>
                <w:sz w:val="18"/>
                <w:szCs w:val="22"/>
              </w:rPr>
              <w:t>6</w:t>
            </w:r>
          </w:p>
        </w:tc>
        <w:tc>
          <w:tcPr>
            <w:tcW w:w="1296" w:type="dxa"/>
            <w:tcBorders>
              <w:left w:val="single" w:sz="4" w:space="0" w:color="auto"/>
              <w:right w:val="single" w:sz="4" w:space="0" w:color="auto"/>
            </w:tcBorders>
            <w:vAlign w:val="center"/>
          </w:tcPr>
          <w:p w:rsidR="005F5FF3" w:rsidRPr="00023C75" w:rsidRDefault="005F5FF3" w:rsidP="002F7A77">
            <w:pPr>
              <w:pStyle w:val="Tabletext"/>
              <w:keepNext/>
              <w:spacing w:before="0" w:after="0" w:line="240" w:lineRule="auto"/>
              <w:rPr>
                <w:sz w:val="18"/>
                <w:szCs w:val="22"/>
              </w:rPr>
            </w:pPr>
            <w:r w:rsidRPr="00023C75">
              <w:rPr>
                <w:sz w:val="18"/>
                <w:szCs w:val="22"/>
              </w:rPr>
              <w:t>1111100011s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440"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68"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84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1179"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287"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10</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1101110s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9</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1111100100s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440"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68"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84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1179"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287"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1101111s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10</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1111100101s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61</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1111110111101</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bl>
    <w:p w:rsidR="003B6F95" w:rsidRDefault="003B6F95">
      <w:pPr>
        <w:overflowPunct/>
        <w:autoSpaceDE/>
        <w:autoSpaceDN/>
        <w:bidi w:val="0"/>
        <w:adjustRightInd/>
        <w:spacing w:before="0" w:line="240" w:lineRule="auto"/>
        <w:jc w:val="left"/>
        <w:textAlignment w:val="auto"/>
        <w:rPr>
          <w:rtl/>
        </w:rPr>
      </w:pPr>
      <w:r>
        <w:rPr>
          <w:rtl/>
        </w:rPr>
        <w:br w:type="page"/>
      </w:r>
    </w:p>
    <w:p w:rsidR="003B6F95" w:rsidRDefault="003B6F95" w:rsidP="003B6F95">
      <w:pPr>
        <w:keepNext/>
        <w:jc w:val="center"/>
        <w:rPr>
          <w:rtl/>
        </w:rPr>
      </w:pPr>
      <w:r>
        <w:rPr>
          <w:rFonts w:hint="cs"/>
          <w:rtl/>
        </w:rPr>
        <w:t>الج</w:t>
      </w:r>
      <w:r w:rsidR="002F7A77">
        <w:rPr>
          <w:rFonts w:hint="cs"/>
          <w:rtl/>
          <w:lang w:bidi="ar-EG"/>
        </w:rPr>
        <w:t>ـ</w:t>
      </w:r>
      <w:r>
        <w:rPr>
          <w:rFonts w:hint="cs"/>
          <w:rtl/>
        </w:rPr>
        <w:t xml:space="preserve">دول </w:t>
      </w:r>
      <w:r>
        <w:t>28</w:t>
      </w:r>
      <w:r>
        <w:rPr>
          <w:rFonts w:hint="cs"/>
          <w:rtl/>
        </w:rPr>
        <w:t xml:space="preserve"> (</w:t>
      </w:r>
      <w:r w:rsidRPr="003B6F95">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497"/>
        <w:gridCol w:w="1007"/>
        <w:gridCol w:w="686"/>
        <w:gridCol w:w="500"/>
        <w:gridCol w:w="433"/>
        <w:gridCol w:w="1296"/>
        <w:gridCol w:w="705"/>
        <w:gridCol w:w="440"/>
        <w:gridCol w:w="468"/>
        <w:gridCol w:w="846"/>
        <w:gridCol w:w="1179"/>
        <w:gridCol w:w="287"/>
        <w:gridCol w:w="810"/>
      </w:tblGrid>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w:t>
            </w:r>
            <w:r w:rsidRPr="00023C75">
              <w:rPr>
                <w:sz w:val="18"/>
                <w:szCs w:val="22"/>
                <w:lang w:eastAsia="ja-JP"/>
              </w:rPr>
              <w:t>0</w:t>
            </w:r>
            <w:r w:rsidRPr="00023C75">
              <w:rPr>
                <w:sz w:val="18"/>
                <w:szCs w:val="22"/>
              </w:rPr>
              <w:t>000</w:t>
            </w:r>
            <w:r w:rsidRPr="00023C75">
              <w:rPr>
                <w:sz w:val="18"/>
                <w:szCs w:val="22"/>
                <w:lang w:eastAsia="ja-JP"/>
              </w:rPr>
              <w:t>0</w:t>
            </w:r>
            <w:r w:rsidRPr="00023C75">
              <w:rPr>
                <w:sz w:val="18"/>
                <w:szCs w:val="22"/>
              </w:rPr>
              <w:t>s</w:t>
            </w:r>
          </w:p>
        </w:tc>
        <w:tc>
          <w:tcPr>
            <w:tcW w:w="686"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8+1</w:t>
            </w: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1111100110s</w:t>
            </w:r>
          </w:p>
        </w:tc>
        <w:tc>
          <w:tcPr>
            <w:tcW w:w="705" w:type="dxa"/>
            <w:tcBorders>
              <w:top w:val="single" w:sz="4" w:space="0" w:color="auto"/>
              <w:left w:val="single" w:sz="4" w:space="0" w:color="auto"/>
              <w:bottom w:val="nil"/>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23</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11</w:t>
            </w:r>
            <w:r w:rsidRPr="00023C75">
              <w:rPr>
                <w:sz w:val="18"/>
                <w:szCs w:val="22"/>
              </w:rPr>
              <w:t>1111100010111s</w:t>
            </w:r>
          </w:p>
        </w:tc>
        <w:tc>
          <w:tcPr>
            <w:tcW w:w="810" w:type="dxa"/>
            <w:vMerge w:val="restart"/>
            <w:tcBorders>
              <w:lef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15+1</w:t>
            </w: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8</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w:t>
            </w:r>
            <w:r w:rsidRPr="00023C75">
              <w:rPr>
                <w:sz w:val="18"/>
                <w:szCs w:val="22"/>
                <w:lang w:eastAsia="ja-JP"/>
              </w:rPr>
              <w:t>0</w:t>
            </w:r>
            <w:r w:rsidRPr="00023C75">
              <w:rPr>
                <w:sz w:val="18"/>
                <w:szCs w:val="22"/>
              </w:rPr>
              <w:t>0001s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33" w:type="dxa"/>
            <w:tcBorders>
              <w:top w:val="nil"/>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1296" w:type="dxa"/>
            <w:tcBorders>
              <w:top w:val="nil"/>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11111001110</w:t>
            </w:r>
          </w:p>
        </w:tc>
        <w:tc>
          <w:tcPr>
            <w:tcW w:w="705" w:type="dxa"/>
            <w:vMerge w:val="restart"/>
            <w:tcBorders>
              <w:top w:val="nil"/>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w:t>
            </w:r>
          </w:p>
        </w:tc>
        <w:tc>
          <w:tcPr>
            <w:tcW w:w="44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68"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24</w:t>
            </w:r>
          </w:p>
        </w:tc>
        <w:tc>
          <w:tcPr>
            <w:tcW w:w="2312" w:type="dxa"/>
            <w:gridSpan w:val="3"/>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lang w:eastAsia="ja-JP"/>
              </w:rPr>
              <w:t>1</w:t>
            </w:r>
            <w:r w:rsidRPr="00023C75">
              <w:rPr>
                <w:sz w:val="18"/>
                <w:szCs w:val="22"/>
              </w:rPr>
              <w:t>11111100011000s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9</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11100010s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11111001111</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w:t>
            </w:r>
            <w:r w:rsidRPr="00023C75">
              <w:rPr>
                <w:sz w:val="18"/>
                <w:szCs w:val="22"/>
              </w:rPr>
              <w:br/>
              <w:t>0</w:t>
            </w:r>
            <w:r w:rsidRPr="00023C75">
              <w:rPr>
                <w:sz w:val="18"/>
                <w:szCs w:val="22"/>
              </w:rPr>
              <w:br/>
              <w:t>|</w:t>
            </w:r>
          </w:p>
        </w:tc>
        <w:tc>
          <w:tcPr>
            <w:tcW w:w="468"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w:t>
            </w:r>
            <w:r w:rsidRPr="00023C75">
              <w:rPr>
                <w:sz w:val="18"/>
                <w:szCs w:val="22"/>
              </w:rPr>
              <w:br/>
              <w:t>A</w:t>
            </w:r>
            <w:r w:rsidRPr="00023C75">
              <w:rPr>
                <w:sz w:val="18"/>
                <w:szCs w:val="22"/>
              </w:rPr>
              <w:br/>
              <w:t>|</w:t>
            </w:r>
          </w:p>
        </w:tc>
        <w:tc>
          <w:tcPr>
            <w:tcW w:w="846"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1111111</w:t>
            </w:r>
          </w:p>
        </w:tc>
        <w:tc>
          <w:tcPr>
            <w:tcW w:w="1179" w:type="dxa"/>
            <w:vMerge w:val="restart"/>
            <w:tcBorders>
              <w:left w:val="single" w:sz="4" w:space="0" w:color="auto"/>
              <w:right w:val="single" w:sz="4" w:space="0" w:color="auto"/>
            </w:tcBorders>
            <w:vAlign w:val="center"/>
          </w:tcPr>
          <w:p w:rsidR="005F5FF3" w:rsidRPr="002F7A77" w:rsidRDefault="005F5FF3" w:rsidP="002F7A77">
            <w:pPr>
              <w:pStyle w:val="Tabletext"/>
              <w:spacing w:before="0" w:after="0" w:line="180" w:lineRule="auto"/>
              <w:ind w:rightChars="-50" w:right="-110"/>
              <w:rPr>
                <w:sz w:val="16"/>
                <w:szCs w:val="22"/>
              </w:rPr>
            </w:pPr>
            <w:r w:rsidRPr="002F7A77">
              <w:rPr>
                <w:rFonts w:hint="cs"/>
                <w:sz w:val="16"/>
                <w:szCs w:val="22"/>
                <w:rtl/>
              </w:rPr>
              <w:t xml:space="preserve">الترميز الاثنيني للرمز </w:t>
            </w:r>
            <w:r w:rsidRPr="002F7A77">
              <w:rPr>
                <w:sz w:val="16"/>
                <w:szCs w:val="22"/>
              </w:rPr>
              <w:t>A</w:t>
            </w:r>
            <w:r w:rsidRPr="002F7A77">
              <w:rPr>
                <w:sz w:val="16"/>
                <w:szCs w:val="22"/>
              </w:rPr>
              <w:br/>
            </w:r>
            <w:r w:rsidRPr="002F7A77">
              <w:rPr>
                <w:sz w:val="16"/>
                <w:szCs w:val="22"/>
              </w:rPr>
              <w:br/>
            </w:r>
            <w:r w:rsidR="00023C75" w:rsidRPr="002F7A77">
              <w:rPr>
                <w:spacing w:val="-4"/>
                <w:sz w:val="16"/>
                <w:szCs w:val="22"/>
              </w:rPr>
              <w:t>A</w:t>
            </w:r>
            <w:r w:rsidR="00023C75" w:rsidRPr="002F7A77">
              <w:rPr>
                <w:rFonts w:hint="cs"/>
                <w:spacing w:val="-4"/>
                <w:sz w:val="16"/>
                <w:szCs w:val="22"/>
                <w:rtl/>
              </w:rPr>
              <w:t xml:space="preserve"> = </w:t>
            </w:r>
            <w:r w:rsidR="00023C75" w:rsidRPr="002F7A77">
              <w:rPr>
                <w:spacing w:val="-4"/>
                <w:sz w:val="16"/>
                <w:szCs w:val="22"/>
              </w:rPr>
              <w:t>23</w:t>
            </w:r>
            <w:r w:rsidR="00023C75" w:rsidRPr="002F7A77">
              <w:rPr>
                <w:rFonts w:hint="cs"/>
                <w:spacing w:val="-4"/>
                <w:sz w:val="16"/>
                <w:szCs w:val="22"/>
                <w:rtl/>
                <w:lang w:bidi="ar-EG"/>
              </w:rPr>
              <w:t xml:space="preserve"> إلى </w:t>
            </w:r>
            <w:r w:rsidR="00301436" w:rsidRPr="002F7A77">
              <w:rPr>
                <w:spacing w:val="-4"/>
                <w:sz w:val="16"/>
                <w:szCs w:val="22"/>
                <w:lang w:bidi="ar-EG"/>
              </w:rPr>
              <w:t>255</w:t>
            </w:r>
          </w:p>
        </w:tc>
        <w:tc>
          <w:tcPr>
            <w:tcW w:w="287" w:type="dxa"/>
            <w:vMerge w:val="restart"/>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s</w:t>
            </w: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11100011s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11111010000s</w:t>
            </w:r>
          </w:p>
        </w:tc>
        <w:tc>
          <w:tcPr>
            <w:tcW w:w="705" w:type="dxa"/>
            <w:vMerge w:val="restart"/>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w:t>
            </w:r>
          </w:p>
        </w:tc>
        <w:tc>
          <w:tcPr>
            <w:tcW w:w="440"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68"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84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1179"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287"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11100100s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11111010001s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68"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84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1179"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287"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11100101s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11111010010s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68"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84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1179"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287"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810" w:type="dxa"/>
            <w:vMerge/>
            <w:tcBorders>
              <w:left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11100110s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12</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11111010011s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68" w:type="dxa"/>
            <w:tcBorders>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pacing w:val="-6"/>
                <w:sz w:val="18"/>
                <w:szCs w:val="22"/>
              </w:rPr>
            </w:pPr>
            <w:r w:rsidRPr="00023C75">
              <w:rPr>
                <w:spacing w:val="-6"/>
                <w:sz w:val="18"/>
                <w:szCs w:val="22"/>
              </w:rPr>
              <w:t>255</w:t>
            </w:r>
          </w:p>
        </w:tc>
        <w:tc>
          <w:tcPr>
            <w:tcW w:w="2312" w:type="dxa"/>
            <w:gridSpan w:val="3"/>
            <w:tcBorders>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111111111111111s</w:t>
            </w:r>
          </w:p>
        </w:tc>
        <w:tc>
          <w:tcPr>
            <w:tcW w:w="810" w:type="dxa"/>
            <w:vMerge/>
            <w:tcBorders>
              <w:left w:val="single" w:sz="4" w:space="0" w:color="auto"/>
              <w:bottom w:val="single" w:sz="4" w:space="0" w:color="auto"/>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11100111s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13</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11111010100s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tcBorders>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6</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11101000s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14</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11111010101s</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p>
        </w:tc>
        <w:tc>
          <w:tcPr>
            <w:tcW w:w="440" w:type="dxa"/>
            <w:vMerge w:val="restart"/>
            <w:tcBorders>
              <w:top w:val="nil"/>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7</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11101001s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2</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111110101100</w:t>
            </w:r>
          </w:p>
        </w:tc>
        <w:tc>
          <w:tcPr>
            <w:tcW w:w="705" w:type="dxa"/>
            <w:vMerge w:val="restart"/>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12</w:t>
            </w:r>
          </w:p>
        </w:tc>
        <w:tc>
          <w:tcPr>
            <w:tcW w:w="440" w:type="dxa"/>
            <w:vMerge/>
            <w:tcBorders>
              <w:top w:val="nil"/>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12</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11101010s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3</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111110101101</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440" w:type="dxa"/>
            <w:vMerge/>
            <w:tcBorders>
              <w:top w:val="nil"/>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13</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11101011s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4</w:t>
            </w:r>
          </w:p>
        </w:tc>
        <w:tc>
          <w:tcPr>
            <w:tcW w:w="433"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1296" w:type="dxa"/>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111110101110</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440" w:type="dxa"/>
            <w:vMerge/>
            <w:tcBorders>
              <w:top w:val="nil"/>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14</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11101100s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5</w:t>
            </w:r>
          </w:p>
        </w:tc>
        <w:tc>
          <w:tcPr>
            <w:tcW w:w="433" w:type="dxa"/>
            <w:tcBorders>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1296" w:type="dxa"/>
            <w:tcBorders>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111110101111</w:t>
            </w:r>
          </w:p>
        </w:tc>
        <w:tc>
          <w:tcPr>
            <w:tcW w:w="705" w:type="dxa"/>
            <w:vMerge/>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440" w:type="dxa"/>
            <w:tcBorders>
              <w:top w:val="nil"/>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15</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11101101s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top w:val="single" w:sz="4" w:space="0" w:color="auto"/>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33" w:type="dxa"/>
            <w:tcBorders>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1296" w:type="dxa"/>
            <w:tcBorders>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705" w:type="dxa"/>
            <w:tcBorders>
              <w:top w:val="single" w:sz="4" w:space="0" w:color="auto"/>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4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16</w:t>
            </w:r>
          </w:p>
        </w:tc>
        <w:tc>
          <w:tcPr>
            <w:tcW w:w="1007" w:type="dxa"/>
            <w:tcBorders>
              <w:top w:val="single" w:sz="4" w:space="0" w:color="auto"/>
              <w:left w:val="single" w:sz="4" w:space="0" w:color="auto"/>
              <w:bottom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11101110s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top w:val="nil"/>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33"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1296"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705"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4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r w:rsidR="005F5FF3" w:rsidRPr="00023C75" w:rsidTr="003B6F95">
        <w:trPr>
          <w:jc w:val="center"/>
        </w:trPr>
        <w:tc>
          <w:tcPr>
            <w:tcW w:w="485" w:type="dxa"/>
            <w:tcBorders>
              <w:top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0</w:t>
            </w:r>
          </w:p>
        </w:tc>
        <w:tc>
          <w:tcPr>
            <w:tcW w:w="497" w:type="dxa"/>
            <w:tcBorders>
              <w:top w:val="single" w:sz="4" w:space="0" w:color="auto"/>
              <w:left w:val="single" w:sz="4" w:space="0" w:color="auto"/>
              <w:right w:val="single" w:sz="4" w:space="0" w:color="auto"/>
            </w:tcBorders>
            <w:vAlign w:val="center"/>
          </w:tcPr>
          <w:p w:rsidR="005F5FF3" w:rsidRPr="00023C75" w:rsidRDefault="005F5FF3" w:rsidP="002F7A77">
            <w:pPr>
              <w:pStyle w:val="Tabletext"/>
              <w:spacing w:before="0" w:after="0" w:line="240" w:lineRule="auto"/>
              <w:jc w:val="center"/>
              <w:rPr>
                <w:sz w:val="18"/>
                <w:szCs w:val="22"/>
              </w:rPr>
            </w:pPr>
            <w:r w:rsidRPr="00023C75">
              <w:rPr>
                <w:sz w:val="18"/>
                <w:szCs w:val="22"/>
              </w:rPr>
              <w:t>17</w:t>
            </w:r>
          </w:p>
        </w:tc>
        <w:tc>
          <w:tcPr>
            <w:tcW w:w="1007" w:type="dxa"/>
            <w:tcBorders>
              <w:top w:val="single" w:sz="4" w:space="0" w:color="auto"/>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r w:rsidRPr="00023C75">
              <w:rPr>
                <w:sz w:val="18"/>
                <w:szCs w:val="22"/>
              </w:rPr>
              <w:t>11101111s</w:t>
            </w:r>
          </w:p>
        </w:tc>
        <w:tc>
          <w:tcPr>
            <w:tcW w:w="686" w:type="dxa"/>
            <w:vMerge/>
            <w:tcBorders>
              <w:left w:val="single" w:sz="4" w:space="0" w:color="auto"/>
              <w:right w:val="single" w:sz="4" w:space="0" w:color="auto"/>
            </w:tcBorders>
            <w:vAlign w:val="center"/>
          </w:tcPr>
          <w:p w:rsidR="005F5FF3" w:rsidRPr="00023C75" w:rsidRDefault="005F5FF3" w:rsidP="002F7A77">
            <w:pPr>
              <w:pStyle w:val="Tabletext"/>
              <w:spacing w:before="0" w:after="0" w:line="240" w:lineRule="auto"/>
              <w:rPr>
                <w:sz w:val="18"/>
                <w:szCs w:val="22"/>
              </w:rPr>
            </w:pPr>
          </w:p>
        </w:tc>
        <w:tc>
          <w:tcPr>
            <w:tcW w:w="500" w:type="dxa"/>
            <w:tcBorders>
              <w:top w:val="nil"/>
              <w:left w:val="single" w:sz="4" w:space="0" w:color="auto"/>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33"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1296"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705"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4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468"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2312" w:type="dxa"/>
            <w:gridSpan w:val="3"/>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c>
          <w:tcPr>
            <w:tcW w:w="810" w:type="dxa"/>
            <w:tcBorders>
              <w:top w:val="nil"/>
              <w:left w:val="nil"/>
              <w:bottom w:val="nil"/>
              <w:right w:val="nil"/>
            </w:tcBorders>
            <w:vAlign w:val="center"/>
          </w:tcPr>
          <w:p w:rsidR="005F5FF3" w:rsidRPr="00023C75" w:rsidRDefault="005F5FF3" w:rsidP="002F7A77">
            <w:pPr>
              <w:pStyle w:val="Tabletext"/>
              <w:spacing w:before="0" w:after="0" w:line="240" w:lineRule="auto"/>
              <w:rPr>
                <w:sz w:val="18"/>
                <w:szCs w:val="22"/>
              </w:rPr>
            </w:pPr>
          </w:p>
        </w:tc>
      </w:tr>
    </w:tbl>
    <w:p w:rsidR="005F5FF3" w:rsidRDefault="005F5FF3" w:rsidP="00C43E5B">
      <w:pPr>
        <w:pStyle w:val="Heading2"/>
        <w:rPr>
          <w:rtl/>
          <w:lang w:bidi="ar-EG"/>
        </w:rPr>
      </w:pPr>
      <w:r>
        <w:t>5.4</w:t>
      </w:r>
      <w:r>
        <w:rPr>
          <w:rFonts w:hint="cs"/>
          <w:rtl/>
        </w:rPr>
        <w:tab/>
        <w:t>ترتيبة فِدرة واسعة مضغوطة</w:t>
      </w:r>
    </w:p>
    <w:p w:rsidR="005F5FF3" w:rsidRDefault="005F5FF3" w:rsidP="00C43E5B">
      <w:pPr>
        <w:rPr>
          <w:rtl/>
        </w:rPr>
      </w:pPr>
      <w:r>
        <w:rPr>
          <w:rFonts w:hint="cs"/>
          <w:rtl/>
        </w:rPr>
        <w:t xml:space="preserve">تتكوّن القطعة الفيديوية المضغوطة من خمس فِدر واسعة مضغوطة. وفي كل فِدرة واسعة مضغوطة يوجد </w:t>
      </w:r>
      <w:r>
        <w:t>77</w:t>
      </w:r>
      <w:r>
        <w:rPr>
          <w:rFonts w:hint="cs"/>
          <w:rtl/>
        </w:rPr>
        <w:t xml:space="preserve"> بايتة من المعطيات. وتكون ترتيبة الفِدْرة الواسعة المضغوطة ك</w:t>
      </w:r>
      <w:r w:rsidR="007331E7">
        <w:rPr>
          <w:rFonts w:hint="cs"/>
          <w:rtl/>
        </w:rPr>
        <w:t>ما </w:t>
      </w:r>
      <w:r>
        <w:rPr>
          <w:rFonts w:hint="cs"/>
          <w:rtl/>
        </w:rPr>
        <w:t xml:space="preserve">يبيّن الشكل </w:t>
      </w:r>
      <w:r>
        <w:t>37</w:t>
      </w:r>
      <w:r>
        <w:rPr>
          <w:rFonts w:hint="cs"/>
          <w:rtl/>
        </w:rPr>
        <w:t>.</w:t>
      </w:r>
    </w:p>
    <w:p w:rsidR="005F5FF3" w:rsidRDefault="005F5FF3" w:rsidP="00C43E5B">
      <w:pPr>
        <w:rPr>
          <w:rtl/>
        </w:rPr>
      </w:pPr>
      <w:r>
        <w:t>STA</w:t>
      </w:r>
      <w:r>
        <w:rPr>
          <w:rFonts w:hint="cs"/>
          <w:rtl/>
        </w:rPr>
        <w:t xml:space="preserve"> (وضع الفِدْرة الواسعة المضغوطة)</w:t>
      </w:r>
      <w:r w:rsidR="009A6E15">
        <w:rPr>
          <w:rFonts w:hint="cs"/>
          <w:rtl/>
        </w:rPr>
        <w:t>.</w:t>
      </w:r>
    </w:p>
    <w:p w:rsidR="005F5FF3" w:rsidRDefault="005F5FF3" w:rsidP="00CF44FF">
      <w:pPr>
        <w:rPr>
          <w:rtl/>
        </w:rPr>
      </w:pPr>
      <w:r>
        <w:t>STA</w:t>
      </w:r>
      <w:r>
        <w:rPr>
          <w:rFonts w:hint="cs"/>
          <w:rtl/>
        </w:rPr>
        <w:t xml:space="preserve"> يعبِّر عن معلومات الخطأ والإخفاء في الفِدْرة الواسعة المضغوطة، ويتكوّن من أربع بتات هي </w:t>
      </w:r>
      <w:r>
        <w:t>s3</w:t>
      </w:r>
      <w:r w:rsidR="00CF44FF">
        <w:rPr>
          <w:rFonts w:hint="cs"/>
          <w:rtl/>
        </w:rPr>
        <w:t xml:space="preserve">، </w:t>
      </w:r>
      <w:r>
        <w:t>s2</w:t>
      </w:r>
      <w:r w:rsidR="00CF44FF">
        <w:rPr>
          <w:rFonts w:hint="cs"/>
          <w:rtl/>
        </w:rPr>
        <w:t xml:space="preserve">، </w:t>
      </w:r>
      <w:r>
        <w:t>s1</w:t>
      </w:r>
      <w:r w:rsidR="00CF44FF">
        <w:rPr>
          <w:rFonts w:hint="cs"/>
          <w:rtl/>
        </w:rPr>
        <w:t xml:space="preserve">، </w:t>
      </w:r>
      <w:r w:rsidR="00D46D0E">
        <w:t>s</w:t>
      </w:r>
      <w:r>
        <w:t>0</w:t>
      </w:r>
      <w:r>
        <w:rPr>
          <w:rFonts w:hint="cs"/>
          <w:rtl/>
        </w:rPr>
        <w:t xml:space="preserve">. ويعطي الجدول </w:t>
      </w:r>
      <w:r>
        <w:t>29</w:t>
      </w:r>
      <w:r>
        <w:rPr>
          <w:rFonts w:hint="cs"/>
          <w:rtl/>
        </w:rPr>
        <w:t xml:space="preserve"> تعريفات الوضع </w:t>
      </w:r>
      <w:r>
        <w:t>STA</w:t>
      </w:r>
      <w:r>
        <w:rPr>
          <w:rFonts w:hint="cs"/>
          <w:rtl/>
        </w:rPr>
        <w:t>.</w:t>
      </w:r>
    </w:p>
    <w:p w:rsidR="005F5FF3" w:rsidRDefault="005F5FF3" w:rsidP="00C43E5B">
      <w:pPr>
        <w:rPr>
          <w:rtl/>
        </w:rPr>
      </w:pPr>
      <w:r>
        <w:t>QNO</w:t>
      </w:r>
      <w:r>
        <w:rPr>
          <w:rFonts w:hint="cs"/>
          <w:rtl/>
        </w:rPr>
        <w:t xml:space="preserve"> (رقم التكمية) - الرمز </w:t>
      </w:r>
      <w:r>
        <w:t>QNO</w:t>
      </w:r>
      <w:r>
        <w:rPr>
          <w:rFonts w:hint="cs"/>
          <w:rtl/>
        </w:rPr>
        <w:t xml:space="preserve"> هو رقم التكمية المطبّق على الفِدْرة الواسعة. وكلمات الشفرة للرقم </w:t>
      </w:r>
      <w:r>
        <w:t>QNO</w:t>
      </w:r>
      <w:r>
        <w:rPr>
          <w:rFonts w:hint="cs"/>
          <w:rtl/>
        </w:rPr>
        <w:t xml:space="preserve"> مبيّنة في الجدول </w:t>
      </w:r>
      <w:r>
        <w:t>30</w:t>
      </w:r>
      <w:r>
        <w:rPr>
          <w:rFonts w:hint="cs"/>
          <w:rtl/>
        </w:rPr>
        <w:t>.</w:t>
      </w:r>
    </w:p>
    <w:p w:rsidR="005F5FF3" w:rsidRPr="00A317CF" w:rsidRDefault="005F5FF3" w:rsidP="00C43E5B">
      <w:pPr>
        <w:pStyle w:val="Headingb"/>
        <w:rPr>
          <w:rtl/>
        </w:rPr>
      </w:pPr>
      <w:r w:rsidRPr="00A317CF">
        <w:t>DC</w:t>
      </w:r>
    </w:p>
    <w:p w:rsidR="005F5FF3" w:rsidRPr="000316A3" w:rsidRDefault="005F5FF3" w:rsidP="00D46D0E">
      <w:pPr>
        <w:rPr>
          <w:rtl/>
          <w:lang w:bidi="ar-EG"/>
        </w:rPr>
      </w:pPr>
      <w:r>
        <w:t>DCI</w:t>
      </w:r>
      <w:r>
        <w:rPr>
          <w:rFonts w:hint="cs"/>
          <w:rtl/>
        </w:rPr>
        <w:t xml:space="preserve"> (حيث </w:t>
      </w:r>
      <w:r w:rsidR="00D46D0E">
        <w:t>1</w:t>
      </w:r>
      <w:r>
        <w:rPr>
          <w:rFonts w:hint="cs"/>
          <w:rtl/>
        </w:rPr>
        <w:t xml:space="preserve"> هو رتبة الفِدْرة </w:t>
      </w:r>
      <w:r>
        <w:t>DCT</w:t>
      </w:r>
      <w:r>
        <w:rPr>
          <w:rFonts w:hint="cs"/>
          <w:rtl/>
        </w:rPr>
        <w:t xml:space="preserve"> في الفِدرة الواسعة </w:t>
      </w:r>
      <w:r w:rsidR="00D46D0E">
        <w:t>7</w:t>
      </w:r>
      <w:r>
        <w:t>,…,</w:t>
      </w:r>
      <w:r w:rsidR="00D46D0E">
        <w:t>0 = 1</w:t>
      </w:r>
      <w:r>
        <w:rPr>
          <w:rFonts w:hint="cs"/>
          <w:rtl/>
        </w:rPr>
        <w:t xml:space="preserve">) يتكوّن من المعامل </w:t>
      </w:r>
      <w:r>
        <w:t>DC</w:t>
      </w:r>
      <w:r>
        <w:rPr>
          <w:rFonts w:hint="cs"/>
          <w:rtl/>
        </w:rPr>
        <w:t xml:space="preserve"> ومن أسلوب </w:t>
      </w:r>
      <w:r>
        <w:t>DCT</w:t>
      </w:r>
      <w:r>
        <w:rPr>
          <w:rFonts w:hint="cs"/>
          <w:rtl/>
        </w:rPr>
        <w:t xml:space="preserve"> ومن رقم الصنف لفدْرة </w:t>
      </w:r>
      <w:r>
        <w:t>DCT</w:t>
      </w:r>
      <w:r w:rsidR="009A6E15">
        <w:rPr>
          <w:rFonts w:hint="cs"/>
          <w:rtl/>
        </w:rPr>
        <w:t>.</w:t>
      </w:r>
    </w:p>
    <w:p w:rsidR="00D46D0E" w:rsidRPr="002F7A77" w:rsidRDefault="00D46D0E" w:rsidP="00D46D0E">
      <w:pPr>
        <w:ind w:firstLine="720"/>
      </w:pPr>
      <w:r w:rsidRPr="002F7A77">
        <w:t xml:space="preserve">         MSB                                                            LSB</w:t>
      </w:r>
    </w:p>
    <w:p w:rsidR="00D46D0E" w:rsidRPr="002F7A77" w:rsidRDefault="00D46D0E" w:rsidP="00D46D0E">
      <w:pPr>
        <w:spacing w:before="0"/>
        <w:ind w:firstLine="720"/>
        <w:rPr>
          <w:rFonts w:ascii="Arial" w:hAnsi="Arial"/>
        </w:rPr>
      </w:pPr>
      <w:r w:rsidRPr="002F7A77">
        <w:t>DCI :   b8  b7  b6  b5  b4  b3  b2  b1  b0  m</w:t>
      </w:r>
      <w:r w:rsidRPr="002F7A77">
        <w:rPr>
          <w:lang w:eastAsia="ja-JP"/>
        </w:rPr>
        <w:t>o</w:t>
      </w:r>
      <w:r w:rsidRPr="002F7A77">
        <w:t xml:space="preserve">  c1  c0</w:t>
      </w:r>
    </w:p>
    <w:tbl>
      <w:tblPr>
        <w:bidiVisual/>
        <w:tblW w:w="0" w:type="auto"/>
        <w:tblLook w:val="01E0" w:firstRow="1" w:lastRow="1" w:firstColumn="1" w:lastColumn="1" w:noHBand="0" w:noVBand="0"/>
      </w:tblPr>
      <w:tblGrid>
        <w:gridCol w:w="675"/>
        <w:gridCol w:w="425"/>
        <w:gridCol w:w="726"/>
        <w:gridCol w:w="8028"/>
      </w:tblGrid>
      <w:tr w:rsidR="005F5FF3" w:rsidRPr="002F7A77" w:rsidTr="00D46D0E">
        <w:tc>
          <w:tcPr>
            <w:tcW w:w="675" w:type="dxa"/>
          </w:tcPr>
          <w:p w:rsidR="005F5FF3" w:rsidRPr="002F7A77" w:rsidRDefault="005F5FF3" w:rsidP="00520CB5">
            <w:pPr>
              <w:spacing w:before="20" w:after="20" w:line="260" w:lineRule="exact"/>
              <w:rPr>
                <w:rtl/>
              </w:rPr>
            </w:pPr>
            <w:r w:rsidRPr="002F7A77">
              <w:rPr>
                <w:rFonts w:hint="cs"/>
                <w:rtl/>
              </w:rPr>
              <w:t>حيث</w:t>
            </w:r>
          </w:p>
        </w:tc>
        <w:tc>
          <w:tcPr>
            <w:tcW w:w="1151" w:type="dxa"/>
            <w:gridSpan w:val="2"/>
          </w:tcPr>
          <w:p w:rsidR="005F5FF3" w:rsidRPr="002F7A77" w:rsidRDefault="005F5FF3" w:rsidP="00520CB5">
            <w:pPr>
              <w:spacing w:before="20" w:after="20" w:line="260" w:lineRule="exact"/>
              <w:jc w:val="lowKashida"/>
              <w:rPr>
                <w:rtl/>
              </w:rPr>
            </w:pPr>
          </w:p>
        </w:tc>
        <w:tc>
          <w:tcPr>
            <w:tcW w:w="8028" w:type="dxa"/>
          </w:tcPr>
          <w:p w:rsidR="005F5FF3" w:rsidRPr="002F7A77" w:rsidRDefault="005F5FF3" w:rsidP="00520CB5">
            <w:pPr>
              <w:spacing w:before="20" w:after="20" w:line="260" w:lineRule="exact"/>
              <w:jc w:val="lowKashida"/>
              <w:rPr>
                <w:rtl/>
              </w:rPr>
            </w:pPr>
          </w:p>
        </w:tc>
      </w:tr>
      <w:tr w:rsidR="005F5FF3" w:rsidRPr="002F7A77" w:rsidTr="00D46D0E">
        <w:tc>
          <w:tcPr>
            <w:tcW w:w="675" w:type="dxa"/>
          </w:tcPr>
          <w:p w:rsidR="005F5FF3" w:rsidRPr="002F7A77" w:rsidRDefault="005F5FF3" w:rsidP="00520CB5">
            <w:pPr>
              <w:spacing w:before="20" w:after="20" w:line="260" w:lineRule="exact"/>
              <w:jc w:val="lowKashida"/>
              <w:rPr>
                <w:rtl/>
              </w:rPr>
            </w:pPr>
          </w:p>
        </w:tc>
        <w:tc>
          <w:tcPr>
            <w:tcW w:w="9179" w:type="dxa"/>
            <w:gridSpan w:val="3"/>
          </w:tcPr>
          <w:p w:rsidR="005F5FF3" w:rsidRPr="002F7A77" w:rsidRDefault="005F5FF3" w:rsidP="00520CB5">
            <w:pPr>
              <w:spacing w:before="20" w:after="20" w:line="260" w:lineRule="exact"/>
              <w:ind w:left="47"/>
              <w:jc w:val="lowKashida"/>
            </w:pPr>
            <w:r w:rsidRPr="002F7A77">
              <w:t>b</w:t>
            </w:r>
            <w:r w:rsidR="00D46D0E" w:rsidRPr="002F7A77">
              <w:t>8</w:t>
            </w:r>
            <w:r w:rsidRPr="002F7A77">
              <w:rPr>
                <w:rFonts w:hint="cs"/>
                <w:rtl/>
              </w:rPr>
              <w:t xml:space="preserve"> إلى </w:t>
            </w:r>
            <w:r w:rsidRPr="002F7A77">
              <w:t>b</w:t>
            </w:r>
            <w:r w:rsidR="00D46D0E" w:rsidRPr="002F7A77">
              <w:t>0</w:t>
            </w:r>
            <w:r w:rsidRPr="002F7A77">
              <w:rPr>
                <w:rFonts w:hint="cs"/>
                <w:rtl/>
              </w:rPr>
              <w:t xml:space="preserve">: قيمة المعامل </w:t>
            </w:r>
            <w:r w:rsidRPr="002F7A77">
              <w:t>DC</w:t>
            </w:r>
          </w:p>
        </w:tc>
      </w:tr>
      <w:tr w:rsidR="005F5FF3" w:rsidRPr="002F7A77" w:rsidTr="00D46D0E">
        <w:tc>
          <w:tcPr>
            <w:tcW w:w="675" w:type="dxa"/>
          </w:tcPr>
          <w:p w:rsidR="005F5FF3" w:rsidRPr="002F7A77" w:rsidRDefault="005F5FF3" w:rsidP="00520CB5">
            <w:pPr>
              <w:spacing w:before="20" w:after="20" w:line="260" w:lineRule="exact"/>
              <w:jc w:val="lowKashida"/>
              <w:rPr>
                <w:rtl/>
              </w:rPr>
            </w:pPr>
          </w:p>
        </w:tc>
        <w:tc>
          <w:tcPr>
            <w:tcW w:w="9179" w:type="dxa"/>
            <w:gridSpan w:val="3"/>
          </w:tcPr>
          <w:p w:rsidR="005F5FF3" w:rsidRPr="002F7A77" w:rsidRDefault="005F5FF3" w:rsidP="00520CB5">
            <w:pPr>
              <w:spacing w:before="20" w:after="20" w:line="260" w:lineRule="exact"/>
              <w:ind w:left="47"/>
              <w:jc w:val="lowKashida"/>
            </w:pPr>
            <w:r w:rsidRPr="002F7A77">
              <w:t>mo</w:t>
            </w:r>
            <w:r w:rsidRPr="002F7A77">
              <w:rPr>
                <w:rFonts w:hint="cs"/>
                <w:rtl/>
              </w:rPr>
              <w:t xml:space="preserve">: أسلوب </w:t>
            </w:r>
            <w:r w:rsidRPr="002F7A77">
              <w:t>DCT</w:t>
            </w:r>
          </w:p>
        </w:tc>
      </w:tr>
      <w:tr w:rsidR="005F5FF3" w:rsidRPr="002F7A77" w:rsidTr="00AA023F">
        <w:tc>
          <w:tcPr>
            <w:tcW w:w="675" w:type="dxa"/>
          </w:tcPr>
          <w:p w:rsidR="005F5FF3" w:rsidRPr="002F7A77" w:rsidRDefault="005F5FF3" w:rsidP="00520CB5">
            <w:pPr>
              <w:spacing w:before="20" w:after="20" w:line="260" w:lineRule="exact"/>
              <w:jc w:val="lowKashida"/>
              <w:rPr>
                <w:rtl/>
              </w:rPr>
            </w:pPr>
          </w:p>
        </w:tc>
        <w:tc>
          <w:tcPr>
            <w:tcW w:w="425" w:type="dxa"/>
          </w:tcPr>
          <w:p w:rsidR="005F5FF3" w:rsidRPr="002F7A77" w:rsidRDefault="005F5FF3" w:rsidP="00520CB5">
            <w:pPr>
              <w:spacing w:before="20" w:after="20" w:line="260" w:lineRule="exact"/>
              <w:ind w:left="47"/>
              <w:jc w:val="lowKashida"/>
              <w:rPr>
                <w:rtl/>
              </w:rPr>
            </w:pPr>
          </w:p>
        </w:tc>
        <w:tc>
          <w:tcPr>
            <w:tcW w:w="8754" w:type="dxa"/>
            <w:gridSpan w:val="2"/>
          </w:tcPr>
          <w:p w:rsidR="005F5FF3" w:rsidRPr="002F7A77" w:rsidRDefault="005F5FF3" w:rsidP="00520CB5">
            <w:pPr>
              <w:spacing w:before="20" w:after="20" w:line="260" w:lineRule="exact"/>
              <w:ind w:left="56"/>
              <w:jc w:val="lowKashida"/>
            </w:pPr>
            <w:r w:rsidRPr="002F7A77">
              <w:rPr>
                <w:rFonts w:hint="cs"/>
                <w:rtl/>
              </w:rPr>
              <w:t xml:space="preserve">من أجل </w:t>
            </w:r>
            <w:r w:rsidR="00277F75" w:rsidRPr="002F7A77">
              <w:t>0</w:t>
            </w:r>
            <w:r w:rsidRPr="002F7A77">
              <w:t xml:space="preserve"> = </w:t>
            </w:r>
            <w:r w:rsidR="00277F75" w:rsidRPr="002F7A77">
              <w:t>I</w:t>
            </w:r>
            <w:r w:rsidRPr="002F7A77">
              <w:rPr>
                <w:rtl/>
              </w:rPr>
              <w:tab/>
            </w:r>
            <w:r w:rsidRPr="002F7A77">
              <w:t>0</w:t>
            </w:r>
            <w:r w:rsidRPr="002F7A77">
              <w:rPr>
                <w:rFonts w:hint="cs"/>
                <w:rtl/>
              </w:rPr>
              <w:t xml:space="preserve"> = أسلوب </w:t>
            </w:r>
            <w:r w:rsidRPr="002F7A77">
              <w:t>DCT</w:t>
            </w:r>
            <w:r w:rsidRPr="002F7A77">
              <w:rPr>
                <w:rFonts w:hint="cs"/>
                <w:rtl/>
              </w:rPr>
              <w:t xml:space="preserve"> بالرتل </w:t>
            </w:r>
            <w:r w:rsidRPr="002F7A77">
              <w:t>8</w:t>
            </w:r>
            <w:r w:rsidRPr="002F7A77">
              <w:rPr>
                <w:rFonts w:hint="cs"/>
                <w:rtl/>
              </w:rPr>
              <w:t>-</w:t>
            </w:r>
            <w:r w:rsidRPr="002F7A77">
              <w:t>8</w:t>
            </w:r>
          </w:p>
        </w:tc>
      </w:tr>
      <w:tr w:rsidR="005F5FF3" w:rsidRPr="002F7A77" w:rsidTr="00AA023F">
        <w:tc>
          <w:tcPr>
            <w:tcW w:w="675" w:type="dxa"/>
          </w:tcPr>
          <w:p w:rsidR="005F5FF3" w:rsidRPr="002F7A77" w:rsidRDefault="005F5FF3" w:rsidP="00520CB5">
            <w:pPr>
              <w:spacing w:before="20" w:after="20" w:line="260" w:lineRule="exact"/>
              <w:jc w:val="lowKashida"/>
              <w:rPr>
                <w:rtl/>
              </w:rPr>
            </w:pPr>
          </w:p>
        </w:tc>
        <w:tc>
          <w:tcPr>
            <w:tcW w:w="425" w:type="dxa"/>
          </w:tcPr>
          <w:p w:rsidR="005F5FF3" w:rsidRPr="002F7A77" w:rsidRDefault="005F5FF3" w:rsidP="00520CB5">
            <w:pPr>
              <w:spacing w:before="20" w:after="20" w:line="260" w:lineRule="exact"/>
              <w:ind w:left="47"/>
              <w:jc w:val="lowKashida"/>
              <w:rPr>
                <w:rtl/>
              </w:rPr>
            </w:pPr>
          </w:p>
        </w:tc>
        <w:tc>
          <w:tcPr>
            <w:tcW w:w="8754" w:type="dxa"/>
            <w:gridSpan w:val="2"/>
          </w:tcPr>
          <w:p w:rsidR="005F5FF3" w:rsidRPr="002F7A77" w:rsidRDefault="005F5FF3" w:rsidP="00520CB5">
            <w:pPr>
              <w:spacing w:before="20" w:after="20" w:line="260" w:lineRule="exact"/>
              <w:ind w:left="56"/>
              <w:jc w:val="lowKashida"/>
              <w:rPr>
                <w:rtl/>
              </w:rPr>
            </w:pPr>
            <w:r w:rsidRPr="002F7A77">
              <w:rPr>
                <w:rFonts w:hint="cs"/>
                <w:rtl/>
              </w:rPr>
              <w:tab/>
            </w:r>
            <w:r w:rsidRPr="002F7A77">
              <w:rPr>
                <w:rtl/>
              </w:rPr>
              <w:tab/>
            </w:r>
            <w:r w:rsidRPr="002F7A77">
              <w:t>1</w:t>
            </w:r>
            <w:r w:rsidRPr="002F7A77">
              <w:rPr>
                <w:rFonts w:hint="cs"/>
                <w:rtl/>
              </w:rPr>
              <w:t xml:space="preserve"> = أسلوب </w:t>
            </w:r>
            <w:r w:rsidRPr="002F7A77">
              <w:t>DCT</w:t>
            </w:r>
            <w:r w:rsidRPr="002F7A77">
              <w:rPr>
                <w:rFonts w:hint="cs"/>
                <w:rtl/>
              </w:rPr>
              <w:t xml:space="preserve"> بالمجال </w:t>
            </w:r>
            <w:r w:rsidRPr="002F7A77">
              <w:t>8-8</w:t>
            </w:r>
          </w:p>
        </w:tc>
      </w:tr>
      <w:tr w:rsidR="005F5FF3" w:rsidRPr="002F7A77" w:rsidTr="00AA023F">
        <w:tc>
          <w:tcPr>
            <w:tcW w:w="675" w:type="dxa"/>
          </w:tcPr>
          <w:p w:rsidR="005F5FF3" w:rsidRPr="002F7A77" w:rsidRDefault="005F5FF3" w:rsidP="00520CB5">
            <w:pPr>
              <w:spacing w:before="20" w:after="20" w:line="260" w:lineRule="exact"/>
              <w:jc w:val="lowKashida"/>
              <w:rPr>
                <w:rtl/>
              </w:rPr>
            </w:pPr>
          </w:p>
        </w:tc>
        <w:tc>
          <w:tcPr>
            <w:tcW w:w="425" w:type="dxa"/>
          </w:tcPr>
          <w:p w:rsidR="005F5FF3" w:rsidRPr="002F7A77" w:rsidRDefault="005F5FF3" w:rsidP="00520CB5">
            <w:pPr>
              <w:spacing w:before="20" w:after="20" w:line="260" w:lineRule="exact"/>
              <w:ind w:left="47"/>
              <w:jc w:val="lowKashida"/>
              <w:rPr>
                <w:rtl/>
              </w:rPr>
            </w:pPr>
          </w:p>
        </w:tc>
        <w:tc>
          <w:tcPr>
            <w:tcW w:w="8754" w:type="dxa"/>
            <w:gridSpan w:val="2"/>
          </w:tcPr>
          <w:p w:rsidR="005F5FF3" w:rsidRPr="002F7A77" w:rsidRDefault="005F5FF3" w:rsidP="00520CB5">
            <w:pPr>
              <w:spacing w:before="20" w:after="20" w:line="260" w:lineRule="exact"/>
              <w:ind w:left="56"/>
              <w:jc w:val="lowKashida"/>
              <w:rPr>
                <w:rtl/>
              </w:rPr>
            </w:pPr>
            <w:r w:rsidRPr="002F7A77">
              <w:rPr>
                <w:rFonts w:hint="cs"/>
                <w:rtl/>
              </w:rPr>
              <w:t xml:space="preserve">ومن أجل </w:t>
            </w:r>
            <w:r w:rsidR="00AA023F" w:rsidRPr="002F7A77">
              <w:t xml:space="preserve"> 1 </w:t>
            </w:r>
            <w:r w:rsidRPr="002F7A77">
              <w:t>=</w:t>
            </w:r>
            <w:r w:rsidR="00AA023F" w:rsidRPr="002F7A77">
              <w:t xml:space="preserve"> I</w:t>
            </w:r>
            <w:r w:rsidR="00AA023F" w:rsidRPr="002F7A77">
              <w:rPr>
                <w:rFonts w:hint="cs"/>
                <w:rtl/>
                <w:lang w:bidi="ar-EG"/>
              </w:rPr>
              <w:t xml:space="preserve">إلى </w:t>
            </w:r>
            <w:r w:rsidR="00AA023F" w:rsidRPr="002F7A77">
              <w:rPr>
                <w:lang w:bidi="ar-EG"/>
              </w:rPr>
              <w:t>7</w:t>
            </w:r>
            <w:r w:rsidR="00AA023F" w:rsidRPr="002F7A77">
              <w:rPr>
                <w:rFonts w:hint="cs"/>
                <w:rtl/>
              </w:rPr>
              <w:t xml:space="preserve"> </w:t>
            </w:r>
            <w:r w:rsidRPr="002F7A77">
              <w:rPr>
                <w:rFonts w:hint="cs"/>
                <w:rtl/>
              </w:rPr>
              <w:t>بتة محجوزة لاستعمال لاحق</w:t>
            </w:r>
          </w:p>
        </w:tc>
      </w:tr>
      <w:tr w:rsidR="005F5FF3" w:rsidRPr="002F7A77" w:rsidTr="00AA023F">
        <w:tc>
          <w:tcPr>
            <w:tcW w:w="675" w:type="dxa"/>
          </w:tcPr>
          <w:p w:rsidR="005F5FF3" w:rsidRPr="002F7A77" w:rsidRDefault="005F5FF3" w:rsidP="00520CB5">
            <w:pPr>
              <w:spacing w:before="20" w:after="20" w:line="260" w:lineRule="exact"/>
              <w:jc w:val="lowKashida"/>
              <w:rPr>
                <w:rtl/>
              </w:rPr>
            </w:pPr>
          </w:p>
        </w:tc>
        <w:tc>
          <w:tcPr>
            <w:tcW w:w="425" w:type="dxa"/>
          </w:tcPr>
          <w:p w:rsidR="005F5FF3" w:rsidRPr="002F7A77" w:rsidRDefault="005F5FF3" w:rsidP="00520CB5">
            <w:pPr>
              <w:spacing w:before="20" w:after="20" w:line="260" w:lineRule="exact"/>
              <w:ind w:left="47"/>
              <w:jc w:val="lowKashida"/>
              <w:rPr>
                <w:rtl/>
              </w:rPr>
            </w:pPr>
          </w:p>
        </w:tc>
        <w:tc>
          <w:tcPr>
            <w:tcW w:w="8754" w:type="dxa"/>
            <w:gridSpan w:val="2"/>
          </w:tcPr>
          <w:p w:rsidR="005F5FF3" w:rsidRPr="002F7A77" w:rsidRDefault="005F5FF3" w:rsidP="00520CB5">
            <w:pPr>
              <w:spacing w:before="20" w:after="20" w:line="260" w:lineRule="exact"/>
              <w:ind w:left="56"/>
              <w:jc w:val="lowKashida"/>
            </w:pPr>
            <w:r w:rsidRPr="002F7A77">
              <w:rPr>
                <w:rFonts w:hint="cs"/>
                <w:rtl/>
              </w:rPr>
              <w:tab/>
              <w:t xml:space="preserve">وقيمة التغيب توضع على القيمة </w:t>
            </w:r>
            <w:r w:rsidRPr="002F7A77">
              <w:t>1</w:t>
            </w:r>
          </w:p>
        </w:tc>
      </w:tr>
      <w:tr w:rsidR="00AA023F" w:rsidRPr="002F7A77" w:rsidTr="00AA023F">
        <w:tc>
          <w:tcPr>
            <w:tcW w:w="675" w:type="dxa"/>
          </w:tcPr>
          <w:p w:rsidR="00AA023F" w:rsidRPr="002F7A77" w:rsidRDefault="00AA023F" w:rsidP="00520CB5">
            <w:pPr>
              <w:spacing w:before="20" w:after="20" w:line="260" w:lineRule="exact"/>
              <w:jc w:val="lowKashida"/>
              <w:rPr>
                <w:rtl/>
              </w:rPr>
            </w:pPr>
          </w:p>
        </w:tc>
        <w:tc>
          <w:tcPr>
            <w:tcW w:w="9179" w:type="dxa"/>
            <w:gridSpan w:val="3"/>
          </w:tcPr>
          <w:p w:rsidR="00AA023F" w:rsidRPr="002F7A77" w:rsidRDefault="00AA023F" w:rsidP="00520CB5">
            <w:pPr>
              <w:spacing w:before="20" w:after="20" w:line="260" w:lineRule="exact"/>
              <w:ind w:left="56"/>
              <w:jc w:val="lowKashida"/>
              <w:rPr>
                <w:rtl/>
              </w:rPr>
            </w:pPr>
            <w:r w:rsidRPr="002F7A77">
              <w:t>:c1  c0</w:t>
            </w:r>
            <w:r w:rsidRPr="002F7A77">
              <w:rPr>
                <w:rtl/>
              </w:rPr>
              <w:tab/>
            </w:r>
            <w:r w:rsidRPr="002F7A77">
              <w:rPr>
                <w:rFonts w:hint="cs"/>
                <w:rtl/>
              </w:rPr>
              <w:t>رقم الصنف</w:t>
            </w:r>
          </w:p>
        </w:tc>
      </w:tr>
    </w:tbl>
    <w:p w:rsidR="005F5FF3" w:rsidRPr="002F7A77" w:rsidRDefault="005F5FF3" w:rsidP="00C43E5B">
      <w:pPr>
        <w:pStyle w:val="Headingb"/>
        <w:rPr>
          <w:rtl/>
        </w:rPr>
      </w:pPr>
      <w:r w:rsidRPr="002F7A77">
        <w:t>AC</w:t>
      </w:r>
    </w:p>
    <w:p w:rsidR="005F5FF3" w:rsidRDefault="005F5FF3" w:rsidP="00CF44FF">
      <w:pPr>
        <w:rPr>
          <w:rtl/>
        </w:rPr>
      </w:pPr>
      <w:r>
        <w:t>AC</w:t>
      </w:r>
      <w:r>
        <w:rPr>
          <w:rFonts w:hint="cs"/>
          <w:rtl/>
        </w:rPr>
        <w:t xml:space="preserve"> مصطَلح عام يرمز إلى المعاملات </w:t>
      </w:r>
      <w:r>
        <w:t>AC</w:t>
      </w:r>
      <w:r>
        <w:rPr>
          <w:rFonts w:hint="cs"/>
          <w:rtl/>
        </w:rPr>
        <w:t xml:space="preserve"> المشفّرة تشفيراً متغيّر الطول داخل القطعة الفيديوية </w:t>
      </w:r>
      <w:r>
        <w:t>V h,i,k</w:t>
      </w:r>
      <w:r>
        <w:rPr>
          <w:rFonts w:hint="cs"/>
          <w:rtl/>
        </w:rPr>
        <w:t xml:space="preserve">. والمناطق </w:t>
      </w:r>
      <w:r>
        <w:t>Y</w:t>
      </w:r>
      <w:r>
        <w:rPr>
          <w:vertAlign w:val="subscript"/>
        </w:rPr>
        <w:t>0</w:t>
      </w:r>
      <w:r w:rsidR="00CF44FF">
        <w:rPr>
          <w:rFonts w:hint="cs"/>
          <w:rtl/>
        </w:rPr>
        <w:t xml:space="preserve">، </w:t>
      </w:r>
      <w:r>
        <w:t>Y</w:t>
      </w:r>
      <w:r w:rsidRPr="007609B7">
        <w:rPr>
          <w:vertAlign w:val="subscript"/>
        </w:rPr>
        <w:t>1</w:t>
      </w:r>
      <w:r w:rsidR="00CF44FF">
        <w:rPr>
          <w:rFonts w:hint="cs"/>
          <w:rtl/>
        </w:rPr>
        <w:t xml:space="preserve">، </w:t>
      </w:r>
      <w:r>
        <w:t>Y</w:t>
      </w:r>
      <w:r w:rsidRPr="007609B7">
        <w:rPr>
          <w:vertAlign w:val="subscript"/>
        </w:rPr>
        <w:t>2</w:t>
      </w:r>
      <w:r w:rsidR="00CF44FF">
        <w:rPr>
          <w:rFonts w:hint="cs"/>
          <w:rtl/>
        </w:rPr>
        <w:t xml:space="preserve">، </w:t>
      </w:r>
      <w:r>
        <w:t>Y</w:t>
      </w:r>
      <w:r w:rsidRPr="006A5F80">
        <w:rPr>
          <w:vertAlign w:val="subscript"/>
        </w:rPr>
        <w:t>3</w:t>
      </w:r>
      <w:r w:rsidR="00CF44FF">
        <w:rPr>
          <w:rFonts w:hint="cs"/>
          <w:rtl/>
        </w:rPr>
        <w:t xml:space="preserve">، </w:t>
      </w:r>
      <w:r>
        <w:t>C</w:t>
      </w:r>
      <w:r>
        <w:rPr>
          <w:vertAlign w:val="subscript"/>
        </w:rPr>
        <w:t>R</w:t>
      </w:r>
      <w:r w:rsidR="00AA023F">
        <w:rPr>
          <w:vertAlign w:val="subscript"/>
        </w:rPr>
        <w:t>0</w:t>
      </w:r>
      <w:r w:rsidR="00CF44FF">
        <w:rPr>
          <w:rFonts w:hint="cs"/>
          <w:rtl/>
        </w:rPr>
        <w:t xml:space="preserve">، </w:t>
      </w:r>
      <w:r>
        <w:t>C</w:t>
      </w:r>
      <w:r>
        <w:rPr>
          <w:vertAlign w:val="subscript"/>
        </w:rPr>
        <w:t>1</w:t>
      </w:r>
      <w:r w:rsidR="00CF44FF">
        <w:rPr>
          <w:rFonts w:hint="cs"/>
          <w:rtl/>
        </w:rPr>
        <w:t xml:space="preserve">، </w:t>
      </w:r>
      <w:r>
        <w:t>C</w:t>
      </w:r>
      <w:r>
        <w:rPr>
          <w:vertAlign w:val="subscript"/>
        </w:rPr>
        <w:t>B0</w:t>
      </w:r>
      <w:r w:rsidR="00CF44FF">
        <w:rPr>
          <w:rFonts w:hint="cs"/>
          <w:rtl/>
        </w:rPr>
        <w:t xml:space="preserve">، </w:t>
      </w:r>
      <w:r>
        <w:t>C</w:t>
      </w:r>
      <w:r w:rsidRPr="0000513E">
        <w:rPr>
          <w:vertAlign w:val="subscript"/>
        </w:rPr>
        <w:t>B</w:t>
      </w:r>
      <w:r w:rsidRPr="00F2535F">
        <w:rPr>
          <w:vertAlign w:val="subscript"/>
        </w:rPr>
        <w:t>1</w:t>
      </w:r>
      <w:r>
        <w:t xml:space="preserve"> </w:t>
      </w:r>
      <w:r>
        <w:rPr>
          <w:rFonts w:hint="cs"/>
          <w:rtl/>
        </w:rPr>
        <w:t xml:space="preserve"> تعرّف على أنها مناطق المعطيات المضغوطة، وتتكوّن كل واحدة من المناطق </w:t>
      </w:r>
      <w:r>
        <w:t>Y</w:t>
      </w:r>
      <w:r w:rsidRPr="0000513E">
        <w:rPr>
          <w:vertAlign w:val="subscript"/>
        </w:rPr>
        <w:t>0</w:t>
      </w:r>
      <w:r w:rsidR="00CF44FF">
        <w:rPr>
          <w:rFonts w:hint="cs"/>
          <w:rtl/>
        </w:rPr>
        <w:t xml:space="preserve">، </w:t>
      </w:r>
      <w:r>
        <w:t>Y</w:t>
      </w:r>
      <w:r w:rsidRPr="0000513E">
        <w:rPr>
          <w:vertAlign w:val="subscript"/>
        </w:rPr>
        <w:t>1</w:t>
      </w:r>
      <w:r w:rsidR="00CF44FF">
        <w:rPr>
          <w:rFonts w:hint="cs"/>
          <w:rtl/>
        </w:rPr>
        <w:t xml:space="preserve">، </w:t>
      </w:r>
      <w:r>
        <w:t>Y</w:t>
      </w:r>
      <w:r w:rsidRPr="0000513E">
        <w:rPr>
          <w:vertAlign w:val="subscript"/>
        </w:rPr>
        <w:t>2</w:t>
      </w:r>
      <w:r w:rsidR="00CF44FF">
        <w:rPr>
          <w:rFonts w:hint="cs"/>
          <w:rtl/>
        </w:rPr>
        <w:t xml:space="preserve">، </w:t>
      </w:r>
      <w:r>
        <w:t>Y</w:t>
      </w:r>
      <w:r w:rsidRPr="0000513E">
        <w:rPr>
          <w:vertAlign w:val="subscript"/>
        </w:rPr>
        <w:t>3</w:t>
      </w:r>
      <w:r w:rsidR="00CF44FF">
        <w:rPr>
          <w:rFonts w:hint="cs"/>
          <w:rtl/>
        </w:rPr>
        <w:t xml:space="preserve">، </w:t>
      </w:r>
      <w:r>
        <w:t>C</w:t>
      </w:r>
      <w:r w:rsidRPr="0000513E">
        <w:rPr>
          <w:vertAlign w:val="subscript"/>
        </w:rPr>
        <w:t>R0</w:t>
      </w:r>
      <w:r w:rsidR="00CF44FF">
        <w:rPr>
          <w:rFonts w:hint="cs"/>
          <w:rtl/>
        </w:rPr>
        <w:t xml:space="preserve">، </w:t>
      </w:r>
      <w:r>
        <w:t>C</w:t>
      </w:r>
      <w:r w:rsidRPr="0000513E">
        <w:rPr>
          <w:vertAlign w:val="subscript"/>
        </w:rPr>
        <w:t>R1</w:t>
      </w:r>
      <w:r>
        <w:rPr>
          <w:rFonts w:hint="cs"/>
          <w:rtl/>
        </w:rPr>
        <w:t xml:space="preserve"> من </w:t>
      </w:r>
      <w:r>
        <w:t>80</w:t>
      </w:r>
      <w:r>
        <w:rPr>
          <w:rFonts w:hint="cs"/>
          <w:rtl/>
        </w:rPr>
        <w:t xml:space="preserve"> بتة، وتتكوّن كل واحدة من المنطقتين</w:t>
      </w:r>
      <w:r w:rsidR="00D0230D">
        <w:t>C</w:t>
      </w:r>
      <w:r w:rsidR="00D0230D" w:rsidRPr="0000513E">
        <w:rPr>
          <w:vertAlign w:val="subscript"/>
        </w:rPr>
        <w:t>B0</w:t>
      </w:r>
      <w:r>
        <w:t xml:space="preserve"> </w:t>
      </w:r>
      <w:r>
        <w:rPr>
          <w:rFonts w:hint="cs"/>
          <w:rtl/>
        </w:rPr>
        <w:t xml:space="preserve"> </w:t>
      </w:r>
      <w:r w:rsidR="00D0230D">
        <w:rPr>
          <w:rFonts w:hint="cs"/>
          <w:rtl/>
        </w:rPr>
        <w:t>و</w:t>
      </w:r>
      <w:r w:rsidR="00D0230D">
        <w:t>C</w:t>
      </w:r>
      <w:r w:rsidR="00D0230D" w:rsidRPr="0000513E">
        <w:rPr>
          <w:vertAlign w:val="subscript"/>
        </w:rPr>
        <w:t>B1</w:t>
      </w:r>
      <w:r w:rsidR="00D0230D">
        <w:rPr>
          <w:rFonts w:hint="cs"/>
          <w:rtl/>
        </w:rPr>
        <w:t xml:space="preserve"> </w:t>
      </w:r>
      <w:r>
        <w:rPr>
          <w:rFonts w:hint="cs"/>
          <w:rtl/>
        </w:rPr>
        <w:t xml:space="preserve">من </w:t>
      </w:r>
      <w:r>
        <w:t>64</w:t>
      </w:r>
      <w:r>
        <w:rPr>
          <w:rFonts w:hint="cs"/>
          <w:rtl/>
        </w:rPr>
        <w:t xml:space="preserve"> بتة، ك</w:t>
      </w:r>
      <w:r w:rsidR="007331E7">
        <w:rPr>
          <w:rFonts w:hint="cs"/>
          <w:rtl/>
        </w:rPr>
        <w:t>ما </w:t>
      </w:r>
      <w:r>
        <w:rPr>
          <w:rFonts w:hint="cs"/>
          <w:rtl/>
        </w:rPr>
        <w:t xml:space="preserve">يبيِّن الشكل </w:t>
      </w:r>
      <w:r>
        <w:t>37</w:t>
      </w:r>
      <w:r>
        <w:rPr>
          <w:rFonts w:hint="cs"/>
          <w:rtl/>
        </w:rPr>
        <w:t xml:space="preserve">. ويخصص </w:t>
      </w:r>
      <w:r>
        <w:t>DCI</w:t>
      </w:r>
      <w:r>
        <w:rPr>
          <w:rFonts w:hint="cs"/>
          <w:rtl/>
        </w:rPr>
        <w:t xml:space="preserve"> والشفرة المتغيّرة الطول للمعاملات </w:t>
      </w:r>
      <w:r>
        <w:t>AC</w:t>
      </w:r>
      <w:r>
        <w:rPr>
          <w:rFonts w:hint="cs"/>
          <w:rtl/>
        </w:rPr>
        <w:t xml:space="preserve"> في الفِدْرة </w:t>
      </w:r>
      <w:r>
        <w:t>DCT</w:t>
      </w:r>
      <w:r>
        <w:rPr>
          <w:rFonts w:hint="cs"/>
          <w:rtl/>
        </w:rPr>
        <w:t xml:space="preserve"> التي يكون فيها رقم الفِدْرة </w:t>
      </w:r>
      <w:r>
        <w:t>DCT</w:t>
      </w:r>
      <w:r>
        <w:rPr>
          <w:rFonts w:hint="cs"/>
          <w:rtl/>
        </w:rPr>
        <w:t xml:space="preserve"> هو </w:t>
      </w:r>
      <w:r>
        <w:t>h,i,j,k,l</w:t>
      </w:r>
      <w:r>
        <w:rPr>
          <w:rFonts w:hint="cs"/>
          <w:rtl/>
        </w:rPr>
        <w:t xml:space="preserve">، من بداية منطقة المعطيات المضغوطة في الفِدْرة الواسعة المضغوطة </w:t>
      </w:r>
      <w:r>
        <w:t>CM</w:t>
      </w:r>
      <w:r w:rsidR="00AA023F">
        <w:t xml:space="preserve"> </w:t>
      </w:r>
      <w:r>
        <w:t>h,i,j,k</w:t>
      </w:r>
      <w:r>
        <w:rPr>
          <w:rFonts w:hint="cs"/>
          <w:rtl/>
        </w:rPr>
        <w:t xml:space="preserve">. وفي الشكل </w:t>
      </w:r>
      <w:r>
        <w:t>37</w:t>
      </w:r>
      <w:r>
        <w:rPr>
          <w:rFonts w:hint="cs"/>
          <w:rtl/>
        </w:rPr>
        <w:t xml:space="preserve">، وضعت كلمة الشفرة المتغيّرة الطول بدءاً من البتة </w:t>
      </w:r>
      <w:r>
        <w:t>MSB</w:t>
      </w:r>
      <w:r>
        <w:rPr>
          <w:rFonts w:hint="cs"/>
          <w:rtl/>
        </w:rPr>
        <w:t xml:space="preserve"> الموجودة في أعلى الجانب اليساري إلى البتة </w:t>
      </w:r>
      <w:r>
        <w:t>LSB</w:t>
      </w:r>
      <w:r>
        <w:rPr>
          <w:rFonts w:hint="cs"/>
          <w:rtl/>
        </w:rPr>
        <w:t xml:space="preserve"> الموجودة في أسفل الجانب اليميني. وعليه فإن المعطيات </w:t>
      </w:r>
      <w:r>
        <w:t>AC</w:t>
      </w:r>
      <w:r>
        <w:rPr>
          <w:rFonts w:hint="cs"/>
          <w:rtl/>
        </w:rPr>
        <w:t xml:space="preserve"> موزّعة من الزاوية </w:t>
      </w:r>
      <w:r w:rsidR="00AA023F">
        <w:rPr>
          <w:rFonts w:hint="cs"/>
          <w:rtl/>
        </w:rPr>
        <w:t>اليسرى العليا إلى الزاوية اليمنى</w:t>
      </w:r>
      <w:r>
        <w:rPr>
          <w:rFonts w:hint="cs"/>
          <w:rtl/>
        </w:rPr>
        <w:t xml:space="preserve"> السفلى.</w:t>
      </w:r>
    </w:p>
    <w:p w:rsidR="005F5FF3" w:rsidRDefault="005F5FF3" w:rsidP="00C43E5B">
      <w:pPr>
        <w:pStyle w:val="FigureNo"/>
        <w:rPr>
          <w:rtl/>
        </w:rPr>
      </w:pPr>
      <w:r>
        <w:rPr>
          <w:rFonts w:hint="cs"/>
          <w:rtl/>
        </w:rPr>
        <w:t>الش</w:t>
      </w:r>
      <w:r w:rsidR="002F7A77">
        <w:rPr>
          <w:rFonts w:hint="cs"/>
          <w:rtl/>
        </w:rPr>
        <w:t>ـ</w:t>
      </w:r>
      <w:r>
        <w:rPr>
          <w:rFonts w:hint="cs"/>
          <w:rtl/>
        </w:rPr>
        <w:t xml:space="preserve">كل </w:t>
      </w:r>
      <w:r>
        <w:t>37</w:t>
      </w:r>
    </w:p>
    <w:p w:rsidR="005F5FF3" w:rsidRDefault="005D3CF2" w:rsidP="00C43E5B">
      <w:pPr>
        <w:pStyle w:val="FigureTitle"/>
        <w:rPr>
          <w:rtl/>
        </w:rPr>
      </w:pPr>
      <w:r>
        <w:rPr>
          <w:noProof/>
          <w:rtl/>
          <w:lang w:eastAsia="zh-CN"/>
        </w:rPr>
        <w:pict>
          <v:rect id="_x0000_s59868" style="position:absolute;left:0;text-align:left;margin-left:197.7pt;margin-top:22.55pt;width:60.6pt;height:20.65pt;z-index:252002816;mso-wrap-style:none;v-text-anchor:top" filled="f" stroked="f">
            <v:textbox inset="0,0,0,0">
              <w:txbxContent>
                <w:p w:rsidR="00F65EEF" w:rsidRPr="00C43E5B" w:rsidRDefault="00F65EEF" w:rsidP="00C43E5B">
                  <w:pPr>
                    <w:spacing w:before="40" w:after="40"/>
                    <w:rPr>
                      <w:color w:val="000000"/>
                    </w:rPr>
                  </w:pPr>
                  <w:r>
                    <w:rPr>
                      <w:rFonts w:hint="cs"/>
                      <w:color w:val="000000"/>
                      <w:rtl/>
                    </w:rPr>
                    <w:t>رقم موقع البايتة</w:t>
                  </w:r>
                </w:p>
              </w:txbxContent>
            </v:textbox>
          </v:rect>
        </w:pict>
      </w:r>
      <w:r w:rsidR="005F5FF3">
        <w:rPr>
          <w:rFonts w:hint="cs"/>
          <w:rtl/>
        </w:rPr>
        <w:t>ترتيبة فِدْرة واسعة مضغوطة</w:t>
      </w:r>
    </w:p>
    <w:p w:rsidR="005F5FF3" w:rsidRDefault="005D3CF2" w:rsidP="004F3F30">
      <w:pPr>
        <w:pStyle w:val="TableNo"/>
        <w:rPr>
          <w:rtl/>
        </w:rPr>
      </w:pPr>
      <w:r>
        <w:rPr>
          <w:noProof/>
          <w:rtl/>
          <w:lang w:eastAsia="zh-CN"/>
        </w:rPr>
        <w:pict>
          <v:shape id="_x0000_s59937" type="#_x0000_t202" style="position:absolute;left:0;text-align:left;margin-left:-35.2pt;margin-top:2pt;width:526.55pt;height:153.85pt;z-index:252003840" filled="f" stroked="f">
            <v:textbox style="mso-next-textbox:#_x0000_s59937">
              <w:txbxContent>
                <w:p w:rsidR="00F65EEF" w:rsidRPr="00287E82" w:rsidRDefault="00F65EEF" w:rsidP="00287E82">
                  <w:pPr>
                    <w:rPr>
                      <w:lang w:bidi="ar-EG"/>
                    </w:rPr>
                  </w:pPr>
                </w:p>
              </w:txbxContent>
            </v:textbox>
          </v:shape>
        </w:pict>
      </w:r>
      <w:r>
        <w:rPr>
          <w:noProof/>
          <w:rtl/>
          <w:lang w:eastAsia="zh-CN"/>
        </w:rPr>
        <w:pict>
          <v:rect id="_x0000_s59857" style="position:absolute;left:0;text-align:left;margin-left:-20pt;margin-top:24.95pt;width:43.2pt;height:14.75pt;z-index:252000768;mso-wrap-style:none;v-text-anchor:top" filled="f" stroked="f">
            <v:textbox style="mso-fit-shape-to-text:t" inset="0,0,0,0">
              <w:txbxContent>
                <w:p w:rsidR="00F65EEF" w:rsidRPr="008B64B2" w:rsidRDefault="00F65EEF" w:rsidP="008B64B2">
                  <w:pPr>
                    <w:spacing w:before="40" w:after="40"/>
                    <w:rPr>
                      <w:sz w:val="16"/>
                      <w:szCs w:val="22"/>
                    </w:rPr>
                  </w:pPr>
                  <w:r w:rsidRPr="00125334">
                    <w:rPr>
                      <w:rFonts w:hint="cs"/>
                      <w:color w:val="000000"/>
                      <w:sz w:val="18"/>
                      <w:szCs w:val="18"/>
                      <w:rtl/>
                    </w:rPr>
                    <w:t>(البتة الأكثر دلالة)</w:t>
                  </w:r>
                </w:p>
              </w:txbxContent>
            </v:textbox>
          </v:rect>
        </w:pict>
      </w:r>
      <w:r>
        <w:rPr>
          <w:noProof/>
          <w:rtl/>
          <w:lang w:eastAsia="zh-CN"/>
        </w:rPr>
        <w:pict>
          <v:rect id="_x0000_s59935" style="position:absolute;left:0;text-align:left;margin-left:-19.65pt;margin-top:96.15pt;width:40.55pt;height:14.75pt;z-index:252001792;mso-wrap-style:none;v-text-anchor:top" filled="f" stroked="f">
            <v:textbox style="mso-fit-shape-to-text:t" inset="0,0,0,0">
              <w:txbxContent>
                <w:p w:rsidR="00F65EEF" w:rsidRPr="008B64B2" w:rsidRDefault="00F65EEF" w:rsidP="008B64B2">
                  <w:pPr>
                    <w:spacing w:before="40" w:after="40"/>
                    <w:rPr>
                      <w:sz w:val="16"/>
                      <w:szCs w:val="22"/>
                    </w:rPr>
                  </w:pPr>
                  <w:r w:rsidRPr="00125334">
                    <w:rPr>
                      <w:rFonts w:hint="cs"/>
                      <w:color w:val="000000"/>
                      <w:sz w:val="18"/>
                      <w:szCs w:val="18"/>
                      <w:rtl/>
                    </w:rPr>
                    <w:t>(البتة الأ</w:t>
                  </w:r>
                  <w:r>
                    <w:rPr>
                      <w:rFonts w:hint="cs"/>
                      <w:color w:val="000000"/>
                      <w:sz w:val="18"/>
                      <w:szCs w:val="18"/>
                      <w:rtl/>
                    </w:rPr>
                    <w:t>قل</w:t>
                  </w:r>
                  <w:r w:rsidRPr="00125334">
                    <w:rPr>
                      <w:rFonts w:hint="cs"/>
                      <w:color w:val="000000"/>
                      <w:sz w:val="18"/>
                      <w:szCs w:val="18"/>
                      <w:rtl/>
                    </w:rPr>
                    <w:t xml:space="preserve"> دلالة)</w:t>
                  </w:r>
                </w:p>
              </w:txbxContent>
            </v:textbox>
          </v:rect>
        </w:pict>
      </w:r>
      <w:r>
        <w:rPr>
          <w:rtl/>
        </w:rPr>
      </w:r>
      <w:r>
        <w:pict>
          <v:group id="_x0000_s59659" editas="canvas" style="width:460.3pt;height:154.9pt;mso-position-horizontal-relative:char;mso-position-vertical-relative:line" coordorigin=",-12" coordsize="9206,3098">
            <o:lock v:ext="edit" aspectratio="t"/>
            <v:shape id="_x0000_s59660" type="#_x0000_t75" style="position:absolute;top:-12;width:9206;height:3098" o:preferrelative="f">
              <v:fill o:detectmouseclick="t"/>
              <v:path o:extrusionok="t" o:connecttype="none"/>
              <o:lock v:ext="edit" text="t"/>
            </v:shape>
            <v:rect id="_x0000_s59661" style="position:absolute;left:8559;top:2816;width:467;height:249;mso-wrap-style:none;v-text-anchor:top" filled="f" stroked="f">
              <v:textbox style="mso-fit-shape-to-text:t" inset="0,0,0,0">
                <w:txbxContent>
                  <w:p w:rsidR="00F65EEF" w:rsidRDefault="00F65EEF" w:rsidP="00C43E5B">
                    <w:r>
                      <w:rPr>
                        <w:rFonts w:cs="Times New Roman"/>
                        <w:color w:val="24211D"/>
                        <w:sz w:val="14"/>
                        <w:szCs w:val="14"/>
                      </w:rPr>
                      <w:t>1620-37</w:t>
                    </w:r>
                  </w:p>
                </w:txbxContent>
              </v:textbox>
            </v:rect>
            <v:line id="_x0000_s59662" style="position:absolute" from="2805,554" to="2806,2034" strokecolor="#24282b" strokeweight="0"/>
            <v:line id="_x0000_s59663" style="position:absolute" from="8127,554" to="8128,2034" strokecolor="#24282b" strokeweight="0"/>
            <v:line id="_x0000_s59664" style="position:absolute" from="8727,529" to="8728,1276" strokecolor="#24282b" strokeweight="0"/>
            <v:line id="_x0000_s59665" style="position:absolute" from="8439,1288" to="8440,2034" strokecolor="#24282b" strokeweight="0"/>
            <v:line id="_x0000_s59666" style="position:absolute" from="8439,1276" to="8727,1277" strokecolor="#24282b" strokeweight="0"/>
            <v:line id="_x0000_s59667" style="position:absolute" from="7216,554" to="7217,2034" strokecolor="#24282b" strokeweight="0"/>
            <v:line id="_x0000_s59668" style="position:absolute" from="7804,529" to="7805,1276" strokecolor="#24282b" strokeweight="0"/>
            <v:line id="_x0000_s59669" style="position:absolute" from="7504,1288" to="7505,2034" strokecolor="#24282b" strokeweight="0"/>
            <v:line id="_x0000_s59670" style="position:absolute" from="7504,1276" to="7804,1277" strokecolor="#24282b" strokeweight="0"/>
            <v:line id="_x0000_s59671" style="position:absolute" from="1726,554" to="1727,2034" strokecolor="#24282b" strokeweight="0"/>
            <v:shape id="_x0000_s59672" style="position:absolute;left:2014;top:554;width:1;height:36" coordsize="0,3" path="m,l,,,,,,,,,,,3r,l,3r,l,3r,l,3,,xe" fillcolor="#24282b" stroked="f">
              <v:path arrowok="t"/>
            </v:shape>
            <v:shape id="_x0000_s59673" style="position:absolute;left:2014;top:614;width:1;height:48" coordsize="0,4" path="m,l,,,,,,,,,,,,,2r,l,2,,4r,l,2r,l,xe" fillcolor="#24282b" stroked="f">
              <v:path arrowok="t"/>
            </v:shape>
            <v:shape id="_x0000_s59674" style="position:absolute;left:2014;top:674;width:1;height:48" coordsize="0,4" path="m,l,,,,,,,,,,,,,4r,l,4r,l,4r,l,4,,xe" fillcolor="#24282b" stroked="f">
              <v:path arrowok="t"/>
            </v:shape>
            <v:shape id="_x0000_s59675" style="position:absolute;left:2014;top:746;width:1;height:60" coordsize="0,5" path="m,l,,,,,,,,,,,,,3r,l,3,,5r,l,3r,l,xe" fillcolor="#24282b" stroked="f">
              <v:path arrowok="t"/>
            </v:shape>
            <v:shape id="_x0000_s59676" style="position:absolute;left:2014;top:818;width:1;height:48" coordsize="0,4" path="m,l,,,,,,,,,,,,,4r,l,4r,l,4r,l,4,,xe" fillcolor="#24282b" stroked="f">
              <v:path arrowok="t"/>
            </v:shape>
            <v:shape id="_x0000_s59677" style="position:absolute;left:2014;top:878;width:1;height:49" coordsize="0,4" path="m,l,,,,,,,,,,,,,4r,l,4r,l,4r,l,4,,xe" fillcolor="#24282b" stroked="f">
              <v:path arrowok="t"/>
            </v:shape>
            <v:shape id="_x0000_s59678" style="position:absolute;left:2014;top:951;width:1;height:60" coordsize="0,5" path="m,1r,l,,,,,,,,,1,,5r,l,5r,l,5r,l,5,,1xe" fillcolor="#24282b" stroked="f">
              <v:path arrowok="t"/>
            </v:shape>
            <v:shape id="_x0000_s59679" style="position:absolute;left:2014;top:1023;width:1;height:48" coordsize="0,4" path="m,l,,,,,,,,,,,,,4r,l,4r,l,4r,l,4,,xe" fillcolor="#24282b" stroked="f">
              <v:path arrowok="t"/>
            </v:shape>
            <v:shape id="_x0000_s59680" style="position:absolute;left:2014;top:1083;width:1;height:72" coordsize="0,6" path="m,2r,l,,,,,,,,,2,,6r,l,6r,l,6r,l,6,,2xe" fillcolor="#24282b" stroked="f">
              <v:path arrowok="t"/>
            </v:shape>
            <v:shape id="_x0000_s59681" style="position:absolute;left:2014;top:1167;width:1;height:48" coordsize="0,4" path="m,l,,,,,,,,,,,,,4r,l,4r,l,4r,l,4,,xe" fillcolor="#24282b" stroked="f">
              <v:path arrowok="t"/>
            </v:shape>
            <v:shape id="_x0000_s59682" style="position:absolute;left:2014;top:1227;width:1;height:61" coordsize="0,5" path="m,2r,l,,,,,,,,,2,,5r,l,5r,l,5,,2xe" fillcolor="#24282b" stroked="f">
              <v:path arrowok="t"/>
            </v:shape>
            <v:line id="_x0000_s59683" style="position:absolute" from="2278,529" to="2279,1276" strokecolor="#24282b" strokeweight="0"/>
            <v:line id="_x0000_s59684" style="position:absolute" from="2014,1288" to="2015,2034" strokecolor="#24282b" strokeweight="0"/>
            <v:line id="_x0000_s59685" style="position:absolute" from="2014,1276" to="2278,1277" strokecolor="#24282b" strokeweight="0"/>
            <v:line id="_x0000_s59686" style="position:absolute" from="3404,529" to="3405,1276" strokecolor="#24282b" strokeweight="0"/>
            <v:line id="_x0000_s59687" style="position:absolute" from="3093,1288" to="3094,2034" strokecolor="#24282b" strokeweight="0"/>
            <v:line id="_x0000_s59688" style="position:absolute" from="3093,1276" to="3404,1277" strokecolor="#24282b" strokeweight="0"/>
            <v:line id="_x0000_s59689" style="position:absolute" from="3932,554" to="3933,2034" strokecolor="#24282b" strokeweight="0"/>
            <v:shape id="_x0000_s59690" style="position:absolute;left:4207;top:554;width:1;height:36" coordsize="0,3" path="m,l,,,,,,,,,,,3r,l,3r,l,3r,l,3,,xe" fillcolor="#24282b" stroked="f">
              <v:path arrowok="t"/>
            </v:shape>
            <v:shape id="_x0000_s59691" style="position:absolute;left:4207;top:614;width:1;height:48" coordsize="0,4" path="m,l,,,,,,,,,,,,,2r,l,2,,4r,l,2r,l,xe" fillcolor="#24282b" stroked="f">
              <v:path arrowok="t"/>
            </v:shape>
            <v:shape id="_x0000_s59692" style="position:absolute;left:4207;top:674;width:1;height:48" coordsize="0,4" path="m,l,,,,,,,,,,,,,4r,l,4r,l,4r,l,4,,xe" fillcolor="#24282b" stroked="f">
              <v:path arrowok="t"/>
            </v:shape>
            <v:shape id="_x0000_s59693" style="position:absolute;left:4207;top:746;width:1;height:60" coordsize="0,5" path="m,l,,,,,,,,,,,,,3r,l,3,,5r,l,3r,l,xe" fillcolor="#24282b" stroked="f">
              <v:path arrowok="t"/>
            </v:shape>
            <v:shape id="_x0000_s59694" style="position:absolute;left:4207;top:818;width:1;height:48" coordsize="0,4" path="m,l,,,,,,,,,,,,,4r,l,4r,l,4r,l,4,,xe" fillcolor="#24282b" stroked="f">
              <v:path arrowok="t"/>
            </v:shape>
            <v:shape id="_x0000_s59695" style="position:absolute;left:4207;top:878;width:1;height:49" coordsize="0,4" path="m,l,,,,,,,,,,,,,4r,l,4r,l,4r,l,4,,xe" fillcolor="#24282b" stroked="f">
              <v:path arrowok="t"/>
            </v:shape>
            <v:shape id="_x0000_s59696" style="position:absolute;left:4207;top:951;width:1;height:60" coordsize="0,5" path="m,1r,l,,,,,,,,,1,,5r,l,5r,l,5r,l,5,,1xe" fillcolor="#24282b" stroked="f">
              <v:path arrowok="t"/>
            </v:shape>
            <v:shape id="_x0000_s59697" style="position:absolute;left:4207;top:1023;width:1;height:48" coordsize="0,4" path="m,l,,,,,,,,,,,,,4r,l,4r,l,4r,l,4,,xe" fillcolor="#24282b" stroked="f">
              <v:path arrowok="t"/>
            </v:shape>
            <v:shape id="_x0000_s59698" style="position:absolute;left:4207;top:1083;width:1;height:72" coordsize="0,6" path="m,2r,l,,,,,,,,,2,,6r,l,6r,l,6r,l,6,,2xe" fillcolor="#24282b" stroked="f">
              <v:path arrowok="t"/>
            </v:shape>
            <v:shape id="_x0000_s59699" style="position:absolute;left:4207;top:1167;width:1;height:48" coordsize="0,4" path="m,l,,,,,,,,,,,,,4r,l,4r,l,4r,l,4,,xe" fillcolor="#24282b" stroked="f">
              <v:path arrowok="t"/>
            </v:shape>
            <v:shape id="_x0000_s59700" style="position:absolute;left:4207;top:1227;width:1;height:61" coordsize="0,5" path="m,2r,l,,,,,,,,,2,,5r,l,5r,l,5,,2xe" fillcolor="#24282b" stroked="f">
              <v:path arrowok="t"/>
            </v:shape>
            <v:line id="_x0000_s59701" style="position:absolute" from="4495,529" to="4496,1276" strokecolor="#24282b" strokeweight="0"/>
            <v:line id="_x0000_s59702" style="position:absolute" from="4207,1288" to="4208,2034" strokecolor="#24282b" strokeweight="0"/>
            <v:line id="_x0000_s59703" style="position:absolute" from="4207,1276" to="4495,1277" strokecolor="#24282b" strokeweight="0"/>
            <v:line id="_x0000_s59704" style="position:absolute" from="5023,554" to="5024,2034" strokecolor="#24282b" strokeweight="0"/>
            <v:line id="_x0000_s59705" style="position:absolute" from="5610,529" to="5611,1276" strokecolor="#24282b" strokeweight="0"/>
            <v:line id="_x0000_s59706" style="position:absolute" from="5310,1288" to="5311,2034" strokecolor="#24282b" strokeweight="0"/>
            <v:line id="_x0000_s59707" style="position:absolute" from="5310,1276" to="5610,1277" strokecolor="#24282b" strokeweight="0"/>
            <v:line id="_x0000_s59708" style="position:absolute" from="6137,554" to="6138,2034" strokecolor="#24282b" strokeweight="0"/>
            <v:shape id="_x0000_s59709" style="position:absolute;left:6425;top:554;width:1;height:36" coordsize="0,3" path="m,l,,,,,,,,,,,3r,l,3r,l,3r,l,3,,xe" fillcolor="#24282b" stroked="f">
              <v:path arrowok="t"/>
            </v:shape>
            <v:shape id="_x0000_s59710" style="position:absolute;left:6425;top:614;width:1;height:48" coordsize="0,4" path="m,l,,,,,,,,,,,,,2r,l,2,,4r,l,2r,l,xe" fillcolor="#24282b" stroked="f">
              <v:path arrowok="t"/>
            </v:shape>
            <v:shape id="_x0000_s59711" style="position:absolute;left:6425;top:674;width:1;height:48" coordsize="0,4" path="m,l,,,,,,,,,,,,,4r,l,4r,l,4r,l,4,,xe" fillcolor="#24282b" stroked="f">
              <v:path arrowok="t"/>
            </v:shape>
            <v:shape id="_x0000_s59712" style="position:absolute;left:6425;top:746;width:1;height:60" coordsize="0,5" path="m,l,,,,,,,,,,,,,3r,l,3,,5r,l,3r,l,xe" fillcolor="#24282b" stroked="f">
              <v:path arrowok="t"/>
            </v:shape>
            <v:shape id="_x0000_s59713" style="position:absolute;left:6425;top:818;width:1;height:48" coordsize="0,4" path="m,l,,,,,,,,,,,,,4r,l,4r,l,4r,l,4,,xe" fillcolor="#24282b" stroked="f">
              <v:path arrowok="t"/>
            </v:shape>
            <v:shape id="_x0000_s59714" style="position:absolute;left:6425;top:878;width:1;height:49" coordsize="0,4" path="m,l,,,,,,,,,,,,,4r,l,4r,l,4r,l,4,,xe" fillcolor="#24282b" stroked="f">
              <v:path arrowok="t"/>
            </v:shape>
            <v:shape id="_x0000_s59715" style="position:absolute;left:6425;top:951;width:1;height:60" coordsize="0,5" path="m,1r,l,,,,,,,,,1,,5r,l,5r,l,5r,l,5,,1xe" fillcolor="#24282b" stroked="f">
              <v:path arrowok="t"/>
            </v:shape>
            <v:shape id="_x0000_s59716" style="position:absolute;left:6425;top:1023;width:1;height:48" coordsize="0,4" path="m,l,,,,,,,,,,,,,4r,l,4r,l,4r,l,4,,xe" fillcolor="#24282b" stroked="f">
              <v:path arrowok="t"/>
            </v:shape>
            <v:shape id="_x0000_s59717" style="position:absolute;left:6425;top:1083;width:1;height:72" coordsize="0,6" path="m,2r,l,,,,,,,,,2,,6r,l,6r,l,6r,l,6,,2xe" fillcolor="#24282b" stroked="f">
              <v:path arrowok="t"/>
            </v:shape>
            <v:shape id="_x0000_s59718" style="position:absolute;left:6425;top:1167;width:1;height:48" coordsize="0,4" path="m,l,,,,,,,,,,,,,4r,l,4r,l,4r,l,4,,xe" fillcolor="#24282b" stroked="f">
              <v:path arrowok="t"/>
            </v:shape>
            <v:shape id="_x0000_s59719" style="position:absolute;left:6425;top:1227;width:1;height:61" coordsize="0,5" path="m,2r,l,,,,,,,,,2,,5r,l,5r,l,5,,2xe" fillcolor="#24282b" stroked="f">
              <v:path arrowok="t"/>
            </v:shape>
            <v:line id="_x0000_s59720" style="position:absolute" from="6701,529" to="6702,1276" strokecolor="#24282b" strokeweight="0"/>
            <v:line id="_x0000_s59721" style="position:absolute" from="6425,1288" to="6426,2034" strokecolor="#24282b" strokeweight="0"/>
            <v:line id="_x0000_s59722" style="position:absolute" from="6425,1276" to="6701,1277" strokecolor="#24282b" strokeweight="0"/>
            <v:line id="_x0000_s59723" style="position:absolute" from="324,1276" to="611,1277" strokecolor="#24282b" strokeweight="0"/>
            <v:line id="_x0000_s59724" style="position:absolute" from="611,554" to="612,2034" strokecolor="#24282b" strokeweight="0"/>
            <v:line id="_x0000_s59725" style="position:absolute" from="1199,529" to="1200,1276" strokecolor="#24282b" strokeweight="0"/>
            <v:line id="_x0000_s59726" style="position:absolute" from="899,1288" to="900,2034" strokecolor="#24282b" strokeweight="0"/>
            <v:line id="_x0000_s59727" style="position:absolute" from="899,1276" to="1199,1277" strokecolor="#24282b" strokeweight="0"/>
            <v:line id="_x0000_s59728" style="position:absolute" from="611,2106" to="612,2539" strokecolor="#24282b" strokeweight="0"/>
            <v:line id="_x0000_s59729" style="position:absolute" from="1726,2106" to="1727,2539" strokecolor="#24282b" strokeweight="0"/>
            <v:rect id="_x0000_s59730" style="position:absolute;left:324;top:529;width:8738;height:1517" filled="f" strokecolor="#24282b" strokeweight="0"/>
            <v:rect id="_x0000_s59731" style="position:absolute;left:1367;top:187;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rect id="_x0000_s59732" style="position:absolute;left:2445;top:176;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rect id="_x0000_s59733" style="position:absolute;left:3536;top:176;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rect id="_x0000_s59734" style="position:absolute;left:4615;top:187;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rect id="_x0000_s59735" style="position:absolute;left:5730;top:187;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line id="_x0000_s59736" style="position:absolute" from="635,2371" to="1702,2372" strokecolor="#24282b" strokeweight="0"/>
            <v:shape id="_x0000_s59737" style="position:absolute;left:635;top:2310;width:96;height:109" coordsize="8,9" path="m8,l,5,8,9e" filled="f" strokecolor="#24282b" strokeweight="0">
              <v:path arrowok="t"/>
            </v:shape>
            <v:shape id="_x0000_s59738" style="position:absolute;left:1606;top:2310;width:96;height:109" coordsize="8,9" path="m,9l8,5,,e" filled="f" strokecolor="#24282b" strokeweight="0">
              <v:path arrowok="t"/>
            </v:shape>
            <v:line id="_x0000_s59739" style="position:absolute" from="1726,2371" to="2805,2372" strokecolor="#24282b" strokeweight="0"/>
            <v:shape id="_x0000_s59740" style="position:absolute;left:1726;top:2310;width:108;height:109" coordsize="9,9" path="m9,l,5,9,9e" filled="f" strokecolor="#24282b" strokeweight="0">
              <v:path arrowok="t"/>
            </v:shape>
            <v:shape id="_x0000_s59741" style="position:absolute;left:2709;top:2310;width:96;height:109" coordsize="8,9" path="m,9l8,5,,e" filled="f" strokecolor="#24282b" strokeweight="0">
              <v:path arrowok="t"/>
            </v:shape>
            <v:line id="_x0000_s59742" style="position:absolute" from="2805,2371" to="3932,2372" strokecolor="#24282b" strokeweight="0"/>
            <v:shape id="_x0000_s59743" style="position:absolute;left:2805;top:2310;width:108;height:109" coordsize="9,9" path="m9,l,5,9,9e" filled="f" strokecolor="#24282b" strokeweight="0">
              <v:path arrowok="t"/>
            </v:shape>
            <v:shape id="_x0000_s59744" style="position:absolute;left:3800;top:2310;width:132;height:109" coordsize="11,9" path="m,9l11,5,,e" filled="f" strokecolor="#24282b" strokeweight="0">
              <v:path arrowok="t"/>
            </v:shape>
            <v:line id="_x0000_s59745" style="position:absolute" from="3932,2371" to="5023,2372" strokecolor="#24282b" strokeweight="0"/>
            <v:shape id="_x0000_s59746" style="position:absolute;left:3932;top:2310;width:96;height:109" coordsize="8,9" path="m8,l,5,8,9e" filled="f" strokecolor="#24282b" strokeweight="0">
              <v:path arrowok="t"/>
            </v:shape>
            <v:shape id="_x0000_s59747" style="position:absolute;left:4915;top:2310;width:108;height:109" coordsize="9,9" path="m,9l9,5,,e" filled="f" strokecolor="#24282b" strokeweight="0">
              <v:path arrowok="t"/>
            </v:shape>
            <v:line id="_x0000_s59748" style="position:absolute" from="5023,2371" to="6113,2372" strokecolor="#24282b" strokeweight="0"/>
            <v:shape id="_x0000_s59749" style="position:absolute;left:5023;top:2310;width:96;height:109" coordsize="8,9" path="m8,l,5,8,9e" filled="f" strokecolor="#24282b" strokeweight="0">
              <v:path arrowok="t"/>
            </v:shape>
            <v:shape id="_x0000_s59750" style="position:absolute;left:6018;top:2310;width:95;height:109" coordsize="8,9" path="m,9l8,5,,e" filled="f" strokecolor="#24282b" strokeweight="0">
              <v:path arrowok="t"/>
            </v:shape>
            <v:line id="_x0000_s59751" style="position:absolute" from="6137,2371" to="7216,2372" strokecolor="#24282b" strokeweight="0"/>
            <v:shape id="_x0000_s59752" style="position:absolute;left:6137;top:2310;width:96;height:109" coordsize="8,9" path="m8,l,5,8,9e" filled="f" strokecolor="#24282b" strokeweight="0">
              <v:path arrowok="t"/>
            </v:shape>
            <v:shape id="_x0000_s59753" style="position:absolute;left:7120;top:2310;width:96;height:109" coordsize="8,9" path="m,9l8,5,,e" filled="f" strokecolor="#24282b" strokeweight="0">
              <v:path arrowok="t"/>
            </v:shape>
            <v:line id="_x0000_s59754" style="position:absolute" from="7240,2371" to="8127,2372" strokecolor="#24282b" strokeweight="0"/>
            <v:shape id="_x0000_s59755" style="position:absolute;left:7240;top:2310;width:96;height:109" coordsize="8,9" path="m8,l,5,8,9e" filled="f" strokecolor="#24282b" strokeweight="0">
              <v:path arrowok="t"/>
            </v:shape>
            <v:shape id="_x0000_s59756" style="position:absolute;left:8031;top:2310;width:96;height:109" coordsize="8,9" path="m,9l8,5,,e" filled="f" strokecolor="#24282b" strokeweight="0">
              <v:path arrowok="t"/>
            </v:shape>
            <v:line id="_x0000_s59757" style="position:absolute" from="8151,2371" to="9050,2372" strokecolor="#24282b" strokeweight="0"/>
            <v:shape id="_x0000_s59758" style="position:absolute;left:8151;top:2310;width:108;height:109" coordsize="9,9" path="m9,l,5,9,9e" filled="f" strokecolor="#24282b" strokeweight="0">
              <v:path arrowok="t"/>
            </v:shape>
            <v:shape id="_x0000_s59759" style="position:absolute;left:8942;top:2310;width:108;height:109" coordsize="9,9" path="m,9l9,5,,e" filled="f" strokecolor="#24282b" strokeweight="0">
              <v:path arrowok="t"/>
            </v:shape>
            <v:rect id="_x0000_s59760" style="position:absolute;left:7828;top:198;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rect id="_x0000_s59761" style="position:absolute;left:6809;top:209;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rect id="_x0000_s59762" style="position:absolute;left:8703;top:198;width:251;height:286;mso-wrap-style:none;v-text-anchor:top" filled="f" stroked="f">
              <v:textbox style="mso-fit-shape-to-text:t" inset="0,0,0,0">
                <w:txbxContent>
                  <w:p w:rsidR="00F65EEF" w:rsidRDefault="00F65EEF" w:rsidP="00C43E5B">
                    <w:r>
                      <w:rPr>
                        <w:rFonts w:ascii="Arial" w:hAnsi="Arial" w:cs="Arial"/>
                        <w:color w:val="24282B"/>
                        <w:sz w:val="18"/>
                        <w:szCs w:val="18"/>
                      </w:rPr>
                      <w:t>.....</w:t>
                    </w:r>
                  </w:p>
                </w:txbxContent>
              </v:textbox>
            </v:rect>
            <v:line id="_x0000_s59763" style="position:absolute" from="2805,2106" to="2806,2539" strokecolor="#24282b" strokeweight="0"/>
            <v:line id="_x0000_s59764" style="position:absolute" from="3932,2106" to="3933,2539" strokecolor="#24282b" strokeweight="0"/>
            <v:line id="_x0000_s59765" style="position:absolute" from="5023,2106" to="5024,2539" strokecolor="#24282b" strokeweight="0"/>
            <v:line id="_x0000_s59766" style="position:absolute" from="6137,2106" to="6138,2539" strokecolor="#24282b" strokeweight="0"/>
            <v:line id="_x0000_s59767" style="position:absolute" from="7216,2106" to="7217,2539" strokecolor="#24282b" strokeweight="0"/>
            <v:line id="_x0000_s59768" style="position:absolute" from="8127,2106" to="8128,2539" strokecolor="#24282b" strokeweight="0"/>
            <v:line id="_x0000_s59769" style="position:absolute" from="9062,2106" to="9063,2539" strokecolor="#24282b" strokeweight="0"/>
            <v:line id="_x0000_s59770" style="position:absolute;flip:y" from="5310,1239" to="5311,1276" strokecolor="#24211d" strokeweight="0"/>
            <v:line id="_x0000_s59771" style="position:absolute;flip:y" from="5310,1191" to="5311,1227" strokecolor="#24211d" strokeweight="0"/>
            <v:line id="_x0000_s59772" style="position:absolute;flip:y" from="5310,1131" to="5311,1167" strokecolor="#24211d" strokeweight="0"/>
            <v:line id="_x0000_s59773" style="position:absolute;flip:y" from="5310,1083" to="5311,1119" strokecolor="#24211d" strokeweight="0"/>
            <v:line id="_x0000_s59774" style="position:absolute;flip:y" from="5310,1023" to="5311,1059" strokecolor="#24211d" strokeweight="0"/>
            <v:line id="_x0000_s59775" style="position:absolute;flip:y" from="5310,975" to="5311,1011" strokecolor="#24211d" strokeweight="0"/>
            <v:line id="_x0000_s59776" style="position:absolute;flip:y" from="5310,915" to="5311,951" strokecolor="#24211d" strokeweight="0"/>
            <v:line id="_x0000_s59777" style="position:absolute;flip:y" from="5310,866" to="5311,902" strokecolor="#24211d" strokeweight="0"/>
            <v:line id="_x0000_s59778" style="position:absolute;flip:y" from="5310,806" to="5311,842" strokecolor="#24211d" strokeweight="0"/>
            <v:line id="_x0000_s59779" style="position:absolute;flip:y" from="5310,758" to="5311,794" strokecolor="#24211d" strokeweight="0"/>
            <v:line id="_x0000_s59780" style="position:absolute;flip:y" from="5310,698" to="5311,734" strokecolor="#24211d" strokeweight="0"/>
            <v:line id="_x0000_s59781" style="position:absolute;flip:y" from="5310,650" to="5311,686" strokecolor="#24211d" strokeweight="0"/>
            <v:line id="_x0000_s59782" style="position:absolute;flip:y" from="5310,590" to="5311,626" strokecolor="#24211d" strokeweight="0"/>
            <v:line id="_x0000_s59783" style="position:absolute;flip:y" from="5310,541" to="5311,578" strokecolor="#24211d" strokeweight="0"/>
            <v:line id="_x0000_s59784" style="position:absolute;flip:y" from="3105,1239" to="3106,1276" strokecolor="#24211d" strokeweight="0"/>
            <v:line id="_x0000_s59785" style="position:absolute;flip:y" from="3105,1191" to="3106,1227" strokecolor="#24211d" strokeweight="0"/>
            <v:line id="_x0000_s59786" style="position:absolute;flip:y" from="3105,1131" to="3106,1167" strokecolor="#24211d" strokeweight="0"/>
            <v:line id="_x0000_s59787" style="position:absolute;flip:y" from="3105,1083" to="3106,1119" strokecolor="#24211d" strokeweight="0"/>
            <v:line id="_x0000_s59788" style="position:absolute;flip:y" from="3105,1023" to="3106,1059" strokecolor="#24211d" strokeweight="0"/>
            <v:line id="_x0000_s59789" style="position:absolute;flip:y" from="3105,975" to="3106,1011" strokecolor="#24211d" strokeweight="0"/>
            <v:line id="_x0000_s59790" style="position:absolute;flip:y" from="3105,915" to="3106,951" strokecolor="#24211d" strokeweight="0"/>
            <v:line id="_x0000_s59791" style="position:absolute;flip:y" from="3105,866" to="3106,902" strokecolor="#24211d" strokeweight="0"/>
            <v:line id="_x0000_s59792" style="position:absolute;flip:y" from="3105,806" to="3106,842" strokecolor="#24211d" strokeweight="0"/>
            <v:line id="_x0000_s59793" style="position:absolute;flip:y" from="3105,758" to="3106,794" strokecolor="#24211d" strokeweight="0"/>
            <v:line id="_x0000_s59794" style="position:absolute;flip:y" from="3105,698" to="3106,734" strokecolor="#24211d" strokeweight="0"/>
            <v:line id="_x0000_s59795" style="position:absolute;flip:y" from="3105,650" to="3106,686" strokecolor="#24211d" strokeweight="0"/>
            <v:line id="_x0000_s59796" style="position:absolute;flip:y" from="3105,590" to="3106,626" strokecolor="#24211d" strokeweight="0"/>
            <v:line id="_x0000_s59797" style="position:absolute;flip:y" from="3105,541" to="3106,578" strokecolor="#24211d" strokeweight="0"/>
            <v:line id="_x0000_s59798" style="position:absolute;flip:y" from="899,1239" to="900,1276" strokecolor="#24211d" strokeweight="0"/>
            <v:line id="_x0000_s59799" style="position:absolute;flip:y" from="899,1191" to="900,1227" strokecolor="#24211d" strokeweight="0"/>
            <v:line id="_x0000_s59800" style="position:absolute;flip:y" from="899,1131" to="900,1167" strokecolor="#24211d" strokeweight="0"/>
            <v:line id="_x0000_s59801" style="position:absolute;flip:y" from="899,1083" to="900,1119" strokecolor="#24211d" strokeweight="0"/>
            <v:line id="_x0000_s59802" style="position:absolute;flip:y" from="899,1023" to="900,1059" strokecolor="#24211d" strokeweight="0"/>
            <v:line id="_x0000_s59803" style="position:absolute;flip:y" from="899,975" to="900,1011" strokecolor="#24211d" strokeweight="0"/>
            <v:line id="_x0000_s59804" style="position:absolute;flip:y" from="899,915" to="900,951" strokecolor="#24211d" strokeweight="0"/>
            <v:line id="_x0000_s59805" style="position:absolute;flip:y" from="899,866" to="900,902" strokecolor="#24211d" strokeweight="0"/>
            <v:line id="_x0000_s59806" style="position:absolute;flip:y" from="899,806" to="900,842" strokecolor="#24211d" strokeweight="0"/>
            <v:line id="_x0000_s59807" style="position:absolute;flip:y" from="899,758" to="900,794" strokecolor="#24211d" strokeweight="0"/>
            <v:line id="_x0000_s59808" style="position:absolute;flip:y" from="899,698" to="900,734" strokecolor="#24211d" strokeweight="0"/>
            <v:line id="_x0000_s59809" style="position:absolute;flip:y" from="899,650" to="900,686" strokecolor="#24211d" strokeweight="0"/>
            <v:line id="_x0000_s59810" style="position:absolute;flip:y" from="899,590" to="900,626" strokecolor="#24211d" strokeweight="0"/>
            <v:line id="_x0000_s59811" style="position:absolute;flip:y" from="899,541" to="900,578" strokecolor="#24211d" strokeweight="0"/>
            <v:line id="_x0000_s59812" style="position:absolute;flip:y" from="7516,1239" to="7517,1276" strokecolor="#24211d" strokeweight="0"/>
            <v:line id="_x0000_s59813" style="position:absolute;flip:y" from="7516,1191" to="7517,1227" strokecolor="#24211d" strokeweight="0"/>
            <v:line id="_x0000_s59814" style="position:absolute;flip:y" from="7516,1131" to="7517,1167" strokecolor="#24211d" strokeweight="0"/>
            <v:line id="_x0000_s59815" style="position:absolute;flip:y" from="7516,1083" to="7517,1119" strokecolor="#24211d" strokeweight="0"/>
            <v:line id="_x0000_s59816" style="position:absolute;flip:y" from="7516,1023" to="7517,1059" strokecolor="#24211d" strokeweight="0"/>
            <v:line id="_x0000_s59817" style="position:absolute;flip:y" from="7516,975" to="7517,1011" strokecolor="#24211d" strokeweight="0"/>
            <v:line id="_x0000_s59818" style="position:absolute;flip:y" from="7516,915" to="7517,951" strokecolor="#24211d" strokeweight="0"/>
            <v:line id="_x0000_s59819" style="position:absolute;flip:y" from="7516,866" to="7517,902" strokecolor="#24211d" strokeweight="0"/>
            <v:line id="_x0000_s59820" style="position:absolute;flip:y" from="7516,806" to="7517,842" strokecolor="#24211d" strokeweight="0"/>
            <v:line id="_x0000_s59821" style="position:absolute;flip:y" from="7516,758" to="7517,794" strokecolor="#24211d" strokeweight="0"/>
            <v:line id="_x0000_s59822" style="position:absolute;flip:y" from="7516,698" to="7517,734" strokecolor="#24211d" strokeweight="0"/>
            <v:line id="_x0000_s59823" style="position:absolute;flip:y" from="7516,650" to="7517,686" strokecolor="#24211d" strokeweight="0"/>
            <v:line id="_x0000_s59824" style="position:absolute;flip:y" from="7516,590" to="7517,626" strokecolor="#24211d" strokeweight="0"/>
            <v:line id="_x0000_s59825" style="position:absolute;flip:y" from="7516,541" to="7517,578" strokecolor="#24211d" strokeweight="0"/>
            <v:line id="_x0000_s59826" style="position:absolute;flip:y" from="8451,1239" to="8452,1276" strokecolor="#24211d" strokeweight="0"/>
            <v:line id="_x0000_s59827" style="position:absolute;flip:y" from="8451,1191" to="8452,1227" strokecolor="#24211d" strokeweight="0"/>
            <v:line id="_x0000_s59828" style="position:absolute;flip:y" from="8451,1131" to="8452,1167" strokecolor="#24211d" strokeweight="0"/>
            <v:line id="_x0000_s59829" style="position:absolute;flip:y" from="8451,1083" to="8452,1119" strokecolor="#24211d" strokeweight="0"/>
            <v:line id="_x0000_s59830" style="position:absolute;flip:y" from="8451,1023" to="8452,1059" strokecolor="#24211d" strokeweight="0"/>
            <v:line id="_x0000_s59831" style="position:absolute;flip:y" from="8451,975" to="8452,1011" strokecolor="#24211d" strokeweight="0"/>
            <v:line id="_x0000_s59832" style="position:absolute;flip:y" from="8451,915" to="8452,951" strokecolor="#24211d" strokeweight="0"/>
            <v:line id="_x0000_s59833" style="position:absolute;flip:y" from="8451,866" to="8452,902" strokecolor="#24211d" strokeweight="0"/>
            <v:line id="_x0000_s59834" style="position:absolute;flip:y" from="8451,806" to="8452,842" strokecolor="#24211d" strokeweight="0"/>
            <v:line id="_x0000_s59835" style="position:absolute;flip:y" from="8451,758" to="8452,794" strokecolor="#24211d" strokeweight="0"/>
            <v:line id="_x0000_s59836" style="position:absolute;flip:y" from="8451,698" to="8452,734" strokecolor="#24211d" strokeweight="0"/>
            <v:line id="_x0000_s59837" style="position:absolute;flip:y" from="8451,650" to="8452,686" strokecolor="#24211d" strokeweight="0"/>
            <v:line id="_x0000_s59838" style="position:absolute;flip:y" from="8451,590" to="8452,626" strokecolor="#24211d" strokeweight="0"/>
            <v:line id="_x0000_s59839" style="position:absolute;flip:y" from="8451,541" to="8452,578" strokecolor="#24211d" strokeweight="0"/>
            <v:rect id="_x0000_s59840" style="position:absolute;left:1810;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841" style="position:absolute;left:1810;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42" style="position:absolute;left:1834;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1</w:t>
                    </w:r>
                  </w:p>
                </w:txbxContent>
              </v:textbox>
            </v:rect>
            <v:rect id="_x0000_s59843" style="position:absolute;left:2913;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844" style="position:absolute;left:2913;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45" style="position:absolute;left:2913;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2</w:t>
                    </w:r>
                  </w:p>
                </w:txbxContent>
              </v:textbox>
            </v:rect>
            <v:rect id="_x0000_s59846" style="position:absolute;left:719;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847" style="position:absolute;left:719;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48" style="position:absolute;left:731;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0</w:t>
                    </w:r>
                  </w:p>
                </w:txbxContent>
              </v:textbox>
            </v:rect>
            <v:rect id="_x0000_s59849" style="position:absolute;left:408;top:1348;width:141;height:286;mso-wrap-style:none;v-text-anchor:top" filled="f" stroked="f">
              <v:textbox style="mso-fit-shape-to-text:t" inset="0,0,0,0">
                <w:txbxContent>
                  <w:p w:rsidR="00F65EEF" w:rsidRDefault="00F65EEF" w:rsidP="00C43E5B">
                    <w:r>
                      <w:rPr>
                        <w:rFonts w:ascii="Arial" w:hAnsi="Arial" w:cs="Arial"/>
                        <w:color w:val="24282B"/>
                        <w:sz w:val="18"/>
                        <w:szCs w:val="18"/>
                      </w:rPr>
                      <w:t>Q</w:t>
                    </w:r>
                  </w:p>
                </w:txbxContent>
              </v:textbox>
            </v:rect>
            <v:rect id="_x0000_s59850" style="position:absolute;left:408;top:1553;width:130;height:286;mso-wrap-style:none;v-text-anchor:top" filled="f" stroked="f">
              <v:textbox style="mso-fit-shape-to-text:t" inset="0,0,0,0">
                <w:txbxContent>
                  <w:p w:rsidR="00F65EEF" w:rsidRDefault="00F65EEF" w:rsidP="00C43E5B">
                    <w:r>
                      <w:rPr>
                        <w:rFonts w:ascii="Arial" w:hAnsi="Arial" w:cs="Arial"/>
                        <w:color w:val="24282B"/>
                        <w:sz w:val="18"/>
                        <w:szCs w:val="18"/>
                      </w:rPr>
                      <w:t>N</w:t>
                    </w:r>
                  </w:p>
                </w:txbxContent>
              </v:textbox>
            </v:rect>
            <v:rect id="_x0000_s59851" style="position:absolute;left:408;top:1781;width:141;height:286;mso-wrap-style:none;v-text-anchor:top" filled="f" stroked="f">
              <v:textbox style="mso-fit-shape-to-text:t" inset="0,0,0,0">
                <w:txbxContent>
                  <w:p w:rsidR="00F65EEF" w:rsidRDefault="00F65EEF" w:rsidP="00C43E5B">
                    <w:r>
                      <w:rPr>
                        <w:rFonts w:ascii="Arial" w:hAnsi="Arial" w:cs="Arial"/>
                        <w:color w:val="24282B"/>
                        <w:sz w:val="18"/>
                        <w:szCs w:val="18"/>
                      </w:rPr>
                      <w:t>O</w:t>
                    </w:r>
                  </w:p>
                </w:txbxContent>
              </v:textbox>
            </v:rect>
            <v:rect id="_x0000_s59852" style="position:absolute;left:408;top:590;width:121;height:286;mso-wrap-style:none;v-text-anchor:top" filled="f" stroked="f">
              <v:textbox style="mso-fit-shape-to-text:t" inset="0,0,0,0">
                <w:txbxContent>
                  <w:p w:rsidR="00F65EEF" w:rsidRDefault="00F65EEF" w:rsidP="00C43E5B">
                    <w:r>
                      <w:rPr>
                        <w:rFonts w:ascii="Arial" w:hAnsi="Arial" w:cs="Arial"/>
                        <w:color w:val="24282B"/>
                        <w:sz w:val="18"/>
                        <w:szCs w:val="18"/>
                      </w:rPr>
                      <w:t>S</w:t>
                    </w:r>
                  </w:p>
                </w:txbxContent>
              </v:textbox>
            </v:rect>
            <v:rect id="_x0000_s59853" style="position:absolute;left:408;top:819;width:110;height:286;mso-wrap-style:none;v-text-anchor:top" filled="f" stroked="f">
              <v:textbox style="mso-fit-shape-to-text:t" inset="0,0,0,0">
                <w:txbxContent>
                  <w:p w:rsidR="00F65EEF" w:rsidRDefault="00F65EEF" w:rsidP="00C43E5B">
                    <w:r>
                      <w:rPr>
                        <w:rFonts w:ascii="Arial" w:hAnsi="Arial" w:cs="Arial"/>
                        <w:color w:val="24282B"/>
                        <w:sz w:val="18"/>
                        <w:szCs w:val="18"/>
                      </w:rPr>
                      <w:t>T</w:t>
                    </w:r>
                  </w:p>
                </w:txbxContent>
              </v:textbox>
            </v:rect>
            <v:rect id="_x0000_s59854" style="position:absolute;left:408;top:1023;width:121;height:286;mso-wrap-style:none;v-text-anchor:top" filled="f" stroked="f">
              <v:textbox style="mso-fit-shape-to-text:t" inset="0,0,0,0">
                <w:txbxContent>
                  <w:p w:rsidR="00F65EEF" w:rsidRDefault="00F65EEF" w:rsidP="00C43E5B">
                    <w:r>
                      <w:rPr>
                        <w:rFonts w:ascii="Arial" w:hAnsi="Arial" w:cs="Arial"/>
                        <w:color w:val="24282B"/>
                        <w:sz w:val="18"/>
                        <w:szCs w:val="18"/>
                      </w:rPr>
                      <w:t>A</w:t>
                    </w:r>
                  </w:p>
                </w:txbxContent>
              </v:textbox>
            </v:rect>
            <v:rect id="_x0000_s59855" style="position:absolute;left:1283;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856" style="position:absolute;left:2361;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859" style="position:absolute;left:803;top:2455;width:3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10  </w:t>
                    </w:r>
                  </w:p>
                </w:txbxContent>
              </v:textbox>
            </v:rect>
            <v:rect id="_x0000_s59860" style="position:absolute;left:1055;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861" style="position:absolute;left:432;top:236;width:101;height:286;mso-wrap-style:none;v-text-anchor:top" filled="f" stroked="f">
              <v:textbox style="mso-fit-shape-to-text:t" inset="0,0,0,0">
                <w:txbxContent>
                  <w:p w:rsidR="00F65EEF" w:rsidRDefault="00F65EEF" w:rsidP="00C43E5B">
                    <w:r>
                      <w:rPr>
                        <w:rFonts w:ascii="Arial" w:hAnsi="Arial" w:cs="Arial"/>
                        <w:color w:val="24282B"/>
                        <w:sz w:val="18"/>
                        <w:szCs w:val="18"/>
                      </w:rPr>
                      <w:t>3</w:t>
                    </w:r>
                  </w:p>
                </w:txbxContent>
              </v:textbox>
            </v:rect>
            <v:rect id="_x0000_s59862" style="position:absolute;left:719;top:236;width:101;height:286;mso-wrap-style:none;v-text-anchor:top" filled="f" stroked="f">
              <v:textbox style="mso-fit-shape-to-text:t" inset="0,0,0,0">
                <w:txbxContent>
                  <w:p w:rsidR="00F65EEF" w:rsidRDefault="00F65EEF" w:rsidP="00C43E5B">
                    <w:r>
                      <w:rPr>
                        <w:rFonts w:ascii="Arial" w:hAnsi="Arial" w:cs="Arial"/>
                        <w:color w:val="24282B"/>
                        <w:sz w:val="18"/>
                        <w:szCs w:val="18"/>
                      </w:rPr>
                      <w:t>4</w:t>
                    </w:r>
                  </w:p>
                </w:txbxContent>
              </v:textbox>
            </v:rect>
            <v:rect id="_x0000_s59863" style="position:absolute;left:1019;top:236;width:101;height:286;mso-wrap-style:none;v-text-anchor:top" filled="f" stroked="f">
              <v:textbox style="mso-fit-shape-to-text:t" inset="0,0,0,0">
                <w:txbxContent>
                  <w:p w:rsidR="00F65EEF" w:rsidRDefault="00F65EEF" w:rsidP="00C43E5B">
                    <w:r>
                      <w:rPr>
                        <w:rFonts w:ascii="Arial" w:hAnsi="Arial" w:cs="Arial"/>
                        <w:color w:val="24282B"/>
                        <w:sz w:val="18"/>
                        <w:szCs w:val="18"/>
                      </w:rPr>
                      <w:t>5</w:t>
                    </w:r>
                  </w:p>
                </w:txbxContent>
              </v:textbox>
            </v:rect>
            <v:rect id="_x0000_s59864" style="position:absolute;left:1774;top:247;width:201;height:286;mso-wrap-style:none;v-text-anchor:top" filled="f" stroked="f">
              <v:textbox style="mso-fit-shape-to-text:t" inset="0,0,0,0">
                <w:txbxContent>
                  <w:p w:rsidR="00F65EEF" w:rsidRDefault="00F65EEF" w:rsidP="00C43E5B">
                    <w:r>
                      <w:rPr>
                        <w:rFonts w:ascii="Arial" w:hAnsi="Arial" w:cs="Arial"/>
                        <w:color w:val="24282B"/>
                        <w:sz w:val="18"/>
                        <w:szCs w:val="18"/>
                      </w:rPr>
                      <w:t>14</w:t>
                    </w:r>
                  </w:p>
                </w:txbxContent>
              </v:textbox>
            </v:rect>
            <v:rect id="_x0000_s59865" style="position:absolute;left:2026;top:236;width:201;height:286;mso-wrap-style:none;v-text-anchor:top" filled="f" stroked="f">
              <v:textbox style="mso-fit-shape-to-text:t" inset="0,0,0,0">
                <w:txbxContent>
                  <w:p w:rsidR="00F65EEF" w:rsidRDefault="00F65EEF" w:rsidP="00C43E5B">
                    <w:r>
                      <w:rPr>
                        <w:rFonts w:ascii="Arial" w:hAnsi="Arial" w:cs="Arial"/>
                        <w:color w:val="24282B"/>
                        <w:sz w:val="18"/>
                        <w:szCs w:val="18"/>
                      </w:rPr>
                      <w:t>15</w:t>
                    </w:r>
                  </w:p>
                </w:txbxContent>
              </v:textbox>
            </v:rect>
            <v:rect id="_x0000_s59866" style="position:absolute;left:2853;top:225;width:201;height:286;mso-wrap-style:none;v-text-anchor:top" filled="f" stroked="f">
              <v:textbox style="mso-fit-shape-to-text:t" inset="0,0,0,0">
                <w:txbxContent>
                  <w:p w:rsidR="00F65EEF" w:rsidRDefault="00F65EEF" w:rsidP="00C43E5B">
                    <w:r>
                      <w:rPr>
                        <w:rFonts w:ascii="Arial" w:hAnsi="Arial" w:cs="Arial"/>
                        <w:color w:val="24282B"/>
                        <w:sz w:val="18"/>
                        <w:szCs w:val="18"/>
                      </w:rPr>
                      <w:t>24</w:t>
                    </w:r>
                  </w:p>
                </w:txbxContent>
              </v:textbox>
            </v:rect>
            <v:rect id="_x0000_s59867" style="position:absolute;left:3153;top:225;width:201;height:286;mso-wrap-style:none;v-text-anchor:top" filled="f" stroked="f">
              <v:textbox style="mso-fit-shape-to-text:t" inset="0,0,0,0">
                <w:txbxContent>
                  <w:p w:rsidR="00F65EEF" w:rsidRDefault="00F65EEF" w:rsidP="00C43E5B">
                    <w:r>
                      <w:rPr>
                        <w:rFonts w:ascii="Arial" w:hAnsi="Arial" w:cs="Arial"/>
                        <w:color w:val="24282B"/>
                        <w:sz w:val="18"/>
                        <w:szCs w:val="18"/>
                      </w:rPr>
                      <w:t>25</w:t>
                    </w:r>
                  </w:p>
                </w:txbxContent>
              </v:textbox>
            </v:rect>
            <v:rect id="_x0000_s59869" style="position:absolute;left:3464;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870" style="position:absolute;left:1079;top:2064;width:121;height:286;mso-wrap-style:none;v-text-anchor:top" filled="f" stroked="f">
              <v:textbox style="mso-fit-shape-to-text:t" inset="0,0,0,0">
                <w:txbxContent>
                  <w:p w:rsidR="00F65EEF" w:rsidRDefault="00F65EEF" w:rsidP="00C43E5B">
                    <w:r>
                      <w:rPr>
                        <w:rFonts w:ascii="Arial" w:hAnsi="Arial" w:cs="Arial"/>
                        <w:color w:val="24282B"/>
                        <w:sz w:val="18"/>
                        <w:szCs w:val="18"/>
                      </w:rPr>
                      <w:t>Y</w:t>
                    </w:r>
                  </w:p>
                </w:txbxContent>
              </v:textbox>
            </v:rect>
            <v:rect id="_x0000_s59871" style="position:absolute;left:1199;top:2149;width:67;height:230;mso-wrap-style:none;v-text-anchor:top" filled="f" stroked="f">
              <v:textbox style="mso-fit-shape-to-text:t" inset="0,0,0,0">
                <w:txbxContent>
                  <w:p w:rsidR="00F65EEF" w:rsidRDefault="00F65EEF" w:rsidP="00C43E5B">
                    <w:r>
                      <w:rPr>
                        <w:rFonts w:ascii="Arial" w:hAnsi="Arial" w:cs="Arial"/>
                        <w:color w:val="24282B"/>
                        <w:sz w:val="12"/>
                        <w:szCs w:val="12"/>
                      </w:rPr>
                      <w:t>0</w:t>
                    </w:r>
                  </w:p>
                </w:txbxContent>
              </v:textbox>
            </v:rect>
            <v:rect id="_x0000_s59872" style="position:absolute;left:2158;top:2064;width:121;height:286;mso-wrap-style:none;v-text-anchor:top" filled="f" stroked="f">
              <v:textbox style="mso-fit-shape-to-text:t" inset="0,0,0,0">
                <w:txbxContent>
                  <w:p w:rsidR="00F65EEF" w:rsidRDefault="00F65EEF" w:rsidP="00C43E5B">
                    <w:r>
                      <w:rPr>
                        <w:rFonts w:ascii="Arial" w:hAnsi="Arial" w:cs="Arial"/>
                        <w:color w:val="24282B"/>
                        <w:sz w:val="18"/>
                        <w:szCs w:val="18"/>
                      </w:rPr>
                      <w:t>Y</w:t>
                    </w:r>
                  </w:p>
                </w:txbxContent>
              </v:textbox>
            </v:rect>
            <v:rect id="_x0000_s59873" style="position:absolute;left:2278;top:2149;width:67;height:230;mso-wrap-style:none;v-text-anchor:top" filled="f" stroked="f">
              <v:textbox style="mso-fit-shape-to-text:t" inset="0,0,0,0">
                <w:txbxContent>
                  <w:p w:rsidR="00F65EEF" w:rsidRDefault="00F65EEF" w:rsidP="00C43E5B">
                    <w:r>
                      <w:rPr>
                        <w:rFonts w:ascii="Arial" w:hAnsi="Arial" w:cs="Arial"/>
                        <w:color w:val="24282B"/>
                        <w:sz w:val="12"/>
                        <w:szCs w:val="12"/>
                      </w:rPr>
                      <w:t>1</w:t>
                    </w:r>
                  </w:p>
                </w:txbxContent>
              </v:textbox>
            </v:rect>
            <v:rect id="_x0000_s59874" style="position:absolute;left:1882;top:2455;width:3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10  </w:t>
                    </w:r>
                  </w:p>
                </w:txbxContent>
              </v:textbox>
            </v:rect>
            <v:rect id="_x0000_s59875" style="position:absolute;left:2134;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876" style="position:absolute;left:8259;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7</w:t>
                    </w:r>
                  </w:p>
                </w:txbxContent>
              </v:textbox>
            </v:rect>
            <v:rect id="_x0000_s59877" style="position:absolute;left:7324;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878" style="position:absolute;left:7324;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79" style="position:absolute;left:7324;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6</w:t>
                    </w:r>
                  </w:p>
                </w:txbxContent>
              </v:textbox>
            </v:rect>
            <v:rect id="_x0000_s59880" style="position:absolute;left:4004;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881" style="position:absolute;left:4004;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82" style="position:absolute;left:4028;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3</w:t>
                    </w:r>
                  </w:p>
                </w:txbxContent>
              </v:textbox>
            </v:rect>
            <v:rect id="_x0000_s59883" style="position:absolute;left:5119;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884" style="position:absolute;left:5119;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85" style="position:absolute;left:5119;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4</w:t>
                    </w:r>
                  </w:p>
                </w:txbxContent>
              </v:textbox>
            </v:rect>
            <v:rect id="_x0000_s59886" style="position:absolute;left:6221;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887" style="position:absolute;left:6221;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88" style="position:absolute;left:6233;top:1288;width:101;height:286;mso-wrap-style:none;v-text-anchor:top" filled="f" stroked="f">
              <v:textbox style="mso-fit-shape-to-text:t" inset="0,0,0,0">
                <w:txbxContent>
                  <w:p w:rsidR="00F65EEF" w:rsidRDefault="00F65EEF" w:rsidP="00C43E5B">
                    <w:r>
                      <w:rPr>
                        <w:rFonts w:ascii="Arial" w:hAnsi="Arial" w:cs="Arial"/>
                        <w:color w:val="24282B"/>
                        <w:sz w:val="18"/>
                        <w:szCs w:val="18"/>
                      </w:rPr>
                      <w:t>5</w:t>
                    </w:r>
                  </w:p>
                </w:txbxContent>
              </v:textbox>
            </v:rect>
            <v:rect id="_x0000_s59889" style="position:absolute;left:8439;top:2064;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90" style="position:absolute;left:8583;top:2136;width:81;height:230;mso-wrap-style:none;v-text-anchor:top" filled="f" stroked="f">
              <v:textbox style="mso-fit-shape-to-text:t" inset="0,0,0,0">
                <w:txbxContent>
                  <w:p w:rsidR="00F65EEF" w:rsidRDefault="00F65EEF" w:rsidP="00C43E5B">
                    <w:r>
                      <w:rPr>
                        <w:rFonts w:ascii="Arial" w:hAnsi="Arial" w:cs="Arial"/>
                        <w:color w:val="24282B"/>
                        <w:sz w:val="12"/>
                        <w:szCs w:val="12"/>
                      </w:rPr>
                      <w:t>B</w:t>
                    </w:r>
                  </w:p>
                </w:txbxContent>
              </v:textbox>
            </v:rect>
            <v:rect id="_x0000_s59891" style="position:absolute;left:8655;top:2158;width:67;height:230;mso-wrap-style:none;v-text-anchor:top" filled="f" stroked="f">
              <v:textbox style="mso-fit-shape-to-text:t" inset="0,0,0,0">
                <w:txbxContent>
                  <w:p w:rsidR="00F65EEF" w:rsidRDefault="00F65EEF" w:rsidP="00C43E5B">
                    <w:r>
                      <w:rPr>
                        <w:rFonts w:ascii="Arial" w:hAnsi="Arial" w:cs="Arial"/>
                        <w:color w:val="24282B"/>
                        <w:sz w:val="12"/>
                        <w:szCs w:val="12"/>
                      </w:rPr>
                      <w:t>1</w:t>
                    </w:r>
                  </w:p>
                </w:txbxContent>
              </v:textbox>
            </v:rect>
            <v:rect id="_x0000_s59892" style="position:absolute;left:7528;top:2064;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93" style="position:absolute;left:7648;top:2136;width:81;height:230;mso-wrap-style:none;v-text-anchor:top" filled="f" stroked="f">
              <v:textbox style="mso-fit-shape-to-text:t" inset="0,0,0,0">
                <w:txbxContent>
                  <w:p w:rsidR="00F65EEF" w:rsidRDefault="00F65EEF" w:rsidP="00C43E5B">
                    <w:r>
                      <w:rPr>
                        <w:rFonts w:ascii="Arial" w:hAnsi="Arial" w:cs="Arial"/>
                        <w:color w:val="24282B"/>
                        <w:sz w:val="12"/>
                        <w:szCs w:val="12"/>
                      </w:rPr>
                      <w:t>B</w:t>
                    </w:r>
                  </w:p>
                </w:txbxContent>
              </v:textbox>
            </v:rect>
            <v:rect id="_x0000_s59894" style="position:absolute;left:7732;top:2125;width:67;height:230;mso-wrap-style:none;v-text-anchor:top" filled="f" stroked="f">
              <v:textbox style="mso-fit-shape-to-text:t" inset="0,0,0,0">
                <w:txbxContent>
                  <w:p w:rsidR="00F65EEF" w:rsidRDefault="00F65EEF" w:rsidP="00C43E5B">
                    <w:r>
                      <w:rPr>
                        <w:rFonts w:ascii="Arial" w:hAnsi="Arial" w:cs="Arial"/>
                        <w:color w:val="24282B"/>
                        <w:sz w:val="12"/>
                        <w:szCs w:val="12"/>
                      </w:rPr>
                      <w:t>0</w:t>
                    </w:r>
                  </w:p>
                </w:txbxContent>
              </v:textbox>
            </v:rect>
            <v:rect id="_x0000_s59895" style="position:absolute;left:6521;top:2086;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96" style="position:absolute;left:6641;top:2147;width:87;height:230;mso-wrap-style:none;v-text-anchor:top" filled="f" stroked="f">
              <v:textbox style="mso-fit-shape-to-text:t" inset="0,0,0,0">
                <w:txbxContent>
                  <w:p w:rsidR="00F65EEF" w:rsidRDefault="00F65EEF" w:rsidP="00C43E5B">
                    <w:r>
                      <w:rPr>
                        <w:rFonts w:ascii="Arial" w:hAnsi="Arial" w:cs="Arial"/>
                        <w:color w:val="24282B"/>
                        <w:sz w:val="12"/>
                        <w:szCs w:val="12"/>
                      </w:rPr>
                      <w:t>R</w:t>
                    </w:r>
                  </w:p>
                </w:txbxContent>
              </v:textbox>
            </v:rect>
            <v:rect id="_x0000_s59897" style="position:absolute;left:6725;top:2147;width:67;height:230;mso-wrap-style:none;v-text-anchor:top" filled="f" stroked="f">
              <v:textbox style="mso-fit-shape-to-text:t" inset="0,0,0,0">
                <w:txbxContent>
                  <w:p w:rsidR="00F65EEF" w:rsidRDefault="00F65EEF" w:rsidP="00C43E5B">
                    <w:r>
                      <w:rPr>
                        <w:rFonts w:ascii="Arial" w:hAnsi="Arial" w:cs="Arial"/>
                        <w:color w:val="24282B"/>
                        <w:sz w:val="12"/>
                        <w:szCs w:val="12"/>
                      </w:rPr>
                      <w:t>1</w:t>
                    </w:r>
                  </w:p>
                </w:txbxContent>
              </v:textbox>
            </v:rect>
            <v:rect id="_x0000_s59898" style="position:absolute;left:5406;top:2086;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v:rect id="_x0000_s59899" style="position:absolute;left:5550;top:2147;width:87;height:230;mso-wrap-style:none;v-text-anchor:top" filled="f" stroked="f">
              <v:textbox style="mso-fit-shape-to-text:t" inset="0,0,0,0">
                <w:txbxContent>
                  <w:p w:rsidR="00F65EEF" w:rsidRDefault="00F65EEF" w:rsidP="00C43E5B">
                    <w:r>
                      <w:rPr>
                        <w:rFonts w:ascii="Arial" w:hAnsi="Arial" w:cs="Arial"/>
                        <w:color w:val="24282B"/>
                        <w:sz w:val="12"/>
                        <w:szCs w:val="12"/>
                      </w:rPr>
                      <w:t>R</w:t>
                    </w:r>
                  </w:p>
                </w:txbxContent>
              </v:textbox>
            </v:rect>
            <v:rect id="_x0000_s59900" style="position:absolute;left:5634;top:2180;width:67;height:230;mso-wrap-style:none;v-text-anchor:top" filled="f" stroked="f">
              <v:textbox style="mso-fit-shape-to-text:t" inset="0,0,0,0">
                <w:txbxContent>
                  <w:p w:rsidR="00F65EEF" w:rsidRDefault="00F65EEF" w:rsidP="00C43E5B">
                    <w:r>
                      <w:rPr>
                        <w:rFonts w:ascii="Arial" w:hAnsi="Arial" w:cs="Arial"/>
                        <w:color w:val="24282B"/>
                        <w:sz w:val="12"/>
                        <w:szCs w:val="12"/>
                      </w:rPr>
                      <w:t>0</w:t>
                    </w:r>
                  </w:p>
                </w:txbxContent>
              </v:textbox>
            </v:rect>
            <v:rect id="_x0000_s59901" style="position:absolute;left:3944;top:236;width:201;height:286;mso-wrap-style:none;v-text-anchor:top" filled="f" stroked="f">
              <v:textbox style="mso-fit-shape-to-text:t" inset="0,0,0,0">
                <w:txbxContent>
                  <w:p w:rsidR="00F65EEF" w:rsidRDefault="00F65EEF" w:rsidP="00C43E5B">
                    <w:r>
                      <w:rPr>
                        <w:rFonts w:ascii="Arial" w:hAnsi="Arial" w:cs="Arial"/>
                        <w:color w:val="24282B"/>
                        <w:sz w:val="18"/>
                        <w:szCs w:val="18"/>
                      </w:rPr>
                      <w:t>34</w:t>
                    </w:r>
                  </w:p>
                </w:txbxContent>
              </v:textbox>
            </v:rect>
            <v:rect id="_x0000_s59902" style="position:absolute;left:4255;top:247;width:201;height:286;mso-wrap-style:none;v-text-anchor:top" filled="f" stroked="f">
              <v:textbox style="mso-fit-shape-to-text:t" inset="0,0,0,0">
                <w:txbxContent>
                  <w:p w:rsidR="00F65EEF" w:rsidRDefault="00F65EEF" w:rsidP="00C43E5B">
                    <w:r>
                      <w:rPr>
                        <w:rFonts w:ascii="Arial" w:hAnsi="Arial" w:cs="Arial"/>
                        <w:color w:val="24282B"/>
                        <w:sz w:val="18"/>
                        <w:szCs w:val="18"/>
                      </w:rPr>
                      <w:t>35</w:t>
                    </w:r>
                  </w:p>
                </w:txbxContent>
              </v:textbox>
            </v:rect>
            <v:rect id="_x0000_s59903" style="position:absolute;left:5059;top:247;width:201;height:286;mso-wrap-style:none;v-text-anchor:top" filled="f" stroked="f">
              <v:textbox style="mso-fit-shape-to-text:t" inset="0,0,0,0">
                <w:txbxContent>
                  <w:p w:rsidR="00F65EEF" w:rsidRDefault="00F65EEF" w:rsidP="00C43E5B">
                    <w:r>
                      <w:rPr>
                        <w:rFonts w:ascii="Arial" w:hAnsi="Arial" w:cs="Arial"/>
                        <w:color w:val="24282B"/>
                        <w:sz w:val="18"/>
                        <w:szCs w:val="18"/>
                      </w:rPr>
                      <w:t>44</w:t>
                    </w:r>
                  </w:p>
                </w:txbxContent>
              </v:textbox>
            </v:rect>
            <v:rect id="_x0000_s59904" style="position:absolute;left:5370;top:247;width:201;height:286;mso-wrap-style:none;v-text-anchor:top" filled="f" stroked="f">
              <v:textbox style="mso-fit-shape-to-text:t" inset="0,0,0,0">
                <w:txbxContent>
                  <w:p w:rsidR="00F65EEF" w:rsidRDefault="00F65EEF" w:rsidP="00C43E5B">
                    <w:r>
                      <w:rPr>
                        <w:rFonts w:ascii="Arial" w:hAnsi="Arial" w:cs="Arial"/>
                        <w:color w:val="24282B"/>
                        <w:sz w:val="18"/>
                        <w:szCs w:val="18"/>
                      </w:rPr>
                      <w:t>45</w:t>
                    </w:r>
                  </w:p>
                </w:txbxContent>
              </v:textbox>
            </v:rect>
            <v:rect id="_x0000_s59905" style="position:absolute;left:6161;top:225;width:201;height:286;mso-wrap-style:none;v-text-anchor:top" filled="f" stroked="f">
              <v:textbox style="mso-fit-shape-to-text:t" inset="0,0,0,0">
                <w:txbxContent>
                  <w:p w:rsidR="00F65EEF" w:rsidRDefault="00F65EEF" w:rsidP="00C43E5B">
                    <w:r>
                      <w:rPr>
                        <w:rFonts w:ascii="Arial" w:hAnsi="Arial" w:cs="Arial"/>
                        <w:color w:val="24282B"/>
                        <w:sz w:val="18"/>
                        <w:szCs w:val="18"/>
                      </w:rPr>
                      <w:t>54</w:t>
                    </w:r>
                  </w:p>
                </w:txbxContent>
              </v:textbox>
            </v:rect>
            <v:rect id="_x0000_s59906" style="position:absolute;left:6461;top:225;width:201;height:286;mso-wrap-style:none;v-text-anchor:top" filled="f" stroked="f">
              <v:textbox style="mso-fit-shape-to-text:t" inset="0,0,0,0">
                <w:txbxContent>
                  <w:p w:rsidR="00F65EEF" w:rsidRDefault="00F65EEF" w:rsidP="00C43E5B">
                    <w:r>
                      <w:rPr>
                        <w:rFonts w:ascii="Arial" w:hAnsi="Arial" w:cs="Arial"/>
                        <w:color w:val="24282B"/>
                        <w:sz w:val="18"/>
                        <w:szCs w:val="18"/>
                      </w:rPr>
                      <w:t>55</w:t>
                    </w:r>
                  </w:p>
                </w:txbxContent>
              </v:textbox>
            </v:rect>
            <v:rect id="_x0000_s59907" style="position:absolute;left:8918;top:236;width:201;height:286;mso-wrap-style:none;v-text-anchor:top" filled="f" stroked="f">
              <v:textbox style="mso-fit-shape-to-text:t" inset="0,0,0,0">
                <w:txbxContent>
                  <w:p w:rsidR="00F65EEF" w:rsidRDefault="00F65EEF" w:rsidP="00C43E5B">
                    <w:r>
                      <w:rPr>
                        <w:rFonts w:ascii="Arial" w:hAnsi="Arial" w:cs="Arial"/>
                        <w:color w:val="24282B"/>
                        <w:sz w:val="18"/>
                        <w:szCs w:val="18"/>
                      </w:rPr>
                      <w:t>79</w:t>
                    </w:r>
                  </w:p>
                </w:txbxContent>
              </v:textbox>
            </v:rect>
            <v:rect id="_x0000_s59908" style="position:absolute;left:4555;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909" style="position:absolute;left:7240;top:247;width:201;height:286;mso-wrap-style:none;v-text-anchor:top" filled="f" stroked="f">
              <v:textbox style="mso-fit-shape-to-text:t" inset="0,0,0,0">
                <w:txbxContent>
                  <w:p w:rsidR="00F65EEF" w:rsidRDefault="00F65EEF" w:rsidP="00C43E5B">
                    <w:r>
                      <w:rPr>
                        <w:rFonts w:ascii="Arial" w:hAnsi="Arial" w:cs="Arial"/>
                        <w:color w:val="24282B"/>
                        <w:sz w:val="18"/>
                        <w:szCs w:val="18"/>
                      </w:rPr>
                      <w:t>64</w:t>
                    </w:r>
                  </w:p>
                </w:txbxContent>
              </v:textbox>
            </v:rect>
            <v:rect id="_x0000_s59910" style="position:absolute;left:7564;top:247;width:201;height:286;mso-wrap-style:none;v-text-anchor:top" filled="f" stroked="f">
              <v:textbox style="mso-fit-shape-to-text:t" inset="0,0,0,0">
                <w:txbxContent>
                  <w:p w:rsidR="00F65EEF" w:rsidRDefault="00F65EEF" w:rsidP="00C43E5B">
                    <w:r>
                      <w:rPr>
                        <w:rFonts w:ascii="Arial" w:hAnsi="Arial" w:cs="Arial"/>
                        <w:color w:val="24282B"/>
                        <w:sz w:val="18"/>
                        <w:szCs w:val="18"/>
                      </w:rPr>
                      <w:t>65</w:t>
                    </w:r>
                  </w:p>
                </w:txbxContent>
              </v:textbox>
            </v:rect>
            <v:rect id="_x0000_s59911" style="position:absolute;left:5706;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912" style="position:absolute;left:6761;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913" style="position:absolute;left:8175;top:236;width:201;height:286;mso-wrap-style:none;v-text-anchor:top" filled="f" stroked="f">
              <v:textbox style="mso-fit-shape-to-text:t" inset="0,0,0,0">
                <w:txbxContent>
                  <w:p w:rsidR="00F65EEF" w:rsidRDefault="00F65EEF" w:rsidP="00C43E5B">
                    <w:r>
                      <w:rPr>
                        <w:rFonts w:ascii="Arial" w:hAnsi="Arial" w:cs="Arial"/>
                        <w:color w:val="24282B"/>
                        <w:sz w:val="18"/>
                        <w:szCs w:val="18"/>
                      </w:rPr>
                      <w:t>72</w:t>
                    </w:r>
                  </w:p>
                </w:txbxContent>
              </v:textbox>
            </v:rect>
            <v:rect id="_x0000_s59914" style="position:absolute;left:8475;top:236;width:201;height:286;mso-wrap-style:none;v-text-anchor:top" filled="f" stroked="f">
              <v:textbox style="mso-fit-shape-to-text:t" inset="0,0,0,0">
                <w:txbxContent>
                  <w:p w:rsidR="00F65EEF" w:rsidRDefault="00F65EEF" w:rsidP="00C43E5B">
                    <w:r>
                      <w:rPr>
                        <w:rFonts w:ascii="Arial" w:hAnsi="Arial" w:cs="Arial"/>
                        <w:color w:val="24282B"/>
                        <w:sz w:val="18"/>
                        <w:szCs w:val="18"/>
                      </w:rPr>
                      <w:t>73</w:t>
                    </w:r>
                  </w:p>
                </w:txbxContent>
              </v:textbox>
            </v:rect>
            <v:rect id="_x0000_s59915" style="position:absolute;left:7852;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916" style="position:absolute;left:8739;top:1192;width:251;height:286;mso-wrap-style:none;v-text-anchor:top" filled="f" stroked="f">
              <v:textbox style="mso-fit-shape-to-text:t" inset="0,0,0,0">
                <w:txbxContent>
                  <w:p w:rsidR="00F65EEF" w:rsidRDefault="00F65EEF" w:rsidP="00C43E5B">
                    <w:r>
                      <w:rPr>
                        <w:rFonts w:ascii="Arial" w:hAnsi="Arial" w:cs="Arial"/>
                        <w:color w:val="24282B"/>
                        <w:sz w:val="18"/>
                        <w:szCs w:val="18"/>
                      </w:rPr>
                      <w:t>AC</w:t>
                    </w:r>
                  </w:p>
                </w:txbxContent>
              </v:textbox>
            </v:rect>
            <v:rect id="_x0000_s59917" style="position:absolute;left:3272;top:2075;width:121;height:286;mso-wrap-style:none;v-text-anchor:top" filled="f" stroked="f">
              <v:textbox style="mso-fit-shape-to-text:t" inset="0,0,0,0">
                <w:txbxContent>
                  <w:p w:rsidR="00F65EEF" w:rsidRDefault="00F65EEF" w:rsidP="00C43E5B">
                    <w:r>
                      <w:rPr>
                        <w:rFonts w:ascii="Arial" w:hAnsi="Arial" w:cs="Arial"/>
                        <w:color w:val="24282B"/>
                        <w:sz w:val="18"/>
                        <w:szCs w:val="18"/>
                      </w:rPr>
                      <w:t>Y</w:t>
                    </w:r>
                  </w:p>
                </w:txbxContent>
              </v:textbox>
            </v:rect>
            <v:rect id="_x0000_s59918" style="position:absolute;left:3404;top:2149;width:67;height:230;mso-wrap-style:none;v-text-anchor:top" filled="f" stroked="f">
              <v:textbox style="mso-fit-shape-to-text:t" inset="0,0,0,0">
                <w:txbxContent>
                  <w:p w:rsidR="00F65EEF" w:rsidRDefault="00F65EEF" w:rsidP="00C43E5B">
                    <w:r>
                      <w:rPr>
                        <w:rFonts w:ascii="Arial" w:hAnsi="Arial" w:cs="Arial"/>
                        <w:color w:val="24282B"/>
                        <w:sz w:val="12"/>
                        <w:szCs w:val="12"/>
                      </w:rPr>
                      <w:t>2</w:t>
                    </w:r>
                  </w:p>
                </w:txbxContent>
              </v:textbox>
            </v:rect>
            <v:rect id="_x0000_s59919" style="position:absolute;left:4375;top:2075;width:121;height:286;mso-wrap-style:none;v-text-anchor:top" filled="f" stroked="f">
              <v:textbox style="mso-fit-shape-to-text:t" inset="0,0,0,0">
                <w:txbxContent>
                  <w:p w:rsidR="00F65EEF" w:rsidRDefault="00F65EEF" w:rsidP="00C43E5B">
                    <w:r>
                      <w:rPr>
                        <w:rFonts w:ascii="Arial" w:hAnsi="Arial" w:cs="Arial"/>
                        <w:color w:val="24282B"/>
                        <w:sz w:val="18"/>
                        <w:szCs w:val="18"/>
                      </w:rPr>
                      <w:t>Y</w:t>
                    </w:r>
                  </w:p>
                </w:txbxContent>
              </v:textbox>
            </v:rect>
            <v:rect id="_x0000_s59920" style="position:absolute;left:4495;top:2149;width:67;height:230;mso-wrap-style:none;v-text-anchor:top" filled="f" stroked="f">
              <v:textbox style="mso-fit-shape-to-text:t" inset="0,0,0,0">
                <w:txbxContent>
                  <w:p w:rsidR="00F65EEF" w:rsidRDefault="00F65EEF" w:rsidP="00C43E5B">
                    <w:r>
                      <w:rPr>
                        <w:rFonts w:ascii="Arial" w:hAnsi="Arial" w:cs="Arial"/>
                        <w:color w:val="24282B"/>
                        <w:sz w:val="12"/>
                        <w:szCs w:val="12"/>
                      </w:rPr>
                      <w:t>3</w:t>
                    </w:r>
                  </w:p>
                </w:txbxContent>
              </v:textbox>
            </v:rect>
            <v:rect id="_x0000_s59921" style="position:absolute;left:3045;top:2455;width:3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10  </w:t>
                    </w:r>
                  </w:p>
                </w:txbxContent>
              </v:textbox>
            </v:rect>
            <v:rect id="_x0000_s59922" style="position:absolute;left:3296;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923" style="position:absolute;left:4100;top:2455;width:3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10  </w:t>
                    </w:r>
                  </w:p>
                </w:txbxContent>
              </v:textbox>
            </v:rect>
            <v:rect id="_x0000_s59924" style="position:absolute;left:4351;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925" style="position:absolute;left:5226;top:2455;width:3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10  </w:t>
                    </w:r>
                  </w:p>
                </w:txbxContent>
              </v:textbox>
            </v:rect>
            <v:rect id="_x0000_s59926" style="position:absolute;left:5478;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927" style="position:absolute;left:6329;top:2455;width:3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10  </w:t>
                    </w:r>
                  </w:p>
                </w:txbxContent>
              </v:textbox>
            </v:rect>
            <v:rect id="_x0000_s59928" style="position:absolute;left:6581;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929" style="position:absolute;left:7384;top:2455;width:2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8  </w:t>
                    </w:r>
                  </w:p>
                </w:txbxContent>
              </v:textbox>
            </v:rect>
            <v:rect id="_x0000_s59930" style="position:absolute;left:7540;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931" style="position:absolute;left:8319;top:2455;width:201;height:286;mso-wrap-style:none;v-text-anchor:top" filled="f" stroked="f">
              <v:textbox style="mso-fit-shape-to-text:t" inset="0,0,0,0">
                <w:txbxContent>
                  <w:p w:rsidR="00F65EEF" w:rsidRDefault="00F65EEF" w:rsidP="00C43E5B">
                    <w:r>
                      <w:rPr>
                        <w:rFonts w:ascii="Arial" w:hAnsi="Arial" w:cs="Arial"/>
                        <w:color w:val="24282B"/>
                        <w:sz w:val="18"/>
                        <w:szCs w:val="18"/>
                      </w:rPr>
                      <w:t xml:space="preserve">8  </w:t>
                    </w:r>
                  </w:p>
                </w:txbxContent>
              </v:textbox>
            </v:rect>
            <v:rect id="_x0000_s59932" style="position:absolute;left:8475;top:2455;width:431;height:286;mso-wrap-style:none;v-text-anchor:top" filled="f" stroked="f">
              <v:textbox style="mso-fit-shape-to-text:t" inset="0,0,0,0">
                <w:txbxContent>
                  <w:p w:rsidR="00F65EEF" w:rsidRDefault="00F65EEF" w:rsidP="00C43E5B">
                    <w:r>
                      <w:rPr>
                        <w:rFonts w:ascii="Arial" w:hAnsi="Arial" w:cs="Arial"/>
                        <w:color w:val="24282B"/>
                        <w:sz w:val="18"/>
                        <w:szCs w:val="18"/>
                      </w:rPr>
                      <w:t>bytes</w:t>
                    </w:r>
                  </w:p>
                </w:txbxContent>
              </v:textbox>
            </v:rect>
            <v:rect id="_x0000_s59933" style="position:absolute;left:8235;top:855;width:130;height:286;mso-wrap-style:none;v-text-anchor:top" filled="f" stroked="f">
              <v:textbox style="mso-fit-shape-to-text:t" inset="0,0,0,0">
                <w:txbxContent>
                  <w:p w:rsidR="00F65EEF" w:rsidRDefault="00F65EEF" w:rsidP="00C43E5B">
                    <w:r>
                      <w:rPr>
                        <w:rFonts w:ascii="Arial" w:hAnsi="Arial" w:cs="Arial"/>
                        <w:color w:val="24282B"/>
                        <w:sz w:val="18"/>
                        <w:szCs w:val="18"/>
                      </w:rPr>
                      <w:t>D</w:t>
                    </w:r>
                  </w:p>
                </w:txbxContent>
              </v:textbox>
            </v:rect>
            <v:rect id="_x0000_s59934" style="position:absolute;left:8235;top:1083;width:130;height:286;mso-wrap-style:none;v-text-anchor:top" filled="f" stroked="f">
              <v:textbox style="mso-fit-shape-to-text:t" inset="0,0,0,0">
                <w:txbxContent>
                  <w:p w:rsidR="00F65EEF" w:rsidRDefault="00F65EEF" w:rsidP="00C43E5B">
                    <w:r>
                      <w:rPr>
                        <w:rFonts w:ascii="Arial" w:hAnsi="Arial" w:cs="Arial"/>
                        <w:color w:val="24282B"/>
                        <w:sz w:val="18"/>
                        <w:szCs w:val="18"/>
                      </w:rPr>
                      <w:t>C</w:t>
                    </w:r>
                  </w:p>
                </w:txbxContent>
              </v:textbox>
            </v:rect>
            <w10:wrap type="none"/>
            <w10:anchorlock/>
          </v:group>
        </w:pict>
      </w:r>
      <w:r w:rsidR="005F5FF3">
        <w:rPr>
          <w:rFonts w:hint="cs"/>
          <w:rtl/>
        </w:rPr>
        <w:t>الج</w:t>
      </w:r>
      <w:r w:rsidR="002F7A77">
        <w:rPr>
          <w:rFonts w:hint="cs"/>
          <w:rtl/>
        </w:rPr>
        <w:t>ـ</w:t>
      </w:r>
      <w:r w:rsidR="005F5FF3">
        <w:rPr>
          <w:rFonts w:hint="cs"/>
          <w:rtl/>
        </w:rPr>
        <w:t xml:space="preserve">دول </w:t>
      </w:r>
      <w:r w:rsidR="005F5FF3">
        <w:t>29</w:t>
      </w:r>
    </w:p>
    <w:p w:rsidR="005F5FF3" w:rsidRPr="00D154DC" w:rsidRDefault="005F5FF3" w:rsidP="00D154DC">
      <w:pPr>
        <w:pStyle w:val="Tabletitle"/>
        <w:rPr>
          <w:rtl/>
        </w:rPr>
      </w:pPr>
      <w:r>
        <w:rPr>
          <w:rFonts w:hint="cs"/>
          <w:rtl/>
        </w:rPr>
        <w:t xml:space="preserve">تعريف وضع الفِدْرة الواسعة المضغوطة </w:t>
      </w:r>
      <w:r w:rsidR="00D154DC">
        <w:t>(STA)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8"/>
        <w:gridCol w:w="450"/>
        <w:gridCol w:w="450"/>
        <w:gridCol w:w="450"/>
        <w:gridCol w:w="1390"/>
        <w:gridCol w:w="1436"/>
        <w:gridCol w:w="1134"/>
      </w:tblGrid>
      <w:tr w:rsidR="005F5FF3" w:rsidRPr="000316A3" w:rsidTr="00AA3913">
        <w:trPr>
          <w:tblHeader/>
          <w:jc w:val="center"/>
        </w:trPr>
        <w:tc>
          <w:tcPr>
            <w:tcW w:w="1818" w:type="dxa"/>
            <w:gridSpan w:val="4"/>
            <w:vAlign w:val="center"/>
          </w:tcPr>
          <w:p w:rsidR="005F5FF3" w:rsidRPr="000316A3" w:rsidRDefault="005F5FF3" w:rsidP="00287E82">
            <w:pPr>
              <w:pStyle w:val="Tabletitle"/>
              <w:spacing w:before="40" w:after="40" w:line="240" w:lineRule="exact"/>
              <w:rPr>
                <w:rFonts w:ascii="Times New Roman" w:eastAsia="MS PMincho" w:hAnsi="Times New Roman"/>
                <w:b w:val="0"/>
                <w:bCs w:val="0"/>
                <w:sz w:val="20"/>
                <w:szCs w:val="26"/>
              </w:rPr>
            </w:pPr>
            <w:r w:rsidRPr="000316A3">
              <w:rPr>
                <w:rFonts w:ascii="Times New Roman" w:eastAsia="MS PMincho" w:hAnsi="Times New Roman" w:hint="cs"/>
                <w:b w:val="0"/>
                <w:bCs w:val="0"/>
                <w:sz w:val="20"/>
                <w:szCs w:val="26"/>
                <w:rtl/>
              </w:rPr>
              <w:t xml:space="preserve">بتة </w:t>
            </w:r>
            <w:r w:rsidRPr="000316A3">
              <w:rPr>
                <w:rFonts w:ascii="Times New Roman" w:eastAsia="MS PMincho" w:hAnsi="Times New Roman"/>
                <w:b w:val="0"/>
                <w:bCs w:val="0"/>
                <w:sz w:val="20"/>
                <w:szCs w:val="26"/>
              </w:rPr>
              <w:t>STA</w:t>
            </w:r>
          </w:p>
        </w:tc>
        <w:tc>
          <w:tcPr>
            <w:tcW w:w="3960" w:type="dxa"/>
            <w:gridSpan w:val="3"/>
            <w:vAlign w:val="center"/>
          </w:tcPr>
          <w:p w:rsidR="005F5FF3" w:rsidRPr="000316A3" w:rsidRDefault="005F5FF3" w:rsidP="00287E82">
            <w:pPr>
              <w:pStyle w:val="Tabletitle"/>
              <w:spacing w:before="40" w:after="40" w:line="240" w:lineRule="exact"/>
              <w:rPr>
                <w:rFonts w:ascii="Times New Roman" w:eastAsia="MS PMincho" w:hAnsi="Times New Roman"/>
                <w:b w:val="0"/>
                <w:bCs w:val="0"/>
                <w:sz w:val="20"/>
                <w:szCs w:val="26"/>
              </w:rPr>
            </w:pPr>
            <w:r w:rsidRPr="000316A3">
              <w:rPr>
                <w:rFonts w:ascii="Times New Roman" w:eastAsia="MS PMincho" w:hAnsi="Times New Roman" w:hint="cs"/>
                <w:b w:val="0"/>
                <w:bCs w:val="0"/>
                <w:sz w:val="20"/>
                <w:szCs w:val="26"/>
                <w:rtl/>
              </w:rPr>
              <w:t>معلومات عن الفِدْرة الواسعة المضغوطة</w:t>
            </w:r>
          </w:p>
        </w:tc>
      </w:tr>
      <w:tr w:rsidR="005F5FF3" w:rsidRPr="000316A3" w:rsidTr="00AA3913">
        <w:trPr>
          <w:jc w:val="center"/>
        </w:trPr>
        <w:tc>
          <w:tcPr>
            <w:tcW w:w="468" w:type="dxa"/>
            <w:vAlign w:val="center"/>
          </w:tcPr>
          <w:p w:rsidR="005F5FF3" w:rsidRPr="000316A3" w:rsidRDefault="005F5FF3" w:rsidP="00287E82">
            <w:pPr>
              <w:pStyle w:val="Tabletext"/>
              <w:spacing w:before="40" w:after="40" w:line="240" w:lineRule="exact"/>
              <w:jc w:val="center"/>
              <w:rPr>
                <w:rFonts w:eastAsia="MS PMincho"/>
              </w:rPr>
            </w:pPr>
            <w:r w:rsidRPr="000316A3">
              <w:rPr>
                <w:rFonts w:eastAsia="MS PMincho"/>
              </w:rPr>
              <w:t>s3</w:t>
            </w:r>
          </w:p>
        </w:tc>
        <w:tc>
          <w:tcPr>
            <w:tcW w:w="450" w:type="dxa"/>
            <w:vAlign w:val="center"/>
          </w:tcPr>
          <w:p w:rsidR="005F5FF3" w:rsidRPr="000316A3" w:rsidRDefault="005F5FF3" w:rsidP="00287E82">
            <w:pPr>
              <w:pStyle w:val="Tabletext"/>
              <w:spacing w:before="40" w:after="40" w:line="240" w:lineRule="exact"/>
              <w:jc w:val="center"/>
              <w:rPr>
                <w:rFonts w:eastAsia="MS PMincho"/>
              </w:rPr>
            </w:pPr>
            <w:r w:rsidRPr="000316A3">
              <w:rPr>
                <w:rFonts w:eastAsia="MS PMincho"/>
              </w:rPr>
              <w:t>s2</w:t>
            </w:r>
          </w:p>
        </w:tc>
        <w:tc>
          <w:tcPr>
            <w:tcW w:w="450" w:type="dxa"/>
            <w:vAlign w:val="center"/>
          </w:tcPr>
          <w:p w:rsidR="005F5FF3" w:rsidRPr="000316A3" w:rsidRDefault="005F5FF3" w:rsidP="00287E82">
            <w:pPr>
              <w:pStyle w:val="Tabletext"/>
              <w:spacing w:before="40" w:after="40" w:line="240" w:lineRule="exact"/>
              <w:jc w:val="center"/>
              <w:rPr>
                <w:rFonts w:eastAsia="MS PMincho"/>
              </w:rPr>
            </w:pPr>
            <w:r w:rsidRPr="000316A3">
              <w:rPr>
                <w:rFonts w:eastAsia="MS PMincho"/>
              </w:rPr>
              <w:t>s1</w:t>
            </w:r>
          </w:p>
        </w:tc>
        <w:tc>
          <w:tcPr>
            <w:tcW w:w="450" w:type="dxa"/>
            <w:vAlign w:val="center"/>
          </w:tcPr>
          <w:p w:rsidR="005F5FF3" w:rsidRPr="000316A3" w:rsidRDefault="005F5FF3" w:rsidP="00287E82">
            <w:pPr>
              <w:pStyle w:val="Tabletext"/>
              <w:spacing w:before="40" w:after="40" w:line="240" w:lineRule="exact"/>
              <w:jc w:val="center"/>
              <w:rPr>
                <w:rFonts w:eastAsia="MS PMincho"/>
              </w:rPr>
            </w:pPr>
            <w:r w:rsidRPr="000316A3">
              <w:rPr>
                <w:rFonts w:eastAsia="MS PMincho"/>
              </w:rPr>
              <w:t>s0</w:t>
            </w:r>
          </w:p>
        </w:tc>
        <w:tc>
          <w:tcPr>
            <w:tcW w:w="1390" w:type="dxa"/>
            <w:tcBorders>
              <w:bottom w:val="nil"/>
            </w:tcBorders>
            <w:vAlign w:val="center"/>
          </w:tcPr>
          <w:p w:rsidR="005F5FF3" w:rsidRPr="000316A3" w:rsidRDefault="005F5FF3" w:rsidP="00287E82">
            <w:pPr>
              <w:pStyle w:val="Tabletext"/>
              <w:spacing w:before="40" w:after="40" w:line="240" w:lineRule="exact"/>
              <w:jc w:val="center"/>
              <w:rPr>
                <w:rFonts w:eastAsia="MS PMincho"/>
              </w:rPr>
            </w:pPr>
            <w:r w:rsidRPr="000316A3">
              <w:rPr>
                <w:rFonts w:eastAsia="MS PMincho" w:hint="cs"/>
                <w:rtl/>
              </w:rPr>
              <w:t>خطأ</w:t>
            </w:r>
          </w:p>
        </w:tc>
        <w:tc>
          <w:tcPr>
            <w:tcW w:w="1436" w:type="dxa"/>
            <w:vAlign w:val="center"/>
          </w:tcPr>
          <w:p w:rsidR="005F5FF3" w:rsidRPr="000316A3" w:rsidRDefault="005F5FF3" w:rsidP="00287E82">
            <w:pPr>
              <w:pStyle w:val="Tabletext"/>
              <w:spacing w:before="40" w:after="40" w:line="240" w:lineRule="exact"/>
              <w:jc w:val="center"/>
              <w:rPr>
                <w:rFonts w:eastAsia="MS PMincho"/>
              </w:rPr>
            </w:pPr>
            <w:r w:rsidRPr="000316A3">
              <w:rPr>
                <w:rFonts w:eastAsia="MS PMincho" w:hint="cs"/>
                <w:rtl/>
              </w:rPr>
              <w:t>خطأ إخفاء</w:t>
            </w:r>
          </w:p>
        </w:tc>
        <w:tc>
          <w:tcPr>
            <w:tcW w:w="1134" w:type="dxa"/>
            <w:vAlign w:val="center"/>
          </w:tcPr>
          <w:p w:rsidR="005F5FF3" w:rsidRPr="000316A3" w:rsidRDefault="005F5FF3" w:rsidP="00287E82">
            <w:pPr>
              <w:pStyle w:val="Tabletext"/>
              <w:spacing w:before="40" w:after="40" w:line="240" w:lineRule="exact"/>
              <w:jc w:val="center"/>
              <w:rPr>
                <w:rFonts w:eastAsia="MS PMincho"/>
              </w:rPr>
            </w:pPr>
            <w:r w:rsidRPr="000316A3">
              <w:rPr>
                <w:rFonts w:eastAsia="MS PMincho" w:hint="cs"/>
                <w:rtl/>
              </w:rPr>
              <w:t>استمرارية</w:t>
            </w:r>
          </w:p>
        </w:tc>
      </w:tr>
      <w:tr w:rsidR="005F5FF3" w:rsidRPr="000316A3" w:rsidTr="00AA3913">
        <w:trPr>
          <w:jc w:val="center"/>
        </w:trPr>
        <w:tc>
          <w:tcPr>
            <w:tcW w:w="468"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1390" w:type="dxa"/>
            <w:vMerge w:val="restart"/>
            <w:tcBorders>
              <w:bottom w:val="nil"/>
            </w:tcBorders>
            <w:vAlign w:val="center"/>
          </w:tcPr>
          <w:p w:rsidR="005F5FF3" w:rsidRPr="000316A3" w:rsidRDefault="007331E7" w:rsidP="00287E82">
            <w:pPr>
              <w:pStyle w:val="Tabletext"/>
              <w:spacing w:before="40" w:after="40" w:line="240" w:lineRule="exact"/>
              <w:jc w:val="center"/>
              <w:rPr>
                <w:rFonts w:eastAsia="MS PMincho"/>
              </w:rPr>
            </w:pPr>
            <w:r w:rsidRPr="000316A3">
              <w:rPr>
                <w:rFonts w:eastAsia="MS PMincho" w:hint="cs"/>
                <w:rtl/>
              </w:rPr>
              <w:t>لا </w:t>
            </w:r>
            <w:r w:rsidR="005F5FF3" w:rsidRPr="000316A3">
              <w:rPr>
                <w:rFonts w:eastAsia="MS PMincho" w:hint="cs"/>
                <w:rtl/>
              </w:rPr>
              <w:t>يوجد خطأ</w:t>
            </w:r>
          </w:p>
        </w:tc>
        <w:tc>
          <w:tcPr>
            <w:tcW w:w="1436" w:type="dxa"/>
          </w:tcPr>
          <w:p w:rsidR="005F5FF3" w:rsidRPr="000316A3" w:rsidRDefault="00287E82" w:rsidP="00287E82">
            <w:pPr>
              <w:pStyle w:val="Tabletext"/>
              <w:spacing w:before="40" w:after="40" w:line="240" w:lineRule="exact"/>
              <w:jc w:val="center"/>
              <w:rPr>
                <w:rFonts w:eastAsia="MS PMincho"/>
                <w:highlight w:val="yellow"/>
                <w:rtl/>
                <w:lang w:bidi="ar-EG"/>
              </w:rPr>
            </w:pPr>
            <w:r w:rsidRPr="00AA3913">
              <w:rPr>
                <w:rFonts w:eastAsia="MS PMincho"/>
              </w:rPr>
              <w:t>Not proceeded</w:t>
            </w:r>
          </w:p>
        </w:tc>
        <w:tc>
          <w:tcPr>
            <w:tcW w:w="1134" w:type="dxa"/>
            <w:tcBorders>
              <w:bottom w:val="nil"/>
            </w:tcBorders>
          </w:tcPr>
          <w:p w:rsidR="005F5FF3" w:rsidRPr="000316A3" w:rsidRDefault="00AA023F" w:rsidP="00287E82">
            <w:pPr>
              <w:pStyle w:val="Tabletext"/>
              <w:spacing w:before="40" w:after="40" w:line="240" w:lineRule="exact"/>
              <w:jc w:val="center"/>
              <w:rPr>
                <w:rFonts w:eastAsia="MS PMincho"/>
              </w:rPr>
            </w:pPr>
            <w:r w:rsidRPr="000316A3">
              <w:rPr>
                <w:rFonts w:eastAsia="MS PMincho" w:hint="cs"/>
                <w:rtl/>
              </w:rPr>
              <w:t>ـــــ</w:t>
            </w:r>
          </w:p>
        </w:tc>
      </w:tr>
      <w:tr w:rsidR="005F5FF3" w:rsidRPr="000316A3" w:rsidTr="00AA3913">
        <w:trPr>
          <w:jc w:val="center"/>
        </w:trPr>
        <w:tc>
          <w:tcPr>
            <w:tcW w:w="468"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1</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1390" w:type="dxa"/>
            <w:vMerge/>
            <w:tcBorders>
              <w:top w:val="nil"/>
              <w:bottom w:val="nil"/>
            </w:tcBorders>
          </w:tcPr>
          <w:p w:rsidR="005F5FF3" w:rsidRPr="000316A3" w:rsidRDefault="005F5FF3" w:rsidP="00287E82">
            <w:pPr>
              <w:pStyle w:val="Tabletext"/>
              <w:spacing w:before="40" w:after="40" w:line="240" w:lineRule="exact"/>
              <w:jc w:val="center"/>
              <w:rPr>
                <w:rFonts w:eastAsia="MS PMincho"/>
              </w:rPr>
            </w:pPr>
          </w:p>
        </w:tc>
        <w:tc>
          <w:tcPr>
            <w:tcW w:w="1436" w:type="dxa"/>
          </w:tcPr>
          <w:p w:rsidR="005F5FF3" w:rsidRPr="000316A3" w:rsidRDefault="005F5FF3" w:rsidP="00287E82">
            <w:pPr>
              <w:pStyle w:val="Tabletext"/>
              <w:spacing w:before="40" w:after="40" w:line="240" w:lineRule="exact"/>
              <w:jc w:val="center"/>
              <w:rPr>
                <w:rFonts w:eastAsia="MS PMincho"/>
              </w:rPr>
            </w:pPr>
            <w:r w:rsidRPr="000316A3">
              <w:rPr>
                <w:rFonts w:eastAsia="MS PMincho" w:hint="cs"/>
                <w:rtl/>
              </w:rPr>
              <w:t xml:space="preserve">النمط </w:t>
            </w:r>
            <w:r w:rsidRPr="000316A3">
              <w:rPr>
                <w:rFonts w:eastAsia="MS PMincho"/>
              </w:rPr>
              <w:t>A</w:t>
            </w:r>
          </w:p>
        </w:tc>
        <w:tc>
          <w:tcPr>
            <w:tcW w:w="1134" w:type="dxa"/>
            <w:tcBorders>
              <w:bottom w:val="nil"/>
            </w:tcBorders>
          </w:tcPr>
          <w:p w:rsidR="005F5FF3" w:rsidRPr="000316A3" w:rsidRDefault="005F5FF3" w:rsidP="00287E82">
            <w:pPr>
              <w:pStyle w:val="Tabletext"/>
              <w:spacing w:before="40" w:after="40" w:line="240" w:lineRule="exact"/>
              <w:jc w:val="center"/>
              <w:rPr>
                <w:rFonts w:eastAsia="MS PMincho"/>
              </w:rPr>
            </w:pPr>
          </w:p>
        </w:tc>
      </w:tr>
      <w:tr w:rsidR="005F5FF3" w:rsidRPr="000316A3" w:rsidTr="00AA3913">
        <w:trPr>
          <w:jc w:val="center"/>
        </w:trPr>
        <w:tc>
          <w:tcPr>
            <w:tcW w:w="468"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1</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1390" w:type="dxa"/>
            <w:vMerge/>
            <w:tcBorders>
              <w:top w:val="nil"/>
              <w:bottom w:val="nil"/>
            </w:tcBorders>
          </w:tcPr>
          <w:p w:rsidR="005F5FF3" w:rsidRPr="000316A3" w:rsidRDefault="005F5FF3" w:rsidP="00287E82">
            <w:pPr>
              <w:pStyle w:val="Tabletext"/>
              <w:spacing w:before="40" w:after="40" w:line="240" w:lineRule="exact"/>
              <w:jc w:val="center"/>
              <w:rPr>
                <w:rFonts w:eastAsia="MS PMincho"/>
              </w:rPr>
            </w:pPr>
          </w:p>
        </w:tc>
        <w:tc>
          <w:tcPr>
            <w:tcW w:w="1436" w:type="dxa"/>
          </w:tcPr>
          <w:p w:rsidR="005F5FF3" w:rsidRPr="000316A3" w:rsidRDefault="005F5FF3" w:rsidP="00287E82">
            <w:pPr>
              <w:pStyle w:val="Tabletext"/>
              <w:spacing w:before="40" w:after="40" w:line="240" w:lineRule="exact"/>
              <w:jc w:val="center"/>
              <w:rPr>
                <w:rFonts w:eastAsia="MS PMincho"/>
              </w:rPr>
            </w:pPr>
            <w:r w:rsidRPr="000316A3">
              <w:rPr>
                <w:rFonts w:eastAsia="MS PMincho" w:hint="cs"/>
                <w:rtl/>
              </w:rPr>
              <w:t xml:space="preserve">النمط </w:t>
            </w:r>
            <w:r w:rsidRPr="000316A3">
              <w:rPr>
                <w:rFonts w:eastAsia="MS PMincho"/>
              </w:rPr>
              <w:t>B</w:t>
            </w:r>
          </w:p>
        </w:tc>
        <w:tc>
          <w:tcPr>
            <w:tcW w:w="1134" w:type="dxa"/>
            <w:tcBorders>
              <w:top w:val="nil"/>
              <w:bottom w:val="nil"/>
            </w:tcBorders>
          </w:tcPr>
          <w:p w:rsidR="005F5FF3" w:rsidRPr="000316A3" w:rsidRDefault="005F5FF3" w:rsidP="00287E82">
            <w:pPr>
              <w:pStyle w:val="Tabletext"/>
              <w:spacing w:before="40" w:after="40" w:line="240" w:lineRule="exact"/>
              <w:jc w:val="center"/>
              <w:rPr>
                <w:rFonts w:eastAsia="MS PMincho"/>
              </w:rPr>
            </w:pPr>
            <w:r w:rsidRPr="000316A3">
              <w:rPr>
                <w:rFonts w:eastAsia="MS PMincho" w:hint="cs"/>
                <w:rtl/>
              </w:rPr>
              <w:t xml:space="preserve">النمط </w:t>
            </w:r>
            <w:r w:rsidR="00287E82" w:rsidRPr="000316A3">
              <w:rPr>
                <w:rFonts w:eastAsia="MS PMincho"/>
              </w:rPr>
              <w:t>a</w:t>
            </w:r>
          </w:p>
        </w:tc>
      </w:tr>
      <w:tr w:rsidR="005F5FF3" w:rsidRPr="000316A3" w:rsidTr="00AA3913">
        <w:trPr>
          <w:jc w:val="center"/>
        </w:trPr>
        <w:tc>
          <w:tcPr>
            <w:tcW w:w="468"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1</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1</w:t>
            </w:r>
          </w:p>
        </w:tc>
        <w:tc>
          <w:tcPr>
            <w:tcW w:w="450" w:type="dxa"/>
          </w:tcPr>
          <w:p w:rsidR="005F5FF3" w:rsidRPr="000316A3" w:rsidRDefault="005F5FF3" w:rsidP="00287E82">
            <w:pPr>
              <w:pStyle w:val="Tabletext"/>
              <w:spacing w:before="40" w:after="40" w:line="240" w:lineRule="exact"/>
              <w:jc w:val="center"/>
              <w:rPr>
                <w:rFonts w:eastAsia="MS PMincho"/>
              </w:rPr>
            </w:pPr>
            <w:r w:rsidRPr="000316A3">
              <w:rPr>
                <w:rFonts w:eastAsia="MS PMincho"/>
              </w:rPr>
              <w:t>0</w:t>
            </w:r>
          </w:p>
        </w:tc>
        <w:tc>
          <w:tcPr>
            <w:tcW w:w="1390" w:type="dxa"/>
            <w:vMerge/>
            <w:tcBorders>
              <w:top w:val="nil"/>
            </w:tcBorders>
          </w:tcPr>
          <w:p w:rsidR="005F5FF3" w:rsidRPr="000316A3" w:rsidRDefault="005F5FF3" w:rsidP="00287E82">
            <w:pPr>
              <w:pStyle w:val="Tabletext"/>
              <w:spacing w:before="40" w:after="40" w:line="240" w:lineRule="exact"/>
              <w:jc w:val="center"/>
              <w:rPr>
                <w:rFonts w:eastAsia="MS PMincho"/>
              </w:rPr>
            </w:pPr>
          </w:p>
        </w:tc>
        <w:tc>
          <w:tcPr>
            <w:tcW w:w="1436" w:type="dxa"/>
          </w:tcPr>
          <w:p w:rsidR="005F5FF3" w:rsidRPr="000316A3" w:rsidRDefault="005F5FF3" w:rsidP="00287E82">
            <w:pPr>
              <w:pStyle w:val="Tabletext"/>
              <w:spacing w:before="40" w:after="40" w:line="240" w:lineRule="exact"/>
              <w:jc w:val="center"/>
              <w:rPr>
                <w:rFonts w:eastAsia="MS PMincho"/>
              </w:rPr>
            </w:pPr>
            <w:r w:rsidRPr="000316A3">
              <w:rPr>
                <w:rFonts w:eastAsia="MS PMincho" w:hint="cs"/>
                <w:rtl/>
              </w:rPr>
              <w:t xml:space="preserve">النمط </w:t>
            </w:r>
            <w:r w:rsidRPr="000316A3">
              <w:rPr>
                <w:rFonts w:eastAsia="MS PMincho"/>
              </w:rPr>
              <w:t>C</w:t>
            </w:r>
          </w:p>
        </w:tc>
        <w:tc>
          <w:tcPr>
            <w:tcW w:w="1134" w:type="dxa"/>
            <w:tcBorders>
              <w:top w:val="nil"/>
            </w:tcBorders>
          </w:tcPr>
          <w:p w:rsidR="005F5FF3" w:rsidRPr="000316A3" w:rsidRDefault="005F5FF3" w:rsidP="00287E82">
            <w:pPr>
              <w:pStyle w:val="Tabletext"/>
              <w:spacing w:before="40" w:after="40" w:line="240" w:lineRule="exact"/>
              <w:jc w:val="center"/>
              <w:rPr>
                <w:rFonts w:eastAsia="MS PMincho"/>
              </w:rPr>
            </w:pPr>
          </w:p>
        </w:tc>
      </w:tr>
      <w:tr w:rsidR="00D0230D" w:rsidRPr="000316A3" w:rsidTr="00AA3913">
        <w:trPr>
          <w:jc w:val="center"/>
        </w:trPr>
        <w:tc>
          <w:tcPr>
            <w:tcW w:w="468" w:type="dxa"/>
          </w:tcPr>
          <w:p w:rsidR="00D0230D" w:rsidRPr="000316A3" w:rsidRDefault="00D0230D" w:rsidP="00287E82">
            <w:pPr>
              <w:pStyle w:val="Tabletext"/>
              <w:keepNext/>
              <w:spacing w:before="40" w:after="40" w:line="240" w:lineRule="exact"/>
              <w:jc w:val="center"/>
              <w:rPr>
                <w:rFonts w:eastAsia="MS PMincho"/>
              </w:rPr>
            </w:pPr>
            <w:r w:rsidRPr="000316A3">
              <w:rPr>
                <w:rFonts w:eastAsia="MS PMincho"/>
              </w:rPr>
              <w:t>0</w:t>
            </w:r>
          </w:p>
        </w:tc>
        <w:tc>
          <w:tcPr>
            <w:tcW w:w="450" w:type="dxa"/>
          </w:tcPr>
          <w:p w:rsidR="00D0230D" w:rsidRPr="000316A3" w:rsidRDefault="00D0230D" w:rsidP="00287E82">
            <w:pPr>
              <w:pStyle w:val="Tabletext"/>
              <w:keepN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keepN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keepNext/>
              <w:spacing w:before="40" w:after="40" w:line="240" w:lineRule="exact"/>
              <w:jc w:val="center"/>
              <w:rPr>
                <w:rFonts w:eastAsia="MS PMincho"/>
              </w:rPr>
            </w:pPr>
            <w:r w:rsidRPr="000316A3">
              <w:rPr>
                <w:rFonts w:eastAsia="MS PMincho"/>
              </w:rPr>
              <w:t>1</w:t>
            </w:r>
          </w:p>
        </w:tc>
        <w:tc>
          <w:tcPr>
            <w:tcW w:w="1390" w:type="dxa"/>
            <w:tcBorders>
              <w:bottom w:val="nil"/>
            </w:tcBorders>
          </w:tcPr>
          <w:p w:rsidR="00D0230D" w:rsidRPr="000316A3" w:rsidRDefault="00D0230D" w:rsidP="00287E82">
            <w:pPr>
              <w:pStyle w:val="Tabletext"/>
              <w:keepNext/>
              <w:spacing w:before="40" w:after="40" w:line="240" w:lineRule="exact"/>
              <w:jc w:val="center"/>
              <w:rPr>
                <w:rFonts w:eastAsia="MS PMincho"/>
              </w:rPr>
            </w:pPr>
            <w:r w:rsidRPr="000316A3">
              <w:rPr>
                <w:rFonts w:eastAsia="MS PMincho" w:hint="cs"/>
                <w:rtl/>
              </w:rPr>
              <w:t>خطأ موجود</w:t>
            </w:r>
          </w:p>
        </w:tc>
        <w:tc>
          <w:tcPr>
            <w:tcW w:w="1436" w:type="dxa"/>
            <w:vAlign w:val="center"/>
          </w:tcPr>
          <w:p w:rsidR="00D0230D" w:rsidRPr="000316A3" w:rsidRDefault="00D0230D" w:rsidP="00287E82">
            <w:pPr>
              <w:pStyle w:val="Tabletext"/>
              <w:keepNext/>
              <w:spacing w:before="40" w:after="40" w:line="240" w:lineRule="exact"/>
              <w:jc w:val="center"/>
              <w:rPr>
                <w:rFonts w:eastAsia="MS PMincho"/>
              </w:rPr>
            </w:pPr>
            <w:r w:rsidRPr="000316A3">
              <w:rPr>
                <w:rFonts w:eastAsia="MS PMincho" w:hint="cs"/>
                <w:rtl/>
              </w:rPr>
              <w:t>ـــــ</w:t>
            </w:r>
          </w:p>
        </w:tc>
        <w:tc>
          <w:tcPr>
            <w:tcW w:w="1134" w:type="dxa"/>
            <w:tcBorders>
              <w:bottom w:val="nil"/>
            </w:tcBorders>
          </w:tcPr>
          <w:p w:rsidR="00D0230D" w:rsidRPr="000316A3" w:rsidRDefault="00D0230D" w:rsidP="00451DE5">
            <w:pPr>
              <w:pStyle w:val="Tabletext"/>
              <w:spacing w:before="40" w:after="40" w:line="240" w:lineRule="exact"/>
              <w:jc w:val="center"/>
              <w:rPr>
                <w:rFonts w:eastAsia="MS PMincho"/>
              </w:rPr>
            </w:pPr>
            <w:r w:rsidRPr="000316A3">
              <w:rPr>
                <w:rFonts w:eastAsia="MS PMincho" w:hint="cs"/>
                <w:rtl/>
              </w:rPr>
              <w:t>ـــــ</w:t>
            </w:r>
          </w:p>
        </w:tc>
      </w:tr>
      <w:tr w:rsidR="00D0230D" w:rsidRPr="000316A3" w:rsidTr="00AA3913">
        <w:trPr>
          <w:jc w:val="center"/>
        </w:trPr>
        <w:tc>
          <w:tcPr>
            <w:tcW w:w="468"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0</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0</w:t>
            </w:r>
          </w:p>
        </w:tc>
        <w:tc>
          <w:tcPr>
            <w:tcW w:w="1390" w:type="dxa"/>
            <w:vMerge w:val="restart"/>
            <w:tcBorders>
              <w:bottom w:val="nil"/>
            </w:tcBorders>
            <w:vAlign w:val="center"/>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لا يوجد خطأ</w:t>
            </w:r>
          </w:p>
        </w:tc>
        <w:tc>
          <w:tcPr>
            <w:tcW w:w="1436" w:type="dxa"/>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 xml:space="preserve">النمط </w:t>
            </w:r>
            <w:r w:rsidRPr="000316A3">
              <w:rPr>
                <w:rFonts w:eastAsia="MS PMincho"/>
              </w:rPr>
              <w:t>A</w:t>
            </w:r>
          </w:p>
        </w:tc>
        <w:tc>
          <w:tcPr>
            <w:tcW w:w="1134" w:type="dxa"/>
            <w:tcBorders>
              <w:bottom w:val="nil"/>
            </w:tcBorders>
          </w:tcPr>
          <w:p w:rsidR="00D0230D" w:rsidRPr="000316A3" w:rsidRDefault="00D0230D" w:rsidP="00287E82">
            <w:pPr>
              <w:pStyle w:val="Tabletext"/>
              <w:spacing w:before="40" w:after="40" w:line="240" w:lineRule="exact"/>
              <w:jc w:val="center"/>
              <w:rPr>
                <w:rFonts w:eastAsia="MS PMincho"/>
              </w:rPr>
            </w:pPr>
          </w:p>
        </w:tc>
      </w:tr>
      <w:tr w:rsidR="00D0230D" w:rsidRPr="000316A3" w:rsidTr="00AA3913">
        <w:trPr>
          <w:jc w:val="center"/>
        </w:trPr>
        <w:tc>
          <w:tcPr>
            <w:tcW w:w="468" w:type="dxa"/>
          </w:tcPr>
          <w:p w:rsidR="00D0230D" w:rsidRPr="000316A3" w:rsidRDefault="00D0230D" w:rsidP="00287E82">
            <w:pPr>
              <w:pStyle w:val="Tabletext"/>
              <w:spacing w:before="40" w:after="40" w:line="240" w:lineRule="exact"/>
              <w:jc w:val="center"/>
              <w:rPr>
                <w:rFonts w:eastAsia="MS PMincho"/>
                <w:rtl/>
                <w:lang w:bidi="ar-EG"/>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0</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0</w:t>
            </w:r>
          </w:p>
        </w:tc>
        <w:tc>
          <w:tcPr>
            <w:tcW w:w="1390" w:type="dxa"/>
            <w:vMerge/>
            <w:tcBorders>
              <w:top w:val="nil"/>
              <w:bottom w:val="nil"/>
            </w:tcBorders>
          </w:tcPr>
          <w:p w:rsidR="00D0230D" w:rsidRPr="000316A3" w:rsidRDefault="00D0230D" w:rsidP="00287E82">
            <w:pPr>
              <w:pStyle w:val="Tabletext"/>
              <w:spacing w:before="40" w:after="40" w:line="240" w:lineRule="exact"/>
              <w:jc w:val="center"/>
              <w:rPr>
                <w:rFonts w:eastAsia="MS PMincho"/>
              </w:rPr>
            </w:pPr>
          </w:p>
        </w:tc>
        <w:tc>
          <w:tcPr>
            <w:tcW w:w="1436" w:type="dxa"/>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 xml:space="preserve">النمط </w:t>
            </w:r>
            <w:r w:rsidRPr="000316A3">
              <w:rPr>
                <w:rFonts w:eastAsia="MS PMincho"/>
              </w:rPr>
              <w:t>B</w:t>
            </w:r>
          </w:p>
        </w:tc>
        <w:tc>
          <w:tcPr>
            <w:tcW w:w="1134" w:type="dxa"/>
            <w:tcBorders>
              <w:top w:val="nil"/>
              <w:bottom w:val="nil"/>
            </w:tcBorders>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 xml:space="preserve">النمط </w:t>
            </w:r>
            <w:r w:rsidRPr="000316A3">
              <w:rPr>
                <w:rFonts w:eastAsia="MS PMincho"/>
              </w:rPr>
              <w:t>b</w:t>
            </w:r>
          </w:p>
        </w:tc>
      </w:tr>
      <w:tr w:rsidR="00D0230D" w:rsidRPr="000316A3" w:rsidTr="00AA3913">
        <w:trPr>
          <w:jc w:val="center"/>
        </w:trPr>
        <w:tc>
          <w:tcPr>
            <w:tcW w:w="468"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0</w:t>
            </w:r>
          </w:p>
        </w:tc>
        <w:tc>
          <w:tcPr>
            <w:tcW w:w="1390" w:type="dxa"/>
            <w:vMerge/>
            <w:tcBorders>
              <w:top w:val="nil"/>
            </w:tcBorders>
          </w:tcPr>
          <w:p w:rsidR="00D0230D" w:rsidRPr="000316A3" w:rsidRDefault="00D0230D" w:rsidP="00287E82">
            <w:pPr>
              <w:pStyle w:val="Tabletext"/>
              <w:spacing w:before="40" w:after="40" w:line="240" w:lineRule="exact"/>
              <w:jc w:val="center"/>
              <w:rPr>
                <w:rFonts w:eastAsia="MS PMincho"/>
              </w:rPr>
            </w:pPr>
          </w:p>
        </w:tc>
        <w:tc>
          <w:tcPr>
            <w:tcW w:w="1436" w:type="dxa"/>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 xml:space="preserve">النمط </w:t>
            </w:r>
            <w:r w:rsidRPr="000316A3">
              <w:rPr>
                <w:rFonts w:eastAsia="MS PMincho"/>
              </w:rPr>
              <w:t>C</w:t>
            </w:r>
          </w:p>
        </w:tc>
        <w:tc>
          <w:tcPr>
            <w:tcW w:w="1134" w:type="dxa"/>
            <w:tcBorders>
              <w:top w:val="nil"/>
            </w:tcBorders>
          </w:tcPr>
          <w:p w:rsidR="00D0230D" w:rsidRPr="000316A3" w:rsidRDefault="00D0230D" w:rsidP="00287E82">
            <w:pPr>
              <w:pStyle w:val="Tabletext"/>
              <w:spacing w:before="40" w:after="40" w:line="240" w:lineRule="exact"/>
              <w:jc w:val="center"/>
              <w:rPr>
                <w:rFonts w:eastAsia="MS PMincho"/>
              </w:rPr>
            </w:pPr>
          </w:p>
        </w:tc>
      </w:tr>
      <w:tr w:rsidR="00D0230D" w:rsidRPr="000316A3" w:rsidTr="00AA3913">
        <w:trPr>
          <w:jc w:val="center"/>
        </w:trPr>
        <w:tc>
          <w:tcPr>
            <w:tcW w:w="468"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45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rPr>
              <w:t>1</w:t>
            </w:r>
          </w:p>
        </w:tc>
        <w:tc>
          <w:tcPr>
            <w:tcW w:w="1390" w:type="dxa"/>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خطأ موجود</w:t>
            </w:r>
          </w:p>
        </w:tc>
        <w:tc>
          <w:tcPr>
            <w:tcW w:w="1436" w:type="dxa"/>
          </w:tcPr>
          <w:p w:rsidR="00D0230D" w:rsidRPr="000316A3" w:rsidRDefault="00D0230D" w:rsidP="00287E82">
            <w:pPr>
              <w:pStyle w:val="Tabletext"/>
              <w:spacing w:before="40" w:after="40" w:line="240" w:lineRule="exact"/>
              <w:jc w:val="center"/>
              <w:rPr>
                <w:rFonts w:eastAsia="MS PMincho"/>
                <w:rtl/>
                <w:lang w:bidi="ar-EG"/>
              </w:rPr>
            </w:pPr>
            <w:r w:rsidRPr="000316A3">
              <w:rPr>
                <w:rFonts w:eastAsia="MS PMincho" w:hint="cs"/>
                <w:rtl/>
              </w:rPr>
              <w:t>ـــــ</w:t>
            </w:r>
          </w:p>
        </w:tc>
        <w:tc>
          <w:tcPr>
            <w:tcW w:w="1134" w:type="dxa"/>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ـــــ</w:t>
            </w:r>
          </w:p>
        </w:tc>
      </w:tr>
      <w:tr w:rsidR="00D0230D" w:rsidRPr="000316A3" w:rsidTr="00AA3913">
        <w:trPr>
          <w:jc w:val="center"/>
        </w:trPr>
        <w:tc>
          <w:tcPr>
            <w:tcW w:w="1818" w:type="dxa"/>
            <w:gridSpan w:val="4"/>
            <w:tcBorders>
              <w:bottom w:val="single" w:sz="4" w:space="0" w:color="auto"/>
            </w:tcBorders>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غيرها</w:t>
            </w:r>
          </w:p>
        </w:tc>
        <w:tc>
          <w:tcPr>
            <w:tcW w:w="3960" w:type="dxa"/>
            <w:gridSpan w:val="3"/>
            <w:tcBorders>
              <w:bottom w:val="single" w:sz="4" w:space="0" w:color="auto"/>
            </w:tcBorders>
          </w:tcPr>
          <w:p w:rsidR="00D0230D" w:rsidRPr="000316A3" w:rsidRDefault="00D0230D" w:rsidP="00287E82">
            <w:pPr>
              <w:pStyle w:val="Tabletext"/>
              <w:spacing w:before="40" w:after="40" w:line="240" w:lineRule="exact"/>
              <w:jc w:val="center"/>
              <w:rPr>
                <w:rFonts w:eastAsia="MS PMincho"/>
              </w:rPr>
            </w:pPr>
            <w:r w:rsidRPr="000316A3">
              <w:rPr>
                <w:rFonts w:eastAsia="MS PMincho" w:hint="cs"/>
                <w:rtl/>
              </w:rPr>
              <w:t>محجوز</w:t>
            </w:r>
          </w:p>
        </w:tc>
      </w:tr>
    </w:tbl>
    <w:p w:rsidR="005F5FF3" w:rsidRPr="00AA3913" w:rsidRDefault="005F5FF3" w:rsidP="00AA3913">
      <w:pPr>
        <w:pStyle w:val="Note"/>
        <w:tabs>
          <w:tab w:val="clear" w:pos="794"/>
          <w:tab w:val="clear" w:pos="907"/>
          <w:tab w:val="clear" w:pos="1191"/>
          <w:tab w:val="clear" w:pos="1588"/>
          <w:tab w:val="clear" w:pos="1985"/>
        </w:tabs>
        <w:spacing w:line="144" w:lineRule="auto"/>
        <w:ind w:left="1984" w:right="1985"/>
        <w:rPr>
          <w:sz w:val="18"/>
          <w:szCs w:val="24"/>
          <w:rtl/>
        </w:rPr>
      </w:pPr>
      <w:r w:rsidRPr="00AA3913">
        <w:rPr>
          <w:rFonts w:hint="cs"/>
          <w:sz w:val="18"/>
          <w:szCs w:val="24"/>
          <w:rtl/>
        </w:rPr>
        <w:t>حيث</w:t>
      </w:r>
    </w:p>
    <w:p w:rsidR="005F5FF3" w:rsidRPr="00AA3913" w:rsidRDefault="005F5FF3" w:rsidP="00AA3913">
      <w:pPr>
        <w:pStyle w:val="Note"/>
        <w:tabs>
          <w:tab w:val="clear" w:pos="794"/>
          <w:tab w:val="clear" w:pos="907"/>
          <w:tab w:val="clear" w:pos="1191"/>
          <w:tab w:val="clear" w:pos="1588"/>
          <w:tab w:val="clear" w:pos="1985"/>
        </w:tabs>
        <w:spacing w:line="144" w:lineRule="auto"/>
        <w:ind w:left="1984" w:right="1985"/>
        <w:rPr>
          <w:spacing w:val="-6"/>
          <w:sz w:val="18"/>
          <w:szCs w:val="24"/>
          <w:rtl/>
        </w:rPr>
      </w:pPr>
      <w:r w:rsidRPr="00AA3913">
        <w:rPr>
          <w:rFonts w:hint="cs"/>
          <w:spacing w:val="-6"/>
          <w:sz w:val="18"/>
          <w:szCs w:val="24"/>
          <w:rtl/>
        </w:rPr>
        <w:t xml:space="preserve">النمط </w:t>
      </w:r>
      <w:r w:rsidRPr="00AA3913">
        <w:rPr>
          <w:spacing w:val="-6"/>
          <w:sz w:val="18"/>
          <w:szCs w:val="24"/>
        </w:rPr>
        <w:t>A</w:t>
      </w:r>
      <w:r w:rsidRPr="00AA3913">
        <w:rPr>
          <w:rFonts w:hint="cs"/>
          <w:spacing w:val="-6"/>
          <w:sz w:val="18"/>
          <w:szCs w:val="24"/>
          <w:rtl/>
        </w:rPr>
        <w:t>:</w:t>
      </w:r>
      <w:r w:rsidR="00287E82" w:rsidRPr="00AA3913">
        <w:rPr>
          <w:rFonts w:hint="cs"/>
          <w:spacing w:val="-6"/>
          <w:sz w:val="18"/>
          <w:szCs w:val="24"/>
          <w:rtl/>
        </w:rPr>
        <w:t xml:space="preserve"> </w:t>
      </w:r>
      <w:r w:rsidRPr="00AA3913">
        <w:rPr>
          <w:rFonts w:hint="cs"/>
          <w:spacing w:val="-6"/>
          <w:sz w:val="18"/>
          <w:szCs w:val="24"/>
          <w:rtl/>
        </w:rPr>
        <w:t>مبدّلة بفِدْرة واسعة مضغوطة من نفس رقم الفِدْرة الواسعة المضغوطة في الرتل السابق مباشرة.</w:t>
      </w:r>
    </w:p>
    <w:p w:rsidR="005F5FF3" w:rsidRPr="00AA3913" w:rsidRDefault="005F5FF3" w:rsidP="00AA3913">
      <w:pPr>
        <w:pStyle w:val="Note"/>
        <w:tabs>
          <w:tab w:val="clear" w:pos="794"/>
          <w:tab w:val="clear" w:pos="907"/>
          <w:tab w:val="clear" w:pos="1191"/>
          <w:tab w:val="clear" w:pos="1588"/>
          <w:tab w:val="clear" w:pos="1985"/>
        </w:tabs>
        <w:spacing w:line="144" w:lineRule="auto"/>
        <w:ind w:left="1984" w:right="1985"/>
        <w:rPr>
          <w:spacing w:val="-6"/>
          <w:sz w:val="18"/>
          <w:szCs w:val="24"/>
          <w:rtl/>
        </w:rPr>
      </w:pPr>
      <w:r w:rsidRPr="00AA3913">
        <w:rPr>
          <w:rFonts w:hint="cs"/>
          <w:spacing w:val="-6"/>
          <w:sz w:val="18"/>
          <w:szCs w:val="24"/>
          <w:rtl/>
        </w:rPr>
        <w:t xml:space="preserve">النمط </w:t>
      </w:r>
      <w:r w:rsidRPr="00AA3913">
        <w:rPr>
          <w:spacing w:val="-6"/>
          <w:sz w:val="18"/>
          <w:szCs w:val="24"/>
        </w:rPr>
        <w:t>B</w:t>
      </w:r>
      <w:r w:rsidRPr="00AA3913">
        <w:rPr>
          <w:rFonts w:hint="cs"/>
          <w:spacing w:val="-6"/>
          <w:sz w:val="18"/>
          <w:szCs w:val="24"/>
          <w:rtl/>
        </w:rPr>
        <w:t>:</w:t>
      </w:r>
      <w:r w:rsidR="00287E82" w:rsidRPr="00AA3913">
        <w:rPr>
          <w:rFonts w:hint="cs"/>
          <w:spacing w:val="-6"/>
          <w:sz w:val="18"/>
          <w:szCs w:val="24"/>
          <w:rtl/>
        </w:rPr>
        <w:t xml:space="preserve"> </w:t>
      </w:r>
      <w:r w:rsidRPr="00AA3913">
        <w:rPr>
          <w:rFonts w:hint="cs"/>
          <w:spacing w:val="-6"/>
          <w:sz w:val="18"/>
          <w:szCs w:val="24"/>
          <w:rtl/>
        </w:rPr>
        <w:t>مبدّلة بِفِدْرة واسعة مضغوطة من نفس رقم الفِدْرة الواسعة المضغوطة في الرتل التالي مباشرة.</w:t>
      </w:r>
    </w:p>
    <w:p w:rsidR="005F5FF3" w:rsidRPr="00AA3913" w:rsidRDefault="005F5FF3" w:rsidP="00AA3913">
      <w:pPr>
        <w:pStyle w:val="Note"/>
        <w:tabs>
          <w:tab w:val="clear" w:pos="794"/>
          <w:tab w:val="clear" w:pos="907"/>
          <w:tab w:val="clear" w:pos="1191"/>
          <w:tab w:val="clear" w:pos="1588"/>
          <w:tab w:val="clear" w:pos="1985"/>
        </w:tabs>
        <w:spacing w:line="144" w:lineRule="auto"/>
        <w:ind w:left="1984" w:right="1985"/>
        <w:rPr>
          <w:spacing w:val="-6"/>
          <w:sz w:val="18"/>
          <w:szCs w:val="24"/>
          <w:rtl/>
        </w:rPr>
      </w:pPr>
      <w:r w:rsidRPr="00AA3913">
        <w:rPr>
          <w:rFonts w:hint="cs"/>
          <w:spacing w:val="-6"/>
          <w:sz w:val="18"/>
          <w:szCs w:val="24"/>
          <w:rtl/>
        </w:rPr>
        <w:t xml:space="preserve">النمط </w:t>
      </w:r>
      <w:r w:rsidRPr="00AA3913">
        <w:rPr>
          <w:spacing w:val="-6"/>
          <w:sz w:val="18"/>
          <w:szCs w:val="24"/>
        </w:rPr>
        <w:t>C</w:t>
      </w:r>
      <w:r w:rsidRPr="00AA3913">
        <w:rPr>
          <w:rFonts w:hint="cs"/>
          <w:spacing w:val="-6"/>
          <w:sz w:val="18"/>
          <w:szCs w:val="24"/>
          <w:rtl/>
        </w:rPr>
        <w:t>:</w:t>
      </w:r>
      <w:r w:rsidR="00287E82" w:rsidRPr="00AA3913">
        <w:rPr>
          <w:rFonts w:hint="cs"/>
          <w:spacing w:val="-6"/>
          <w:sz w:val="18"/>
          <w:szCs w:val="24"/>
          <w:rtl/>
        </w:rPr>
        <w:t xml:space="preserve"> </w:t>
      </w:r>
      <w:r w:rsidRPr="00AA3913">
        <w:rPr>
          <w:rFonts w:hint="cs"/>
          <w:spacing w:val="-6"/>
          <w:sz w:val="18"/>
          <w:szCs w:val="24"/>
          <w:rtl/>
        </w:rPr>
        <w:t>هذه الفِدْرة الواسعة المضغوطة مخفيّة، غير أن طريقة الإخفاء غير محدّدة.</w:t>
      </w:r>
    </w:p>
    <w:p w:rsidR="005F5FF3" w:rsidRPr="00AA3913" w:rsidRDefault="005F5FF3" w:rsidP="00AA3913">
      <w:pPr>
        <w:pStyle w:val="Note"/>
        <w:keepNext/>
        <w:keepLines/>
        <w:tabs>
          <w:tab w:val="clear" w:pos="794"/>
          <w:tab w:val="clear" w:pos="907"/>
          <w:tab w:val="clear" w:pos="1191"/>
          <w:tab w:val="clear" w:pos="1588"/>
          <w:tab w:val="clear" w:pos="1985"/>
        </w:tabs>
        <w:spacing w:line="144" w:lineRule="auto"/>
        <w:ind w:left="1984" w:right="1985"/>
        <w:rPr>
          <w:spacing w:val="-6"/>
          <w:sz w:val="18"/>
          <w:szCs w:val="24"/>
          <w:rtl/>
        </w:rPr>
      </w:pPr>
      <w:r w:rsidRPr="00AA3913">
        <w:rPr>
          <w:rFonts w:hint="cs"/>
          <w:spacing w:val="-6"/>
          <w:sz w:val="18"/>
          <w:szCs w:val="24"/>
          <w:rtl/>
        </w:rPr>
        <w:t xml:space="preserve">النمط </w:t>
      </w:r>
      <w:r w:rsidRPr="00AA3913">
        <w:rPr>
          <w:spacing w:val="-6"/>
          <w:sz w:val="18"/>
          <w:szCs w:val="24"/>
        </w:rPr>
        <w:t>a</w:t>
      </w:r>
      <w:r w:rsidRPr="00AA3913">
        <w:rPr>
          <w:rFonts w:hint="cs"/>
          <w:spacing w:val="-6"/>
          <w:sz w:val="18"/>
          <w:szCs w:val="24"/>
          <w:rtl/>
        </w:rPr>
        <w:t>:</w:t>
      </w:r>
      <w:r w:rsidR="00287E82" w:rsidRPr="00AA3913">
        <w:rPr>
          <w:rFonts w:hint="cs"/>
          <w:spacing w:val="-6"/>
          <w:sz w:val="18"/>
          <w:szCs w:val="24"/>
          <w:rtl/>
        </w:rPr>
        <w:t xml:space="preserve"> </w:t>
      </w:r>
      <w:r w:rsidRPr="00AA3913">
        <w:rPr>
          <w:rFonts w:hint="cs"/>
          <w:spacing w:val="-6"/>
          <w:sz w:val="18"/>
          <w:szCs w:val="24"/>
          <w:rtl/>
        </w:rPr>
        <w:t xml:space="preserve">إن استمرارية تتابع معالجة المعطيات مع غيره من الفِدَر الواسعة المضغوطة التي فيها </w:t>
      </w:r>
      <w:r w:rsidR="009465C0" w:rsidRPr="00AA3913">
        <w:rPr>
          <w:spacing w:val="-6"/>
          <w:sz w:val="18"/>
          <w:szCs w:val="24"/>
        </w:rPr>
        <w:t>0</w:t>
      </w:r>
      <w:r w:rsidR="00DA4028" w:rsidRPr="00AA3913">
        <w:rPr>
          <w:spacing w:val="-6"/>
          <w:sz w:val="18"/>
          <w:szCs w:val="24"/>
        </w:rPr>
        <w:t> </w:t>
      </w:r>
      <w:r w:rsidRPr="00AA3913">
        <w:rPr>
          <w:spacing w:val="-6"/>
          <w:sz w:val="18"/>
          <w:szCs w:val="24"/>
        </w:rPr>
        <w:t>=</w:t>
      </w:r>
      <w:r w:rsidR="00DA4028" w:rsidRPr="00AA3913">
        <w:rPr>
          <w:spacing w:val="-6"/>
          <w:sz w:val="18"/>
          <w:szCs w:val="24"/>
        </w:rPr>
        <w:t> s</w:t>
      </w:r>
      <w:r w:rsidR="009465C0" w:rsidRPr="00AA3913">
        <w:rPr>
          <w:spacing w:val="-6"/>
          <w:sz w:val="18"/>
          <w:szCs w:val="24"/>
        </w:rPr>
        <w:t>0</w:t>
      </w:r>
      <w:r w:rsidR="00DA4028" w:rsidRPr="00AA3913">
        <w:rPr>
          <w:rFonts w:hint="cs"/>
          <w:spacing w:val="-6"/>
          <w:sz w:val="18"/>
          <w:szCs w:val="24"/>
          <w:rtl/>
          <w:lang w:bidi="ar-EG"/>
        </w:rPr>
        <w:t xml:space="preserve"> و</w:t>
      </w:r>
      <w:r w:rsidR="00DA4028" w:rsidRPr="00AA3913">
        <w:rPr>
          <w:spacing w:val="-6"/>
          <w:sz w:val="18"/>
          <w:szCs w:val="24"/>
          <w:lang w:bidi="ar-EG"/>
        </w:rPr>
        <w:t>s3</w:t>
      </w:r>
      <w:r w:rsidR="00DA4028" w:rsidRPr="00AA3913">
        <w:rPr>
          <w:rFonts w:hint="eastAsia"/>
          <w:spacing w:val="-6"/>
          <w:sz w:val="18"/>
          <w:szCs w:val="24"/>
          <w:rtl/>
          <w:lang w:bidi="ar-EG"/>
        </w:rPr>
        <w:t> = </w:t>
      </w:r>
      <w:r w:rsidR="00DA4028" w:rsidRPr="00AA3913">
        <w:rPr>
          <w:spacing w:val="-6"/>
          <w:sz w:val="18"/>
          <w:szCs w:val="24"/>
          <w:lang w:bidi="ar-EG"/>
        </w:rPr>
        <w:t>0</w:t>
      </w:r>
      <w:r w:rsidR="00DA4028" w:rsidRPr="00AA3913">
        <w:rPr>
          <w:rFonts w:hint="cs"/>
          <w:spacing w:val="-6"/>
          <w:sz w:val="18"/>
          <w:szCs w:val="24"/>
          <w:rtl/>
        </w:rPr>
        <w:t xml:space="preserve"> </w:t>
      </w:r>
      <w:r w:rsidRPr="00AA3913">
        <w:rPr>
          <w:rFonts w:hint="cs"/>
          <w:spacing w:val="-6"/>
          <w:sz w:val="18"/>
          <w:szCs w:val="24"/>
          <w:rtl/>
        </w:rPr>
        <w:t>في نفس القطعة الفيديوية هي مضمونة.</w:t>
      </w:r>
    </w:p>
    <w:p w:rsidR="005F5FF3" w:rsidRPr="00AA3913" w:rsidRDefault="0085097B" w:rsidP="00AA3913">
      <w:pPr>
        <w:pStyle w:val="Note"/>
        <w:keepNext/>
        <w:keepLines/>
        <w:tabs>
          <w:tab w:val="clear" w:pos="794"/>
          <w:tab w:val="clear" w:pos="907"/>
          <w:tab w:val="clear" w:pos="1191"/>
          <w:tab w:val="clear" w:pos="1588"/>
          <w:tab w:val="clear" w:pos="1985"/>
        </w:tabs>
        <w:spacing w:line="144" w:lineRule="auto"/>
        <w:ind w:left="1984" w:right="1985"/>
        <w:rPr>
          <w:spacing w:val="-6"/>
          <w:sz w:val="18"/>
          <w:szCs w:val="24"/>
          <w:rtl/>
        </w:rPr>
      </w:pPr>
      <w:r w:rsidRPr="00AA3913">
        <w:rPr>
          <w:rFonts w:hint="cs"/>
          <w:spacing w:val="-6"/>
          <w:sz w:val="18"/>
          <w:szCs w:val="24"/>
          <w:rtl/>
        </w:rPr>
        <w:t>النمط</w:t>
      </w:r>
      <w:r w:rsidR="005F5FF3" w:rsidRPr="00AA3913">
        <w:rPr>
          <w:rFonts w:hint="cs"/>
          <w:spacing w:val="-6"/>
          <w:sz w:val="18"/>
          <w:szCs w:val="24"/>
          <w:rtl/>
        </w:rPr>
        <w:t xml:space="preserve"> </w:t>
      </w:r>
      <w:r w:rsidR="005F5FF3" w:rsidRPr="00AA3913">
        <w:rPr>
          <w:spacing w:val="-6"/>
          <w:sz w:val="18"/>
          <w:szCs w:val="24"/>
        </w:rPr>
        <w:t>b</w:t>
      </w:r>
      <w:r w:rsidR="005F5FF3" w:rsidRPr="00AA3913">
        <w:rPr>
          <w:rFonts w:hint="cs"/>
          <w:spacing w:val="-6"/>
          <w:sz w:val="18"/>
          <w:szCs w:val="24"/>
          <w:rtl/>
        </w:rPr>
        <w:t>:</w:t>
      </w:r>
      <w:r w:rsidR="00287E82" w:rsidRPr="00AA3913">
        <w:rPr>
          <w:rFonts w:hint="cs"/>
          <w:spacing w:val="-6"/>
          <w:sz w:val="18"/>
          <w:szCs w:val="24"/>
          <w:rtl/>
        </w:rPr>
        <w:t xml:space="preserve"> </w:t>
      </w:r>
      <w:r w:rsidR="005F5FF3" w:rsidRPr="00AA3913">
        <w:rPr>
          <w:rFonts w:hint="cs"/>
          <w:spacing w:val="-6"/>
          <w:sz w:val="18"/>
          <w:szCs w:val="24"/>
          <w:rtl/>
        </w:rPr>
        <w:t>إن استمرارية تتابع معالجة المعطيات مع غيره من الفِدَر الواسعة المضغوطة ليست مضمونة.</w:t>
      </w:r>
    </w:p>
    <w:p w:rsidR="0085097B" w:rsidRPr="00AA3913" w:rsidRDefault="009465C0" w:rsidP="00AA3913">
      <w:pPr>
        <w:pStyle w:val="Note"/>
        <w:keepNext/>
        <w:keepLines/>
        <w:tabs>
          <w:tab w:val="clear" w:pos="794"/>
          <w:tab w:val="clear" w:pos="907"/>
          <w:tab w:val="clear" w:pos="1191"/>
          <w:tab w:val="clear" w:pos="1588"/>
          <w:tab w:val="clear" w:pos="1985"/>
        </w:tabs>
        <w:ind w:left="1984" w:right="1985"/>
        <w:rPr>
          <w:sz w:val="18"/>
          <w:szCs w:val="24"/>
          <w:rtl/>
        </w:rPr>
      </w:pPr>
      <w:r w:rsidRPr="00AA3913">
        <w:rPr>
          <w:rFonts w:hint="cs"/>
          <w:b/>
          <w:bCs/>
          <w:sz w:val="18"/>
          <w:szCs w:val="24"/>
          <w:rtl/>
        </w:rPr>
        <w:t>ملاحظات</w:t>
      </w:r>
    </w:p>
    <w:p w:rsidR="005F5FF3" w:rsidRPr="00AA3913" w:rsidRDefault="005F5FF3" w:rsidP="00AA3913">
      <w:pPr>
        <w:pStyle w:val="Note"/>
        <w:tabs>
          <w:tab w:val="clear" w:pos="794"/>
          <w:tab w:val="clear" w:pos="907"/>
          <w:tab w:val="clear" w:pos="1191"/>
          <w:tab w:val="clear" w:pos="1588"/>
          <w:tab w:val="clear" w:pos="1985"/>
        </w:tabs>
        <w:spacing w:line="144" w:lineRule="auto"/>
        <w:ind w:left="1984" w:right="1985"/>
        <w:rPr>
          <w:spacing w:val="-6"/>
          <w:sz w:val="18"/>
          <w:szCs w:val="24"/>
          <w:rtl/>
        </w:rPr>
      </w:pPr>
      <w:r w:rsidRPr="00AA3913">
        <w:rPr>
          <w:spacing w:val="-6"/>
          <w:sz w:val="18"/>
          <w:szCs w:val="24"/>
        </w:rPr>
        <w:t>1</w:t>
      </w:r>
      <w:r w:rsidR="009465C0" w:rsidRPr="00AA3913">
        <w:rPr>
          <w:rFonts w:hint="cs"/>
          <w:spacing w:val="-6"/>
          <w:sz w:val="18"/>
          <w:szCs w:val="24"/>
          <w:rtl/>
        </w:rPr>
        <w:tab/>
      </w:r>
      <w:r w:rsidRPr="00AA3913">
        <w:rPr>
          <w:rFonts w:hint="cs"/>
          <w:spacing w:val="-6"/>
          <w:sz w:val="18"/>
          <w:szCs w:val="24"/>
          <w:rtl/>
        </w:rPr>
        <w:t xml:space="preserve">عندما </w:t>
      </w:r>
      <w:r w:rsidRPr="00AA3913">
        <w:rPr>
          <w:spacing w:val="-6"/>
          <w:sz w:val="18"/>
          <w:szCs w:val="24"/>
        </w:rPr>
        <w:t>0111b</w:t>
      </w:r>
      <w:r w:rsidR="009465C0" w:rsidRPr="00AA3913">
        <w:rPr>
          <w:spacing w:val="-6"/>
          <w:sz w:val="18"/>
          <w:szCs w:val="24"/>
        </w:rPr>
        <w:t xml:space="preserve"> = STA</w:t>
      </w:r>
      <w:r w:rsidRPr="00AA3913">
        <w:rPr>
          <w:rFonts w:hint="cs"/>
          <w:spacing w:val="-6"/>
          <w:sz w:val="18"/>
          <w:szCs w:val="24"/>
          <w:rtl/>
        </w:rPr>
        <w:t>، تدرج شفرة الخطأ في الفِدْرة الواسعة المضغوطة. وهذا خياري.</w:t>
      </w:r>
    </w:p>
    <w:p w:rsidR="005F5FF3" w:rsidRPr="00AA3913" w:rsidRDefault="005F5FF3" w:rsidP="00AA3913">
      <w:pPr>
        <w:pStyle w:val="Note"/>
        <w:tabs>
          <w:tab w:val="clear" w:pos="794"/>
          <w:tab w:val="clear" w:pos="907"/>
          <w:tab w:val="clear" w:pos="1191"/>
          <w:tab w:val="clear" w:pos="1588"/>
          <w:tab w:val="clear" w:pos="1985"/>
        </w:tabs>
        <w:spacing w:line="144" w:lineRule="auto"/>
        <w:ind w:left="1984" w:right="1985"/>
        <w:rPr>
          <w:spacing w:val="-6"/>
          <w:sz w:val="18"/>
          <w:szCs w:val="24"/>
          <w:rtl/>
        </w:rPr>
      </w:pPr>
      <w:r w:rsidRPr="00AA3913">
        <w:rPr>
          <w:spacing w:val="-6"/>
          <w:sz w:val="18"/>
          <w:szCs w:val="24"/>
        </w:rPr>
        <w:t>2</w:t>
      </w:r>
      <w:r w:rsidR="009465C0" w:rsidRPr="00AA3913">
        <w:rPr>
          <w:rFonts w:hint="cs"/>
          <w:spacing w:val="-6"/>
          <w:sz w:val="18"/>
          <w:szCs w:val="24"/>
          <w:rtl/>
        </w:rPr>
        <w:tab/>
      </w:r>
      <w:r w:rsidRPr="00AA3913">
        <w:rPr>
          <w:rFonts w:hint="cs"/>
          <w:spacing w:val="-6"/>
          <w:sz w:val="18"/>
          <w:szCs w:val="24"/>
          <w:rtl/>
        </w:rPr>
        <w:t xml:space="preserve">عندما </w:t>
      </w:r>
      <w:r w:rsidR="009465C0" w:rsidRPr="00AA3913">
        <w:rPr>
          <w:spacing w:val="-6"/>
          <w:sz w:val="18"/>
          <w:szCs w:val="24"/>
        </w:rPr>
        <w:t>11</w:t>
      </w:r>
      <w:r w:rsidR="002F50E0" w:rsidRPr="00AA3913">
        <w:rPr>
          <w:spacing w:val="-6"/>
          <w:sz w:val="18"/>
          <w:szCs w:val="24"/>
        </w:rPr>
        <w:t>1</w:t>
      </w:r>
      <w:r w:rsidR="009465C0" w:rsidRPr="00AA3913">
        <w:rPr>
          <w:spacing w:val="-6"/>
          <w:sz w:val="18"/>
          <w:szCs w:val="24"/>
        </w:rPr>
        <w:t>1b = STA</w:t>
      </w:r>
      <w:r w:rsidRPr="00AA3913">
        <w:rPr>
          <w:rFonts w:hint="cs"/>
          <w:spacing w:val="-6"/>
          <w:sz w:val="18"/>
          <w:szCs w:val="24"/>
          <w:rtl/>
        </w:rPr>
        <w:t xml:space="preserve">، </w:t>
      </w:r>
      <w:r w:rsidR="007331E7" w:rsidRPr="00AA3913">
        <w:rPr>
          <w:rFonts w:hint="cs"/>
          <w:spacing w:val="-6"/>
          <w:sz w:val="18"/>
          <w:szCs w:val="24"/>
          <w:rtl/>
        </w:rPr>
        <w:t>لا </w:t>
      </w:r>
      <w:r w:rsidRPr="00AA3913">
        <w:rPr>
          <w:rFonts w:hint="cs"/>
          <w:spacing w:val="-6"/>
          <w:sz w:val="18"/>
          <w:szCs w:val="24"/>
          <w:rtl/>
        </w:rPr>
        <w:t>يتعرف موضع الخطأ.</w:t>
      </w:r>
    </w:p>
    <w:p w:rsidR="005F5FF3" w:rsidRDefault="005F5FF3" w:rsidP="006B2E73">
      <w:pPr>
        <w:pStyle w:val="TableNo"/>
        <w:rPr>
          <w:rtl/>
        </w:rPr>
      </w:pPr>
      <w:r>
        <w:rPr>
          <w:rFonts w:hint="cs"/>
          <w:rtl/>
        </w:rPr>
        <w:t>الج</w:t>
      </w:r>
      <w:r w:rsidR="002F7A77">
        <w:rPr>
          <w:rFonts w:hint="cs"/>
          <w:rtl/>
        </w:rPr>
        <w:t>ـ</w:t>
      </w:r>
      <w:r>
        <w:rPr>
          <w:rFonts w:hint="cs"/>
          <w:rtl/>
        </w:rPr>
        <w:t xml:space="preserve">دول </w:t>
      </w:r>
      <w:r>
        <w:t>30</w:t>
      </w:r>
    </w:p>
    <w:p w:rsidR="005F5FF3" w:rsidRPr="00D154DC" w:rsidRDefault="005F5FF3" w:rsidP="00D154DC">
      <w:pPr>
        <w:pStyle w:val="Tabletitle"/>
        <w:rPr>
          <w:rtl/>
        </w:rPr>
      </w:pPr>
      <w:r w:rsidRPr="006B2E73">
        <w:rPr>
          <w:rFonts w:hint="cs"/>
          <w:rtl/>
        </w:rPr>
        <w:t xml:space="preserve">كلمات الشفرة لرقم التكمية </w:t>
      </w:r>
      <w:r w:rsidR="00D154DC">
        <w:t>(QNO)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560"/>
        <w:gridCol w:w="561"/>
        <w:gridCol w:w="560"/>
        <w:gridCol w:w="887"/>
      </w:tblGrid>
      <w:tr w:rsidR="009465C0" w:rsidRPr="009465C0" w:rsidTr="00AA3913">
        <w:trPr>
          <w:jc w:val="center"/>
        </w:trPr>
        <w:tc>
          <w:tcPr>
            <w:tcW w:w="2329" w:type="dxa"/>
            <w:gridSpan w:val="4"/>
            <w:vAlign w:val="center"/>
          </w:tcPr>
          <w:p w:rsidR="009465C0" w:rsidRPr="009465C0" w:rsidRDefault="009465C0" w:rsidP="002F7A77">
            <w:pPr>
              <w:pStyle w:val="Tablehead"/>
              <w:spacing w:before="0" w:after="40"/>
              <w:rPr>
                <w:rFonts w:ascii="Times New Roman" w:hAnsi="Times New Roman"/>
                <w:b w:val="0"/>
                <w:bCs w:val="0"/>
                <w:sz w:val="22"/>
              </w:rPr>
            </w:pPr>
            <w:r w:rsidRPr="009465C0">
              <w:rPr>
                <w:rFonts w:ascii="Times New Roman" w:hint="cs"/>
                <w:b w:val="0"/>
                <w:bCs w:val="0"/>
                <w:rtl/>
              </w:rPr>
              <w:t xml:space="preserve">بتة رقم </w:t>
            </w:r>
            <w:r w:rsidRPr="009465C0">
              <w:rPr>
                <w:rFonts w:ascii="Times New Roman"/>
                <w:b w:val="0"/>
                <w:bCs w:val="0"/>
              </w:rPr>
              <w:t>Q</w:t>
            </w:r>
          </w:p>
        </w:tc>
        <w:tc>
          <w:tcPr>
            <w:tcW w:w="887" w:type="dxa"/>
            <w:vMerge w:val="restart"/>
            <w:vAlign w:val="center"/>
          </w:tcPr>
          <w:p w:rsidR="009465C0" w:rsidRPr="009465C0" w:rsidRDefault="009465C0" w:rsidP="00AA3913">
            <w:pPr>
              <w:pStyle w:val="Tablehead"/>
              <w:spacing w:before="0" w:after="0"/>
              <w:rPr>
                <w:rFonts w:ascii="Times New Roman" w:hAnsi="Times New Roman"/>
                <w:sz w:val="22"/>
              </w:rPr>
            </w:pPr>
            <w:r w:rsidRPr="009465C0">
              <w:rPr>
                <w:rFonts w:ascii="Times New Roman"/>
                <w:b w:val="0"/>
                <w:bCs w:val="0"/>
              </w:rPr>
              <w:t>QNO</w:t>
            </w:r>
          </w:p>
        </w:tc>
      </w:tr>
      <w:tr w:rsidR="009465C0" w:rsidRPr="009465C0" w:rsidTr="00AA3913">
        <w:trPr>
          <w:jc w:val="center"/>
        </w:trPr>
        <w:tc>
          <w:tcPr>
            <w:tcW w:w="648" w:type="dxa"/>
            <w:tcBorders>
              <w:right w:val="single" w:sz="4" w:space="0" w:color="auto"/>
            </w:tcBorders>
            <w:vAlign w:val="center"/>
          </w:tcPr>
          <w:p w:rsidR="009465C0" w:rsidRPr="009465C0" w:rsidRDefault="009465C0" w:rsidP="00AA3913">
            <w:pPr>
              <w:pStyle w:val="Tabletext"/>
              <w:spacing w:before="0" w:after="0" w:line="240" w:lineRule="exact"/>
              <w:jc w:val="center"/>
              <w:rPr>
                <w:b/>
                <w:sz w:val="22"/>
              </w:rPr>
            </w:pPr>
            <w:r w:rsidRPr="009465C0">
              <w:rPr>
                <w:sz w:val="22"/>
              </w:rPr>
              <w:t>q3</w:t>
            </w:r>
          </w:p>
        </w:tc>
        <w:tc>
          <w:tcPr>
            <w:tcW w:w="560" w:type="dxa"/>
            <w:tcBorders>
              <w:left w:val="single" w:sz="4" w:space="0" w:color="auto"/>
              <w:right w:val="single" w:sz="4" w:space="0" w:color="auto"/>
            </w:tcBorders>
            <w:vAlign w:val="center"/>
          </w:tcPr>
          <w:p w:rsidR="009465C0" w:rsidRPr="009465C0" w:rsidRDefault="009465C0" w:rsidP="00AA3913">
            <w:pPr>
              <w:pStyle w:val="Tabletext"/>
              <w:spacing w:before="0" w:after="0" w:line="240" w:lineRule="exact"/>
              <w:jc w:val="center"/>
              <w:rPr>
                <w:b/>
                <w:sz w:val="22"/>
              </w:rPr>
            </w:pPr>
            <w:r w:rsidRPr="009465C0">
              <w:rPr>
                <w:sz w:val="22"/>
              </w:rPr>
              <w:t>q2</w:t>
            </w:r>
          </w:p>
        </w:tc>
        <w:tc>
          <w:tcPr>
            <w:tcW w:w="561" w:type="dxa"/>
            <w:tcBorders>
              <w:left w:val="single" w:sz="4" w:space="0" w:color="auto"/>
              <w:right w:val="single" w:sz="4" w:space="0" w:color="auto"/>
            </w:tcBorders>
            <w:vAlign w:val="center"/>
          </w:tcPr>
          <w:p w:rsidR="009465C0" w:rsidRPr="009465C0" w:rsidRDefault="009465C0" w:rsidP="00AA3913">
            <w:pPr>
              <w:pStyle w:val="Tabletext"/>
              <w:spacing w:before="0" w:after="0" w:line="240" w:lineRule="exact"/>
              <w:jc w:val="center"/>
              <w:rPr>
                <w:b/>
                <w:sz w:val="22"/>
              </w:rPr>
            </w:pPr>
            <w:r w:rsidRPr="009465C0">
              <w:rPr>
                <w:sz w:val="22"/>
              </w:rPr>
              <w:t>q1</w:t>
            </w:r>
          </w:p>
        </w:tc>
        <w:tc>
          <w:tcPr>
            <w:tcW w:w="560" w:type="dxa"/>
            <w:tcBorders>
              <w:left w:val="single" w:sz="4" w:space="0" w:color="auto"/>
            </w:tcBorders>
            <w:vAlign w:val="center"/>
          </w:tcPr>
          <w:p w:rsidR="009465C0" w:rsidRPr="009465C0" w:rsidRDefault="009465C0" w:rsidP="00AA3913">
            <w:pPr>
              <w:pStyle w:val="Tabletext"/>
              <w:spacing w:before="0" w:after="0" w:line="240" w:lineRule="exact"/>
              <w:jc w:val="center"/>
              <w:rPr>
                <w:b/>
                <w:sz w:val="22"/>
              </w:rPr>
            </w:pPr>
            <w:r w:rsidRPr="009465C0">
              <w:rPr>
                <w:sz w:val="22"/>
              </w:rPr>
              <w:t>q0</w:t>
            </w:r>
          </w:p>
        </w:tc>
        <w:tc>
          <w:tcPr>
            <w:tcW w:w="887" w:type="dxa"/>
            <w:vMerge/>
          </w:tcPr>
          <w:p w:rsidR="009465C0" w:rsidRPr="009465C0" w:rsidRDefault="009465C0" w:rsidP="00AA3913">
            <w:pPr>
              <w:pStyle w:val="Tabletext"/>
              <w:spacing w:before="0" w:after="0" w:line="240" w:lineRule="exact"/>
              <w:jc w:val="center"/>
              <w:rPr>
                <w:sz w:val="22"/>
              </w:rPr>
            </w:pP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2</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3</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4</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5</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6</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7</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8</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9</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tl/>
                <w:lang w:bidi="ar-EG"/>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10</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11</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12</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13</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0</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14</w:t>
            </w:r>
          </w:p>
        </w:tc>
      </w:tr>
      <w:tr w:rsidR="009465C0" w:rsidRPr="009465C0" w:rsidTr="00AA3913">
        <w:trPr>
          <w:jc w:val="center"/>
        </w:trPr>
        <w:tc>
          <w:tcPr>
            <w:tcW w:w="648" w:type="dxa"/>
            <w:tcBorders>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1" w:type="dxa"/>
            <w:tcBorders>
              <w:left w:val="single" w:sz="4" w:space="0" w:color="auto"/>
              <w:righ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560" w:type="dxa"/>
            <w:tcBorders>
              <w:left w:val="single" w:sz="4" w:space="0" w:color="auto"/>
            </w:tcBorders>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w:t>
            </w:r>
          </w:p>
        </w:tc>
        <w:tc>
          <w:tcPr>
            <w:tcW w:w="887" w:type="dxa"/>
          </w:tcPr>
          <w:p w:rsidR="009465C0" w:rsidRPr="009465C0" w:rsidRDefault="009465C0" w:rsidP="00AA3913">
            <w:pPr>
              <w:pStyle w:val="Tabletext"/>
              <w:spacing w:before="0" w:after="0" w:line="240" w:lineRule="exact"/>
              <w:jc w:val="center"/>
              <w:rPr>
                <w:rFonts w:eastAsia="MS PMincho"/>
                <w:sz w:val="22"/>
              </w:rPr>
            </w:pPr>
            <w:r w:rsidRPr="009465C0">
              <w:rPr>
                <w:rFonts w:eastAsia="MS PMincho"/>
                <w:sz w:val="22"/>
              </w:rPr>
              <w:t>15</w:t>
            </w:r>
          </w:p>
        </w:tc>
      </w:tr>
    </w:tbl>
    <w:p w:rsidR="005F5FF3" w:rsidRDefault="005F5FF3" w:rsidP="006B2E73">
      <w:pPr>
        <w:pStyle w:val="Heading2"/>
        <w:rPr>
          <w:rtl/>
        </w:rPr>
      </w:pPr>
      <w:r>
        <w:t>6.4</w:t>
      </w:r>
      <w:r>
        <w:rPr>
          <w:rFonts w:hint="cs"/>
          <w:rtl/>
        </w:rPr>
        <w:tab/>
        <w:t>ترتيبة القطعة الفيديوية</w:t>
      </w:r>
    </w:p>
    <w:p w:rsidR="005F5FF3" w:rsidRDefault="005F5FF3" w:rsidP="00D154DC">
      <w:pPr>
        <w:rPr>
          <w:rtl/>
        </w:rPr>
      </w:pPr>
      <w:r>
        <w:rPr>
          <w:rFonts w:hint="cs"/>
          <w:rtl/>
        </w:rPr>
        <w:t>ت</w:t>
      </w:r>
      <w:r w:rsidR="009465C0">
        <w:rPr>
          <w:rFonts w:hint="cs"/>
          <w:rtl/>
        </w:rPr>
        <w:t>ُ</w:t>
      </w:r>
      <w:r>
        <w:rPr>
          <w:rFonts w:hint="cs"/>
          <w:rtl/>
        </w:rPr>
        <w:t xml:space="preserve">شرح في هذا القسم طريقة توزيع المعاملات </w:t>
      </w:r>
      <w:r>
        <w:t>AC</w:t>
      </w:r>
      <w:r>
        <w:rPr>
          <w:rFonts w:hint="cs"/>
          <w:rtl/>
        </w:rPr>
        <w:t xml:space="preserve"> المكمّاة. وترتّب القطعة الفيديوية </w:t>
      </w:r>
      <w:r>
        <w:t>CV h,i,k</w:t>
      </w:r>
      <w:r>
        <w:rPr>
          <w:rFonts w:hint="cs"/>
          <w:rtl/>
        </w:rPr>
        <w:t xml:space="preserve"> بعد خفض معدل البتات مثلما هو مبيَّن في الشكل </w:t>
      </w:r>
      <w:r>
        <w:t>38</w:t>
      </w:r>
      <w:r>
        <w:rPr>
          <w:rFonts w:hint="cs"/>
          <w:rtl/>
        </w:rPr>
        <w:t xml:space="preserve">. وتوجد في العمود الفِدرة الواسعة المضغوطة. ويعبّر الرمز </w:t>
      </w:r>
      <w:r>
        <w:t>F h,i,j,k,l</w:t>
      </w:r>
      <w:r>
        <w:rPr>
          <w:rFonts w:hint="cs"/>
          <w:rtl/>
        </w:rPr>
        <w:t xml:space="preserve"> عن منطقة المعطيات المضغوطة في الفِدْرة </w:t>
      </w:r>
      <w:r>
        <w:t>DCT</w:t>
      </w:r>
      <w:r>
        <w:rPr>
          <w:rFonts w:hint="cs"/>
          <w:rtl/>
        </w:rPr>
        <w:t xml:space="preserve">، حيث رقم الفِدرة </w:t>
      </w:r>
      <w:r>
        <w:t>DCT</w:t>
      </w:r>
      <w:r>
        <w:rPr>
          <w:rFonts w:hint="cs"/>
          <w:rtl/>
        </w:rPr>
        <w:t xml:space="preserve"> هو </w:t>
      </w:r>
      <w:r>
        <w:t>h,i,j,k,l</w:t>
      </w:r>
      <w:r>
        <w:rPr>
          <w:rFonts w:hint="cs"/>
          <w:rtl/>
        </w:rPr>
        <w:t xml:space="preserve">. ويتكوّن تتابع البتات المعرّف بكونه </w:t>
      </w:r>
      <w:r>
        <w:t>B h,i,j,k,l</w:t>
      </w:r>
      <w:r>
        <w:rPr>
          <w:rFonts w:hint="cs"/>
          <w:rtl/>
        </w:rPr>
        <w:t xml:space="preserve"> من المعطيات المتسلسلة التالية:</w:t>
      </w:r>
      <w:r w:rsidR="0085097B">
        <w:rPr>
          <w:rFonts w:hint="cs"/>
          <w:rtl/>
        </w:rPr>
        <w:t xml:space="preserve"> </w:t>
      </w:r>
      <w:r>
        <w:rPr>
          <w:rFonts w:hint="cs"/>
          <w:rtl/>
        </w:rPr>
        <w:t xml:space="preserve">المعامل </w:t>
      </w:r>
      <w:r>
        <w:t>DC</w:t>
      </w:r>
      <w:r>
        <w:rPr>
          <w:rFonts w:hint="cs"/>
          <w:rtl/>
        </w:rPr>
        <w:t xml:space="preserve">، ومعلومات الأسلوب </w:t>
      </w:r>
      <w:r>
        <w:t>DCT</w:t>
      </w:r>
      <w:r>
        <w:rPr>
          <w:rFonts w:hint="cs"/>
          <w:rtl/>
        </w:rPr>
        <w:t xml:space="preserve">، ورقم الصنف، وكلمات شفرة المعامل </w:t>
      </w:r>
      <w:r>
        <w:t>AC</w:t>
      </w:r>
      <w:r>
        <w:rPr>
          <w:rFonts w:hint="cs"/>
          <w:rtl/>
        </w:rPr>
        <w:t xml:space="preserve"> للفِدرة </w:t>
      </w:r>
      <w:r>
        <w:t>DCT</w:t>
      </w:r>
      <w:r>
        <w:rPr>
          <w:rFonts w:hint="cs"/>
          <w:rtl/>
        </w:rPr>
        <w:t xml:space="preserve"> المرقّمة </w:t>
      </w:r>
      <w:r>
        <w:t>h,i,j,k,l</w:t>
      </w:r>
      <w:r>
        <w:rPr>
          <w:rFonts w:hint="cs"/>
          <w:rtl/>
        </w:rPr>
        <w:t xml:space="preserve">. وكلمات الشفرة للمعاملات </w:t>
      </w:r>
      <w:r>
        <w:t>AC</w:t>
      </w:r>
      <w:r>
        <w:rPr>
          <w:rFonts w:hint="cs"/>
          <w:rtl/>
        </w:rPr>
        <w:t xml:space="preserve"> في التتابع </w:t>
      </w:r>
      <w:r>
        <w:t>B h,i,j,k,l</w:t>
      </w:r>
      <w:r>
        <w:rPr>
          <w:rFonts w:hint="cs"/>
          <w:rtl/>
        </w:rPr>
        <w:t xml:space="preserve"> سوف تتسلسل تبعاً للترتيب الوارد في الشكل </w:t>
      </w:r>
      <w:r>
        <w:t>36</w:t>
      </w:r>
      <w:r>
        <w:rPr>
          <w:rFonts w:hint="cs"/>
          <w:rtl/>
        </w:rPr>
        <w:t xml:space="preserve">، وآخر كلمة شفرة تكون </w:t>
      </w:r>
      <w:r>
        <w:t>EOB</w:t>
      </w:r>
      <w:r>
        <w:rPr>
          <w:rFonts w:hint="cs"/>
          <w:rtl/>
        </w:rPr>
        <w:t xml:space="preserve"> (نهاية فِدْرة). وتكون البتة الأكثر دلالة </w:t>
      </w:r>
      <w:r w:rsidR="00D154DC">
        <w:t>(MSB)</w:t>
      </w:r>
      <w:r>
        <w:rPr>
          <w:rFonts w:hint="cs"/>
          <w:rtl/>
        </w:rPr>
        <w:t xml:space="preserve"> من كلمة الشفرة اللاحقة هي البتة التالية للبتة الأقل دلالة </w:t>
      </w:r>
      <w:r w:rsidR="00D154DC">
        <w:t>(LSB)</w:t>
      </w:r>
      <w:r>
        <w:rPr>
          <w:rFonts w:hint="cs"/>
          <w:rtl/>
        </w:rPr>
        <w:t xml:space="preserve"> من كلمة الشفرة الواقعة قبلها مباشرة.</w:t>
      </w:r>
    </w:p>
    <w:p w:rsidR="005F5FF3" w:rsidRDefault="009465C0" w:rsidP="006B2E73">
      <w:pPr>
        <w:rPr>
          <w:rtl/>
        </w:rPr>
      </w:pPr>
      <w:r>
        <w:rPr>
          <w:rFonts w:hint="cs"/>
          <w:rtl/>
        </w:rPr>
        <w:t>وتتأل</w:t>
      </w:r>
      <w:r w:rsidR="005F5FF3">
        <w:rPr>
          <w:rFonts w:hint="cs"/>
          <w:rtl/>
        </w:rPr>
        <w:t>ف خوارزمية ترتيبة القطعة الفيديوية من المراحل الثلاث التالية:</w:t>
      </w:r>
    </w:p>
    <w:p w:rsidR="005F5FF3" w:rsidRDefault="005F5FF3" w:rsidP="006B2E73">
      <w:pPr>
        <w:rPr>
          <w:rtl/>
        </w:rPr>
      </w:pPr>
      <w:r>
        <w:rPr>
          <w:rFonts w:hint="cs"/>
          <w:i/>
          <w:iCs/>
          <w:rtl/>
        </w:rPr>
        <w:t>المرحلة الأولى:</w:t>
      </w:r>
      <w:r>
        <w:rPr>
          <w:rFonts w:hint="cs"/>
          <w:rtl/>
        </w:rPr>
        <w:t xml:space="preserve"> توزيع التتابع </w:t>
      </w:r>
      <w:r>
        <w:t>B h,i,j,k,l</w:t>
      </w:r>
      <w:r>
        <w:rPr>
          <w:rFonts w:hint="cs"/>
          <w:rtl/>
        </w:rPr>
        <w:t xml:space="preserve"> على منطقة المعطيات المضغوطة.</w:t>
      </w:r>
    </w:p>
    <w:p w:rsidR="005F5FF3" w:rsidRDefault="005F5FF3" w:rsidP="006B2E73">
      <w:pPr>
        <w:rPr>
          <w:rtl/>
        </w:rPr>
      </w:pPr>
      <w:r>
        <w:rPr>
          <w:rFonts w:hint="cs"/>
          <w:i/>
          <w:iCs/>
          <w:rtl/>
        </w:rPr>
        <w:t>المرحلة الثانية:</w:t>
      </w:r>
      <w:r>
        <w:rPr>
          <w:rFonts w:hint="cs"/>
          <w:rtl/>
        </w:rPr>
        <w:t xml:space="preserve"> توزيع الفائض المتبقي من التتابع </w:t>
      </w:r>
      <w:r>
        <w:t>B h,i,j,k,l</w:t>
      </w:r>
      <w:r>
        <w:rPr>
          <w:rFonts w:hint="cs"/>
          <w:rtl/>
        </w:rPr>
        <w:t xml:space="preserve"> بعد عملية المرحلة الأولى في نفس الفِدْرة الواسعة المضغوطة.</w:t>
      </w:r>
    </w:p>
    <w:p w:rsidR="005F5FF3" w:rsidRDefault="005F5FF3" w:rsidP="006B2E73">
      <w:pPr>
        <w:rPr>
          <w:rtl/>
        </w:rPr>
      </w:pPr>
      <w:r>
        <w:rPr>
          <w:rFonts w:hint="cs"/>
          <w:i/>
          <w:iCs/>
          <w:rtl/>
        </w:rPr>
        <w:t>المرحلة الثالثة:</w:t>
      </w:r>
      <w:r>
        <w:rPr>
          <w:rFonts w:hint="cs"/>
          <w:rtl/>
        </w:rPr>
        <w:t xml:space="preserve"> توزيع الفائض المتبقي من التتابع </w:t>
      </w:r>
      <w:r>
        <w:t>B h,i,j,k,l</w:t>
      </w:r>
      <w:r>
        <w:rPr>
          <w:rFonts w:hint="cs"/>
          <w:rtl/>
        </w:rPr>
        <w:t xml:space="preserve"> بعد عملية المرحلة الثانية في نفس القطعة الفيديوية وخوارزمية ترتيبة القطعة الفيديوية هي:</w:t>
      </w:r>
    </w:p>
    <w:p w:rsidR="005F5FF3" w:rsidRPr="0024529B" w:rsidRDefault="005F5FF3" w:rsidP="00AA3913">
      <w:pPr>
        <w:bidi w:val="0"/>
        <w:spacing w:before="0" w:line="240" w:lineRule="auto"/>
        <w:rPr>
          <w:rFonts w:ascii="Arial" w:hAnsi="Arial"/>
          <w:sz w:val="20"/>
          <w:lang w:val="pt-BR"/>
        </w:rPr>
      </w:pPr>
      <w:r w:rsidRPr="0024529B">
        <w:rPr>
          <w:rFonts w:ascii="Arial" w:hAnsi="Arial"/>
          <w:sz w:val="20"/>
          <w:lang w:val="pt-BR"/>
        </w:rPr>
        <w:t>for(h = 0;  h &lt; 4;  h ++) {</w:t>
      </w:r>
    </w:p>
    <w:p w:rsidR="005F5FF3" w:rsidRPr="0024529B" w:rsidRDefault="005F5FF3" w:rsidP="00AA3913">
      <w:pPr>
        <w:bidi w:val="0"/>
        <w:spacing w:before="0" w:line="240" w:lineRule="auto"/>
        <w:rPr>
          <w:rFonts w:ascii="Arial" w:hAnsi="Arial"/>
          <w:sz w:val="20"/>
          <w:lang w:val="pt-BR"/>
        </w:rPr>
      </w:pPr>
      <w:r w:rsidRPr="0024529B">
        <w:rPr>
          <w:rFonts w:ascii="Arial" w:hAnsi="Arial"/>
          <w:sz w:val="20"/>
          <w:lang w:val="pt-BR"/>
        </w:rPr>
        <w:t xml:space="preserve">    if (60 Hz system) n = 10; </w:t>
      </w:r>
    </w:p>
    <w:p w:rsidR="005F5FF3" w:rsidRPr="003C25A9" w:rsidRDefault="005F5FF3" w:rsidP="00AA3913">
      <w:pPr>
        <w:bidi w:val="0"/>
        <w:spacing w:before="0" w:line="240" w:lineRule="auto"/>
        <w:rPr>
          <w:rFonts w:ascii="Arial" w:hAnsi="Arial"/>
          <w:sz w:val="20"/>
        </w:rPr>
      </w:pPr>
      <w:r w:rsidRPr="0024529B">
        <w:rPr>
          <w:rFonts w:ascii="Arial" w:hAnsi="Arial"/>
          <w:sz w:val="20"/>
          <w:lang w:val="pt-BR"/>
        </w:rPr>
        <w:t xml:space="preserve">    </w:t>
      </w:r>
      <w:r w:rsidRPr="003C25A9">
        <w:rPr>
          <w:rFonts w:ascii="Arial" w:hAnsi="Arial"/>
          <w:sz w:val="20"/>
        </w:rPr>
        <w:t>else if (h = 0) n = 12;</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else n = 11;</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for (i = 0;  i &lt; n;  i ++)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if (i &lt; 11)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a = (i + 2) mod n;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b = (i + 6) mod n;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c = (i + 8) mod n;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d = (i + 0) mod n;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e = (i + 4) mod n;</w:t>
      </w:r>
    </w:p>
    <w:p w:rsidR="005F5FF3" w:rsidRPr="0024529B" w:rsidRDefault="005F5FF3" w:rsidP="00AA3913">
      <w:pPr>
        <w:bidi w:val="0"/>
        <w:spacing w:before="0" w:line="240" w:lineRule="auto"/>
        <w:rPr>
          <w:rFonts w:ascii="Arial" w:hAnsi="Arial"/>
          <w:sz w:val="20"/>
          <w:lang w:val="pt-BR"/>
        </w:rPr>
      </w:pPr>
      <w:r w:rsidRPr="003C25A9">
        <w:rPr>
          <w:rFonts w:ascii="Arial" w:hAnsi="Arial"/>
          <w:sz w:val="20"/>
        </w:rPr>
        <w:t xml:space="preserve">               </w:t>
      </w:r>
      <w:r w:rsidRPr="0024529B">
        <w:rPr>
          <w:rFonts w:ascii="Arial" w:hAnsi="Arial"/>
          <w:sz w:val="20"/>
          <w:lang w:val="pt-BR"/>
        </w:rPr>
        <w:t>p = 2; q = 1; r = 3; s = 0; t = 4;</w:t>
      </w:r>
    </w:p>
    <w:p w:rsidR="005F5FF3" w:rsidRPr="0024529B" w:rsidRDefault="005F5FF3" w:rsidP="00AA3913">
      <w:pPr>
        <w:bidi w:val="0"/>
        <w:spacing w:before="0" w:line="240" w:lineRule="auto"/>
        <w:rPr>
          <w:rFonts w:ascii="Arial" w:hAnsi="Arial"/>
          <w:sz w:val="20"/>
          <w:lang w:val="pt-BR"/>
        </w:rPr>
      </w:pPr>
      <w:r w:rsidRPr="0024529B">
        <w:rPr>
          <w:rFonts w:ascii="Arial" w:hAnsi="Arial"/>
          <w:sz w:val="20"/>
          <w:lang w:val="pt-BR"/>
        </w:rPr>
        <w:t xml:space="preserve">          }</w:t>
      </w:r>
    </w:p>
    <w:p w:rsidR="005F5FF3" w:rsidRPr="0024529B" w:rsidRDefault="005F5FF3" w:rsidP="00AA3913">
      <w:pPr>
        <w:bidi w:val="0"/>
        <w:spacing w:before="0" w:line="240" w:lineRule="auto"/>
        <w:rPr>
          <w:rFonts w:ascii="Arial" w:hAnsi="Arial"/>
          <w:sz w:val="20"/>
          <w:lang w:val="pt-BR"/>
        </w:rPr>
      </w:pPr>
      <w:r w:rsidRPr="0024529B">
        <w:rPr>
          <w:rFonts w:ascii="Arial" w:hAnsi="Arial"/>
          <w:sz w:val="20"/>
          <w:lang w:val="pt-BR"/>
        </w:rPr>
        <w:t xml:space="preserve">          else {</w:t>
      </w:r>
    </w:p>
    <w:p w:rsidR="005F5FF3" w:rsidRPr="0024529B" w:rsidRDefault="005F5FF3" w:rsidP="00AA3913">
      <w:pPr>
        <w:bidi w:val="0"/>
        <w:spacing w:before="0" w:line="240" w:lineRule="auto"/>
        <w:rPr>
          <w:rFonts w:ascii="Arial" w:hAnsi="Arial"/>
          <w:sz w:val="20"/>
          <w:lang w:val="pt-BR"/>
        </w:rPr>
      </w:pPr>
      <w:r w:rsidRPr="0024529B">
        <w:rPr>
          <w:rFonts w:ascii="Arial" w:hAnsi="Arial"/>
          <w:sz w:val="20"/>
          <w:lang w:val="pt-BR"/>
        </w:rPr>
        <w:t xml:space="preserve">               a = b = c = d = e = 11;</w:t>
      </w:r>
    </w:p>
    <w:p w:rsidR="005F5FF3" w:rsidRPr="003C25A9" w:rsidRDefault="005F5FF3" w:rsidP="00AA3913">
      <w:pPr>
        <w:bidi w:val="0"/>
        <w:spacing w:before="0" w:line="240" w:lineRule="auto"/>
        <w:rPr>
          <w:rFonts w:ascii="Arial" w:hAnsi="Arial"/>
          <w:sz w:val="20"/>
        </w:rPr>
      </w:pPr>
      <w:r w:rsidRPr="0024529B">
        <w:rPr>
          <w:rFonts w:ascii="Arial" w:hAnsi="Arial"/>
          <w:sz w:val="20"/>
          <w:lang w:val="pt-BR"/>
        </w:rPr>
        <w:t xml:space="preserve">               </w:t>
      </w:r>
      <w:r w:rsidRPr="003C25A9">
        <w:rPr>
          <w:rFonts w:ascii="Arial" w:hAnsi="Arial"/>
          <w:sz w:val="20"/>
        </w:rPr>
        <w:t>p = 0; q = 1; r = 2; s = 3; t = 4;</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for (k = 0;  k &lt; 27; k ++) {</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x = a; y = p;</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VR = 0;</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 VR is the bit sequence for the data</w:t>
      </w:r>
      <w:r w:rsidRPr="003C25A9">
        <w:rPr>
          <w:rFonts w:ascii="Arial" w:hAnsi="Arial"/>
          <w:sz w:val="20"/>
        </w:rPr>
        <w:tab/>
      </w:r>
      <w:r w:rsidRPr="003C25A9">
        <w:rPr>
          <w:rFonts w:ascii="Arial" w:hAnsi="Arial"/>
          <w:sz w:val="20"/>
        </w:rPr>
        <w:tab/>
      </w:r>
      <w:r w:rsidRPr="003C25A9">
        <w:rPr>
          <w:rFonts w:ascii="Arial" w:hAnsi="Arial"/>
          <w:sz w:val="20"/>
        </w:rPr>
        <w:tab/>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    which are not distributed to video segment CV h,i,k by pass 2.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 pass 1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for (j = 0;  j &lt; 5; j ++)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MRy = 0;</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 MRy is the bit sequence for the data</w:t>
      </w:r>
      <w:r w:rsidRPr="003C25A9">
        <w:rPr>
          <w:rFonts w:ascii="Arial" w:hAnsi="Arial"/>
          <w:sz w:val="20"/>
        </w:rPr>
        <w:tab/>
      </w:r>
      <w:r w:rsidRPr="003C25A9">
        <w:rPr>
          <w:rFonts w:ascii="Arial" w:hAnsi="Arial"/>
          <w:sz w:val="20"/>
        </w:rPr>
        <w:tab/>
      </w:r>
      <w:r w:rsidRPr="003C25A9">
        <w:rPr>
          <w:rFonts w:ascii="Arial" w:hAnsi="Arial"/>
          <w:sz w:val="20"/>
        </w:rPr>
        <w:tab/>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 which are not distributed to macro block M h,x,y,k by pass 1. */</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for (l = 0;  l &lt; 8; l ++) {</w:t>
      </w:r>
    </w:p>
    <w:p w:rsidR="005F5FF3" w:rsidRPr="003C25A9" w:rsidRDefault="005F5FF3" w:rsidP="00AA3913">
      <w:pPr>
        <w:bidi w:val="0"/>
        <w:spacing w:before="0" w:line="240" w:lineRule="auto"/>
        <w:rPr>
          <w:rFonts w:ascii="Arial" w:hAnsi="Arial"/>
          <w:sz w:val="20"/>
        </w:rPr>
      </w:pPr>
      <w:r w:rsidRPr="003C25A9">
        <w:rPr>
          <w:rFonts w:ascii="Arial" w:hAnsi="Arial"/>
          <w:sz w:val="20"/>
        </w:rPr>
        <w:tab/>
      </w:r>
      <w:r w:rsidRPr="003C25A9">
        <w:rPr>
          <w:rFonts w:ascii="Arial" w:hAnsi="Arial"/>
          <w:sz w:val="20"/>
        </w:rPr>
        <w:tab/>
        <w:t>remain = distribute (B h,x,y,k,l,  F h,x,y,k,l);</w:t>
      </w:r>
    </w:p>
    <w:p w:rsidR="005F5FF3" w:rsidRPr="003C25A9" w:rsidRDefault="005F5FF3" w:rsidP="00AA3913">
      <w:pPr>
        <w:bidi w:val="0"/>
        <w:spacing w:before="0" w:line="240" w:lineRule="auto"/>
        <w:rPr>
          <w:rFonts w:ascii="Arial" w:hAnsi="Arial"/>
          <w:sz w:val="20"/>
        </w:rPr>
      </w:pPr>
      <w:r w:rsidRPr="003C25A9">
        <w:rPr>
          <w:rFonts w:ascii="Arial" w:hAnsi="Arial"/>
          <w:sz w:val="20"/>
        </w:rPr>
        <w:tab/>
      </w:r>
      <w:r w:rsidRPr="003C25A9">
        <w:rPr>
          <w:rFonts w:ascii="Arial" w:hAnsi="Arial"/>
          <w:sz w:val="20"/>
        </w:rPr>
        <w:tab/>
        <w:t>MRy = connect (MRy,  remain);</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ab/>
      </w:r>
      <w:r w:rsidRPr="003C25A9">
        <w:rPr>
          <w:rFonts w:ascii="Arial" w:hAnsi="Arial"/>
          <w:sz w:val="20"/>
        </w:rPr>
        <w:tab/>
        <w:t xml:space="preserve"> if (y == p)  {y = q;  x = b;}</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q)  {y = r;  x = c;}</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r)  {y = s;  x = d;}</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s)  {y = t;  x = e;}</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t)  {y = p;  x = a;}</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 pass 2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for (j = 0;  j &lt; 5; j ++) {</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for (l = 0;  l &lt; 8; l ++) {</w:t>
      </w:r>
    </w:p>
    <w:p w:rsidR="005F5FF3" w:rsidRPr="003C25A9" w:rsidRDefault="005F5FF3" w:rsidP="00AA3913">
      <w:pPr>
        <w:bidi w:val="0"/>
        <w:spacing w:before="0" w:line="240" w:lineRule="auto"/>
        <w:rPr>
          <w:rFonts w:ascii="Arial" w:hAnsi="Arial"/>
          <w:sz w:val="20"/>
        </w:rPr>
      </w:pPr>
      <w:r w:rsidRPr="003C25A9">
        <w:rPr>
          <w:rFonts w:ascii="Arial" w:hAnsi="Arial"/>
          <w:sz w:val="20"/>
        </w:rPr>
        <w:tab/>
      </w:r>
      <w:r w:rsidRPr="003C25A9">
        <w:rPr>
          <w:rFonts w:ascii="Arial" w:hAnsi="Arial"/>
          <w:sz w:val="20"/>
        </w:rPr>
        <w:tab/>
        <w:t>MRy = distribute (MRy,  F h,x,y,k,l);</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VR = connect (VR,  MRy);</w:t>
      </w:r>
    </w:p>
    <w:p w:rsidR="005F5FF3" w:rsidRPr="003C25A9" w:rsidRDefault="005F5FF3" w:rsidP="00AA3913">
      <w:pPr>
        <w:bidi w:val="0"/>
        <w:spacing w:before="0" w:line="240" w:lineRule="auto"/>
        <w:rPr>
          <w:rFonts w:ascii="Arial" w:hAnsi="Arial"/>
          <w:sz w:val="20"/>
        </w:rPr>
      </w:pPr>
      <w:r w:rsidRPr="003C25A9">
        <w:rPr>
          <w:rFonts w:ascii="Arial" w:hAnsi="Arial"/>
          <w:sz w:val="20"/>
        </w:rPr>
        <w:tab/>
      </w:r>
      <w:r w:rsidRPr="003C25A9">
        <w:rPr>
          <w:rFonts w:ascii="Arial" w:hAnsi="Arial"/>
          <w:sz w:val="20"/>
        </w:rPr>
        <w:tab/>
        <w:t xml:space="preserve"> if (y == p)  {y = q;  x = b;}</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q)  {y = r;  x = c;}</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r)  {y = s;  x = d;}</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s)  {y = t;  x = e;}</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t)  {y = p;  x = a;}</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 pass 3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for (j = 0;  j &lt; 5; j ++) {</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for (l = 0;  l &lt; 8; l ++) {</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VR = distribute (VR,  F h,x,y,k,l);</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ab/>
      </w:r>
      <w:r w:rsidRPr="003C25A9">
        <w:rPr>
          <w:rFonts w:ascii="Arial" w:hAnsi="Arial"/>
          <w:sz w:val="20"/>
        </w:rPr>
        <w:tab/>
        <w:t xml:space="preserve"> if (y == p)  {y = q;  x = b;}</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q)  {y = r;  x = c;}</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r)  {y = s;  x = d;}</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s)  {y = t;  x = e;}</w:t>
      </w:r>
    </w:p>
    <w:p w:rsidR="005F5FF3" w:rsidRPr="003C25A9" w:rsidRDefault="005F5FF3" w:rsidP="00AA3913">
      <w:pPr>
        <w:bidi w:val="0"/>
        <w:spacing w:before="0" w:line="240" w:lineRule="auto"/>
        <w:rPr>
          <w:rFonts w:ascii="Arial" w:hAnsi="Arial"/>
          <w:sz w:val="20"/>
        </w:rPr>
      </w:pPr>
      <w:r w:rsidRPr="003C25A9">
        <w:rPr>
          <w:rFonts w:ascii="Arial" w:hAnsi="Arial"/>
          <w:sz w:val="20"/>
        </w:rPr>
        <w:tab/>
        <w:t xml:space="preserve">      else if (y == t)  {y = p;  x = a;}</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w:t>
      </w:r>
    </w:p>
    <w:p w:rsidR="005F5FF3" w:rsidRPr="003C25A9" w:rsidRDefault="005F5FF3" w:rsidP="00AA3913">
      <w:pPr>
        <w:bidi w:val="0"/>
        <w:spacing w:before="0" w:line="240" w:lineRule="auto"/>
        <w:rPr>
          <w:rFonts w:ascii="Arial" w:hAnsi="Arial"/>
          <w:sz w:val="20"/>
        </w:rPr>
      </w:pPr>
    </w:p>
    <w:p w:rsidR="005F5FF3" w:rsidRPr="003C25A9" w:rsidRDefault="005F5FF3" w:rsidP="00AA3913">
      <w:pPr>
        <w:bidi w:val="0"/>
        <w:spacing w:before="0" w:line="240" w:lineRule="auto"/>
        <w:rPr>
          <w:rFonts w:ascii="Arial" w:hAnsi="Arial"/>
          <w:sz w:val="20"/>
        </w:rPr>
      </w:pPr>
      <w:r w:rsidRPr="003C25A9">
        <w:rPr>
          <w:rFonts w:ascii="Arial" w:hAnsi="Arial"/>
          <w:sz w:val="20"/>
        </w:rPr>
        <w:t>where</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distribute (data 0, area 0) {         /* Distribute data 0 from MSB into empty area of area 0.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 The area 0 is filled starting from the MSB.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remain = (remaining_data);  /* Remaining_data are the data which are not distributed.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return (remain);</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connect (data 1, data 2 ) {</w:t>
      </w:r>
      <w:r w:rsidRPr="003C25A9">
        <w:rPr>
          <w:rFonts w:ascii="Arial" w:hAnsi="Arial"/>
          <w:sz w:val="20"/>
        </w:rPr>
        <w:tab/>
        <w:t xml:space="preserve">    /*  Connect the MSB of data 2 with the LSB of data 1.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data 3 = (connecting_data);  /*  Connecting_data are the data which are connected.  */</w:t>
      </w:r>
    </w:p>
    <w:p w:rsidR="005F5FF3" w:rsidRPr="003C25A9" w:rsidRDefault="005F5FF3" w:rsidP="00AA3913">
      <w:pPr>
        <w:bidi w:val="0"/>
        <w:spacing w:before="0" w:line="240" w:lineRule="auto"/>
        <w:rPr>
          <w:rFonts w:ascii="Arial" w:hAnsi="Arial"/>
          <w:sz w:val="20"/>
        </w:rPr>
      </w:pPr>
      <w:r w:rsidRPr="003C25A9">
        <w:rPr>
          <w:rFonts w:ascii="Arial" w:hAnsi="Arial"/>
          <w:sz w:val="20"/>
        </w:rPr>
        <w:tab/>
      </w:r>
      <w:r w:rsidRPr="003C25A9">
        <w:rPr>
          <w:rFonts w:ascii="Arial" w:hAnsi="Arial"/>
          <w:sz w:val="20"/>
        </w:rPr>
        <w:tab/>
      </w:r>
      <w:r w:rsidRPr="003C25A9">
        <w:rPr>
          <w:rFonts w:ascii="Arial" w:hAnsi="Arial"/>
          <w:sz w:val="20"/>
        </w:rPr>
        <w:tab/>
      </w:r>
      <w:r w:rsidRPr="003C25A9">
        <w:rPr>
          <w:rFonts w:ascii="Arial" w:hAnsi="Arial"/>
          <w:sz w:val="20"/>
        </w:rPr>
        <w:tab/>
        <w:t xml:space="preserve">    /*  data 2 with data 1.                                                       */</w:t>
      </w:r>
    </w:p>
    <w:p w:rsidR="005F5FF3" w:rsidRPr="003C25A9" w:rsidRDefault="005F5FF3" w:rsidP="00AA3913">
      <w:pPr>
        <w:bidi w:val="0"/>
        <w:spacing w:before="0" w:line="240" w:lineRule="auto"/>
        <w:rPr>
          <w:rFonts w:ascii="Arial" w:hAnsi="Arial"/>
          <w:sz w:val="20"/>
        </w:rPr>
      </w:pPr>
      <w:r w:rsidRPr="003C25A9">
        <w:rPr>
          <w:rFonts w:ascii="Arial" w:hAnsi="Arial"/>
          <w:sz w:val="20"/>
        </w:rPr>
        <w:t xml:space="preserve">          return (data3);</w:t>
      </w:r>
    </w:p>
    <w:p w:rsidR="005F5FF3" w:rsidRDefault="005F5FF3" w:rsidP="00AA3913">
      <w:pPr>
        <w:bidi w:val="0"/>
        <w:spacing w:before="0" w:line="240" w:lineRule="auto"/>
        <w:jc w:val="lowKashida"/>
        <w:rPr>
          <w:rtl/>
        </w:rPr>
      </w:pPr>
      <w:r w:rsidRPr="003C25A9">
        <w:rPr>
          <w:rFonts w:ascii="Arial" w:hAnsi="Arial"/>
          <w:sz w:val="20"/>
        </w:rPr>
        <w:t xml:space="preserve">     }</w:t>
      </w:r>
    </w:p>
    <w:p w:rsidR="005F5FF3" w:rsidRDefault="005F5FF3" w:rsidP="00AA3913">
      <w:pPr>
        <w:rPr>
          <w:rtl/>
        </w:rPr>
      </w:pPr>
      <w:r>
        <w:rPr>
          <w:rFonts w:hint="cs"/>
          <w:rtl/>
        </w:rPr>
        <w:t xml:space="preserve">ويتم تجاهل المعطيات المتبقية التي </w:t>
      </w:r>
      <w:r w:rsidR="007331E7">
        <w:rPr>
          <w:rFonts w:hint="cs"/>
          <w:rtl/>
        </w:rPr>
        <w:t>لا </w:t>
      </w:r>
      <w:r>
        <w:rPr>
          <w:rFonts w:hint="cs"/>
          <w:rtl/>
        </w:rPr>
        <w:t>يمكن توزيعها داخل الفراغ غير المستعمل من الفِدْرة الواسعة. وعليه عندما يجري إخفاء الخطأ في فِدْرة واسعة مضغوطة، يمكن أ</w:t>
      </w:r>
      <w:r w:rsidR="007331E7">
        <w:rPr>
          <w:rFonts w:hint="cs"/>
          <w:rtl/>
        </w:rPr>
        <w:t>لا </w:t>
      </w:r>
      <w:r>
        <w:rPr>
          <w:rFonts w:hint="cs"/>
          <w:rtl/>
        </w:rPr>
        <w:t xml:space="preserve">تستنسخ بعض المعطيات الموزّعة في المرحلة </w:t>
      </w:r>
      <w:r w:rsidR="00AA3913">
        <w:rPr>
          <w:rFonts w:hint="cs"/>
          <w:rtl/>
        </w:rPr>
        <w:t>الثالثة</w:t>
      </w:r>
      <w:r>
        <w:rPr>
          <w:rFonts w:hint="cs"/>
          <w:rtl/>
        </w:rPr>
        <w:t xml:space="preserve">. </w:t>
      </w:r>
    </w:p>
    <w:p w:rsidR="005F5FF3" w:rsidRDefault="005F5FF3" w:rsidP="006B2E73">
      <w:pPr>
        <w:rPr>
          <w:rtl/>
        </w:rPr>
      </w:pPr>
      <w:r>
        <w:rPr>
          <w:rFonts w:hint="cs"/>
          <w:rtl/>
        </w:rPr>
        <w:t>معالجة شفرة الخطأ الفيديوي</w:t>
      </w:r>
    </w:p>
    <w:p w:rsidR="005F5FF3" w:rsidRDefault="005F5FF3" w:rsidP="006B2E73">
      <w:pPr>
        <w:rPr>
          <w:rtl/>
        </w:rPr>
      </w:pPr>
      <w:r>
        <w:rPr>
          <w:rFonts w:hint="cs"/>
          <w:rtl/>
        </w:rPr>
        <w:t>عندما تكتشف أخطاء في فِدْرة واسعة مضغوطة، كانت قد نسخت وعولِجت في تصحيح الخطأ، ينبغي تبديل منطقة المعطيات المضغوطة التي تحتوي على هذه الأخطاء، بشفرة الخطأ الفيديوي. وتعيد هذه العملية وضع أول بايتتين من المعطيات في منطقة المعطيات المضغوطة مع الشفرة ك</w:t>
      </w:r>
      <w:r w:rsidR="007331E7">
        <w:rPr>
          <w:rFonts w:hint="cs"/>
          <w:rtl/>
        </w:rPr>
        <w:t>ما </w:t>
      </w:r>
      <w:r>
        <w:rPr>
          <w:rFonts w:hint="cs"/>
          <w:rtl/>
        </w:rPr>
        <w:t>يلي:</w:t>
      </w:r>
    </w:p>
    <w:p w:rsidR="009465C0" w:rsidRPr="003C25A9" w:rsidRDefault="009465C0" w:rsidP="002F7A77">
      <w:pPr>
        <w:bidi w:val="0"/>
      </w:pPr>
      <w:r w:rsidRPr="003C25A9">
        <w:t xml:space="preserve">             MSB</w:t>
      </w:r>
      <w:r w:rsidRPr="003C25A9">
        <w:tab/>
        <w:t xml:space="preserve">        </w:t>
      </w:r>
      <w:r w:rsidRPr="003C25A9">
        <w:tab/>
        <w:t>LSB</w:t>
      </w:r>
    </w:p>
    <w:p w:rsidR="009465C0" w:rsidRPr="003C25A9" w:rsidRDefault="009465C0" w:rsidP="009465C0">
      <w:pPr>
        <w:bidi w:val="0"/>
      </w:pPr>
      <w:r w:rsidRPr="003C25A9">
        <w:t xml:space="preserve">             1000000000000110b</w:t>
      </w:r>
    </w:p>
    <w:p w:rsidR="005F5FF3" w:rsidRDefault="005F5FF3" w:rsidP="00D154DC">
      <w:pPr>
        <w:rPr>
          <w:rtl/>
        </w:rPr>
      </w:pPr>
      <w:r>
        <w:rPr>
          <w:rFonts w:hint="cs"/>
          <w:rtl/>
        </w:rPr>
        <w:t xml:space="preserve">أول </w:t>
      </w:r>
      <w:r>
        <w:t>9</w:t>
      </w:r>
      <w:r>
        <w:rPr>
          <w:rFonts w:hint="cs"/>
          <w:rtl/>
        </w:rPr>
        <w:t xml:space="preserve"> بتات هي شفرة الخطأ </w:t>
      </w:r>
      <w:r>
        <w:t>DC</w:t>
      </w:r>
      <w:r>
        <w:rPr>
          <w:rFonts w:hint="cs"/>
          <w:rtl/>
        </w:rPr>
        <w:t xml:space="preserve">، والبتات الثلاث التالية هي معلومات عن الأسلوب </w:t>
      </w:r>
      <w:r>
        <w:t>DCT</w:t>
      </w:r>
      <w:r>
        <w:rPr>
          <w:rFonts w:hint="cs"/>
          <w:rtl/>
        </w:rPr>
        <w:t xml:space="preserve"> ورقم الصنف، وآخر </w:t>
      </w:r>
      <w:r>
        <w:t>4</w:t>
      </w:r>
      <w:r>
        <w:rPr>
          <w:rFonts w:hint="cs"/>
          <w:rtl/>
        </w:rPr>
        <w:t xml:space="preserve"> بتات هي نهاية الفِدْرة </w:t>
      </w:r>
      <w:r w:rsidR="00D154DC">
        <w:t>(EOB)</w:t>
      </w:r>
      <w:r>
        <w:rPr>
          <w:rFonts w:hint="cs"/>
          <w:rtl/>
        </w:rPr>
        <w:t xml:space="preserve"> ك</w:t>
      </w:r>
      <w:r w:rsidR="007331E7">
        <w:rPr>
          <w:rFonts w:hint="cs"/>
          <w:rtl/>
        </w:rPr>
        <w:t>ما </w:t>
      </w:r>
      <w:r>
        <w:rPr>
          <w:rFonts w:hint="cs"/>
          <w:rtl/>
        </w:rPr>
        <w:t xml:space="preserve">يرد في الشكل </w:t>
      </w:r>
      <w:r>
        <w:t>39</w:t>
      </w:r>
      <w:r>
        <w:rPr>
          <w:rFonts w:hint="cs"/>
          <w:rtl/>
        </w:rPr>
        <w:t>.</w:t>
      </w:r>
    </w:p>
    <w:p w:rsidR="005F5FF3" w:rsidRDefault="005F5FF3" w:rsidP="006B2E73">
      <w:pPr>
        <w:rPr>
          <w:rtl/>
        </w:rPr>
      </w:pPr>
      <w:r>
        <w:rPr>
          <w:rFonts w:hint="cs"/>
          <w:rtl/>
        </w:rPr>
        <w:t xml:space="preserve">عندما تكون الفِدَر الواسعة المضغوطة، بعد معالجة شفرة الخطأ، دخلاً في مفكك الشفرة الذي </w:t>
      </w:r>
      <w:r w:rsidR="007331E7">
        <w:rPr>
          <w:rFonts w:hint="cs"/>
          <w:rtl/>
        </w:rPr>
        <w:t>لا </w:t>
      </w:r>
      <w:r>
        <w:rPr>
          <w:rFonts w:hint="cs"/>
          <w:rtl/>
        </w:rPr>
        <w:t>يعمل مع شفرة الخطأ الفيديوي، ينبغي معالجة جميع المعطيات الواردة في هذه الفِدْرة الواسعة المضغوطة باعتبارها غير صالحة.</w:t>
      </w:r>
    </w:p>
    <w:p w:rsidR="00353243" w:rsidRDefault="00353243" w:rsidP="006B2E73">
      <w:pPr>
        <w:rPr>
          <w:rtl/>
        </w:rPr>
      </w:pPr>
    </w:p>
    <w:p w:rsidR="005F5FF3" w:rsidRDefault="005F5FF3" w:rsidP="001F2D50">
      <w:pPr>
        <w:pStyle w:val="FigureNo"/>
        <w:keepNext/>
        <w:rPr>
          <w:rtl/>
        </w:rPr>
      </w:pPr>
      <w:r>
        <w:rPr>
          <w:rFonts w:hint="cs"/>
          <w:rtl/>
        </w:rPr>
        <w:t>الش</w:t>
      </w:r>
      <w:r w:rsidR="002F7A77">
        <w:rPr>
          <w:rFonts w:hint="cs"/>
          <w:rtl/>
        </w:rPr>
        <w:t>ـ</w:t>
      </w:r>
      <w:r>
        <w:rPr>
          <w:rFonts w:hint="cs"/>
          <w:rtl/>
        </w:rPr>
        <w:t xml:space="preserve">كل </w:t>
      </w:r>
      <w:r>
        <w:t>38</w:t>
      </w:r>
    </w:p>
    <w:p w:rsidR="005F5FF3" w:rsidRPr="00AA56B8" w:rsidRDefault="005F5FF3" w:rsidP="001F2D50">
      <w:pPr>
        <w:pStyle w:val="FigureTitle"/>
        <w:keepNext/>
        <w:rPr>
          <w:rtl/>
        </w:rPr>
      </w:pPr>
      <w:r>
        <w:rPr>
          <w:rFonts w:hint="cs"/>
          <w:rtl/>
        </w:rPr>
        <w:t>ترتيبة قطعة فيديوية بعد خفض معدل البتات</w:t>
      </w:r>
    </w:p>
    <w:p w:rsidR="005F5FF3" w:rsidRDefault="005D3CF2" w:rsidP="005F5FF3">
      <w:pPr>
        <w:jc w:val="lowKashida"/>
        <w:rPr>
          <w:rtl/>
        </w:rPr>
      </w:pPr>
      <w:r>
        <w:rPr>
          <w:rtl/>
        </w:rPr>
      </w:r>
      <w:r>
        <w:pict>
          <v:group id="_x0000_s59940" editas="canvas" style="width:475.15pt;height:377.2pt;mso-position-horizontal-relative:char;mso-position-vertical-relative:line" coordorigin=",-12" coordsize="9503,7544">
            <o:lock v:ext="edit" aspectratio="t"/>
            <v:shape id="_x0000_s59939" type="#_x0000_t75" style="position:absolute;top:-12;width:9503;height:7544" o:preferrelative="f">
              <v:fill o:detectmouseclick="t"/>
              <v:path o:extrusionok="t" o:connecttype="none"/>
              <o:lock v:ext="edit" text="t"/>
            </v:shape>
            <v:group id="_x0000_s76926" style="position:absolute;left:1109;top:-12;width:8322;height:7523" coordorigin="1109,-12" coordsize="8322,7523">
              <v:rect id="_x0000_s59941" style="position:absolute;left:8936;top:7262;width:467;height:249;mso-wrap-style:none;v-text-anchor:top" o:regroupid="20" filled="f" stroked="f">
                <v:textbox style="mso-fit-shape-to-text:t" inset="0,0,0,0">
                  <w:txbxContent>
                    <w:p w:rsidR="00F65EEF" w:rsidRDefault="00F65EEF">
                      <w:r>
                        <w:rPr>
                          <w:rFonts w:cs="Times New Roman"/>
                          <w:color w:val="24211D"/>
                          <w:sz w:val="14"/>
                          <w:szCs w:val="14"/>
                        </w:rPr>
                        <w:t>1620-38</w:t>
                      </w:r>
                    </w:p>
                  </w:txbxContent>
                </v:textbox>
              </v:rect>
              <v:line id="_x0000_s59942" style="position:absolute" from="1374,6699" to="1375,7034" o:regroupid="20" strokecolor="#24282b" strokeweight="0"/>
              <v:line id="_x0000_s59943" style="position:absolute" from="2411,6699" to="2412,7034" o:regroupid="20" strokecolor="#24282b" strokeweight="0"/>
              <v:line id="_x0000_s59944" style="position:absolute" from="3436,6699" to="3437,7034" o:regroupid="20" strokecolor="#24282b" strokeweight="0"/>
              <v:line id="_x0000_s59945" style="position:absolute" from="4473,6699" to="4474,7034" o:regroupid="20" strokecolor="#24282b" strokeweight="0"/>
              <v:line id="_x0000_s59946" style="position:absolute" from="5498,6699" to="5499,7034" o:regroupid="20" strokecolor="#24282b" strokeweight="0"/>
              <v:line id="_x0000_s59947" style="position:absolute" from="6536,6699" to="6537,7034" o:regroupid="20" strokecolor="#24282b" strokeweight="0"/>
              <v:line id="_x0000_s59948" style="position:absolute" from="7573,6699" to="7574,7034" o:regroupid="20" strokecolor="#24282b" strokeweight="0"/>
              <v:line id="_x0000_s59949" style="position:absolute" from="8501,6699" to="8502,7034" o:regroupid="20" strokecolor="#24282b" strokeweight="0"/>
              <v:line id="_x0000_s59950" style="position:absolute" from="9430,6699" to="9431,7034" o:regroupid="20" strokecolor="#24282b" strokeweight="0"/>
              <v:line id="_x0000_s59951" style="position:absolute" from="1109,5471" to="9406,5472" o:regroupid="20" strokecolor="#24282b" strokeweight="0"/>
              <v:line id="_x0000_s59952" style="position:absolute" from="2411,476" to="2412,6672" o:regroupid="20" strokecolor="#24282b" strokeweight="0"/>
              <v:line id="_x0000_s59953" style="position:absolute" from="3436,476" to="3437,6672" o:regroupid="20" strokecolor="#24282b" strokeweight="0"/>
              <v:line id="_x0000_s59954" style="position:absolute" from="4473,487" to="4474,6683" o:regroupid="20" strokecolor="#24282b" strokeweight="0"/>
              <v:line id="_x0000_s59955" style="position:absolute" from="5498,476" to="5499,6672" o:regroupid="20" strokecolor="#24282b" strokeweight="0"/>
              <v:line id="_x0000_s59956" style="position:absolute" from="6536,476" to="6537,6672" o:regroupid="20" strokecolor="#24282b" strokeweight="0"/>
              <v:line id="_x0000_s59957" style="position:absolute" from="7573,476" to="7574,6672" o:regroupid="20" strokecolor="#24282b" strokeweight="0"/>
              <v:line id="_x0000_s59958" style="position:absolute" from="8501,476" to="8502,6672" o:regroupid="20" strokecolor="#24282b" strokeweight="0"/>
              <v:line id="_x0000_s59959" style="position:absolute" from="1109,1143" to="1362,1144" o:regroupid="20" strokecolor="#24282b" strokeweight="0"/>
              <v:line id="_x0000_s59960" style="position:absolute" from="1109,2377" to="1362,2378" o:regroupid="20" strokecolor="#24282b" strokeweight="0"/>
              <v:line id="_x0000_s59961" style="position:absolute" from="1109,3602" to="1362,3603" o:regroupid="20" strokecolor="#24282b" strokeweight="0"/>
              <v:line id="_x0000_s59962" style="position:absolute" from="1109,1744" to="9406,1745" o:regroupid="20" strokecolor="#24282b" strokeweight="0"/>
              <v:line id="_x0000_s59963" style="position:absolute" from="1109,2989" to="9406,2990" o:regroupid="20" strokecolor="#24282b" strokeweight="0"/>
              <v:line id="_x0000_s59964" style="position:absolute" from="1109,4235" to="9406,4236" o:regroupid="20" strokecolor="#24282b" strokeweight="0"/>
              <v:rect id="_x0000_s59965" style="position:absolute;left:1699;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66" style="position:absolute;left:1736;top:147;width:54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67" style="position:absolute;left:2290;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line id="_x0000_s59968" style="position:absolute" from="1374,6982" to="2411,6983" o:regroupid="20" strokecolor="#24282b" strokeweight="0"/>
              <v:shape id="_x0000_s59969" style="position:absolute;left:1374;top:6890;width:108;height:96" coordsize="9,8" o:regroupid="20" path="m9,l,4,9,8e" filled="f" strokecolor="#24282b" strokeweight="0">
                <v:path arrowok="t"/>
              </v:shape>
              <v:shape id="_x0000_s59970" style="position:absolute;left:2302;top:6890;width:109;height:96" coordsize="9,8" o:regroupid="20" path="m,8l9,4,,e" filled="f" strokecolor="#24282b" strokeweight="0">
                <v:path arrowok="t"/>
              </v:shape>
              <v:line id="_x0000_s59971" style="position:absolute" from="2411,6982" to="3436,6983" o:regroupid="20" strokecolor="#24282b" strokeweight="0"/>
              <v:shape id="_x0000_s59972" style="position:absolute;left:2411;top:6890;width:97;height:96" coordsize="8,8" o:regroupid="20" path="m8,l,4,8,8e" filled="f" strokecolor="#24282b" strokeweight="0">
                <v:path arrowok="t"/>
              </v:shape>
              <v:shape id="_x0000_s59973" style="position:absolute;left:3328;top:6890;width:108;height:96" coordsize="9,8" o:regroupid="20" path="m,8l9,4,,e" filled="f" strokecolor="#24282b" strokeweight="0">
                <v:path arrowok="t"/>
              </v:shape>
              <v:line id="_x0000_s59974" style="position:absolute" from="3448,6982" to="4473,6983" o:regroupid="20" strokecolor="#24282b" strokeweight="0"/>
              <v:shape id="_x0000_s59975" style="position:absolute;left:3448;top:6890;width:97;height:96" coordsize="8,8" o:regroupid="20" path="m8,l,4,8,8e" filled="f" strokecolor="#24282b" strokeweight="0">
                <v:path arrowok="t"/>
              </v:shape>
              <v:shape id="_x0000_s59976" style="position:absolute;left:4377;top:6890;width:96;height:96" coordsize="8,8" o:regroupid="20" path="m,8l8,4,,e" filled="f" strokecolor="#24282b" strokeweight="0">
                <v:path arrowok="t"/>
              </v:shape>
              <v:line id="_x0000_s59977" style="position:absolute" from="4484,6982" to="5509,6983" o:regroupid="20" strokecolor="#24282b" strokeweight="0"/>
              <v:shape id="_x0000_s59978" style="position:absolute;left:4473;top:6890;width:109;height:96" coordsize="9,8" o:regroupid="20" path="m9,l,4,9,8e" filled="f" strokecolor="#24282b" strokeweight="0">
                <v:path arrowok="t"/>
              </v:shape>
              <v:shape id="_x0000_s59979" style="position:absolute;left:5402;top:6890;width:96;height:96" coordsize="8,8" o:regroupid="20" path="m,8l8,4,,e" filled="f" strokecolor="#24282b" strokeweight="0">
                <v:path arrowok="t"/>
              </v:shape>
              <v:line id="_x0000_s59980" style="position:absolute" from="5509,6982" to="6547,6983" o:regroupid="20" strokecolor="#24282b" strokeweight="0"/>
              <v:shape id="_x0000_s59981" style="position:absolute;left:5498;top:6890;width:109;height:96" coordsize="9,8" o:regroupid="20" path="m9,l,4,9,8e" filled="f" strokecolor="#24282b" strokeweight="0">
                <v:path arrowok="t"/>
              </v:shape>
              <v:shape id="_x0000_s59982" style="position:absolute;left:6427;top:6890;width:109;height:96" coordsize="9,8" o:regroupid="20" path="m,8l9,4,,e" filled="f" strokecolor="#24282b" strokeweight="0">
                <v:path arrowok="t"/>
              </v:shape>
              <v:line id="_x0000_s59983" style="position:absolute" from="6548,6982" to="7573,6983" o:regroupid="20" strokecolor="#24282b" strokeweight="0"/>
              <v:shape id="_x0000_s59984" style="position:absolute;left:6548;top:6890;width:96;height:96" coordsize="8,8" o:regroupid="20" path="m8,l,4,8,8e" filled="f" strokecolor="#24282b" strokeweight="0">
                <v:path arrowok="t"/>
              </v:shape>
              <v:shape id="_x0000_s59985" style="position:absolute;left:7452;top:6890;width:121;height:96" coordsize="10,8" o:regroupid="20" path="m,8l10,4,,e" filled="f" strokecolor="#24282b" strokeweight="0">
                <v:path arrowok="t"/>
              </v:shape>
              <v:line id="_x0000_s59986" style="position:absolute" from="7573,6982" to="8477,6983" o:regroupid="20" strokecolor="#24282b" strokeweight="0"/>
              <v:shape id="_x0000_s59987" style="position:absolute;left:7573;top:6890;width:96;height:96" coordsize="8,8" o:regroupid="20" path="m8,l,4,8,8e" filled="f" strokecolor="#24282b" strokeweight="0">
                <v:path arrowok="t"/>
              </v:shape>
              <v:shape id="_x0000_s59988" style="position:absolute;left:8381;top:6890;width:96;height:96" coordsize="8,8" o:regroupid="20" path="m,8l8,4,,e" filled="f" strokecolor="#24282b" strokeweight="0">
                <v:path arrowok="t"/>
              </v:shape>
              <v:line id="_x0000_s59989" style="position:absolute" from="8501,6993" to="9406,6994" o:regroupid="20" strokecolor="#24282b" strokeweight="0"/>
              <v:shape id="_x0000_s59990" style="position:absolute;left:8501;top:6890;width:97;height:96" coordsize="8,8" o:regroupid="20" path="m8,l,4,8,8e" filled="f" strokecolor="#24282b" strokeweight="0">
                <v:path arrowok="t"/>
              </v:shape>
              <v:shape id="_x0000_s59991" style="position:absolute;left:9309;top:6890;width:97;height:96" coordsize="8,8" o:regroupid="20" path="m,8l8,4,,e" filled="f" strokecolor="#24282b" strokeweight="0">
                <v:path arrowok="t"/>
              </v:shape>
              <v:rect id="_x0000_s59992" style="position:absolute;left:1109;top:498;width:8321;height:6220" o:regroupid="20" filled="f" strokecolor="#24282b" strokeweight="0"/>
              <v:rect id="_x0000_s59993" style="position:absolute;left:2737;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94" style="position:absolute;left:2785;top:147;width:54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95" style="position:absolute;left:3328;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96" style="position:absolute;left:3750;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97" style="position:absolute;left:3786;top:147;width:54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98" style="position:absolute;left:4341;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59999" style="position:absolute;left:4775;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0" style="position:absolute;left:4835;top:147;width:54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1" style="position:absolute;left:5366;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2" style="position:absolute;left:6825;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3" style="position:absolute;left:6861;top:147;width:54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4" style="position:absolute;left:7416;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5" style="position:absolute;left:5824;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6" style="position:absolute;left:5860;top:147;width:54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7" style="position:absolute;left:6415;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8" style="position:absolute;left:7850;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09" style="position:absolute;left:7886;top:147;width:36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10" style="position:absolute;left:8248;top:180;width:18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11" style="position:absolute;left:8743;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12" style="position:absolute;left:8803;top:147;width:36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rect id="_x0000_s60013" style="position:absolute;left:9153;top:180;width:51;height:286;mso-wrap-style:none;v-text-anchor:top" o:regroupid="20" filled="f" stroked="f">
                <v:textbox style="mso-fit-shape-to-text:t" inset="0,0,0,0">
                  <w:txbxContent>
                    <w:p w:rsidR="00F65EEF" w:rsidRDefault="00F65EEF">
                      <w:r>
                        <w:rPr>
                          <w:rFonts w:ascii="Arial" w:hAnsi="Arial" w:cs="Arial"/>
                          <w:color w:val="24282B"/>
                          <w:sz w:val="18"/>
                          <w:szCs w:val="18"/>
                        </w:rPr>
                        <w:t>.</w:t>
                      </w:r>
                    </w:p>
                  </w:txbxContent>
                </v:textbox>
              </v:rect>
              <v:line id="_x0000_s60014" style="position:absolute" from="1109,6083" to="1362,6084" o:regroupid="20" strokecolor="#24282b" strokeweight="0"/>
              <v:line id="_x0000_s60015" style="position:absolute" from="1109,4847" to="1362,4848" o:regroupid="20" strokecolor="#24282b" strokeweight="0"/>
              <v:line id="_x0000_s60016" style="position:absolute" from="1374,476" to="1375,6672" o:regroupid="20" strokecolor="#24282b" strokeweight="0"/>
              <v:rect id="_x0000_s60017" style="position:absolute;left:7657;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18" style="position:absolute;left:7814;top:2217;width:614;height:267;mso-wrap-style:none;v-text-anchor:top" o:regroupid="20" filled="f" stroked="f">
                <v:textbox style="mso-fit-shape-to-text:t" inset="0,0,0,0">
                  <w:txbxContent>
                    <w:p w:rsidR="00F65EEF" w:rsidRDefault="00F65EEF">
                      <w:r>
                        <w:rPr>
                          <w:rFonts w:ascii="Arial" w:hAnsi="Arial" w:cs="Arial"/>
                          <w:color w:val="24282B"/>
                          <w:sz w:val="16"/>
                          <w:szCs w:val="16"/>
                        </w:rPr>
                        <w:t>h,b,q,k,6</w:t>
                      </w:r>
                    </w:p>
                  </w:txbxContent>
                </v:textbox>
              </v:rect>
              <v:rect id="_x0000_s60019" style="position:absolute;left:8598;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20" style="position:absolute;left:8779;top:2217;width:614;height:267;mso-wrap-style:none;v-text-anchor:top" o:regroupid="20" filled="f" stroked="f">
                <v:textbox style="mso-fit-shape-to-text:t" inset="0,0,0,0">
                  <w:txbxContent>
                    <w:p w:rsidR="00F65EEF" w:rsidRDefault="00F65EEF">
                      <w:r>
                        <w:rPr>
                          <w:rFonts w:ascii="Arial" w:hAnsi="Arial" w:cs="Arial"/>
                          <w:color w:val="24282B"/>
                          <w:sz w:val="16"/>
                          <w:szCs w:val="16"/>
                        </w:rPr>
                        <w:t>h,b,q,k,7</w:t>
                      </w:r>
                    </w:p>
                  </w:txbxContent>
                </v:textbox>
              </v:rect>
              <v:rect id="_x0000_s60021" style="position:absolute;left:2544;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22" style="position:absolute;left:2700;top:2217;width:614;height:267;mso-wrap-style:none;v-text-anchor:top" o:regroupid="20" filled="f" stroked="f">
                <v:textbox style="mso-fit-shape-to-text:t" inset="0,0,0,0">
                  <w:txbxContent>
                    <w:p w:rsidR="00F65EEF" w:rsidRDefault="00F65EEF">
                      <w:r>
                        <w:rPr>
                          <w:rFonts w:ascii="Arial" w:hAnsi="Arial" w:cs="Arial"/>
                          <w:color w:val="24282B"/>
                          <w:sz w:val="16"/>
                          <w:szCs w:val="16"/>
                        </w:rPr>
                        <w:t>h,b,q,k,1</w:t>
                      </w:r>
                    </w:p>
                  </w:txbxContent>
                </v:textbox>
              </v:rect>
              <v:rect id="_x0000_s60023" style="position:absolute;left:3569;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24" style="position:absolute;left:3750;top:2217;width:614;height:267;mso-wrap-style:none;v-text-anchor:top" o:regroupid="20" filled="f" stroked="f">
                <v:textbox style="mso-fit-shape-to-text:t" inset="0,0,0,0">
                  <w:txbxContent>
                    <w:p w:rsidR="00F65EEF" w:rsidRDefault="00F65EEF">
                      <w:r>
                        <w:rPr>
                          <w:rFonts w:ascii="Arial" w:hAnsi="Arial" w:cs="Arial"/>
                          <w:color w:val="24282B"/>
                          <w:sz w:val="16"/>
                          <w:szCs w:val="16"/>
                        </w:rPr>
                        <w:t>h,b,q,k,2</w:t>
                      </w:r>
                    </w:p>
                  </w:txbxContent>
                </v:textbox>
              </v:rect>
              <v:rect id="_x0000_s60025" style="position:absolute;left:4618;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26" style="position:absolute;left:4775;top:2217;width:614;height:267;mso-wrap-style:none;v-text-anchor:top" o:regroupid="20" filled="f" stroked="f">
                <v:textbox style="mso-fit-shape-to-text:t" inset="0,0,0,0">
                  <w:txbxContent>
                    <w:p w:rsidR="00F65EEF" w:rsidRDefault="00F65EEF">
                      <w:r>
                        <w:rPr>
                          <w:rFonts w:ascii="Arial" w:hAnsi="Arial" w:cs="Arial"/>
                          <w:color w:val="24282B"/>
                          <w:sz w:val="16"/>
                          <w:szCs w:val="16"/>
                        </w:rPr>
                        <w:t>h,b,q,k,3</w:t>
                      </w:r>
                    </w:p>
                  </w:txbxContent>
                </v:textbox>
              </v:rect>
              <v:rect id="_x0000_s60027" style="position:absolute;left:5643;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28" style="position:absolute;left:5800;top:2217;width:134;height:267;mso-wrap-style:none;v-text-anchor:top" o:regroupid="20" filled="f" stroked="f">
                <v:textbox style="mso-fit-shape-to-text:t" inset="0,0,0,0">
                  <w:txbxContent>
                    <w:p w:rsidR="00F65EEF" w:rsidRDefault="00F65EEF">
                      <w:r>
                        <w:rPr>
                          <w:rFonts w:ascii="Arial" w:hAnsi="Arial" w:cs="Arial"/>
                          <w:color w:val="24282B"/>
                          <w:sz w:val="16"/>
                          <w:szCs w:val="16"/>
                        </w:rPr>
                        <w:t>h,</w:t>
                      </w:r>
                    </w:p>
                  </w:txbxContent>
                </v:textbox>
              </v:rect>
              <v:rect id="_x0000_s60029" style="position:absolute;left:5921;top:2217;width:481;height:267;mso-wrap-style:none;v-text-anchor:top" o:regroupid="20" filled="f" stroked="f">
                <v:textbox style="mso-fit-shape-to-text:t" inset="0,0,0,0">
                  <w:txbxContent>
                    <w:p w:rsidR="00F65EEF" w:rsidRDefault="00F65EEF">
                      <w:r>
                        <w:rPr>
                          <w:rFonts w:ascii="Arial" w:hAnsi="Arial" w:cs="Arial"/>
                          <w:color w:val="24282B"/>
                          <w:sz w:val="16"/>
                          <w:szCs w:val="16"/>
                        </w:rPr>
                        <w:t>b,q,k,4</w:t>
                      </w:r>
                    </w:p>
                  </w:txbxContent>
                </v:textbox>
              </v:rect>
              <v:rect id="_x0000_s60030" style="position:absolute;left:6668;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31" style="position:absolute;left:6825;top:2217;width:614;height:267;mso-wrap-style:none;v-text-anchor:top" o:regroupid="20" filled="f" stroked="f">
                <v:textbox style="mso-fit-shape-to-text:t" inset="0,0,0,0">
                  <w:txbxContent>
                    <w:p w:rsidR="00F65EEF" w:rsidRDefault="00F65EEF">
                      <w:r>
                        <w:rPr>
                          <w:rFonts w:ascii="Arial" w:hAnsi="Arial" w:cs="Arial"/>
                          <w:color w:val="24282B"/>
                          <w:sz w:val="16"/>
                          <w:szCs w:val="16"/>
                        </w:rPr>
                        <w:t>h,b,q,k,5</w:t>
                      </w:r>
                    </w:p>
                  </w:txbxContent>
                </v:textbox>
              </v:rect>
              <v:rect id="_x0000_s60032" style="position:absolute;left:1494;top:2193;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33" style="position:absolute;left:1651;top:2217;width:614;height:267;mso-wrap-style:none;v-text-anchor:top" o:regroupid="20" filled="f" stroked="f">
                <v:textbox style="mso-fit-shape-to-text:t" inset="0,0,0,0">
                  <w:txbxContent>
                    <w:p w:rsidR="00F65EEF" w:rsidRDefault="00F65EEF">
                      <w:r>
                        <w:rPr>
                          <w:rFonts w:ascii="Arial" w:hAnsi="Arial" w:cs="Arial"/>
                          <w:color w:val="24282B"/>
                          <w:sz w:val="16"/>
                          <w:szCs w:val="16"/>
                        </w:rPr>
                        <w:t>h,b,q,k,0</w:t>
                      </w:r>
                    </w:p>
                  </w:txbxContent>
                </v:textbox>
              </v:rect>
              <v:rect id="_x0000_s60034" style="position:absolute;left:7657;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35" style="position:absolute;left:7814;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h,c,r,k,6</w:t>
                      </w:r>
                    </w:p>
                  </w:txbxContent>
                </v:textbox>
              </v:rect>
              <v:rect id="_x0000_s60036" style="position:absolute;left:8598;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37" style="position:absolute;left:8779;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h,c,r,k,7</w:t>
                      </w:r>
                    </w:p>
                  </w:txbxContent>
                </v:textbox>
              </v:rect>
              <v:rect id="_x0000_s60038" style="position:absolute;left:2544;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39" style="position:absolute;left:2700;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h,c,r,k,1</w:t>
                      </w:r>
                    </w:p>
                  </w:txbxContent>
                </v:textbox>
              </v:rect>
              <v:rect id="_x0000_s60040" style="position:absolute;left:3569;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41" style="position:absolute;left:3750;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h,c,r,k,2</w:t>
                      </w:r>
                    </w:p>
                  </w:txbxContent>
                </v:textbox>
              </v:rect>
              <v:rect id="_x0000_s60042" style="position:absolute;left:4618;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43" style="position:absolute;left:4775;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h,c,r,k,3</w:t>
                      </w:r>
                    </w:p>
                  </w:txbxContent>
                </v:textbox>
              </v:rect>
              <v:rect id="_x0000_s60044" style="position:absolute;left:5643;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45" style="position:absolute;left:5800;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h,c,r,k,4</w:t>
                      </w:r>
                    </w:p>
                  </w:txbxContent>
                </v:textbox>
              </v:rect>
              <v:rect id="_x0000_s60046" style="position:absolute;left:6668;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47" style="position:absolute;left:6825;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h,c,r,k,5</w:t>
                      </w:r>
                    </w:p>
                  </w:txbxContent>
                </v:textbox>
              </v:rect>
              <v:rect id="_x0000_s60048" style="position:absolute;left:1494;top:345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49" style="position:absolute;left:1651;top:3487;width:570;height:267;mso-wrap-style:none;v-text-anchor:top" o:regroupid="20" filled="f" stroked="f">
                <v:textbox style="mso-fit-shape-to-text:t" inset="0,0,0,0">
                  <w:txbxContent>
                    <w:p w:rsidR="00F65EEF" w:rsidRDefault="00F65EEF">
                      <w:r>
                        <w:rPr>
                          <w:rFonts w:ascii="Arial" w:hAnsi="Arial" w:cs="Arial"/>
                          <w:color w:val="24282B"/>
                          <w:sz w:val="16"/>
                          <w:szCs w:val="16"/>
                        </w:rPr>
                        <w:t>h,c,r,k,0</w:t>
                      </w:r>
                    </w:p>
                  </w:txbxContent>
                </v:textbox>
              </v:rect>
              <v:rect id="_x0000_s60050" style="position:absolute;left:7657;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51" style="position:absolute;left:7814;top:4721;width:605;height:267;mso-wrap-style:none;v-text-anchor:top" o:regroupid="20" filled="f" stroked="f">
                <v:textbox style="mso-fit-shape-to-text:t" inset="0,0,0,0">
                  <w:txbxContent>
                    <w:p w:rsidR="00F65EEF" w:rsidRDefault="00F65EEF">
                      <w:r>
                        <w:rPr>
                          <w:rFonts w:ascii="Arial" w:hAnsi="Arial" w:cs="Arial"/>
                          <w:color w:val="24282B"/>
                          <w:sz w:val="16"/>
                          <w:szCs w:val="16"/>
                        </w:rPr>
                        <w:t>h,d,s,k,6</w:t>
                      </w:r>
                    </w:p>
                  </w:txbxContent>
                </v:textbox>
              </v:rect>
              <v:rect id="_x0000_s60052" style="position:absolute;left:8598;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53" style="position:absolute;left:8779;top:4721;width:605;height:267;mso-wrap-style:none;v-text-anchor:top" o:regroupid="20" filled="f" stroked="f">
                <v:textbox style="mso-fit-shape-to-text:t" inset="0,0,0,0">
                  <w:txbxContent>
                    <w:p w:rsidR="00F65EEF" w:rsidRDefault="00F65EEF">
                      <w:r>
                        <w:rPr>
                          <w:rFonts w:ascii="Arial" w:hAnsi="Arial" w:cs="Arial"/>
                          <w:color w:val="24282B"/>
                          <w:sz w:val="16"/>
                          <w:szCs w:val="16"/>
                        </w:rPr>
                        <w:t>h,d,s,k,7</w:t>
                      </w:r>
                    </w:p>
                  </w:txbxContent>
                </v:textbox>
              </v:rect>
              <v:rect id="_x0000_s60054" style="position:absolute;left:2544;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55" style="position:absolute;left:2700;top:4721;width:605;height:267;mso-wrap-style:none;v-text-anchor:top" o:regroupid="20" filled="f" stroked="f">
                <v:textbox style="mso-fit-shape-to-text:t" inset="0,0,0,0">
                  <w:txbxContent>
                    <w:p w:rsidR="00F65EEF" w:rsidRDefault="00F65EEF">
                      <w:r>
                        <w:rPr>
                          <w:rFonts w:ascii="Arial" w:hAnsi="Arial" w:cs="Arial"/>
                          <w:color w:val="24282B"/>
                          <w:sz w:val="16"/>
                          <w:szCs w:val="16"/>
                        </w:rPr>
                        <w:t>h,d,s,k,1</w:t>
                      </w:r>
                    </w:p>
                  </w:txbxContent>
                </v:textbox>
              </v:rect>
              <v:rect id="_x0000_s60056" style="position:absolute;left:3569;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57" style="position:absolute;left:3750;top:4721;width:605;height:267;mso-wrap-style:none;v-text-anchor:top" o:regroupid="20" filled="f" stroked="f">
                <v:textbox style="mso-fit-shape-to-text:t" inset="0,0,0,0">
                  <w:txbxContent>
                    <w:p w:rsidR="00F65EEF" w:rsidRDefault="00F65EEF">
                      <w:r>
                        <w:rPr>
                          <w:rFonts w:ascii="Arial" w:hAnsi="Arial" w:cs="Arial"/>
                          <w:color w:val="24282B"/>
                          <w:sz w:val="16"/>
                          <w:szCs w:val="16"/>
                        </w:rPr>
                        <w:t>h,d,s,k,2</w:t>
                      </w:r>
                    </w:p>
                  </w:txbxContent>
                </v:textbox>
              </v:rect>
              <v:rect id="_x0000_s60058" style="position:absolute;left:4618;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59" style="position:absolute;left:4775;top:4721;width:605;height:267;mso-wrap-style:none;v-text-anchor:top" o:regroupid="20" filled="f" stroked="f">
                <v:textbox style="mso-fit-shape-to-text:t" inset="0,0,0,0">
                  <w:txbxContent>
                    <w:p w:rsidR="00F65EEF" w:rsidRDefault="00F65EEF">
                      <w:r>
                        <w:rPr>
                          <w:rFonts w:ascii="Arial" w:hAnsi="Arial" w:cs="Arial"/>
                          <w:color w:val="24282B"/>
                          <w:sz w:val="16"/>
                          <w:szCs w:val="16"/>
                        </w:rPr>
                        <w:t>h,d,s,k,3</w:t>
                      </w:r>
                    </w:p>
                  </w:txbxContent>
                </v:textbox>
              </v:rect>
              <v:rect id="_x0000_s60060" style="position:absolute;left:5643;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61" style="position:absolute;left:5800;top:4721;width:605;height:267;mso-wrap-style:none;v-text-anchor:top" o:regroupid="20" filled="f" stroked="f">
                <v:textbox style="mso-fit-shape-to-text:t" inset="0,0,0,0">
                  <w:txbxContent>
                    <w:p w:rsidR="00F65EEF" w:rsidRDefault="00F65EEF">
                      <w:r>
                        <w:rPr>
                          <w:rFonts w:ascii="Arial" w:hAnsi="Arial" w:cs="Arial"/>
                          <w:color w:val="24282B"/>
                          <w:sz w:val="16"/>
                          <w:szCs w:val="16"/>
                        </w:rPr>
                        <w:t>h,d,s,k,4</w:t>
                      </w:r>
                    </w:p>
                  </w:txbxContent>
                </v:textbox>
              </v:rect>
              <v:rect id="_x0000_s60062" style="position:absolute;left:6668;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63" style="position:absolute;left:6825;top:4721;width:223;height:267;mso-wrap-style:none;v-text-anchor:top" o:regroupid="20" filled="f" stroked="f">
                <v:textbox style="mso-fit-shape-to-text:t" inset="0,0,0,0">
                  <w:txbxContent>
                    <w:p w:rsidR="00F65EEF" w:rsidRDefault="00F65EEF">
                      <w:r>
                        <w:rPr>
                          <w:rFonts w:ascii="Arial" w:hAnsi="Arial" w:cs="Arial"/>
                          <w:color w:val="24282B"/>
                          <w:sz w:val="16"/>
                          <w:szCs w:val="16"/>
                        </w:rPr>
                        <w:t>h,d</w:t>
                      </w:r>
                    </w:p>
                  </w:txbxContent>
                </v:textbox>
              </v:rect>
              <v:rect id="_x0000_s60064" style="position:absolute;left:7042;top:4721;width:383;height:267;mso-wrap-style:none;v-text-anchor:top" o:regroupid="20" filled="f" stroked="f">
                <v:textbox style="mso-fit-shape-to-text:t" inset="0,0,0,0">
                  <w:txbxContent>
                    <w:p w:rsidR="00F65EEF" w:rsidRDefault="00F65EEF">
                      <w:r>
                        <w:rPr>
                          <w:rFonts w:ascii="Arial" w:hAnsi="Arial" w:cs="Arial"/>
                          <w:color w:val="24282B"/>
                          <w:sz w:val="16"/>
                          <w:szCs w:val="16"/>
                        </w:rPr>
                        <w:t>,s,k,5</w:t>
                      </w:r>
                    </w:p>
                  </w:txbxContent>
                </v:textbox>
              </v:rect>
              <v:rect id="_x0000_s60065" style="position:absolute;left:1494;top:4685;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66" style="position:absolute;left:1651;top:4721;width:605;height:267;mso-wrap-style:none;v-text-anchor:top" o:regroupid="20" filled="f" stroked="f">
                <v:textbox style="mso-fit-shape-to-text:t" inset="0,0,0,0">
                  <w:txbxContent>
                    <w:p w:rsidR="00F65EEF" w:rsidRDefault="00F65EEF">
                      <w:r>
                        <w:rPr>
                          <w:rFonts w:ascii="Arial" w:hAnsi="Arial" w:cs="Arial"/>
                          <w:color w:val="24282B"/>
                          <w:sz w:val="16"/>
                          <w:szCs w:val="16"/>
                        </w:rPr>
                        <w:t>h,d,s,k,0</w:t>
                      </w:r>
                    </w:p>
                  </w:txbxContent>
                </v:textbox>
              </v:rect>
              <v:rect id="_x0000_s60067" style="position:absolute;left:7657;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68" style="position:absolute;left:7814;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h,e,t,k,6</w:t>
                      </w:r>
                    </w:p>
                  </w:txbxContent>
                </v:textbox>
              </v:rect>
              <v:rect id="_x0000_s60069" style="position:absolute;left:8598;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70" style="position:absolute;left:8779;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h,e,t,k,7</w:t>
                      </w:r>
                    </w:p>
                  </w:txbxContent>
                </v:textbox>
              </v:rect>
              <v:rect id="_x0000_s60071" style="position:absolute;left:2544;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72" style="position:absolute;left:2700;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h,e,t,k,1</w:t>
                      </w:r>
                    </w:p>
                  </w:txbxContent>
                </v:textbox>
              </v:rect>
              <v:rect id="_x0000_s60073" style="position:absolute;left:3569;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74" style="position:absolute;left:3750;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h,e,t,k,2</w:t>
                      </w:r>
                    </w:p>
                  </w:txbxContent>
                </v:textbox>
              </v:rect>
              <v:rect id="_x0000_s60075" style="position:absolute;left:4618;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76" style="position:absolute;left:4775;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h,e,t,k,3</w:t>
                      </w:r>
                    </w:p>
                  </w:txbxContent>
                </v:textbox>
              </v:rect>
              <v:rect id="_x0000_s60077" style="position:absolute;left:5643;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78" style="position:absolute;left:5800;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h,e,t,k,4</w:t>
                      </w:r>
                    </w:p>
                  </w:txbxContent>
                </v:textbox>
              </v:rect>
              <v:rect id="_x0000_s60079" style="position:absolute;left:6668;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80" style="position:absolute;left:6825;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h,e,t,k,5</w:t>
                      </w:r>
                    </w:p>
                  </w:txbxContent>
                </v:textbox>
              </v:rect>
              <v:rect id="_x0000_s60081" style="position:absolute;left:1494;top:5931;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82" style="position:absolute;left:1651;top:5967;width:570;height:267;mso-wrap-style:none;v-text-anchor:top" o:regroupid="20" filled="f" stroked="f">
                <v:textbox style="mso-fit-shape-to-text:t" inset="0,0,0,0">
                  <w:txbxContent>
                    <w:p w:rsidR="00F65EEF" w:rsidRDefault="00F65EEF">
                      <w:r>
                        <w:rPr>
                          <w:rFonts w:ascii="Arial" w:hAnsi="Arial" w:cs="Arial"/>
                          <w:color w:val="24282B"/>
                          <w:sz w:val="16"/>
                          <w:szCs w:val="16"/>
                        </w:rPr>
                        <w:t>h,e,t,k,0</w:t>
                      </w:r>
                    </w:p>
                  </w:txbxContent>
                </v:textbox>
              </v:rect>
              <v:rect id="_x0000_s60083" style="position:absolute;left:7657;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84" style="position:absolute;left:7814;top:1018;width:614;height:267;mso-wrap-style:none;v-text-anchor:top" o:regroupid="20" filled="f" stroked="f">
                <v:textbox style="mso-fit-shape-to-text:t" inset="0,0,0,0">
                  <w:txbxContent>
                    <w:p w:rsidR="00F65EEF" w:rsidRDefault="00F65EEF">
                      <w:r>
                        <w:rPr>
                          <w:rFonts w:ascii="Arial" w:hAnsi="Arial" w:cs="Arial"/>
                          <w:color w:val="24282B"/>
                          <w:sz w:val="16"/>
                          <w:szCs w:val="16"/>
                        </w:rPr>
                        <w:t>h,a,p,k,6</w:t>
                      </w:r>
                    </w:p>
                  </w:txbxContent>
                </v:textbox>
              </v:rect>
              <v:rect id="_x0000_s60085" style="position:absolute;left:8598;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86" style="position:absolute;left:8779;top:1018;width:614;height:267;mso-wrap-style:none;v-text-anchor:top" o:regroupid="20" filled="f" stroked="f">
                <v:textbox style="mso-fit-shape-to-text:t" inset="0,0,0,0">
                  <w:txbxContent>
                    <w:p w:rsidR="00F65EEF" w:rsidRDefault="00F65EEF">
                      <w:r>
                        <w:rPr>
                          <w:rFonts w:ascii="Arial" w:hAnsi="Arial" w:cs="Arial"/>
                          <w:color w:val="24282B"/>
                          <w:sz w:val="16"/>
                          <w:szCs w:val="16"/>
                        </w:rPr>
                        <w:t>h,a,p,k,7</w:t>
                      </w:r>
                    </w:p>
                  </w:txbxContent>
                </v:textbox>
              </v:rect>
              <v:rect id="_x0000_s60087" style="position:absolute;left:2544;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88" style="position:absolute;left:2700;top:1018;width:614;height:267;mso-wrap-style:none;v-text-anchor:top" o:regroupid="20" filled="f" stroked="f">
                <v:textbox style="mso-fit-shape-to-text:t" inset="0,0,0,0">
                  <w:txbxContent>
                    <w:p w:rsidR="00F65EEF" w:rsidRDefault="00F65EEF">
                      <w:r>
                        <w:rPr>
                          <w:rFonts w:ascii="Arial" w:hAnsi="Arial" w:cs="Arial"/>
                          <w:color w:val="24282B"/>
                          <w:sz w:val="16"/>
                          <w:szCs w:val="16"/>
                        </w:rPr>
                        <w:t>h,a,p,k,1</w:t>
                      </w:r>
                    </w:p>
                  </w:txbxContent>
                </v:textbox>
              </v:rect>
              <v:rect id="_x0000_s60089" style="position:absolute;left:3569;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90" style="position:absolute;left:3750;top:1018;width:614;height:267;mso-wrap-style:none;v-text-anchor:top" o:regroupid="20" filled="f" stroked="f">
                <v:textbox style="mso-fit-shape-to-text:t" inset="0,0,0,0">
                  <w:txbxContent>
                    <w:p w:rsidR="00F65EEF" w:rsidRDefault="00F65EEF">
                      <w:r>
                        <w:rPr>
                          <w:rFonts w:ascii="Arial" w:hAnsi="Arial" w:cs="Arial"/>
                          <w:color w:val="24282B"/>
                          <w:sz w:val="16"/>
                          <w:szCs w:val="16"/>
                        </w:rPr>
                        <w:t>h,a,p,k,2</w:t>
                      </w:r>
                    </w:p>
                  </w:txbxContent>
                </v:textbox>
              </v:rect>
              <v:rect id="_x0000_s60091" style="position:absolute;left:4618;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92" style="position:absolute;left:4775;top:1018;width:614;height:267;mso-wrap-style:none;v-text-anchor:top" o:regroupid="20" filled="f" stroked="f">
                <v:textbox style="mso-fit-shape-to-text:t" inset="0,0,0,0">
                  <w:txbxContent>
                    <w:p w:rsidR="00F65EEF" w:rsidRDefault="00F65EEF">
                      <w:r>
                        <w:rPr>
                          <w:rFonts w:ascii="Arial" w:hAnsi="Arial" w:cs="Arial"/>
                          <w:color w:val="24282B"/>
                          <w:sz w:val="16"/>
                          <w:szCs w:val="16"/>
                        </w:rPr>
                        <w:t>h,a,p,k,3</w:t>
                      </w:r>
                    </w:p>
                  </w:txbxContent>
                </v:textbox>
              </v:rect>
              <v:rect id="_x0000_s60093" style="position:absolute;left:5643;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94" style="position:absolute;left:5800;top:1018;width:614;height:267;mso-wrap-style:none;v-text-anchor:top" o:regroupid="20" filled="f" stroked="f">
                <v:textbox style="mso-fit-shape-to-text:t" inset="0,0,0,0">
                  <w:txbxContent>
                    <w:p w:rsidR="00F65EEF" w:rsidRDefault="00F65EEF">
                      <w:r>
                        <w:rPr>
                          <w:rFonts w:ascii="Arial" w:hAnsi="Arial" w:cs="Arial"/>
                          <w:color w:val="24282B"/>
                          <w:sz w:val="16"/>
                          <w:szCs w:val="16"/>
                        </w:rPr>
                        <w:t>h,a,p,k,4</w:t>
                      </w:r>
                    </w:p>
                  </w:txbxContent>
                </v:textbox>
              </v:rect>
              <v:rect id="_x0000_s60095" style="position:absolute;left:6668;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96" style="position:absolute;left:6825;top:1018;width:614;height:267;mso-wrap-style:none;v-text-anchor:top" o:regroupid="20" filled="f" stroked="f">
                <v:textbox style="mso-fit-shape-to-text:t" inset="0,0,0,0">
                  <w:txbxContent>
                    <w:p w:rsidR="00F65EEF" w:rsidRDefault="00F65EEF">
                      <w:r>
                        <w:rPr>
                          <w:rFonts w:ascii="Arial" w:hAnsi="Arial" w:cs="Arial"/>
                          <w:color w:val="24282B"/>
                          <w:sz w:val="16"/>
                          <w:szCs w:val="16"/>
                        </w:rPr>
                        <w:t>h,a,p,k,5</w:t>
                      </w:r>
                    </w:p>
                  </w:txbxContent>
                </v:textbox>
              </v:rect>
              <v:rect id="_x0000_s60097" style="position:absolute;left:1494;top:958;width:147;height:341;mso-wrap-style:none;v-text-anchor:top" o:regroupid="20" filled="f" stroked="f">
                <v:textbox style="mso-fit-shape-to-text:t" inset="0,0,0,0">
                  <w:txbxContent>
                    <w:p w:rsidR="00F65EEF" w:rsidRDefault="00F65EEF">
                      <w:r>
                        <w:rPr>
                          <w:rFonts w:ascii="Arial" w:hAnsi="Arial" w:cs="Arial"/>
                          <w:color w:val="24282B"/>
                          <w:sz w:val="24"/>
                          <w:szCs w:val="24"/>
                        </w:rPr>
                        <w:t>F</w:t>
                      </w:r>
                    </w:p>
                  </w:txbxContent>
                </v:textbox>
              </v:rect>
              <v:rect id="_x0000_s60098" style="position:absolute;left:1651;top:1018;width:267;height:267;mso-wrap-style:none;v-text-anchor:top" o:regroupid="20" filled="f" stroked="f">
                <v:textbox style="mso-fit-shape-to-text:t" inset="0,0,0,0">
                  <w:txbxContent>
                    <w:p w:rsidR="00F65EEF" w:rsidRDefault="00F65EEF">
                      <w:r>
                        <w:rPr>
                          <w:rFonts w:ascii="Arial" w:hAnsi="Arial" w:cs="Arial"/>
                          <w:color w:val="24282B"/>
                          <w:sz w:val="16"/>
                          <w:szCs w:val="16"/>
                        </w:rPr>
                        <w:t>h,a,</w:t>
                      </w:r>
                    </w:p>
                  </w:txbxContent>
                </v:textbox>
              </v:rect>
              <v:rect id="_x0000_s60099" style="position:absolute;left:1905;top:1018;width:347;height:267;mso-wrap-style:none;v-text-anchor:top" o:regroupid="20" filled="f" stroked="f">
                <v:textbox style="mso-fit-shape-to-text:t" inset="0,0,0,0">
                  <w:txbxContent>
                    <w:p w:rsidR="00F65EEF" w:rsidRDefault="00F65EEF">
                      <w:r>
                        <w:rPr>
                          <w:rFonts w:ascii="Arial" w:hAnsi="Arial" w:cs="Arial"/>
                          <w:color w:val="24282B"/>
                          <w:sz w:val="16"/>
                          <w:szCs w:val="16"/>
                        </w:rPr>
                        <w:t>p,k,0</w:t>
                      </w:r>
                    </w:p>
                  </w:txbxContent>
                </v:textbox>
              </v:rect>
              <v:rect id="_x0000_s60100" style="position:absolute;left:1205;top:170;width:101;height:286;mso-wrap-style:none;v-text-anchor:top" o:regroupid="20" filled="f" stroked="f">
                <v:textbox style="mso-fit-shape-to-text:t" inset="0,0,0,0">
                  <w:txbxContent>
                    <w:p w:rsidR="00F65EEF" w:rsidRDefault="00F65EEF">
                      <w:r>
                        <w:rPr>
                          <w:rFonts w:ascii="Arial" w:hAnsi="Arial" w:cs="Arial"/>
                          <w:color w:val="24282B"/>
                          <w:sz w:val="18"/>
                          <w:szCs w:val="18"/>
                        </w:rPr>
                        <w:t>3</w:t>
                      </w:r>
                    </w:p>
                  </w:txbxContent>
                </v:textbox>
              </v:rect>
              <v:rect id="_x0000_s60101" style="position:absolute;left:1458;top:170;width:101;height:286;mso-wrap-style:none;v-text-anchor:top" o:regroupid="20" filled="f" stroked="f">
                <v:textbox style="mso-fit-shape-to-text:t" inset="0,0,0,0">
                  <w:txbxContent>
                    <w:p w:rsidR="00F65EEF" w:rsidRDefault="00F65EEF">
                      <w:r>
                        <w:rPr>
                          <w:rFonts w:ascii="Arial" w:hAnsi="Arial" w:cs="Arial"/>
                          <w:color w:val="24282B"/>
                          <w:sz w:val="18"/>
                          <w:szCs w:val="18"/>
                        </w:rPr>
                        <w:t>4</w:t>
                      </w:r>
                    </w:p>
                  </w:txbxContent>
                </v:textbox>
              </v:rect>
              <v:rect id="_x0000_s60102" style="position:absolute;left:2447;top:182;width:201;height:286;mso-wrap-style:none;v-text-anchor:top" o:regroupid="20" filled="f" stroked="f">
                <v:textbox style="mso-fit-shape-to-text:t" inset="0,0,0,0">
                  <w:txbxContent>
                    <w:p w:rsidR="00F65EEF" w:rsidRDefault="00F65EEF">
                      <w:r>
                        <w:rPr>
                          <w:rFonts w:ascii="Arial" w:hAnsi="Arial" w:cs="Arial"/>
                          <w:color w:val="24282B"/>
                          <w:sz w:val="18"/>
                          <w:szCs w:val="18"/>
                        </w:rPr>
                        <w:t>14</w:t>
                      </w:r>
                    </w:p>
                  </w:txbxContent>
                </v:textbox>
              </v:rect>
              <v:rect id="_x0000_s60103" style="position:absolute;left:3472;top:182;width:201;height:286;mso-wrap-style:none;v-text-anchor:top" o:regroupid="20" filled="f" stroked="f">
                <v:textbox style="mso-fit-shape-to-text:t" inset="0,0,0,0">
                  <w:txbxContent>
                    <w:p w:rsidR="00F65EEF" w:rsidRDefault="00F65EEF">
                      <w:r>
                        <w:rPr>
                          <w:rFonts w:ascii="Arial" w:hAnsi="Arial" w:cs="Arial"/>
                          <w:color w:val="24282B"/>
                          <w:sz w:val="18"/>
                          <w:szCs w:val="18"/>
                        </w:rPr>
                        <w:t>24</w:t>
                      </w:r>
                    </w:p>
                  </w:txbxContent>
                </v:textbox>
              </v:rect>
              <v:rect id="_x0000_s60104" style="position:absolute;left:4473;top:182;width:201;height:286;mso-wrap-style:none;v-text-anchor:top" o:regroupid="20" filled="f" stroked="f">
                <v:textbox style="mso-fit-shape-to-text:t" inset="0,0,0,0">
                  <w:txbxContent>
                    <w:p w:rsidR="00F65EEF" w:rsidRDefault="00F65EEF">
                      <w:r>
                        <w:rPr>
                          <w:rFonts w:ascii="Arial" w:hAnsi="Arial" w:cs="Arial"/>
                          <w:color w:val="24282B"/>
                          <w:sz w:val="18"/>
                          <w:szCs w:val="18"/>
                        </w:rPr>
                        <w:t>34</w:t>
                      </w:r>
                    </w:p>
                  </w:txbxContent>
                </v:textbox>
              </v:rect>
              <v:rect id="_x0000_s60105" style="position:absolute;left:5523;top:182;width:201;height:286;mso-wrap-style:none;v-text-anchor:top" o:regroupid="20" filled="f" stroked="f">
                <v:textbox style="mso-fit-shape-to-text:t" inset="0,0,0,0">
                  <w:txbxContent>
                    <w:p w:rsidR="00F65EEF" w:rsidRDefault="00F65EEF">
                      <w:r>
                        <w:rPr>
                          <w:rFonts w:ascii="Arial" w:hAnsi="Arial" w:cs="Arial"/>
                          <w:color w:val="24282B"/>
                          <w:sz w:val="18"/>
                          <w:szCs w:val="18"/>
                        </w:rPr>
                        <w:t>44</w:t>
                      </w:r>
                    </w:p>
                  </w:txbxContent>
                </v:textbox>
              </v:rect>
              <v:rect id="_x0000_s60106" style="position:absolute;left:6548;top:182;width:201;height:286;mso-wrap-style:none;v-text-anchor:top" o:regroupid="20" filled="f" stroked="f">
                <v:textbox style="mso-fit-shape-to-text:t" inset="0,0,0,0">
                  <w:txbxContent>
                    <w:p w:rsidR="00F65EEF" w:rsidRDefault="00F65EEF">
                      <w:r>
                        <w:rPr>
                          <w:rFonts w:ascii="Arial" w:hAnsi="Arial" w:cs="Arial"/>
                          <w:color w:val="24282B"/>
                          <w:sz w:val="18"/>
                          <w:szCs w:val="18"/>
                        </w:rPr>
                        <w:t>54</w:t>
                      </w:r>
                    </w:p>
                  </w:txbxContent>
                </v:textbox>
              </v:rect>
              <v:rect id="_x0000_s60107" style="position:absolute;left:9213;top:182;width:201;height:286;mso-wrap-style:none;v-text-anchor:top" o:regroupid="20" filled="f" stroked="f">
                <v:textbox style="mso-fit-shape-to-text:t" inset="0,0,0,0">
                  <w:txbxContent>
                    <w:p w:rsidR="00F65EEF" w:rsidRDefault="00F65EEF">
                      <w:r>
                        <w:rPr>
                          <w:rFonts w:ascii="Arial" w:hAnsi="Arial" w:cs="Arial"/>
                          <w:color w:val="24282B"/>
                          <w:sz w:val="18"/>
                          <w:szCs w:val="18"/>
                        </w:rPr>
                        <w:t>79</w:t>
                      </w:r>
                    </w:p>
                  </w:txbxContent>
                </v:textbox>
              </v:rect>
              <v:rect id="_x0000_s60108" style="position:absolute;left:4304;top:-12;width:889;height:343;mso-wrap-style:none;v-text-anchor:top" o:regroupid="20" filled="f" stroked="f">
                <v:textbox style="mso-fit-shape-to-text:t" inset="0,0,0,0">
                  <w:txbxContent>
                    <w:p w:rsidR="00F65EEF" w:rsidRPr="00A278D5" w:rsidRDefault="00F65EEF" w:rsidP="00A278D5">
                      <w:pPr>
                        <w:spacing w:before="40" w:after="40"/>
                        <w:rPr>
                          <w:sz w:val="16"/>
                          <w:szCs w:val="22"/>
                        </w:rPr>
                      </w:pPr>
                      <w:r w:rsidRPr="00A278D5">
                        <w:rPr>
                          <w:rFonts w:hint="cs"/>
                          <w:color w:val="000000"/>
                          <w:sz w:val="16"/>
                          <w:szCs w:val="22"/>
                          <w:rtl/>
                        </w:rPr>
                        <w:t>رقم موقع البايتة</w:t>
                      </w:r>
                    </w:p>
                  </w:txbxContent>
                </v:textbox>
              </v:rect>
              <v:rect id="_x0000_s60109" style="position:absolute;left:7573;top:182;width:201;height:286;mso-wrap-style:none;v-text-anchor:top" o:regroupid="20" filled="f" stroked="f">
                <v:textbox style="mso-fit-shape-to-text:t" inset="0,0,0,0">
                  <w:txbxContent>
                    <w:p w:rsidR="00F65EEF" w:rsidRDefault="00F65EEF">
                      <w:r>
                        <w:rPr>
                          <w:rFonts w:ascii="Arial" w:hAnsi="Arial" w:cs="Arial"/>
                          <w:color w:val="24282B"/>
                          <w:sz w:val="18"/>
                          <w:szCs w:val="18"/>
                        </w:rPr>
                        <w:t>64</w:t>
                      </w:r>
                    </w:p>
                  </w:txbxContent>
                </v:textbox>
              </v:rect>
              <v:rect id="_x0000_s60110" style="position:absolute;left:8501;top:182;width:201;height:286;mso-wrap-style:none;v-text-anchor:top" o:regroupid="20" filled="f" stroked="f">
                <v:textbox style="mso-fit-shape-to-text:t" inset="0,0,0,0">
                  <w:txbxContent>
                    <w:p w:rsidR="00F65EEF" w:rsidRDefault="00F65EEF">
                      <w:r>
                        <w:rPr>
                          <w:rFonts w:ascii="Arial" w:hAnsi="Arial" w:cs="Arial"/>
                          <w:color w:val="24282B"/>
                          <w:sz w:val="18"/>
                          <w:szCs w:val="18"/>
                        </w:rPr>
                        <w:t>72</w:t>
                      </w:r>
                    </w:p>
                  </w:txbxContent>
                </v:textbox>
              </v:rect>
              <v:rect id="_x0000_s60111" style="position:absolute;left:1181;top:1102;width:94;height:230;mso-wrap-style:none;v-text-anchor:top" o:regroupid="20" filled="f" stroked="f">
                <v:textbox style="mso-fit-shape-to-text:t" inset="0,0,0,0">
                  <w:txbxContent>
                    <w:p w:rsidR="00F65EEF" w:rsidRDefault="00F65EEF">
                      <w:r>
                        <w:rPr>
                          <w:rFonts w:ascii="Arial" w:hAnsi="Arial" w:cs="Arial"/>
                          <w:color w:val="24282B"/>
                          <w:sz w:val="12"/>
                          <w:szCs w:val="12"/>
                        </w:rPr>
                        <w:t>Q</w:t>
                      </w:r>
                    </w:p>
                  </w:txbxContent>
                </v:textbox>
              </v:rect>
              <v:rect id="_x0000_s60112" style="position:absolute;left:1181;top:1246;width:87;height:230;mso-wrap-style:none;v-text-anchor:top" o:regroupid="20" filled="f" stroked="f">
                <v:textbox style="mso-fit-shape-to-text:t" inset="0,0,0,0">
                  <w:txbxContent>
                    <w:p w:rsidR="00F65EEF" w:rsidRDefault="00F65EEF">
                      <w:r>
                        <w:rPr>
                          <w:rFonts w:ascii="Arial" w:hAnsi="Arial" w:cs="Arial"/>
                          <w:color w:val="24282B"/>
                          <w:sz w:val="12"/>
                          <w:szCs w:val="12"/>
                        </w:rPr>
                        <w:t>N</w:t>
                      </w:r>
                    </w:p>
                  </w:txbxContent>
                </v:textbox>
              </v:rect>
              <v:rect id="_x0000_s60113" style="position:absolute;left:1181;top:1366;width:94;height:230;mso-wrap-style:none;v-text-anchor:top" o:regroupid="20" filled="f" stroked="f">
                <v:textbox style="mso-fit-shape-to-text:t" inset="0,0,0,0">
                  <w:txbxContent>
                    <w:p w:rsidR="00F65EEF" w:rsidRDefault="00F65EEF">
                      <w:r>
                        <w:rPr>
                          <w:rFonts w:ascii="Arial" w:hAnsi="Arial" w:cs="Arial"/>
                          <w:color w:val="24282B"/>
                          <w:sz w:val="12"/>
                          <w:szCs w:val="12"/>
                        </w:rPr>
                        <w:t>O</w:t>
                      </w:r>
                    </w:p>
                  </w:txbxContent>
                </v:textbox>
              </v:rect>
              <v:rect id="_x0000_s60114" style="position:absolute;left:1205;top:1510;width:67;height:230;mso-wrap-style:none;v-text-anchor:top" o:regroupid="20" filled="f" stroked="f">
                <v:textbox style="mso-fit-shape-to-text:t" inset="0,0,0,0">
                  <w:txbxContent>
                    <w:p w:rsidR="00F65EEF" w:rsidRDefault="00F65EEF">
                      <w:r>
                        <w:rPr>
                          <w:rFonts w:ascii="Arial" w:hAnsi="Arial" w:cs="Arial"/>
                          <w:color w:val="24282B"/>
                          <w:sz w:val="12"/>
                          <w:szCs w:val="12"/>
                        </w:rPr>
                        <w:t>a</w:t>
                      </w:r>
                    </w:p>
                  </w:txbxContent>
                </v:textbox>
              </v:rect>
              <v:rect id="_x0000_s60115" style="position:absolute;left:1205;top:479;width:81;height:230;mso-wrap-style:none;v-text-anchor:top" o:regroupid="20" filled="f" stroked="f">
                <v:textbox style="mso-fit-shape-to-text:t" inset="0,0,0,0">
                  <w:txbxContent>
                    <w:p w:rsidR="00F65EEF" w:rsidRDefault="00F65EEF">
                      <w:r>
                        <w:rPr>
                          <w:rFonts w:ascii="Arial" w:hAnsi="Arial" w:cs="Arial"/>
                          <w:color w:val="24282B"/>
                          <w:sz w:val="12"/>
                          <w:szCs w:val="12"/>
                        </w:rPr>
                        <w:t>S</w:t>
                      </w:r>
                    </w:p>
                  </w:txbxContent>
                </v:textbox>
              </v:rect>
              <v:rect id="_x0000_s60116" style="position:absolute;left:1205;top:611;width:74;height:230;mso-wrap-style:none;v-text-anchor:top" o:regroupid="20" filled="f" stroked="f">
                <v:textbox style="mso-fit-shape-to-text:t" inset="0,0,0,0">
                  <w:txbxContent>
                    <w:p w:rsidR="00F65EEF" w:rsidRDefault="00F65EEF">
                      <w:r>
                        <w:rPr>
                          <w:rFonts w:ascii="Arial" w:hAnsi="Arial" w:cs="Arial"/>
                          <w:color w:val="24282B"/>
                          <w:sz w:val="12"/>
                          <w:szCs w:val="12"/>
                        </w:rPr>
                        <w:t>T</w:t>
                      </w:r>
                    </w:p>
                  </w:txbxContent>
                </v:textbox>
              </v:rect>
              <v:rect id="_x0000_s60117" style="position:absolute;left:1205;top:755;width:81;height:230;mso-wrap-style:none;v-text-anchor:top" o:regroupid="20" filled="f" stroked="f">
                <v:textbox style="mso-fit-shape-to-text:t" inset="0,0,0,0">
                  <w:txbxContent>
                    <w:p w:rsidR="00F65EEF" w:rsidRDefault="00F65EEF">
                      <w:r>
                        <w:rPr>
                          <w:rFonts w:ascii="Arial" w:hAnsi="Arial" w:cs="Arial"/>
                          <w:color w:val="24282B"/>
                          <w:sz w:val="12"/>
                          <w:szCs w:val="12"/>
                        </w:rPr>
                        <w:t>A</w:t>
                      </w:r>
                    </w:p>
                  </w:txbxContent>
                </v:textbox>
              </v:rect>
              <v:rect id="_x0000_s60118" style="position:absolute;left:1205;top:909;width:67;height:230;mso-wrap-style:none;v-text-anchor:top" o:regroupid="20" filled="f" stroked="f">
                <v:textbox style="mso-fit-shape-to-text:t" inset="0,0,0,0">
                  <w:txbxContent>
                    <w:p w:rsidR="00F65EEF" w:rsidRDefault="00F65EEF">
                      <w:r>
                        <w:rPr>
                          <w:rFonts w:ascii="Arial" w:hAnsi="Arial" w:cs="Arial"/>
                          <w:color w:val="24282B"/>
                          <w:sz w:val="12"/>
                          <w:szCs w:val="12"/>
                        </w:rPr>
                        <w:t>a</w:t>
                      </w:r>
                    </w:p>
                  </w:txbxContent>
                </v:textbox>
              </v:rect>
              <v:rect id="_x0000_s60119" style="position:absolute;left:1181;top:2337;width:94;height:230;mso-wrap-style:none;v-text-anchor:top" o:regroupid="20" filled="f" stroked="f">
                <v:textbox style="mso-fit-shape-to-text:t" inset="0,0,0,0">
                  <w:txbxContent>
                    <w:p w:rsidR="00F65EEF" w:rsidRDefault="00F65EEF">
                      <w:r>
                        <w:rPr>
                          <w:rFonts w:ascii="Arial" w:hAnsi="Arial" w:cs="Arial"/>
                          <w:color w:val="24282B"/>
                          <w:sz w:val="12"/>
                          <w:szCs w:val="12"/>
                        </w:rPr>
                        <w:t>Q</w:t>
                      </w:r>
                    </w:p>
                  </w:txbxContent>
                </v:textbox>
              </v:rect>
              <v:rect id="_x0000_s60120" style="position:absolute;left:1181;top:2468;width:87;height:230;mso-wrap-style:none;v-text-anchor:top" o:regroupid="20" filled="f" stroked="f">
                <v:textbox style="mso-fit-shape-to-text:t" inset="0,0,0,0">
                  <w:txbxContent>
                    <w:p w:rsidR="00F65EEF" w:rsidRDefault="00F65EEF">
                      <w:r>
                        <w:rPr>
                          <w:rFonts w:ascii="Arial" w:hAnsi="Arial" w:cs="Arial"/>
                          <w:color w:val="24282B"/>
                          <w:sz w:val="12"/>
                          <w:szCs w:val="12"/>
                        </w:rPr>
                        <w:t>N</w:t>
                      </w:r>
                    </w:p>
                  </w:txbxContent>
                </v:textbox>
              </v:rect>
              <v:rect id="_x0000_s60121" style="position:absolute;left:1181;top:2612;width:94;height:230;mso-wrap-style:none;v-text-anchor:top" o:regroupid="20" filled="f" stroked="f">
                <v:textbox style="mso-fit-shape-to-text:t" inset="0,0,0,0">
                  <w:txbxContent>
                    <w:p w:rsidR="00F65EEF" w:rsidRDefault="00F65EEF">
                      <w:r>
                        <w:rPr>
                          <w:rFonts w:ascii="Arial" w:hAnsi="Arial" w:cs="Arial"/>
                          <w:color w:val="24282B"/>
                          <w:sz w:val="12"/>
                          <w:szCs w:val="12"/>
                        </w:rPr>
                        <w:t>O</w:t>
                      </w:r>
                    </w:p>
                  </w:txbxContent>
                </v:textbox>
              </v:rect>
              <v:rect id="_x0000_s60122" style="position:absolute;left:1205;top:2768;width:67;height:230;mso-wrap-style:none;v-text-anchor:top" o:regroupid="20" filled="f" stroked="f">
                <v:textbox style="mso-fit-shape-to-text:t" inset="0,0,0,0">
                  <w:txbxContent>
                    <w:p w:rsidR="00F65EEF" w:rsidRDefault="00F65EEF">
                      <w:r>
                        <w:rPr>
                          <w:rFonts w:ascii="Arial" w:hAnsi="Arial" w:cs="Arial"/>
                          <w:color w:val="24282B"/>
                          <w:sz w:val="12"/>
                          <w:szCs w:val="12"/>
                        </w:rPr>
                        <w:t>b</w:t>
                      </w:r>
                    </w:p>
                  </w:txbxContent>
                </v:textbox>
              </v:rect>
              <v:rect id="_x0000_s60123" style="position:absolute;left:1205;top:1701;width:81;height:230;mso-wrap-style:none;v-text-anchor:top" o:regroupid="20" filled="f" stroked="f">
                <v:textbox style="mso-fit-shape-to-text:t" inset="0,0,0,0">
                  <w:txbxContent>
                    <w:p w:rsidR="00F65EEF" w:rsidRDefault="00F65EEF">
                      <w:r>
                        <w:rPr>
                          <w:rFonts w:ascii="Arial" w:hAnsi="Arial" w:cs="Arial"/>
                          <w:color w:val="24282B"/>
                          <w:sz w:val="12"/>
                          <w:szCs w:val="12"/>
                        </w:rPr>
                        <w:t>S</w:t>
                      </w:r>
                    </w:p>
                  </w:txbxContent>
                </v:textbox>
              </v:rect>
              <v:rect id="_x0000_s60124" style="position:absolute;left:1205;top:1845;width:74;height:230;mso-wrap-style:none;v-text-anchor:top" o:regroupid="20" filled="f" stroked="f">
                <v:textbox style="mso-fit-shape-to-text:t" inset="0,0,0,0">
                  <w:txbxContent>
                    <w:p w:rsidR="00F65EEF" w:rsidRDefault="00F65EEF">
                      <w:r>
                        <w:rPr>
                          <w:rFonts w:ascii="Arial" w:hAnsi="Arial" w:cs="Arial"/>
                          <w:color w:val="24282B"/>
                          <w:sz w:val="12"/>
                          <w:szCs w:val="12"/>
                        </w:rPr>
                        <w:t>T</w:t>
                      </w:r>
                    </w:p>
                  </w:txbxContent>
                </v:textbox>
              </v:rect>
              <v:rect id="_x0000_s60125" style="position:absolute;left:1205;top:2001;width:81;height:230;mso-wrap-style:none;v-text-anchor:top" o:regroupid="20" filled="f" stroked="f">
                <v:textbox style="mso-fit-shape-to-text:t" inset="0,0,0,0">
                  <w:txbxContent>
                    <w:p w:rsidR="00F65EEF" w:rsidRDefault="00F65EEF">
                      <w:r>
                        <w:rPr>
                          <w:rFonts w:ascii="Arial" w:hAnsi="Arial" w:cs="Arial"/>
                          <w:color w:val="24282B"/>
                          <w:sz w:val="12"/>
                          <w:szCs w:val="12"/>
                        </w:rPr>
                        <w:t>A</w:t>
                      </w:r>
                    </w:p>
                  </w:txbxContent>
                </v:textbox>
              </v:rect>
              <v:rect id="_x0000_s60126" style="position:absolute;left:1205;top:2145;width:67;height:230;mso-wrap-style:none;v-text-anchor:top" o:regroupid="20" filled="f" stroked="f">
                <v:textbox style="mso-fit-shape-to-text:t" inset="0,0,0,0">
                  <w:txbxContent>
                    <w:p w:rsidR="00F65EEF" w:rsidRDefault="00F65EEF">
                      <w:r>
                        <w:rPr>
                          <w:rFonts w:ascii="Arial" w:hAnsi="Arial" w:cs="Arial"/>
                          <w:color w:val="24282B"/>
                          <w:sz w:val="12"/>
                          <w:szCs w:val="12"/>
                        </w:rPr>
                        <w:t>b</w:t>
                      </w:r>
                    </w:p>
                  </w:txbxContent>
                </v:textbox>
              </v:rect>
              <v:rect id="_x0000_s60127" style="position:absolute;left:1181;top:3571;width:94;height:230;mso-wrap-style:none;v-text-anchor:top" o:regroupid="20" filled="f" stroked="f">
                <v:textbox style="mso-fit-shape-to-text:t" inset="0,0,0,0">
                  <w:txbxContent>
                    <w:p w:rsidR="00F65EEF" w:rsidRDefault="00F65EEF">
                      <w:r>
                        <w:rPr>
                          <w:rFonts w:ascii="Arial" w:hAnsi="Arial" w:cs="Arial"/>
                          <w:color w:val="24282B"/>
                          <w:sz w:val="12"/>
                          <w:szCs w:val="12"/>
                        </w:rPr>
                        <w:t>Q</w:t>
                      </w:r>
                    </w:p>
                  </w:txbxContent>
                </v:textbox>
              </v:rect>
              <v:rect id="_x0000_s60128" style="position:absolute;left:1181;top:3715;width:87;height:230;mso-wrap-style:none;v-text-anchor:top" o:regroupid="20" filled="f" stroked="f">
                <v:textbox style="mso-fit-shape-to-text:t" inset="0,0,0,0">
                  <w:txbxContent>
                    <w:p w:rsidR="00F65EEF" w:rsidRDefault="00F65EEF">
                      <w:r>
                        <w:rPr>
                          <w:rFonts w:ascii="Arial" w:hAnsi="Arial" w:cs="Arial"/>
                          <w:color w:val="24282B"/>
                          <w:sz w:val="12"/>
                          <w:szCs w:val="12"/>
                        </w:rPr>
                        <w:t>N</w:t>
                      </w:r>
                    </w:p>
                  </w:txbxContent>
                </v:textbox>
              </v:rect>
              <v:rect id="_x0000_s60129" style="position:absolute;left:1181;top:3870;width:94;height:230;mso-wrap-style:none;v-text-anchor:top" o:regroupid="20" filled="f" stroked="f">
                <v:textbox style="mso-fit-shape-to-text:t" inset="0,0,0,0">
                  <w:txbxContent>
                    <w:p w:rsidR="00F65EEF" w:rsidRDefault="00F65EEF">
                      <w:r>
                        <w:rPr>
                          <w:rFonts w:ascii="Arial" w:hAnsi="Arial" w:cs="Arial"/>
                          <w:color w:val="24282B"/>
                          <w:sz w:val="12"/>
                          <w:szCs w:val="12"/>
                        </w:rPr>
                        <w:t>O</w:t>
                      </w:r>
                    </w:p>
                  </w:txbxContent>
                </v:textbox>
              </v:rect>
              <v:rect id="_x0000_s60130" style="position:absolute;left:1205;top:4014;width:61;height:230;mso-wrap-style:none;v-text-anchor:top" o:regroupid="20" filled="f" stroked="f">
                <v:textbox style="mso-fit-shape-to-text:t" inset="0,0,0,0">
                  <w:txbxContent>
                    <w:p w:rsidR="00F65EEF" w:rsidRDefault="00F65EEF">
                      <w:r>
                        <w:rPr>
                          <w:rFonts w:ascii="Arial" w:hAnsi="Arial" w:cs="Arial"/>
                          <w:color w:val="24282B"/>
                          <w:sz w:val="12"/>
                          <w:szCs w:val="12"/>
                        </w:rPr>
                        <w:t>c</w:t>
                      </w:r>
                    </w:p>
                  </w:txbxContent>
                </v:textbox>
              </v:rect>
              <v:rect id="_x0000_s60131" style="position:absolute;left:1205;top:2948;width:81;height:230;mso-wrap-style:none;v-text-anchor:top" o:regroupid="20" filled="f" stroked="f">
                <v:textbox style="mso-fit-shape-to-text:t" inset="0,0,0,0">
                  <w:txbxContent>
                    <w:p w:rsidR="00F65EEF" w:rsidRDefault="00F65EEF">
                      <w:r>
                        <w:rPr>
                          <w:rFonts w:ascii="Arial" w:hAnsi="Arial" w:cs="Arial"/>
                          <w:color w:val="24282B"/>
                          <w:sz w:val="12"/>
                          <w:szCs w:val="12"/>
                        </w:rPr>
                        <w:t>S</w:t>
                      </w:r>
                    </w:p>
                  </w:txbxContent>
                </v:textbox>
              </v:rect>
              <v:rect id="_x0000_s60132" style="position:absolute;left:1205;top:3080;width:74;height:230;mso-wrap-style:none;v-text-anchor:top" o:regroupid="20" filled="f" stroked="f">
                <v:textbox style="mso-fit-shape-to-text:t" inset="0,0,0,0">
                  <w:txbxContent>
                    <w:p w:rsidR="00F65EEF" w:rsidRDefault="00F65EEF">
                      <w:r>
                        <w:rPr>
                          <w:rFonts w:ascii="Arial" w:hAnsi="Arial" w:cs="Arial"/>
                          <w:color w:val="24282B"/>
                          <w:sz w:val="12"/>
                          <w:szCs w:val="12"/>
                        </w:rPr>
                        <w:t>T</w:t>
                      </w:r>
                    </w:p>
                  </w:txbxContent>
                </v:textbox>
              </v:rect>
              <v:rect id="_x0000_s60133" style="position:absolute;left:1205;top:3247;width:81;height:230;mso-wrap-style:none;v-text-anchor:top" o:regroupid="20" filled="f" stroked="f">
                <v:textbox style="mso-fit-shape-to-text:t" inset="0,0,0,0">
                  <w:txbxContent>
                    <w:p w:rsidR="00F65EEF" w:rsidRDefault="00F65EEF">
                      <w:r>
                        <w:rPr>
                          <w:rFonts w:ascii="Arial" w:hAnsi="Arial" w:cs="Arial"/>
                          <w:color w:val="24282B"/>
                          <w:sz w:val="12"/>
                          <w:szCs w:val="12"/>
                        </w:rPr>
                        <w:t>A</w:t>
                      </w:r>
                    </w:p>
                  </w:txbxContent>
                </v:textbox>
              </v:rect>
              <v:rect id="_x0000_s60134" style="position:absolute;left:1205;top:3379;width:61;height:230;mso-wrap-style:none;v-text-anchor:top" o:regroupid="20" filled="f" stroked="f">
                <v:textbox style="mso-fit-shape-to-text:t" inset="0,0,0,0">
                  <w:txbxContent>
                    <w:p w:rsidR="00F65EEF" w:rsidRDefault="00F65EEF">
                      <w:r>
                        <w:rPr>
                          <w:rFonts w:ascii="Arial" w:hAnsi="Arial" w:cs="Arial"/>
                          <w:color w:val="24282B"/>
                          <w:sz w:val="12"/>
                          <w:szCs w:val="12"/>
                        </w:rPr>
                        <w:t>c</w:t>
                      </w:r>
                    </w:p>
                  </w:txbxContent>
                </v:textbox>
              </v:rect>
              <v:rect id="_x0000_s60135" style="position:absolute;left:1181;top:4817;width:94;height:230;mso-wrap-style:none;v-text-anchor:top" o:regroupid="20" filled="f" stroked="f">
                <v:textbox style="mso-fit-shape-to-text:t" inset="0,0,0,0">
                  <w:txbxContent>
                    <w:p w:rsidR="00F65EEF" w:rsidRDefault="00F65EEF">
                      <w:r>
                        <w:rPr>
                          <w:rFonts w:ascii="Arial" w:hAnsi="Arial" w:cs="Arial"/>
                          <w:color w:val="24282B"/>
                          <w:sz w:val="12"/>
                          <w:szCs w:val="12"/>
                        </w:rPr>
                        <w:t>Q</w:t>
                      </w:r>
                    </w:p>
                  </w:txbxContent>
                </v:textbox>
              </v:rect>
              <v:rect id="_x0000_s60136" style="position:absolute;left:1181;top:4949;width:87;height:230;mso-wrap-style:none;v-text-anchor:top" o:regroupid="20" filled="f" stroked="f">
                <v:textbox style="mso-fit-shape-to-text:t" inset="0,0,0,0">
                  <w:txbxContent>
                    <w:p w:rsidR="00F65EEF" w:rsidRDefault="00F65EEF">
                      <w:r>
                        <w:rPr>
                          <w:rFonts w:ascii="Arial" w:hAnsi="Arial" w:cs="Arial"/>
                          <w:color w:val="24282B"/>
                          <w:sz w:val="12"/>
                          <w:szCs w:val="12"/>
                        </w:rPr>
                        <w:t>N</w:t>
                      </w:r>
                    </w:p>
                  </w:txbxContent>
                </v:textbox>
              </v:rect>
              <v:rect id="_x0000_s60137" style="position:absolute;left:1181;top:5117;width:94;height:230;mso-wrap-style:none;v-text-anchor:top" o:regroupid="20" filled="f" stroked="f">
                <v:textbox style="mso-fit-shape-to-text:t" inset="0,0,0,0">
                  <w:txbxContent>
                    <w:p w:rsidR="00F65EEF" w:rsidRDefault="00F65EEF">
                      <w:r>
                        <w:rPr>
                          <w:rFonts w:ascii="Arial" w:hAnsi="Arial" w:cs="Arial"/>
                          <w:color w:val="24282B"/>
                          <w:sz w:val="12"/>
                          <w:szCs w:val="12"/>
                        </w:rPr>
                        <w:t>O</w:t>
                      </w:r>
                    </w:p>
                  </w:txbxContent>
                </v:textbox>
              </v:rect>
              <v:rect id="_x0000_s60138" style="position:absolute;left:1205;top:5248;width:67;height:230;mso-wrap-style:none;v-text-anchor:top" o:regroupid="20" filled="f" stroked="f">
                <v:textbox style="mso-fit-shape-to-text:t" inset="0,0,0,0">
                  <w:txbxContent>
                    <w:p w:rsidR="00F65EEF" w:rsidRDefault="00F65EEF">
                      <w:r>
                        <w:rPr>
                          <w:rFonts w:ascii="Arial" w:hAnsi="Arial" w:cs="Arial"/>
                          <w:color w:val="24282B"/>
                          <w:sz w:val="12"/>
                          <w:szCs w:val="12"/>
                        </w:rPr>
                        <w:t>d</w:t>
                      </w:r>
                    </w:p>
                  </w:txbxContent>
                </v:textbox>
              </v:rect>
              <v:rect id="_x0000_s60139" style="position:absolute;left:1205;top:4182;width:81;height:230;mso-wrap-style:none;v-text-anchor:top" o:regroupid="20" filled="f" stroked="f">
                <v:textbox style="mso-fit-shape-to-text:t" inset="0,0,0,0">
                  <w:txbxContent>
                    <w:p w:rsidR="00F65EEF" w:rsidRDefault="00F65EEF">
                      <w:r>
                        <w:rPr>
                          <w:rFonts w:ascii="Arial" w:hAnsi="Arial" w:cs="Arial"/>
                          <w:color w:val="24282B"/>
                          <w:sz w:val="12"/>
                          <w:szCs w:val="12"/>
                        </w:rPr>
                        <w:t>S</w:t>
                      </w:r>
                    </w:p>
                  </w:txbxContent>
                </v:textbox>
              </v:rect>
              <v:rect id="_x0000_s60140" style="position:absolute;left:1205;top:4326;width:74;height:230;mso-wrap-style:none;v-text-anchor:top" o:regroupid="20" filled="f" stroked="f">
                <v:textbox style="mso-fit-shape-to-text:t" inset="0,0,0,0">
                  <w:txbxContent>
                    <w:p w:rsidR="00F65EEF" w:rsidRDefault="00F65EEF">
                      <w:r>
                        <w:rPr>
                          <w:rFonts w:ascii="Arial" w:hAnsi="Arial" w:cs="Arial"/>
                          <w:color w:val="24282B"/>
                          <w:sz w:val="12"/>
                          <w:szCs w:val="12"/>
                        </w:rPr>
                        <w:t>T</w:t>
                      </w:r>
                    </w:p>
                  </w:txbxContent>
                </v:textbox>
              </v:rect>
            </v:group>
            <v:rect id="_x0000_s60142" style="position:absolute;left:1206;top:4482;width:81;height:230;mso-wrap-style:none;v-text-anchor:top" filled="f" stroked="f">
              <v:textbox style="mso-fit-shape-to-text:t" inset="0,0,0,0">
                <w:txbxContent>
                  <w:p w:rsidR="00F65EEF" w:rsidRDefault="00F65EEF">
                    <w:r>
                      <w:rPr>
                        <w:rFonts w:ascii="Arial" w:hAnsi="Arial" w:cs="Arial"/>
                        <w:color w:val="24282B"/>
                        <w:sz w:val="12"/>
                        <w:szCs w:val="12"/>
                      </w:rPr>
                      <w:t>A</w:t>
                    </w:r>
                  </w:p>
                </w:txbxContent>
              </v:textbox>
            </v:rect>
            <v:rect id="_x0000_s60143" style="position:absolute;left:1206;top:4625;width:67;height:230;mso-wrap-style:none;v-text-anchor:top" filled="f" stroked="f">
              <v:textbox style="mso-fit-shape-to-text:t" inset="0,0,0,0">
                <w:txbxContent>
                  <w:p w:rsidR="00F65EEF" w:rsidRDefault="00F65EEF">
                    <w:r>
                      <w:rPr>
                        <w:rFonts w:ascii="Arial" w:hAnsi="Arial" w:cs="Arial"/>
                        <w:color w:val="24282B"/>
                        <w:sz w:val="12"/>
                        <w:szCs w:val="12"/>
                      </w:rPr>
                      <w:t>d</w:t>
                    </w:r>
                  </w:p>
                </w:txbxContent>
              </v:textbox>
            </v:rect>
            <v:rect id="_x0000_s60144" style="position:absolute;left:1182;top:6051;width:94;height:230;mso-wrap-style:none;v-text-anchor:top" filled="f" stroked="f">
              <v:textbox style="mso-fit-shape-to-text:t" inset="0,0,0,0">
                <w:txbxContent>
                  <w:p w:rsidR="00F65EEF" w:rsidRDefault="00F65EEF">
                    <w:r>
                      <w:rPr>
                        <w:rFonts w:ascii="Arial" w:hAnsi="Arial" w:cs="Arial"/>
                        <w:color w:val="24282B"/>
                        <w:sz w:val="12"/>
                        <w:szCs w:val="12"/>
                      </w:rPr>
                      <w:t>Q</w:t>
                    </w:r>
                  </w:p>
                </w:txbxContent>
              </v:textbox>
            </v:rect>
            <v:rect id="_x0000_s60145" style="position:absolute;left:1182;top:6219;width:87;height:230;mso-wrap-style:none;v-text-anchor:top" filled="f" stroked="f">
              <v:textbox style="mso-fit-shape-to-text:t" inset="0,0,0,0">
                <w:txbxContent>
                  <w:p w:rsidR="00F65EEF" w:rsidRDefault="00F65EEF">
                    <w:r>
                      <w:rPr>
                        <w:rFonts w:ascii="Arial" w:hAnsi="Arial" w:cs="Arial"/>
                        <w:color w:val="24282B"/>
                        <w:sz w:val="12"/>
                        <w:szCs w:val="12"/>
                      </w:rPr>
                      <w:t>N</w:t>
                    </w:r>
                  </w:p>
                </w:txbxContent>
              </v:textbox>
            </v:rect>
            <v:rect id="_x0000_s60146" style="position:absolute;left:1182;top:6351;width:94;height:230;mso-wrap-style:none;v-text-anchor:top" filled="f" stroked="f">
              <v:textbox style="mso-fit-shape-to-text:t" inset="0,0,0,0">
                <w:txbxContent>
                  <w:p w:rsidR="00F65EEF" w:rsidRDefault="00F65EEF">
                    <w:r>
                      <w:rPr>
                        <w:rFonts w:ascii="Arial" w:hAnsi="Arial" w:cs="Arial"/>
                        <w:color w:val="24282B"/>
                        <w:sz w:val="12"/>
                        <w:szCs w:val="12"/>
                      </w:rPr>
                      <w:t>O</w:t>
                    </w:r>
                  </w:p>
                </w:txbxContent>
              </v:textbox>
            </v:rect>
            <v:rect id="_x0000_s60147" style="position:absolute;left:1206;top:6495;width:67;height:230;mso-wrap-style:none;v-text-anchor:top" filled="f" stroked="f">
              <v:textbox style="mso-fit-shape-to-text:t" inset="0,0,0,0">
                <w:txbxContent>
                  <w:p w:rsidR="00F65EEF" w:rsidRDefault="00F65EEF">
                    <w:r>
                      <w:rPr>
                        <w:rFonts w:ascii="Arial" w:hAnsi="Arial" w:cs="Arial"/>
                        <w:color w:val="24282B"/>
                        <w:sz w:val="12"/>
                        <w:szCs w:val="12"/>
                      </w:rPr>
                      <w:t>e</w:t>
                    </w:r>
                  </w:p>
                </w:txbxContent>
              </v:textbox>
            </v:rect>
            <v:rect id="_x0000_s60148" style="position:absolute;left:1206;top:5428;width:81;height:230;mso-wrap-style:none;v-text-anchor:top" filled="f" stroked="f">
              <v:textbox style="mso-fit-shape-to-text:t" inset="0,0,0,0">
                <w:txbxContent>
                  <w:p w:rsidR="00F65EEF" w:rsidRDefault="00F65EEF">
                    <w:r>
                      <w:rPr>
                        <w:rFonts w:ascii="Arial" w:hAnsi="Arial" w:cs="Arial"/>
                        <w:color w:val="24282B"/>
                        <w:sz w:val="12"/>
                        <w:szCs w:val="12"/>
                      </w:rPr>
                      <w:t>S</w:t>
                    </w:r>
                  </w:p>
                </w:txbxContent>
              </v:textbox>
            </v:rect>
            <v:rect id="_x0000_s60149" style="position:absolute;left:1206;top:5560;width:74;height:230;mso-wrap-style:none;v-text-anchor:top" filled="f" stroked="f">
              <v:textbox style="mso-fit-shape-to-text:t" inset="0,0,0,0">
                <w:txbxContent>
                  <w:p w:rsidR="00F65EEF" w:rsidRDefault="00F65EEF">
                    <w:r>
                      <w:rPr>
                        <w:rFonts w:ascii="Arial" w:hAnsi="Arial" w:cs="Arial"/>
                        <w:color w:val="24282B"/>
                        <w:sz w:val="12"/>
                        <w:szCs w:val="12"/>
                      </w:rPr>
                      <w:t>T</w:t>
                    </w:r>
                  </w:p>
                </w:txbxContent>
              </v:textbox>
            </v:rect>
            <v:rect id="_x0000_s60150" style="position:absolute;left:1206;top:5728;width:81;height:230;mso-wrap-style:none;v-text-anchor:top" filled="f" stroked="f">
              <v:textbox style="mso-fit-shape-to-text:t" inset="0,0,0,0">
                <w:txbxContent>
                  <w:p w:rsidR="00F65EEF" w:rsidRDefault="00F65EEF">
                    <w:r>
                      <w:rPr>
                        <w:rFonts w:ascii="Arial" w:hAnsi="Arial" w:cs="Arial"/>
                        <w:color w:val="24282B"/>
                        <w:sz w:val="12"/>
                        <w:szCs w:val="12"/>
                      </w:rPr>
                      <w:t>A</w:t>
                    </w:r>
                  </w:p>
                </w:txbxContent>
              </v:textbox>
            </v:rect>
            <v:rect id="_x0000_s60151" style="position:absolute;left:1206;top:5860;width:67;height:230;mso-wrap-style:none;v-text-anchor:top" filled="f" stroked="f">
              <v:textbox style="mso-fit-shape-to-text:t" inset="0,0,0,0">
                <w:txbxContent>
                  <w:p w:rsidR="00F65EEF" w:rsidRDefault="00F65EEF">
                    <w:r>
                      <w:rPr>
                        <w:rFonts w:ascii="Arial" w:hAnsi="Arial" w:cs="Arial"/>
                        <w:color w:val="24282B"/>
                        <w:sz w:val="12"/>
                        <w:szCs w:val="12"/>
                      </w:rPr>
                      <w:t>e</w:t>
                    </w:r>
                  </w:p>
                </w:txbxContent>
              </v:textbox>
            </v:rect>
            <v:rect id="_x0000_s60155" style="position:absolute;left:96;top:5931;width:374;height:341;mso-wrap-style:none;v-text-anchor:top" filled="f" stroked="f">
              <v:textbox style="mso-fit-shape-to-text:t" inset="0,0,0,0">
                <w:txbxContent>
                  <w:p w:rsidR="00F65EEF" w:rsidRDefault="00F65EEF">
                    <w:r>
                      <w:rPr>
                        <w:rFonts w:ascii="Arial" w:hAnsi="Arial" w:cs="Arial"/>
                        <w:color w:val="24282B"/>
                        <w:sz w:val="24"/>
                        <w:szCs w:val="24"/>
                      </w:rPr>
                      <w:t>CM</w:t>
                    </w:r>
                  </w:p>
                </w:txbxContent>
              </v:textbox>
            </v:rect>
            <v:rect id="_x0000_s60156" style="position:absolute;left:458;top:5967;width:436;height:267;mso-wrap-style:none;v-text-anchor:top" filled="f" stroked="f">
              <v:textbox style="mso-fit-shape-to-text:t" inset="0,0,0,0">
                <w:txbxContent>
                  <w:p w:rsidR="00F65EEF" w:rsidRDefault="00F65EEF">
                    <w:r>
                      <w:rPr>
                        <w:rFonts w:ascii="Arial" w:hAnsi="Arial" w:cs="Arial"/>
                        <w:color w:val="24282B"/>
                        <w:sz w:val="16"/>
                        <w:szCs w:val="16"/>
                      </w:rPr>
                      <w:t>h,e,t,k</w:t>
                    </w:r>
                  </w:p>
                </w:txbxContent>
              </v:textbox>
            </v:rect>
            <v:rect id="_x0000_s60157" style="position:absolute;left:96;top:4685;width:374;height:341;mso-wrap-style:none;v-text-anchor:top" filled="f" stroked="f">
              <v:textbox style="mso-fit-shape-to-text:t" inset="0,0,0,0">
                <w:txbxContent>
                  <w:p w:rsidR="00F65EEF" w:rsidRDefault="00F65EEF">
                    <w:r>
                      <w:rPr>
                        <w:rFonts w:ascii="Arial" w:hAnsi="Arial" w:cs="Arial"/>
                        <w:color w:val="24282B"/>
                        <w:sz w:val="24"/>
                        <w:szCs w:val="24"/>
                      </w:rPr>
                      <w:t>CM</w:t>
                    </w:r>
                  </w:p>
                </w:txbxContent>
              </v:textbox>
            </v:rect>
            <v:rect id="_x0000_s60158" style="position:absolute;left:458;top:4721;width:472;height:267;mso-wrap-style:none;v-text-anchor:top" filled="f" stroked="f">
              <v:textbox style="mso-fit-shape-to-text:t" inset="0,0,0,0">
                <w:txbxContent>
                  <w:p w:rsidR="00F65EEF" w:rsidRDefault="00F65EEF">
                    <w:r>
                      <w:rPr>
                        <w:rFonts w:ascii="Arial" w:hAnsi="Arial" w:cs="Arial"/>
                        <w:color w:val="24282B"/>
                        <w:sz w:val="16"/>
                        <w:szCs w:val="16"/>
                      </w:rPr>
                      <w:t>h,d,s,k</w:t>
                    </w:r>
                  </w:p>
                </w:txbxContent>
              </v:textbox>
            </v:rect>
            <v:rect id="_x0000_s60159" style="position:absolute;left:96;top:3451;width:374;height:341;mso-wrap-style:none;v-text-anchor:top" filled="f" stroked="f">
              <v:textbox style="mso-fit-shape-to-text:t" inset="0,0,0,0">
                <w:txbxContent>
                  <w:p w:rsidR="00F65EEF" w:rsidRDefault="00F65EEF">
                    <w:r>
                      <w:rPr>
                        <w:rFonts w:ascii="Arial" w:hAnsi="Arial" w:cs="Arial"/>
                        <w:color w:val="24282B"/>
                        <w:sz w:val="24"/>
                        <w:szCs w:val="24"/>
                      </w:rPr>
                      <w:t>CM</w:t>
                    </w:r>
                  </w:p>
                </w:txbxContent>
              </v:textbox>
            </v:rect>
            <v:rect id="_x0000_s60160" style="position:absolute;left:458;top:3487;width:436;height:267;mso-wrap-style:none;v-text-anchor:top" filled="f" stroked="f">
              <v:textbox style="mso-fit-shape-to-text:t" inset="0,0,0,0">
                <w:txbxContent>
                  <w:p w:rsidR="00F65EEF" w:rsidRDefault="00F65EEF">
                    <w:r>
                      <w:rPr>
                        <w:rFonts w:ascii="Arial" w:hAnsi="Arial" w:cs="Arial"/>
                        <w:color w:val="24282B"/>
                        <w:sz w:val="16"/>
                        <w:szCs w:val="16"/>
                      </w:rPr>
                      <w:t>h,c,r,k</w:t>
                    </w:r>
                  </w:p>
                </w:txbxContent>
              </v:textbox>
            </v:rect>
            <v:rect id="_x0000_s60161" style="position:absolute;left:96;top:2205;width:374;height:341;mso-wrap-style:none;v-text-anchor:top" filled="f" stroked="f">
              <v:textbox style="mso-fit-shape-to-text:t" inset="0,0,0,0">
                <w:txbxContent>
                  <w:p w:rsidR="00F65EEF" w:rsidRDefault="00F65EEF">
                    <w:r>
                      <w:rPr>
                        <w:rFonts w:ascii="Arial" w:hAnsi="Arial" w:cs="Arial"/>
                        <w:color w:val="24282B"/>
                        <w:sz w:val="24"/>
                        <w:szCs w:val="24"/>
                      </w:rPr>
                      <w:t>CM</w:t>
                    </w:r>
                  </w:p>
                </w:txbxContent>
              </v:textbox>
            </v:rect>
            <v:rect id="_x0000_s60162" style="position:absolute;left:458;top:2217;width:481;height:267;mso-wrap-style:none;v-text-anchor:top" filled="f" stroked="f">
              <v:textbox style="mso-fit-shape-to-text:t" inset="0,0,0,0">
                <w:txbxContent>
                  <w:p w:rsidR="00F65EEF" w:rsidRDefault="00F65EEF">
                    <w:r>
                      <w:rPr>
                        <w:rFonts w:ascii="Arial" w:hAnsi="Arial" w:cs="Arial"/>
                        <w:color w:val="24282B"/>
                        <w:sz w:val="16"/>
                        <w:szCs w:val="16"/>
                      </w:rPr>
                      <w:t>h,b,q,k</w:t>
                    </w:r>
                  </w:p>
                </w:txbxContent>
              </v:textbox>
            </v:rect>
            <v:rect id="_x0000_s60163" style="position:absolute;left:96;top:958;width:374;height:341;mso-wrap-style:none;v-text-anchor:top" filled="f" stroked="f">
              <v:textbox style="mso-fit-shape-to-text:t" inset="0,0,0,0">
                <w:txbxContent>
                  <w:p w:rsidR="00F65EEF" w:rsidRDefault="00F65EEF">
                    <w:r>
                      <w:rPr>
                        <w:rFonts w:ascii="Arial" w:hAnsi="Arial" w:cs="Arial"/>
                        <w:color w:val="24282B"/>
                        <w:sz w:val="24"/>
                        <w:szCs w:val="24"/>
                      </w:rPr>
                      <w:t>CM</w:t>
                    </w:r>
                  </w:p>
                </w:txbxContent>
              </v:textbox>
            </v:rect>
            <v:rect id="_x0000_s60164" style="position:absolute;left:458;top:1018;width:481;height:267;mso-wrap-style:none;v-text-anchor:top" filled="f" stroked="f">
              <v:textbox style="mso-fit-shape-to-text:t" inset="0,0,0,0">
                <w:txbxContent>
                  <w:p w:rsidR="00F65EEF" w:rsidRDefault="00F65EEF">
                    <w:r>
                      <w:rPr>
                        <w:rFonts w:ascii="Arial" w:hAnsi="Arial" w:cs="Arial"/>
                        <w:color w:val="24282B"/>
                        <w:sz w:val="16"/>
                        <w:szCs w:val="16"/>
                      </w:rPr>
                      <w:t>h,a,p,k</w:t>
                    </w:r>
                  </w:p>
                </w:txbxContent>
              </v:textbox>
            </v:rect>
            <v:rect id="_x0000_s60165" style="position:absolute;left:1797;top:6710;width:121;height:286;mso-wrap-style:none;v-text-anchor:top" filled="f" stroked="f">
              <v:textbox style="mso-fit-shape-to-text:t" inset="0,0,0,0">
                <w:txbxContent>
                  <w:p w:rsidR="00F65EEF" w:rsidRDefault="00F65EEF">
                    <w:r>
                      <w:rPr>
                        <w:rFonts w:ascii="Arial" w:hAnsi="Arial" w:cs="Arial"/>
                        <w:color w:val="24282B"/>
                        <w:sz w:val="18"/>
                        <w:szCs w:val="18"/>
                      </w:rPr>
                      <w:t>Y</w:t>
                    </w:r>
                  </w:p>
                </w:txbxContent>
              </v:textbox>
            </v:rect>
            <v:rect id="_x0000_s60166" style="position:absolute;left:1918;top:6782;width:67;height:230;mso-wrap-style:none;v-text-anchor:top" filled="f" stroked="f">
              <v:textbox style="mso-fit-shape-to-text:t" inset="0,0,0,0">
                <w:txbxContent>
                  <w:p w:rsidR="00F65EEF" w:rsidRDefault="00F65EEF">
                    <w:r>
                      <w:rPr>
                        <w:rFonts w:ascii="Arial" w:hAnsi="Arial" w:cs="Arial"/>
                        <w:color w:val="24282B"/>
                        <w:sz w:val="12"/>
                        <w:szCs w:val="12"/>
                      </w:rPr>
                      <w:t>0</w:t>
                    </w:r>
                  </w:p>
                </w:txbxContent>
              </v:textbox>
            </v:rect>
            <v:rect id="_x0000_s60167" style="position:absolute;left:2822;top:6710;width:121;height:286;mso-wrap-style:none;v-text-anchor:top" filled="f" stroked="f">
              <v:textbox style="mso-fit-shape-to-text:t" inset="0,0,0,0">
                <w:txbxContent>
                  <w:p w:rsidR="00F65EEF" w:rsidRDefault="00F65EEF">
                    <w:r>
                      <w:rPr>
                        <w:rFonts w:ascii="Arial" w:hAnsi="Arial" w:cs="Arial"/>
                        <w:color w:val="24282B"/>
                        <w:sz w:val="18"/>
                        <w:szCs w:val="18"/>
                      </w:rPr>
                      <w:t>Y</w:t>
                    </w:r>
                  </w:p>
                </w:txbxContent>
              </v:textbox>
            </v:rect>
            <v:rect id="_x0000_s60168" style="position:absolute;left:2955;top:6782;width:67;height:230;mso-wrap-style:none;v-text-anchor:top" filled="f" stroked="f">
              <v:textbox style="mso-fit-shape-to-text:t" inset="0,0,0,0">
                <w:txbxContent>
                  <w:p w:rsidR="00F65EEF" w:rsidRDefault="00F65EEF">
                    <w:r>
                      <w:rPr>
                        <w:rFonts w:ascii="Arial" w:hAnsi="Arial" w:cs="Arial"/>
                        <w:color w:val="24282B"/>
                        <w:sz w:val="12"/>
                        <w:szCs w:val="12"/>
                      </w:rPr>
                      <w:t>1</w:t>
                    </w:r>
                  </w:p>
                </w:txbxContent>
              </v:textbox>
            </v:rect>
            <v:rect id="_x0000_s60169" style="position:absolute;left:3871;top:6710;width:121;height:286;mso-wrap-style:none;v-text-anchor:top" filled="f" stroked="f">
              <v:textbox style="mso-fit-shape-to-text:t" inset="0,0,0,0">
                <w:txbxContent>
                  <w:p w:rsidR="00F65EEF" w:rsidRDefault="00F65EEF">
                    <w:r>
                      <w:rPr>
                        <w:rFonts w:ascii="Arial" w:hAnsi="Arial" w:cs="Arial"/>
                        <w:color w:val="24282B"/>
                        <w:sz w:val="18"/>
                        <w:szCs w:val="18"/>
                      </w:rPr>
                      <w:t>Y</w:t>
                    </w:r>
                  </w:p>
                </w:txbxContent>
              </v:textbox>
            </v:rect>
            <v:rect id="_x0000_s60170" style="position:absolute;left:3980;top:6782;width:67;height:230;mso-wrap-style:none;v-text-anchor:top" filled="f" stroked="f">
              <v:textbox style="mso-fit-shape-to-text:t" inset="0,0,0,0">
                <w:txbxContent>
                  <w:p w:rsidR="00F65EEF" w:rsidRDefault="00F65EEF">
                    <w:r>
                      <w:rPr>
                        <w:rFonts w:ascii="Arial" w:hAnsi="Arial" w:cs="Arial"/>
                        <w:color w:val="24282B"/>
                        <w:sz w:val="12"/>
                        <w:szCs w:val="12"/>
                      </w:rPr>
                      <w:t>2</w:t>
                    </w:r>
                  </w:p>
                </w:txbxContent>
              </v:textbox>
            </v:rect>
            <v:rect id="_x0000_s60171" style="position:absolute;left:4896;top:6710;width:121;height:286;mso-wrap-style:none;v-text-anchor:top" filled="f" stroked="f">
              <v:textbox style="mso-fit-shape-to-text:t" inset="0,0,0,0">
                <w:txbxContent>
                  <w:p w:rsidR="00F65EEF" w:rsidRDefault="00F65EEF">
                    <w:r>
                      <w:rPr>
                        <w:rFonts w:ascii="Arial" w:hAnsi="Arial" w:cs="Arial"/>
                        <w:color w:val="24282B"/>
                        <w:sz w:val="18"/>
                        <w:szCs w:val="18"/>
                      </w:rPr>
                      <w:t>Y</w:t>
                    </w:r>
                  </w:p>
                </w:txbxContent>
              </v:textbox>
            </v:rect>
            <v:rect id="_x0000_s60172" style="position:absolute;left:5017;top:6782;width:67;height:230;mso-wrap-style:none;v-text-anchor:top" filled="f" stroked="f">
              <v:textbox style="mso-fit-shape-to-text:t" inset="0,0,0,0">
                <w:txbxContent>
                  <w:p w:rsidR="00F65EEF" w:rsidRDefault="00F65EEF">
                    <w:r>
                      <w:rPr>
                        <w:rFonts w:ascii="Arial" w:hAnsi="Arial" w:cs="Arial"/>
                        <w:color w:val="24282B"/>
                        <w:sz w:val="12"/>
                        <w:szCs w:val="12"/>
                      </w:rPr>
                      <w:t>3</w:t>
                    </w:r>
                  </w:p>
                </w:txbxContent>
              </v:textbox>
            </v:rect>
            <v:rect id="_x0000_s60173" style="position:absolute;left:1556;top:6998;width:301;height:286;mso-wrap-style:none;v-text-anchor:top" filled="f" stroked="f">
              <v:textbox style="mso-fit-shape-to-text:t" inset="0,0,0,0">
                <w:txbxContent>
                  <w:p w:rsidR="00F65EEF" w:rsidRDefault="00F65EEF">
                    <w:r>
                      <w:rPr>
                        <w:rFonts w:ascii="Arial" w:hAnsi="Arial" w:cs="Arial"/>
                        <w:color w:val="24282B"/>
                        <w:sz w:val="18"/>
                        <w:szCs w:val="18"/>
                      </w:rPr>
                      <w:t xml:space="preserve">10  </w:t>
                    </w:r>
                  </w:p>
                </w:txbxContent>
              </v:textbox>
            </v:rect>
            <v:rect id="_x0000_s60174" style="position:absolute;left:1797;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75" style="position:absolute;left:2581;top:6998;width:301;height:286;mso-wrap-style:none;v-text-anchor:top" filled="f" stroked="f">
              <v:textbox style="mso-fit-shape-to-text:t" inset="0,0,0,0">
                <w:txbxContent>
                  <w:p w:rsidR="00F65EEF" w:rsidRDefault="00F65EEF">
                    <w:r>
                      <w:rPr>
                        <w:rFonts w:ascii="Arial" w:hAnsi="Arial" w:cs="Arial"/>
                        <w:color w:val="24282B"/>
                        <w:sz w:val="18"/>
                        <w:szCs w:val="18"/>
                      </w:rPr>
                      <w:t xml:space="preserve">10  </w:t>
                    </w:r>
                  </w:p>
                </w:txbxContent>
              </v:textbox>
            </v:rect>
            <v:rect id="_x0000_s60176" style="position:absolute;left:2822;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77" style="position:absolute;left:3606;top:6998;width:301;height:286;mso-wrap-style:none;v-text-anchor:top" filled="f" stroked="f">
              <v:textbox style="mso-fit-shape-to-text:t" inset="0,0,0,0">
                <w:txbxContent>
                  <w:p w:rsidR="00F65EEF" w:rsidRDefault="00F65EEF">
                    <w:r>
                      <w:rPr>
                        <w:rFonts w:ascii="Arial" w:hAnsi="Arial" w:cs="Arial"/>
                        <w:color w:val="24282B"/>
                        <w:sz w:val="18"/>
                        <w:szCs w:val="18"/>
                      </w:rPr>
                      <w:t xml:space="preserve">10  </w:t>
                    </w:r>
                  </w:p>
                </w:txbxContent>
              </v:textbox>
            </v:rect>
            <v:rect id="_x0000_s60178" style="position:absolute;left:3847;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79" style="position:absolute;left:4655;top:6998;width:301;height:286;mso-wrap-style:none;v-text-anchor:top" filled="f" stroked="f">
              <v:textbox style="mso-fit-shape-to-text:t" inset="0,0,0,0">
                <w:txbxContent>
                  <w:p w:rsidR="00F65EEF" w:rsidRDefault="00F65EEF">
                    <w:r>
                      <w:rPr>
                        <w:rFonts w:ascii="Arial" w:hAnsi="Arial" w:cs="Arial"/>
                        <w:color w:val="24282B"/>
                        <w:sz w:val="18"/>
                        <w:szCs w:val="18"/>
                      </w:rPr>
                      <w:t xml:space="preserve">10  </w:t>
                    </w:r>
                  </w:p>
                </w:txbxContent>
              </v:textbox>
            </v:rect>
            <v:rect id="_x0000_s60180" style="position:absolute;left:4896;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81" style="position:absolute;left:5680;top:6998;width:301;height:286;mso-wrap-style:none;v-text-anchor:top" filled="f" stroked="f">
              <v:textbox style="mso-fit-shape-to-text:t" inset="0,0,0,0">
                <w:txbxContent>
                  <w:p w:rsidR="00F65EEF" w:rsidRDefault="00F65EEF">
                    <w:r>
                      <w:rPr>
                        <w:rFonts w:ascii="Arial" w:hAnsi="Arial" w:cs="Arial"/>
                        <w:color w:val="24282B"/>
                        <w:sz w:val="18"/>
                        <w:szCs w:val="18"/>
                      </w:rPr>
                      <w:t xml:space="preserve">10  </w:t>
                    </w:r>
                  </w:p>
                </w:txbxContent>
              </v:textbox>
            </v:rect>
            <v:rect id="_x0000_s60182" style="position:absolute;left:5922;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83" style="position:absolute;left:6705;top:6998;width:301;height:286;mso-wrap-style:none;v-text-anchor:top" filled="f" stroked="f">
              <v:textbox style="mso-fit-shape-to-text:t" inset="0,0,0,0">
                <w:txbxContent>
                  <w:p w:rsidR="00F65EEF" w:rsidRDefault="00F65EEF">
                    <w:r>
                      <w:rPr>
                        <w:rFonts w:ascii="Arial" w:hAnsi="Arial" w:cs="Arial"/>
                        <w:color w:val="24282B"/>
                        <w:sz w:val="18"/>
                        <w:szCs w:val="18"/>
                      </w:rPr>
                      <w:t xml:space="preserve">10  </w:t>
                    </w:r>
                  </w:p>
                </w:txbxContent>
              </v:textbox>
            </v:rect>
            <v:rect id="_x0000_s60184" style="position:absolute;left:6947;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85" style="position:absolute;left:7755;top:6998;width:201;height:286;mso-wrap-style:none;v-text-anchor:top" filled="f" stroked="f">
              <v:textbox style="mso-fit-shape-to-text:t" inset="0,0,0,0">
                <w:txbxContent>
                  <w:p w:rsidR="00F65EEF" w:rsidRDefault="00F65EEF">
                    <w:r>
                      <w:rPr>
                        <w:rFonts w:ascii="Arial" w:hAnsi="Arial" w:cs="Arial"/>
                        <w:color w:val="24282B"/>
                        <w:sz w:val="18"/>
                        <w:szCs w:val="18"/>
                      </w:rPr>
                      <w:t xml:space="preserve">8  </w:t>
                    </w:r>
                  </w:p>
                </w:txbxContent>
              </v:textbox>
            </v:rect>
            <v:rect id="_x0000_s60186" style="position:absolute;left:7899;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87" style="position:absolute;left:8659;top:6998;width:201;height:286;mso-wrap-style:none;v-text-anchor:top" filled="f" stroked="f">
              <v:textbox style="mso-fit-shape-to-text:t" inset="0,0,0,0">
                <w:txbxContent>
                  <w:p w:rsidR="00F65EEF" w:rsidRDefault="00F65EEF">
                    <w:r>
                      <w:rPr>
                        <w:rFonts w:ascii="Arial" w:hAnsi="Arial" w:cs="Arial"/>
                        <w:color w:val="24282B"/>
                        <w:sz w:val="18"/>
                        <w:szCs w:val="18"/>
                      </w:rPr>
                      <w:t xml:space="preserve">8  </w:t>
                    </w:r>
                  </w:p>
                </w:txbxContent>
              </v:textbox>
            </v:rect>
            <v:rect id="_x0000_s60188" style="position:absolute;left:8804;top:6998;width:431;height:286;mso-wrap-style:none;v-text-anchor:top" filled="f" stroked="f">
              <v:textbox style="mso-fit-shape-to-text:t" inset="0,0,0,0">
                <w:txbxContent>
                  <w:p w:rsidR="00F65EEF" w:rsidRDefault="00F65EEF">
                    <w:r>
                      <w:rPr>
                        <w:rFonts w:ascii="Arial" w:hAnsi="Arial" w:cs="Arial"/>
                        <w:color w:val="24282B"/>
                        <w:sz w:val="18"/>
                        <w:szCs w:val="18"/>
                      </w:rPr>
                      <w:t>bytes</w:t>
                    </w:r>
                  </w:p>
                </w:txbxContent>
              </v:textbox>
            </v:rect>
            <v:rect id="_x0000_s60189" style="position:absolute;left:5861;top:6710;width:130;height:286;mso-wrap-style:none;v-text-anchor:top" filled="f" stroked="f">
              <v:textbox style="mso-fit-shape-to-text:t" inset="0,0,0,0">
                <w:txbxContent>
                  <w:p w:rsidR="00F65EEF" w:rsidRDefault="00F65EEF">
                    <w:r>
                      <w:rPr>
                        <w:rFonts w:ascii="Arial" w:hAnsi="Arial" w:cs="Arial"/>
                        <w:color w:val="24282B"/>
                        <w:sz w:val="18"/>
                        <w:szCs w:val="18"/>
                      </w:rPr>
                      <w:t>C</w:t>
                    </w:r>
                  </w:p>
                </w:txbxContent>
              </v:textbox>
            </v:rect>
            <v:rect id="_x0000_s60190" style="position:absolute;left:5982;top:6782;width:87;height:230;mso-wrap-style:none;v-text-anchor:top" filled="f" stroked="f">
              <v:textbox style="mso-fit-shape-to-text:t" inset="0,0,0,0">
                <w:txbxContent>
                  <w:p w:rsidR="00F65EEF" w:rsidRDefault="00F65EEF">
                    <w:r>
                      <w:rPr>
                        <w:rFonts w:ascii="Arial" w:hAnsi="Arial" w:cs="Arial"/>
                        <w:color w:val="24282B"/>
                        <w:sz w:val="12"/>
                        <w:szCs w:val="12"/>
                      </w:rPr>
                      <w:t>R</w:t>
                    </w:r>
                  </w:p>
                </w:txbxContent>
              </v:textbox>
            </v:rect>
            <v:rect id="_x0000_s60191" style="position:absolute;left:6115;top:6782;width:67;height:230;mso-wrap-style:none;v-text-anchor:top" filled="f" stroked="f">
              <v:textbox style="mso-fit-shape-to-text:t" inset="0,0,0,0">
                <w:txbxContent>
                  <w:p w:rsidR="00F65EEF" w:rsidRDefault="00F65EEF">
                    <w:r>
                      <w:rPr>
                        <w:rFonts w:ascii="Arial" w:hAnsi="Arial" w:cs="Arial"/>
                        <w:color w:val="24282B"/>
                        <w:sz w:val="12"/>
                        <w:szCs w:val="12"/>
                      </w:rPr>
                      <w:t>0</w:t>
                    </w:r>
                  </w:p>
                </w:txbxContent>
              </v:textbox>
            </v:rect>
            <v:rect id="_x0000_s60192" style="position:absolute;left:6886;top:6686;width:130;height:286;mso-wrap-style:none;v-text-anchor:top" filled="f" stroked="f">
              <v:textbox style="mso-fit-shape-to-text:t" inset="0,0,0,0">
                <w:txbxContent>
                  <w:p w:rsidR="00F65EEF" w:rsidRDefault="00F65EEF">
                    <w:r>
                      <w:rPr>
                        <w:rFonts w:ascii="Arial" w:hAnsi="Arial" w:cs="Arial"/>
                        <w:color w:val="24282B"/>
                        <w:sz w:val="18"/>
                        <w:szCs w:val="18"/>
                      </w:rPr>
                      <w:t>C</w:t>
                    </w:r>
                  </w:p>
                </w:txbxContent>
              </v:textbox>
            </v:rect>
            <v:rect id="_x0000_s60193" style="position:absolute;left:7019;top:6770;width:87;height:230;mso-wrap-style:none;v-text-anchor:top" filled="f" stroked="f">
              <v:textbox style="mso-fit-shape-to-text:t" inset="0,0,0,0">
                <w:txbxContent>
                  <w:p w:rsidR="00F65EEF" w:rsidRDefault="00F65EEF">
                    <w:r>
                      <w:rPr>
                        <w:rFonts w:ascii="Arial" w:hAnsi="Arial" w:cs="Arial"/>
                        <w:color w:val="24282B"/>
                        <w:sz w:val="12"/>
                        <w:szCs w:val="12"/>
                      </w:rPr>
                      <w:t>R</w:t>
                    </w:r>
                  </w:p>
                </w:txbxContent>
              </v:textbox>
            </v:rect>
            <v:rect id="_x0000_s60194" style="position:absolute;left:7164;top:6782;width:67;height:230;mso-wrap-style:none;v-text-anchor:top" filled="f" stroked="f">
              <v:textbox style="mso-fit-shape-to-text:t" inset="0,0,0,0">
                <w:txbxContent>
                  <w:p w:rsidR="00F65EEF" w:rsidRDefault="00F65EEF">
                    <w:r>
                      <w:rPr>
                        <w:rFonts w:ascii="Arial" w:hAnsi="Arial" w:cs="Arial"/>
                        <w:color w:val="24282B"/>
                        <w:sz w:val="12"/>
                        <w:szCs w:val="12"/>
                      </w:rPr>
                      <w:t>1</w:t>
                    </w:r>
                  </w:p>
                </w:txbxContent>
              </v:textbox>
            </v:rect>
            <v:rect id="_x0000_s60195" style="position:absolute;left:7875;top:6662;width:130;height:286;mso-wrap-style:none;v-text-anchor:top" filled="f" stroked="f">
              <v:textbox style="mso-fit-shape-to-text:t" inset="0,0,0,0">
                <w:txbxContent>
                  <w:p w:rsidR="00F65EEF" w:rsidRDefault="00F65EEF">
                    <w:r>
                      <w:rPr>
                        <w:rFonts w:ascii="Arial" w:hAnsi="Arial" w:cs="Arial"/>
                        <w:color w:val="24282B"/>
                        <w:sz w:val="18"/>
                        <w:szCs w:val="18"/>
                      </w:rPr>
                      <w:t>C</w:t>
                    </w:r>
                  </w:p>
                </w:txbxContent>
              </v:textbox>
            </v:rect>
            <v:rect id="_x0000_s60196" style="position:absolute;left:8008;top:6746;width:81;height:230;mso-wrap-style:none;v-text-anchor:top" filled="f" stroked="f">
              <v:textbox style="mso-fit-shape-to-text:t" inset="0,0,0,0">
                <w:txbxContent>
                  <w:p w:rsidR="00F65EEF" w:rsidRDefault="00F65EEF">
                    <w:r>
                      <w:rPr>
                        <w:rFonts w:ascii="Arial" w:hAnsi="Arial" w:cs="Arial"/>
                        <w:color w:val="24282B"/>
                        <w:sz w:val="12"/>
                        <w:szCs w:val="12"/>
                      </w:rPr>
                      <w:t>B</w:t>
                    </w:r>
                  </w:p>
                </w:txbxContent>
              </v:textbox>
            </v:rect>
            <v:rect id="_x0000_s60197" style="position:absolute;left:8129;top:6770;width:67;height:230;mso-wrap-style:none;v-text-anchor:top" filled="f" stroked="f">
              <v:textbox style="mso-fit-shape-to-text:t" inset="0,0,0,0">
                <w:txbxContent>
                  <w:p w:rsidR="00F65EEF" w:rsidRDefault="00F65EEF">
                    <w:r>
                      <w:rPr>
                        <w:rFonts w:ascii="Arial" w:hAnsi="Arial" w:cs="Arial"/>
                        <w:color w:val="24282B"/>
                        <w:sz w:val="12"/>
                        <w:szCs w:val="12"/>
                      </w:rPr>
                      <w:t>0</w:t>
                    </w:r>
                  </w:p>
                </w:txbxContent>
              </v:textbox>
            </v:rect>
            <v:rect id="_x0000_s60198" style="position:absolute;left:8804;top:6686;width:130;height:286;mso-wrap-style:none;v-text-anchor:top" filled="f" stroked="f">
              <v:textbox style="mso-fit-shape-to-text:t" inset="0,0,0,0">
                <w:txbxContent>
                  <w:p w:rsidR="00F65EEF" w:rsidRDefault="00F65EEF">
                    <w:r>
                      <w:rPr>
                        <w:rFonts w:ascii="Arial" w:hAnsi="Arial" w:cs="Arial"/>
                        <w:color w:val="24282B"/>
                        <w:sz w:val="18"/>
                        <w:szCs w:val="18"/>
                      </w:rPr>
                      <w:t>C</w:t>
                    </w:r>
                  </w:p>
                </w:txbxContent>
              </v:textbox>
            </v:rect>
            <v:rect id="_x0000_s60199" style="position:absolute;left:8937;top:6770;width:81;height:230;mso-wrap-style:none;v-text-anchor:top" filled="f" stroked="f">
              <v:textbox style="mso-fit-shape-to-text:t" inset="0,0,0,0">
                <w:txbxContent>
                  <w:p w:rsidR="00F65EEF" w:rsidRDefault="00F65EEF">
                    <w:r>
                      <w:rPr>
                        <w:rFonts w:ascii="Arial" w:hAnsi="Arial" w:cs="Arial"/>
                        <w:color w:val="24282B"/>
                        <w:sz w:val="12"/>
                        <w:szCs w:val="12"/>
                      </w:rPr>
                      <w:t>B</w:t>
                    </w:r>
                  </w:p>
                </w:txbxContent>
              </v:textbox>
            </v:rect>
            <v:rect id="_x0000_s60200" style="position:absolute;left:9057;top:6782;width:67;height:230;mso-wrap-style:none;v-text-anchor:top" filled="f" stroked="f">
              <v:textbox style="mso-fit-shape-to-text:t" inset="0,0,0,0">
                <w:txbxContent>
                  <w:p w:rsidR="00F65EEF" w:rsidRDefault="00F65EEF">
                    <w:r>
                      <w:rPr>
                        <w:rFonts w:ascii="Arial" w:hAnsi="Arial" w:cs="Arial"/>
                        <w:color w:val="24282B"/>
                        <w:sz w:val="12"/>
                        <w:szCs w:val="12"/>
                      </w:rPr>
                      <w:t>1</w:t>
                    </w:r>
                  </w:p>
                </w:txbxContent>
              </v:textbox>
            </v:rect>
            <v:rect id="_x0000_s60201" style="position:absolute;left:44;top:268;width:1013;height:641;v-text-anchor:top" filled="f" stroked="f">
              <v:textbox inset="0,0,0,0">
                <w:txbxContent>
                  <w:p w:rsidR="00F65EEF" w:rsidRPr="00A278D5" w:rsidRDefault="00F65EEF" w:rsidP="00AA3913">
                    <w:pPr>
                      <w:spacing w:before="40" w:after="40"/>
                      <w:jc w:val="left"/>
                      <w:rPr>
                        <w:sz w:val="16"/>
                        <w:szCs w:val="22"/>
                      </w:rPr>
                    </w:pPr>
                    <w:r w:rsidRPr="00A278D5">
                      <w:rPr>
                        <w:rFonts w:hint="cs"/>
                        <w:color w:val="000000"/>
                        <w:sz w:val="16"/>
                        <w:szCs w:val="22"/>
                        <w:rtl/>
                      </w:rPr>
                      <w:t xml:space="preserve">رقم </w:t>
                    </w:r>
                    <w:r>
                      <w:rPr>
                        <w:rFonts w:hint="cs"/>
                        <w:color w:val="000000"/>
                        <w:sz w:val="16"/>
                        <w:szCs w:val="22"/>
                        <w:rtl/>
                      </w:rPr>
                      <w:t>الفدرة الواسعة المضغوطة</w:t>
                    </w:r>
                  </w:p>
                </w:txbxContent>
              </v:textbox>
            </v:rect>
            <w10:wrap type="none"/>
            <w10:anchorlock/>
          </v:group>
        </w:pict>
      </w:r>
    </w:p>
    <w:p w:rsidR="005F5FF3" w:rsidRDefault="005F5FF3" w:rsidP="00D3092B">
      <w:pPr>
        <w:pStyle w:val="FigureNo"/>
        <w:keepNext/>
        <w:rPr>
          <w:rtl/>
        </w:rPr>
      </w:pPr>
      <w:r>
        <w:rPr>
          <w:rFonts w:hint="cs"/>
          <w:rtl/>
        </w:rPr>
        <w:t>الش</w:t>
      </w:r>
      <w:r w:rsidR="002F7A77">
        <w:rPr>
          <w:rFonts w:hint="cs"/>
          <w:rtl/>
        </w:rPr>
        <w:t>ـ</w:t>
      </w:r>
      <w:r>
        <w:rPr>
          <w:rFonts w:hint="cs"/>
          <w:rtl/>
        </w:rPr>
        <w:t xml:space="preserve">كل </w:t>
      </w:r>
      <w:r>
        <w:t>39</w:t>
      </w:r>
    </w:p>
    <w:p w:rsidR="005F5FF3" w:rsidRPr="00C45628" w:rsidRDefault="005D3CF2" w:rsidP="00D3092B">
      <w:pPr>
        <w:pStyle w:val="FigureTitle"/>
        <w:keepNext/>
        <w:rPr>
          <w:rtl/>
        </w:rPr>
      </w:pPr>
      <w:r>
        <w:rPr>
          <w:noProof/>
          <w:rtl/>
          <w:lang w:val="en-US" w:eastAsia="zh-CN" w:bidi="ar-SA"/>
        </w:rPr>
        <w:pict>
          <v:shape id="_x0000_s60287" type="#_x0000_t202" style="position:absolute;left:0;text-align:left;margin-left:107.7pt;margin-top:21.9pt;width:245.55pt;height:109.3pt;z-index:252012032" filled="f" stroked="f">
            <v:textbox>
              <w:txbxContent>
                <w:p w:rsidR="00F65EEF" w:rsidRDefault="00F65EEF"/>
              </w:txbxContent>
            </v:textbox>
          </v:shape>
        </w:pict>
      </w:r>
      <w:r>
        <w:rPr>
          <w:noProof/>
          <w:rtl/>
          <w:lang w:val="en-US" w:eastAsia="zh-CN" w:bidi="ar-SA"/>
        </w:rPr>
        <w:pict>
          <v:rect id="_x0000_s60284" style="position:absolute;left:0;text-align:left;margin-left:252.85pt;margin-top:19.15pt;width:33.8pt;height:17.5pt;z-index:252011008;v-text-anchor:top" filled="f" stroked="f">
            <v:textbox style="mso-fit-shape-to-text:t" inset="0,0,0,0">
              <w:txbxContent>
                <w:p w:rsidR="00F65EEF" w:rsidRPr="00C45628" w:rsidRDefault="00F65EEF" w:rsidP="00C45628">
                  <w:pPr>
                    <w:spacing w:before="40" w:after="40"/>
                    <w:rPr>
                      <w:rFonts w:ascii="Times New Roman Bold" w:hAnsi="Times New Roman Bold"/>
                      <w:b/>
                      <w:bCs/>
                      <w:sz w:val="16"/>
                      <w:szCs w:val="22"/>
                    </w:rPr>
                  </w:pPr>
                  <w:r w:rsidRPr="00C45628">
                    <w:rPr>
                      <w:rFonts w:ascii="Times New Roman Bold" w:hAnsi="Times New Roman Bold" w:hint="cs"/>
                      <w:b/>
                      <w:bCs/>
                      <w:color w:val="000000"/>
                      <w:sz w:val="16"/>
                      <w:szCs w:val="22"/>
                      <w:rtl/>
                    </w:rPr>
                    <w:t xml:space="preserve">خطأ </w:t>
                  </w:r>
                  <w:r w:rsidRPr="00C45628">
                    <w:rPr>
                      <w:rFonts w:ascii="Times New Roman Bold" w:hAnsi="Times New Roman Bold"/>
                      <w:b/>
                      <w:bCs/>
                      <w:color w:val="000000"/>
                      <w:sz w:val="16"/>
                      <w:szCs w:val="22"/>
                    </w:rPr>
                    <w:t>DC</w:t>
                  </w:r>
                </w:p>
              </w:txbxContent>
            </v:textbox>
          </v:rect>
        </w:pict>
      </w:r>
      <w:r w:rsidR="005F5FF3" w:rsidRPr="00C45628">
        <w:rPr>
          <w:rFonts w:hint="cs"/>
          <w:rtl/>
        </w:rPr>
        <w:t>شفرة الخطأ الفيديوي</w:t>
      </w:r>
    </w:p>
    <w:p w:rsidR="005F5FF3" w:rsidRDefault="005D3CF2" w:rsidP="005F5FF3">
      <w:pPr>
        <w:jc w:val="center"/>
        <w:rPr>
          <w:rtl/>
        </w:rPr>
      </w:pPr>
      <w:r>
        <w:rPr>
          <w:rtl/>
        </w:rPr>
      </w:r>
      <w:r>
        <w:pict>
          <v:group id="_x0000_s60205" editas="canvas" style="width:203.4pt;height:105.2pt;mso-position-horizontal-relative:char;mso-position-vertical-relative:line" coordsize="4068,2104">
            <o:lock v:ext="edit" aspectratio="t"/>
            <v:shape id="_x0000_s60204" type="#_x0000_t75" style="position:absolute;width:4068;height:2104" o:preferrelative="f">
              <v:fill o:detectmouseclick="t"/>
              <v:path o:extrusionok="t" o:connecttype="none"/>
              <o:lock v:ext="edit" text="t"/>
            </v:shape>
            <v:rect id="_x0000_s60206" style="position:absolute;left:3467;top:1834;width:467;height:249;mso-wrap-style:none;v-text-anchor:top" filled="f" stroked="f">
              <v:textbox style="mso-next-textbox:#_x0000_s60206;mso-fit-shape-to-text:t" inset="0,0,0,0">
                <w:txbxContent>
                  <w:p w:rsidR="00F65EEF" w:rsidRDefault="00F65EEF">
                    <w:r>
                      <w:rPr>
                        <w:rFonts w:cs="Times New Roman"/>
                        <w:color w:val="24211D"/>
                        <w:sz w:val="14"/>
                        <w:szCs w:val="14"/>
                      </w:rPr>
                      <w:t>1620-39</w:t>
                    </w:r>
                  </w:p>
                </w:txbxContent>
              </v:textbox>
            </v:rect>
            <v:line id="_x0000_s60207" style="position:absolute" from="686,367" to="1818,368" strokecolor="#24282b" strokeweight="33e-5mm">
              <v:stroke joinstyle="miter"/>
            </v:line>
            <v:line id="_x0000_s60208" style="position:absolute" from="686,1787" to="1818,1788" strokecolor="#24282b" strokeweight="33e-5mm">
              <v:stroke joinstyle="miter"/>
            </v:line>
            <v:line id="_x0000_s60209" style="position:absolute" from="951,367" to="963,1775" strokecolor="#24282b" strokeweight="33e-5mm">
              <v:stroke joinstyle="miter"/>
            </v:line>
            <v:line id="_x0000_s60210" style="position:absolute" from="1541,367" to="1542,1065" strokecolor="#24282b" strokeweight="33e-5mm">
              <v:stroke joinstyle="miter"/>
            </v:line>
            <v:line id="_x0000_s60211" style="position:absolute" from="1252,1065" to="1253,1787" strokecolor="#24282b" strokeweight="33e-5mm">
              <v:stroke joinstyle="miter"/>
            </v:line>
            <v:line id="_x0000_s60212" style="position:absolute" from="1252,1065" to="1541,1066" strokecolor="#24282b" strokeweight="33e-5mm">
              <v:stroke joinstyle="miter"/>
            </v:line>
            <v:line id="_x0000_s60213" style="position:absolute" from="2431,367" to="3563,368" strokecolor="#24282b" strokeweight="33e-5mm">
              <v:stroke joinstyle="miter"/>
            </v:line>
            <v:line id="_x0000_s60214" style="position:absolute" from="2431,1787" to="3563,1788" strokecolor="#24282b" strokeweight="33e-5mm">
              <v:stroke joinstyle="miter"/>
            </v:line>
            <v:line id="_x0000_s60215" style="position:absolute" from="2708,367" to="2709,1775" strokecolor="#24282b" strokeweight="33e-5mm">
              <v:stroke joinstyle="miter"/>
            </v:line>
            <v:rect id="_x0000_s60216" style="position:absolute;left:2985;top:532;width:24;height:1255" fillcolor="#24282b" stroked="f"/>
            <v:line id="_x0000_s60217" style="position:absolute" from="2997,1065" to="3298,1066" strokecolor="#24282b" strokeweight="33e-5mm">
              <v:stroke joinstyle="miter"/>
            </v:line>
            <v:line id="_x0000_s60218" style="position:absolute" from="3298,367" to="3299,1775" strokecolor="#24282b" strokeweight="33e-5mm">
              <v:stroke joinstyle="miter"/>
            </v:line>
            <v:rect id="_x0000_s60219" style="position:absolute;left:2997;top:521;width:301;height:35" fillcolor="#24282b" stroked="f"/>
            <v:line id="_x0000_s60220" style="position:absolute" from="1950,1029" to="2383,1030" strokecolor="#24282b" strokeweight="33e-5mm">
              <v:stroke joinstyle="miter"/>
            </v:line>
            <v:shape id="_x0000_s60221" style="position:absolute;left:2275;top:994;width:108;height:95" coordsize="9,8" path="m,8l9,3,,e" filled="f" strokecolor="#24282b" strokeweight="33e-5mm">
              <v:stroke joinstyle="miter"/>
              <v:path arrowok="t"/>
            </v:shape>
            <v:line id="_x0000_s60222" style="position:absolute" from="2708,177" to="2949,426" strokecolor="#24282b" strokeweight="33e-5mm">
              <v:stroke joinstyle="miter"/>
            </v:line>
            <v:line id="_x0000_s60223" style="position:absolute;flip:y" from="3238,544" to="3635,627" strokecolor="#24282b" strokeweight="33e-5mm">
              <v:stroke joinstyle="miter"/>
            </v:line>
            <v:line id="_x0000_s60224" style="position:absolute;flip:y" from="3238,722" to="3635,805" strokecolor="#24282b" strokeweight="33e-5mm">
              <v:stroke joinstyle="miter"/>
            </v:line>
            <v:line id="_x0000_s60225" style="position:absolute;flip:y" from="3238,947" to="3647,982" strokecolor="#24282b" strokeweight="33e-5mm">
              <v:stroke joinstyle="miter"/>
            </v:line>
            <v:line id="_x0000_s60226" style="position:absolute" from="3310,1100" to="3635,1325" strokecolor="#24282b" strokeweight="33e-5mm">
              <v:stroke joinstyle="miter"/>
            </v:line>
            <v:line id="_x0000_s60227" style="position:absolute;flip:y" from="3298,1526" to="3659,1775" strokecolor="#24282b" strokeweight="33e-5mm">
              <v:stroke joinstyle="miter"/>
            </v:line>
            <v:line id="_x0000_s60228" style="position:absolute" from="686,367" to="1818,368" strokecolor="#24282b" strokeweight="33e-5mm">
              <v:stroke joinstyle="miter"/>
            </v:line>
            <v:line id="_x0000_s60229" style="position:absolute" from="686,1787" to="1818,1788" strokecolor="#24282b" strokeweight="33e-5mm">
              <v:stroke joinstyle="miter"/>
            </v:line>
            <v:line id="_x0000_s60230" style="position:absolute" from="951,367" to="963,1775" strokecolor="#24282b" strokeweight="33e-5mm">
              <v:stroke joinstyle="miter"/>
            </v:line>
            <v:line id="_x0000_s60231" style="position:absolute" from="1541,367" to="1542,1065" strokecolor="#24282b" strokeweight="33e-5mm">
              <v:stroke joinstyle="miter"/>
            </v:line>
            <v:line id="_x0000_s60232" style="position:absolute" from="1252,1065" to="1253,1787" strokecolor="#24282b" strokeweight="33e-5mm">
              <v:stroke joinstyle="miter"/>
            </v:line>
            <v:line id="_x0000_s60233" style="position:absolute" from="1252,1065" to="1541,1066" strokecolor="#24282b" strokeweight="33e-5mm">
              <v:stroke joinstyle="miter"/>
            </v:line>
            <v:line id="_x0000_s60234" style="position:absolute" from="686,367" to="1818,368" strokecolor="#24282b" strokeweight="33e-5mm">
              <v:stroke joinstyle="miter"/>
            </v:line>
            <v:line id="_x0000_s60235" style="position:absolute" from="686,1787" to="1818,1788" strokecolor="#24282b" strokeweight="33e-5mm">
              <v:stroke joinstyle="miter"/>
            </v:line>
            <v:line id="_x0000_s60236" style="position:absolute" from="951,367" to="963,1775" strokecolor="#24282b" strokeweight="33e-5mm">
              <v:stroke joinstyle="miter"/>
            </v:line>
            <v:line id="_x0000_s60237" style="position:absolute" from="1541,367" to="1542,1065" strokecolor="#24282b" strokeweight="33e-5mm">
              <v:stroke joinstyle="miter"/>
            </v:line>
            <v:line id="_x0000_s60238" style="position:absolute" from="1252,1065" to="1253,1787" strokecolor="#24282b" strokeweight="33e-5mm">
              <v:stroke joinstyle="miter"/>
            </v:line>
            <v:line id="_x0000_s60239" style="position:absolute" from="1252,1065" to="1541,1066" strokecolor="#24282b" strokeweight="33e-5mm">
              <v:stroke joinstyle="miter"/>
            </v:line>
            <v:line id="_x0000_s60240" style="position:absolute" from="2431,367" to="3563,368" strokecolor="#24282b" strokeweight="33e-5mm">
              <v:stroke joinstyle="miter"/>
            </v:line>
            <v:line id="_x0000_s60241" style="position:absolute" from="2431,1787" to="3563,1788" strokecolor="#24282b" strokeweight="33e-5mm">
              <v:stroke joinstyle="miter"/>
            </v:line>
            <v:line id="_x0000_s60242" style="position:absolute" from="2708,367" to="2709,1775" strokecolor="#24282b" strokeweight="33e-5mm">
              <v:stroke joinstyle="miter"/>
            </v:line>
            <v:rect id="_x0000_s60243" style="position:absolute;left:2985;top:532;width:24;height:1255" fillcolor="#24282b" stroked="f"/>
            <v:line id="_x0000_s60244" style="position:absolute" from="2997,1065" to="3298,1066" strokecolor="#24282b" strokeweight="33e-5mm">
              <v:stroke joinstyle="miter"/>
            </v:line>
            <v:line id="_x0000_s60245" style="position:absolute" from="3298,367" to="3299,1775" strokecolor="#24282b" strokeweight="33e-5mm">
              <v:stroke joinstyle="miter"/>
            </v:line>
            <v:rect id="_x0000_s60246" style="position:absolute;left:2997;top:521;width:301;height:35" fillcolor="#24282b" stroked="f"/>
            <v:line id="_x0000_s60247" style="position:absolute" from="1950,1029" to="2383,1030" strokecolor="#24282b" strokeweight="33e-5mm">
              <v:stroke joinstyle="miter"/>
            </v:line>
            <v:shape id="_x0000_s60248" style="position:absolute;left:2275;top:994;width:108;height:95" coordsize="9,8" path="m,8l9,3,,e" filled="f" strokecolor="#24282b" strokeweight="33e-5mm">
              <v:stroke joinstyle="miter"/>
              <v:path arrowok="t"/>
            </v:shape>
            <v:line id="_x0000_s60249" style="position:absolute" from="1950,1029" to="2383,1030" strokecolor="#24282b" strokeweight="33e-5mm">
              <v:stroke joinstyle="miter"/>
            </v:line>
            <v:shape id="_x0000_s60250" style="position:absolute;left:2275;top:994;width:108;height:95" coordsize="9,8" path="m,8l9,3,,e" filled="f" strokecolor="#24282b" strokeweight="33e-5mm">
              <v:stroke joinstyle="miter"/>
              <v:path arrowok="t"/>
            </v:shape>
            <v:line id="_x0000_s60251" style="position:absolute" from="2708,177" to="2949,426" strokecolor="#24282b" strokeweight="33e-5mm">
              <v:stroke joinstyle="miter"/>
            </v:line>
            <v:line id="_x0000_s60252" style="position:absolute;flip:y" from="3238,544" to="3635,627" strokecolor="#24282b" strokeweight="33e-5mm">
              <v:stroke joinstyle="miter"/>
            </v:line>
            <v:line id="_x0000_s60253" style="position:absolute;flip:y" from="3238,722" to="3635,805" strokecolor="#24282b" strokeweight="33e-5mm">
              <v:stroke joinstyle="miter"/>
            </v:line>
            <v:line id="_x0000_s60254" style="position:absolute;flip:y" from="3238,947" to="3647,982" strokecolor="#24282b" strokeweight="33e-5mm">
              <v:stroke joinstyle="miter"/>
            </v:line>
            <v:line id="_x0000_s60255" style="position:absolute" from="3310,1100" to="3635,1325" strokecolor="#24282b" strokeweight="33e-5mm">
              <v:stroke joinstyle="miter"/>
            </v:line>
            <v:line id="_x0000_s60256" style="position:absolute;flip:y" from="3298,1526" to="3659,1775" strokecolor="#24282b" strokeweight="33e-5mm">
              <v:stroke joinstyle="miter"/>
            </v:line>
            <v:line id="_x0000_s60257" style="position:absolute" from="469,556" to="470,1574" strokecolor="#24211d" strokeweight="0"/>
            <v:line id="_x0000_s60258" style="position:absolute" from="1252,402" to="1253,1018" strokecolor="#24211d" strokeweight="0"/>
            <v:line id="_x0000_s60259" style="position:absolute" from="2997,379" to="2998,509" strokecolor="#24211d" strokeweight="0"/>
            <v:rect id="_x0000_s60260" style="position:absolute;left:2805;top:367;width:89;height:267;mso-wrap-style:none;v-text-anchor:top" filled="f" stroked="f">
              <v:textbox style="mso-next-textbox:#_x0000_s60260;mso-fit-shape-to-text:t" inset="0,0,0,0">
                <w:txbxContent>
                  <w:p w:rsidR="00F65EEF" w:rsidRDefault="00F65EEF">
                    <w:r>
                      <w:rPr>
                        <w:rFonts w:ascii="Arial" w:hAnsi="Arial" w:cs="Arial"/>
                        <w:color w:val="24282B"/>
                        <w:sz w:val="16"/>
                        <w:szCs w:val="16"/>
                      </w:rPr>
                      <w:t>1</w:t>
                    </w:r>
                  </w:p>
                </w:txbxContent>
              </v:textbox>
            </v:rect>
            <v:rect id="_x0000_s60261" style="position:absolute;left:2805;top:544;width:89;height:267;mso-wrap-style:none;v-text-anchor:top" filled="f" stroked="f">
              <v:textbox style="mso-next-textbox:#_x0000_s60261;mso-fit-shape-to-text:t" inset="0,0,0,0">
                <w:txbxContent>
                  <w:p w:rsidR="00F65EEF" w:rsidRDefault="00F65EEF">
                    <w:r>
                      <w:rPr>
                        <w:rFonts w:ascii="Arial" w:hAnsi="Arial" w:cs="Arial"/>
                        <w:color w:val="24282B"/>
                        <w:sz w:val="16"/>
                        <w:szCs w:val="16"/>
                      </w:rPr>
                      <w:t>0</w:t>
                    </w:r>
                  </w:p>
                </w:txbxContent>
              </v:textbox>
            </v:rect>
            <v:rect id="_x0000_s60262" style="position:absolute;left:2805;top:722;width:89;height:267;mso-wrap-style:none;v-text-anchor:top" filled="f" stroked="f">
              <v:textbox style="mso-next-textbox:#_x0000_s60262;mso-fit-shape-to-text:t" inset="0,0,0,0">
                <w:txbxContent>
                  <w:p w:rsidR="00F65EEF" w:rsidRDefault="00F65EEF">
                    <w:r>
                      <w:rPr>
                        <w:rFonts w:ascii="Arial" w:hAnsi="Arial" w:cs="Arial"/>
                        <w:color w:val="24282B"/>
                        <w:sz w:val="16"/>
                        <w:szCs w:val="16"/>
                      </w:rPr>
                      <w:t>0</w:t>
                    </w:r>
                  </w:p>
                </w:txbxContent>
              </v:textbox>
            </v:rect>
            <v:rect id="_x0000_s60263" style="position:absolute;left:2805;top:899;width:89;height:267;mso-wrap-style:none;v-text-anchor:top" filled="f" stroked="f">
              <v:textbox style="mso-next-textbox:#_x0000_s60263;mso-fit-shape-to-text:t" inset="0,0,0,0">
                <w:txbxContent>
                  <w:p w:rsidR="00F65EEF" w:rsidRDefault="00F65EEF">
                    <w:r>
                      <w:rPr>
                        <w:rFonts w:ascii="Arial" w:hAnsi="Arial" w:cs="Arial"/>
                        <w:color w:val="24282B"/>
                        <w:sz w:val="16"/>
                        <w:szCs w:val="16"/>
                      </w:rPr>
                      <w:t>0</w:t>
                    </w:r>
                  </w:p>
                </w:txbxContent>
              </v:textbox>
            </v:rect>
            <v:rect id="_x0000_s60264" style="position:absolute;left:2805;top:1077;width:89;height:267;mso-wrap-style:none;v-text-anchor:top" filled="f" stroked="f">
              <v:textbox style="mso-next-textbox:#_x0000_s60264;mso-fit-shape-to-text:t" inset="0,0,0,0">
                <w:txbxContent>
                  <w:p w:rsidR="00F65EEF" w:rsidRDefault="00F65EEF">
                    <w:r>
                      <w:rPr>
                        <w:rFonts w:ascii="Arial" w:hAnsi="Arial" w:cs="Arial"/>
                        <w:color w:val="24282B"/>
                        <w:sz w:val="16"/>
                        <w:szCs w:val="16"/>
                      </w:rPr>
                      <w:t>0</w:t>
                    </w:r>
                  </w:p>
                </w:txbxContent>
              </v:textbox>
            </v:rect>
            <v:rect id="_x0000_s60265" style="position:absolute;left:2805;top:1254;width:89;height:267;mso-wrap-style:none;v-text-anchor:top" filled="f" stroked="f">
              <v:textbox style="mso-next-textbox:#_x0000_s60265;mso-fit-shape-to-text:t" inset="0,0,0,0">
                <w:txbxContent>
                  <w:p w:rsidR="00F65EEF" w:rsidRDefault="00F65EEF">
                    <w:r>
                      <w:rPr>
                        <w:rFonts w:ascii="Arial" w:hAnsi="Arial" w:cs="Arial"/>
                        <w:color w:val="24282B"/>
                        <w:sz w:val="16"/>
                        <w:szCs w:val="16"/>
                      </w:rPr>
                      <w:t>0</w:t>
                    </w:r>
                  </w:p>
                </w:txbxContent>
              </v:textbox>
            </v:rect>
            <v:rect id="_x0000_s60266" style="position:absolute;left:2805;top:1444;width:89;height:267;mso-wrap-style:none;v-text-anchor:top" filled="f" stroked="f">
              <v:textbox style="mso-next-textbox:#_x0000_s60266;mso-fit-shape-to-text:t" inset="0,0,0,0">
                <w:txbxContent>
                  <w:p w:rsidR="00F65EEF" w:rsidRDefault="00F65EEF">
                    <w:r>
                      <w:rPr>
                        <w:rFonts w:ascii="Arial" w:hAnsi="Arial" w:cs="Arial"/>
                        <w:color w:val="24282B"/>
                        <w:sz w:val="16"/>
                        <w:szCs w:val="16"/>
                      </w:rPr>
                      <w:t>0</w:t>
                    </w:r>
                  </w:p>
                </w:txbxContent>
              </v:textbox>
            </v:rect>
            <v:rect id="_x0000_s60267" style="position:absolute;left:2805;top:1609;width:89;height:267;mso-wrap-style:none;v-text-anchor:top" filled="f" stroked="f">
              <v:textbox style="mso-next-textbox:#_x0000_s60267;mso-fit-shape-to-text:t" inset="0,0,0,0">
                <w:txbxContent>
                  <w:p w:rsidR="00F65EEF" w:rsidRDefault="00F65EEF">
                    <w:r>
                      <w:rPr>
                        <w:rFonts w:ascii="Arial" w:hAnsi="Arial" w:cs="Arial"/>
                        <w:color w:val="24282B"/>
                        <w:sz w:val="16"/>
                        <w:szCs w:val="16"/>
                      </w:rPr>
                      <w:t>0</w:t>
                    </w:r>
                  </w:p>
                </w:txbxContent>
              </v:textbox>
            </v:rect>
            <v:rect id="_x0000_s60268" style="position:absolute;left:3105;top:367;width:89;height:267;mso-wrap-style:none;v-text-anchor:top" filled="f" stroked="f">
              <v:textbox style="mso-next-textbox:#_x0000_s60268;mso-fit-shape-to-text:t" inset="0,0,0,0">
                <w:txbxContent>
                  <w:p w:rsidR="00F65EEF" w:rsidRDefault="00F65EEF">
                    <w:r>
                      <w:rPr>
                        <w:rFonts w:ascii="Arial" w:hAnsi="Arial" w:cs="Arial"/>
                        <w:color w:val="24282B"/>
                        <w:sz w:val="16"/>
                        <w:szCs w:val="16"/>
                      </w:rPr>
                      <w:t>0</w:t>
                    </w:r>
                  </w:p>
                </w:txbxContent>
              </v:textbox>
            </v:rect>
            <v:rect id="_x0000_s60269" style="position:absolute;left:3105;top:544;width:89;height:267;mso-wrap-style:none;v-text-anchor:top" filled="f" stroked="f">
              <v:textbox style="mso-next-textbox:#_x0000_s60269;mso-fit-shape-to-text:t" inset="0,0,0,0">
                <w:txbxContent>
                  <w:p w:rsidR="00F65EEF" w:rsidRDefault="00F65EEF">
                    <w:r>
                      <w:rPr>
                        <w:rFonts w:ascii="Arial" w:hAnsi="Arial" w:cs="Arial"/>
                        <w:color w:val="24282B"/>
                        <w:sz w:val="16"/>
                        <w:szCs w:val="16"/>
                      </w:rPr>
                      <w:t>0</w:t>
                    </w:r>
                  </w:p>
                </w:txbxContent>
              </v:textbox>
            </v:rect>
            <v:rect id="_x0000_s60270" style="position:absolute;left:3105;top:722;width:89;height:267;mso-wrap-style:none;v-text-anchor:top" filled="f" stroked="f">
              <v:textbox style="mso-next-textbox:#_x0000_s60270;mso-fit-shape-to-text:t" inset="0,0,0,0">
                <w:txbxContent>
                  <w:p w:rsidR="00F65EEF" w:rsidRDefault="00F65EEF">
                    <w:r>
                      <w:rPr>
                        <w:rFonts w:ascii="Arial" w:hAnsi="Arial" w:cs="Arial"/>
                        <w:color w:val="24282B"/>
                        <w:sz w:val="16"/>
                        <w:szCs w:val="16"/>
                      </w:rPr>
                      <w:t>0</w:t>
                    </w:r>
                  </w:p>
                </w:txbxContent>
              </v:textbox>
            </v:rect>
            <v:rect id="_x0000_s60271" style="position:absolute;left:3105;top:899;width:89;height:267;mso-wrap-style:none;v-text-anchor:top" filled="f" stroked="f">
              <v:textbox style="mso-next-textbox:#_x0000_s60271;mso-fit-shape-to-text:t" inset="0,0,0,0">
                <w:txbxContent>
                  <w:p w:rsidR="00F65EEF" w:rsidRDefault="00F65EEF">
                    <w:r>
                      <w:rPr>
                        <w:rFonts w:ascii="Arial" w:hAnsi="Arial" w:cs="Arial"/>
                        <w:color w:val="24282B"/>
                        <w:sz w:val="16"/>
                        <w:szCs w:val="16"/>
                      </w:rPr>
                      <w:t>0</w:t>
                    </w:r>
                  </w:p>
                </w:txbxContent>
              </v:textbox>
            </v:rect>
            <v:rect id="_x0000_s60272" style="position:absolute;left:3105;top:1077;width:89;height:267;mso-wrap-style:none;v-text-anchor:top" filled="f" stroked="f">
              <v:textbox style="mso-next-textbox:#_x0000_s60272;mso-fit-shape-to-text:t" inset="0,0,0,0">
                <w:txbxContent>
                  <w:p w:rsidR="00F65EEF" w:rsidRDefault="00F65EEF">
                    <w:r>
                      <w:rPr>
                        <w:rFonts w:ascii="Arial" w:hAnsi="Arial" w:cs="Arial"/>
                        <w:color w:val="24282B"/>
                        <w:sz w:val="16"/>
                        <w:szCs w:val="16"/>
                      </w:rPr>
                      <w:t>0</w:t>
                    </w:r>
                  </w:p>
                </w:txbxContent>
              </v:textbox>
            </v:rect>
            <v:rect id="_x0000_s60273" style="position:absolute;left:3105;top:1254;width:89;height:267;mso-wrap-style:none;v-text-anchor:top" filled="f" stroked="f">
              <v:textbox style="mso-next-textbox:#_x0000_s60273;mso-fit-shape-to-text:t" inset="0,0,0,0">
                <w:txbxContent>
                  <w:p w:rsidR="00F65EEF" w:rsidRDefault="00F65EEF">
                    <w:r>
                      <w:rPr>
                        <w:rFonts w:ascii="Arial" w:hAnsi="Arial" w:cs="Arial"/>
                        <w:color w:val="24282B"/>
                        <w:sz w:val="16"/>
                        <w:szCs w:val="16"/>
                      </w:rPr>
                      <w:t>1</w:t>
                    </w:r>
                  </w:p>
                </w:txbxContent>
              </v:textbox>
            </v:rect>
            <v:rect id="_x0000_s60274" style="position:absolute;left:3105;top:1444;width:89;height:267;mso-wrap-style:none;v-text-anchor:top" filled="f" stroked="f">
              <v:textbox style="mso-next-textbox:#_x0000_s60274;mso-fit-shape-to-text:t" inset="0,0,0,0">
                <w:txbxContent>
                  <w:p w:rsidR="00F65EEF" w:rsidRDefault="00F65EEF">
                    <w:r>
                      <w:rPr>
                        <w:rFonts w:ascii="Arial" w:hAnsi="Arial" w:cs="Arial"/>
                        <w:color w:val="24282B"/>
                        <w:sz w:val="16"/>
                        <w:szCs w:val="16"/>
                      </w:rPr>
                      <w:t>1</w:t>
                    </w:r>
                  </w:p>
                </w:txbxContent>
              </v:textbox>
            </v:rect>
            <v:rect id="_x0000_s60275" style="position:absolute;left:3105;top:1609;width:89;height:267;mso-wrap-style:none;v-text-anchor:top" filled="f" stroked="f">
              <v:textbox style="mso-next-textbox:#_x0000_s60275;mso-fit-shape-to-text:t" inset="0,0,0,0">
                <w:txbxContent>
                  <w:p w:rsidR="00F65EEF" w:rsidRDefault="00F65EEF">
                    <w:r>
                      <w:rPr>
                        <w:rFonts w:ascii="Arial" w:hAnsi="Arial" w:cs="Arial"/>
                        <w:color w:val="24282B"/>
                        <w:sz w:val="16"/>
                        <w:szCs w:val="16"/>
                      </w:rPr>
                      <w:t>0</w:t>
                    </w:r>
                  </w:p>
                </w:txbxContent>
              </v:textbox>
            </v:rect>
            <v:rect id="_x0000_s60276" style="position:absolute;left:313;top:1633;width:321;height:267;mso-wrap-style:none;v-text-anchor:top" filled="f" stroked="f">
              <v:textbox style="mso-next-textbox:#_x0000_s60276;mso-fit-shape-to-text:t" inset="0,0,0,0">
                <w:txbxContent>
                  <w:p w:rsidR="00F65EEF" w:rsidRDefault="00F65EEF">
                    <w:r>
                      <w:rPr>
                        <w:rFonts w:ascii="Arial" w:hAnsi="Arial" w:cs="Arial"/>
                        <w:b/>
                        <w:bCs/>
                        <w:color w:val="24282B"/>
                        <w:sz w:val="16"/>
                        <w:szCs w:val="16"/>
                      </w:rPr>
                      <w:t>LSB</w:t>
                    </w:r>
                  </w:p>
                </w:txbxContent>
              </v:textbox>
            </v:rect>
            <v:rect id="_x0000_s60277" style="position:absolute;left:277;top:355;width:356;height:267;mso-wrap-style:none;v-text-anchor:top" filled="f" stroked="f">
              <v:textbox style="mso-next-textbox:#_x0000_s60277;mso-fit-shape-to-text:t" inset="0,0,0,0">
                <w:txbxContent>
                  <w:p w:rsidR="00F65EEF" w:rsidRDefault="00F65EEF">
                    <w:r>
                      <w:rPr>
                        <w:rFonts w:ascii="Arial" w:hAnsi="Arial" w:cs="Arial"/>
                        <w:b/>
                        <w:bCs/>
                        <w:color w:val="24282B"/>
                        <w:sz w:val="16"/>
                        <w:szCs w:val="16"/>
                      </w:rPr>
                      <w:t>MSB</w:t>
                    </w:r>
                  </w:p>
                </w:txbxContent>
              </v:textbox>
            </v:rect>
            <v:rect id="_x0000_s60278" style="position:absolute;left:1095;top:450;width:276;height:267;mso-wrap-style:none;v-text-anchor:top" filled="f" stroked="f">
              <v:textbox style="mso-next-textbox:#_x0000_s60278;mso-fit-shape-to-text:t" inset="0,0,0,0">
                <w:txbxContent>
                  <w:p w:rsidR="00F65EEF" w:rsidRDefault="00F65EEF">
                    <w:r>
                      <w:rPr>
                        <w:rFonts w:ascii="Arial" w:hAnsi="Arial" w:cs="Arial"/>
                        <w:b/>
                        <w:bCs/>
                        <w:color w:val="24282B"/>
                        <w:sz w:val="16"/>
                        <w:szCs w:val="16"/>
                      </w:rPr>
                      <w:t>DCI</w:t>
                    </w:r>
                  </w:p>
                </w:txbxContent>
              </v:textbox>
            </v:rect>
            <v:rect id="_x0000_s60279" style="position:absolute;left:1420;top:1219;width:232;height:267;mso-wrap-style:none;v-text-anchor:top" filled="f" stroked="f">
              <v:textbox style="mso-next-textbox:#_x0000_s60279;mso-fit-shape-to-text:t" inset="0,0,0,0">
                <w:txbxContent>
                  <w:p w:rsidR="00F65EEF" w:rsidRDefault="00F65EEF">
                    <w:r>
                      <w:rPr>
                        <w:rFonts w:ascii="Arial" w:hAnsi="Arial" w:cs="Arial"/>
                        <w:b/>
                        <w:bCs/>
                        <w:color w:val="24282B"/>
                        <w:sz w:val="16"/>
                        <w:szCs w:val="16"/>
                      </w:rPr>
                      <w:t>AC</w:t>
                    </w:r>
                  </w:p>
                </w:txbxContent>
              </v:textbox>
            </v:rect>
            <v:rect id="_x0000_s60280" style="position:absolute;left:3623;top:1361;width:347;height:267;mso-wrap-style:none;v-text-anchor:top" filled="f" stroked="f">
              <v:textbox style="mso-next-textbox:#_x0000_s60280;mso-fit-shape-to-text:t" inset="0,0,0,0">
                <w:txbxContent>
                  <w:p w:rsidR="00F65EEF" w:rsidRDefault="00F65EEF">
                    <w:r>
                      <w:rPr>
                        <w:rFonts w:ascii="Arial" w:hAnsi="Arial" w:cs="Arial"/>
                        <w:b/>
                        <w:bCs/>
                        <w:color w:val="24282B"/>
                        <w:sz w:val="16"/>
                        <w:szCs w:val="16"/>
                      </w:rPr>
                      <w:t>EOB</w:t>
                    </w:r>
                  </w:p>
                </w:txbxContent>
              </v:textbox>
            </v:rect>
            <v:rect id="_x0000_s60281" style="position:absolute;left:3659;top:852;width:178;height:267;mso-wrap-style:none;v-text-anchor:top" filled="f" stroked="f">
              <v:textbox style="mso-next-textbox:#_x0000_s60281;mso-fit-shape-to-text:t" inset="0,0,0,0">
                <w:txbxContent>
                  <w:p w:rsidR="00F65EEF" w:rsidRDefault="00F65EEF">
                    <w:r>
                      <w:rPr>
                        <w:rFonts w:ascii="Arial" w:hAnsi="Arial" w:cs="Arial"/>
                        <w:b/>
                        <w:bCs/>
                        <w:color w:val="24282B"/>
                        <w:sz w:val="16"/>
                        <w:szCs w:val="16"/>
                      </w:rPr>
                      <w:t>c0</w:t>
                    </w:r>
                  </w:p>
                </w:txbxContent>
              </v:textbox>
            </v:rect>
            <v:rect id="_x0000_s60282" style="position:absolute;left:3659;top:627;width:178;height:267;mso-wrap-style:none;v-text-anchor:top" filled="f" stroked="f">
              <v:textbox style="mso-next-textbox:#_x0000_s60282;mso-fit-shape-to-text:t" inset="0,0,0,0">
                <w:txbxContent>
                  <w:p w:rsidR="00F65EEF" w:rsidRDefault="00F65EEF">
                    <w:r>
                      <w:rPr>
                        <w:rFonts w:ascii="Arial" w:hAnsi="Arial" w:cs="Arial"/>
                        <w:b/>
                        <w:bCs/>
                        <w:color w:val="24282B"/>
                        <w:sz w:val="16"/>
                        <w:szCs w:val="16"/>
                      </w:rPr>
                      <w:t>c1</w:t>
                    </w:r>
                  </w:p>
                </w:txbxContent>
              </v:textbox>
            </v:rect>
            <v:rect id="_x0000_s60283" style="position:absolute;left:3659;top:438;width:241;height:267;mso-wrap-style:none;v-text-anchor:top" filled="f" stroked="f">
              <v:textbox style="mso-next-textbox:#_x0000_s60283;mso-fit-shape-to-text:t" inset="0,0,0,0">
                <w:txbxContent>
                  <w:p w:rsidR="00F65EEF" w:rsidRDefault="00F65EEF">
                    <w:r>
                      <w:rPr>
                        <w:rFonts w:ascii="Arial" w:hAnsi="Arial" w:cs="Arial"/>
                        <w:b/>
                        <w:bCs/>
                        <w:color w:val="24282B"/>
                        <w:sz w:val="16"/>
                        <w:szCs w:val="16"/>
                      </w:rPr>
                      <w:t>mo</w:t>
                    </w:r>
                  </w:p>
                </w:txbxContent>
              </v:textbox>
            </v:rect>
            <v:rect id="_x0000_s60285" style="position:absolute;left:24;top:958;width:89;height:267;mso-wrap-style:none;v-text-anchor:top" filled="f" stroked="f">
              <v:textbox style="mso-next-textbox:#_x0000_s60285;mso-fit-shape-to-text:t" inset="0,0,0,0">
                <w:txbxContent>
                  <w:p w:rsidR="00F65EEF" w:rsidRDefault="00F65EEF">
                    <w:r>
                      <w:rPr>
                        <w:rFonts w:ascii="Arial" w:hAnsi="Arial" w:cs="Arial"/>
                        <w:b/>
                        <w:bCs/>
                        <w:color w:val="24282B"/>
                        <w:sz w:val="16"/>
                        <w:szCs w:val="16"/>
                      </w:rPr>
                      <w:t>8</w:t>
                    </w:r>
                  </w:p>
                </w:txbxContent>
              </v:textbox>
            </v:rect>
            <v:rect id="_x0000_s60286" style="position:absolute;left:108;top:958;width:285;height:267;mso-wrap-style:none;v-text-anchor:top" filled="f" stroked="f">
              <v:textbox style="mso-next-textbox:#_x0000_s60286;mso-fit-shape-to-text:t" inset="0,0,0,0">
                <w:txbxContent>
                  <w:p w:rsidR="00F65EEF" w:rsidRDefault="00F65EEF">
                    <w:r>
                      <w:rPr>
                        <w:rFonts w:ascii="Arial" w:hAnsi="Arial" w:cs="Arial"/>
                        <w:b/>
                        <w:bCs/>
                        <w:color w:val="24282B"/>
                        <w:sz w:val="16"/>
                        <w:szCs w:val="16"/>
                      </w:rPr>
                      <w:t>bits</w:t>
                    </w:r>
                  </w:p>
                </w:txbxContent>
              </v:textbox>
            </v:rect>
            <w10:wrap type="none"/>
            <w10:anchorlock/>
          </v:group>
        </w:pict>
      </w:r>
    </w:p>
    <w:p w:rsidR="00AA3913" w:rsidRDefault="00AA3913" w:rsidP="00851A77">
      <w:pPr>
        <w:pStyle w:val="AnnexNotitle"/>
        <w:spacing w:before="1440"/>
        <w:rPr>
          <w:rtl/>
        </w:rPr>
      </w:pPr>
    </w:p>
    <w:p w:rsidR="00CE5A75" w:rsidRDefault="00CE5A75" w:rsidP="002F7A77">
      <w:pPr>
        <w:pStyle w:val="AnnexNotitle"/>
        <w:spacing w:before="240"/>
        <w:rPr>
          <w:rFonts w:hint="cs"/>
          <w:rtl/>
        </w:rPr>
      </w:pPr>
    </w:p>
    <w:p w:rsidR="005F5FF3" w:rsidRDefault="005F5FF3" w:rsidP="002F7A77">
      <w:pPr>
        <w:pStyle w:val="AnnexNotitle"/>
        <w:spacing w:before="240"/>
        <w:rPr>
          <w:rtl/>
          <w:lang w:bidi="ar-EG"/>
        </w:rPr>
      </w:pPr>
      <w:r>
        <w:rPr>
          <w:rFonts w:hint="cs"/>
          <w:rtl/>
        </w:rPr>
        <w:t xml:space="preserve">الملحق </w:t>
      </w:r>
      <w:r>
        <w:t>2</w:t>
      </w:r>
    </w:p>
    <w:p w:rsidR="005F5FF3" w:rsidRDefault="005F5FF3" w:rsidP="00AA3913">
      <w:pPr>
        <w:pStyle w:val="AnnexNotitle"/>
        <w:spacing w:before="240"/>
        <w:rPr>
          <w:rtl/>
        </w:rPr>
      </w:pPr>
      <w:r>
        <w:rPr>
          <w:rFonts w:hint="cs"/>
          <w:rtl/>
        </w:rPr>
        <w:t>مرشاح رقمي لتحويل معدل الاعتيان</w:t>
      </w:r>
    </w:p>
    <w:p w:rsidR="005F5FF3" w:rsidRDefault="005F5FF3" w:rsidP="005F5FF3">
      <w:pPr>
        <w:jc w:val="center"/>
      </w:pPr>
    </w:p>
    <w:p w:rsidR="00851A77" w:rsidRDefault="00851A77" w:rsidP="005F5FF3">
      <w:pPr>
        <w:jc w:val="center"/>
        <w:rPr>
          <w:rtl/>
        </w:rPr>
      </w:pPr>
    </w:p>
    <w:p w:rsidR="005F5FF3" w:rsidRDefault="005F5FF3" w:rsidP="00851A77">
      <w:pPr>
        <w:pStyle w:val="FigureNo"/>
        <w:rPr>
          <w:rtl/>
        </w:rPr>
      </w:pPr>
      <w:r>
        <w:rPr>
          <w:rFonts w:hint="cs"/>
          <w:rtl/>
        </w:rPr>
        <w:t>الش</w:t>
      </w:r>
      <w:r w:rsidR="002F7A77">
        <w:rPr>
          <w:rFonts w:hint="cs"/>
          <w:rtl/>
        </w:rPr>
        <w:t>ـ</w:t>
      </w:r>
      <w:r>
        <w:rPr>
          <w:rFonts w:hint="cs"/>
          <w:rtl/>
        </w:rPr>
        <w:t xml:space="preserve">كل </w:t>
      </w:r>
      <w:r>
        <w:t>40</w:t>
      </w:r>
    </w:p>
    <w:p w:rsidR="005F5FF3" w:rsidRPr="00B56DE1" w:rsidRDefault="005D3CF2" w:rsidP="00851A77">
      <w:pPr>
        <w:pStyle w:val="FigureTitle"/>
        <w:rPr>
          <w:rtl/>
        </w:rPr>
      </w:pPr>
      <w:r>
        <w:rPr>
          <w:noProof/>
          <w:rtl/>
          <w:lang w:val="en-US" w:eastAsia="zh-CN" w:bidi="ar-SA"/>
        </w:rPr>
        <w:pict>
          <v:shape id="_x0000_s60406" type="#_x0000_t202" style="position:absolute;left:0;text-align:left;margin-left:10.1pt;margin-top:21.9pt;width:488.8pt;height:216.85pt;z-index:252014080" filled="f" stroked="f">
            <v:textbox>
              <w:txbxContent>
                <w:p w:rsidR="00F65EEF" w:rsidRDefault="00F65EEF"/>
              </w:txbxContent>
            </v:textbox>
          </v:shape>
        </w:pict>
      </w:r>
      <w:r w:rsidR="005F5FF3">
        <w:rPr>
          <w:rFonts w:hint="cs"/>
          <w:rtl/>
        </w:rPr>
        <w:t>الخط البياني لخسارة الإدراج مع التردّد</w:t>
      </w:r>
    </w:p>
    <w:p w:rsidR="005F5FF3" w:rsidRDefault="005D3CF2" w:rsidP="005F5FF3">
      <w:pPr>
        <w:jc w:val="lowKashida"/>
        <w:rPr>
          <w:rtl/>
        </w:rPr>
      </w:pPr>
      <w:r>
        <w:rPr>
          <w:noProof/>
          <w:rtl/>
          <w:lang w:eastAsia="zh-CN"/>
        </w:rPr>
        <w:pict>
          <v:shape id="_x0000_s35442" type="#_x0000_t202" style="position:absolute;left:0;text-align:left;margin-left:10.1pt;margin-top:47.5pt;width:35.3pt;height:86.15pt;z-index:252020224" filled="f" stroked="f">
            <v:textbox style="layout-flow:vertical;mso-layout-flow-alt:bottom-to-top;mso-next-textbox:#_x0000_s35442">
              <w:txbxContent>
                <w:p w:rsidR="00F65EEF" w:rsidRPr="00851A77" w:rsidRDefault="00F65EEF" w:rsidP="00851A77">
                  <w:pPr>
                    <w:spacing w:before="40" w:after="40"/>
                    <w:rPr>
                      <w:color w:val="000000"/>
                      <w:sz w:val="16"/>
                      <w:szCs w:val="22"/>
                      <w:rtl/>
                    </w:rPr>
                  </w:pPr>
                  <w:r w:rsidRPr="00851A77">
                    <w:rPr>
                      <w:rFonts w:hint="cs"/>
                      <w:color w:val="000000"/>
                      <w:sz w:val="16"/>
                      <w:szCs w:val="22"/>
                      <w:rtl/>
                    </w:rPr>
                    <w:t>خسارة الإدراج (</w:t>
                  </w:r>
                  <w:r w:rsidRPr="00851A77">
                    <w:rPr>
                      <w:color w:val="000000"/>
                      <w:sz w:val="16"/>
                      <w:szCs w:val="22"/>
                    </w:rPr>
                    <w:t>dB</w:t>
                  </w:r>
                  <w:r w:rsidRPr="00851A77">
                    <w:rPr>
                      <w:rFonts w:hint="cs"/>
                      <w:color w:val="000000"/>
                      <w:sz w:val="16"/>
                      <w:szCs w:val="22"/>
                      <w:rtl/>
                    </w:rPr>
                    <w:t>)</w:t>
                  </w:r>
                </w:p>
              </w:txbxContent>
            </v:textbox>
          </v:shape>
        </w:pict>
      </w:r>
      <w:r>
        <w:rPr>
          <w:rtl/>
        </w:rPr>
      </w:r>
      <w:r>
        <w:pict>
          <v:group id="_x0000_s60290" editas="canvas" style="width:456.45pt;height:214.4pt;mso-position-horizontal-relative:char;mso-position-vertical-relative:line" coordorigin="-27,-12" coordsize="9129,4288">
            <o:lock v:ext="edit" aspectratio="t"/>
            <v:shape id="_x0000_s60289" type="#_x0000_t75" style="position:absolute;left:-27;top:-12;width:9129;height:4288" o:preferrelative="f">
              <v:fill o:detectmouseclick="t"/>
              <v:path o:extrusionok="t" o:connecttype="none"/>
              <o:lock v:ext="edit" text="t"/>
            </v:shape>
            <v:rect id="_x0000_s60291" style="position:absolute;left:8518;top:4006;width:467;height:249;mso-wrap-style:none;v-text-anchor:top" filled="f" stroked="f">
              <v:textbox style="mso-fit-shape-to-text:t" inset="0,0,0,0">
                <w:txbxContent>
                  <w:p w:rsidR="00F65EEF" w:rsidRDefault="00F65EEF">
                    <w:r>
                      <w:rPr>
                        <w:rFonts w:cs="Times New Roman"/>
                        <w:color w:val="24211D"/>
                        <w:sz w:val="14"/>
                        <w:szCs w:val="14"/>
                      </w:rPr>
                      <w:t>1620-40</w:t>
                    </w:r>
                  </w:p>
                </w:txbxContent>
              </v:textbox>
            </v:rect>
            <v:rect id="_x0000_s60292" style="position:absolute;left:5034;top:876;width:216;height:335" fillcolor="#24282b" stroked="f"/>
            <v:shape id="_x0000_s60293" type="#_x0000_t75" style="position:absolute;left:5034;top:876;width:228;height:323">
              <v:imagedata r:id="rId32" o:title=""/>
            </v:shape>
            <v:rect id="_x0000_s60294" style="position:absolute;left:4601;top:1211;width:649;height:216" fillcolor="#24282b" stroked="f"/>
            <v:shape id="_x0000_s60295" type="#_x0000_t75" style="position:absolute;left:4601;top:1199;width:661;height:228">
              <v:imagedata r:id="rId33" o:title=""/>
            </v:shape>
            <v:rect id="_x0000_s60296" style="position:absolute;left:5034;top:660;width:3928;height:216" fillcolor="#24282b" stroked="f"/>
            <v:shape id="_x0000_s60297" type="#_x0000_t75" style="position:absolute;left:5034;top:648;width:3928;height:228">
              <v:imagedata r:id="rId34" o:title=""/>
            </v:shape>
            <v:rect id="_x0000_s60298" style="position:absolute;left:4385;top:1211;width:216;height:1848" fillcolor="#24282b" stroked="f"/>
            <v:shape id="_x0000_s60299" type="#_x0000_t75" style="position:absolute;left:4385;top:1199;width:228;height:1860">
              <v:imagedata r:id="rId35" o:title=""/>
            </v:shape>
            <v:rect id="_x0000_s60300" style="position:absolute;left:3940;top:3059;width:661;height:228" fillcolor="#24282b" stroked="f"/>
            <v:shape id="_x0000_s60301" type="#_x0000_t75" style="position:absolute;left:3940;top:3047;width:673;height:228">
              <v:imagedata r:id="rId36" o:title=""/>
            </v:shape>
            <v:rect id="_x0000_s60302" style="position:absolute;left:3736;top:3059;width:204;height:336" fillcolor="#24282b" stroked="f"/>
            <v:shape id="_x0000_s60303" type="#_x0000_t75" style="position:absolute;left:3724;top:3047;width:228;height:348">
              <v:imagedata r:id="rId37" o:title=""/>
            </v:shape>
            <v:rect id="_x0000_s60304" style="position:absolute;left:2859;top:2303;width:204;height:756" fillcolor="#24282b" stroked="f"/>
            <v:shape id="_x0000_s60305" type="#_x0000_t75" style="position:absolute;left:2859;top:2291;width:216;height:768">
              <v:imagedata r:id="rId38" o:title=""/>
            </v:shape>
            <v:rect id="_x0000_s60306" style="position:absolute;left:901;top:3059;width:2162;height:228" fillcolor="#24282b" stroked="f"/>
            <v:shape id="_x0000_s60307" type="#_x0000_t75" style="position:absolute;left:901;top:3047;width:2174;height:228">
              <v:imagedata r:id="rId39" o:title=""/>
            </v:shape>
            <v:line id="_x0000_s60308" style="position:absolute" from="901,120" to="902,3598" strokecolor="#24282b" strokeweight="33e-5mm">
              <v:stroke joinstyle="miter"/>
            </v:line>
            <v:line id="_x0000_s60309" style="position:absolute" from="901,3395" to="9070,3396" strokecolor="#24282b" strokeweight="33e-5mm">
              <v:stroke joinstyle="miter"/>
            </v:line>
            <v:line id="_x0000_s60310" style="position:absolute" from="673,3395" to="901,3396" strokecolor="#24282b" strokeweight="33e-5mm">
              <v:stroke joinstyle="miter"/>
            </v:line>
            <v:line id="_x0000_s60311" style="position:absolute" from="673,2843" to="901,2844" strokecolor="#24282b" strokeweight="33e-5mm">
              <v:stroke joinstyle="miter"/>
            </v:line>
            <v:line id="_x0000_s60312" style="position:absolute" from="673,2303" to="901,2304" strokecolor="#24282b" strokeweight="33e-5mm">
              <v:stroke joinstyle="miter"/>
            </v:line>
            <v:line id="_x0000_s60313" style="position:absolute" from="673,1751" to="901,1752" strokecolor="#24282b" strokeweight="33e-5mm">
              <v:stroke joinstyle="miter"/>
            </v:line>
            <v:line id="_x0000_s60314" style="position:absolute" from="673,1211" to="901,1212" strokecolor="#24282b" strokeweight="33e-5mm">
              <v:stroke joinstyle="miter"/>
            </v:line>
            <v:line id="_x0000_s60315" style="position:absolute" from="673,120" to="901,121" strokecolor="#24282b" strokeweight="33e-5mm">
              <v:stroke joinstyle="miter"/>
            </v:line>
            <v:rect id="_x0000_s60316" style="position:absolute;left:901;top:3263;width:2162;height:36" fillcolor="#24282b" stroked="f"/>
            <v:rect id="_x0000_s60317" style="position:absolute;left:3051;top:2303;width:36;height:984" fillcolor="#24282b" stroked="f"/>
            <v:line id="_x0000_s60318" style="position:absolute" from="3736,3395" to="3737,3598" strokecolor="#24282b" strokeweight="33e-5mm">
              <v:stroke joinstyle="miter"/>
            </v:line>
            <v:line id="_x0000_s60319" style="position:absolute" from="4385,3395" to="4386,3598" strokecolor="#24282b" strokeweight="33e-5mm">
              <v:stroke joinstyle="miter"/>
            </v:line>
            <v:line id="_x0000_s60320" style="position:absolute;flip:y" from="8962,3395" to="8963,3598" strokecolor="#24282b" strokeweight="33e-5mm">
              <v:stroke joinstyle="miter"/>
            </v:line>
            <v:rect id="_x0000_s60321" style="position:absolute;left:3724;top:3059;width:24;height:336" fillcolor="#24282b" stroked="f"/>
            <v:rect id="_x0000_s60322" style="position:absolute;left:3736;top:3047;width:649;height:24" fillcolor="#24282b" stroked="f"/>
            <v:rect id="_x0000_s60323" style="position:absolute;left:4373;top:1211;width:24;height:1848" fillcolor="#24282b" stroked="f"/>
            <v:rect id="_x0000_s60324" style="position:absolute;left:5034;top:648;width:3928;height:36" fillcolor="#24282b" stroked="f"/>
            <v:rect id="_x0000_s60325" style="position:absolute;left:4385;top:1199;width:649;height:24" fillcolor="#24282b" stroked="f"/>
            <v:rect id="_x0000_s60326" style="position:absolute;left:5022;top:660;width:24;height:551" fillcolor="#24282b" stroked="f"/>
            <v:line id="_x0000_s60327" style="position:absolute" from="5022,3395" to="5023,3598" strokecolor="#24282b" strokeweight="33e-5mm">
              <v:stroke joinstyle="miter"/>
            </v:line>
            <v:rect id="_x0000_s60328" style="position:absolute;left:5034;top:876;width:216;height:335" fillcolor="#24282b" stroked="f"/>
            <v:shape id="_x0000_s60329" type="#_x0000_t75" style="position:absolute;left:5034;top:876;width:228;height:323">
              <v:imagedata r:id="rId32" o:title=""/>
            </v:shape>
            <v:rect id="_x0000_s60330" style="position:absolute;left:4601;top:1211;width:649;height:216" fillcolor="#24282b" stroked="f"/>
            <v:shape id="_x0000_s60331" type="#_x0000_t75" style="position:absolute;left:4601;top:1199;width:661;height:228">
              <v:imagedata r:id="rId33" o:title=""/>
            </v:shape>
            <v:rect id="_x0000_s60332" style="position:absolute;left:5034;top:660;width:3928;height:216" fillcolor="#24282b" stroked="f"/>
            <v:shape id="_x0000_s60333" type="#_x0000_t75" style="position:absolute;left:5034;top:648;width:3928;height:228">
              <v:imagedata r:id="rId34" o:title=""/>
            </v:shape>
            <v:rect id="_x0000_s60334" style="position:absolute;left:4385;top:1211;width:216;height:1848" fillcolor="#24282b" stroked="f"/>
            <v:shape id="_x0000_s60335" type="#_x0000_t75" style="position:absolute;left:4385;top:1199;width:228;height:1860">
              <v:imagedata r:id="rId35" o:title=""/>
            </v:shape>
            <v:rect id="_x0000_s60336" style="position:absolute;left:3940;top:3059;width:661;height:228" fillcolor="#24282b" stroked="f"/>
            <v:shape id="_x0000_s60337" type="#_x0000_t75" style="position:absolute;left:3940;top:3047;width:673;height:228">
              <v:imagedata r:id="rId36" o:title=""/>
            </v:shape>
            <v:rect id="_x0000_s60338" style="position:absolute;left:3736;top:3059;width:204;height:336" fillcolor="#24282b" stroked="f"/>
            <v:shape id="_x0000_s60339" type="#_x0000_t75" style="position:absolute;left:3724;top:3047;width:228;height:348">
              <v:imagedata r:id="rId37" o:title=""/>
            </v:shape>
            <v:rect id="_x0000_s60340" style="position:absolute;left:2859;top:2303;width:204;height:756" fillcolor="#24282b" stroked="f"/>
            <v:shape id="_x0000_s60341" type="#_x0000_t75" style="position:absolute;left:2859;top:2291;width:216;height:768">
              <v:imagedata r:id="rId38" o:title=""/>
            </v:shape>
            <v:rect id="_x0000_s60342" style="position:absolute;left:901;top:3059;width:2162;height:228" fillcolor="#24282b" stroked="f"/>
            <v:shape id="_x0000_s60343" type="#_x0000_t75" style="position:absolute;left:901;top:3047;width:2174;height:228">
              <v:imagedata r:id="rId39" o:title=""/>
            </v:shape>
            <v:line id="_x0000_s60344" style="position:absolute" from="901,120" to="902,3598" strokecolor="#24282b" strokeweight="33e-5mm">
              <v:stroke joinstyle="miter"/>
            </v:line>
            <v:line id="_x0000_s60345" style="position:absolute" from="901,3395" to="9070,3396" strokecolor="#24282b" strokeweight="33e-5mm">
              <v:stroke joinstyle="miter"/>
            </v:line>
            <v:line id="_x0000_s60346" style="position:absolute" from="673,3395" to="901,3396" strokecolor="#24282b" strokeweight="33e-5mm">
              <v:stroke joinstyle="miter"/>
            </v:line>
            <v:line id="_x0000_s60347" style="position:absolute" from="673,2843" to="901,2844" strokecolor="#24282b" strokeweight="33e-5mm">
              <v:stroke joinstyle="miter"/>
            </v:line>
            <v:line id="_x0000_s60348" style="position:absolute" from="673,2303" to="901,2304" strokecolor="#24282b" strokeweight="33e-5mm">
              <v:stroke joinstyle="miter"/>
            </v:line>
            <v:line id="_x0000_s60349" style="position:absolute" from="673,1751" to="901,1752" strokecolor="#24282b" strokeweight="33e-5mm">
              <v:stroke joinstyle="miter"/>
            </v:line>
            <v:line id="_x0000_s60350" style="position:absolute" from="673,672" to="901,673" strokecolor="#24282b" strokeweight="33e-5mm">
              <v:stroke joinstyle="miter"/>
            </v:line>
            <v:line id="_x0000_s60351" style="position:absolute" from="673,120" to="901,121" strokecolor="#24282b" strokeweight="33e-5mm">
              <v:stroke joinstyle="miter"/>
            </v:line>
            <v:rect id="_x0000_s60352" style="position:absolute;left:901;top:3263;width:2162;height:36" fillcolor="#24282b" stroked="f"/>
            <v:rect id="_x0000_s60353" style="position:absolute;left:3051;top:2303;width:36;height:984" fillcolor="#24282b" stroked="f"/>
            <v:line id="_x0000_s60354" style="position:absolute" from="4385,3395" to="4386,3598" strokecolor="#24282b" strokeweight="33e-5mm">
              <v:stroke joinstyle="miter"/>
            </v:line>
            <v:line id="_x0000_s60355" style="position:absolute;flip:y" from="8962,3395" to="8963,3598" strokecolor="#24282b" strokeweight="33e-5mm">
              <v:stroke joinstyle="miter"/>
            </v:line>
            <v:rect id="_x0000_s60356" style="position:absolute;left:3724;top:3059;width:24;height:336" fillcolor="#24282b" stroked="f"/>
            <v:rect id="_x0000_s60357" style="position:absolute;left:3736;top:3047;width:649;height:24" fillcolor="#24282b" stroked="f"/>
            <v:rect id="_x0000_s60358" style="position:absolute;left:4373;top:1211;width:24;height:1848" fillcolor="#24282b" stroked="f"/>
            <v:rect id="_x0000_s60359" style="position:absolute;left:5034;top:648;width:3928;height:36" fillcolor="#24282b" stroked="f"/>
            <v:rect id="_x0000_s60360" style="position:absolute;left:4385;top:1199;width:649;height:24" fillcolor="#24282b" stroked="f"/>
            <v:rect id="_x0000_s60361" style="position:absolute;left:5022;top:660;width:24;height:551" fillcolor="#24282b" stroked="f"/>
            <v:line id="_x0000_s60362" style="position:absolute" from="3087,3395" to="3088,3598" strokecolor="#24282b" strokeweight="33e-5mm">
              <v:stroke joinstyle="miter"/>
            </v:line>
            <v:rect id="_x0000_s60363" style="position:absolute;left:481;top:3263;width:101;height:286;mso-wrap-style:none;v-text-anchor:top" filled="f" stroked="f">
              <v:textbox style="mso-fit-shape-to-text:t" inset="0,0,0,0">
                <w:txbxContent>
                  <w:p w:rsidR="00F65EEF" w:rsidRDefault="00F65EEF">
                    <w:r>
                      <w:rPr>
                        <w:rFonts w:ascii="Arial" w:hAnsi="Arial" w:cs="Arial"/>
                        <w:color w:val="24282B"/>
                        <w:sz w:val="18"/>
                        <w:szCs w:val="18"/>
                      </w:rPr>
                      <w:t>0</w:t>
                    </w:r>
                  </w:p>
                </w:txbxContent>
              </v:textbox>
            </v:rect>
            <v:rect id="_x0000_s60364" style="position:absolute;left:372;top:2711;width:201;height:286;mso-wrap-style:none;v-text-anchor:top" filled="f" stroked="f">
              <v:textbox style="mso-fit-shape-to-text:t" inset="0,0,0,0">
                <w:txbxContent>
                  <w:p w:rsidR="00F65EEF" w:rsidRDefault="00F65EEF">
                    <w:r>
                      <w:rPr>
                        <w:rFonts w:ascii="Arial" w:hAnsi="Arial" w:cs="Arial"/>
                        <w:color w:val="24282B"/>
                        <w:sz w:val="18"/>
                        <w:szCs w:val="18"/>
                      </w:rPr>
                      <w:t>10</w:t>
                    </w:r>
                  </w:p>
                </w:txbxContent>
              </v:textbox>
            </v:rect>
            <v:rect id="_x0000_s60365" style="position:absolute;left:372;top:2171;width:201;height:286;mso-wrap-style:none;v-text-anchor:top" filled="f" stroked="f">
              <v:textbox style="mso-fit-shape-to-text:t" inset="0,0,0,0">
                <w:txbxContent>
                  <w:p w:rsidR="00F65EEF" w:rsidRDefault="00F65EEF">
                    <w:r>
                      <w:rPr>
                        <w:rFonts w:ascii="Arial" w:hAnsi="Arial" w:cs="Arial"/>
                        <w:color w:val="24282B"/>
                        <w:sz w:val="18"/>
                        <w:szCs w:val="18"/>
                      </w:rPr>
                      <w:t>20</w:t>
                    </w:r>
                  </w:p>
                </w:txbxContent>
              </v:textbox>
            </v:rect>
            <v:rect id="_x0000_s60366" style="position:absolute;left:372;top:1619;width:201;height:286;mso-wrap-style:none;v-text-anchor:top" filled="f" stroked="f">
              <v:textbox style="mso-fit-shape-to-text:t" inset="0,0,0,0">
                <w:txbxContent>
                  <w:p w:rsidR="00F65EEF" w:rsidRDefault="00F65EEF">
                    <w:r>
                      <w:rPr>
                        <w:rFonts w:ascii="Arial" w:hAnsi="Arial" w:cs="Arial"/>
                        <w:color w:val="24282B"/>
                        <w:sz w:val="18"/>
                        <w:szCs w:val="18"/>
                      </w:rPr>
                      <w:t>30</w:t>
                    </w:r>
                  </w:p>
                </w:txbxContent>
              </v:textbox>
            </v:rect>
            <v:rect id="_x0000_s60367" style="position:absolute;left:372;top:1079;width:201;height:286;mso-wrap-style:none;v-text-anchor:top" filled="f" stroked="f">
              <v:textbox style="mso-fit-shape-to-text:t" inset="0,0,0,0">
                <w:txbxContent>
                  <w:p w:rsidR="00F65EEF" w:rsidRDefault="00F65EEF">
                    <w:r>
                      <w:rPr>
                        <w:rFonts w:ascii="Arial" w:hAnsi="Arial" w:cs="Arial"/>
                        <w:color w:val="24282B"/>
                        <w:sz w:val="18"/>
                        <w:szCs w:val="18"/>
                      </w:rPr>
                      <w:t>40</w:t>
                    </w:r>
                  </w:p>
                </w:txbxContent>
              </v:textbox>
            </v:rect>
            <v:rect id="_x0000_s60368" style="position:absolute;left:372;top:540;width:201;height:286;mso-wrap-style:none;v-text-anchor:top" filled="f" stroked="f">
              <v:textbox style="mso-fit-shape-to-text:t" inset="0,0,0,0">
                <w:txbxContent>
                  <w:p w:rsidR="00F65EEF" w:rsidRDefault="00F65EEF">
                    <w:r>
                      <w:rPr>
                        <w:rFonts w:ascii="Arial" w:hAnsi="Arial" w:cs="Arial"/>
                        <w:color w:val="24282B"/>
                        <w:sz w:val="18"/>
                        <w:szCs w:val="18"/>
                      </w:rPr>
                      <w:t>50</w:t>
                    </w:r>
                  </w:p>
                </w:txbxContent>
              </v:textbox>
            </v:rect>
            <v:rect id="_x0000_s60369" style="position:absolute;left:372;top:-12;width:201;height:286;mso-wrap-style:none;v-text-anchor:top" filled="f" stroked="f">
              <v:textbox style="mso-fit-shape-to-text:t" inset="0,0,0,0">
                <w:txbxContent>
                  <w:p w:rsidR="00F65EEF" w:rsidRDefault="00F65EEF">
                    <w:r>
                      <w:rPr>
                        <w:rFonts w:ascii="Arial" w:hAnsi="Arial" w:cs="Arial"/>
                        <w:color w:val="24282B"/>
                        <w:sz w:val="18"/>
                        <w:szCs w:val="18"/>
                      </w:rPr>
                      <w:t>60</w:t>
                    </w:r>
                  </w:p>
                </w:txbxContent>
              </v:textbox>
            </v:rect>
            <v:rect id="_x0000_s60370" style="position:absolute;left:6963;top:3782;width:433;height:439;mso-wrap-style:none;v-text-anchor:top" filled="f" stroked="f">
              <v:textbox style="mso-fit-shape-to-text:t" inset="0,0,0,0">
                <w:txbxContent>
                  <w:p w:rsidR="00F65EEF" w:rsidRPr="00851A77" w:rsidRDefault="00F65EEF" w:rsidP="00851A77">
                    <w:pPr>
                      <w:spacing w:before="40" w:after="40"/>
                    </w:pPr>
                    <w:r w:rsidRPr="00851A77">
                      <w:rPr>
                        <w:rFonts w:hint="cs"/>
                        <w:color w:val="000000"/>
                        <w:sz w:val="16"/>
                        <w:rtl/>
                      </w:rPr>
                      <w:t>التردد</w:t>
                    </w:r>
                  </w:p>
                </w:txbxContent>
              </v:textbox>
            </v:rect>
            <v:rect id="_x0000_s60371" style="position:absolute;left:8866;top:3670;width:141;height:286;mso-wrap-style:none;v-text-anchor:top" filled="f" stroked="f">
              <v:textbox style="mso-fit-shape-to-text:t" inset="0,0,0,0">
                <w:txbxContent>
                  <w:p w:rsidR="00F65EEF" w:rsidRDefault="00F65EEF">
                    <w:r>
                      <w:rPr>
                        <w:rFonts w:ascii="Arial" w:hAnsi="Arial" w:cs="Arial"/>
                        <w:color w:val="24282B"/>
                        <w:sz w:val="18"/>
                        <w:szCs w:val="18"/>
                      </w:rPr>
                      <w:t>fs</w:t>
                    </w:r>
                  </w:p>
                </w:txbxContent>
              </v:textbox>
            </v:rect>
            <v:rect id="_x0000_s60372" style="position:absolute;left:3844;top:2775;width:151;height:286;mso-wrap-style:none;v-text-anchor:top" filled="f" stroked="f">
              <v:textbox style="mso-fit-shape-to-text:t" inset="0,0,0,0">
                <w:txbxContent>
                  <w:p w:rsidR="00F65EEF" w:rsidRDefault="00F65EEF">
                    <w:r>
                      <w:rPr>
                        <w:rFonts w:ascii="Arial" w:hAnsi="Arial" w:cs="Arial"/>
                        <w:color w:val="24282B"/>
                        <w:sz w:val="18"/>
                        <w:szCs w:val="18"/>
                      </w:rPr>
                      <w:t xml:space="preserve">6 </w:t>
                    </w:r>
                  </w:p>
                </w:txbxContent>
              </v:textbox>
            </v:rect>
            <v:rect id="_x0000_s60373" style="position:absolute;left:4000;top:2775;width:221;height:286;mso-wrap-style:none;v-text-anchor:top" filled="f" stroked="f">
              <v:textbox style="mso-fit-shape-to-text:t" inset="0,0,0,0">
                <w:txbxContent>
                  <w:p w:rsidR="00F65EEF" w:rsidRDefault="00F65EEF">
                    <w:r>
                      <w:rPr>
                        <w:rFonts w:ascii="Arial" w:hAnsi="Arial" w:cs="Arial"/>
                        <w:color w:val="24282B"/>
                        <w:sz w:val="18"/>
                        <w:szCs w:val="18"/>
                      </w:rPr>
                      <w:t>dB</w:t>
                    </w:r>
                  </w:p>
                </w:txbxContent>
              </v:textbox>
            </v:rect>
            <v:rect id="_x0000_s60374" style="position:absolute;left:5166;top:377;width:251;height:286;mso-wrap-style:none;v-text-anchor:top" filled="f" stroked="f">
              <v:textbox style="mso-fit-shape-to-text:t" inset="0,0,0,0">
                <w:txbxContent>
                  <w:p w:rsidR="00F65EEF" w:rsidRDefault="00F65EEF">
                    <w:r>
                      <w:rPr>
                        <w:rFonts w:ascii="Arial" w:hAnsi="Arial" w:cs="Arial"/>
                        <w:color w:val="24282B"/>
                        <w:sz w:val="18"/>
                        <w:szCs w:val="18"/>
                      </w:rPr>
                      <w:t xml:space="preserve">50 </w:t>
                    </w:r>
                  </w:p>
                </w:txbxContent>
              </v:textbox>
            </v:rect>
            <v:rect id="_x0000_s60375" style="position:absolute;left:5418;top:377;width:221;height:286;mso-wrap-style:none;v-text-anchor:top" filled="f" stroked="f">
              <v:textbox style="mso-fit-shape-to-text:t" inset="0,0,0,0">
                <w:txbxContent>
                  <w:p w:rsidR="00F65EEF" w:rsidRDefault="00F65EEF">
                    <w:r>
                      <w:rPr>
                        <w:rFonts w:ascii="Arial" w:hAnsi="Arial" w:cs="Arial"/>
                        <w:color w:val="24282B"/>
                        <w:sz w:val="18"/>
                        <w:szCs w:val="18"/>
                      </w:rPr>
                      <w:t>dB</w:t>
                    </w:r>
                  </w:p>
                </w:txbxContent>
              </v:textbox>
            </v:rect>
            <v:rect id="_x0000_s60376" style="position:absolute;left:4517;top:904;width:251;height:286;mso-wrap-style:none;v-text-anchor:top" filled="f" stroked="f">
              <v:textbox style="mso-fit-shape-to-text:t" inset="0,0,0,0">
                <w:txbxContent>
                  <w:p w:rsidR="00F65EEF" w:rsidRDefault="00F65EEF">
                    <w:r>
                      <w:rPr>
                        <w:rFonts w:ascii="Arial" w:hAnsi="Arial" w:cs="Arial"/>
                        <w:color w:val="24282B"/>
                        <w:sz w:val="18"/>
                        <w:szCs w:val="18"/>
                      </w:rPr>
                      <w:t xml:space="preserve">40 </w:t>
                    </w:r>
                  </w:p>
                </w:txbxContent>
              </v:textbox>
            </v:rect>
            <v:rect id="_x0000_s60377" style="position:absolute;left:4769;top:904;width:221;height:286;mso-wrap-style:none;v-text-anchor:top" filled="f" stroked="f">
              <v:textbox style="mso-fit-shape-to-text:t" inset="0,0,0,0">
                <w:txbxContent>
                  <w:p w:rsidR="00F65EEF" w:rsidRDefault="00F65EEF">
                    <w:r>
                      <w:rPr>
                        <w:rFonts w:ascii="Arial" w:hAnsi="Arial" w:cs="Arial"/>
                        <w:color w:val="24282B"/>
                        <w:sz w:val="18"/>
                        <w:szCs w:val="18"/>
                      </w:rPr>
                      <w:t>dB</w:t>
                    </w:r>
                  </w:p>
                </w:txbxContent>
              </v:textbox>
            </v:rect>
            <v:rect id="_x0000_s60378" style="position:absolute;left:889;top:3670;width:101;height:304;mso-wrap-style:none;v-text-anchor:top" filled="f" stroked="f">
              <v:textbox style="mso-fit-shape-to-text:t" inset="0,0,0,0">
                <w:txbxContent>
                  <w:p w:rsidR="00F65EEF" w:rsidRDefault="00F65EEF">
                    <w:r>
                      <w:rPr>
                        <w:rFonts w:cs="Times New Roman"/>
                        <w:color w:val="24282B"/>
                        <w:sz w:val="20"/>
                        <w:szCs w:val="20"/>
                      </w:rPr>
                      <w:t>0</w:t>
                    </w:r>
                  </w:p>
                </w:txbxContent>
              </v:textbox>
            </v:rect>
            <v:rect id="_x0000_s60379" style="position:absolute;left:2727;top:3658;width:341;height:286;mso-wrap-style:none;v-text-anchor:top" filled="f" stroked="f">
              <v:textbox style="mso-fit-shape-to-text:t" inset="0,0,0,0">
                <w:txbxContent>
                  <w:p w:rsidR="00F65EEF" w:rsidRDefault="00F65EEF">
                    <w:r>
                      <w:rPr>
                        <w:rFonts w:ascii="Arial" w:hAnsi="Arial" w:cs="Arial"/>
                        <w:color w:val="24282B"/>
                        <w:sz w:val="18"/>
                        <w:szCs w:val="18"/>
                      </w:rPr>
                      <w:t xml:space="preserve">b x  </w:t>
                    </w:r>
                  </w:p>
                </w:txbxContent>
              </v:textbox>
            </v:rect>
            <v:rect id="_x0000_s60380" style="position:absolute;left:3027;top:3658;width:141;height:286;mso-wrap-style:none;v-text-anchor:top" filled="f" stroked="f">
              <v:textbox style="mso-fit-shape-to-text:t" inset="0,0,0,0">
                <w:txbxContent>
                  <w:p w:rsidR="00F65EEF" w:rsidRDefault="00F65EEF">
                    <w:r>
                      <w:rPr>
                        <w:rFonts w:ascii="Arial" w:hAnsi="Arial" w:cs="Arial"/>
                        <w:color w:val="24282B"/>
                        <w:sz w:val="18"/>
                        <w:szCs w:val="18"/>
                      </w:rPr>
                      <w:t>fs</w:t>
                    </w:r>
                  </w:p>
                </w:txbxContent>
              </v:textbox>
            </v:rect>
            <v:rect id="_x0000_s60381" style="position:absolute;left:3496;top:3658;width:331;height:286;mso-wrap-style:none;v-text-anchor:top" filled="f" stroked="f">
              <v:textbox style="mso-fit-shape-to-text:t" inset="0,0,0,0">
                <w:txbxContent>
                  <w:p w:rsidR="00F65EEF" w:rsidRDefault="00F65EEF">
                    <w:r>
                      <w:rPr>
                        <w:rFonts w:ascii="Arial" w:hAnsi="Arial" w:cs="Arial"/>
                        <w:color w:val="24282B"/>
                        <w:sz w:val="18"/>
                        <w:szCs w:val="18"/>
                      </w:rPr>
                      <w:t xml:space="preserve">c x  </w:t>
                    </w:r>
                  </w:p>
                </w:txbxContent>
              </v:textbox>
            </v:rect>
            <v:rect id="_x0000_s60382" style="position:absolute;left:3784;top:3658;width:141;height:286;mso-wrap-style:none;v-text-anchor:top" filled="f" stroked="f">
              <v:textbox style="mso-fit-shape-to-text:t" inset="0,0,0,0">
                <w:txbxContent>
                  <w:p w:rsidR="00F65EEF" w:rsidRDefault="00F65EEF">
                    <w:r>
                      <w:rPr>
                        <w:rFonts w:ascii="Arial" w:hAnsi="Arial" w:cs="Arial"/>
                        <w:color w:val="24282B"/>
                        <w:sz w:val="18"/>
                        <w:szCs w:val="18"/>
                      </w:rPr>
                      <w:t>fs</w:t>
                    </w:r>
                  </w:p>
                </w:txbxContent>
              </v:textbox>
            </v:rect>
            <v:rect id="_x0000_s60383" style="position:absolute;left:4193;top:3658;width:341;height:286;mso-wrap-style:none;v-text-anchor:top" filled="f" stroked="f">
              <v:textbox style="mso-fit-shape-to-text:t" inset="0,0,0,0">
                <w:txbxContent>
                  <w:p w:rsidR="00F65EEF" w:rsidRDefault="00F65EEF">
                    <w:r>
                      <w:rPr>
                        <w:rFonts w:ascii="Arial" w:hAnsi="Arial" w:cs="Arial"/>
                        <w:color w:val="24282B"/>
                        <w:sz w:val="18"/>
                        <w:szCs w:val="18"/>
                      </w:rPr>
                      <w:t xml:space="preserve">d x  </w:t>
                    </w:r>
                  </w:p>
                </w:txbxContent>
              </v:textbox>
            </v:rect>
            <v:rect id="_x0000_s60384" style="position:absolute;left:4493;top:3658;width:141;height:286;mso-wrap-style:none;v-text-anchor:top" filled="f" stroked="f">
              <v:textbox style="mso-fit-shape-to-text:t" inset="0,0,0,0">
                <w:txbxContent>
                  <w:p w:rsidR="00F65EEF" w:rsidRDefault="00F65EEF">
                    <w:r>
                      <w:rPr>
                        <w:rFonts w:ascii="Arial" w:hAnsi="Arial" w:cs="Arial"/>
                        <w:color w:val="24282B"/>
                        <w:sz w:val="18"/>
                        <w:szCs w:val="18"/>
                      </w:rPr>
                      <w:t>fs</w:t>
                    </w:r>
                  </w:p>
                </w:txbxContent>
              </v:textbox>
            </v:rect>
            <v:rect id="_x0000_s60385" style="position:absolute;left:4901;top:3658;width:291;height:286;mso-wrap-style:none;v-text-anchor:top" filled="f" stroked="f">
              <v:textbox style="mso-fit-shape-to-text:t" inset="0,0,0,0">
                <w:txbxContent>
                  <w:p w:rsidR="00F65EEF" w:rsidRDefault="00F65EEF">
                    <w:r>
                      <w:rPr>
                        <w:rFonts w:ascii="Arial" w:hAnsi="Arial" w:cs="Arial"/>
                        <w:color w:val="24282B"/>
                        <w:sz w:val="18"/>
                        <w:szCs w:val="18"/>
                      </w:rPr>
                      <w:t xml:space="preserve">e x </w:t>
                    </w:r>
                  </w:p>
                </w:txbxContent>
              </v:textbox>
            </v:rect>
            <v:rect id="_x0000_s60386" style="position:absolute;left:5202;top:3658;width:141;height:286;mso-wrap-style:none;v-text-anchor:top" filled="f" stroked="f">
              <v:textbox style="mso-fit-shape-to-text:t" inset="0,0,0,0">
                <w:txbxContent>
                  <w:p w:rsidR="00F65EEF" w:rsidRDefault="00F65EEF">
                    <w:r>
                      <w:rPr>
                        <w:rFonts w:ascii="Arial" w:hAnsi="Arial" w:cs="Arial"/>
                        <w:color w:val="24282B"/>
                        <w:sz w:val="18"/>
                        <w:szCs w:val="18"/>
                      </w:rPr>
                      <w:t>fs</w:t>
                    </w:r>
                  </w:p>
                </w:txbxContent>
              </v:textbox>
            </v:rect>
            <w10:wrap type="none"/>
            <w10:anchorlock/>
          </v:group>
        </w:pict>
      </w:r>
    </w:p>
    <w:p w:rsidR="00AA3913" w:rsidRDefault="00AA3913">
      <w:pPr>
        <w:overflowPunct/>
        <w:autoSpaceDE/>
        <w:autoSpaceDN/>
        <w:bidi w:val="0"/>
        <w:adjustRightInd/>
        <w:spacing w:before="0" w:line="240" w:lineRule="auto"/>
        <w:jc w:val="left"/>
        <w:textAlignment w:val="auto"/>
        <w:rPr>
          <w:rtl/>
        </w:rPr>
      </w:pPr>
      <w:r>
        <w:rPr>
          <w:rtl/>
        </w:rPr>
        <w:br w:type="page"/>
      </w:r>
    </w:p>
    <w:p w:rsidR="005F5FF3" w:rsidRDefault="005F5FF3" w:rsidP="00851A77">
      <w:pPr>
        <w:pStyle w:val="FigureNo"/>
        <w:rPr>
          <w:rtl/>
        </w:rPr>
      </w:pPr>
      <w:r>
        <w:rPr>
          <w:rFonts w:hint="cs"/>
          <w:rtl/>
        </w:rPr>
        <w:t>الش</w:t>
      </w:r>
      <w:r w:rsidR="002F7A77">
        <w:rPr>
          <w:rFonts w:hint="cs"/>
          <w:rtl/>
        </w:rPr>
        <w:t>ـ</w:t>
      </w:r>
      <w:r>
        <w:rPr>
          <w:rFonts w:hint="cs"/>
          <w:rtl/>
        </w:rPr>
        <w:t xml:space="preserve">كل </w:t>
      </w:r>
      <w:r>
        <w:t>41</w:t>
      </w:r>
    </w:p>
    <w:p w:rsidR="005F5FF3" w:rsidRPr="00851A77" w:rsidRDefault="005D3CF2" w:rsidP="00851A77">
      <w:pPr>
        <w:pStyle w:val="FigureTitle"/>
        <w:rPr>
          <w:rtl/>
        </w:rPr>
      </w:pPr>
      <w:r>
        <w:rPr>
          <w:noProof/>
          <w:rtl/>
          <w:lang w:val="en-US" w:eastAsia="zh-CN" w:bidi="ar-SA"/>
        </w:rPr>
        <w:pict>
          <v:shape id="_x0000_s60555" type="#_x0000_t202" style="position:absolute;left:0;text-align:left;margin-left:45.95pt;margin-top:21.9pt;width:368.55pt;height:176.25pt;z-index:252015104" filled="f" stroked="f">
            <v:textbox>
              <w:txbxContent>
                <w:p w:rsidR="00F65EEF" w:rsidRDefault="00F65EEF"/>
              </w:txbxContent>
            </v:textbox>
          </v:shape>
        </w:pict>
      </w:r>
      <w:r w:rsidR="005F5FF3" w:rsidRPr="00851A77">
        <w:rPr>
          <w:rFonts w:hint="cs"/>
          <w:rtl/>
        </w:rPr>
        <w:t>التسامح في تموّج نطاق التمرير</w:t>
      </w:r>
    </w:p>
    <w:p w:rsidR="005F5FF3" w:rsidRDefault="005D3CF2" w:rsidP="005F5FF3">
      <w:pPr>
        <w:jc w:val="center"/>
        <w:rPr>
          <w:rtl/>
        </w:rPr>
      </w:pPr>
      <w:r>
        <w:rPr>
          <w:rtl/>
        </w:rPr>
      </w:r>
      <w:r>
        <w:pict>
          <v:group id="_x0000_s60409" editas="canvas" style="width:337pt;height:167.95pt;mso-position-horizontal-relative:char;mso-position-vertical-relative:line" coordorigin="-37" coordsize="6740,3359">
            <o:lock v:ext="edit" aspectratio="t"/>
            <v:shape id="_x0000_s60408" type="#_x0000_t75" style="position:absolute;left:-37;width:6740;height:3359" o:preferrelative="f">
              <v:fill o:detectmouseclick="t"/>
              <v:path o:extrusionok="t" o:connecttype="none"/>
              <o:lock v:ext="edit" text="t"/>
            </v:shape>
            <v:rect id="_x0000_s60410" style="position:absolute;left:5983;top:3089;width:467;height:249;mso-wrap-style:none;v-text-anchor:top" filled="f" stroked="f">
              <v:textbox style="mso-fit-shape-to-text:t" inset="0,0,0,0">
                <w:txbxContent>
                  <w:p w:rsidR="00F65EEF" w:rsidRDefault="00F65EEF">
                    <w:r>
                      <w:rPr>
                        <w:rFonts w:cs="Times New Roman"/>
                        <w:color w:val="24211D"/>
                        <w:sz w:val="14"/>
                        <w:szCs w:val="14"/>
                      </w:rPr>
                      <w:t>1620-41</w:t>
                    </w:r>
                  </w:p>
                </w:txbxContent>
              </v:textbox>
            </v:rect>
            <v:shape id="_x0000_s60411" style="position:absolute;left:1165;top:659;width:625;height:622" coordsize="52,52" path="m,52l,,52,,,52xe" fillcolor="#24282b" stroked="f">
              <v:path arrowok="t"/>
            </v:shape>
            <v:shape id="_x0000_s60412" style="position:absolute;left:1165;top:1281;width:625;height:623" coordsize="52,52" path="m,l,52r52,l,xe" fillcolor="#24282b" stroked="f">
              <v:path arrowok="t"/>
            </v:shape>
            <v:rect id="_x0000_s60413" style="position:absolute;left:1165;top:1904;width:3520;height:251" fillcolor="#24282b" stroked="f"/>
            <v:shape id="_x0000_s60414" type="#_x0000_t75" style="position:absolute;left:1165;top:1892;width:3532;height:263">
              <v:imagedata r:id="rId40" o:title=""/>
            </v:shape>
            <v:rect id="_x0000_s60415" style="position:absolute;left:1165;top:407;width:3520;height:252" fillcolor="#24282b" stroked="f"/>
            <v:shape id="_x0000_s60416" type="#_x0000_t75" style="position:absolute;left:1165;top:395;width:3532;height:264">
              <v:imagedata r:id="rId40" o:title=""/>
            </v:shape>
            <v:line id="_x0000_s60417" style="position:absolute" from="1165,2527" to="5694,2528" strokecolor="#24282b" strokeweight="33e-5mm">
              <v:stroke joinstyle="miter"/>
            </v:line>
            <v:line id="_x0000_s60418" style="position:absolute;flip:y" from="1165,24" to="1166,2527" strokecolor="#24282b" strokeweight="33e-5mm">
              <v:stroke joinstyle="miter"/>
            </v:line>
            <v:line id="_x0000_s60419" style="position:absolute" from="1165,1281" to="5190,1282" strokecolor="#24282b" strokeweight="33e-5mm">
              <v:stroke joinstyle="miter"/>
            </v:line>
            <v:line id="_x0000_s60420" style="position:absolute" from="913,659" to="1165,660" strokecolor="#24282b" strokeweight="33e-5mm">
              <v:stroke joinstyle="miter"/>
            </v:line>
            <v:rect id="_x0000_s60421" style="position:absolute;left:1790;top:647;width:2895;height:36" fillcolor="#24282b" stroked="f"/>
            <v:rect id="_x0000_s60422" style="position:absolute;left:1790;top:1892;width:2895;height:24" fillcolor="#24282b" stroked="f"/>
            <v:line id="_x0000_s60423" style="position:absolute;flip:y" from="5538,814" to="5539,1413" strokecolor="#24282b" strokeweight="33e-5mm">
              <v:stroke joinstyle="miter"/>
            </v:line>
            <v:shape id="_x0000_s60424" style="position:absolute;left:5454;top:659;width:168;height:155" coordsize="14,13" path="m14,13l7,,,13r14,xe" fillcolor="#24282b" stroked="f">
              <v:path arrowok="t"/>
            </v:shape>
            <v:line id="_x0000_s60425" style="position:absolute" from="5538,1413" to="5539,1748" strokecolor="#24282b" strokeweight="33e-5mm">
              <v:stroke joinstyle="miter"/>
            </v:line>
            <v:shape id="_x0000_s60426" style="position:absolute;left:5454;top:1736;width:168;height:168" coordsize="14,14" path="m,l7,14,14,,,xe" fillcolor="#24282b" stroked="f">
              <v:path arrowok="t"/>
            </v:shape>
            <v:shape id="_x0000_s60427" style="position:absolute;left:1153;top:1269;width:649;height:647" coordsize="54,54" path="m53,54r1,-2l2,,,2,53,54xe" fillcolor="#24282b" stroked="f">
              <v:path arrowok="t"/>
            </v:shape>
            <v:shape id="_x0000_s60428" style="position:absolute;left:1153;top:647;width:649;height:646" coordsize="54,54" path="m,52r2,2l54,2,53,,,52xe" fillcolor="#24282b" stroked="f">
              <v:path arrowok="t"/>
            </v:shape>
            <v:line id="_x0000_s60429" style="position:absolute" from="913,1281" to="1165,1282" strokecolor="#24282b" strokeweight="33e-5mm">
              <v:stroke joinstyle="miter"/>
            </v:line>
            <v:line id="_x0000_s60430" style="position:absolute" from="913,1904" to="1165,1905" strokecolor="#24282b" strokeweight="33e-5mm">
              <v:stroke joinstyle="miter"/>
            </v:line>
            <v:line id="_x0000_s60431" style="position:absolute" from="913,24" to="1165,25" strokecolor="#24282b" strokeweight="33e-5mm">
              <v:stroke joinstyle="miter"/>
            </v:line>
            <v:line id="_x0000_s60432" style="position:absolute" from="4685,2527" to="4686,2778" strokecolor="#24282b" strokeweight="33e-5mm">
              <v:stroke joinstyle="miter"/>
            </v:line>
            <v:line id="_x0000_s60433" style="position:absolute" from="1790,2527" to="1791,2778" strokecolor="#24282b" strokeweight="33e-5mm">
              <v:stroke joinstyle="miter"/>
            </v:line>
            <v:line id="_x0000_s60434" style="position:absolute" from="1165,2527" to="1166,2778" strokecolor="#24282b" strokeweight="33e-5mm">
              <v:stroke joinstyle="miter"/>
            </v:line>
            <v:line id="_x0000_s60435" style="position:absolute" from="913,2527" to="1165,2528" strokecolor="#24282b" strokeweight="33e-5mm">
              <v:stroke joinstyle="miter"/>
            </v:line>
            <v:shape id="_x0000_s60436" style="position:absolute;left:1165;top:659;width:625;height:622" coordsize="52,52" path="m,52l,,52,,,52xe" fillcolor="#24282b" stroked="f">
              <v:path arrowok="t"/>
            </v:shape>
            <v:shape id="_x0000_s60437" style="position:absolute;left:1165;top:1281;width:625;height:623" coordsize="52,52" path="m,l,52r52,l,xe" fillcolor="#24282b" stroked="f">
              <v:path arrowok="t"/>
            </v:shape>
            <v:rect id="_x0000_s60438" style="position:absolute;left:1165;top:1904;width:3520;height:251" fillcolor="#24282b" stroked="f"/>
            <v:shape id="_x0000_s60439" type="#_x0000_t75" style="position:absolute;left:1165;top:1892;width:3532;height:263">
              <v:imagedata r:id="rId40" o:title=""/>
            </v:shape>
            <v:rect id="_x0000_s60440" style="position:absolute;left:1165;top:407;width:3520;height:252" fillcolor="#24282b" stroked="f"/>
            <v:shape id="_x0000_s60441" type="#_x0000_t75" style="position:absolute;left:1165;top:395;width:3532;height:264">
              <v:imagedata r:id="rId40" o:title=""/>
            </v:shape>
            <v:line id="_x0000_s60442" style="position:absolute" from="1165,2527" to="5694,2528" strokecolor="#24282b" strokeweight="33e-5mm">
              <v:stroke joinstyle="miter"/>
            </v:line>
            <v:line id="_x0000_s60443" style="position:absolute;flip:y" from="1165,24" to="1166,2527" strokecolor="#24282b" strokeweight="33e-5mm">
              <v:stroke joinstyle="miter"/>
            </v:line>
            <v:line id="_x0000_s60444" style="position:absolute" from="1165,1281" to="5190,1282" strokecolor="#24282b" strokeweight="33e-5mm">
              <v:stroke joinstyle="miter"/>
            </v:line>
            <v:line id="_x0000_s60445" style="position:absolute" from="913,659" to="1165,660" strokecolor="#24282b" strokeweight="33e-5mm">
              <v:stroke joinstyle="miter"/>
            </v:line>
            <v:rect id="_x0000_s60446" style="position:absolute;left:1790;top:647;width:2895;height:36" fillcolor="#24282b" stroked="f"/>
            <v:rect id="_x0000_s60447" style="position:absolute;left:1790;top:1892;width:2895;height:24" fillcolor="#24282b" stroked="f"/>
            <v:line id="_x0000_s60448" style="position:absolute;flip:y" from="5538,814" to="5539,1413" strokecolor="#24282b" strokeweight="33e-5mm">
              <v:stroke joinstyle="miter"/>
            </v:line>
            <v:shape id="_x0000_s60449" style="position:absolute;left:5454;top:659;width:168;height:155" coordsize="14,13" path="m14,13l7,,,13r14,xe" fillcolor="#24282b" stroked="f">
              <v:path arrowok="t"/>
            </v:shape>
            <v:line id="_x0000_s60450" style="position:absolute;flip:y" from="5538,814" to="5539,1413" strokecolor="#24282b" strokeweight="33e-5mm">
              <v:stroke joinstyle="miter"/>
            </v:line>
            <v:shape id="_x0000_s60451" style="position:absolute;left:5454;top:659;width:168;height:155" coordsize="14,13" path="m14,13l7,,,13r14,xe" fillcolor="#24282b" stroked="f">
              <v:path arrowok="t"/>
            </v:shape>
            <v:line id="_x0000_s60452" style="position:absolute" from="5538,1413" to="5539,1748" strokecolor="#24282b" strokeweight="33e-5mm">
              <v:stroke joinstyle="miter"/>
            </v:line>
            <v:shape id="_x0000_s60453" style="position:absolute;left:5454;top:1736;width:168;height:168" coordsize="14,14" path="m,l7,14,14,,,xe" fillcolor="#24282b" stroked="f">
              <v:path arrowok="t"/>
            </v:shape>
            <v:line id="_x0000_s60454" style="position:absolute" from="5538,1413" to="5539,1748" strokecolor="#24282b" strokeweight="33e-5mm">
              <v:stroke joinstyle="miter"/>
            </v:line>
            <v:shape id="_x0000_s60455" style="position:absolute;left:5454;top:1736;width:168;height:168" coordsize="14,14" path="m,l7,14,14,,,xe" fillcolor="#24282b" stroked="f">
              <v:path arrowok="t"/>
            </v:shape>
            <v:shape id="_x0000_s60456" style="position:absolute;left:1153;top:1269;width:649;height:647" coordsize="54,54" path="m53,54r1,-2l2,,,2,53,54xe" fillcolor="#24282b" stroked="f">
              <v:path arrowok="t"/>
            </v:shape>
            <v:shape id="_x0000_s60457" style="position:absolute;left:1153;top:647;width:649;height:646" coordsize="54,54" path="m,52r2,2l54,2,53,,,52xe" fillcolor="#24282b" stroked="f">
              <v:path arrowok="t"/>
            </v:shape>
            <v:line id="_x0000_s60458" style="position:absolute" from="913,1281" to="1165,1282" strokecolor="#24282b" strokeweight="33e-5mm">
              <v:stroke joinstyle="miter"/>
            </v:line>
            <v:line id="_x0000_s60459" style="position:absolute" from="913,1904" to="1165,1905" strokecolor="#24282b" strokeweight="33e-5mm">
              <v:stroke joinstyle="miter"/>
            </v:line>
            <v:line id="_x0000_s60460" style="position:absolute" from="913,24" to="1165,25" strokecolor="#24282b" strokeweight="33e-5mm">
              <v:stroke joinstyle="miter"/>
            </v:line>
            <v:line id="_x0000_s60461" style="position:absolute" from="1790,2527" to="1791,2778" strokecolor="#24282b" strokeweight="33e-5mm">
              <v:stroke joinstyle="miter"/>
            </v:line>
            <v:line id="_x0000_s60462" style="position:absolute" from="1165,2527" to="1166,2778" strokecolor="#24282b" strokeweight="33e-5mm">
              <v:stroke joinstyle="miter"/>
            </v:line>
            <v:line id="_x0000_s60463" style="position:absolute" from="913,2527" to="1165,2528" strokecolor="#24282b" strokeweight="33e-5mm">
              <v:stroke joinstyle="miter"/>
            </v:line>
            <v:line id="_x0000_s60464" style="position:absolute" from="4685,659" to="4697,660" strokecolor="#24211d" strokeweight="0"/>
            <v:line id="_x0000_s60465" style="position:absolute" from="4709,659" to="4721,660" strokecolor="#24211d" strokeweight="0"/>
            <v:line id="_x0000_s60466" style="position:absolute" from="4745,659" to="4757,660" strokecolor="#24211d" strokeweight="0"/>
            <v:line id="_x0000_s60467" style="position:absolute" from="4769,659" to="4781,660" strokecolor="#24211d" strokeweight="0"/>
            <v:line id="_x0000_s60468" style="position:absolute" from="4805,659" to="4817,660" strokecolor="#24211d" strokeweight="0"/>
            <v:line id="_x0000_s60469" style="position:absolute" from="4829,659" to="4841,660" strokecolor="#24211d" strokeweight="0"/>
            <v:line id="_x0000_s60470" style="position:absolute" from="4865,659" to="4877,660" strokecolor="#24211d" strokeweight="0"/>
            <v:line id="_x0000_s60471" style="position:absolute" from="4889,659" to="4901,660" strokecolor="#24211d" strokeweight="0"/>
            <v:line id="_x0000_s60472" style="position:absolute" from="4925,659" to="4937,660" strokecolor="#24211d" strokeweight="0"/>
            <v:line id="_x0000_s60473" style="position:absolute" from="4949,659" to="4961,660" strokecolor="#24211d" strokeweight="0"/>
            <v:line id="_x0000_s60474" style="position:absolute" from="4986,659" to="4998,660" strokecolor="#24211d" strokeweight="0"/>
            <v:line id="_x0000_s60475" style="position:absolute" from="5010,659" to="5022,660" strokecolor="#24211d" strokeweight="0"/>
            <v:line id="_x0000_s60476" style="position:absolute" from="5046,659" to="5058,660" strokecolor="#24211d" strokeweight="0"/>
            <v:line id="_x0000_s60477" style="position:absolute" from="5070,659" to="5082,660" strokecolor="#24211d" strokeweight="0"/>
            <v:line id="_x0000_s60478" style="position:absolute" from="5106,659" to="5118,660" strokecolor="#24211d" strokeweight="0"/>
            <v:line id="_x0000_s60479" style="position:absolute" from="5130,659" to="5142,660" strokecolor="#24211d" strokeweight="0"/>
            <v:line id="_x0000_s60480" style="position:absolute" from="5166,659" to="5178,660" strokecolor="#24211d" strokeweight="0"/>
            <v:line id="_x0000_s60481" style="position:absolute" from="5190,659" to="5202,660" strokecolor="#24211d" strokeweight="0"/>
            <v:line id="_x0000_s60482" style="position:absolute" from="5226,659" to="5238,660" strokecolor="#24211d" strokeweight="0"/>
            <v:line id="_x0000_s60483" style="position:absolute" from="5250,659" to="5262,660" strokecolor="#24211d" strokeweight="0"/>
            <v:line id="_x0000_s60484" style="position:absolute" from="5286,659" to="5298,660" strokecolor="#24211d" strokeweight="0"/>
            <v:line id="_x0000_s60485" style="position:absolute" from="5310,659" to="5322,660" strokecolor="#24211d" strokeweight="0"/>
            <v:line id="_x0000_s60486" style="position:absolute" from="5346,659" to="5358,660" strokecolor="#24211d" strokeweight="0"/>
            <v:line id="_x0000_s60487" style="position:absolute" from="5370,659" to="5382,660" strokecolor="#24211d" strokeweight="0"/>
            <v:line id="_x0000_s60488" style="position:absolute" from="5406,659" to="5418,660" strokecolor="#24211d" strokeweight="0"/>
            <v:line id="_x0000_s60489" style="position:absolute" from="5430,659" to="5442,660" strokecolor="#24211d" strokeweight="0"/>
            <v:line id="_x0000_s60490" style="position:absolute" from="5466,659" to="5478,660" strokecolor="#24211d" strokeweight="0"/>
            <v:line id="_x0000_s60491" style="position:absolute" from="5490,659" to="5502,660" strokecolor="#24211d" strokeweight="0"/>
            <v:line id="_x0000_s60492" style="position:absolute" from="5526,659" to="5538,660" strokecolor="#24211d" strokeweight="0"/>
            <v:line id="_x0000_s60493" style="position:absolute" from="4685,1904" to="4697,1905" strokecolor="#24211d" strokeweight="0"/>
            <v:line id="_x0000_s60494" style="position:absolute" from="4709,1904" to="4721,1905" strokecolor="#24211d" strokeweight="0"/>
            <v:line id="_x0000_s60495" style="position:absolute" from="4745,1904" to="4757,1905" strokecolor="#24211d" strokeweight="0"/>
            <v:line id="_x0000_s60496" style="position:absolute" from="4769,1904" to="4781,1905" strokecolor="#24211d" strokeweight="0"/>
            <v:line id="_x0000_s60497" style="position:absolute" from="4805,1904" to="4817,1905" strokecolor="#24211d" strokeweight="0"/>
            <v:line id="_x0000_s60498" style="position:absolute" from="4829,1904" to="4841,1905" strokecolor="#24211d" strokeweight="0"/>
            <v:line id="_x0000_s60499" style="position:absolute" from="4865,1904" to="4877,1905" strokecolor="#24211d" strokeweight="0"/>
            <v:line id="_x0000_s60500" style="position:absolute" from="4889,1904" to="4901,1905" strokecolor="#24211d" strokeweight="0"/>
            <v:line id="_x0000_s60501" style="position:absolute" from="4925,1904" to="4937,1905" strokecolor="#24211d" strokeweight="0"/>
            <v:line id="_x0000_s60502" style="position:absolute" from="4949,1904" to="4961,1905" strokecolor="#24211d" strokeweight="0"/>
            <v:line id="_x0000_s60503" style="position:absolute" from="4986,1904" to="4998,1905" strokecolor="#24211d" strokeweight="0"/>
            <v:line id="_x0000_s60504" style="position:absolute" from="5010,1904" to="5022,1905" strokecolor="#24211d" strokeweight="0"/>
            <v:line id="_x0000_s60505" style="position:absolute" from="5046,1904" to="5058,1905" strokecolor="#24211d" strokeweight="0"/>
            <v:line id="_x0000_s60506" style="position:absolute" from="5070,1904" to="5082,1905" strokecolor="#24211d" strokeweight="0"/>
            <v:line id="_x0000_s60507" style="position:absolute" from="5106,1904" to="5118,1905" strokecolor="#24211d" strokeweight="0"/>
            <v:line id="_x0000_s60508" style="position:absolute" from="5130,1904" to="5142,1905" strokecolor="#24211d" strokeweight="0"/>
            <v:line id="_x0000_s60509" style="position:absolute" from="5166,1904" to="5178,1905" strokecolor="#24211d" strokeweight="0"/>
            <v:line id="_x0000_s60510" style="position:absolute" from="5190,1904" to="5202,1905" strokecolor="#24211d" strokeweight="0"/>
            <v:line id="_x0000_s60511" style="position:absolute" from="5226,1904" to="5238,1905" strokecolor="#24211d" strokeweight="0"/>
            <v:line id="_x0000_s60512" style="position:absolute" from="5250,1904" to="5262,1905" strokecolor="#24211d" strokeweight="0"/>
            <v:line id="_x0000_s60513" style="position:absolute" from="5286,1904" to="5298,1905" strokecolor="#24211d" strokeweight="0"/>
            <v:line id="_x0000_s60514" style="position:absolute" from="5310,1904" to="5322,1905" strokecolor="#24211d" strokeweight="0"/>
            <v:line id="_x0000_s60515" style="position:absolute" from="5346,1904" to="5358,1905" strokecolor="#24211d" strokeweight="0"/>
            <v:line id="_x0000_s60516" style="position:absolute" from="5370,1904" to="5382,1905" strokecolor="#24211d" strokeweight="0"/>
            <v:line id="_x0000_s60517" style="position:absolute" from="5406,1904" to="5418,1905" strokecolor="#24211d" strokeweight="0"/>
            <v:line id="_x0000_s60518" style="position:absolute" from="5430,1904" to="5442,1905" strokecolor="#24211d" strokeweight="0"/>
            <v:line id="_x0000_s60519" style="position:absolute" from="5466,1904" to="5478,1905" strokecolor="#24211d" strokeweight="0"/>
            <v:line id="_x0000_s60520" style="position:absolute" from="5490,1904" to="5502,1905" strokecolor="#24211d" strokeweight="0"/>
            <v:line id="_x0000_s60521" style="position:absolute" from="5526,1904" to="5538,1905" strokecolor="#24211d" strokeweight="0"/>
            <v:rect id="_x0000_s60522" style="position:absolute;left:529;top:515;width:429;height:322;mso-wrap-style:none;v-text-anchor:top" filled="f" stroked="f">
              <v:textbox style="mso-fit-shape-to-text:t" inset="0,0,0,0">
                <w:txbxContent>
                  <w:p w:rsidR="00F65EEF" w:rsidRDefault="00F65EEF">
                    <w:r>
                      <w:rPr>
                        <w:rFonts w:ascii="Arial" w:hAnsi="Arial" w:cs="Arial"/>
                        <w:color w:val="24282B"/>
                      </w:rPr>
                      <w:t>0.05</w:t>
                    </w:r>
                  </w:p>
                </w:txbxContent>
              </v:textbox>
            </v:rect>
            <v:rect id="_x0000_s60523" style="position:absolute;left:505;top:1760;width:429;height:322;mso-wrap-style:none;v-text-anchor:top" filled="f" stroked="f">
              <v:textbox style="mso-fit-shape-to-text:t" inset="0,0,0,0">
                <w:txbxContent>
                  <w:p w:rsidR="00F65EEF" w:rsidRDefault="00F65EEF">
                    <w:r>
                      <w:rPr>
                        <w:rFonts w:ascii="Arial" w:hAnsi="Arial" w:cs="Arial"/>
                        <w:color w:val="24282B"/>
                      </w:rPr>
                      <w:t>0.05</w:t>
                    </w:r>
                  </w:p>
                </w:txbxContent>
              </v:textbox>
            </v:rect>
            <v:rect id="_x0000_s60524" style="position:absolute;left:5658;top:1101;width:367;height:322;mso-wrap-style:none;v-text-anchor:top" filled="f" stroked="f">
              <v:textbox style="mso-fit-shape-to-text:t" inset="0,0,0,0">
                <w:txbxContent>
                  <w:p w:rsidR="00F65EEF" w:rsidRDefault="00F65EEF">
                    <w:r>
                      <w:rPr>
                        <w:rFonts w:ascii="Arial" w:hAnsi="Arial" w:cs="Arial"/>
                        <w:color w:val="24282B"/>
                      </w:rPr>
                      <w:t xml:space="preserve">0.1 </w:t>
                    </w:r>
                  </w:p>
                </w:txbxContent>
              </v:textbox>
            </v:rect>
            <v:rect id="_x0000_s60525" style="position:absolute;left:6007;top:1101;width:270;height:322;mso-wrap-style:none;v-text-anchor:top" filled="f" stroked="f">
              <v:textbox style="mso-fit-shape-to-text:t" inset="0,0,0,0">
                <w:txbxContent>
                  <w:p w:rsidR="00F65EEF" w:rsidRDefault="00F65EEF">
                    <w:r>
                      <w:rPr>
                        <w:rFonts w:ascii="Arial" w:hAnsi="Arial" w:cs="Arial"/>
                        <w:color w:val="24282B"/>
                      </w:rPr>
                      <w:t>dB</w:t>
                    </w:r>
                  </w:p>
                </w:txbxContent>
              </v:textbox>
            </v:rect>
            <v:rect id="_x0000_s60526" style="position:absolute;left:781;top:1137;width:123;height:322;mso-wrap-style:none;v-text-anchor:top" filled="f" stroked="f">
              <v:textbox style="mso-fit-shape-to-text:t" inset="0,0,0,0">
                <w:txbxContent>
                  <w:p w:rsidR="00F65EEF" w:rsidRDefault="00F65EEF">
                    <w:r>
                      <w:rPr>
                        <w:rFonts w:ascii="Arial" w:hAnsi="Arial" w:cs="Arial"/>
                        <w:color w:val="24282B"/>
                      </w:rPr>
                      <w:t>0</w:t>
                    </w:r>
                  </w:p>
                </w:txbxContent>
              </v:textbox>
            </v:rect>
            <v:rect id="_x0000_s60527" style="position:absolute;left:1153;top:2862;width:123;height:322;mso-wrap-style:none;v-text-anchor:top" filled="f" stroked="f">
              <v:textbox style="mso-fit-shape-to-text:t" inset="0,0,0,0">
                <w:txbxContent>
                  <w:p w:rsidR="00F65EEF" w:rsidRDefault="00F65EEF">
                    <w:r>
                      <w:rPr>
                        <w:rFonts w:ascii="Arial" w:hAnsi="Arial" w:cs="Arial"/>
                        <w:color w:val="24282B"/>
                      </w:rPr>
                      <w:t>0</w:t>
                    </w:r>
                  </w:p>
                </w:txbxContent>
              </v:textbox>
            </v:rect>
            <v:rect id="_x0000_s60529" style="position:absolute;left:1574;top:2898;width:341;height:286;mso-wrap-style:none;v-text-anchor:top" filled="f" stroked="f">
              <v:textbox style="mso-fit-shape-to-text:t" inset="0,0,0,0">
                <w:txbxContent>
                  <w:p w:rsidR="00F65EEF" w:rsidRDefault="00F65EEF">
                    <w:r>
                      <w:rPr>
                        <w:rFonts w:ascii="Arial" w:hAnsi="Arial" w:cs="Arial"/>
                        <w:color w:val="24282B"/>
                        <w:sz w:val="18"/>
                        <w:szCs w:val="18"/>
                      </w:rPr>
                      <w:t xml:space="preserve">a x  </w:t>
                    </w:r>
                  </w:p>
                </w:txbxContent>
              </v:textbox>
            </v:rect>
            <v:rect id="_x0000_s60530" style="position:absolute;left:1874;top:2898;width:141;height:286;mso-wrap-style:none;v-text-anchor:top" filled="f" stroked="f">
              <v:textbox style="mso-fit-shape-to-text:t" inset="0,0,0,0">
                <w:txbxContent>
                  <w:p w:rsidR="00F65EEF" w:rsidRDefault="00F65EEF">
                    <w:r>
                      <w:rPr>
                        <w:rFonts w:ascii="Arial" w:hAnsi="Arial" w:cs="Arial"/>
                        <w:color w:val="24282B"/>
                        <w:sz w:val="18"/>
                        <w:szCs w:val="18"/>
                      </w:rPr>
                      <w:t>fs</w:t>
                    </w:r>
                  </w:p>
                </w:txbxContent>
              </v:textbox>
            </v:rect>
            <v:rect id="_x0000_s60531" style="position:absolute;left:4469;top:2898;width:341;height:286;mso-wrap-style:none;v-text-anchor:top" filled="f" stroked="f">
              <v:textbox style="mso-fit-shape-to-text:t" inset="0,0,0,0">
                <w:txbxContent>
                  <w:p w:rsidR="00F65EEF" w:rsidRDefault="00F65EEF">
                    <w:r>
                      <w:rPr>
                        <w:rFonts w:ascii="Arial" w:hAnsi="Arial" w:cs="Arial"/>
                        <w:color w:val="24282B"/>
                        <w:sz w:val="18"/>
                        <w:szCs w:val="18"/>
                      </w:rPr>
                      <w:t xml:space="preserve">b x  </w:t>
                    </w:r>
                  </w:p>
                </w:txbxContent>
              </v:textbox>
            </v:rect>
            <v:rect id="_x0000_s60532" style="position:absolute;left:4769;top:2898;width:141;height:286;mso-wrap-style:none;v-text-anchor:top" filled="f" stroked="f">
              <v:textbox style="mso-fit-shape-to-text:t" inset="0,0,0,0">
                <w:txbxContent>
                  <w:p w:rsidR="00F65EEF" w:rsidRDefault="00F65EEF">
                    <w:r>
                      <w:rPr>
                        <w:rFonts w:ascii="Arial" w:hAnsi="Arial" w:cs="Arial"/>
                        <w:color w:val="24282B"/>
                        <w:sz w:val="18"/>
                        <w:szCs w:val="18"/>
                      </w:rPr>
                      <w:t>fs</w:t>
                    </w:r>
                  </w:p>
                </w:txbxContent>
              </v:textbox>
            </v:rect>
            <v:rect id="_x0000_s60533" style="position:absolute;left:444;top:1760;width:74;height:322;mso-wrap-style:none;v-text-anchor:top" filled="f" stroked="f">
              <v:textbox style="mso-fit-shape-to-text:t" inset="0,0,0,0">
                <w:txbxContent>
                  <w:p w:rsidR="00F65EEF" w:rsidRDefault="00F65EEF">
                    <w:r>
                      <w:rPr>
                        <w:rFonts w:ascii="Arial" w:hAnsi="Arial" w:cs="Arial"/>
                        <w:color w:val="24282B"/>
                      </w:rPr>
                      <w:t>-</w:t>
                    </w:r>
                  </w:p>
                </w:txbxContent>
              </v:textbox>
            </v:rect>
            <v:shape id="_x0000_s60553" type="#_x0000_t202" style="position:absolute;left:-37;top:590;width:706;height:1723" filled="f" stroked="f">
              <v:textbox style="layout-flow:vertical;mso-layout-flow-alt:bottom-to-top">
                <w:txbxContent>
                  <w:p w:rsidR="00F65EEF" w:rsidRPr="00851A77" w:rsidRDefault="00F65EEF" w:rsidP="00851A77">
                    <w:pPr>
                      <w:spacing w:before="40" w:after="40"/>
                      <w:rPr>
                        <w:color w:val="000000"/>
                        <w:sz w:val="16"/>
                        <w:szCs w:val="22"/>
                        <w:rtl/>
                      </w:rPr>
                    </w:pPr>
                    <w:r w:rsidRPr="00851A77">
                      <w:rPr>
                        <w:rFonts w:hint="cs"/>
                        <w:color w:val="000000"/>
                        <w:sz w:val="16"/>
                        <w:szCs w:val="22"/>
                        <w:rtl/>
                      </w:rPr>
                      <w:t>خسارة الإدراج (</w:t>
                    </w:r>
                    <w:r w:rsidRPr="00851A77">
                      <w:rPr>
                        <w:color w:val="000000"/>
                        <w:sz w:val="16"/>
                        <w:szCs w:val="22"/>
                      </w:rPr>
                      <w:t>dB</w:t>
                    </w:r>
                    <w:r w:rsidRPr="00851A77">
                      <w:rPr>
                        <w:rFonts w:hint="cs"/>
                        <w:color w:val="000000"/>
                        <w:sz w:val="16"/>
                        <w:szCs w:val="22"/>
                        <w:rtl/>
                      </w:rPr>
                      <w:t>)</w:t>
                    </w:r>
                  </w:p>
                </w:txbxContent>
              </v:textbox>
            </v:shape>
            <v:rect id="_x0000_s60554" style="position:absolute;left:5466;top:2566;width:433;height:439;mso-wrap-style:none;v-text-anchor:top" filled="f" stroked="f">
              <v:textbox style="mso-fit-shape-to-text:t" inset="0,0,0,0">
                <w:txbxContent>
                  <w:p w:rsidR="00F65EEF" w:rsidRPr="00851A77" w:rsidRDefault="00F65EEF" w:rsidP="00851A77">
                    <w:pPr>
                      <w:spacing w:before="40" w:after="40"/>
                    </w:pPr>
                    <w:r w:rsidRPr="00851A77">
                      <w:rPr>
                        <w:rFonts w:hint="cs"/>
                        <w:color w:val="000000"/>
                        <w:rtl/>
                      </w:rPr>
                      <w:t>التردد</w:t>
                    </w:r>
                  </w:p>
                </w:txbxContent>
              </v:textbox>
            </v:rect>
            <w10:wrap type="none"/>
            <w10:anchorlock/>
          </v:group>
        </w:pict>
      </w:r>
    </w:p>
    <w:p w:rsidR="005F5FF3" w:rsidRDefault="005F5FF3" w:rsidP="00890AEA">
      <w:pPr>
        <w:pStyle w:val="TableNo"/>
        <w:keepLines/>
        <w:rPr>
          <w:rtl/>
        </w:rPr>
      </w:pPr>
      <w:r>
        <w:rPr>
          <w:rFonts w:hint="cs"/>
          <w:rtl/>
        </w:rPr>
        <w:t>الج</w:t>
      </w:r>
      <w:r w:rsidR="002F7A77">
        <w:rPr>
          <w:rFonts w:hint="cs"/>
          <w:rtl/>
        </w:rPr>
        <w:t>ـ</w:t>
      </w:r>
      <w:r>
        <w:rPr>
          <w:rFonts w:hint="cs"/>
          <w:rtl/>
        </w:rPr>
        <w:t xml:space="preserve">دول </w:t>
      </w:r>
      <w:r>
        <w:t>31</w:t>
      </w:r>
    </w:p>
    <w:p w:rsidR="005F5FF3" w:rsidRDefault="005F5FF3" w:rsidP="00890AEA">
      <w:pPr>
        <w:pStyle w:val="Tabletitle"/>
        <w:keepLines/>
        <w:rPr>
          <w:rtl/>
        </w:rPr>
      </w:pPr>
      <w:r>
        <w:rPr>
          <w:rFonts w:hint="cs"/>
          <w:rtl/>
        </w:rPr>
        <w:t>معلمات المرشاح الرقمي</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883"/>
        <w:gridCol w:w="1818"/>
        <w:gridCol w:w="882"/>
        <w:gridCol w:w="882"/>
        <w:gridCol w:w="987"/>
        <w:gridCol w:w="933"/>
        <w:gridCol w:w="933"/>
      </w:tblGrid>
      <w:tr w:rsidR="00EE25D6" w:rsidRPr="000316A3" w:rsidTr="00971D9D">
        <w:trPr>
          <w:cantSplit/>
          <w:jc w:val="center"/>
        </w:trPr>
        <w:tc>
          <w:tcPr>
            <w:tcW w:w="3204" w:type="dxa"/>
            <w:gridSpan w:val="2"/>
          </w:tcPr>
          <w:p w:rsidR="00EE25D6" w:rsidRPr="000316A3" w:rsidRDefault="00EE25D6" w:rsidP="00890AEA">
            <w:pPr>
              <w:keepNext/>
              <w:keepLines/>
              <w:spacing w:before="40" w:after="40"/>
              <w:rPr>
                <w:sz w:val="18"/>
              </w:rPr>
            </w:pPr>
          </w:p>
        </w:tc>
        <w:tc>
          <w:tcPr>
            <w:tcW w:w="1818" w:type="dxa"/>
          </w:tcPr>
          <w:p w:rsidR="00EE25D6" w:rsidRPr="000316A3" w:rsidRDefault="00EE25D6" w:rsidP="00890AEA">
            <w:pPr>
              <w:keepNext/>
              <w:keepLines/>
              <w:spacing w:before="40" w:after="40"/>
              <w:jc w:val="center"/>
              <w:rPr>
                <w:sz w:val="18"/>
              </w:rPr>
            </w:pPr>
            <w:r w:rsidRPr="000316A3">
              <w:rPr>
                <w:sz w:val="18"/>
              </w:rPr>
              <w:t>fs</w:t>
            </w:r>
          </w:p>
        </w:tc>
        <w:tc>
          <w:tcPr>
            <w:tcW w:w="882" w:type="dxa"/>
          </w:tcPr>
          <w:p w:rsidR="00EE25D6" w:rsidRPr="000316A3" w:rsidRDefault="00EE25D6" w:rsidP="00890AEA">
            <w:pPr>
              <w:keepNext/>
              <w:keepLines/>
              <w:spacing w:before="40" w:after="40"/>
              <w:jc w:val="center"/>
              <w:rPr>
                <w:sz w:val="18"/>
              </w:rPr>
            </w:pPr>
            <w:r w:rsidRPr="000316A3">
              <w:rPr>
                <w:sz w:val="18"/>
              </w:rPr>
              <w:t>a</w:t>
            </w:r>
          </w:p>
        </w:tc>
        <w:tc>
          <w:tcPr>
            <w:tcW w:w="882" w:type="dxa"/>
          </w:tcPr>
          <w:p w:rsidR="00EE25D6" w:rsidRPr="000316A3" w:rsidRDefault="00EE25D6" w:rsidP="00890AEA">
            <w:pPr>
              <w:keepNext/>
              <w:keepLines/>
              <w:spacing w:before="40" w:after="40"/>
              <w:jc w:val="center"/>
              <w:rPr>
                <w:sz w:val="18"/>
              </w:rPr>
            </w:pPr>
            <w:r w:rsidRPr="000316A3">
              <w:rPr>
                <w:sz w:val="18"/>
              </w:rPr>
              <w:t>b</w:t>
            </w:r>
          </w:p>
        </w:tc>
        <w:tc>
          <w:tcPr>
            <w:tcW w:w="987" w:type="dxa"/>
          </w:tcPr>
          <w:p w:rsidR="00EE25D6" w:rsidRPr="000316A3" w:rsidRDefault="00EE25D6" w:rsidP="00890AEA">
            <w:pPr>
              <w:keepNext/>
              <w:keepLines/>
              <w:spacing w:before="40" w:after="40"/>
              <w:jc w:val="center"/>
              <w:rPr>
                <w:sz w:val="18"/>
              </w:rPr>
            </w:pPr>
            <w:r w:rsidRPr="000316A3">
              <w:rPr>
                <w:sz w:val="18"/>
              </w:rPr>
              <w:t>c</w:t>
            </w:r>
          </w:p>
        </w:tc>
        <w:tc>
          <w:tcPr>
            <w:tcW w:w="933" w:type="dxa"/>
          </w:tcPr>
          <w:p w:rsidR="00EE25D6" w:rsidRPr="000316A3" w:rsidRDefault="00EE25D6" w:rsidP="00890AEA">
            <w:pPr>
              <w:keepNext/>
              <w:keepLines/>
              <w:spacing w:before="40" w:after="40"/>
              <w:jc w:val="center"/>
              <w:rPr>
                <w:sz w:val="18"/>
              </w:rPr>
            </w:pPr>
            <w:r w:rsidRPr="000316A3">
              <w:rPr>
                <w:sz w:val="18"/>
              </w:rPr>
              <w:t>d</w:t>
            </w:r>
          </w:p>
        </w:tc>
        <w:tc>
          <w:tcPr>
            <w:tcW w:w="933" w:type="dxa"/>
          </w:tcPr>
          <w:p w:rsidR="00EE25D6" w:rsidRPr="000316A3" w:rsidRDefault="00EE25D6" w:rsidP="00890AEA">
            <w:pPr>
              <w:keepNext/>
              <w:keepLines/>
              <w:spacing w:before="40" w:after="40"/>
              <w:jc w:val="center"/>
              <w:rPr>
                <w:sz w:val="18"/>
              </w:rPr>
            </w:pPr>
            <w:r w:rsidRPr="000316A3">
              <w:rPr>
                <w:sz w:val="18"/>
              </w:rPr>
              <w:t>e</w:t>
            </w:r>
          </w:p>
        </w:tc>
      </w:tr>
      <w:tr w:rsidR="00EE25D6" w:rsidRPr="000316A3" w:rsidTr="00971D9D">
        <w:trPr>
          <w:cantSplit/>
          <w:jc w:val="center"/>
        </w:trPr>
        <w:tc>
          <w:tcPr>
            <w:tcW w:w="2321" w:type="dxa"/>
            <w:vMerge w:val="restart"/>
            <w:vAlign w:val="center"/>
          </w:tcPr>
          <w:p w:rsidR="00EE25D6" w:rsidRPr="000316A3" w:rsidRDefault="00EE25D6" w:rsidP="00890AEA">
            <w:pPr>
              <w:keepNext/>
              <w:keepLines/>
              <w:spacing w:before="40" w:after="40"/>
              <w:jc w:val="right"/>
              <w:rPr>
                <w:sz w:val="18"/>
                <w:szCs w:val="18"/>
              </w:rPr>
            </w:pPr>
            <w:r w:rsidRPr="000316A3">
              <w:rPr>
                <w:sz w:val="18"/>
                <w:szCs w:val="18"/>
              </w:rPr>
              <w:t>1 920 × 1 080/60/I</w:t>
            </w:r>
          </w:p>
        </w:tc>
        <w:tc>
          <w:tcPr>
            <w:tcW w:w="883" w:type="dxa"/>
          </w:tcPr>
          <w:p w:rsidR="00EE25D6" w:rsidRPr="000316A3" w:rsidRDefault="00EE25D6" w:rsidP="00890AEA">
            <w:pPr>
              <w:keepNext/>
              <w:keepLines/>
              <w:spacing w:before="40" w:after="40"/>
              <w:jc w:val="center"/>
              <w:rPr>
                <w:sz w:val="18"/>
              </w:rPr>
            </w:pPr>
            <w:r w:rsidRPr="000316A3">
              <w:rPr>
                <w:sz w:val="18"/>
              </w:rPr>
              <w:t>Y</w:t>
            </w:r>
          </w:p>
        </w:tc>
        <w:tc>
          <w:tcPr>
            <w:tcW w:w="1818" w:type="dxa"/>
            <w:vMerge w:val="restart"/>
            <w:vAlign w:val="center"/>
          </w:tcPr>
          <w:p w:rsidR="00EE25D6" w:rsidRPr="000316A3" w:rsidRDefault="00EE25D6" w:rsidP="00AA3913">
            <w:pPr>
              <w:keepNext/>
              <w:keepLines/>
              <w:spacing w:before="40" w:after="40"/>
              <w:jc w:val="center"/>
              <w:rPr>
                <w:sz w:val="18"/>
              </w:rPr>
            </w:pPr>
            <w:r w:rsidRPr="000316A3">
              <w:rPr>
                <w:sz w:val="18"/>
              </w:rPr>
              <w:t>74</w:t>
            </w:r>
            <w:r w:rsidR="00AA3913">
              <w:rPr>
                <w:sz w:val="18"/>
              </w:rPr>
              <w:t>,</w:t>
            </w:r>
            <w:r w:rsidRPr="000316A3">
              <w:rPr>
                <w:sz w:val="18"/>
              </w:rPr>
              <w:t>25/1</w:t>
            </w:r>
            <w:r w:rsidR="00AA3913">
              <w:rPr>
                <w:sz w:val="18"/>
              </w:rPr>
              <w:t>,</w:t>
            </w:r>
            <w:r w:rsidRPr="000316A3">
              <w:rPr>
                <w:sz w:val="18"/>
              </w:rPr>
              <w:t>001</w:t>
            </w:r>
            <w:r w:rsidR="00AA3913">
              <w:rPr>
                <w:rFonts w:hint="cs"/>
                <w:sz w:val="18"/>
                <w:rtl/>
              </w:rPr>
              <w:t xml:space="preserve"> </w:t>
            </w:r>
            <w:r w:rsidRPr="000316A3">
              <w:rPr>
                <w:sz w:val="18"/>
              </w:rPr>
              <w:t>MHz</w:t>
            </w:r>
          </w:p>
        </w:tc>
        <w:tc>
          <w:tcPr>
            <w:tcW w:w="882" w:type="dxa"/>
          </w:tcPr>
          <w:p w:rsidR="00EE25D6" w:rsidRPr="000316A3" w:rsidRDefault="00EE25D6" w:rsidP="00AA3913">
            <w:pPr>
              <w:keepNext/>
              <w:keepLines/>
              <w:tabs>
                <w:tab w:val="decimal" w:pos="409"/>
              </w:tabs>
              <w:spacing w:before="40" w:after="40"/>
              <w:rPr>
                <w:sz w:val="18"/>
              </w:rPr>
            </w:pPr>
            <w:r w:rsidRPr="000316A3">
              <w:rPr>
                <w:sz w:val="18"/>
              </w:rPr>
              <w:t>0</w:t>
            </w:r>
            <w:r w:rsidR="00AA3913">
              <w:rPr>
                <w:sz w:val="18"/>
              </w:rPr>
              <w:t>,</w:t>
            </w:r>
            <w:r w:rsidRPr="000316A3">
              <w:rPr>
                <w:sz w:val="18"/>
              </w:rPr>
              <w:t>05</w:t>
            </w:r>
          </w:p>
        </w:tc>
        <w:tc>
          <w:tcPr>
            <w:tcW w:w="882" w:type="dxa"/>
          </w:tcPr>
          <w:p w:rsidR="00EE25D6" w:rsidRPr="000316A3" w:rsidRDefault="00EE25D6" w:rsidP="00AA3913">
            <w:pPr>
              <w:keepNext/>
              <w:keepLines/>
              <w:tabs>
                <w:tab w:val="decimal" w:pos="299"/>
              </w:tabs>
              <w:spacing w:before="40" w:after="40"/>
              <w:rPr>
                <w:sz w:val="18"/>
              </w:rPr>
            </w:pPr>
            <w:r w:rsidRPr="000316A3">
              <w:rPr>
                <w:sz w:val="18"/>
              </w:rPr>
              <w:t>0</w:t>
            </w:r>
            <w:r w:rsidR="00AA3913">
              <w:rPr>
                <w:sz w:val="18"/>
              </w:rPr>
              <w:t>,</w:t>
            </w:r>
            <w:r w:rsidRPr="000316A3">
              <w:rPr>
                <w:sz w:val="18"/>
              </w:rPr>
              <w:t>25</w:t>
            </w:r>
          </w:p>
        </w:tc>
        <w:tc>
          <w:tcPr>
            <w:tcW w:w="987" w:type="dxa"/>
          </w:tcPr>
          <w:p w:rsidR="00EE25D6" w:rsidRPr="000316A3" w:rsidRDefault="00EE25D6" w:rsidP="00AA3913">
            <w:pPr>
              <w:keepNext/>
              <w:keepLines/>
              <w:tabs>
                <w:tab w:val="decimal" w:pos="435"/>
              </w:tabs>
              <w:spacing w:before="40" w:after="40"/>
              <w:rPr>
                <w:sz w:val="18"/>
              </w:rPr>
            </w:pPr>
            <w:r w:rsidRPr="000316A3">
              <w:rPr>
                <w:sz w:val="18"/>
              </w:rPr>
              <w:t>0</w:t>
            </w:r>
            <w:r w:rsidR="00AA3913">
              <w:rPr>
                <w:sz w:val="18"/>
              </w:rPr>
              <w:t>,</w:t>
            </w:r>
            <w:r w:rsidRPr="000316A3">
              <w:rPr>
                <w:sz w:val="18"/>
              </w:rPr>
              <w:t>333</w:t>
            </w:r>
          </w:p>
        </w:tc>
        <w:tc>
          <w:tcPr>
            <w:tcW w:w="933" w:type="dxa"/>
          </w:tcPr>
          <w:p w:rsidR="00EE25D6" w:rsidRPr="000316A3" w:rsidRDefault="00EE25D6" w:rsidP="00AA3913">
            <w:pPr>
              <w:keepNext/>
              <w:keepLines/>
              <w:tabs>
                <w:tab w:val="decimal" w:pos="376"/>
              </w:tabs>
              <w:spacing w:before="40" w:after="40"/>
              <w:rPr>
                <w:sz w:val="18"/>
              </w:rPr>
            </w:pPr>
            <w:r w:rsidRPr="000316A3">
              <w:rPr>
                <w:sz w:val="18"/>
              </w:rPr>
              <w:t>0</w:t>
            </w:r>
            <w:r w:rsidR="00AA3913">
              <w:rPr>
                <w:sz w:val="18"/>
              </w:rPr>
              <w:t>,</w:t>
            </w:r>
            <w:r w:rsidRPr="000316A3">
              <w:rPr>
                <w:sz w:val="18"/>
              </w:rPr>
              <w:t>45</w:t>
            </w:r>
          </w:p>
        </w:tc>
        <w:tc>
          <w:tcPr>
            <w:tcW w:w="933" w:type="dxa"/>
          </w:tcPr>
          <w:p w:rsidR="00EE25D6" w:rsidRPr="000316A3" w:rsidRDefault="00EE25D6" w:rsidP="00AA3913">
            <w:pPr>
              <w:keepNext/>
              <w:keepLines/>
              <w:tabs>
                <w:tab w:val="decimal" w:pos="376"/>
              </w:tabs>
              <w:spacing w:before="40" w:after="40"/>
              <w:rPr>
                <w:sz w:val="18"/>
              </w:rPr>
            </w:pPr>
            <w:r w:rsidRPr="000316A3">
              <w:rPr>
                <w:sz w:val="18"/>
              </w:rPr>
              <w:t>0,55</w:t>
            </w:r>
          </w:p>
        </w:tc>
      </w:tr>
      <w:tr w:rsidR="00EE25D6" w:rsidRPr="000316A3" w:rsidTr="00971D9D">
        <w:trPr>
          <w:cantSplit/>
          <w:jc w:val="center"/>
        </w:trPr>
        <w:tc>
          <w:tcPr>
            <w:tcW w:w="2321" w:type="dxa"/>
            <w:vMerge/>
            <w:vAlign w:val="center"/>
          </w:tcPr>
          <w:p w:rsidR="00EE25D6" w:rsidRPr="000316A3" w:rsidRDefault="00EE25D6" w:rsidP="00971D9D">
            <w:pPr>
              <w:spacing w:before="40" w:after="40"/>
              <w:jc w:val="right"/>
              <w:rPr>
                <w:sz w:val="18"/>
                <w:szCs w:val="18"/>
              </w:rPr>
            </w:pPr>
          </w:p>
        </w:tc>
        <w:tc>
          <w:tcPr>
            <w:tcW w:w="883" w:type="dxa"/>
          </w:tcPr>
          <w:p w:rsidR="00EE25D6" w:rsidRPr="000316A3" w:rsidRDefault="00EE25D6" w:rsidP="00EE25D6">
            <w:pPr>
              <w:spacing w:before="40" w:after="40"/>
              <w:jc w:val="center"/>
              <w:rPr>
                <w:sz w:val="18"/>
              </w:rPr>
            </w:pPr>
            <w:r w:rsidRPr="000316A3">
              <w:rPr>
                <w:sz w:val="18"/>
              </w:rPr>
              <w:t>C</w:t>
            </w:r>
            <w:r w:rsidRPr="000316A3">
              <w:rPr>
                <w:sz w:val="18"/>
                <w:vertAlign w:val="subscript"/>
              </w:rPr>
              <w:t>B</w:t>
            </w:r>
            <w:r w:rsidRPr="000316A3">
              <w:rPr>
                <w:sz w:val="18"/>
              </w:rPr>
              <w:t>, C</w:t>
            </w:r>
            <w:r w:rsidRPr="000316A3">
              <w:rPr>
                <w:sz w:val="18"/>
                <w:vertAlign w:val="subscript"/>
              </w:rPr>
              <w:t>R</w:t>
            </w:r>
          </w:p>
        </w:tc>
        <w:tc>
          <w:tcPr>
            <w:tcW w:w="1818" w:type="dxa"/>
            <w:vMerge/>
          </w:tcPr>
          <w:p w:rsidR="00EE25D6" w:rsidRPr="000316A3" w:rsidRDefault="00EE25D6" w:rsidP="00EE25D6">
            <w:pPr>
              <w:spacing w:before="40" w:after="40"/>
              <w:jc w:val="center"/>
              <w:rPr>
                <w:sz w:val="18"/>
              </w:rPr>
            </w:pPr>
          </w:p>
        </w:tc>
        <w:tc>
          <w:tcPr>
            <w:tcW w:w="882" w:type="dxa"/>
          </w:tcPr>
          <w:p w:rsidR="00EE25D6" w:rsidRPr="000316A3" w:rsidRDefault="00EE25D6" w:rsidP="00AA3913">
            <w:pPr>
              <w:tabs>
                <w:tab w:val="decimal" w:pos="409"/>
              </w:tabs>
              <w:spacing w:before="40" w:after="40"/>
              <w:rPr>
                <w:sz w:val="18"/>
              </w:rPr>
            </w:pPr>
            <w:r w:rsidRPr="000316A3">
              <w:rPr>
                <w:sz w:val="18"/>
              </w:rPr>
              <w:t>0</w:t>
            </w:r>
            <w:r w:rsidR="00AA3913">
              <w:rPr>
                <w:sz w:val="18"/>
              </w:rPr>
              <w:t>,</w:t>
            </w:r>
            <w:r w:rsidRPr="000316A3">
              <w:rPr>
                <w:sz w:val="18"/>
              </w:rPr>
              <w:t>025</w:t>
            </w:r>
          </w:p>
        </w:tc>
        <w:tc>
          <w:tcPr>
            <w:tcW w:w="882" w:type="dxa"/>
          </w:tcPr>
          <w:p w:rsidR="00EE25D6" w:rsidRPr="000316A3" w:rsidRDefault="00EE25D6" w:rsidP="00AA3913">
            <w:pPr>
              <w:tabs>
                <w:tab w:val="decimal" w:pos="299"/>
              </w:tabs>
              <w:spacing w:before="40" w:after="40"/>
              <w:rPr>
                <w:sz w:val="18"/>
              </w:rPr>
            </w:pPr>
            <w:r w:rsidRPr="000316A3">
              <w:rPr>
                <w:sz w:val="18"/>
              </w:rPr>
              <w:t>0</w:t>
            </w:r>
            <w:r w:rsidR="00AA3913">
              <w:rPr>
                <w:sz w:val="18"/>
              </w:rPr>
              <w:t>,</w:t>
            </w:r>
            <w:r w:rsidRPr="000316A3">
              <w:rPr>
                <w:sz w:val="18"/>
              </w:rPr>
              <w:t>125</w:t>
            </w:r>
          </w:p>
        </w:tc>
        <w:tc>
          <w:tcPr>
            <w:tcW w:w="987" w:type="dxa"/>
          </w:tcPr>
          <w:p w:rsidR="00EE25D6" w:rsidRPr="000316A3" w:rsidRDefault="00EE25D6" w:rsidP="00AA3913">
            <w:pPr>
              <w:tabs>
                <w:tab w:val="decimal" w:pos="435"/>
              </w:tabs>
              <w:spacing w:before="40" w:after="40"/>
              <w:rPr>
                <w:sz w:val="18"/>
              </w:rPr>
            </w:pPr>
            <w:r w:rsidRPr="000316A3">
              <w:rPr>
                <w:sz w:val="18"/>
              </w:rPr>
              <w:t>0</w:t>
            </w:r>
            <w:r w:rsidR="00AA3913">
              <w:rPr>
                <w:sz w:val="18"/>
              </w:rPr>
              <w:t>,</w:t>
            </w:r>
            <w:r w:rsidRPr="000316A3">
              <w:rPr>
                <w:sz w:val="18"/>
              </w:rPr>
              <w:t>167</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225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275</w:t>
            </w:r>
          </w:p>
        </w:tc>
      </w:tr>
      <w:tr w:rsidR="00EE25D6" w:rsidRPr="000316A3" w:rsidTr="00971D9D">
        <w:trPr>
          <w:cantSplit/>
          <w:jc w:val="center"/>
        </w:trPr>
        <w:tc>
          <w:tcPr>
            <w:tcW w:w="2321" w:type="dxa"/>
            <w:vMerge w:val="restart"/>
            <w:vAlign w:val="center"/>
          </w:tcPr>
          <w:p w:rsidR="00EE25D6" w:rsidRPr="000316A3" w:rsidRDefault="00EE25D6" w:rsidP="00971D9D">
            <w:pPr>
              <w:spacing w:before="40" w:after="40"/>
              <w:jc w:val="right"/>
              <w:rPr>
                <w:sz w:val="18"/>
                <w:szCs w:val="18"/>
              </w:rPr>
            </w:pPr>
            <w:r w:rsidRPr="000316A3">
              <w:rPr>
                <w:sz w:val="18"/>
                <w:szCs w:val="18"/>
              </w:rPr>
              <w:t>1 920 × 1 080/50/I</w:t>
            </w:r>
          </w:p>
        </w:tc>
        <w:tc>
          <w:tcPr>
            <w:tcW w:w="883" w:type="dxa"/>
          </w:tcPr>
          <w:p w:rsidR="00EE25D6" w:rsidRPr="000316A3" w:rsidRDefault="00EE25D6" w:rsidP="00EE25D6">
            <w:pPr>
              <w:spacing w:before="40" w:after="40"/>
              <w:jc w:val="center"/>
              <w:rPr>
                <w:sz w:val="18"/>
              </w:rPr>
            </w:pPr>
            <w:r w:rsidRPr="000316A3">
              <w:rPr>
                <w:sz w:val="18"/>
              </w:rPr>
              <w:t>Y</w:t>
            </w:r>
          </w:p>
        </w:tc>
        <w:tc>
          <w:tcPr>
            <w:tcW w:w="1818" w:type="dxa"/>
            <w:vMerge w:val="restart"/>
            <w:vAlign w:val="center"/>
          </w:tcPr>
          <w:p w:rsidR="00EE25D6" w:rsidRPr="000316A3" w:rsidRDefault="00EE25D6" w:rsidP="00AA3913">
            <w:pPr>
              <w:spacing w:before="40" w:after="40"/>
              <w:jc w:val="center"/>
              <w:rPr>
                <w:sz w:val="18"/>
              </w:rPr>
            </w:pPr>
            <w:r w:rsidRPr="000316A3">
              <w:rPr>
                <w:sz w:val="18"/>
              </w:rPr>
              <w:t>74</w:t>
            </w:r>
            <w:r w:rsidR="00AA3913">
              <w:rPr>
                <w:sz w:val="18"/>
              </w:rPr>
              <w:t>,</w:t>
            </w:r>
            <w:r w:rsidRPr="000316A3">
              <w:rPr>
                <w:sz w:val="18"/>
              </w:rPr>
              <w:t>25</w:t>
            </w:r>
            <w:r w:rsidR="00AA3913">
              <w:rPr>
                <w:rFonts w:hint="cs"/>
                <w:sz w:val="18"/>
                <w:rtl/>
              </w:rPr>
              <w:t xml:space="preserve"> </w:t>
            </w:r>
            <w:r w:rsidRPr="000316A3">
              <w:rPr>
                <w:sz w:val="18"/>
              </w:rPr>
              <w:t>MHz</w:t>
            </w:r>
          </w:p>
        </w:tc>
        <w:tc>
          <w:tcPr>
            <w:tcW w:w="882" w:type="dxa"/>
          </w:tcPr>
          <w:p w:rsidR="00EE25D6" w:rsidRPr="000316A3" w:rsidRDefault="00AA3913" w:rsidP="00AA3913">
            <w:pPr>
              <w:tabs>
                <w:tab w:val="decimal" w:pos="409"/>
              </w:tabs>
              <w:spacing w:before="40" w:after="40"/>
              <w:rPr>
                <w:sz w:val="18"/>
              </w:rPr>
            </w:pPr>
            <w:r>
              <w:rPr>
                <w:sz w:val="18"/>
              </w:rPr>
              <w:t>0,</w:t>
            </w:r>
            <w:r w:rsidR="00EE25D6" w:rsidRPr="000316A3">
              <w:rPr>
                <w:sz w:val="18"/>
              </w:rPr>
              <w:t>05</w:t>
            </w:r>
          </w:p>
        </w:tc>
        <w:tc>
          <w:tcPr>
            <w:tcW w:w="882" w:type="dxa"/>
          </w:tcPr>
          <w:p w:rsidR="00EE25D6" w:rsidRPr="000316A3" w:rsidRDefault="00EE25D6" w:rsidP="00AA3913">
            <w:pPr>
              <w:tabs>
                <w:tab w:val="decimal" w:pos="299"/>
              </w:tabs>
              <w:spacing w:before="40" w:after="40"/>
              <w:rPr>
                <w:sz w:val="18"/>
              </w:rPr>
            </w:pPr>
            <w:r w:rsidRPr="000316A3">
              <w:rPr>
                <w:sz w:val="18"/>
              </w:rPr>
              <w:t>0</w:t>
            </w:r>
            <w:r w:rsidR="00AA3913">
              <w:rPr>
                <w:sz w:val="18"/>
              </w:rPr>
              <w:t>,</w:t>
            </w:r>
            <w:r w:rsidRPr="000316A3">
              <w:rPr>
                <w:sz w:val="18"/>
              </w:rPr>
              <w:t>25</w:t>
            </w:r>
          </w:p>
        </w:tc>
        <w:tc>
          <w:tcPr>
            <w:tcW w:w="987" w:type="dxa"/>
          </w:tcPr>
          <w:p w:rsidR="00EE25D6" w:rsidRPr="000316A3" w:rsidRDefault="00EE25D6" w:rsidP="00AA3913">
            <w:pPr>
              <w:tabs>
                <w:tab w:val="decimal" w:pos="435"/>
              </w:tabs>
              <w:spacing w:before="40" w:after="40"/>
              <w:rPr>
                <w:sz w:val="18"/>
                <w:rtl/>
                <w:lang w:bidi="ar-EG"/>
              </w:rPr>
            </w:pPr>
            <w:r w:rsidRPr="000316A3">
              <w:rPr>
                <w:sz w:val="18"/>
              </w:rPr>
              <w:t>0</w:t>
            </w:r>
            <w:r w:rsidR="00AA3913">
              <w:rPr>
                <w:sz w:val="18"/>
              </w:rPr>
              <w:t>,</w:t>
            </w:r>
            <w:r w:rsidRPr="000316A3">
              <w:rPr>
                <w:sz w:val="18"/>
              </w:rPr>
              <w:t>375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50</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60</w:t>
            </w:r>
          </w:p>
        </w:tc>
      </w:tr>
      <w:tr w:rsidR="00EE25D6" w:rsidRPr="000316A3" w:rsidTr="00971D9D">
        <w:trPr>
          <w:cantSplit/>
          <w:jc w:val="center"/>
        </w:trPr>
        <w:tc>
          <w:tcPr>
            <w:tcW w:w="2321" w:type="dxa"/>
            <w:vMerge/>
          </w:tcPr>
          <w:p w:rsidR="00EE25D6" w:rsidRPr="000316A3" w:rsidRDefault="00EE25D6" w:rsidP="00971D9D">
            <w:pPr>
              <w:spacing w:before="40" w:after="40"/>
              <w:jc w:val="right"/>
              <w:rPr>
                <w:sz w:val="18"/>
                <w:szCs w:val="18"/>
              </w:rPr>
            </w:pPr>
          </w:p>
        </w:tc>
        <w:tc>
          <w:tcPr>
            <w:tcW w:w="883" w:type="dxa"/>
          </w:tcPr>
          <w:p w:rsidR="00EE25D6" w:rsidRPr="000316A3" w:rsidRDefault="00EE25D6" w:rsidP="00EE25D6">
            <w:pPr>
              <w:spacing w:before="40" w:after="40"/>
              <w:jc w:val="center"/>
              <w:rPr>
                <w:sz w:val="18"/>
              </w:rPr>
            </w:pPr>
            <w:r w:rsidRPr="000316A3">
              <w:rPr>
                <w:sz w:val="18"/>
              </w:rPr>
              <w:t>C</w:t>
            </w:r>
            <w:r w:rsidRPr="000316A3">
              <w:rPr>
                <w:sz w:val="18"/>
                <w:vertAlign w:val="subscript"/>
              </w:rPr>
              <w:t>B</w:t>
            </w:r>
            <w:r w:rsidRPr="000316A3">
              <w:rPr>
                <w:sz w:val="18"/>
              </w:rPr>
              <w:t>, C</w:t>
            </w:r>
            <w:r w:rsidRPr="000316A3">
              <w:rPr>
                <w:sz w:val="18"/>
                <w:vertAlign w:val="subscript"/>
              </w:rPr>
              <w:t>R</w:t>
            </w:r>
          </w:p>
        </w:tc>
        <w:tc>
          <w:tcPr>
            <w:tcW w:w="1818" w:type="dxa"/>
            <w:vMerge/>
            <w:vAlign w:val="center"/>
          </w:tcPr>
          <w:p w:rsidR="00EE25D6" w:rsidRPr="000316A3" w:rsidRDefault="00EE25D6" w:rsidP="00EE25D6">
            <w:pPr>
              <w:spacing w:before="40" w:after="40"/>
              <w:jc w:val="center"/>
              <w:rPr>
                <w:sz w:val="18"/>
              </w:rPr>
            </w:pPr>
          </w:p>
        </w:tc>
        <w:tc>
          <w:tcPr>
            <w:tcW w:w="882" w:type="dxa"/>
          </w:tcPr>
          <w:p w:rsidR="00EE25D6" w:rsidRPr="000316A3" w:rsidRDefault="00EE25D6" w:rsidP="00AA3913">
            <w:pPr>
              <w:tabs>
                <w:tab w:val="decimal" w:pos="409"/>
              </w:tabs>
              <w:spacing w:before="40" w:after="40"/>
              <w:rPr>
                <w:sz w:val="18"/>
              </w:rPr>
            </w:pPr>
            <w:r w:rsidRPr="000316A3">
              <w:rPr>
                <w:sz w:val="18"/>
              </w:rPr>
              <w:t>0</w:t>
            </w:r>
            <w:r w:rsidR="00AA3913">
              <w:rPr>
                <w:sz w:val="18"/>
              </w:rPr>
              <w:t>,</w:t>
            </w:r>
            <w:r w:rsidRPr="000316A3">
              <w:rPr>
                <w:sz w:val="18"/>
              </w:rPr>
              <w:t>025</w:t>
            </w:r>
          </w:p>
        </w:tc>
        <w:tc>
          <w:tcPr>
            <w:tcW w:w="882" w:type="dxa"/>
          </w:tcPr>
          <w:p w:rsidR="00EE25D6" w:rsidRPr="000316A3" w:rsidRDefault="00EE25D6" w:rsidP="00AA3913">
            <w:pPr>
              <w:tabs>
                <w:tab w:val="decimal" w:pos="299"/>
              </w:tabs>
              <w:spacing w:before="40" w:after="40"/>
              <w:rPr>
                <w:sz w:val="18"/>
              </w:rPr>
            </w:pPr>
            <w:r w:rsidRPr="000316A3">
              <w:rPr>
                <w:sz w:val="18"/>
              </w:rPr>
              <w:t>0</w:t>
            </w:r>
            <w:r w:rsidR="00AA3913">
              <w:rPr>
                <w:sz w:val="18"/>
              </w:rPr>
              <w:t>,</w:t>
            </w:r>
            <w:r w:rsidRPr="000316A3">
              <w:rPr>
                <w:sz w:val="18"/>
              </w:rPr>
              <w:t>125</w:t>
            </w:r>
          </w:p>
        </w:tc>
        <w:tc>
          <w:tcPr>
            <w:tcW w:w="987" w:type="dxa"/>
          </w:tcPr>
          <w:p w:rsidR="00EE25D6" w:rsidRPr="000316A3" w:rsidRDefault="00EE25D6" w:rsidP="00AA3913">
            <w:pPr>
              <w:tabs>
                <w:tab w:val="decimal" w:pos="435"/>
              </w:tabs>
              <w:spacing w:before="40" w:after="40"/>
              <w:rPr>
                <w:sz w:val="18"/>
              </w:rPr>
            </w:pPr>
            <w:r w:rsidRPr="000316A3">
              <w:rPr>
                <w:sz w:val="18"/>
              </w:rPr>
              <w:t>0</w:t>
            </w:r>
            <w:r w:rsidR="00AA3913">
              <w:rPr>
                <w:sz w:val="18"/>
              </w:rPr>
              <w:t>,</w:t>
            </w:r>
            <w:r w:rsidRPr="000316A3">
              <w:rPr>
                <w:sz w:val="18"/>
              </w:rPr>
              <w:t>1875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25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30</w:t>
            </w:r>
          </w:p>
        </w:tc>
      </w:tr>
      <w:tr w:rsidR="00EE25D6" w:rsidRPr="000316A3" w:rsidTr="00971D9D">
        <w:trPr>
          <w:cantSplit/>
          <w:jc w:val="center"/>
        </w:trPr>
        <w:tc>
          <w:tcPr>
            <w:tcW w:w="2321" w:type="dxa"/>
            <w:vMerge w:val="restart"/>
            <w:vAlign w:val="center"/>
          </w:tcPr>
          <w:p w:rsidR="00EE25D6" w:rsidRPr="000316A3" w:rsidRDefault="00EE25D6" w:rsidP="00971D9D">
            <w:pPr>
              <w:spacing w:before="40" w:after="40"/>
              <w:jc w:val="right"/>
              <w:rPr>
                <w:sz w:val="18"/>
                <w:szCs w:val="18"/>
              </w:rPr>
            </w:pPr>
            <w:r w:rsidRPr="000316A3">
              <w:rPr>
                <w:sz w:val="18"/>
                <w:szCs w:val="18"/>
              </w:rPr>
              <w:t>1 280 × 720/60 720/60/P</w:t>
            </w:r>
          </w:p>
        </w:tc>
        <w:tc>
          <w:tcPr>
            <w:tcW w:w="883" w:type="dxa"/>
          </w:tcPr>
          <w:p w:rsidR="00EE25D6" w:rsidRPr="000316A3" w:rsidRDefault="00EE25D6" w:rsidP="00EE25D6">
            <w:pPr>
              <w:spacing w:before="40" w:after="40"/>
              <w:jc w:val="center"/>
              <w:rPr>
                <w:sz w:val="18"/>
              </w:rPr>
            </w:pPr>
            <w:r w:rsidRPr="000316A3">
              <w:rPr>
                <w:sz w:val="18"/>
              </w:rPr>
              <w:t>Y</w:t>
            </w:r>
          </w:p>
        </w:tc>
        <w:tc>
          <w:tcPr>
            <w:tcW w:w="1818" w:type="dxa"/>
            <w:vMerge w:val="restart"/>
            <w:vAlign w:val="center"/>
          </w:tcPr>
          <w:p w:rsidR="00EE25D6" w:rsidRPr="000316A3" w:rsidRDefault="00EE25D6" w:rsidP="00AA3913">
            <w:pPr>
              <w:spacing w:before="40" w:after="40"/>
              <w:jc w:val="center"/>
              <w:rPr>
                <w:sz w:val="18"/>
              </w:rPr>
            </w:pPr>
            <w:r w:rsidRPr="000316A3">
              <w:rPr>
                <w:sz w:val="18"/>
              </w:rPr>
              <w:t>74</w:t>
            </w:r>
            <w:r w:rsidR="00AA3913">
              <w:rPr>
                <w:sz w:val="18"/>
              </w:rPr>
              <w:t>,</w:t>
            </w:r>
            <w:r w:rsidRPr="000316A3">
              <w:rPr>
                <w:sz w:val="18"/>
              </w:rPr>
              <w:t>25/1</w:t>
            </w:r>
            <w:r w:rsidR="00AA3913">
              <w:rPr>
                <w:sz w:val="18"/>
              </w:rPr>
              <w:t>,</w:t>
            </w:r>
            <w:r w:rsidRPr="000316A3">
              <w:rPr>
                <w:sz w:val="18"/>
              </w:rPr>
              <w:t>001</w:t>
            </w:r>
            <w:r w:rsidR="00AA3913">
              <w:rPr>
                <w:rFonts w:hint="cs"/>
                <w:sz w:val="18"/>
                <w:rtl/>
              </w:rPr>
              <w:t xml:space="preserve"> </w:t>
            </w:r>
            <w:r w:rsidRPr="000316A3">
              <w:rPr>
                <w:sz w:val="18"/>
              </w:rPr>
              <w:t>MHz</w:t>
            </w:r>
          </w:p>
        </w:tc>
        <w:tc>
          <w:tcPr>
            <w:tcW w:w="882" w:type="dxa"/>
          </w:tcPr>
          <w:p w:rsidR="00EE25D6" w:rsidRPr="000316A3" w:rsidRDefault="00EE25D6" w:rsidP="00AA3913">
            <w:pPr>
              <w:tabs>
                <w:tab w:val="decimal" w:pos="409"/>
              </w:tabs>
              <w:spacing w:before="40" w:after="40"/>
              <w:rPr>
                <w:sz w:val="18"/>
              </w:rPr>
            </w:pPr>
            <w:r w:rsidRPr="000316A3">
              <w:rPr>
                <w:sz w:val="18"/>
              </w:rPr>
              <w:t>0</w:t>
            </w:r>
            <w:r w:rsidR="00AA3913">
              <w:rPr>
                <w:sz w:val="18"/>
              </w:rPr>
              <w:t>,</w:t>
            </w:r>
            <w:r w:rsidRPr="000316A3">
              <w:rPr>
                <w:sz w:val="18"/>
              </w:rPr>
              <w:t>05</w:t>
            </w:r>
          </w:p>
        </w:tc>
        <w:tc>
          <w:tcPr>
            <w:tcW w:w="882" w:type="dxa"/>
          </w:tcPr>
          <w:p w:rsidR="00EE25D6" w:rsidRPr="000316A3" w:rsidRDefault="00EE25D6" w:rsidP="00AA3913">
            <w:pPr>
              <w:tabs>
                <w:tab w:val="decimal" w:pos="299"/>
              </w:tabs>
              <w:spacing w:before="40" w:after="40"/>
              <w:rPr>
                <w:sz w:val="18"/>
              </w:rPr>
            </w:pPr>
            <w:r w:rsidRPr="000316A3">
              <w:rPr>
                <w:sz w:val="18"/>
              </w:rPr>
              <w:t>0</w:t>
            </w:r>
            <w:r w:rsidR="00AA3913">
              <w:rPr>
                <w:sz w:val="18"/>
              </w:rPr>
              <w:t>,</w:t>
            </w:r>
            <w:r w:rsidRPr="000316A3">
              <w:rPr>
                <w:sz w:val="18"/>
              </w:rPr>
              <w:t>25</w:t>
            </w:r>
          </w:p>
        </w:tc>
        <w:tc>
          <w:tcPr>
            <w:tcW w:w="987" w:type="dxa"/>
          </w:tcPr>
          <w:p w:rsidR="00EE25D6" w:rsidRPr="000316A3" w:rsidRDefault="00EE25D6" w:rsidP="00AA3913">
            <w:pPr>
              <w:tabs>
                <w:tab w:val="decimal" w:pos="435"/>
              </w:tabs>
              <w:spacing w:before="40" w:after="40"/>
              <w:rPr>
                <w:sz w:val="18"/>
              </w:rPr>
            </w:pPr>
            <w:r w:rsidRPr="000316A3">
              <w:rPr>
                <w:sz w:val="18"/>
              </w:rPr>
              <w:t>0</w:t>
            </w:r>
            <w:r w:rsidR="00AA3913">
              <w:rPr>
                <w:sz w:val="18"/>
              </w:rPr>
              <w:t>,</w:t>
            </w:r>
            <w:r w:rsidRPr="000316A3">
              <w:rPr>
                <w:sz w:val="18"/>
              </w:rPr>
              <w:t>375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50</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60</w:t>
            </w:r>
          </w:p>
        </w:tc>
      </w:tr>
      <w:tr w:rsidR="00EE25D6" w:rsidRPr="000316A3" w:rsidTr="00971D9D">
        <w:trPr>
          <w:cantSplit/>
          <w:jc w:val="center"/>
        </w:trPr>
        <w:tc>
          <w:tcPr>
            <w:tcW w:w="2321" w:type="dxa"/>
            <w:vMerge/>
          </w:tcPr>
          <w:p w:rsidR="00EE25D6" w:rsidRPr="000316A3" w:rsidRDefault="00EE25D6" w:rsidP="00971D9D">
            <w:pPr>
              <w:spacing w:before="40" w:after="40"/>
              <w:jc w:val="right"/>
              <w:rPr>
                <w:sz w:val="18"/>
                <w:szCs w:val="18"/>
              </w:rPr>
            </w:pPr>
          </w:p>
        </w:tc>
        <w:tc>
          <w:tcPr>
            <w:tcW w:w="883" w:type="dxa"/>
          </w:tcPr>
          <w:p w:rsidR="00EE25D6" w:rsidRPr="000316A3" w:rsidRDefault="00EE25D6" w:rsidP="00EE25D6">
            <w:pPr>
              <w:spacing w:before="40" w:after="40"/>
              <w:jc w:val="center"/>
              <w:rPr>
                <w:sz w:val="18"/>
              </w:rPr>
            </w:pPr>
            <w:r w:rsidRPr="000316A3">
              <w:rPr>
                <w:sz w:val="18"/>
              </w:rPr>
              <w:t>C</w:t>
            </w:r>
            <w:r w:rsidRPr="000316A3">
              <w:rPr>
                <w:sz w:val="18"/>
                <w:vertAlign w:val="subscript"/>
              </w:rPr>
              <w:t>B</w:t>
            </w:r>
            <w:r w:rsidRPr="000316A3">
              <w:rPr>
                <w:sz w:val="18"/>
              </w:rPr>
              <w:t>, C</w:t>
            </w:r>
            <w:r w:rsidRPr="000316A3">
              <w:rPr>
                <w:sz w:val="18"/>
                <w:vertAlign w:val="subscript"/>
              </w:rPr>
              <w:t>R</w:t>
            </w:r>
          </w:p>
        </w:tc>
        <w:tc>
          <w:tcPr>
            <w:tcW w:w="1818" w:type="dxa"/>
            <w:vMerge/>
            <w:vAlign w:val="center"/>
          </w:tcPr>
          <w:p w:rsidR="00EE25D6" w:rsidRPr="000316A3" w:rsidRDefault="00EE25D6" w:rsidP="00EE25D6">
            <w:pPr>
              <w:spacing w:before="40" w:after="40"/>
              <w:jc w:val="center"/>
              <w:rPr>
                <w:sz w:val="18"/>
              </w:rPr>
            </w:pPr>
          </w:p>
        </w:tc>
        <w:tc>
          <w:tcPr>
            <w:tcW w:w="882" w:type="dxa"/>
          </w:tcPr>
          <w:p w:rsidR="00EE25D6" w:rsidRPr="000316A3" w:rsidRDefault="00EE25D6" w:rsidP="00AA3913">
            <w:pPr>
              <w:tabs>
                <w:tab w:val="decimal" w:pos="409"/>
              </w:tabs>
              <w:spacing w:before="40" w:after="40"/>
              <w:rPr>
                <w:sz w:val="18"/>
              </w:rPr>
            </w:pPr>
            <w:r w:rsidRPr="000316A3">
              <w:rPr>
                <w:sz w:val="18"/>
              </w:rPr>
              <w:t>0</w:t>
            </w:r>
            <w:r w:rsidR="00AA3913">
              <w:rPr>
                <w:sz w:val="18"/>
              </w:rPr>
              <w:t>,</w:t>
            </w:r>
            <w:r w:rsidRPr="000316A3">
              <w:rPr>
                <w:sz w:val="18"/>
              </w:rPr>
              <w:t>025</w:t>
            </w:r>
          </w:p>
        </w:tc>
        <w:tc>
          <w:tcPr>
            <w:tcW w:w="882" w:type="dxa"/>
          </w:tcPr>
          <w:p w:rsidR="00EE25D6" w:rsidRPr="000316A3" w:rsidRDefault="00EE25D6" w:rsidP="00AA3913">
            <w:pPr>
              <w:tabs>
                <w:tab w:val="decimal" w:pos="299"/>
              </w:tabs>
              <w:spacing w:before="40" w:after="40"/>
              <w:rPr>
                <w:sz w:val="18"/>
              </w:rPr>
            </w:pPr>
            <w:r w:rsidRPr="000316A3">
              <w:rPr>
                <w:sz w:val="18"/>
              </w:rPr>
              <w:t>0</w:t>
            </w:r>
            <w:r w:rsidR="00AA3913">
              <w:rPr>
                <w:sz w:val="18"/>
              </w:rPr>
              <w:t>,</w:t>
            </w:r>
            <w:r w:rsidRPr="000316A3">
              <w:rPr>
                <w:sz w:val="18"/>
              </w:rPr>
              <w:t>125</w:t>
            </w:r>
          </w:p>
        </w:tc>
        <w:tc>
          <w:tcPr>
            <w:tcW w:w="987" w:type="dxa"/>
          </w:tcPr>
          <w:p w:rsidR="00EE25D6" w:rsidRPr="000316A3" w:rsidRDefault="00EE25D6" w:rsidP="00AA3913">
            <w:pPr>
              <w:tabs>
                <w:tab w:val="decimal" w:pos="435"/>
              </w:tabs>
              <w:spacing w:before="40" w:after="40"/>
              <w:rPr>
                <w:sz w:val="18"/>
              </w:rPr>
            </w:pPr>
            <w:r w:rsidRPr="000316A3">
              <w:rPr>
                <w:sz w:val="18"/>
              </w:rPr>
              <w:t>0</w:t>
            </w:r>
            <w:r w:rsidR="00AA3913">
              <w:rPr>
                <w:sz w:val="18"/>
              </w:rPr>
              <w:t>,</w:t>
            </w:r>
            <w:r w:rsidRPr="000316A3">
              <w:rPr>
                <w:sz w:val="18"/>
              </w:rPr>
              <w:t>1875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25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30</w:t>
            </w:r>
          </w:p>
        </w:tc>
      </w:tr>
      <w:tr w:rsidR="00EE25D6" w:rsidRPr="000316A3" w:rsidTr="00971D9D">
        <w:trPr>
          <w:cantSplit/>
          <w:jc w:val="center"/>
        </w:trPr>
        <w:tc>
          <w:tcPr>
            <w:tcW w:w="2321" w:type="dxa"/>
            <w:vMerge w:val="restart"/>
            <w:vAlign w:val="center"/>
          </w:tcPr>
          <w:p w:rsidR="00EE25D6" w:rsidRPr="000316A3" w:rsidRDefault="00EE25D6" w:rsidP="00971D9D">
            <w:pPr>
              <w:spacing w:before="40" w:after="40"/>
              <w:jc w:val="right"/>
              <w:rPr>
                <w:sz w:val="18"/>
                <w:szCs w:val="18"/>
              </w:rPr>
            </w:pPr>
            <w:r w:rsidRPr="000316A3">
              <w:rPr>
                <w:sz w:val="18"/>
                <w:szCs w:val="18"/>
              </w:rPr>
              <w:t>1 280 × 720/50/P</w:t>
            </w:r>
          </w:p>
        </w:tc>
        <w:tc>
          <w:tcPr>
            <w:tcW w:w="883" w:type="dxa"/>
          </w:tcPr>
          <w:p w:rsidR="00EE25D6" w:rsidRPr="000316A3" w:rsidRDefault="00EE25D6" w:rsidP="00EE25D6">
            <w:pPr>
              <w:spacing w:before="40" w:after="40"/>
              <w:jc w:val="center"/>
              <w:rPr>
                <w:sz w:val="18"/>
              </w:rPr>
            </w:pPr>
            <w:r w:rsidRPr="000316A3">
              <w:rPr>
                <w:sz w:val="18"/>
              </w:rPr>
              <w:t>Y</w:t>
            </w:r>
          </w:p>
        </w:tc>
        <w:tc>
          <w:tcPr>
            <w:tcW w:w="1818" w:type="dxa"/>
            <w:vMerge w:val="restart"/>
            <w:vAlign w:val="center"/>
          </w:tcPr>
          <w:p w:rsidR="00EE25D6" w:rsidRPr="000316A3" w:rsidRDefault="00EE25D6" w:rsidP="00AA3913">
            <w:pPr>
              <w:spacing w:before="40" w:after="40"/>
              <w:jc w:val="center"/>
              <w:rPr>
                <w:sz w:val="18"/>
              </w:rPr>
            </w:pPr>
            <w:r w:rsidRPr="000316A3">
              <w:rPr>
                <w:sz w:val="18"/>
              </w:rPr>
              <w:t>74</w:t>
            </w:r>
            <w:r w:rsidR="00AA3913">
              <w:rPr>
                <w:sz w:val="18"/>
              </w:rPr>
              <w:t>,</w:t>
            </w:r>
            <w:r w:rsidRPr="000316A3">
              <w:rPr>
                <w:sz w:val="18"/>
              </w:rPr>
              <w:t>25</w:t>
            </w:r>
            <w:r w:rsidR="00AA3913">
              <w:rPr>
                <w:rFonts w:hint="cs"/>
                <w:sz w:val="18"/>
                <w:rtl/>
              </w:rPr>
              <w:t xml:space="preserve"> </w:t>
            </w:r>
            <w:r w:rsidRPr="000316A3">
              <w:rPr>
                <w:sz w:val="18"/>
              </w:rPr>
              <w:t>MHz</w:t>
            </w:r>
          </w:p>
        </w:tc>
        <w:tc>
          <w:tcPr>
            <w:tcW w:w="882" w:type="dxa"/>
          </w:tcPr>
          <w:p w:rsidR="00EE25D6" w:rsidRPr="000316A3" w:rsidRDefault="00EE25D6" w:rsidP="00AA3913">
            <w:pPr>
              <w:tabs>
                <w:tab w:val="decimal" w:pos="409"/>
              </w:tabs>
              <w:spacing w:before="40" w:after="40"/>
              <w:rPr>
                <w:sz w:val="18"/>
              </w:rPr>
            </w:pPr>
            <w:r w:rsidRPr="000316A3">
              <w:rPr>
                <w:sz w:val="18"/>
              </w:rPr>
              <w:t>0</w:t>
            </w:r>
            <w:r w:rsidR="00AA3913">
              <w:rPr>
                <w:sz w:val="18"/>
              </w:rPr>
              <w:t>,</w:t>
            </w:r>
            <w:r w:rsidRPr="000316A3">
              <w:rPr>
                <w:sz w:val="18"/>
              </w:rPr>
              <w:t>05</w:t>
            </w:r>
          </w:p>
        </w:tc>
        <w:tc>
          <w:tcPr>
            <w:tcW w:w="882" w:type="dxa"/>
          </w:tcPr>
          <w:p w:rsidR="00EE25D6" w:rsidRPr="000316A3" w:rsidRDefault="00EE25D6" w:rsidP="00AA3913">
            <w:pPr>
              <w:tabs>
                <w:tab w:val="decimal" w:pos="299"/>
              </w:tabs>
              <w:spacing w:before="40" w:after="40"/>
              <w:rPr>
                <w:sz w:val="18"/>
              </w:rPr>
            </w:pPr>
            <w:r w:rsidRPr="000316A3">
              <w:rPr>
                <w:sz w:val="18"/>
              </w:rPr>
              <w:t>0</w:t>
            </w:r>
            <w:r w:rsidR="00AA3913">
              <w:rPr>
                <w:sz w:val="18"/>
              </w:rPr>
              <w:t>,</w:t>
            </w:r>
            <w:r w:rsidRPr="000316A3">
              <w:rPr>
                <w:sz w:val="18"/>
              </w:rPr>
              <w:t>25</w:t>
            </w:r>
          </w:p>
        </w:tc>
        <w:tc>
          <w:tcPr>
            <w:tcW w:w="987" w:type="dxa"/>
          </w:tcPr>
          <w:p w:rsidR="00EE25D6" w:rsidRPr="000316A3" w:rsidRDefault="00EE25D6" w:rsidP="00AA3913">
            <w:pPr>
              <w:tabs>
                <w:tab w:val="decimal" w:pos="435"/>
              </w:tabs>
              <w:spacing w:before="40" w:after="40"/>
              <w:rPr>
                <w:sz w:val="18"/>
              </w:rPr>
            </w:pPr>
            <w:r w:rsidRPr="000316A3">
              <w:rPr>
                <w:sz w:val="18"/>
              </w:rPr>
              <w:t>0</w:t>
            </w:r>
            <w:r w:rsidR="00AA3913">
              <w:rPr>
                <w:sz w:val="18"/>
              </w:rPr>
              <w:t>,</w:t>
            </w:r>
            <w:r w:rsidRPr="000316A3">
              <w:rPr>
                <w:sz w:val="18"/>
              </w:rPr>
              <w:t>375</w:t>
            </w:r>
          </w:p>
        </w:tc>
        <w:tc>
          <w:tcPr>
            <w:tcW w:w="933" w:type="dxa"/>
          </w:tcPr>
          <w:p w:rsidR="00EE25D6" w:rsidRPr="000316A3" w:rsidRDefault="00EE25D6" w:rsidP="00AA3913">
            <w:pPr>
              <w:tabs>
                <w:tab w:val="decimal" w:pos="376"/>
              </w:tabs>
              <w:spacing w:before="40" w:after="40"/>
              <w:rPr>
                <w:sz w:val="18"/>
                <w:rtl/>
                <w:lang w:bidi="ar-EG"/>
              </w:rPr>
            </w:pPr>
            <w:r w:rsidRPr="000316A3">
              <w:rPr>
                <w:sz w:val="18"/>
              </w:rPr>
              <w:t>0</w:t>
            </w:r>
            <w:r w:rsidR="00AA3913">
              <w:rPr>
                <w:sz w:val="18"/>
              </w:rPr>
              <w:t>,</w:t>
            </w:r>
            <w:r w:rsidRPr="000316A3">
              <w:rPr>
                <w:sz w:val="18"/>
              </w:rPr>
              <w:t>50</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60</w:t>
            </w:r>
          </w:p>
        </w:tc>
      </w:tr>
      <w:tr w:rsidR="00EE25D6" w:rsidRPr="000316A3" w:rsidTr="00971D9D">
        <w:trPr>
          <w:cantSplit/>
          <w:jc w:val="center"/>
        </w:trPr>
        <w:tc>
          <w:tcPr>
            <w:tcW w:w="2321" w:type="dxa"/>
            <w:vMerge/>
          </w:tcPr>
          <w:p w:rsidR="00EE25D6" w:rsidRPr="000316A3" w:rsidRDefault="00EE25D6" w:rsidP="00EE25D6">
            <w:pPr>
              <w:spacing w:before="40" w:after="40"/>
              <w:jc w:val="center"/>
              <w:rPr>
                <w:sz w:val="18"/>
              </w:rPr>
            </w:pPr>
          </w:p>
        </w:tc>
        <w:tc>
          <w:tcPr>
            <w:tcW w:w="883" w:type="dxa"/>
          </w:tcPr>
          <w:p w:rsidR="00EE25D6" w:rsidRPr="000316A3" w:rsidRDefault="00EE25D6" w:rsidP="00EE25D6">
            <w:pPr>
              <w:spacing w:before="40" w:after="40"/>
              <w:jc w:val="center"/>
              <w:rPr>
                <w:sz w:val="18"/>
              </w:rPr>
            </w:pPr>
            <w:r w:rsidRPr="000316A3">
              <w:rPr>
                <w:sz w:val="18"/>
              </w:rPr>
              <w:t>C</w:t>
            </w:r>
            <w:r w:rsidRPr="000316A3">
              <w:rPr>
                <w:sz w:val="18"/>
                <w:vertAlign w:val="subscript"/>
              </w:rPr>
              <w:t>B</w:t>
            </w:r>
            <w:r w:rsidRPr="000316A3">
              <w:rPr>
                <w:sz w:val="18"/>
              </w:rPr>
              <w:t>, C</w:t>
            </w:r>
            <w:r w:rsidRPr="000316A3">
              <w:rPr>
                <w:sz w:val="18"/>
                <w:vertAlign w:val="subscript"/>
              </w:rPr>
              <w:t>R</w:t>
            </w:r>
          </w:p>
        </w:tc>
        <w:tc>
          <w:tcPr>
            <w:tcW w:w="1818" w:type="dxa"/>
            <w:vMerge/>
          </w:tcPr>
          <w:p w:rsidR="00EE25D6" w:rsidRPr="000316A3" w:rsidRDefault="00EE25D6" w:rsidP="00EE25D6">
            <w:pPr>
              <w:spacing w:before="40" w:after="40"/>
              <w:jc w:val="center"/>
              <w:rPr>
                <w:sz w:val="18"/>
              </w:rPr>
            </w:pPr>
          </w:p>
        </w:tc>
        <w:tc>
          <w:tcPr>
            <w:tcW w:w="882" w:type="dxa"/>
          </w:tcPr>
          <w:p w:rsidR="00EE25D6" w:rsidRPr="000316A3" w:rsidRDefault="00EE25D6" w:rsidP="00AA3913">
            <w:pPr>
              <w:tabs>
                <w:tab w:val="decimal" w:pos="409"/>
              </w:tabs>
              <w:spacing w:before="40" w:after="40"/>
              <w:rPr>
                <w:sz w:val="18"/>
              </w:rPr>
            </w:pPr>
            <w:r w:rsidRPr="000316A3">
              <w:rPr>
                <w:sz w:val="18"/>
              </w:rPr>
              <w:t>0</w:t>
            </w:r>
            <w:r w:rsidR="00AA3913">
              <w:rPr>
                <w:sz w:val="18"/>
              </w:rPr>
              <w:t>,</w:t>
            </w:r>
            <w:r w:rsidRPr="000316A3">
              <w:rPr>
                <w:sz w:val="18"/>
              </w:rPr>
              <w:t>025</w:t>
            </w:r>
          </w:p>
        </w:tc>
        <w:tc>
          <w:tcPr>
            <w:tcW w:w="882" w:type="dxa"/>
          </w:tcPr>
          <w:p w:rsidR="00EE25D6" w:rsidRPr="000316A3" w:rsidRDefault="00EE25D6" w:rsidP="00AA3913">
            <w:pPr>
              <w:tabs>
                <w:tab w:val="decimal" w:pos="299"/>
              </w:tabs>
              <w:spacing w:before="40" w:after="40"/>
              <w:rPr>
                <w:sz w:val="18"/>
              </w:rPr>
            </w:pPr>
            <w:r w:rsidRPr="000316A3">
              <w:rPr>
                <w:sz w:val="18"/>
              </w:rPr>
              <w:t>0</w:t>
            </w:r>
            <w:r w:rsidR="00AA3913">
              <w:rPr>
                <w:sz w:val="18"/>
              </w:rPr>
              <w:t>,</w:t>
            </w:r>
            <w:r w:rsidRPr="000316A3">
              <w:rPr>
                <w:sz w:val="18"/>
              </w:rPr>
              <w:t>125</w:t>
            </w:r>
          </w:p>
        </w:tc>
        <w:tc>
          <w:tcPr>
            <w:tcW w:w="987" w:type="dxa"/>
          </w:tcPr>
          <w:p w:rsidR="00EE25D6" w:rsidRPr="000316A3" w:rsidRDefault="00EE25D6" w:rsidP="00AA3913">
            <w:pPr>
              <w:tabs>
                <w:tab w:val="decimal" w:pos="435"/>
              </w:tabs>
              <w:spacing w:before="40" w:after="40"/>
              <w:rPr>
                <w:sz w:val="18"/>
                <w:rtl/>
                <w:lang w:bidi="ar-EG"/>
              </w:rPr>
            </w:pPr>
            <w:r w:rsidRPr="000316A3">
              <w:rPr>
                <w:sz w:val="18"/>
              </w:rPr>
              <w:t>0</w:t>
            </w:r>
            <w:r w:rsidR="00AA3913">
              <w:rPr>
                <w:sz w:val="18"/>
              </w:rPr>
              <w:t>,</w:t>
            </w:r>
            <w:r w:rsidRPr="000316A3">
              <w:rPr>
                <w:sz w:val="18"/>
              </w:rPr>
              <w:t>1875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25</w:t>
            </w:r>
          </w:p>
        </w:tc>
        <w:tc>
          <w:tcPr>
            <w:tcW w:w="933" w:type="dxa"/>
          </w:tcPr>
          <w:p w:rsidR="00EE25D6" w:rsidRPr="000316A3" w:rsidRDefault="00EE25D6" w:rsidP="00AA3913">
            <w:pPr>
              <w:tabs>
                <w:tab w:val="decimal" w:pos="376"/>
              </w:tabs>
              <w:spacing w:before="40" w:after="40"/>
              <w:rPr>
                <w:sz w:val="18"/>
              </w:rPr>
            </w:pPr>
            <w:r w:rsidRPr="000316A3">
              <w:rPr>
                <w:sz w:val="18"/>
              </w:rPr>
              <w:t>0</w:t>
            </w:r>
            <w:r w:rsidR="00AA3913">
              <w:rPr>
                <w:sz w:val="18"/>
              </w:rPr>
              <w:t>,</w:t>
            </w:r>
            <w:r w:rsidRPr="000316A3">
              <w:rPr>
                <w:sz w:val="18"/>
              </w:rPr>
              <w:t>30</w:t>
            </w:r>
          </w:p>
        </w:tc>
      </w:tr>
    </w:tbl>
    <w:p w:rsidR="00221064" w:rsidRDefault="00221064" w:rsidP="00EE25D6">
      <w:pPr>
        <w:rPr>
          <w:rtl/>
        </w:rPr>
      </w:pPr>
    </w:p>
    <w:p w:rsidR="00221064" w:rsidRDefault="00221064" w:rsidP="00FA3C21">
      <w:pPr>
        <w:pStyle w:val="Tabletitle"/>
        <w:rPr>
          <w:rtl/>
        </w:rPr>
      </w:pPr>
    </w:p>
    <w:p w:rsidR="00FA3C21" w:rsidRDefault="00FA3C21" w:rsidP="00FA3C21">
      <w:pPr>
        <w:pStyle w:val="AppendixNotitle"/>
        <w:rPr>
          <w:rFonts w:hint="cs"/>
          <w:rtl/>
        </w:rPr>
      </w:pPr>
    </w:p>
    <w:p w:rsidR="00CE5A75" w:rsidRPr="00CE5A75" w:rsidRDefault="00CE5A75" w:rsidP="00CE5A75">
      <w:pPr>
        <w:pStyle w:val="Normalaftertitle"/>
        <w:rPr>
          <w:rFonts w:hint="cs"/>
        </w:rPr>
      </w:pPr>
    </w:p>
    <w:p w:rsidR="005F5FF3" w:rsidRPr="00491D6D" w:rsidRDefault="005F5FF3" w:rsidP="00FA3C21">
      <w:pPr>
        <w:pStyle w:val="AppendixNotitle"/>
        <w:rPr>
          <w:rtl/>
        </w:rPr>
      </w:pPr>
      <w:r w:rsidRPr="00491D6D">
        <w:rPr>
          <w:rFonts w:hint="cs"/>
          <w:rtl/>
        </w:rPr>
        <w:t>ال</w:t>
      </w:r>
      <w:r>
        <w:rPr>
          <w:rFonts w:hint="cs"/>
          <w:rtl/>
        </w:rPr>
        <w:t xml:space="preserve">تذييل </w:t>
      </w:r>
      <w:r>
        <w:t>1</w:t>
      </w:r>
    </w:p>
    <w:p w:rsidR="005F5FF3" w:rsidRDefault="002F7A77" w:rsidP="00FA3C21">
      <w:pPr>
        <w:pStyle w:val="AppendixNotitle"/>
        <w:rPr>
          <w:sz w:val="30"/>
          <w:rtl/>
        </w:rPr>
      </w:pPr>
      <w:r>
        <w:rPr>
          <w:rFonts w:hint="cs"/>
          <w:rtl/>
        </w:rPr>
        <w:t>البيبليوغرافيا</w:t>
      </w:r>
    </w:p>
    <w:p w:rsidR="005F5FF3" w:rsidRDefault="005F5FF3" w:rsidP="005F5FF3"/>
    <w:p w:rsidR="005F5FF3" w:rsidRPr="00AA3913" w:rsidRDefault="005F5FF3" w:rsidP="002F7A77">
      <w:pPr>
        <w:pStyle w:val="Reftext"/>
        <w:bidi w:val="0"/>
        <w:spacing w:line="240" w:lineRule="auto"/>
        <w:ind w:right="0"/>
      </w:pPr>
      <w:r w:rsidRPr="00AA3913">
        <w:t>IEC 61834-2 (1999), Recording – Helical-Scan Digital Video Cassette Recording System Using 6,35 mm Magnetic Tape for Consumer Use (525-60, 625-50, 1125-60 and 1250-50 Systems) – Part 2: SD Format for 525-60 and 625-50 Systems – Part 3: HD Format for 1125-60 and 1250-50 Systems.</w:t>
      </w:r>
    </w:p>
    <w:p w:rsidR="00422D17" w:rsidRPr="00EE25D6" w:rsidRDefault="005E066B" w:rsidP="005F5FF3">
      <w:pPr>
        <w:overflowPunct/>
        <w:autoSpaceDE/>
        <w:autoSpaceDN/>
        <w:bidi w:val="0"/>
        <w:adjustRightInd/>
        <w:spacing w:before="600" w:line="240" w:lineRule="auto"/>
        <w:jc w:val="center"/>
        <w:textAlignment w:val="auto"/>
        <w:rPr>
          <w:lang w:bidi="ar-EG"/>
        </w:rPr>
      </w:pPr>
      <w:r>
        <w:rPr>
          <w:rFonts w:hint="cs"/>
          <w:rtl/>
          <w:lang w:val="fr-FR"/>
        </w:rPr>
        <w:t>__________</w:t>
      </w:r>
    </w:p>
    <w:sectPr w:rsidR="00422D17" w:rsidRPr="00EE25D6" w:rsidSect="000F312E">
      <w:headerReference w:type="even" r:id="rId41"/>
      <w:headerReference w:type="default" r:id="rId42"/>
      <w:footerReference w:type="even" r:id="rId43"/>
      <w:footerReference w:type="default" r:id="rId44"/>
      <w:headerReference w:type="first" r:id="rId45"/>
      <w:footerReference w:type="first" r:id="rId4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EEF" w:rsidRDefault="00F65EEF">
      <w:r>
        <w:separator/>
      </w:r>
    </w:p>
  </w:endnote>
  <w:endnote w:type="continuationSeparator" w:id="0">
    <w:p w:rsidR="00F65EEF" w:rsidRDefault="00F6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New Romanl">
    <w:altName w:val="Times New Roman"/>
    <w:panose1 w:val="00000000000000000000"/>
    <w:charset w:val="00"/>
    <w:family w:val="roman"/>
    <w:notTrueType/>
    <w:pitch w:val="default"/>
  </w:font>
  <w:font w:name="MS PMincho">
    <w:panose1 w:val="02020600040205080304"/>
    <w:charset w:val="80"/>
    <w:family w:val="roman"/>
    <w:pitch w:val="variable"/>
    <w:sig w:usb0="A00002BF" w:usb1="68C7FCFB" w:usb2="00000010" w:usb3="00000000" w:csb0="0002009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Default="00F65E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Pr="005E066B" w:rsidRDefault="00F65EE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Default="00F65EEF">
    <w:pPr>
      <w:pStyle w:val="Footer"/>
    </w:pPr>
    <w:fldSimple w:instr=" FILENAME \p \* MERGEFORMAT ">
      <w:r>
        <w:t>P:\ARA\ITU-R\REC\BT\1620\Pool\BT1620-1(3-10)A.docx</w:t>
      </w:r>
    </w:fldSimple>
    <w:r>
      <w:tab/>
    </w:r>
    <w:r>
      <w:fldChar w:fldCharType="begin"/>
    </w:r>
    <w:r>
      <w:instrText xml:space="preserve"> savedate \@ dd.MM.yy </w:instrText>
    </w:r>
    <w:r>
      <w:fldChar w:fldCharType="separate"/>
    </w:r>
    <w:r>
      <w:t>07.03.11</w:t>
    </w:r>
    <w:r>
      <w:fldChar w:fldCharType="end"/>
    </w:r>
    <w:r>
      <w:tab/>
    </w:r>
    <w:r>
      <w:fldChar w:fldCharType="begin"/>
    </w:r>
    <w:r>
      <w:instrText xml:space="preserve"> printdate \@ dd.MM.yy </w:instrText>
    </w:r>
    <w:r>
      <w:fldChar w:fldCharType="separate"/>
    </w:r>
    <w:r>
      <w:t>05.11.10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EEF" w:rsidRDefault="00F65EEF" w:rsidP="00E1601B">
      <w:pPr>
        <w:spacing w:line="240" w:lineRule="auto"/>
      </w:pPr>
      <w:r>
        <w:t>____________________</w:t>
      </w:r>
    </w:p>
  </w:footnote>
  <w:footnote w:type="continuationSeparator" w:id="0">
    <w:p w:rsidR="00F65EEF" w:rsidRDefault="00F65EEF">
      <w:r>
        <w:continuationSeparator/>
      </w:r>
    </w:p>
  </w:footnote>
  <w:footnote w:type="continuationNotice" w:id="1">
    <w:p w:rsidR="00F65EEF" w:rsidRDefault="00F65EEF">
      <w:pPr>
        <w:spacing w:before="0" w:line="240" w:lineRule="auto"/>
      </w:pPr>
    </w:p>
  </w:footnote>
  <w:footnote w:id="2">
    <w:p w:rsidR="00F65EEF" w:rsidRDefault="00F65EEF" w:rsidP="00CF6863">
      <w:pPr>
        <w:pStyle w:val="FootnoteText"/>
        <w:spacing w:before="120"/>
        <w:rPr>
          <w:rtl/>
        </w:rPr>
      </w:pPr>
      <w:r>
        <w:rPr>
          <w:rStyle w:val="FootnoteReference"/>
        </w:rPr>
        <w:footnoteRef/>
      </w:r>
      <w:r>
        <w:tab/>
      </w:r>
      <w:r>
        <w:rPr>
          <w:rFonts w:hint="cs"/>
          <w:rtl/>
        </w:rPr>
        <w:t xml:space="preserve">تشتمل أنظمة التردد </w:t>
      </w:r>
      <w:r>
        <w:t>Hz 60</w:t>
      </w:r>
      <w:r>
        <w:rPr>
          <w:rFonts w:hint="cs"/>
          <w:rtl/>
        </w:rPr>
        <w:t xml:space="preserve"> أيضاً على التردّد </w:t>
      </w:r>
      <w:r>
        <w:t>Hz 60/1,001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Pr="003D017C" w:rsidRDefault="00F65EE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Default="00F65EE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Pr="003D017C" w:rsidRDefault="00F65EE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lxix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Pr="003D017C" w:rsidRDefault="00F65EEF" w:rsidP="00C84189">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BT.1620-1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Default="00F65EE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69</w:t>
    </w:r>
    <w:r>
      <w:rPr>
        <w:rStyle w:val="PageNumber"/>
        <w:rtl/>
      </w:rPr>
      <w:fldChar w:fldCharType="end"/>
    </w:r>
  </w:p>
  <w:p w:rsidR="00F65EEF" w:rsidRDefault="00F65EE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Pr="005E066B" w:rsidRDefault="00F65EE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939A9">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F65EEF" w:rsidRPr="002C0F17" w:rsidRDefault="00F65EEF" w:rsidP="008F041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BT.1620-1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EF" w:rsidRDefault="00F65E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6F73A39"/>
    <w:multiLevelType w:val="hybridMultilevel"/>
    <w:tmpl w:val="49827C34"/>
    <w:lvl w:ilvl="0" w:tplc="179E80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FE061A"/>
    <w:multiLevelType w:val="multilevel"/>
    <w:tmpl w:val="C40CB50C"/>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4017416"/>
    <w:multiLevelType w:val="multilevel"/>
    <w:tmpl w:val="C40CB50C"/>
    <w:lvl w:ilvl="0">
      <w:start w:val="4"/>
      <w:numFmt w:val="bullet"/>
      <w:lvlText w:val="-"/>
      <w:lvlJc w:val="left"/>
      <w:pPr>
        <w:tabs>
          <w:tab w:val="num" w:pos="360"/>
        </w:tabs>
        <w:ind w:left="360" w:hanging="360"/>
      </w:pPr>
      <w:rPr>
        <w:rFonts w:ascii="Times New Roman" w:eastAsia="Times New Roman" w:hAnsi="Times New Roman" w:cs="Traditional Arabic"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25381421"/>
    <w:multiLevelType w:val="multilevel"/>
    <w:tmpl w:val="C40CB50C"/>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447A16"/>
    <w:multiLevelType w:val="hybridMultilevel"/>
    <w:tmpl w:val="9BBCF2C8"/>
    <w:lvl w:ilvl="0" w:tplc="72B654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2DB1A87"/>
    <w:multiLevelType w:val="multilevel"/>
    <w:tmpl w:val="C40CB50C"/>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70792B"/>
    <w:multiLevelType w:val="hybridMultilevel"/>
    <w:tmpl w:val="F9A25D4C"/>
    <w:lvl w:ilvl="0" w:tplc="EC507A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D8A60FF"/>
    <w:multiLevelType w:val="multilevel"/>
    <w:tmpl w:val="AB9C2F82"/>
    <w:lvl w:ilvl="0">
      <w:start w:val="1"/>
      <w:numFmt w:val="decimal"/>
      <w:pStyle w:val="CharChar1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525255D1"/>
    <w:multiLevelType w:val="hybridMultilevel"/>
    <w:tmpl w:val="C40CB50C"/>
    <w:lvl w:ilvl="0" w:tplc="E3F4C734">
      <w:start w:val="4"/>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271837"/>
    <w:multiLevelType w:val="multilevel"/>
    <w:tmpl w:val="C40CB50C"/>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0"/>
  </w:num>
  <w:num w:numId="14">
    <w:abstractNumId w:val="29"/>
  </w:num>
  <w:num w:numId="15">
    <w:abstractNumId w:val="21"/>
  </w:num>
  <w:num w:numId="16">
    <w:abstractNumId w:val="10"/>
  </w:num>
  <w:num w:numId="17">
    <w:abstractNumId w:val="12"/>
  </w:num>
  <w:num w:numId="18">
    <w:abstractNumId w:val="22"/>
  </w:num>
  <w:num w:numId="19">
    <w:abstractNumId w:val="27"/>
  </w:num>
  <w:num w:numId="20">
    <w:abstractNumId w:val="28"/>
  </w:num>
  <w:num w:numId="21">
    <w:abstractNumId w:val="23"/>
  </w:num>
  <w:num w:numId="22">
    <w:abstractNumId w:val="19"/>
  </w:num>
  <w:num w:numId="23">
    <w:abstractNumId w:val="11"/>
  </w:num>
  <w:num w:numId="24">
    <w:abstractNumId w:val="18"/>
  </w:num>
  <w:num w:numId="25">
    <w:abstractNumId w:val="24"/>
  </w:num>
  <w:num w:numId="26">
    <w:abstractNumId w:val="26"/>
  </w:num>
  <w:num w:numId="27">
    <w:abstractNumId w:val="20"/>
  </w:num>
  <w:num w:numId="28">
    <w:abstractNumId w:val="16"/>
  </w:num>
  <w:num w:numId="29">
    <w:abstractNumId w:val="13"/>
  </w:num>
  <w:num w:numId="30">
    <w:abstractNumId w:val="31"/>
  </w:num>
  <w:num w:numId="31">
    <w:abstractNumId w:val="15"/>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3185" style="mso-position-vertical-relative:line" fill="f" fillcolor="white" stroke="f">
      <v:fill color="white" on="f"/>
      <v:stroke on="f"/>
      <o:colormenu v:ext="edit" fillcolor="none" strokecolor="none [3213]"/>
    </o:shapedefaults>
  </w:hdrShapeDefaults>
  <w:footnotePr>
    <w:footnote w:id="-1"/>
    <w:footnote w:id="0"/>
    <w:footnote w:id="1"/>
  </w:footnotePr>
  <w:endnotePr>
    <w:endnote w:id="-1"/>
    <w:endnote w:id="0"/>
  </w:endnotePr>
  <w:compat>
    <w:compatSetting w:name="compatibilityMode" w:uri="http://schemas.microsoft.com/office/word" w:val="12"/>
  </w:compat>
  <w:rsids>
    <w:rsidRoot w:val="000E452D"/>
    <w:rsid w:val="00000EA7"/>
    <w:rsid w:val="00002849"/>
    <w:rsid w:val="0000286B"/>
    <w:rsid w:val="00002967"/>
    <w:rsid w:val="00004474"/>
    <w:rsid w:val="000113B2"/>
    <w:rsid w:val="00017613"/>
    <w:rsid w:val="000203BB"/>
    <w:rsid w:val="00021915"/>
    <w:rsid w:val="00023C75"/>
    <w:rsid w:val="0002722B"/>
    <w:rsid w:val="00027907"/>
    <w:rsid w:val="000316A3"/>
    <w:rsid w:val="000330BD"/>
    <w:rsid w:val="000350FF"/>
    <w:rsid w:val="0003627E"/>
    <w:rsid w:val="000429F5"/>
    <w:rsid w:val="000473FF"/>
    <w:rsid w:val="000522D1"/>
    <w:rsid w:val="00052371"/>
    <w:rsid w:val="00054C03"/>
    <w:rsid w:val="0005551B"/>
    <w:rsid w:val="00062A06"/>
    <w:rsid w:val="000653EA"/>
    <w:rsid w:val="00067121"/>
    <w:rsid w:val="00067954"/>
    <w:rsid w:val="00080DE7"/>
    <w:rsid w:val="00081122"/>
    <w:rsid w:val="00096F01"/>
    <w:rsid w:val="00097A49"/>
    <w:rsid w:val="000A079C"/>
    <w:rsid w:val="000A6746"/>
    <w:rsid w:val="000B1466"/>
    <w:rsid w:val="000B30D7"/>
    <w:rsid w:val="000B35C7"/>
    <w:rsid w:val="000C0960"/>
    <w:rsid w:val="000C53C8"/>
    <w:rsid w:val="000C67F5"/>
    <w:rsid w:val="000C7F57"/>
    <w:rsid w:val="000D6F8E"/>
    <w:rsid w:val="000E0609"/>
    <w:rsid w:val="000E127A"/>
    <w:rsid w:val="000E4427"/>
    <w:rsid w:val="000E452D"/>
    <w:rsid w:val="000F312E"/>
    <w:rsid w:val="000F60AF"/>
    <w:rsid w:val="000F6793"/>
    <w:rsid w:val="000F6D38"/>
    <w:rsid w:val="000F7A85"/>
    <w:rsid w:val="001048FC"/>
    <w:rsid w:val="00105D7E"/>
    <w:rsid w:val="0011145C"/>
    <w:rsid w:val="00113EE4"/>
    <w:rsid w:val="00115829"/>
    <w:rsid w:val="00115F50"/>
    <w:rsid w:val="0012033C"/>
    <w:rsid w:val="001231D6"/>
    <w:rsid w:val="00131956"/>
    <w:rsid w:val="00131BBA"/>
    <w:rsid w:val="00132731"/>
    <w:rsid w:val="00133190"/>
    <w:rsid w:val="001336F7"/>
    <w:rsid w:val="00135AEB"/>
    <w:rsid w:val="00140B98"/>
    <w:rsid w:val="00140FC7"/>
    <w:rsid w:val="001503FF"/>
    <w:rsid w:val="00152B82"/>
    <w:rsid w:val="001535BD"/>
    <w:rsid w:val="001568ED"/>
    <w:rsid w:val="0016181C"/>
    <w:rsid w:val="00166BD1"/>
    <w:rsid w:val="00167F59"/>
    <w:rsid w:val="0017413D"/>
    <w:rsid w:val="00176A23"/>
    <w:rsid w:val="00182385"/>
    <w:rsid w:val="001823E7"/>
    <w:rsid w:val="00183CAB"/>
    <w:rsid w:val="00185130"/>
    <w:rsid w:val="00187AAB"/>
    <w:rsid w:val="0019279B"/>
    <w:rsid w:val="0019452C"/>
    <w:rsid w:val="00196389"/>
    <w:rsid w:val="00197749"/>
    <w:rsid w:val="001B03B8"/>
    <w:rsid w:val="001B2B30"/>
    <w:rsid w:val="001B7F10"/>
    <w:rsid w:val="001C3E87"/>
    <w:rsid w:val="001C5C93"/>
    <w:rsid w:val="001C67E3"/>
    <w:rsid w:val="001D2146"/>
    <w:rsid w:val="001D3DB1"/>
    <w:rsid w:val="001D4781"/>
    <w:rsid w:val="001D4B5B"/>
    <w:rsid w:val="001E0B6B"/>
    <w:rsid w:val="001F23C7"/>
    <w:rsid w:val="001F23DB"/>
    <w:rsid w:val="001F2D50"/>
    <w:rsid w:val="001F7332"/>
    <w:rsid w:val="00201143"/>
    <w:rsid w:val="00203DC8"/>
    <w:rsid w:val="002137FD"/>
    <w:rsid w:val="00213E3E"/>
    <w:rsid w:val="00214429"/>
    <w:rsid w:val="002144CB"/>
    <w:rsid w:val="0022043F"/>
    <w:rsid w:val="00221064"/>
    <w:rsid w:val="00221EF9"/>
    <w:rsid w:val="00225E19"/>
    <w:rsid w:val="002276F5"/>
    <w:rsid w:val="00230502"/>
    <w:rsid w:val="0023325D"/>
    <w:rsid w:val="0023329C"/>
    <w:rsid w:val="00236F7F"/>
    <w:rsid w:val="00237D2C"/>
    <w:rsid w:val="002464B7"/>
    <w:rsid w:val="002613A3"/>
    <w:rsid w:val="00265DB3"/>
    <w:rsid w:val="0026617A"/>
    <w:rsid w:val="00267792"/>
    <w:rsid w:val="00267F2D"/>
    <w:rsid w:val="00271843"/>
    <w:rsid w:val="00277F75"/>
    <w:rsid w:val="002817A9"/>
    <w:rsid w:val="00282B1B"/>
    <w:rsid w:val="00286CB8"/>
    <w:rsid w:val="00287E82"/>
    <w:rsid w:val="002921A6"/>
    <w:rsid w:val="00295D19"/>
    <w:rsid w:val="002971E7"/>
    <w:rsid w:val="002A3DB4"/>
    <w:rsid w:val="002B261D"/>
    <w:rsid w:val="002B2B35"/>
    <w:rsid w:val="002C0069"/>
    <w:rsid w:val="002C0F17"/>
    <w:rsid w:val="002C1FE8"/>
    <w:rsid w:val="002D2A43"/>
    <w:rsid w:val="002D3483"/>
    <w:rsid w:val="002E1AB4"/>
    <w:rsid w:val="002E46A6"/>
    <w:rsid w:val="002E623E"/>
    <w:rsid w:val="002E7058"/>
    <w:rsid w:val="002F1A77"/>
    <w:rsid w:val="002F50E0"/>
    <w:rsid w:val="002F7A77"/>
    <w:rsid w:val="002F7EF0"/>
    <w:rsid w:val="00300EF8"/>
    <w:rsid w:val="00301436"/>
    <w:rsid w:val="00303491"/>
    <w:rsid w:val="00304728"/>
    <w:rsid w:val="0030719D"/>
    <w:rsid w:val="00313C23"/>
    <w:rsid w:val="00314E5F"/>
    <w:rsid w:val="00320600"/>
    <w:rsid w:val="003214CC"/>
    <w:rsid w:val="003236A9"/>
    <w:rsid w:val="003240CB"/>
    <w:rsid w:val="003248FE"/>
    <w:rsid w:val="00337EA6"/>
    <w:rsid w:val="00340205"/>
    <w:rsid w:val="00340758"/>
    <w:rsid w:val="003413FA"/>
    <w:rsid w:val="003471E6"/>
    <w:rsid w:val="00350BB3"/>
    <w:rsid w:val="00353243"/>
    <w:rsid w:val="00353BDC"/>
    <w:rsid w:val="00355283"/>
    <w:rsid w:val="00364EEF"/>
    <w:rsid w:val="00365B10"/>
    <w:rsid w:val="003736C0"/>
    <w:rsid w:val="00373BD2"/>
    <w:rsid w:val="00373C92"/>
    <w:rsid w:val="00374FEF"/>
    <w:rsid w:val="00380511"/>
    <w:rsid w:val="00382F18"/>
    <w:rsid w:val="003A110B"/>
    <w:rsid w:val="003A45C4"/>
    <w:rsid w:val="003A5153"/>
    <w:rsid w:val="003A64BF"/>
    <w:rsid w:val="003A66D5"/>
    <w:rsid w:val="003B04B9"/>
    <w:rsid w:val="003B5FD9"/>
    <w:rsid w:val="003B6F95"/>
    <w:rsid w:val="003C140E"/>
    <w:rsid w:val="003C19CF"/>
    <w:rsid w:val="003C587C"/>
    <w:rsid w:val="003D017C"/>
    <w:rsid w:val="003D307E"/>
    <w:rsid w:val="003D3259"/>
    <w:rsid w:val="003D40E1"/>
    <w:rsid w:val="003D4CFF"/>
    <w:rsid w:val="003D7215"/>
    <w:rsid w:val="003D7266"/>
    <w:rsid w:val="003E2074"/>
    <w:rsid w:val="003F15D8"/>
    <w:rsid w:val="003F1E63"/>
    <w:rsid w:val="003F3854"/>
    <w:rsid w:val="003F464D"/>
    <w:rsid w:val="003F51BC"/>
    <w:rsid w:val="003F5DDD"/>
    <w:rsid w:val="00402F6B"/>
    <w:rsid w:val="004063C1"/>
    <w:rsid w:val="00416E7D"/>
    <w:rsid w:val="00420723"/>
    <w:rsid w:val="004213F6"/>
    <w:rsid w:val="00422D17"/>
    <w:rsid w:val="004235BA"/>
    <w:rsid w:val="0042647B"/>
    <w:rsid w:val="004314CE"/>
    <w:rsid w:val="00432CF5"/>
    <w:rsid w:val="00434BF9"/>
    <w:rsid w:val="00436D1E"/>
    <w:rsid w:val="0044201D"/>
    <w:rsid w:val="00451DE5"/>
    <w:rsid w:val="004608BC"/>
    <w:rsid w:val="00464505"/>
    <w:rsid w:val="0046452B"/>
    <w:rsid w:val="00466A63"/>
    <w:rsid w:val="00467077"/>
    <w:rsid w:val="00482AA8"/>
    <w:rsid w:val="00486E2F"/>
    <w:rsid w:val="00487301"/>
    <w:rsid w:val="004910A2"/>
    <w:rsid w:val="00492F97"/>
    <w:rsid w:val="004A0F71"/>
    <w:rsid w:val="004A5FCD"/>
    <w:rsid w:val="004A61EA"/>
    <w:rsid w:val="004B094A"/>
    <w:rsid w:val="004C1D5B"/>
    <w:rsid w:val="004D1FCD"/>
    <w:rsid w:val="004D79B4"/>
    <w:rsid w:val="004D7C2A"/>
    <w:rsid w:val="004E0DA8"/>
    <w:rsid w:val="004E1620"/>
    <w:rsid w:val="004E21F3"/>
    <w:rsid w:val="004E7D1E"/>
    <w:rsid w:val="004E7D98"/>
    <w:rsid w:val="004F0C11"/>
    <w:rsid w:val="004F28F7"/>
    <w:rsid w:val="004F3F30"/>
    <w:rsid w:val="004F592C"/>
    <w:rsid w:val="004F68EB"/>
    <w:rsid w:val="004F76C5"/>
    <w:rsid w:val="004F78D2"/>
    <w:rsid w:val="0050343D"/>
    <w:rsid w:val="00506547"/>
    <w:rsid w:val="005101DB"/>
    <w:rsid w:val="00511801"/>
    <w:rsid w:val="00512357"/>
    <w:rsid w:val="00514F9E"/>
    <w:rsid w:val="0051504D"/>
    <w:rsid w:val="005150C0"/>
    <w:rsid w:val="005168EF"/>
    <w:rsid w:val="00516F34"/>
    <w:rsid w:val="00520747"/>
    <w:rsid w:val="00520CB5"/>
    <w:rsid w:val="00527EAF"/>
    <w:rsid w:val="00532593"/>
    <w:rsid w:val="00534D98"/>
    <w:rsid w:val="00535EA2"/>
    <w:rsid w:val="005514CA"/>
    <w:rsid w:val="0055431E"/>
    <w:rsid w:val="005570BF"/>
    <w:rsid w:val="00557A14"/>
    <w:rsid w:val="0056060A"/>
    <w:rsid w:val="00560648"/>
    <w:rsid w:val="00573BA7"/>
    <w:rsid w:val="00575E3D"/>
    <w:rsid w:val="00577803"/>
    <w:rsid w:val="00580341"/>
    <w:rsid w:val="00584B8F"/>
    <w:rsid w:val="005865CC"/>
    <w:rsid w:val="00587DD8"/>
    <w:rsid w:val="0059020C"/>
    <w:rsid w:val="00591053"/>
    <w:rsid w:val="00591229"/>
    <w:rsid w:val="0059524F"/>
    <w:rsid w:val="005960C8"/>
    <w:rsid w:val="005A018F"/>
    <w:rsid w:val="005A2D09"/>
    <w:rsid w:val="005A33B9"/>
    <w:rsid w:val="005A7FCD"/>
    <w:rsid w:val="005B530B"/>
    <w:rsid w:val="005C0D86"/>
    <w:rsid w:val="005C2ACC"/>
    <w:rsid w:val="005C397A"/>
    <w:rsid w:val="005C43CD"/>
    <w:rsid w:val="005D086B"/>
    <w:rsid w:val="005D3CF2"/>
    <w:rsid w:val="005D3FDD"/>
    <w:rsid w:val="005D6161"/>
    <w:rsid w:val="005D6A35"/>
    <w:rsid w:val="005E066B"/>
    <w:rsid w:val="005E0AFA"/>
    <w:rsid w:val="005E2032"/>
    <w:rsid w:val="005E6BC3"/>
    <w:rsid w:val="005F01A2"/>
    <w:rsid w:val="005F24EB"/>
    <w:rsid w:val="005F2D22"/>
    <w:rsid w:val="005F3E06"/>
    <w:rsid w:val="005F3FD2"/>
    <w:rsid w:val="005F5FF3"/>
    <w:rsid w:val="006031F3"/>
    <w:rsid w:val="00604DE9"/>
    <w:rsid w:val="006116E7"/>
    <w:rsid w:val="00617E5F"/>
    <w:rsid w:val="006220A8"/>
    <w:rsid w:val="0062503C"/>
    <w:rsid w:val="0064227D"/>
    <w:rsid w:val="006432AA"/>
    <w:rsid w:val="00644703"/>
    <w:rsid w:val="00660D52"/>
    <w:rsid w:val="00661D23"/>
    <w:rsid w:val="0066404C"/>
    <w:rsid w:val="00667C08"/>
    <w:rsid w:val="00671E49"/>
    <w:rsid w:val="00672C32"/>
    <w:rsid w:val="00680CF4"/>
    <w:rsid w:val="00686661"/>
    <w:rsid w:val="00686ACA"/>
    <w:rsid w:val="00687D70"/>
    <w:rsid w:val="00690BA7"/>
    <w:rsid w:val="00692D7A"/>
    <w:rsid w:val="00692FD5"/>
    <w:rsid w:val="006A0219"/>
    <w:rsid w:val="006A6859"/>
    <w:rsid w:val="006B1668"/>
    <w:rsid w:val="006B2E73"/>
    <w:rsid w:val="006B77F9"/>
    <w:rsid w:val="006D071B"/>
    <w:rsid w:val="006E3504"/>
    <w:rsid w:val="006F0DD4"/>
    <w:rsid w:val="006F3AD4"/>
    <w:rsid w:val="00702C0E"/>
    <w:rsid w:val="00702CBC"/>
    <w:rsid w:val="0071361E"/>
    <w:rsid w:val="00726827"/>
    <w:rsid w:val="0072797A"/>
    <w:rsid w:val="007331E7"/>
    <w:rsid w:val="007362CE"/>
    <w:rsid w:val="0073675B"/>
    <w:rsid w:val="007403D0"/>
    <w:rsid w:val="00741472"/>
    <w:rsid w:val="007471CA"/>
    <w:rsid w:val="00747AFB"/>
    <w:rsid w:val="0075031C"/>
    <w:rsid w:val="007712C7"/>
    <w:rsid w:val="00774338"/>
    <w:rsid w:val="00782DE6"/>
    <w:rsid w:val="007835D9"/>
    <w:rsid w:val="0078416C"/>
    <w:rsid w:val="00786714"/>
    <w:rsid w:val="0079000A"/>
    <w:rsid w:val="007901EF"/>
    <w:rsid w:val="00790EF2"/>
    <w:rsid w:val="00790EFE"/>
    <w:rsid w:val="00792FD1"/>
    <w:rsid w:val="00794E1C"/>
    <w:rsid w:val="00796F0C"/>
    <w:rsid w:val="007B1739"/>
    <w:rsid w:val="007C0A5B"/>
    <w:rsid w:val="007C2B83"/>
    <w:rsid w:val="007C3D0B"/>
    <w:rsid w:val="007C3EE1"/>
    <w:rsid w:val="007C58FE"/>
    <w:rsid w:val="007D7BC3"/>
    <w:rsid w:val="007D7E68"/>
    <w:rsid w:val="007E0F17"/>
    <w:rsid w:val="007E1987"/>
    <w:rsid w:val="007E303F"/>
    <w:rsid w:val="007F551A"/>
    <w:rsid w:val="00801E98"/>
    <w:rsid w:val="00802B34"/>
    <w:rsid w:val="008030ED"/>
    <w:rsid w:val="00806001"/>
    <w:rsid w:val="00810CFB"/>
    <w:rsid w:val="00810F93"/>
    <w:rsid w:val="00811188"/>
    <w:rsid w:val="008113E9"/>
    <w:rsid w:val="00815E12"/>
    <w:rsid w:val="008236F4"/>
    <w:rsid w:val="00824EA6"/>
    <w:rsid w:val="0083115C"/>
    <w:rsid w:val="00835F2B"/>
    <w:rsid w:val="00836F0D"/>
    <w:rsid w:val="008418A2"/>
    <w:rsid w:val="00846BA3"/>
    <w:rsid w:val="00846C0D"/>
    <w:rsid w:val="00847770"/>
    <w:rsid w:val="0085097B"/>
    <w:rsid w:val="00851A77"/>
    <w:rsid w:val="00856A21"/>
    <w:rsid w:val="00861C30"/>
    <w:rsid w:val="008636B6"/>
    <w:rsid w:val="008656C3"/>
    <w:rsid w:val="00867990"/>
    <w:rsid w:val="00870206"/>
    <w:rsid w:val="00873F60"/>
    <w:rsid w:val="00876255"/>
    <w:rsid w:val="0087705A"/>
    <w:rsid w:val="008836CC"/>
    <w:rsid w:val="008878B1"/>
    <w:rsid w:val="00890AEA"/>
    <w:rsid w:val="00892F62"/>
    <w:rsid w:val="00894394"/>
    <w:rsid w:val="00896741"/>
    <w:rsid w:val="00897025"/>
    <w:rsid w:val="008974CB"/>
    <w:rsid w:val="008A19A5"/>
    <w:rsid w:val="008B2CC3"/>
    <w:rsid w:val="008B2F2E"/>
    <w:rsid w:val="008B64B2"/>
    <w:rsid w:val="008B76A0"/>
    <w:rsid w:val="008C028A"/>
    <w:rsid w:val="008C359A"/>
    <w:rsid w:val="008C5CCB"/>
    <w:rsid w:val="008C6A66"/>
    <w:rsid w:val="008C733D"/>
    <w:rsid w:val="008D0063"/>
    <w:rsid w:val="008D3BAC"/>
    <w:rsid w:val="008D6E91"/>
    <w:rsid w:val="008E1D24"/>
    <w:rsid w:val="008E3465"/>
    <w:rsid w:val="008E6426"/>
    <w:rsid w:val="008F0411"/>
    <w:rsid w:val="008F2442"/>
    <w:rsid w:val="0090455A"/>
    <w:rsid w:val="00904910"/>
    <w:rsid w:val="00905F39"/>
    <w:rsid w:val="00912A86"/>
    <w:rsid w:val="00912E66"/>
    <w:rsid w:val="00914137"/>
    <w:rsid w:val="009148BB"/>
    <w:rsid w:val="0091568F"/>
    <w:rsid w:val="00922887"/>
    <w:rsid w:val="00922CC9"/>
    <w:rsid w:val="00922F00"/>
    <w:rsid w:val="00923A04"/>
    <w:rsid w:val="00925FAA"/>
    <w:rsid w:val="00930F9D"/>
    <w:rsid w:val="00934D6F"/>
    <w:rsid w:val="009352F6"/>
    <w:rsid w:val="009357DF"/>
    <w:rsid w:val="00936CB4"/>
    <w:rsid w:val="00937C90"/>
    <w:rsid w:val="00940879"/>
    <w:rsid w:val="009465C0"/>
    <w:rsid w:val="00953334"/>
    <w:rsid w:val="009533AE"/>
    <w:rsid w:val="00960F21"/>
    <w:rsid w:val="0096112A"/>
    <w:rsid w:val="00961138"/>
    <w:rsid w:val="009643BD"/>
    <w:rsid w:val="00964A11"/>
    <w:rsid w:val="00967397"/>
    <w:rsid w:val="00971D9D"/>
    <w:rsid w:val="00972570"/>
    <w:rsid w:val="00972DD3"/>
    <w:rsid w:val="00974012"/>
    <w:rsid w:val="00983920"/>
    <w:rsid w:val="009845C0"/>
    <w:rsid w:val="009901E1"/>
    <w:rsid w:val="00990A27"/>
    <w:rsid w:val="00991887"/>
    <w:rsid w:val="009A05F9"/>
    <w:rsid w:val="009A1B18"/>
    <w:rsid w:val="009A6E15"/>
    <w:rsid w:val="009B08BA"/>
    <w:rsid w:val="009B361E"/>
    <w:rsid w:val="009B7CAE"/>
    <w:rsid w:val="009B7ED6"/>
    <w:rsid w:val="009C1A82"/>
    <w:rsid w:val="009C5912"/>
    <w:rsid w:val="009C6655"/>
    <w:rsid w:val="009D0ACD"/>
    <w:rsid w:val="009D0FA8"/>
    <w:rsid w:val="009D3E76"/>
    <w:rsid w:val="009E0071"/>
    <w:rsid w:val="009E0838"/>
    <w:rsid w:val="009E4E82"/>
    <w:rsid w:val="009F261A"/>
    <w:rsid w:val="00A007FF"/>
    <w:rsid w:val="00A0453F"/>
    <w:rsid w:val="00A06445"/>
    <w:rsid w:val="00A15BEC"/>
    <w:rsid w:val="00A163C1"/>
    <w:rsid w:val="00A177D7"/>
    <w:rsid w:val="00A22AB1"/>
    <w:rsid w:val="00A2420C"/>
    <w:rsid w:val="00A278D5"/>
    <w:rsid w:val="00A27FEE"/>
    <w:rsid w:val="00A30B79"/>
    <w:rsid w:val="00A3125B"/>
    <w:rsid w:val="00A36A08"/>
    <w:rsid w:val="00A413AD"/>
    <w:rsid w:val="00A4582F"/>
    <w:rsid w:val="00A45F1F"/>
    <w:rsid w:val="00A46525"/>
    <w:rsid w:val="00A52A56"/>
    <w:rsid w:val="00A54797"/>
    <w:rsid w:val="00A56CCF"/>
    <w:rsid w:val="00A63522"/>
    <w:rsid w:val="00A6472A"/>
    <w:rsid w:val="00A70D90"/>
    <w:rsid w:val="00A716F5"/>
    <w:rsid w:val="00A83F7F"/>
    <w:rsid w:val="00A92497"/>
    <w:rsid w:val="00A9372A"/>
    <w:rsid w:val="00A939A9"/>
    <w:rsid w:val="00A96D62"/>
    <w:rsid w:val="00AA023F"/>
    <w:rsid w:val="00AA0BE9"/>
    <w:rsid w:val="00AA2D38"/>
    <w:rsid w:val="00AA3913"/>
    <w:rsid w:val="00AA78B4"/>
    <w:rsid w:val="00AB2BD9"/>
    <w:rsid w:val="00AC2FBC"/>
    <w:rsid w:val="00AC5BAE"/>
    <w:rsid w:val="00AD050A"/>
    <w:rsid w:val="00AD1705"/>
    <w:rsid w:val="00AD6EF7"/>
    <w:rsid w:val="00AE09F4"/>
    <w:rsid w:val="00AE2234"/>
    <w:rsid w:val="00AE46C8"/>
    <w:rsid w:val="00AE7C5A"/>
    <w:rsid w:val="00AF5F81"/>
    <w:rsid w:val="00AF6055"/>
    <w:rsid w:val="00AF6ABB"/>
    <w:rsid w:val="00B02287"/>
    <w:rsid w:val="00B04827"/>
    <w:rsid w:val="00B04E09"/>
    <w:rsid w:val="00B05831"/>
    <w:rsid w:val="00B0680F"/>
    <w:rsid w:val="00B11241"/>
    <w:rsid w:val="00B12997"/>
    <w:rsid w:val="00B12BFD"/>
    <w:rsid w:val="00B132F6"/>
    <w:rsid w:val="00B16E8C"/>
    <w:rsid w:val="00B20D2E"/>
    <w:rsid w:val="00B220B2"/>
    <w:rsid w:val="00B22D33"/>
    <w:rsid w:val="00B244FA"/>
    <w:rsid w:val="00B35E2D"/>
    <w:rsid w:val="00B37B68"/>
    <w:rsid w:val="00B452E5"/>
    <w:rsid w:val="00B4682F"/>
    <w:rsid w:val="00B46AB2"/>
    <w:rsid w:val="00B47AA4"/>
    <w:rsid w:val="00B530BC"/>
    <w:rsid w:val="00B6045B"/>
    <w:rsid w:val="00B637D3"/>
    <w:rsid w:val="00B65D00"/>
    <w:rsid w:val="00B76036"/>
    <w:rsid w:val="00B76A40"/>
    <w:rsid w:val="00B81E58"/>
    <w:rsid w:val="00B81EB2"/>
    <w:rsid w:val="00B95A07"/>
    <w:rsid w:val="00B978E1"/>
    <w:rsid w:val="00BA4537"/>
    <w:rsid w:val="00BA57CC"/>
    <w:rsid w:val="00BB1A35"/>
    <w:rsid w:val="00BB211A"/>
    <w:rsid w:val="00BC0923"/>
    <w:rsid w:val="00BC4980"/>
    <w:rsid w:val="00BE0D0E"/>
    <w:rsid w:val="00BF0AC3"/>
    <w:rsid w:val="00BF3DD6"/>
    <w:rsid w:val="00C04244"/>
    <w:rsid w:val="00C1100F"/>
    <w:rsid w:val="00C14540"/>
    <w:rsid w:val="00C154E2"/>
    <w:rsid w:val="00C1595F"/>
    <w:rsid w:val="00C20690"/>
    <w:rsid w:val="00C21F1E"/>
    <w:rsid w:val="00C25A54"/>
    <w:rsid w:val="00C32BD8"/>
    <w:rsid w:val="00C365E4"/>
    <w:rsid w:val="00C37889"/>
    <w:rsid w:val="00C43E5B"/>
    <w:rsid w:val="00C451FB"/>
    <w:rsid w:val="00C45201"/>
    <w:rsid w:val="00C45628"/>
    <w:rsid w:val="00C46925"/>
    <w:rsid w:val="00C50B28"/>
    <w:rsid w:val="00C53610"/>
    <w:rsid w:val="00C53F27"/>
    <w:rsid w:val="00C71576"/>
    <w:rsid w:val="00C716F2"/>
    <w:rsid w:val="00C71C2D"/>
    <w:rsid w:val="00C73539"/>
    <w:rsid w:val="00C736B2"/>
    <w:rsid w:val="00C741E9"/>
    <w:rsid w:val="00C84189"/>
    <w:rsid w:val="00C869CA"/>
    <w:rsid w:val="00C90D8C"/>
    <w:rsid w:val="00C9278B"/>
    <w:rsid w:val="00C93F89"/>
    <w:rsid w:val="00C94B6E"/>
    <w:rsid w:val="00CA090D"/>
    <w:rsid w:val="00CA41DA"/>
    <w:rsid w:val="00CA7AD1"/>
    <w:rsid w:val="00CB3580"/>
    <w:rsid w:val="00CB4BE8"/>
    <w:rsid w:val="00CB7D99"/>
    <w:rsid w:val="00CC38D2"/>
    <w:rsid w:val="00CC48AA"/>
    <w:rsid w:val="00CC6CC2"/>
    <w:rsid w:val="00CC6EA6"/>
    <w:rsid w:val="00CD01E2"/>
    <w:rsid w:val="00CD71D4"/>
    <w:rsid w:val="00CE0B4D"/>
    <w:rsid w:val="00CE588D"/>
    <w:rsid w:val="00CE5A75"/>
    <w:rsid w:val="00CF375B"/>
    <w:rsid w:val="00CF44FF"/>
    <w:rsid w:val="00CF545E"/>
    <w:rsid w:val="00CF6863"/>
    <w:rsid w:val="00CF73A8"/>
    <w:rsid w:val="00D0157B"/>
    <w:rsid w:val="00D0230D"/>
    <w:rsid w:val="00D026F1"/>
    <w:rsid w:val="00D11B07"/>
    <w:rsid w:val="00D154DC"/>
    <w:rsid w:val="00D2107D"/>
    <w:rsid w:val="00D21D1E"/>
    <w:rsid w:val="00D23D39"/>
    <w:rsid w:val="00D3015B"/>
    <w:rsid w:val="00D3092B"/>
    <w:rsid w:val="00D30EEB"/>
    <w:rsid w:val="00D30FE6"/>
    <w:rsid w:val="00D34703"/>
    <w:rsid w:val="00D43CA8"/>
    <w:rsid w:val="00D46D0E"/>
    <w:rsid w:val="00D47087"/>
    <w:rsid w:val="00D55596"/>
    <w:rsid w:val="00D57A27"/>
    <w:rsid w:val="00D661F7"/>
    <w:rsid w:val="00D71219"/>
    <w:rsid w:val="00D84D26"/>
    <w:rsid w:val="00D85A17"/>
    <w:rsid w:val="00D85FA6"/>
    <w:rsid w:val="00D91F35"/>
    <w:rsid w:val="00D93962"/>
    <w:rsid w:val="00D958DF"/>
    <w:rsid w:val="00DA0E3B"/>
    <w:rsid w:val="00DA18F1"/>
    <w:rsid w:val="00DA2B07"/>
    <w:rsid w:val="00DA348F"/>
    <w:rsid w:val="00DA4028"/>
    <w:rsid w:val="00DA4FDC"/>
    <w:rsid w:val="00DA7185"/>
    <w:rsid w:val="00DB26E2"/>
    <w:rsid w:val="00DB3D2A"/>
    <w:rsid w:val="00DC249D"/>
    <w:rsid w:val="00DC7E91"/>
    <w:rsid w:val="00DD3099"/>
    <w:rsid w:val="00DD670F"/>
    <w:rsid w:val="00DD69C1"/>
    <w:rsid w:val="00DE5060"/>
    <w:rsid w:val="00DF2530"/>
    <w:rsid w:val="00DF2B69"/>
    <w:rsid w:val="00DF4E37"/>
    <w:rsid w:val="00DF75B0"/>
    <w:rsid w:val="00E04426"/>
    <w:rsid w:val="00E103BB"/>
    <w:rsid w:val="00E11D0A"/>
    <w:rsid w:val="00E12E5F"/>
    <w:rsid w:val="00E12EB0"/>
    <w:rsid w:val="00E15772"/>
    <w:rsid w:val="00E1601B"/>
    <w:rsid w:val="00E21BD7"/>
    <w:rsid w:val="00E26F8F"/>
    <w:rsid w:val="00E3032C"/>
    <w:rsid w:val="00E308EA"/>
    <w:rsid w:val="00E32B9B"/>
    <w:rsid w:val="00E3431D"/>
    <w:rsid w:val="00E42A53"/>
    <w:rsid w:val="00E45AFF"/>
    <w:rsid w:val="00E50D5A"/>
    <w:rsid w:val="00E577A6"/>
    <w:rsid w:val="00E57833"/>
    <w:rsid w:val="00E612EE"/>
    <w:rsid w:val="00E6418C"/>
    <w:rsid w:val="00E650A3"/>
    <w:rsid w:val="00E709B2"/>
    <w:rsid w:val="00E736B4"/>
    <w:rsid w:val="00E74DED"/>
    <w:rsid w:val="00E754FB"/>
    <w:rsid w:val="00E757FF"/>
    <w:rsid w:val="00E75E9A"/>
    <w:rsid w:val="00E762AF"/>
    <w:rsid w:val="00E77468"/>
    <w:rsid w:val="00E82165"/>
    <w:rsid w:val="00E827B5"/>
    <w:rsid w:val="00E9048A"/>
    <w:rsid w:val="00E964C9"/>
    <w:rsid w:val="00EA302C"/>
    <w:rsid w:val="00EA535C"/>
    <w:rsid w:val="00EB7582"/>
    <w:rsid w:val="00EC01F7"/>
    <w:rsid w:val="00EC2BCA"/>
    <w:rsid w:val="00EC589C"/>
    <w:rsid w:val="00EC5A25"/>
    <w:rsid w:val="00ED32DC"/>
    <w:rsid w:val="00ED3A04"/>
    <w:rsid w:val="00ED3FDC"/>
    <w:rsid w:val="00ED690A"/>
    <w:rsid w:val="00EE25D6"/>
    <w:rsid w:val="00EE279E"/>
    <w:rsid w:val="00EE3058"/>
    <w:rsid w:val="00EE7F6C"/>
    <w:rsid w:val="00EF0744"/>
    <w:rsid w:val="00EF39CB"/>
    <w:rsid w:val="00EF6F77"/>
    <w:rsid w:val="00EF771F"/>
    <w:rsid w:val="00EF7CB5"/>
    <w:rsid w:val="00F005CD"/>
    <w:rsid w:val="00F03A8C"/>
    <w:rsid w:val="00F05446"/>
    <w:rsid w:val="00F07DE5"/>
    <w:rsid w:val="00F10938"/>
    <w:rsid w:val="00F12688"/>
    <w:rsid w:val="00F1570E"/>
    <w:rsid w:val="00F21863"/>
    <w:rsid w:val="00F22C87"/>
    <w:rsid w:val="00F23C39"/>
    <w:rsid w:val="00F265FB"/>
    <w:rsid w:val="00F30C51"/>
    <w:rsid w:val="00F32831"/>
    <w:rsid w:val="00F3359B"/>
    <w:rsid w:val="00F40BC5"/>
    <w:rsid w:val="00F45A6B"/>
    <w:rsid w:val="00F521DB"/>
    <w:rsid w:val="00F539D9"/>
    <w:rsid w:val="00F53D55"/>
    <w:rsid w:val="00F56F3E"/>
    <w:rsid w:val="00F5772F"/>
    <w:rsid w:val="00F57C88"/>
    <w:rsid w:val="00F615CE"/>
    <w:rsid w:val="00F61D48"/>
    <w:rsid w:val="00F65EEF"/>
    <w:rsid w:val="00F675E8"/>
    <w:rsid w:val="00F72326"/>
    <w:rsid w:val="00F73EAC"/>
    <w:rsid w:val="00F75254"/>
    <w:rsid w:val="00F75B34"/>
    <w:rsid w:val="00F82FD6"/>
    <w:rsid w:val="00F83E74"/>
    <w:rsid w:val="00F90569"/>
    <w:rsid w:val="00F94128"/>
    <w:rsid w:val="00F95755"/>
    <w:rsid w:val="00F96498"/>
    <w:rsid w:val="00FA1286"/>
    <w:rsid w:val="00FA3938"/>
    <w:rsid w:val="00FA3C21"/>
    <w:rsid w:val="00FD6907"/>
    <w:rsid w:val="00FE1FB7"/>
    <w:rsid w:val="00FE6555"/>
    <w:rsid w:val="00FF1B80"/>
    <w:rsid w:val="00FF1D6D"/>
    <w:rsid w:val="00FF2B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style="mso-position-vertical-relative:line" fill="f" fillcolor="white" stroke="f">
      <v:fill color="white" on="f"/>
      <v:stroke on="f"/>
      <o:colormenu v:ext="edit" fillcolor="none" strokecolor="none [3213]"/>
    </o:shapedefaults>
    <o:shapelayout v:ext="edit">
      <o:idmap v:ext="edit" data="1,2,3,19,20,21,22,23,24,25,26,27,28,29,30,31,32,33,34,37,38,39,40,41,42,43,44,45,46,47,50,53,54,55,56,57,58,59,75"/>
      <o:rules v:ext="edit">
        <o:r id="V:Rule5" type="connector" idref="#Line 26645"/>
        <o:r id="V:Rule7" type="connector" idref="#Line 26662"/>
        <o:r id="V:Rule11" type="connector" idref="#Line 26663"/>
        <o:r id="V:Rule19" type="connector" idref="#Line 26526"/>
        <o:r id="V:Rule20" type="connector" idref="#Line 26644"/>
        <o:r id="V:Rule22" type="connector" idref="#Line 26665"/>
        <o:r id="V:Rule32" type="connector" idref="#Line 26642"/>
        <o:r id="V:Rule34" type="connector" idref="#Line 26530"/>
        <o:r id="V:Rule40" type="connector" idref="#Line 26643"/>
        <o:r id="V:Rule41" type="connector" idref="#Line 26527"/>
        <o:r id="V:Rule43" type="connector" idref="#Line 26664"/>
        <o:r id="V:Rule51" type="connector" idref="#Line 26641"/>
        <o:r id="V:Rule54" type="connector" idref="#Line 26646"/>
        <o:r id="V:Rule55" type="connector" idref="#Line 23367"/>
        <o:r id="V:Rule57" type="connector" idref="#Line 26619"/>
        <o:r id="V:Rule61" type="connector" idref="#Line 26630"/>
        <o:r id="V:Rule62" type="connector" idref="#Line 23366"/>
        <o:r id="V:Rule63" type="connector" idref="#Line 26647"/>
        <o:r id="V:Rule65" type="connector" idref="#Line 26618"/>
        <o:r id="V:Rule69" type="connector" idref="#Line 26631"/>
        <o:r id="V:Rule74" type="connector" idref="#Line 26640"/>
        <o:r id="V:Rule77" type="connector" idref="#Line 26661"/>
        <o:r id="V:Rule78" type="connector" idref="#Line 26570"/>
        <o:r id="V:Rule80" type="connector" idref="#Line 26649"/>
        <o:r id="V:Rule89" type="connector" idref="#Line 23370"/>
        <o:r id="V:Rule91" type="connector" idref="#Line 26666"/>
        <o:r id="V:Rule100" type="connector" idref="#Line 26617"/>
        <o:r id="V:Rule101" type="connector" idref="#Line 26660"/>
        <o:r id="V:Rule102" type="connector" idref="#Line 26648"/>
        <o:r id="V:Rule103" type="connector" idref="#Line 23365"/>
        <o:r id="V:Rule105" type="connector" idref="#Line 23371"/>
        <o:r id="V:Rule108" type="connector" idref="#Line 23364"/>
        <o:r id="V:Rule110" type="connector" idref="#Line 26654"/>
        <o:r id="V:Rule112" type="connector" idref="#Line 23358"/>
        <o:r id="V:Rule113" type="connector" idref="#Line 26622"/>
        <o:r id="V:Rule115" type="connector" idref="#Line 23329"/>
        <o:r id="V:Rule118" type="connector" idref="#Line 23374"/>
        <o:r id="V:Rule120" type="connector" idref="#Line 23352"/>
        <o:r id="V:Rule121" type="connector" idref="#Line 26633"/>
        <o:r id="V:Rule123" type="connector" idref="#Line 23375"/>
        <o:r id="V:Rule126" type="connector" idref="#Line 26632"/>
        <o:r id="V:Rule127" type="connector" idref="#Line 23353"/>
        <o:r id="V:Rule128" type="connector" idref="#Line 26655"/>
        <o:r id="V:Rule130" type="connector" idref="#Line 23359"/>
        <o:r id="V:Rule132" type="connector" idref="#Line 23328"/>
        <o:r id="V:Rule133" type="connector" idref="#Line 26623"/>
        <o:r id="V:Rule135" type="connector" idref="#Line 23342"/>
        <o:r id="V:Rule138" type="connector" idref="#Line 26634"/>
        <o:r id="V:Rule140" type="connector" idref="#Line 26653"/>
        <o:r id="V:Rule143" type="connector" idref="#Line 26625"/>
        <o:r id="V:Rule147" type="connector" idref="#Line 26652"/>
        <o:r id="V:Rule148" type="connector" idref="#Line 26624"/>
        <o:r id="V:Rule149" type="connector" idref="#Line 23351"/>
        <o:r id="V:Rule153" type="connector" idref="#Line 23343"/>
        <o:r id="V:Rule155" type="connector" idref="#Line 23350"/>
        <o:r id="V:Rule156" type="connector" idref="#Line 26635"/>
        <o:r id="V:Rule157" type="connector" idref="#Line 23376"/>
        <o:r id="V:Rule158" type="connector" idref="#Line 26638"/>
        <o:r id="V:Rule159" type="connector" idref="#Line 23355"/>
        <o:r id="V:Rule161" type="connector" idref="#Line 23327"/>
        <o:r id="V:Rule163" type="connector" idref="#Line 23338"/>
        <o:r id="V:Rule164" type="connector" idref="#Line 23330"/>
        <o:r id="V:Rule165" type="connector" idref="#Line 23346"/>
        <o:r id="V:Rule166" type="connector" idref="#Line 26629"/>
        <o:r id="V:Rule168" type="connector" idref="#Line 23361"/>
        <o:r id="V:Rule169" type="connector" idref="#Line 26657"/>
        <o:r id="V:Rule170" type="connector" idref="#Line 26620"/>
        <o:r id="V:Rule172" type="connector" idref="#Line 23368"/>
        <o:r id="V:Rule173" type="connector" idref="#Line 23347"/>
        <o:r id="V:Rule174" type="connector" idref="#Line 26628"/>
        <o:r id="V:Rule175" type="connector" idref="#Line 23331"/>
        <o:r id="V:Rule176" type="connector" idref="#Line 23360"/>
        <o:r id="V:Rule178" type="connector" idref="#Line 26621"/>
        <o:r id="V:Rule180" type="connector" idref="#Line 26656"/>
        <o:r id="V:Rule181" type="connector" idref="#Line 23369"/>
        <o:r id="V:Rule182" type="connector" idref="#Line 23377"/>
        <o:r id="V:Rule183" type="connector" idref="#Line 23354"/>
        <o:r id="V:Rule184" type="connector" idref="#Line 26639"/>
        <o:r id="V:Rule187" type="connector" idref="#Line 23326"/>
        <o:r id="V:Rule188" type="connector" idref="#Line 23339"/>
        <o:r id="V:Rule189" type="connector" idref="#Line 23373"/>
        <o:r id="V:Rule190" type="connector" idref="#Line 23362"/>
        <o:r id="V:Rule191" type="connector" idref="#Line 23345"/>
        <o:r id="V:Rule192" type="connector" idref="#Line 26626"/>
        <o:r id="V:Rule193" type="connector" idref="#Line 23333"/>
        <o:r id="V:Rule194" type="connector" idref="#Line 26650"/>
        <o:r id="V:Rule195" type="connector" idref="#Line 23335"/>
        <o:r id="V:Rule196" type="connector" idref="#Line 26658"/>
        <o:r id="V:Rule197" type="connector" idref="#Line 23356"/>
        <o:r id="V:Rule198" type="connector" idref="#Line 26637"/>
        <o:r id="V:Rule199" type="connector" idref="#Line 23348"/>
        <o:r id="V:Rule200" type="connector" idref="#Line 23341"/>
        <o:r id="V:Rule201" type="connector" idref="#Line 23324"/>
        <o:r id="V:Rule202" type="connector" idref="#Line 23337"/>
        <o:r id="V:Rule203" type="connector" idref="#Line 26636"/>
        <o:r id="V:Rule204" type="connector" idref="#Line 23357"/>
        <o:r id="V:Rule205" type="connector" idref="#Line 23349"/>
        <o:r id="V:Rule206" type="connector" idref="#Line 23325"/>
        <o:r id="V:Rule207" type="connector" idref="#Line 23336"/>
        <o:r id="V:Rule208" type="connector" idref="#Line 23340"/>
        <o:r id="V:Rule209" type="connector" idref="#Line 23363"/>
        <o:r id="V:Rule210" type="connector" idref="#Line 23372"/>
        <o:r id="V:Rule211" type="connector" idref="#Line 23332"/>
        <o:r id="V:Rule212" type="connector" idref="#Line 23344"/>
        <o:r id="V:Rule213" type="connector" idref="#Line 26627"/>
        <o:r id="V:Rule214" type="connector" idref="#Line 26651"/>
        <o:r id="V:Rule215" type="connector" idref="#Line 26659"/>
        <o:r id="V:Rule216" type="connector" idref="#Line 23334"/>
      </o:rules>
      <o:regrouptable v:ext="edit">
        <o:entry new="1" old="0"/>
        <o:entry new="2" old="1"/>
        <o:entry new="3" old="0"/>
        <o:entry new="4" old="3"/>
        <o:entry new="5" old="3"/>
        <o:entry new="6" old="0"/>
        <o:entry new="7" old="0"/>
        <o:entry new="8" old="0"/>
        <o:entry new="11" old="0"/>
        <o:entry new="12" old="0"/>
        <o:entry new="13" old="0"/>
        <o:entry new="14" old="0"/>
        <o:entry new="19" old="0"/>
        <o:entry new="21" old="0"/>
        <o:entry new="22" old="0"/>
        <o:entry new="23" old="0"/>
        <o:entry new="2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587DD8"/>
    <w:pPr>
      <w:spacing w:before="120"/>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587DD8"/>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3B6F9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B6F9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
    <w:name w:val="ñ"/>
    <w:basedOn w:val="Rectitle"/>
    <w:rsid w:val="005F5FF3"/>
    <w:rPr>
      <w:sz w:val="22"/>
      <w:szCs w:val="30"/>
      <w:lang w:bidi="ar-SA"/>
    </w:rPr>
  </w:style>
  <w:style w:type="character" w:customStyle="1" w:styleId="Heading4Char">
    <w:name w:val="Heading 4 Char"/>
    <w:basedOn w:val="DefaultParagraphFont"/>
    <w:link w:val="Heading4"/>
    <w:rsid w:val="005F5FF3"/>
    <w:rPr>
      <w:rFonts w:ascii="Times New Roman Bold" w:hAnsi="Times New Roman Bold" w:cs="Traditional Arabic"/>
      <w:b/>
      <w:bCs/>
      <w:sz w:val="22"/>
      <w:szCs w:val="30"/>
      <w:lang w:eastAsia="fr-FR"/>
    </w:rPr>
  </w:style>
  <w:style w:type="paragraph" w:customStyle="1" w:styleId="CharChar1Char">
    <w:name w:val="Char Char1 Char"/>
    <w:basedOn w:val="Normal"/>
    <w:rsid w:val="005F5FF3"/>
    <w:pPr>
      <w:numPr>
        <w:numId w:val="32"/>
      </w:numPr>
      <w:overflowPunct/>
      <w:autoSpaceDE/>
      <w:autoSpaceDN/>
      <w:bidi w:val="0"/>
      <w:adjustRightInd/>
      <w:spacing w:after="160" w:line="240" w:lineRule="exact"/>
      <w:textAlignment w:val="auto"/>
    </w:pPr>
    <w:rPr>
      <w:rFonts w:ascii="Book Antiqua" w:eastAsia="SimSun" w:hAnsi="Book Antiqua" w:cs="Times New Roman"/>
      <w:smallCaps/>
      <w:szCs w:val="24"/>
      <w:lang w:eastAsia="en-US"/>
    </w:rPr>
  </w:style>
  <w:style w:type="paragraph" w:customStyle="1" w:styleId="Rec">
    <w:name w:val="Rec"/>
    <w:basedOn w:val="Normal"/>
    <w:rsid w:val="005F5FF3"/>
    <w:pPr>
      <w:overflowPunct/>
      <w:autoSpaceDE/>
      <w:autoSpaceDN/>
      <w:adjustRightInd/>
      <w:spacing w:line="240" w:lineRule="auto"/>
      <w:jc w:val="center"/>
      <w:textAlignment w:val="auto"/>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tu.int/rec/R-REC-BT/recommendation.asp?lang=en&amp;parent=R-REC-BT.1616" TargetMode="External"/><Relationship Id="rId26" Type="http://schemas.openxmlformats.org/officeDocument/2006/relationships/image" Target="media/image9.gi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gif"/><Relationship Id="rId34" Type="http://schemas.openxmlformats.org/officeDocument/2006/relationships/image" Target="media/image17.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ww.itu.int/rec/R-REC-BT/recommendation.asp?lang=en&amp;parent=R-REC-BT.1543" TargetMode="External"/><Relationship Id="rId25" Type="http://schemas.openxmlformats.org/officeDocument/2006/relationships/image" Target="media/image8.gif"/><Relationship Id="rId33" Type="http://schemas.openxmlformats.org/officeDocument/2006/relationships/image" Target="media/image16.gif"/><Relationship Id="rId38" Type="http://schemas.openxmlformats.org/officeDocument/2006/relationships/image" Target="media/image21.gi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itu.int/rec/R-REC-BT/recommendation.asp?lang=en&amp;parent=R-REC-BT.709" TargetMode="External"/><Relationship Id="rId20" Type="http://schemas.openxmlformats.org/officeDocument/2006/relationships/image" Target="media/image3.gif"/><Relationship Id="rId29" Type="http://schemas.openxmlformats.org/officeDocument/2006/relationships/image" Target="media/image12.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gif"/><Relationship Id="rId32" Type="http://schemas.openxmlformats.org/officeDocument/2006/relationships/image" Target="media/image15.gif"/><Relationship Id="rId37" Type="http://schemas.openxmlformats.org/officeDocument/2006/relationships/image" Target="media/image20.gif"/><Relationship Id="rId40" Type="http://schemas.openxmlformats.org/officeDocument/2006/relationships/image" Target="media/image23.png"/><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itu.int/rec/R-REC-BS/recommendation.asp?lang=en&amp;parent=R-REC-BS.647" TargetMode="External"/><Relationship Id="rId23" Type="http://schemas.openxmlformats.org/officeDocument/2006/relationships/image" Target="media/image6.gif"/><Relationship Id="rId28" Type="http://schemas.openxmlformats.org/officeDocument/2006/relationships/image" Target="media/image11.gif"/><Relationship Id="rId36" Type="http://schemas.openxmlformats.org/officeDocument/2006/relationships/image" Target="media/image19.gif"/><Relationship Id="rId10" Type="http://schemas.openxmlformats.org/officeDocument/2006/relationships/header" Target="header2.xml"/><Relationship Id="rId19" Type="http://schemas.openxmlformats.org/officeDocument/2006/relationships/image" Target="media/image2.gif"/><Relationship Id="rId31" Type="http://schemas.openxmlformats.org/officeDocument/2006/relationships/image" Target="media/image14.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gif"/><Relationship Id="rId27" Type="http://schemas.openxmlformats.org/officeDocument/2006/relationships/image" Target="media/image10.gif"/><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RAD\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DD7A-1860-4914-908A-B828909D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742</TotalTime>
  <Pages>62</Pages>
  <Words>13106</Words>
  <Characters>58164</Characters>
  <Application>Microsoft Office Word</Application>
  <DocSecurity>0</DocSecurity>
  <Lines>4474</Lines>
  <Paragraphs>3751</Paragraphs>
  <ScaleCrop>false</ScaleCrop>
  <HeadingPairs>
    <vt:vector size="2" baseType="variant">
      <vt:variant>
        <vt:lpstr>Title</vt:lpstr>
      </vt:variant>
      <vt:variant>
        <vt:i4>1</vt:i4>
      </vt:variant>
    </vt:vector>
  </HeadingPairs>
  <TitlesOfParts>
    <vt:vector size="1" baseType="lpstr">
      <vt:lpstr>التوصيـة  ITU-R  BT.1620-1 - بنية المعطيات (البيانات) من النمط الفيديوي الرقمي في الإشارات السمعية والمعطيات والفيديو المضغوط بالمعدل 100 Mbit/s</vt:lpstr>
    </vt:vector>
  </TitlesOfParts>
  <Company>ITU</Company>
  <LinksUpToDate>false</LinksUpToDate>
  <CharactersWithSpaces>67519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BT.1620-1 - بنية المعطيات (البيانات) من النمط الفيديوي الرقمي في الإشارات السمعية والمعطيات والفيديو المضغوط بالمعدل 100 Mbit/s</dc:title>
  <dc:subject>BT Series = Broadcasting service (television)</dc:subject>
  <dc:creator>ITU Radiocommunication Bureau (BR)</dc:creator>
  <cp:keywords>BT,1620-1</cp:keywords>
  <dc:description>Wardany, 3/8/2011, SEW107513</dc:description>
  <cp:lastModifiedBy>wardany</cp:lastModifiedBy>
  <cp:revision>13</cp:revision>
  <cp:lastPrinted>2010-11-05T13:21:00Z</cp:lastPrinted>
  <dcterms:created xsi:type="dcterms:W3CDTF">2010-12-15T13:49:00Z</dcterms:created>
  <dcterms:modified xsi:type="dcterms:W3CDTF">2011-03-08T15:55:00Z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Wardany</vt:lpwstr>
  </property>
  <property fmtid="{D5CDD505-2E9C-101B-9397-08002B2CF9AE}" pid="4" name="Date completed">
    <vt:lpwstr>Monday, March 07, 2011</vt:lpwstr>
  </property>
</Properties>
</file>