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2A390" w14:textId="77777777" w:rsidR="00227CED" w:rsidRPr="00D31821" w:rsidRDefault="00227CED" w:rsidP="009E1F8B">
      <w:pPr>
        <w:rPr>
          <w:lang w:val="es-ES_tradnl"/>
        </w:rPr>
      </w:pPr>
      <w:bookmarkStart w:id="0" w:name="dbreak"/>
      <w:bookmarkEnd w:id="0"/>
    </w:p>
    <w:p w14:paraId="69798CA6" w14:textId="77777777" w:rsidR="00227CED" w:rsidRPr="00D31821" w:rsidRDefault="00227CED" w:rsidP="009E1F8B">
      <w:pPr>
        <w:rPr>
          <w:lang w:val="es-ES_tradnl"/>
        </w:rPr>
      </w:pPr>
    </w:p>
    <w:p w14:paraId="7715A520" w14:textId="77777777" w:rsidR="00227CED" w:rsidRPr="00D31821" w:rsidRDefault="00227CED" w:rsidP="009E1F8B">
      <w:pPr>
        <w:rPr>
          <w:lang w:val="es-ES_tradnl"/>
        </w:rPr>
      </w:pPr>
    </w:p>
    <w:p w14:paraId="146CC140" w14:textId="77777777" w:rsidR="00227CED" w:rsidRPr="00D31821" w:rsidRDefault="00227CED" w:rsidP="009E1F8B">
      <w:pPr>
        <w:rPr>
          <w:lang w:val="es-ES_tradnl"/>
        </w:rPr>
      </w:pPr>
    </w:p>
    <w:p w14:paraId="2B3E7B35" w14:textId="77777777" w:rsidR="00227CED" w:rsidRPr="00D31821" w:rsidRDefault="00227CED" w:rsidP="009E1F8B">
      <w:pPr>
        <w:rPr>
          <w:lang w:val="es-ES_tradnl"/>
        </w:rPr>
      </w:pPr>
    </w:p>
    <w:p w14:paraId="17097A9F" w14:textId="77777777" w:rsidR="00227CED" w:rsidRPr="00D31821" w:rsidRDefault="00227CED" w:rsidP="009E1F8B">
      <w:pPr>
        <w:rPr>
          <w:lang w:val="es-ES_tradnl"/>
        </w:rPr>
      </w:pPr>
    </w:p>
    <w:p w14:paraId="61B1DB7C" w14:textId="77777777" w:rsidR="00227CED" w:rsidRPr="00D31821" w:rsidRDefault="00227CED" w:rsidP="009E1F8B">
      <w:pPr>
        <w:rPr>
          <w:lang w:val="es-ES_tradnl"/>
        </w:rPr>
      </w:pPr>
    </w:p>
    <w:p w14:paraId="7F3E06F3" w14:textId="77777777" w:rsidR="00227CED" w:rsidRPr="00D31821" w:rsidRDefault="00227CED" w:rsidP="009E1F8B">
      <w:pPr>
        <w:rPr>
          <w:lang w:val="es-ES_tradnl"/>
        </w:rPr>
      </w:pPr>
    </w:p>
    <w:p w14:paraId="099D8F7E" w14:textId="77777777" w:rsidR="00227CED" w:rsidRPr="00D31821" w:rsidRDefault="00227CED" w:rsidP="009E1F8B">
      <w:pPr>
        <w:rPr>
          <w:lang w:val="es-ES_tradnl"/>
        </w:rPr>
      </w:pPr>
    </w:p>
    <w:p w14:paraId="7C9687F2" w14:textId="77777777" w:rsidR="00227CED" w:rsidRPr="00D31821" w:rsidRDefault="00227CED" w:rsidP="009E1F8B">
      <w:pPr>
        <w:rPr>
          <w:lang w:val="es-ES_tradnl"/>
        </w:rPr>
      </w:pPr>
    </w:p>
    <w:p w14:paraId="35EA5171" w14:textId="77777777" w:rsidR="00227CED" w:rsidRPr="00D31821" w:rsidRDefault="00227CED" w:rsidP="009E1F8B">
      <w:pPr>
        <w:rPr>
          <w:lang w:val="es-ES_tradnl"/>
        </w:rPr>
      </w:pPr>
    </w:p>
    <w:p w14:paraId="79431FB5" w14:textId="77777777" w:rsidR="00227CED" w:rsidRPr="00D31821" w:rsidRDefault="00227CED" w:rsidP="009E1F8B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D31821" w14:paraId="6BF5D865" w14:textId="77777777" w:rsidTr="009E1F8B">
        <w:tc>
          <w:tcPr>
            <w:tcW w:w="10089" w:type="dxa"/>
          </w:tcPr>
          <w:p w14:paraId="1F2463C8" w14:textId="77777777" w:rsidR="00227CED" w:rsidRPr="00D31821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5214C167" w14:textId="4540A390" w:rsidR="00227CED" w:rsidRPr="00D31821" w:rsidRDefault="00227CED" w:rsidP="00A921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07626C"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2111-</w:t>
            </w:r>
            <w:r w:rsidR="007A75E1"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</w:t>
            </w:r>
          </w:p>
          <w:p w14:paraId="014C6CC8" w14:textId="5BCFAE4B" w:rsidR="00227CED" w:rsidRPr="00D31821" w:rsidRDefault="00227CED" w:rsidP="00360BE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D3182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7A75E1" w:rsidRPr="00D3182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12/2020</w:t>
            </w:r>
            <w:r w:rsidRPr="00D3182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D31821" w14:paraId="60278821" w14:textId="77777777" w:rsidTr="009E1F8B">
        <w:tc>
          <w:tcPr>
            <w:tcW w:w="10089" w:type="dxa"/>
          </w:tcPr>
          <w:p w14:paraId="517B8D2F" w14:textId="77777777" w:rsidR="00227CED" w:rsidRPr="00D31821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0BE41813" w14:textId="77777777" w:rsidR="00227CED" w:rsidRPr="00D31821" w:rsidRDefault="0007626C" w:rsidP="00A5573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D3182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Especificación de la carta de ajuste de la barra de color para sistemas de televisión de elevada gama dinámica </w:t>
            </w:r>
          </w:p>
          <w:p w14:paraId="487C35C4" w14:textId="77777777" w:rsidR="00227CED" w:rsidRPr="00D31821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D31821" w14:paraId="31CB005C" w14:textId="77777777" w:rsidTr="009E1F8B">
        <w:tc>
          <w:tcPr>
            <w:tcW w:w="10089" w:type="dxa"/>
          </w:tcPr>
          <w:p w14:paraId="679E315A" w14:textId="77777777" w:rsidR="00227CED" w:rsidRPr="00D31821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3AD841F5" w14:textId="77777777" w:rsidR="00227CED" w:rsidRPr="00D31821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15671BF0" w14:textId="77777777" w:rsidR="00227CED" w:rsidRPr="00D31821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2FA7880D" w14:textId="77777777" w:rsidR="00227CED" w:rsidRPr="00D31821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14:paraId="491B2799" w14:textId="77777777" w:rsidR="00227CED" w:rsidRPr="00D31821" w:rsidRDefault="009E1F8B" w:rsidP="00C225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="00C225E7"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D318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D31821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14:paraId="53D992DA" w14:textId="77777777" w:rsidR="00227CED" w:rsidRPr="00D31821" w:rsidRDefault="00227CED" w:rsidP="009E1F8B">
      <w:pPr>
        <w:spacing w:before="80"/>
        <w:rPr>
          <w:i/>
          <w:sz w:val="22"/>
          <w:lang w:val="es-ES_tradnl"/>
        </w:rPr>
      </w:pPr>
    </w:p>
    <w:p w14:paraId="5CE38F55" w14:textId="77777777" w:rsidR="00227CED" w:rsidRPr="00D31821" w:rsidRDefault="00227CED" w:rsidP="009E1F8B">
      <w:pPr>
        <w:spacing w:before="80"/>
        <w:rPr>
          <w:i/>
          <w:sz w:val="22"/>
          <w:lang w:val="es-ES_tradnl"/>
        </w:rPr>
      </w:pPr>
    </w:p>
    <w:p w14:paraId="20FE9D6D" w14:textId="77777777" w:rsidR="00227CED" w:rsidRPr="00D31821" w:rsidRDefault="00227CED" w:rsidP="009E1F8B">
      <w:pPr>
        <w:spacing w:before="80"/>
        <w:rPr>
          <w:i/>
          <w:sz w:val="22"/>
          <w:lang w:val="es-ES_tradnl"/>
        </w:rPr>
      </w:pPr>
    </w:p>
    <w:p w14:paraId="62EA2780" w14:textId="77777777" w:rsidR="00227CED" w:rsidRPr="00D31821" w:rsidRDefault="00227CED" w:rsidP="009E1F8B">
      <w:pPr>
        <w:spacing w:before="80"/>
        <w:rPr>
          <w:i/>
          <w:sz w:val="22"/>
          <w:lang w:val="es-ES_tradnl"/>
        </w:rPr>
      </w:pPr>
    </w:p>
    <w:p w14:paraId="4BFA4F96" w14:textId="77777777" w:rsidR="00227CED" w:rsidRPr="00D31821" w:rsidRDefault="00227CED" w:rsidP="009E1F8B">
      <w:pPr>
        <w:spacing w:before="80"/>
        <w:rPr>
          <w:i/>
          <w:sz w:val="22"/>
          <w:lang w:val="es-ES_tradnl"/>
        </w:rPr>
      </w:pPr>
    </w:p>
    <w:p w14:paraId="5CCC1185" w14:textId="77777777" w:rsidR="00227CED" w:rsidRPr="00D31821" w:rsidRDefault="00227CED" w:rsidP="009E1F8B">
      <w:pPr>
        <w:spacing w:before="80"/>
        <w:rPr>
          <w:i/>
          <w:sz w:val="22"/>
          <w:lang w:val="es-ES_tradnl"/>
        </w:rPr>
      </w:pPr>
    </w:p>
    <w:p w14:paraId="1BC907F7" w14:textId="77777777" w:rsidR="00227CED" w:rsidRPr="00D31821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D31821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0A4350BF" w14:textId="77777777" w:rsidR="00227CED" w:rsidRPr="00D31821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D31821">
        <w:rPr>
          <w:bCs/>
          <w:sz w:val="24"/>
          <w:szCs w:val="24"/>
          <w:lang w:val="es-ES_tradnl"/>
        </w:rPr>
        <w:lastRenderedPageBreak/>
        <w:t>Prólogo</w:t>
      </w:r>
    </w:p>
    <w:p w14:paraId="537D63D6" w14:textId="77777777" w:rsidR="00227CED" w:rsidRPr="00D31821" w:rsidRDefault="00227CED" w:rsidP="009E1F8B">
      <w:pPr>
        <w:spacing w:before="180"/>
        <w:rPr>
          <w:sz w:val="20"/>
          <w:lang w:val="es-ES_tradnl"/>
        </w:rPr>
      </w:pPr>
      <w:r w:rsidRPr="00D31821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0C6BE847" w14:textId="77777777" w:rsidR="00227CED" w:rsidRPr="00D31821" w:rsidRDefault="00227CED" w:rsidP="009E1F8B">
      <w:pPr>
        <w:rPr>
          <w:sz w:val="20"/>
          <w:lang w:val="es-ES_tradnl"/>
        </w:rPr>
      </w:pPr>
      <w:r w:rsidRPr="00D31821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22BAB5F9" w14:textId="77777777" w:rsidR="00227CED" w:rsidRPr="00D31821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D31821">
        <w:rPr>
          <w:lang w:val="es-ES_tradnl"/>
        </w:rPr>
        <w:t>Política sobre Derechos de Propiedad Intelectual</w:t>
      </w:r>
      <w:r w:rsidRPr="00D31821">
        <w:rPr>
          <w:szCs w:val="24"/>
          <w:lang w:val="es-ES_tradnl"/>
        </w:rPr>
        <w:t xml:space="preserve"> (IPR)</w:t>
      </w:r>
    </w:p>
    <w:p w14:paraId="6FE3E48D" w14:textId="77777777" w:rsidR="00227CED" w:rsidRPr="00D31821" w:rsidRDefault="00227CED" w:rsidP="00CF14CF">
      <w:pPr>
        <w:spacing w:before="180"/>
        <w:rPr>
          <w:sz w:val="20"/>
          <w:lang w:val="es-ES_tradnl"/>
        </w:rPr>
      </w:pPr>
      <w:r w:rsidRPr="00D31821">
        <w:rPr>
          <w:sz w:val="20"/>
          <w:lang w:val="es-ES_tradnl"/>
        </w:rPr>
        <w:t>La política del UIT</w:t>
      </w:r>
      <w:r w:rsidRPr="00D31821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D31821">
        <w:rPr>
          <w:sz w:val="20"/>
          <w:lang w:val="es-ES_tradnl"/>
        </w:rPr>
        <w:noBreakHyphen/>
        <w:t>T/UIT</w:t>
      </w:r>
      <w:r w:rsidRPr="00D31821">
        <w:rPr>
          <w:sz w:val="20"/>
          <w:lang w:val="es-ES_tradnl"/>
        </w:rPr>
        <w:noBreakHyphen/>
        <w:t>R/ISO/CEI a la que se hace referencia en la Resolución UIT</w:t>
      </w:r>
      <w:r w:rsidRPr="00D31821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D31821">
          <w:rPr>
            <w:rStyle w:val="Hyperlink"/>
            <w:sz w:val="20"/>
            <w:lang w:val="es-ES_tradnl"/>
          </w:rPr>
          <w:t>http://www.itu.int/ITU-R/go/patents/es</w:t>
        </w:r>
      </w:hyperlink>
      <w:r w:rsidRPr="00D31821">
        <w:rPr>
          <w:sz w:val="20"/>
          <w:lang w:val="es-ES_tradnl"/>
        </w:rPr>
        <w:t>, donde también aparecen las Directrices para la implementación de la Política Común de Patentes UIT</w:t>
      </w:r>
      <w:r w:rsidRPr="00D31821">
        <w:rPr>
          <w:sz w:val="20"/>
          <w:lang w:val="es-ES_tradnl"/>
        </w:rPr>
        <w:noBreakHyphen/>
        <w:t>T/UIT</w:t>
      </w:r>
      <w:r w:rsidRPr="00D31821">
        <w:rPr>
          <w:sz w:val="20"/>
          <w:lang w:val="es-ES_tradnl"/>
        </w:rPr>
        <w:noBreakHyphen/>
        <w:t>R/ISO/CEI y la base de datos sobre información de patentes del UIT</w:t>
      </w:r>
      <w:r w:rsidRPr="00D31821">
        <w:rPr>
          <w:sz w:val="20"/>
          <w:lang w:val="es-ES_tradnl"/>
        </w:rPr>
        <w:noBreakHyphen/>
        <w:t>R sobre este asunto.</w:t>
      </w:r>
    </w:p>
    <w:p w14:paraId="14C3DFEC" w14:textId="77777777" w:rsidR="00227CED" w:rsidRPr="00D31821" w:rsidRDefault="00227CED" w:rsidP="009E1F8B">
      <w:pPr>
        <w:spacing w:before="0"/>
        <w:jc w:val="center"/>
        <w:rPr>
          <w:sz w:val="22"/>
          <w:lang w:val="es-ES_tradnl"/>
        </w:rPr>
      </w:pPr>
    </w:p>
    <w:p w14:paraId="39722D63" w14:textId="77777777" w:rsidR="00227CED" w:rsidRPr="00D31821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27CED" w:rsidRPr="00D31821" w14:paraId="19DD14DD" w14:textId="77777777" w:rsidTr="009E1F8B">
        <w:tc>
          <w:tcPr>
            <w:tcW w:w="9360" w:type="dxa"/>
            <w:gridSpan w:val="2"/>
          </w:tcPr>
          <w:p w14:paraId="6C4401D5" w14:textId="77777777" w:rsidR="00227CED" w:rsidRPr="00D31821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D31821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0807448A" w14:textId="77777777" w:rsidR="00227CED" w:rsidRPr="00D31821" w:rsidRDefault="00227CED" w:rsidP="00BA0B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D31821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hyperlink r:id="rId11" w:history="1">
                <w:r w:rsidR="006818DE" w:rsidRPr="00D31821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D31821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D31821" w14:paraId="0EF9659F" w14:textId="77777777" w:rsidTr="009E1F8B">
        <w:tc>
          <w:tcPr>
            <w:tcW w:w="1140" w:type="dxa"/>
          </w:tcPr>
          <w:p w14:paraId="517614A3" w14:textId="77777777" w:rsidR="00227CED" w:rsidRPr="00D31821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14:paraId="3A028D74" w14:textId="77777777" w:rsidR="00227CED" w:rsidRPr="00D31821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Título</w:t>
            </w:r>
          </w:p>
        </w:tc>
      </w:tr>
      <w:tr w:rsidR="00227CED" w:rsidRPr="00D31821" w14:paraId="0F3562F0" w14:textId="77777777" w:rsidTr="009E1F8B">
        <w:tc>
          <w:tcPr>
            <w:tcW w:w="1140" w:type="dxa"/>
            <w:tcBorders>
              <w:bottom w:val="nil"/>
            </w:tcBorders>
          </w:tcPr>
          <w:p w14:paraId="10BC4D5F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14:paraId="22F0E95D" w14:textId="77777777" w:rsidR="00227CED" w:rsidRPr="00D31821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D31821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227CED" w:rsidRPr="00D31821" w14:paraId="0C048519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E2155FA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D31821">
              <w:rPr>
                <w:rFonts w:hAnsi="Times New Roman Bold"/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FEC018F" w14:textId="77777777" w:rsidR="00227CED" w:rsidRPr="00D31821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D31821">
              <w:rPr>
                <w:b w:val="0"/>
                <w:sz w:val="20"/>
                <w:lang w:val="es-ES_tradnl"/>
              </w:rPr>
              <w:t>Registro para producci</w:t>
            </w:r>
            <w:r w:rsidR="009E1F8B" w:rsidRPr="00D31821">
              <w:rPr>
                <w:b w:val="0"/>
                <w:sz w:val="20"/>
                <w:lang w:val="es-ES_tradnl"/>
              </w:rPr>
              <w:t>ón</w:t>
            </w:r>
            <w:r w:rsidRPr="00D31821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D31821" w14:paraId="0A67BDC7" w14:textId="77777777" w:rsidTr="009E1F8B">
        <w:tc>
          <w:tcPr>
            <w:tcW w:w="1140" w:type="dxa"/>
            <w:tcBorders>
              <w:top w:val="nil"/>
              <w:bottom w:val="nil"/>
            </w:tcBorders>
          </w:tcPr>
          <w:p w14:paraId="2472C1C3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618019B9" w14:textId="77777777" w:rsidR="00227CED" w:rsidRPr="00D31821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D31821">
              <w:rPr>
                <w:b w:val="0"/>
                <w:bCs/>
                <w:sz w:val="20"/>
                <w:lang w:val="es-ES_tradnl"/>
              </w:rPr>
              <w:t xml:space="preserve">Servicio de radiodifusión </w:t>
            </w:r>
            <w:r w:rsidR="00B17542" w:rsidRPr="00D31821">
              <w:rPr>
                <w:b w:val="0"/>
                <w:bCs/>
                <w:sz w:val="20"/>
                <w:lang w:val="es-ES_tradnl"/>
              </w:rPr>
              <w:t>(</w:t>
            </w:r>
            <w:r w:rsidRPr="00D31821">
              <w:rPr>
                <w:b w:val="0"/>
                <w:bCs/>
                <w:sz w:val="20"/>
                <w:lang w:val="es-ES_tradnl"/>
              </w:rPr>
              <w:t>sonora</w:t>
            </w:r>
            <w:r w:rsidR="00B17542" w:rsidRPr="00D31821">
              <w:rPr>
                <w:b w:val="0"/>
                <w:bCs/>
                <w:sz w:val="20"/>
                <w:lang w:val="es-ES_tradnl"/>
              </w:rPr>
              <w:t>)</w:t>
            </w:r>
          </w:p>
        </w:tc>
      </w:tr>
      <w:tr w:rsidR="00227CED" w:rsidRPr="00D31821" w14:paraId="53D3BEA3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48E84087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</w:pPr>
            <w:r w:rsidRPr="00D31821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1004E97" w14:textId="77777777" w:rsidR="00227CED" w:rsidRPr="00D31821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</w:pPr>
            <w:r w:rsidRPr="00D31821"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  <w:t>Servicio de radiodifusión (televisión)</w:t>
            </w:r>
          </w:p>
        </w:tc>
      </w:tr>
      <w:tr w:rsidR="00227CED" w:rsidRPr="00D31821" w14:paraId="3439DE36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D454D80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6BB22FB" w14:textId="77777777" w:rsidR="00227CED" w:rsidRPr="00D31821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227CED" w:rsidRPr="00D31821" w14:paraId="5B042467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B0E8E17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D31821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86DE557" w14:textId="77777777" w:rsidR="00227CED" w:rsidRPr="00D31821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D31821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D31821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D31821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D31821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D31821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D31821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D31821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D31821" w14:paraId="3DAF6D04" w14:textId="77777777" w:rsidTr="009E1F8B">
        <w:tc>
          <w:tcPr>
            <w:tcW w:w="1140" w:type="dxa"/>
            <w:tcBorders>
              <w:top w:val="nil"/>
            </w:tcBorders>
          </w:tcPr>
          <w:p w14:paraId="48F56F8A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0AC4DF19" w14:textId="77777777" w:rsidR="00227CED" w:rsidRPr="00D31821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D31821" w14:paraId="3F538847" w14:textId="77777777" w:rsidTr="009E1F8B">
        <w:tc>
          <w:tcPr>
            <w:tcW w:w="1140" w:type="dxa"/>
          </w:tcPr>
          <w:p w14:paraId="0DF60F5E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14:paraId="33B8459E" w14:textId="77777777" w:rsidR="00227CED" w:rsidRPr="00D31821" w:rsidRDefault="00227CED" w:rsidP="001B3F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227CED" w:rsidRPr="00D31821" w14:paraId="7987219A" w14:textId="77777777" w:rsidTr="009E1F8B">
        <w:tc>
          <w:tcPr>
            <w:tcW w:w="1140" w:type="dxa"/>
          </w:tcPr>
          <w:p w14:paraId="029FE962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14:paraId="4BC9030F" w14:textId="77777777" w:rsidR="00227CED" w:rsidRPr="00D31821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D31821" w14:paraId="508F719B" w14:textId="77777777" w:rsidTr="009E1F8B">
        <w:tc>
          <w:tcPr>
            <w:tcW w:w="1140" w:type="dxa"/>
          </w:tcPr>
          <w:p w14:paraId="502108E8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14:paraId="1E5F7EC8" w14:textId="77777777" w:rsidR="00227CED" w:rsidRPr="00D31821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227CED" w:rsidRPr="00D31821" w14:paraId="0D14D4D9" w14:textId="77777777" w:rsidTr="009E1F8B">
        <w:tc>
          <w:tcPr>
            <w:tcW w:w="1140" w:type="dxa"/>
          </w:tcPr>
          <w:p w14:paraId="2A0634EE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14:paraId="4B295E56" w14:textId="77777777" w:rsidR="00227CED" w:rsidRPr="00D31821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227CED" w:rsidRPr="00D31821" w14:paraId="1CA98C90" w14:textId="77777777" w:rsidTr="009E1F8B">
        <w:tc>
          <w:tcPr>
            <w:tcW w:w="1140" w:type="dxa"/>
          </w:tcPr>
          <w:p w14:paraId="733646DF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14:paraId="0449C224" w14:textId="77777777" w:rsidR="00227CED" w:rsidRPr="00D31821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D31821" w14:paraId="4B2CF827" w14:textId="77777777" w:rsidTr="009E1F8B">
        <w:tc>
          <w:tcPr>
            <w:tcW w:w="1140" w:type="dxa"/>
            <w:shd w:val="clear" w:color="auto" w:fill="auto"/>
          </w:tcPr>
          <w:p w14:paraId="2F822D9B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301C5D1D" w14:textId="77777777" w:rsidR="00227CED" w:rsidRPr="00D31821" w:rsidRDefault="00227CED" w:rsidP="009E1F8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D31821">
              <w:rPr>
                <w:sz w:val="20"/>
                <w:lang w:val="es-ES_tradnl"/>
              </w:rPr>
              <w:t>Gestión del espectro</w:t>
            </w:r>
          </w:p>
        </w:tc>
      </w:tr>
      <w:tr w:rsidR="00227CED" w:rsidRPr="00D31821" w14:paraId="14BFABC2" w14:textId="77777777" w:rsidTr="009E1F8B">
        <w:tc>
          <w:tcPr>
            <w:tcW w:w="1140" w:type="dxa"/>
          </w:tcPr>
          <w:p w14:paraId="1738C91C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14:paraId="788801F2" w14:textId="77777777" w:rsidR="00227CED" w:rsidRPr="00D31821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227CED" w:rsidRPr="00D31821" w14:paraId="6A1FB7DE" w14:textId="77777777" w:rsidTr="009E1F8B">
        <w:tc>
          <w:tcPr>
            <w:tcW w:w="1140" w:type="dxa"/>
          </w:tcPr>
          <w:p w14:paraId="182CFB49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14:paraId="10B0CFC7" w14:textId="77777777" w:rsidR="00227CED" w:rsidRPr="00D31821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D31821" w14:paraId="0FF0FD05" w14:textId="77777777" w:rsidTr="009E1F8B">
        <w:tc>
          <w:tcPr>
            <w:tcW w:w="1140" w:type="dxa"/>
          </w:tcPr>
          <w:p w14:paraId="5DDDB0CA" w14:textId="77777777" w:rsidR="00227CED" w:rsidRPr="00D31821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1821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14:paraId="1CD419DD" w14:textId="77777777" w:rsidR="00227CED" w:rsidRPr="00D31821" w:rsidRDefault="00227CED" w:rsidP="009E1F8B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D31821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2B27521A" w14:textId="77777777" w:rsidR="00227CED" w:rsidRPr="00D31821" w:rsidRDefault="00227CED" w:rsidP="009E1F8B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RPr="00D31821" w14:paraId="046C21A2" w14:textId="77777777" w:rsidTr="009E1F8B">
        <w:tc>
          <w:tcPr>
            <w:tcW w:w="720" w:type="dxa"/>
          </w:tcPr>
          <w:p w14:paraId="1E858C82" w14:textId="77777777" w:rsidR="00227CED" w:rsidRPr="00D31821" w:rsidRDefault="00227CED" w:rsidP="009E1F8B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27CED" w:rsidRPr="00D31821" w14:paraId="63066ABE" w14:textId="77777777" w:rsidTr="009E1F8B">
        <w:tc>
          <w:tcPr>
            <w:tcW w:w="9360" w:type="dxa"/>
          </w:tcPr>
          <w:p w14:paraId="4353057D" w14:textId="77777777" w:rsidR="00227CED" w:rsidRPr="00D31821" w:rsidRDefault="00227CED" w:rsidP="008E7BD7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D31821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D31821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="008E7BD7" w:rsidRPr="00D31821">
              <w:rPr>
                <w:i/>
                <w:iCs/>
                <w:sz w:val="20"/>
                <w:lang w:val="es-ES_tradnl"/>
              </w:rPr>
              <w:br/>
            </w:r>
            <w:r w:rsidRPr="00D31821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14:paraId="0839EF2B" w14:textId="77777777" w:rsidR="00227CED" w:rsidRPr="00D31821" w:rsidRDefault="00227CED" w:rsidP="009E1F8B">
      <w:pPr>
        <w:spacing w:before="0"/>
        <w:jc w:val="center"/>
        <w:rPr>
          <w:sz w:val="22"/>
          <w:lang w:val="es-ES_tradnl"/>
        </w:rPr>
      </w:pPr>
    </w:p>
    <w:p w14:paraId="3198E691" w14:textId="77777777" w:rsidR="00227CED" w:rsidRPr="00D31821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D31821">
        <w:rPr>
          <w:i/>
          <w:iCs/>
          <w:sz w:val="20"/>
          <w:lang w:val="es-ES_tradnl"/>
        </w:rPr>
        <w:t>Publicación electrónica</w:t>
      </w:r>
    </w:p>
    <w:p w14:paraId="51D20704" w14:textId="5DB18F40" w:rsidR="00227CED" w:rsidRPr="00D31821" w:rsidRDefault="00227CED" w:rsidP="00364BE9">
      <w:pPr>
        <w:spacing w:before="0" w:after="40"/>
        <w:jc w:val="right"/>
        <w:rPr>
          <w:sz w:val="20"/>
          <w:lang w:val="es-ES_tradnl"/>
        </w:rPr>
      </w:pPr>
      <w:r w:rsidRPr="00D31821">
        <w:rPr>
          <w:sz w:val="20"/>
          <w:lang w:val="es-ES_tradnl"/>
        </w:rPr>
        <w:t xml:space="preserve">Ginebra, </w:t>
      </w:r>
      <w:r w:rsidR="007A75E1" w:rsidRPr="00D31821">
        <w:rPr>
          <w:sz w:val="20"/>
          <w:lang w:val="es-ES_tradnl"/>
        </w:rPr>
        <w:t>202</w:t>
      </w:r>
      <w:r w:rsidR="00B22F97" w:rsidRPr="00D31821">
        <w:rPr>
          <w:sz w:val="20"/>
          <w:lang w:val="es-ES_tradnl"/>
        </w:rPr>
        <w:t>1</w:t>
      </w:r>
    </w:p>
    <w:p w14:paraId="01640317" w14:textId="77777777" w:rsidR="00227CED" w:rsidRPr="00D31821" w:rsidRDefault="00227CED" w:rsidP="009E1F8B">
      <w:pPr>
        <w:spacing w:before="0"/>
        <w:jc w:val="center"/>
        <w:rPr>
          <w:sz w:val="22"/>
          <w:lang w:val="es-ES_tradnl"/>
        </w:rPr>
      </w:pPr>
    </w:p>
    <w:p w14:paraId="74D74CA3" w14:textId="5237E98F" w:rsidR="00227CED" w:rsidRPr="00D31821" w:rsidRDefault="00227CED" w:rsidP="007A0B78">
      <w:pPr>
        <w:spacing w:before="0"/>
        <w:jc w:val="center"/>
        <w:rPr>
          <w:sz w:val="20"/>
          <w:lang w:val="es-ES_tradnl"/>
        </w:rPr>
      </w:pPr>
      <w:r w:rsidRPr="00D31821">
        <w:rPr>
          <w:sz w:val="20"/>
          <w:lang w:val="es-ES_tradnl"/>
        </w:rPr>
        <w:sym w:font="Symbol" w:char="F0E3"/>
      </w:r>
      <w:r w:rsidRPr="00D31821">
        <w:rPr>
          <w:sz w:val="20"/>
          <w:lang w:val="es-ES_tradnl"/>
        </w:rPr>
        <w:t xml:space="preserve"> UIT </w:t>
      </w:r>
      <w:bookmarkStart w:id="2" w:name="iiannee"/>
      <w:bookmarkEnd w:id="2"/>
      <w:r w:rsidR="007A75E1" w:rsidRPr="00D31821">
        <w:rPr>
          <w:sz w:val="20"/>
          <w:lang w:val="es-ES_tradnl"/>
        </w:rPr>
        <w:t>202</w:t>
      </w:r>
      <w:r w:rsidR="00B22F97" w:rsidRPr="00D31821">
        <w:rPr>
          <w:sz w:val="20"/>
          <w:lang w:val="es-ES_tradnl"/>
        </w:rPr>
        <w:t>1</w:t>
      </w:r>
    </w:p>
    <w:p w14:paraId="02A40DC5" w14:textId="77777777" w:rsidR="00227CED" w:rsidRPr="00D31821" w:rsidRDefault="00227CED" w:rsidP="009E1F8B">
      <w:pPr>
        <w:spacing w:before="80"/>
        <w:rPr>
          <w:sz w:val="18"/>
          <w:szCs w:val="18"/>
          <w:lang w:val="es-ES_tradnl"/>
        </w:rPr>
      </w:pPr>
      <w:r w:rsidRPr="00D31821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14:paraId="6AB0E3A7" w14:textId="77777777" w:rsidR="00227CED" w:rsidRPr="00D31821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D31821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1F1A7A81" w14:textId="7093B9FE" w:rsidR="0007626C" w:rsidRPr="00D31821" w:rsidRDefault="0007626C" w:rsidP="0007626C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D31821">
        <w:rPr>
          <w:lang w:val="es-ES_tradnl"/>
        </w:rPr>
        <w:lastRenderedPageBreak/>
        <w:t xml:space="preserve">RECOMENDACIÓN  </w:t>
      </w:r>
      <w:r w:rsidRPr="00D31821">
        <w:rPr>
          <w:rStyle w:val="href"/>
          <w:lang w:val="es-ES_tradnl"/>
        </w:rPr>
        <w:t>UIT-R  BT.2111-</w:t>
      </w:r>
      <w:r w:rsidR="007A75E1" w:rsidRPr="00D31821">
        <w:rPr>
          <w:rStyle w:val="href"/>
          <w:lang w:val="es-ES_tradnl"/>
        </w:rPr>
        <w:t>2</w:t>
      </w:r>
    </w:p>
    <w:p w14:paraId="55DA6281" w14:textId="77777777" w:rsidR="0007626C" w:rsidRPr="00D31821" w:rsidRDefault="0007626C" w:rsidP="0007626C">
      <w:pPr>
        <w:pStyle w:val="Rectitle"/>
        <w:rPr>
          <w:lang w:val="es-ES_tradnl" w:eastAsia="zh-CN"/>
        </w:rPr>
      </w:pPr>
      <w:r w:rsidRPr="00D31821">
        <w:rPr>
          <w:lang w:val="es-ES_tradnl" w:eastAsia="zh-CN"/>
        </w:rPr>
        <w:t xml:space="preserve">Especificación de la carta de ajuste de la barra de color para </w:t>
      </w:r>
      <w:r w:rsidRPr="00D31821">
        <w:rPr>
          <w:lang w:val="es-ES_tradnl" w:eastAsia="zh-CN"/>
        </w:rPr>
        <w:br/>
        <w:t>sistemas de televisión de elevada gama dinámica</w:t>
      </w:r>
    </w:p>
    <w:p w14:paraId="3601DF2F" w14:textId="01C64720" w:rsidR="0007626C" w:rsidRPr="00D31821" w:rsidRDefault="0007626C" w:rsidP="0007626C">
      <w:pPr>
        <w:pStyle w:val="Recdate"/>
        <w:rPr>
          <w:lang w:val="es-ES_tradnl"/>
        </w:rPr>
      </w:pPr>
      <w:r w:rsidRPr="00D31821">
        <w:rPr>
          <w:lang w:val="es-ES_tradnl"/>
        </w:rPr>
        <w:t>(2017-2019</w:t>
      </w:r>
      <w:r w:rsidR="007A75E1" w:rsidRPr="00D31821">
        <w:rPr>
          <w:lang w:val="es-ES_tradnl"/>
        </w:rPr>
        <w:t>-2020</w:t>
      </w:r>
      <w:r w:rsidRPr="00D31821">
        <w:rPr>
          <w:lang w:val="es-ES_tradnl"/>
        </w:rPr>
        <w:t>)</w:t>
      </w:r>
    </w:p>
    <w:p w14:paraId="00DBCC45" w14:textId="77777777" w:rsidR="0007626C" w:rsidRPr="00D31821" w:rsidRDefault="0007626C" w:rsidP="0007626C">
      <w:pPr>
        <w:pStyle w:val="HeadingSum"/>
      </w:pPr>
      <w:r w:rsidRPr="00D31821">
        <w:t>Cometido</w:t>
      </w:r>
    </w:p>
    <w:p w14:paraId="0B381D68" w14:textId="72C3B86F" w:rsidR="0007626C" w:rsidRPr="00D31821" w:rsidRDefault="0007626C" w:rsidP="0007626C">
      <w:pPr>
        <w:pStyle w:val="Summary"/>
      </w:pPr>
      <w:r w:rsidRPr="00D31821">
        <w:t>En esta Recomendación se especifican las cartas de juste de referencia para los sistemas de televisión de elevada gama dinámica especificados en la Recomendación UIT</w:t>
      </w:r>
      <w:r w:rsidRPr="00D31821">
        <w:noBreakHyphen/>
        <w:t>R BT.2100.</w:t>
      </w:r>
    </w:p>
    <w:p w14:paraId="02CCC3F3" w14:textId="77777777" w:rsidR="0007626C" w:rsidRPr="00D31821" w:rsidRDefault="0007626C" w:rsidP="0007626C">
      <w:pPr>
        <w:pStyle w:val="Headingb"/>
        <w:rPr>
          <w:lang w:val="es-ES_tradnl"/>
        </w:rPr>
      </w:pPr>
      <w:r w:rsidRPr="00D31821">
        <w:rPr>
          <w:lang w:val="es-ES_tradnl"/>
        </w:rPr>
        <w:t>Palabras clave</w:t>
      </w:r>
    </w:p>
    <w:p w14:paraId="048603DB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Barras de colores, HDR, HDR-TV, HLG, PQ, carta de ajuste, señal de prueba</w:t>
      </w:r>
    </w:p>
    <w:p w14:paraId="244E97BB" w14:textId="77777777" w:rsidR="0007626C" w:rsidRPr="00D31821" w:rsidRDefault="0007626C" w:rsidP="0007626C">
      <w:pPr>
        <w:pStyle w:val="Normalaftertitle"/>
        <w:rPr>
          <w:lang w:val="es-ES_tradnl"/>
        </w:rPr>
      </w:pPr>
      <w:r w:rsidRPr="00D31821">
        <w:rPr>
          <w:lang w:val="es-ES_tradnl"/>
        </w:rPr>
        <w:t>La Asamblea de Radiocomunicaciones de la UIT,</w:t>
      </w:r>
    </w:p>
    <w:p w14:paraId="761FA55E" w14:textId="77777777" w:rsidR="0007626C" w:rsidRPr="00D31821" w:rsidRDefault="0007626C" w:rsidP="0007626C">
      <w:pPr>
        <w:pStyle w:val="Call"/>
        <w:rPr>
          <w:lang w:val="es-ES_tradnl"/>
        </w:rPr>
      </w:pPr>
      <w:r w:rsidRPr="00D31821">
        <w:rPr>
          <w:lang w:val="es-ES_tradnl"/>
        </w:rPr>
        <w:t>considerando</w:t>
      </w:r>
    </w:p>
    <w:p w14:paraId="3718088D" w14:textId="77777777" w:rsidR="0007626C" w:rsidRPr="00D31821" w:rsidRDefault="0007626C" w:rsidP="0007626C">
      <w:pPr>
        <w:rPr>
          <w:lang w:val="es-ES_tradnl"/>
        </w:rPr>
      </w:pPr>
      <w:r w:rsidRPr="00D31821">
        <w:rPr>
          <w:i/>
          <w:iCs/>
          <w:lang w:val="es-ES_tradnl"/>
        </w:rPr>
        <w:t>a)</w:t>
      </w:r>
      <w:r w:rsidRPr="00D31821">
        <w:rPr>
          <w:lang w:val="es-ES_tradnl"/>
        </w:rPr>
        <w:tab/>
        <w:t>que las cartas de ajuste constituyen un medio adecuado de evaluar la calidad de la crominancia y la luminancia de los sistemas de televisión;</w:t>
      </w:r>
    </w:p>
    <w:p w14:paraId="300CD760" w14:textId="77777777" w:rsidR="0007626C" w:rsidRPr="00D31821" w:rsidRDefault="0007626C" w:rsidP="0007626C">
      <w:pPr>
        <w:rPr>
          <w:lang w:val="es-ES_tradnl"/>
        </w:rPr>
      </w:pPr>
      <w:r w:rsidRPr="00D31821">
        <w:rPr>
          <w:i/>
          <w:iCs/>
          <w:lang w:val="es-ES_tradnl"/>
        </w:rPr>
        <w:t>b)</w:t>
      </w:r>
      <w:r w:rsidRPr="00D31821">
        <w:rPr>
          <w:lang w:val="es-ES_tradnl"/>
        </w:rPr>
        <w:tab/>
        <w:t>que dicha carta de ajuste común puede utilizarse en la radiodifusión en distintos formatos o en la conversión entre formatos;</w:t>
      </w:r>
    </w:p>
    <w:p w14:paraId="77AF42A8" w14:textId="77777777" w:rsidR="0007626C" w:rsidRPr="00D31821" w:rsidRDefault="0007626C" w:rsidP="0007626C">
      <w:pPr>
        <w:rPr>
          <w:lang w:val="es-ES_tradnl"/>
        </w:rPr>
      </w:pPr>
      <w:r w:rsidRPr="00D31821">
        <w:rPr>
          <w:i/>
          <w:iCs/>
          <w:lang w:val="es-ES_tradnl"/>
        </w:rPr>
        <w:t>c)</w:t>
      </w:r>
      <w:r w:rsidRPr="00D31821">
        <w:rPr>
          <w:lang w:val="es-ES_tradnl"/>
        </w:rPr>
        <w:tab/>
        <w:t>que la utilización de una carta de ajuste puede simplificar los procedimientos de prueba y reducir la posibilidad de interpretar erróneamente los parámetros de la señal y de ajustar incorrectamente los sistemas,</w:t>
      </w:r>
    </w:p>
    <w:p w14:paraId="199D1D7F" w14:textId="77777777" w:rsidR="0007626C" w:rsidRPr="00D31821" w:rsidRDefault="0007626C" w:rsidP="0007626C">
      <w:pPr>
        <w:pStyle w:val="Call"/>
        <w:rPr>
          <w:lang w:val="es-ES_tradnl"/>
        </w:rPr>
      </w:pPr>
      <w:r w:rsidRPr="00D31821">
        <w:rPr>
          <w:lang w:val="es-ES_tradnl"/>
        </w:rPr>
        <w:t>observando</w:t>
      </w:r>
    </w:p>
    <w:p w14:paraId="3B814B5B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que en la Recomendación UIT-R BT.2100 se especifican los valores de los parámetros de imagen para sistemas de televisión de elevada gama dinámica para su utilización en la producción y el intercambio internacional de programas,</w:t>
      </w:r>
    </w:p>
    <w:p w14:paraId="6A34C111" w14:textId="77777777" w:rsidR="0007626C" w:rsidRPr="00D31821" w:rsidRDefault="0007626C" w:rsidP="0007626C">
      <w:pPr>
        <w:pStyle w:val="Call"/>
        <w:rPr>
          <w:lang w:val="es-ES_tradnl"/>
        </w:rPr>
      </w:pPr>
      <w:r w:rsidRPr="00D31821">
        <w:rPr>
          <w:lang w:val="es-ES_tradnl"/>
        </w:rPr>
        <w:t>recomienda</w:t>
      </w:r>
    </w:p>
    <w:p w14:paraId="04DF8F4F" w14:textId="2938F510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que las cartas de ajuste definidas en el Anexo</w:t>
      </w:r>
      <w:r w:rsidR="00B22F97" w:rsidRPr="00D31821">
        <w:rPr>
          <w:lang w:val="es-ES_tradnl"/>
        </w:rPr>
        <w:t> </w:t>
      </w:r>
      <w:r w:rsidRPr="00D31821">
        <w:rPr>
          <w:lang w:val="es-ES_tradnl"/>
        </w:rPr>
        <w:t>1 se apliquen y utilicen para la producción y la distribución en los sistemas de televisión de elevada gama dinámica (TV-HDR).</w:t>
      </w:r>
    </w:p>
    <w:p w14:paraId="0F896CEB" w14:textId="4546FFA3" w:rsidR="0007626C" w:rsidRPr="00D31821" w:rsidRDefault="0007626C" w:rsidP="0007626C">
      <w:pPr>
        <w:rPr>
          <w:lang w:val="es-ES_tradnl"/>
        </w:rPr>
      </w:pPr>
    </w:p>
    <w:p w14:paraId="4FC9FBE3" w14:textId="77777777" w:rsidR="00B22F97" w:rsidRPr="00D31821" w:rsidRDefault="00B22F97" w:rsidP="0007626C">
      <w:pPr>
        <w:rPr>
          <w:lang w:val="es-ES_tradnl"/>
        </w:rPr>
      </w:pPr>
    </w:p>
    <w:p w14:paraId="26243516" w14:textId="77694A48" w:rsidR="0007626C" w:rsidRPr="00D31821" w:rsidRDefault="0007626C" w:rsidP="00B22F97">
      <w:pPr>
        <w:pStyle w:val="AnnexNoTitle"/>
        <w:widowControl w:val="0"/>
        <w:rPr>
          <w:lang w:val="es-ES_tradnl"/>
        </w:rPr>
      </w:pPr>
      <w:r w:rsidRPr="00D31821">
        <w:rPr>
          <w:lang w:val="es-ES_tradnl"/>
        </w:rPr>
        <w:lastRenderedPageBreak/>
        <w:t xml:space="preserve">Anexo 1 </w:t>
      </w:r>
      <w:r w:rsidRPr="00D31821">
        <w:rPr>
          <w:lang w:val="es-ES_tradnl"/>
        </w:rPr>
        <w:br/>
        <w:t>(normativo)</w:t>
      </w:r>
      <w:r w:rsidRPr="00D31821">
        <w:rPr>
          <w:lang w:val="es-ES_tradnl"/>
        </w:rPr>
        <w:br/>
      </w:r>
      <w:r w:rsidRPr="00D31821">
        <w:rPr>
          <w:lang w:val="es-ES_tradnl"/>
        </w:rPr>
        <w:br/>
        <w:t>Especificaciones de la carta de ajuste</w:t>
      </w:r>
    </w:p>
    <w:p w14:paraId="56154BEE" w14:textId="77777777" w:rsidR="0007626C" w:rsidRPr="00D31821" w:rsidRDefault="0007626C" w:rsidP="00B22F97">
      <w:pPr>
        <w:pStyle w:val="Heading1"/>
        <w:widowControl w:val="0"/>
        <w:rPr>
          <w:lang w:val="es-ES_tradnl"/>
        </w:rPr>
      </w:pPr>
      <w:r w:rsidRPr="00D31821">
        <w:rPr>
          <w:lang w:val="es-ES_tradnl"/>
        </w:rPr>
        <w:t>1</w:t>
      </w:r>
      <w:r w:rsidRPr="00D31821">
        <w:rPr>
          <w:lang w:val="es-ES_tradnl"/>
        </w:rPr>
        <w:tab/>
        <w:t>Referencias normativas</w:t>
      </w:r>
    </w:p>
    <w:p w14:paraId="0A0ED97B" w14:textId="700EA386" w:rsidR="0007626C" w:rsidRPr="00D31821" w:rsidRDefault="0007626C" w:rsidP="00B22F97">
      <w:pPr>
        <w:keepNext/>
        <w:keepLines/>
        <w:widowControl w:val="0"/>
        <w:tabs>
          <w:tab w:val="left" w:pos="3402"/>
        </w:tabs>
        <w:rPr>
          <w:lang w:val="es-ES_tradnl"/>
        </w:rPr>
      </w:pPr>
      <w:r w:rsidRPr="00D31821">
        <w:rPr>
          <w:lang w:val="es-ES_tradnl"/>
        </w:rPr>
        <w:t>Recomendación UIT-R BT.471</w:t>
      </w:r>
      <w:r w:rsidR="00B22F97" w:rsidRPr="00D31821">
        <w:rPr>
          <w:lang w:val="es-ES_tradnl"/>
        </w:rPr>
        <w:t xml:space="preserve"> –</w:t>
      </w:r>
      <w:r w:rsidR="00B22F97" w:rsidRPr="00D31821">
        <w:rPr>
          <w:lang w:val="es-ES_tradnl"/>
        </w:rPr>
        <w:tab/>
      </w:r>
      <w:r w:rsidRPr="00D31821">
        <w:rPr>
          <w:lang w:val="es-ES_tradnl"/>
        </w:rPr>
        <w:t>Nomenclatura y descripción de las señales de barra de color</w:t>
      </w:r>
    </w:p>
    <w:p w14:paraId="76BA0C5C" w14:textId="42C0C119" w:rsidR="0007626C" w:rsidRPr="00D31821" w:rsidRDefault="0007626C" w:rsidP="00B22F97">
      <w:pPr>
        <w:keepNext/>
        <w:keepLines/>
        <w:widowControl w:val="0"/>
        <w:tabs>
          <w:tab w:val="left" w:pos="3402"/>
        </w:tabs>
        <w:ind w:left="3402" w:hanging="3402"/>
        <w:rPr>
          <w:szCs w:val="24"/>
          <w:lang w:val="es-ES_tradnl"/>
        </w:rPr>
      </w:pPr>
      <w:r w:rsidRPr="00D31821">
        <w:rPr>
          <w:szCs w:val="24"/>
          <w:lang w:val="es-ES_tradnl"/>
        </w:rPr>
        <w:t>Recomendación UIT-R BT.709</w:t>
      </w:r>
      <w:r w:rsidR="00B22F97" w:rsidRPr="00D31821">
        <w:rPr>
          <w:lang w:val="es-ES_tradnl"/>
        </w:rPr>
        <w:t xml:space="preserve"> –</w:t>
      </w:r>
      <w:r w:rsidR="00B22F97" w:rsidRPr="00D31821">
        <w:rPr>
          <w:lang w:val="es-ES_tradnl"/>
        </w:rPr>
        <w:tab/>
      </w:r>
      <w:r w:rsidRPr="00D31821">
        <w:rPr>
          <w:szCs w:val="24"/>
          <w:lang w:val="es-ES_tradnl"/>
        </w:rPr>
        <w:t>Valores de los parámetros de la norma TVAD para la producción</w:t>
      </w:r>
      <w:r w:rsidRPr="00D31821">
        <w:rPr>
          <w:lang w:val="es-ES_tradnl"/>
        </w:rPr>
        <w:t xml:space="preserve"> y el intercambio internacional de programas</w:t>
      </w:r>
    </w:p>
    <w:p w14:paraId="5A792CF7" w14:textId="41574320" w:rsidR="0007626C" w:rsidRPr="00D31821" w:rsidRDefault="0007626C" w:rsidP="00B22F97">
      <w:pPr>
        <w:keepNext/>
        <w:keepLines/>
        <w:tabs>
          <w:tab w:val="left" w:pos="3402"/>
        </w:tabs>
        <w:ind w:left="3402" w:hanging="3402"/>
        <w:rPr>
          <w:szCs w:val="24"/>
          <w:lang w:val="es-ES_tradnl"/>
        </w:rPr>
      </w:pPr>
      <w:r w:rsidRPr="00D31821">
        <w:rPr>
          <w:lang w:val="es-ES_tradnl"/>
        </w:rPr>
        <w:t>Recomendación UIT</w:t>
      </w:r>
      <w:r w:rsidRPr="00D31821">
        <w:rPr>
          <w:szCs w:val="24"/>
          <w:lang w:val="es-ES_tradnl"/>
        </w:rPr>
        <w:t>-R BT.2100</w:t>
      </w:r>
      <w:r w:rsidR="00B22F97" w:rsidRPr="00D31821">
        <w:rPr>
          <w:lang w:val="es-ES_tradnl"/>
        </w:rPr>
        <w:t xml:space="preserve"> –</w:t>
      </w:r>
      <w:r w:rsidR="00B22F97" w:rsidRPr="00D31821">
        <w:rPr>
          <w:lang w:val="es-ES_tradnl"/>
        </w:rPr>
        <w:tab/>
      </w:r>
      <w:r w:rsidRPr="00D31821">
        <w:rPr>
          <w:lang w:val="es-ES_tradnl"/>
        </w:rPr>
        <w:t>Valores de los parámetros de imagen de los sistemas de televisión de elevada gama dinámica para la producción y el intercambio internacional de programas</w:t>
      </w:r>
    </w:p>
    <w:p w14:paraId="75BEF032" w14:textId="77777777" w:rsidR="0007626C" w:rsidRPr="00D31821" w:rsidRDefault="0007626C" w:rsidP="00FB3FE3">
      <w:pPr>
        <w:pStyle w:val="Heading1"/>
        <w:rPr>
          <w:lang w:val="es-ES_tradnl"/>
        </w:rPr>
      </w:pPr>
      <w:r w:rsidRPr="00D31821">
        <w:rPr>
          <w:lang w:val="es-ES_tradnl"/>
        </w:rPr>
        <w:t>2</w:t>
      </w:r>
      <w:r w:rsidRPr="00D31821">
        <w:rPr>
          <w:lang w:val="es-ES_tradnl"/>
        </w:rPr>
        <w:tab/>
        <w:t>Objetivo</w:t>
      </w:r>
    </w:p>
    <w:p w14:paraId="3911A0A8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 xml:space="preserve">La carta de ajuste de referencia tiene diversos objetivos: </w:t>
      </w:r>
    </w:p>
    <w:p w14:paraId="744D157C" w14:textId="77777777" w:rsidR="0007626C" w:rsidRPr="00D31821" w:rsidRDefault="0007626C" w:rsidP="0007626C">
      <w:pPr>
        <w:pStyle w:val="enumlev1"/>
        <w:rPr>
          <w:lang w:val="es-ES_tradnl"/>
        </w:rPr>
      </w:pPr>
      <w:r w:rsidRPr="00D31821">
        <w:rPr>
          <w:lang w:val="es-ES_tradnl"/>
        </w:rPr>
        <w:t>–</w:t>
      </w:r>
      <w:r w:rsidRPr="00D31821">
        <w:rPr>
          <w:lang w:val="es-ES_tradnl"/>
        </w:rPr>
        <w:tab/>
        <w:t>controlar la calidad de la crominancia y la luminancia en la cadena de producción;</w:t>
      </w:r>
    </w:p>
    <w:p w14:paraId="4C3E28B0" w14:textId="77777777" w:rsidR="0007626C" w:rsidRPr="00D31821" w:rsidRDefault="0007626C" w:rsidP="0007626C">
      <w:pPr>
        <w:pStyle w:val="enumlev1"/>
        <w:rPr>
          <w:lang w:val="es-ES_tradnl"/>
        </w:rPr>
      </w:pPr>
      <w:r w:rsidRPr="00D31821">
        <w:rPr>
          <w:lang w:val="es-ES_tradnl"/>
        </w:rPr>
        <w:t>–</w:t>
      </w:r>
      <w:r w:rsidRPr="00D31821">
        <w:rPr>
          <w:lang w:val="es-ES_tradnl"/>
        </w:rPr>
        <w:tab/>
        <w:t>verificar y ajustar la alineación de crominancia y luminancia del equipo de radiodifusión, en concreto de los monitores de vídeo;</w:t>
      </w:r>
    </w:p>
    <w:p w14:paraId="07ABBE7C" w14:textId="77777777" w:rsidR="0007626C" w:rsidRPr="00D31821" w:rsidRDefault="0007626C" w:rsidP="0007626C">
      <w:pPr>
        <w:pStyle w:val="enumlev1"/>
        <w:rPr>
          <w:lang w:val="es-ES_tradnl"/>
        </w:rPr>
      </w:pPr>
      <w:r w:rsidRPr="00D31821">
        <w:rPr>
          <w:lang w:val="es-ES_tradnl"/>
        </w:rPr>
        <w:t>–</w:t>
      </w:r>
      <w:r w:rsidRPr="00D31821">
        <w:rPr>
          <w:lang w:val="es-ES_tradnl"/>
        </w:rPr>
        <w:tab/>
        <w:t>realizar una prueba general del equipo de producción, emisión y presentación de vídeo;</w:t>
      </w:r>
    </w:p>
    <w:p w14:paraId="62B746A7" w14:textId="77777777" w:rsidR="0007626C" w:rsidRPr="00D31821" w:rsidRDefault="0007626C" w:rsidP="0007626C">
      <w:pPr>
        <w:pStyle w:val="enumlev1"/>
        <w:rPr>
          <w:lang w:val="es-ES_tradnl"/>
        </w:rPr>
      </w:pPr>
      <w:r w:rsidRPr="00D31821">
        <w:rPr>
          <w:lang w:val="es-ES_tradnl"/>
        </w:rPr>
        <w:t>–</w:t>
      </w:r>
      <w:r w:rsidRPr="00D31821">
        <w:rPr>
          <w:lang w:val="es-ES_tradnl"/>
        </w:rPr>
        <w:tab/>
        <w:t>determinar que un circuito de vídeo está activo y que se dispone del audio asociado.</w:t>
      </w:r>
    </w:p>
    <w:p w14:paraId="2C1E69EF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Esta carta de ajuste no está prevista para ajustar el nivel de negro, para lo que es más conveniente utilizar una señal PLUGE.</w:t>
      </w:r>
    </w:p>
    <w:p w14:paraId="25D2B391" w14:textId="77777777" w:rsidR="0007626C" w:rsidRPr="00D31821" w:rsidRDefault="0007626C" w:rsidP="0007626C">
      <w:pPr>
        <w:pStyle w:val="Heading1"/>
        <w:rPr>
          <w:lang w:val="es-ES_tradnl"/>
        </w:rPr>
      </w:pPr>
      <w:r w:rsidRPr="00D31821">
        <w:rPr>
          <w:lang w:val="es-ES_tradnl"/>
        </w:rPr>
        <w:t>3</w:t>
      </w:r>
      <w:r w:rsidRPr="00D31821">
        <w:rPr>
          <w:lang w:val="es-ES_tradnl"/>
        </w:rPr>
        <w:tab/>
        <w:t>Tipos de sistemas</w:t>
      </w:r>
    </w:p>
    <w:p w14:paraId="1F3F8EEE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La carta de ajuste descrita en esta Recomendación está prevista para su utilización con la Recomendación UIT</w:t>
      </w:r>
      <w:r w:rsidRPr="00D31821">
        <w:rPr>
          <w:lang w:val="es-ES_tradnl"/>
        </w:rPr>
        <w:noBreakHyphen/>
        <w:t>R BT.2100. Estos sistemas se distinguen por la proporción de la codificación de color (o «colorimetría») y por la resolución.</w:t>
      </w:r>
    </w:p>
    <w:p w14:paraId="645AFE5A" w14:textId="77777777" w:rsidR="0007626C" w:rsidRPr="00D31821" w:rsidRDefault="0007626C" w:rsidP="0007626C">
      <w:pPr>
        <w:pStyle w:val="Heading1"/>
        <w:rPr>
          <w:lang w:val="es-ES_tradnl"/>
        </w:rPr>
      </w:pPr>
      <w:r w:rsidRPr="00D31821">
        <w:rPr>
          <w:lang w:val="es-ES_tradnl"/>
        </w:rPr>
        <w:t>4</w:t>
      </w:r>
      <w:r w:rsidRPr="00D31821">
        <w:rPr>
          <w:lang w:val="es-ES_tradnl"/>
        </w:rPr>
        <w:tab/>
        <w:t>Secciones de la carta de ajuste</w:t>
      </w:r>
      <w:r w:rsidRPr="00D31821">
        <w:rPr>
          <w:rStyle w:val="FootnoteReference"/>
          <w:lang w:val="es-ES_tradnl"/>
        </w:rPr>
        <w:footnoteReference w:id="1"/>
      </w:r>
    </w:p>
    <w:p w14:paraId="11DC9DE3" w14:textId="1D0847A9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En la Fig</w:t>
      </w:r>
      <w:r w:rsidR="00B22F97" w:rsidRPr="00D31821">
        <w:rPr>
          <w:lang w:val="es-ES_tradnl"/>
        </w:rPr>
        <w:t>.</w:t>
      </w:r>
      <w:r w:rsidRPr="00D31821">
        <w:rPr>
          <w:lang w:val="es-ES_tradnl"/>
        </w:rPr>
        <w:t> 1 se muestran las distintas secciones de la carta de ajuste para el sistema HLG con codificación de gama reducida. En la Fig</w:t>
      </w:r>
      <w:r w:rsidR="00B22F97" w:rsidRPr="00D31821">
        <w:rPr>
          <w:lang w:val="es-ES_tradnl"/>
        </w:rPr>
        <w:t>.</w:t>
      </w:r>
      <w:r w:rsidRPr="00D31821">
        <w:rPr>
          <w:lang w:val="es-ES_tradnl"/>
        </w:rPr>
        <w:t> 2 se muestra la carta de ajuste para el sistema PQ con codificación de gama reducida y en la Fig</w:t>
      </w:r>
      <w:r w:rsidR="00B22F97" w:rsidRPr="00D31821">
        <w:rPr>
          <w:lang w:val="es-ES_tradnl"/>
        </w:rPr>
        <w:t>.</w:t>
      </w:r>
      <w:r w:rsidRPr="00D31821">
        <w:rPr>
          <w:lang w:val="es-ES_tradnl"/>
        </w:rPr>
        <w:t> 3 se puede ver la carta de ajuste para el sistema PQ con codificación de gama completa. En la Fig</w:t>
      </w:r>
      <w:r w:rsidR="00B22F97" w:rsidRPr="00D31821">
        <w:rPr>
          <w:lang w:val="es-ES_tradnl"/>
        </w:rPr>
        <w:t>.</w:t>
      </w:r>
      <w:r w:rsidRPr="00D31821">
        <w:rPr>
          <w:lang w:val="es-ES_tradnl"/>
        </w:rPr>
        <w:t> 4 se muestra un diagrama de color. Véanse también los Adjuntos 1 y 2.</w:t>
      </w:r>
    </w:p>
    <w:p w14:paraId="57A1C31D" w14:textId="7777777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lastRenderedPageBreak/>
        <w:t>FIGURA 1</w:t>
      </w:r>
    </w:p>
    <w:p w14:paraId="73C70B78" w14:textId="77777777" w:rsidR="0007626C" w:rsidRPr="00D31821" w:rsidRDefault="0007626C" w:rsidP="0007626C">
      <w:pPr>
        <w:pStyle w:val="Figuretitle"/>
        <w:rPr>
          <w:lang w:val="es-ES_tradnl"/>
        </w:rPr>
      </w:pPr>
      <w:r w:rsidRPr="00D31821">
        <w:rPr>
          <w:lang w:val="es-ES_tradnl"/>
        </w:rPr>
        <w:t>Carta de ajuste para HLG gama reducida</w:t>
      </w:r>
    </w:p>
    <w:p w14:paraId="360FF5ED" w14:textId="77777777" w:rsidR="0007626C" w:rsidRPr="00D31821" w:rsidRDefault="0007626C" w:rsidP="0007626C">
      <w:pPr>
        <w:pStyle w:val="Figure"/>
        <w:rPr>
          <w:lang w:val="es-ES_tradnl" w:eastAsia="zh-CN"/>
        </w:rPr>
      </w:pPr>
      <w:r w:rsidRPr="00D31821">
        <w:rPr>
          <w:lang w:val="es-ES_tradnl" w:eastAsia="zh-CN"/>
        </w:rPr>
        <w:object w:dxaOrig="7241" w:dyaOrig="5085" w14:anchorId="2DF8B5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45pt;height:309.75pt" o:ole="">
            <v:imagedata r:id="rId14" o:title=""/>
          </v:shape>
          <o:OLEObject Type="Embed" ProgID="CorelDraw.Graphic.16" ShapeID="_x0000_i1025" DrawAspect="Content" ObjectID="_1681027148" r:id="rId15"/>
        </w:object>
      </w:r>
    </w:p>
    <w:p w14:paraId="3DCCC3E8" w14:textId="77777777" w:rsidR="00984088" w:rsidRPr="00D31821" w:rsidRDefault="00984088" w:rsidP="00984088">
      <w:pPr>
        <w:pStyle w:val="Blanc"/>
        <w:rPr>
          <w:lang w:val="es-ES_tradnl"/>
        </w:rPr>
      </w:pPr>
    </w:p>
    <w:p w14:paraId="1D5A5E57" w14:textId="485346B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t>FIGURA 2</w:t>
      </w:r>
    </w:p>
    <w:p w14:paraId="2EE1EFE5" w14:textId="77777777" w:rsidR="0007626C" w:rsidRPr="00D31821" w:rsidRDefault="0007626C" w:rsidP="0007626C">
      <w:pPr>
        <w:pStyle w:val="Figuretitle"/>
        <w:rPr>
          <w:lang w:val="es-ES_tradnl"/>
        </w:rPr>
      </w:pPr>
      <w:r w:rsidRPr="00D31821">
        <w:rPr>
          <w:lang w:val="es-ES_tradnl"/>
        </w:rPr>
        <w:t>Carta de ajuste para PQ gama reducida</w:t>
      </w:r>
    </w:p>
    <w:p w14:paraId="2CBCF830" w14:textId="77777777" w:rsidR="0007626C" w:rsidRPr="00D31821" w:rsidRDefault="0007626C" w:rsidP="0007626C">
      <w:pPr>
        <w:pStyle w:val="Figure"/>
        <w:rPr>
          <w:sz w:val="20"/>
          <w:lang w:val="es-ES_tradnl"/>
        </w:rPr>
      </w:pPr>
      <w:r w:rsidRPr="00D31821">
        <w:rPr>
          <w:lang w:val="es-ES_tradnl"/>
        </w:rPr>
        <w:object w:dxaOrig="7171" w:dyaOrig="4977" w14:anchorId="3962DBE0">
          <v:shape id="_x0000_i1026" type="#_x0000_t75" style="width:417.75pt;height:4in" o:ole="">
            <v:imagedata r:id="rId16" o:title="" cropbottom="-718f" cropright="-801f"/>
          </v:shape>
          <o:OLEObject Type="Embed" ProgID="CorelDraw.Graphic.16" ShapeID="_x0000_i1026" DrawAspect="Content" ObjectID="_1681027149" r:id="rId17"/>
        </w:object>
      </w:r>
    </w:p>
    <w:p w14:paraId="688A14AA" w14:textId="7777777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lastRenderedPageBreak/>
        <w:t>FIGURA 3</w:t>
      </w:r>
    </w:p>
    <w:p w14:paraId="1447A5B0" w14:textId="77777777" w:rsidR="0007626C" w:rsidRPr="00D31821" w:rsidRDefault="0007626C" w:rsidP="0007626C">
      <w:pPr>
        <w:pStyle w:val="Figuretitle"/>
        <w:rPr>
          <w:lang w:val="es-ES_tradnl"/>
        </w:rPr>
      </w:pPr>
      <w:r w:rsidRPr="00D31821">
        <w:rPr>
          <w:lang w:val="es-ES_tradnl"/>
        </w:rPr>
        <w:t xml:space="preserve">Carta de ajuste para PQ gama completa </w:t>
      </w:r>
    </w:p>
    <w:p w14:paraId="1BAC01F1" w14:textId="77777777" w:rsidR="0007626C" w:rsidRPr="00D31821" w:rsidRDefault="0007626C" w:rsidP="0007626C">
      <w:pPr>
        <w:pStyle w:val="Figure"/>
        <w:rPr>
          <w:lang w:val="es-ES_tradnl"/>
        </w:rPr>
      </w:pPr>
      <w:r w:rsidRPr="00D31821">
        <w:rPr>
          <w:lang w:val="es-ES_tradnl"/>
        </w:rPr>
        <w:object w:dxaOrig="7241" w:dyaOrig="5085" w14:anchorId="209A03E2">
          <v:shape id="_x0000_i1027" type="#_x0000_t75" style="width:417.75pt;height:295.45pt" o:ole="">
            <v:imagedata r:id="rId18" o:title=""/>
          </v:shape>
          <o:OLEObject Type="Embed" ProgID="CorelDraw.Graphic.16" ShapeID="_x0000_i1027" DrawAspect="Content" ObjectID="_1681027150" r:id="rId19"/>
        </w:object>
      </w:r>
    </w:p>
    <w:p w14:paraId="0356DFC3" w14:textId="77777777" w:rsidR="00984088" w:rsidRPr="00D31821" w:rsidRDefault="00984088" w:rsidP="00984088">
      <w:pPr>
        <w:pStyle w:val="Blanc"/>
        <w:rPr>
          <w:lang w:val="es-ES_tradnl"/>
        </w:rPr>
      </w:pPr>
    </w:p>
    <w:p w14:paraId="30D34C73" w14:textId="77777777" w:rsidR="0007626C" w:rsidRPr="00D31821" w:rsidRDefault="0007626C" w:rsidP="0007626C">
      <w:pPr>
        <w:pStyle w:val="TableNo"/>
        <w:rPr>
          <w:lang w:val="es-ES_tradnl"/>
        </w:rPr>
      </w:pPr>
      <w:r w:rsidRPr="00D31821">
        <w:rPr>
          <w:lang w:val="es-ES_tradnl"/>
        </w:rPr>
        <w:t>CUADRO 1</w:t>
      </w:r>
    </w:p>
    <w:p w14:paraId="35289FB6" w14:textId="77777777" w:rsidR="0007626C" w:rsidRPr="00D31821" w:rsidRDefault="0007626C" w:rsidP="0007626C">
      <w:pPr>
        <w:pStyle w:val="Tabletitle"/>
        <w:rPr>
          <w:lang w:val="es-ES_tradnl"/>
        </w:rPr>
      </w:pPr>
      <w:r w:rsidRPr="00D31821">
        <w:rPr>
          <w:lang w:val="es-ES_tradnl"/>
        </w:rPr>
        <w:t>Tamaño de la barra en formato 2K, 4K y 8K</w:t>
      </w:r>
    </w:p>
    <w:tbl>
      <w:tblPr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34"/>
        <w:gridCol w:w="1412"/>
        <w:gridCol w:w="1412"/>
        <w:gridCol w:w="1412"/>
      </w:tblGrid>
      <w:tr w:rsidR="0007626C" w:rsidRPr="00D31821" w14:paraId="12F0C96C" w14:textId="77777777" w:rsidTr="008E7BD7">
        <w:trPr>
          <w:trHeight w:val="72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83CAFA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 xml:space="preserve">Tamaño de la barra </w:t>
            </w:r>
            <w:r w:rsidRPr="00D31821">
              <w:rPr>
                <w:rFonts w:eastAsia="MS PGothic"/>
                <w:lang w:val="es-ES_tradnl" w:eastAsia="ja-JP"/>
              </w:rPr>
              <w:br/>
              <w:t>(píxel)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ECC0F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2K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7435F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4K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0913F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8K</w:t>
            </w:r>
          </w:p>
        </w:tc>
      </w:tr>
      <w:tr w:rsidR="0007626C" w:rsidRPr="00D31821" w14:paraId="2FEC6005" w14:textId="77777777" w:rsidTr="008E7BD7">
        <w:trPr>
          <w:trHeight w:val="315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BFC2B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a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5BF7B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1920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FC4EC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3840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27982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7680</w:t>
            </w:r>
          </w:p>
        </w:tc>
      </w:tr>
      <w:tr w:rsidR="0007626C" w:rsidRPr="00D31821" w14:paraId="47199654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C79F5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b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F7330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1080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2C157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2160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01CB1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4320</w:t>
            </w:r>
          </w:p>
        </w:tc>
      </w:tr>
      <w:tr w:rsidR="0007626C" w:rsidRPr="00D31821" w14:paraId="4DB8AD9C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9012A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c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E6A45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FB3E2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49E45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960</w:t>
            </w:r>
          </w:p>
        </w:tc>
      </w:tr>
      <w:tr w:rsidR="0007626C" w:rsidRPr="00D31821" w14:paraId="180CE92E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90CEB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d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65A4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206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52F5B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66351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824</w:t>
            </w:r>
          </w:p>
        </w:tc>
      </w:tr>
      <w:tr w:rsidR="0007626C" w:rsidRPr="00D31821" w14:paraId="13D559CF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A3984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e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D5273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204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0C2EC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408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2939A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816</w:t>
            </w:r>
          </w:p>
        </w:tc>
      </w:tr>
      <w:tr w:rsidR="0007626C" w:rsidRPr="00D31821" w14:paraId="008371B1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30C06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f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13A5D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8E91D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3C398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544</w:t>
            </w:r>
          </w:p>
        </w:tc>
      </w:tr>
      <w:tr w:rsidR="0007626C" w:rsidRPr="00D31821" w14:paraId="2A90311E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D541D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0BAF3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0B620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A5CB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280</w:t>
            </w:r>
          </w:p>
        </w:tc>
      </w:tr>
      <w:tr w:rsidR="0007626C" w:rsidRPr="00D31821" w14:paraId="37C27193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9139A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h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1F4A0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68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29DBA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9CF4C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272</w:t>
            </w:r>
          </w:p>
        </w:tc>
      </w:tr>
      <w:tr w:rsidR="0007626C" w:rsidRPr="00D31821" w14:paraId="261A6F11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BDB83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i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0F287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F8E4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D001E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952</w:t>
            </w:r>
          </w:p>
        </w:tc>
      </w:tr>
      <w:tr w:rsidR="0007626C" w:rsidRPr="00D31821" w14:paraId="117089D8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B5CB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j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205AF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0FBB8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876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5801C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1752</w:t>
            </w:r>
          </w:p>
        </w:tc>
      </w:tr>
      <w:tr w:rsidR="0007626C" w:rsidRPr="00D31821" w14:paraId="58F4EAF3" w14:textId="77777777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4CFFA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k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B7F9D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282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830D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F5B79" w14:textId="77777777" w:rsidR="0007626C" w:rsidRPr="00D31821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1128</w:t>
            </w:r>
          </w:p>
        </w:tc>
      </w:tr>
    </w:tbl>
    <w:p w14:paraId="46E65CBF" w14:textId="77777777" w:rsidR="0007626C" w:rsidRPr="00D31821" w:rsidRDefault="0007626C" w:rsidP="0007626C">
      <w:pPr>
        <w:pStyle w:val="Tablefin"/>
        <w:rPr>
          <w:lang w:val="es-ES_tradnl"/>
        </w:rPr>
      </w:pPr>
    </w:p>
    <w:p w14:paraId="0E80D784" w14:textId="7777777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lastRenderedPageBreak/>
        <w:t>FIGURA 4</w:t>
      </w:r>
    </w:p>
    <w:p w14:paraId="7FD8AB68" w14:textId="77777777" w:rsidR="0007626C" w:rsidRPr="00D31821" w:rsidRDefault="0007626C" w:rsidP="0007626C">
      <w:pPr>
        <w:pStyle w:val="Figuretitle"/>
        <w:rPr>
          <w:lang w:val="es-ES_tradnl"/>
        </w:rPr>
      </w:pPr>
      <w:r w:rsidRPr="00D31821">
        <w:rPr>
          <w:lang w:val="es-ES_tradnl"/>
        </w:rPr>
        <w:t>Diagrama de color de la carta de ajuste</w:t>
      </w:r>
    </w:p>
    <w:p w14:paraId="3634A76C" w14:textId="77777777" w:rsidR="0007626C" w:rsidRPr="00D31821" w:rsidRDefault="0007626C" w:rsidP="0007626C">
      <w:pPr>
        <w:pStyle w:val="Figure"/>
        <w:rPr>
          <w:lang w:val="es-ES_tradnl" w:eastAsia="zh-CN"/>
        </w:rPr>
      </w:pPr>
      <w:r w:rsidRPr="00D31821">
        <w:rPr>
          <w:lang w:val="es-ES_tradnl" w:eastAsia="ja-JP"/>
        </w:rPr>
        <w:t xml:space="preserve"> </w:t>
      </w:r>
      <w:r w:rsidRPr="00D31821">
        <w:rPr>
          <w:lang w:val="es-ES_tradnl" w:eastAsia="zh-CN"/>
        </w:rPr>
        <w:object w:dxaOrig="6852" w:dyaOrig="4103" w14:anchorId="4F93B0F8">
          <v:shape id="_x0000_i1028" type="#_x0000_t75" style="width:374.25pt;height:223.45pt" o:ole="">
            <v:imagedata r:id="rId20" o:title=""/>
          </v:shape>
          <o:OLEObject Type="Embed" ProgID="CorelDraw.Graphic.16" ShapeID="_x0000_i1028" DrawAspect="Content" ObjectID="_1681027151" r:id="rId21"/>
        </w:object>
      </w:r>
    </w:p>
    <w:p w14:paraId="31F5BD88" w14:textId="77777777" w:rsidR="00984088" w:rsidRPr="00D31821" w:rsidRDefault="00984088" w:rsidP="00984088">
      <w:pPr>
        <w:pStyle w:val="Blanc"/>
        <w:rPr>
          <w:lang w:val="es-ES_tradnl"/>
        </w:rPr>
      </w:pPr>
    </w:p>
    <w:p w14:paraId="1D07B0C7" w14:textId="77777777" w:rsidR="0007626C" w:rsidRPr="00D31821" w:rsidRDefault="0007626C" w:rsidP="0007626C">
      <w:pPr>
        <w:pStyle w:val="TableNo"/>
        <w:rPr>
          <w:lang w:val="es-ES_tradnl" w:eastAsia="zh-CN"/>
        </w:rPr>
      </w:pPr>
      <w:r w:rsidRPr="00D31821">
        <w:rPr>
          <w:lang w:val="es-ES_tradnl" w:eastAsia="zh-CN"/>
        </w:rPr>
        <w:t>CUADRO 2</w:t>
      </w:r>
    </w:p>
    <w:p w14:paraId="4B159444" w14:textId="77777777" w:rsidR="0007626C" w:rsidRPr="00D31821" w:rsidRDefault="0007626C" w:rsidP="0007626C">
      <w:pPr>
        <w:pStyle w:val="Tabletitle"/>
        <w:rPr>
          <w:lang w:val="es-ES_tradnl" w:eastAsia="zh-CN"/>
        </w:rPr>
      </w:pPr>
      <w:r w:rsidRPr="00D31821">
        <w:rPr>
          <w:lang w:val="es-ES_tradnl" w:eastAsia="zh-CN"/>
        </w:rPr>
        <w:t>Nivel de la señal para HLG gama reducida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D31821" w14:paraId="2C121EB6" w14:textId="77777777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5C39B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DCF0D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CF2FA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D31821" w14:paraId="63666E1E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1074E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21759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68D44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66509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EE35C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51924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22FF4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D31821" w14:paraId="6DBE7239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9B63DD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Blanco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5315D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7A8D6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0C67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1AE00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12599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03F44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5BE5FF54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30E46D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B7FCD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6BBCB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34899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8EFAA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33F87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CF045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2F45B50A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811A40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D8CFD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A9FC4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3F871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2EFEC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F2298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303A9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59F1A2DB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3EFAD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2A5C3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201D0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06126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FC94C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E4088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272CE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567970DE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0193B6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8C730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5991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6E5D5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FEF07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5B47B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DB0C7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03D73D8E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EBCD5E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32450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8EC1A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8392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A54EF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2D2E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F2208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262FA039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6127E1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43E4E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B0C5E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A64A3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79615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98262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FBFD4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17C957DD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227CF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216D9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7633D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AF8DD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E1E0C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79F4F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B6543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</w:tr>
      <w:tr w:rsidR="0007626C" w:rsidRPr="00D31821" w14:paraId="482EC8DD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3C6E43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5EC3E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8F2EC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02F77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DC624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B313A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061A6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541554F5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DCA704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00316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73F3F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622EE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AD4EC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B3BE0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8DB99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</w:tr>
      <w:tr w:rsidR="0007626C" w:rsidRPr="00D31821" w14:paraId="7F5B6632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690DF3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49000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93548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1E912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B3D51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02D59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C8832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356A33B7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6C8ADD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18467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4C2D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C26F2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2EA02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C2DD7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B7349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</w:tr>
      <w:tr w:rsidR="0007626C" w:rsidRPr="00D31821" w14:paraId="76C38598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4ED4AA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4147C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6BD58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EC021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185EC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F9DEB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E3446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630ACF3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E90D2F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AB8C6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3549F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62812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02D1B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4848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CD964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2 884</w:t>
            </w:r>
          </w:p>
        </w:tc>
      </w:tr>
      <w:tr w:rsidR="0007626C" w:rsidRPr="00D31821" w14:paraId="29D7DFA5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BBB437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40% Gris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FD6FE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BAED8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370A2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8CE67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721F7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E574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</w:tr>
      <w:tr w:rsidR="0007626C" w:rsidRPr="00D31821" w14:paraId="2D3C1957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9AB7908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−7%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24F1BA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FE5615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DD30D0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4A6E27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14BAA4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ED1447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</w:tr>
    </w:tbl>
    <w:p w14:paraId="75A4FA77" w14:textId="77777777" w:rsidR="0007626C" w:rsidRPr="00D31821" w:rsidRDefault="0007626C" w:rsidP="00FB3FE3">
      <w:pPr>
        <w:pStyle w:val="Tablefin"/>
        <w:rPr>
          <w:lang w:val="es-ES_tradnl"/>
        </w:rPr>
      </w:pPr>
    </w:p>
    <w:p w14:paraId="55299B98" w14:textId="77777777" w:rsidR="0007626C" w:rsidRPr="00D31821" w:rsidRDefault="0007626C" w:rsidP="0007626C">
      <w:pPr>
        <w:pStyle w:val="TableNo"/>
        <w:rPr>
          <w:lang w:val="es-ES_tradnl" w:eastAsia="zh-CN"/>
        </w:rPr>
      </w:pPr>
      <w:r w:rsidRPr="00D31821">
        <w:rPr>
          <w:lang w:val="es-ES_tradnl" w:eastAsia="zh-CN"/>
        </w:rPr>
        <w:lastRenderedPageBreak/>
        <w:t>CUADRO 2 (</w:t>
      </w:r>
      <w:r w:rsidRPr="00D31821">
        <w:rPr>
          <w:i/>
          <w:iCs/>
          <w:lang w:val="es-ES_tradnl" w:eastAsia="zh-CN"/>
        </w:rPr>
        <w:t>fin</w:t>
      </w:r>
      <w:r w:rsidRPr="00D31821">
        <w:rPr>
          <w:lang w:val="es-ES_tradnl" w:eastAsia="zh-CN"/>
        </w:rPr>
        <w:t>)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D31821" w14:paraId="631B0D4B" w14:textId="77777777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2F381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47B2B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622A0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D31821" w14:paraId="1692B4EA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9E6CA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7A67B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A8104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46979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EF377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EF207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7A933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D31821" w14:paraId="7CF487E2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5332F01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79F037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A54DEB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4F127A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28B710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A7C3CA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B3009C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09FE991F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C0DF2E5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E2C168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C6922F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8703DF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50628D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858859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70A878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</w:tr>
      <w:tr w:rsidR="0007626C" w:rsidRPr="00D31821" w14:paraId="1DBB952F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744E187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88CB26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8A5531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971776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0FE0F9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A9130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A4B16E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</w:tr>
      <w:tr w:rsidR="0007626C" w:rsidRPr="00D31821" w14:paraId="7222C3C5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056F50E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303F0C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38E23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64AAB8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9A3FEB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1 308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36F78B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1 308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675D96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1 308</w:t>
            </w:r>
          </w:p>
        </w:tc>
      </w:tr>
      <w:tr w:rsidR="0007626C" w:rsidRPr="00D31821" w14:paraId="36A923A4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ABD5DF8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CAC13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66452A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1C4609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5BA14A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EB6894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BBC6CD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</w:tr>
      <w:tr w:rsidR="0007626C" w:rsidRPr="00D31821" w14:paraId="736A9552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1C91DD4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B89F9E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745BD8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983F7E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6CAEE7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2 008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22AAA3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2 008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9CFC94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2 008</w:t>
            </w:r>
          </w:p>
        </w:tc>
      </w:tr>
      <w:tr w:rsidR="0007626C" w:rsidRPr="00D31821" w14:paraId="732482B1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AEF4F6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C6939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219BC6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05DE1D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CAD927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2 360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9D933F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2 360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CAAE51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2 360</w:t>
            </w:r>
          </w:p>
        </w:tc>
      </w:tr>
      <w:tr w:rsidR="0007626C" w:rsidRPr="00D31821" w14:paraId="45F9E85F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AB6B590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E60397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C8A6AF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537726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B2CDB5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2 708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2E7977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2 708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9AA513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2 708</w:t>
            </w:r>
          </w:p>
        </w:tc>
      </w:tr>
      <w:tr w:rsidR="0007626C" w:rsidRPr="00D31821" w14:paraId="35F932A1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F544BFF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FF4340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67DBC5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0AEA1A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67D6EC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3 060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50F5E4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3 060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99F793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3 060</w:t>
            </w:r>
          </w:p>
        </w:tc>
      </w:tr>
      <w:tr w:rsidR="0007626C" w:rsidRPr="00D31821" w14:paraId="1D6CF117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4181E8F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C59262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3193D3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A4F71A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4C6FBD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3 408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0B926F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3 408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A1908A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3 408</w:t>
            </w:r>
          </w:p>
        </w:tc>
      </w:tr>
      <w:tr w:rsidR="0007626C" w:rsidRPr="00D31821" w14:paraId="0091F7A6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769C8B5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045C14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F14FF5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3945CB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DB57D4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693A10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8953EA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45EA36BB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AD64064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109%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871392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1 019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AAAB06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1 019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13F8AA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DB7447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4 076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AC9951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eastAsia="MS PGothic"/>
                <w:lang w:val="es-ES_tradnl"/>
              </w:rPr>
              <w:t>4 076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2698A4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4 076</w:t>
            </w:r>
          </w:p>
        </w:tc>
      </w:tr>
      <w:tr w:rsidR="0007626C" w:rsidRPr="00D31821" w14:paraId="21A84DE5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5429094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</w:p>
        </w:tc>
        <w:tc>
          <w:tcPr>
            <w:tcW w:w="7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5B16625" w14:textId="1D8767E3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Véanse la Fig</w:t>
            </w:r>
            <w:r w:rsidR="002F757D"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.</w:t>
            </w: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5 y el Cuadro 5</w:t>
            </w:r>
          </w:p>
        </w:tc>
      </w:tr>
      <w:tr w:rsidR="0007626C" w:rsidRPr="00D31821" w14:paraId="09341798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0C1035C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7AAD0F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713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F1F66D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2B8975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E93245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DE63D3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4C6C9A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1 264</w:t>
            </w:r>
          </w:p>
        </w:tc>
      </w:tr>
      <w:tr w:rsidR="0007626C" w:rsidRPr="00D31821" w14:paraId="76B5CB98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E79CD9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1D16D4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538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A5B137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305A22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A2B872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2 152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2ED48E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2 836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4128CF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2 872</w:t>
            </w:r>
          </w:p>
        </w:tc>
      </w:tr>
      <w:tr w:rsidR="0007626C" w:rsidRPr="00D31821" w14:paraId="2AF41B86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7508273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6A955E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512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951A73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C8874B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9F38AB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2 048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F1D8BB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2 824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B84A67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1 184</w:t>
            </w:r>
          </w:p>
        </w:tc>
      </w:tr>
      <w:tr w:rsidR="0007626C" w:rsidRPr="00D31821" w14:paraId="207D88E0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1D09EF2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B6E9DC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A6C81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286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255C44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F58006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2 604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E137D9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1 144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CC65A2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2 820</w:t>
            </w:r>
          </w:p>
        </w:tc>
      </w:tr>
      <w:tr w:rsidR="0007626C" w:rsidRPr="00D31821" w14:paraId="73082C76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AF8B2C6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1EF0EA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B11E36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269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84DABE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6C7AFD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2 556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5B130B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9A7522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</w:tr>
      <w:tr w:rsidR="0007626C" w:rsidRPr="00D31821" w14:paraId="0ABE27BA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B9E99D7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E80810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2E2E50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147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578FE3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DBD07B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7DE478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56BFC6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2 808</w:t>
            </w:r>
          </w:p>
        </w:tc>
      </w:tr>
      <w:tr w:rsidR="0007626C" w:rsidRPr="00D31821" w14:paraId="6D819F29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C06C22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A53BCE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83604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0118CF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C5A8FC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4B15F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0969FE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3DC2C1D5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0C3C8D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−2%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1FD2ED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8FA80D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D2D7B5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4E0A9A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9D8E2E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085881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</w:tr>
      <w:tr w:rsidR="0007626C" w:rsidRPr="00D31821" w14:paraId="5B5BE9FB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392DC4C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+2%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41A3A3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D38D58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865868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9E77A2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0462D7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F4A2AE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</w:tr>
      <w:tr w:rsidR="0007626C" w:rsidRPr="00D31821" w14:paraId="732FF9B6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02C1FE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+4%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7D15D2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5EE7E0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966820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C962C9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838861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B7D5B9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</w:tr>
    </w:tbl>
    <w:p w14:paraId="128BA1FF" w14:textId="77777777" w:rsidR="0007626C" w:rsidRPr="00D31821" w:rsidRDefault="0007626C" w:rsidP="0007626C">
      <w:pPr>
        <w:pStyle w:val="Tablefin"/>
        <w:rPr>
          <w:rFonts w:eastAsiaTheme="minorEastAsia"/>
          <w:lang w:val="es-ES_tradnl"/>
        </w:rPr>
      </w:pPr>
    </w:p>
    <w:p w14:paraId="11D27640" w14:textId="77777777" w:rsidR="0007626C" w:rsidRPr="00D31821" w:rsidRDefault="0007626C" w:rsidP="0007626C">
      <w:pPr>
        <w:pStyle w:val="TableNo"/>
        <w:rPr>
          <w:lang w:val="es-ES_tradnl" w:eastAsia="zh-CN"/>
        </w:rPr>
      </w:pPr>
      <w:r w:rsidRPr="00D31821">
        <w:rPr>
          <w:lang w:val="es-ES_tradnl" w:eastAsia="zh-CN"/>
        </w:rPr>
        <w:t>CUADRO 3</w:t>
      </w:r>
    </w:p>
    <w:p w14:paraId="520F3B15" w14:textId="77777777" w:rsidR="0007626C" w:rsidRPr="00D31821" w:rsidRDefault="0007626C" w:rsidP="0007626C">
      <w:pPr>
        <w:pStyle w:val="Tabletitle"/>
        <w:rPr>
          <w:lang w:val="es-ES_tradnl" w:eastAsia="zh-CN"/>
        </w:rPr>
      </w:pPr>
      <w:r w:rsidRPr="00D31821">
        <w:rPr>
          <w:lang w:val="es-ES_tradnl" w:eastAsia="zh-CN"/>
        </w:rPr>
        <w:t>Nivel de la señal para PQ gama reducida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D31821" w14:paraId="744581F4" w14:textId="77777777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A798F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63021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118E9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D31821" w14:paraId="69A265A1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76048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580B3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724FF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33FE7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73EBC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E8683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B5615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D31821" w14:paraId="75397D7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21B106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Blanco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90FD5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54858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9303A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FFEA5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D1EA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1E0F3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1884F775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8E9CE3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2590E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3498A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D0207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7B70F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A9A2D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946F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3D398F56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16090A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658DB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F9769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47A75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ECAE8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F0EBD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93FC0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218EE8F0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C9F98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C383C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A24E6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7276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9F6DA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3EE51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E8083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23B31256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8B0E51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B0E5B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69380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967AB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EFB8F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96E14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4E021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1F95442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D328E3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D4566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042B6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2C57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5D7FF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028FC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53955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4497C046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63AD29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F6CB7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E7AE2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11E56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9AF10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1D1AA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4E16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</w:tbl>
    <w:p w14:paraId="0CB81C71" w14:textId="77777777" w:rsidR="0007626C" w:rsidRPr="00D31821" w:rsidRDefault="0007626C" w:rsidP="0007626C">
      <w:pPr>
        <w:pStyle w:val="TableNo"/>
        <w:rPr>
          <w:lang w:val="es-ES_tradnl" w:eastAsia="zh-CN"/>
        </w:rPr>
      </w:pPr>
      <w:r w:rsidRPr="00D31821">
        <w:rPr>
          <w:lang w:val="es-ES_tradnl" w:eastAsia="zh-CN"/>
        </w:rPr>
        <w:lastRenderedPageBreak/>
        <w:t>CUADRO 3 (</w:t>
      </w:r>
      <w:r w:rsidRPr="00D31821">
        <w:rPr>
          <w:i/>
          <w:iCs/>
          <w:lang w:val="es-ES_tradnl" w:eastAsia="zh-CN"/>
        </w:rPr>
        <w:t>fin</w:t>
      </w:r>
      <w:r w:rsidRPr="00D31821">
        <w:rPr>
          <w:lang w:val="es-ES_tradnl" w:eastAsia="zh-CN"/>
        </w:rPr>
        <w:t>)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D31821" w14:paraId="60761D7D" w14:textId="77777777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7DAD1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24D82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435F1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D31821" w14:paraId="647659E4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6346E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628A4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1FCC3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A8EDE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7C62C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A5291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E2A37" w14:textId="77777777" w:rsidR="0007626C" w:rsidRPr="00D31821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D31821" w14:paraId="38A71709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637ED5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0586A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0B5CE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F7F88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05975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8B2DE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6D06B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</w:tr>
      <w:tr w:rsidR="0007626C" w:rsidRPr="00D31821" w14:paraId="516DB31E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2B809E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F2312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5358B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7E3D6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05FCE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C4AA4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C41BD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</w:tr>
      <w:tr w:rsidR="0007626C" w:rsidRPr="00D31821" w14:paraId="0CC1B0B7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7D6AD3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78143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AB793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56E01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E0B94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301B6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99078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</w:tr>
      <w:tr w:rsidR="0007626C" w:rsidRPr="00D31821" w14:paraId="20FEF9CC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A50F94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0539C5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A0E3D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52423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C41DC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DB6A87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6ABDC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</w:tr>
      <w:tr w:rsidR="0007626C" w:rsidRPr="00D31821" w14:paraId="63B84911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C1C8A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3C45D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508E3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6DB66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FAFA5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619CB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C4ECA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</w:tr>
      <w:tr w:rsidR="0007626C" w:rsidRPr="00D31821" w14:paraId="799A846D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D7EF36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00C2E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4130E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FD7E0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D8E5A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EE1A7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7A444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</w:tr>
      <w:tr w:rsidR="0007626C" w:rsidRPr="00D31821" w14:paraId="05475211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D7369F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57305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E5D3B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F70A9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5DFBC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91C31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F6E8A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2 288</w:t>
            </w:r>
          </w:p>
        </w:tc>
      </w:tr>
      <w:tr w:rsidR="0007626C" w:rsidRPr="00D31821" w14:paraId="09B88FE2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2412A5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40% Gris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EC0DD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DB0EE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D67C3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67555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40E56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CBC1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</w:tr>
      <w:tr w:rsidR="0007626C" w:rsidRPr="00D31821" w14:paraId="3947DFAE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8747632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−7%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6E70C4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8CE7E1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4C74BA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CAD708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4C39DE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F8C6D3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</w:tr>
      <w:tr w:rsidR="0007626C" w:rsidRPr="00D31821" w14:paraId="2A7A5331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55CEF3B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5255D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6B3134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EF7A1A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D00434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E20DD1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CDC7E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4BE36F6D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1D63EB7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330CA0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1C21B7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EA4B0A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F19A9E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698518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C7BFE9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</w:tr>
      <w:tr w:rsidR="0007626C" w:rsidRPr="00D31821" w14:paraId="3CC1B7E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F3690BF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B5BDBA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E06A80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067FE6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096F58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A55320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16CFA0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</w:tr>
      <w:tr w:rsidR="0007626C" w:rsidRPr="00D31821" w14:paraId="72FD1172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EB86045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2522AF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547B90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B91ECD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838409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1 308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11288C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1 308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F16A67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1 308</w:t>
            </w:r>
          </w:p>
        </w:tc>
      </w:tr>
      <w:tr w:rsidR="0007626C" w:rsidRPr="00D31821" w14:paraId="7F3308F7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1934A08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A8C0C6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C533E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65B06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12D978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D1A87F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DDE962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1 656</w:t>
            </w:r>
          </w:p>
        </w:tc>
      </w:tr>
      <w:tr w:rsidR="0007626C" w:rsidRPr="00D31821" w14:paraId="7274B92A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3EBF1C6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DA7377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30861D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39F68F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58B04C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2 008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1441F5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2 008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D73118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2 008</w:t>
            </w:r>
          </w:p>
        </w:tc>
      </w:tr>
      <w:tr w:rsidR="0007626C" w:rsidRPr="00D31821" w14:paraId="010CA510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2F07EF7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F43833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C0D219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ECE2AB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64A9E2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2 360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7A223E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2 360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248E1D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2 360</w:t>
            </w:r>
          </w:p>
        </w:tc>
      </w:tr>
      <w:tr w:rsidR="0007626C" w:rsidRPr="00D31821" w14:paraId="455CFD0F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D2513E1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2787A0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2ED407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2CE255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7C335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2 708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CCB0A5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2 708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458951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2 708</w:t>
            </w:r>
          </w:p>
        </w:tc>
      </w:tr>
      <w:tr w:rsidR="0007626C" w:rsidRPr="00D31821" w14:paraId="49B76CE7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B64F088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A6C613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AD9F2E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647D6F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D0F90B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3 060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9305A8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3 060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F0EE6C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3 060</w:t>
            </w:r>
          </w:p>
        </w:tc>
      </w:tr>
      <w:tr w:rsidR="0007626C" w:rsidRPr="00D31821" w14:paraId="65DD1B5E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CD9BE40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864590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CB8D2E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97F2AC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E98E5B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3 408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AB26E8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3 408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A464BF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3 408</w:t>
            </w:r>
          </w:p>
        </w:tc>
      </w:tr>
      <w:tr w:rsidR="0007626C" w:rsidRPr="00D31821" w14:paraId="6D949220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E6FE0C7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50F274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161D74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18CC9D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128DB8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77BC03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18A9C2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3 760</w:t>
            </w:r>
          </w:p>
        </w:tc>
      </w:tr>
      <w:tr w:rsidR="0007626C" w:rsidRPr="00D31821" w14:paraId="333270B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7B6C471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109%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99B15C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1 019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9EDDA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1 019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2A9A37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1 019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0F0B94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4 076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E001F8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4 076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5C7206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4 076</w:t>
            </w:r>
          </w:p>
        </w:tc>
      </w:tr>
      <w:tr w:rsidR="0007626C" w:rsidRPr="00D31821" w14:paraId="3B2943A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11A4ABC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Rampa</w:t>
            </w:r>
          </w:p>
        </w:tc>
        <w:tc>
          <w:tcPr>
            <w:tcW w:w="7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8B1E19E" w14:textId="5698F3B5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Véanse la Fig</w:t>
            </w:r>
            <w:r w:rsidR="002F757D"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.</w:t>
            </w: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5 y el Cuadro 5</w:t>
            </w:r>
          </w:p>
        </w:tc>
      </w:tr>
      <w:tr w:rsidR="0007626C" w:rsidRPr="00D31821" w14:paraId="4DDFF868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914AADE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8EBDAA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568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B2FB72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092D48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381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BF0D63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2 272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15740F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B64320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1 524</w:t>
            </w:r>
          </w:p>
        </w:tc>
      </w:tr>
      <w:tr w:rsidR="0007626C" w:rsidRPr="00D31821" w14:paraId="603C4BF5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4497ABC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1F646A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484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002468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566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25836D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D3C4D0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1 936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D64534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2 264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CDC733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2 284</w:t>
            </w:r>
          </w:p>
        </w:tc>
      </w:tr>
      <w:tr w:rsidR="0007626C" w:rsidRPr="00D31821" w14:paraId="79265FAC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43AED85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3B6AFE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474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288022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6C81B1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368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5C50C2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1 896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3707EE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DC2118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1 472</w:t>
            </w:r>
          </w:p>
        </w:tc>
      </w:tr>
      <w:tr w:rsidR="0007626C" w:rsidRPr="00D31821" w14:paraId="306EA411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0313335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A865D7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536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FBD20B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361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59D991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A0734E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2 144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184DC6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1 444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1074F0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2 256</w:t>
            </w:r>
          </w:p>
        </w:tc>
      </w:tr>
      <w:tr w:rsidR="0007626C" w:rsidRPr="00D31821" w14:paraId="2AA404F8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F98FDB0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B4916C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530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DFC12A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350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A64979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019410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2 120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3E1292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1 400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FF37A35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1 024</w:t>
            </w:r>
          </w:p>
        </w:tc>
      </w:tr>
      <w:tr w:rsidR="0007626C" w:rsidRPr="00D31821" w14:paraId="67535FE4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15F5D08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280EBE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317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6E7ABDA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236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0B8B26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8A1A61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1 268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C6E67F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944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2969EB6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lang w:val="es-ES_tradnl" w:eastAsia="ja-JP"/>
              </w:rPr>
              <w:t>2 248</w:t>
            </w:r>
          </w:p>
        </w:tc>
      </w:tr>
      <w:tr w:rsidR="0007626C" w:rsidRPr="00D31821" w14:paraId="67E8CA08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4929B61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75F91C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86892A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ECFDBB3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72C4EB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D5E4B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B4B0A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D31821" w14:paraId="6C0A206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89B81ED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−2%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0D445F4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A8C67D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778D13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0FFF01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5AAA7E2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EF7306F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</w:tr>
      <w:tr w:rsidR="0007626C" w:rsidRPr="00D31821" w14:paraId="402B03F3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B895ECA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+2%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00649B8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C46E59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6E3CD11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C3EE9E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49F3B60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BB5953C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</w:tr>
      <w:tr w:rsidR="0007626C" w:rsidRPr="00D31821" w14:paraId="17513669" w14:textId="7777777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D43635C" w14:textId="77777777" w:rsidR="0007626C" w:rsidRPr="00D31821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+4%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D479159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D9FBD6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431E97D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9D74EC7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3F6177E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2EFDF2B" w14:textId="77777777" w:rsidR="0007626C" w:rsidRPr="00D31821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</w:tr>
    </w:tbl>
    <w:p w14:paraId="21A1200E" w14:textId="77777777" w:rsidR="0007626C" w:rsidRPr="00D31821" w:rsidRDefault="0007626C" w:rsidP="00FB3FE3">
      <w:pPr>
        <w:pStyle w:val="Tablefin"/>
        <w:rPr>
          <w:lang w:val="es-ES_tradnl" w:eastAsia="zh-CN"/>
        </w:rPr>
      </w:pPr>
    </w:p>
    <w:p w14:paraId="3D577E9F" w14:textId="77777777" w:rsidR="0007626C" w:rsidRPr="00D31821" w:rsidRDefault="0007626C" w:rsidP="00FB3FE3">
      <w:pPr>
        <w:pStyle w:val="TableNo"/>
        <w:spacing w:before="240"/>
        <w:rPr>
          <w:lang w:val="es-ES_tradnl" w:eastAsia="zh-CN"/>
        </w:rPr>
      </w:pPr>
      <w:r w:rsidRPr="00D31821">
        <w:rPr>
          <w:lang w:val="es-ES_tradnl" w:eastAsia="zh-CN"/>
        </w:rPr>
        <w:lastRenderedPageBreak/>
        <w:t>CUADRO 4</w:t>
      </w:r>
    </w:p>
    <w:p w14:paraId="60A162D1" w14:textId="77777777" w:rsidR="0007626C" w:rsidRPr="00D31821" w:rsidRDefault="0007626C" w:rsidP="0007626C">
      <w:pPr>
        <w:pStyle w:val="Tabletitle"/>
        <w:rPr>
          <w:lang w:val="es-ES_tradnl" w:eastAsia="zh-CN"/>
        </w:rPr>
      </w:pPr>
      <w:r w:rsidRPr="00D31821">
        <w:rPr>
          <w:lang w:val="es-ES_tradnl" w:eastAsia="zh-CN"/>
        </w:rPr>
        <w:t>Nivel de la señal para PQ gama completa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D31821" w14:paraId="5D2A32C5" w14:textId="77777777" w:rsidTr="008E7BD7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8C996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A5B48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10 bits</w:t>
            </w:r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CA02F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12 bits</w:t>
            </w:r>
          </w:p>
        </w:tc>
      </w:tr>
      <w:tr w:rsidR="0007626C" w:rsidRPr="00D31821" w14:paraId="7C62BED2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A879C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Zona de imagen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12F8E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R´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A4A27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G´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BA5C3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B´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323BF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R´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F449A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G´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7CF91" w14:textId="77777777" w:rsidR="0007626C" w:rsidRPr="00D31821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B´</w:t>
            </w:r>
          </w:p>
        </w:tc>
      </w:tr>
      <w:tr w:rsidR="0007626C" w:rsidRPr="00D31821" w14:paraId="0DDD411C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F73A0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Blanco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43AC5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37A97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6D6A5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94535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4EB12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EF495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4 095</w:t>
            </w:r>
          </w:p>
        </w:tc>
      </w:tr>
      <w:tr w:rsidR="0007626C" w:rsidRPr="00D31821" w14:paraId="1D886043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1792FB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Amarillo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6E8FC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8EDB6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82C50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CE28A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FACA4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2F4C2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0</w:t>
            </w:r>
          </w:p>
        </w:tc>
      </w:tr>
      <w:tr w:rsidR="0007626C" w:rsidRPr="00D31821" w14:paraId="407C472C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1AEC1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Cian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F9CF5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953E4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826682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A35EB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759C5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FBE49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4 095</w:t>
            </w:r>
          </w:p>
        </w:tc>
      </w:tr>
      <w:tr w:rsidR="0007626C" w:rsidRPr="00D31821" w14:paraId="6E99A78D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C33B2C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Verde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C1FF2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66FBF2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DC5F4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3F59D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666786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25F0F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0</w:t>
            </w:r>
          </w:p>
        </w:tc>
      </w:tr>
      <w:tr w:rsidR="0007626C" w:rsidRPr="00D31821" w14:paraId="3021666A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BDCBD4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Magenta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41446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E9183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524A0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EDA3F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B7020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D5E79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4 095</w:t>
            </w:r>
          </w:p>
        </w:tc>
      </w:tr>
      <w:tr w:rsidR="0007626C" w:rsidRPr="00D31821" w14:paraId="660C5FFB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2C7F4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Rojo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9D8E2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62E54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01B0D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EA648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20486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86162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0</w:t>
            </w:r>
          </w:p>
        </w:tc>
      </w:tr>
      <w:tr w:rsidR="0007626C" w:rsidRPr="00D31821" w14:paraId="1BAA759B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CB1886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Azul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78753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35A31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BE503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193EC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8A337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E5D1B2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4 095</w:t>
            </w:r>
          </w:p>
        </w:tc>
      </w:tr>
      <w:tr w:rsidR="0007626C" w:rsidRPr="00D31821" w14:paraId="03DF4205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6E7560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Blanco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99DB5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7F543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CEBF1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867C0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51C142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6FE63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2 375</w:t>
            </w:r>
          </w:p>
        </w:tc>
      </w:tr>
      <w:tr w:rsidR="0007626C" w:rsidRPr="00D31821" w14:paraId="2D513FB6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F4674D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Amarillo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2BB24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62A48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4DE5D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77686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ED4EE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F9983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0</w:t>
            </w:r>
          </w:p>
        </w:tc>
      </w:tr>
      <w:tr w:rsidR="0007626C" w:rsidRPr="00D31821" w14:paraId="48250055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5F8C5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Cian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25544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1E7F1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FF16E2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1DC16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917C7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5F9D5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2 375</w:t>
            </w:r>
          </w:p>
        </w:tc>
      </w:tr>
      <w:tr w:rsidR="0007626C" w:rsidRPr="00D31821" w14:paraId="09321BEE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8A86E8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Verde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665DC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29746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63D26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8BE02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2257F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95498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0</w:t>
            </w:r>
          </w:p>
        </w:tc>
      </w:tr>
      <w:tr w:rsidR="0007626C" w:rsidRPr="00D31821" w14:paraId="4C454968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663E2B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Magenta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6BE71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8E282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A7AAE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550D82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F3EBA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A50F3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2 375</w:t>
            </w:r>
          </w:p>
        </w:tc>
      </w:tr>
      <w:tr w:rsidR="0007626C" w:rsidRPr="00D31821" w14:paraId="453DF6E9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1DFD04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Rojo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803AF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62547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4F516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F336D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8B75B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302D1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0</w:t>
            </w:r>
          </w:p>
        </w:tc>
      </w:tr>
      <w:tr w:rsidR="0007626C" w:rsidRPr="00D31821" w14:paraId="3E8B2E07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362DA5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Azul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820D7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4ACE0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CE561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CA1DC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E6331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41D4B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2 375</w:t>
            </w:r>
          </w:p>
        </w:tc>
      </w:tr>
      <w:tr w:rsidR="0007626C" w:rsidRPr="00D31821" w14:paraId="13F28542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719496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40% Gris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5E3AB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FFAB5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5D042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75BE1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0B25D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B88C7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1 638</w:t>
            </w:r>
          </w:p>
        </w:tc>
      </w:tr>
      <w:tr w:rsidR="0007626C" w:rsidRPr="00D31821" w14:paraId="1135A9B3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9EEF364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EFC28E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ABB17F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694237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C21954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F6880B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71F921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0</w:t>
            </w:r>
          </w:p>
        </w:tc>
      </w:tr>
      <w:tr w:rsidR="0007626C" w:rsidRPr="00D31821" w14:paraId="386D816C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2BBE402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D27127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EFC551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15948D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94C591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10394C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16FC88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410</w:t>
            </w:r>
          </w:p>
        </w:tc>
      </w:tr>
      <w:tr w:rsidR="0007626C" w:rsidRPr="00D31821" w14:paraId="37C2E69E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C0AD40D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20%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675D0B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0D4B5B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B4C71B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EB36ED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4AF32F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044502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819</w:t>
            </w:r>
          </w:p>
        </w:tc>
      </w:tr>
      <w:tr w:rsidR="0007626C" w:rsidRPr="00D31821" w14:paraId="360727A4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B161310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30%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8E63A9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307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36243F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307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BD537E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307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DCECAC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1 229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146D63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1 229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593E6B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1 229</w:t>
            </w:r>
          </w:p>
        </w:tc>
      </w:tr>
      <w:tr w:rsidR="0007626C" w:rsidRPr="00D31821" w14:paraId="3D83AB2E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B888FA6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40%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0FBC1A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541D2A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93C25F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3895CE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7BD1002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B1C08A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1 638</w:t>
            </w:r>
          </w:p>
        </w:tc>
      </w:tr>
      <w:tr w:rsidR="0007626C" w:rsidRPr="00D31821" w14:paraId="04196A7B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F4AE15E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6B4D54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267B21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512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F2791A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512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C0B1B6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2 048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126AAD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2 048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375AA7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2 048</w:t>
            </w:r>
          </w:p>
        </w:tc>
      </w:tr>
      <w:tr w:rsidR="0007626C" w:rsidRPr="00D31821" w14:paraId="61D4BF75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E169CAA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60%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485178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0E3590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CDA242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7A8B24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2 457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DCBE85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2 457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29C50C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2 457</w:t>
            </w:r>
          </w:p>
        </w:tc>
      </w:tr>
      <w:tr w:rsidR="0007626C" w:rsidRPr="00D31821" w14:paraId="00B18819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9C1D66D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70%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C4BF52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716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908C60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716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0A2448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716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C2CA3A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2 867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78FDE2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2 867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549F10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2 867</w:t>
            </w:r>
          </w:p>
        </w:tc>
      </w:tr>
      <w:tr w:rsidR="0007626C" w:rsidRPr="00D31821" w14:paraId="033B0412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5BECAAD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80%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3720D0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96B14C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C0999C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75CF54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3 276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43B89E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3 276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B26313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3 276</w:t>
            </w:r>
          </w:p>
        </w:tc>
      </w:tr>
      <w:tr w:rsidR="0007626C" w:rsidRPr="00D31821" w14:paraId="3520251F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A17C809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90%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D61BC2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921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97C7F4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921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82A894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921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2E21AA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3 686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7253DD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3 686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AC1BA9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3 686</w:t>
            </w:r>
          </w:p>
        </w:tc>
      </w:tr>
      <w:tr w:rsidR="0007626C" w:rsidRPr="00D31821" w14:paraId="51AA4C8E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D3CF02D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5D6C6F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B9CAD2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4AC8C4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A8FA15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32E77E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8BBA4B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4 095</w:t>
            </w:r>
          </w:p>
        </w:tc>
      </w:tr>
      <w:tr w:rsidR="0007626C" w:rsidRPr="00D31821" w14:paraId="40EF3975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D47C239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Rampa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4F2C7FF" w14:textId="3BDFAED5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Véanse la Fig</w:t>
            </w:r>
            <w:r w:rsidR="002F757D"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.</w:t>
            </w: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 6 y el Cuadro 6</w:t>
            </w:r>
          </w:p>
        </w:tc>
      </w:tr>
      <w:tr w:rsidR="0007626C" w:rsidRPr="00D31821" w14:paraId="186CB417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47C23B5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Amarillo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972A74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E8918E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C8E21C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3B2956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51B510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2 370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400A95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1 480</w:t>
            </w:r>
          </w:p>
        </w:tc>
      </w:tr>
      <w:tr w:rsidR="0007626C" w:rsidRPr="00D31821" w14:paraId="0F090C4B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D458F27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Cian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09198D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491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CA2645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CF0932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44A43C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1 964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017898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2 345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204D91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2 368</w:t>
            </w:r>
          </w:p>
        </w:tc>
      </w:tr>
      <w:tr w:rsidR="0007626C" w:rsidRPr="00D31821" w14:paraId="3BD0D2B2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92950EB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Verde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11236A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478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2C7014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789CB0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355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C3DABA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1 915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4EEC150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2 339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67B1B3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1 420</w:t>
            </w:r>
          </w:p>
        </w:tc>
      </w:tr>
      <w:tr w:rsidR="0007626C" w:rsidRPr="00D31821" w14:paraId="39E7EA0F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52FC0D8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Magenta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405F19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551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3110C03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347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0069BB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8919AE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2 206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4F018F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1 389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9FB548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2 336</w:t>
            </w:r>
          </w:p>
        </w:tc>
      </w:tr>
      <w:tr w:rsidR="0007626C" w:rsidRPr="00D31821" w14:paraId="0049893B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110B21E3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Rojo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31FAC2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544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11D025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334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0F025F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225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7ED447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2 178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467FA2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1 337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3F53044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900</w:t>
            </w:r>
          </w:p>
        </w:tc>
      </w:tr>
      <w:tr w:rsidR="0007626C" w:rsidRPr="00D31821" w14:paraId="7ECB3C40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0225ED3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Azul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19C7595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296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A57AE7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0CC12A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FF5205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1 184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9E7350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805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5EA0B9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eastAsia="MS PGothic"/>
                <w:lang w:val="es-ES_tradnl" w:eastAsia="ja-JP"/>
              </w:rPr>
              <w:t>2 328</w:t>
            </w:r>
          </w:p>
        </w:tc>
      </w:tr>
      <w:tr w:rsidR="0007626C" w:rsidRPr="00D31821" w14:paraId="242BEB76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5D35D62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0% Negro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8B2557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C84858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304403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520A7E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0D6BAB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8C5B7E1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</w:tr>
      <w:tr w:rsidR="0007626C" w:rsidRPr="00D31821" w14:paraId="136ACB04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3F4D499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+2% Negro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28CDD68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116A0D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C26466E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368C55F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568BE6D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E5E5189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82</w:t>
            </w:r>
          </w:p>
        </w:tc>
      </w:tr>
      <w:tr w:rsidR="0007626C" w:rsidRPr="00D31821" w14:paraId="3F6B2FAC" w14:textId="7777777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2FB0E8E" w14:textId="77777777" w:rsidR="0007626C" w:rsidRPr="00D31821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+4% Negro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46A169A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4F21AE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6FF756C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1489816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8FF548B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164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65B1617" w14:textId="77777777" w:rsidR="0007626C" w:rsidRPr="00D31821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D31821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164</w:t>
            </w:r>
          </w:p>
        </w:tc>
      </w:tr>
    </w:tbl>
    <w:p w14:paraId="0E109F9F" w14:textId="77777777" w:rsidR="00FB3FE3" w:rsidRPr="00D31821" w:rsidRDefault="00FB3FE3" w:rsidP="00915060">
      <w:pPr>
        <w:pStyle w:val="Tablefin"/>
        <w:rPr>
          <w:lang w:val="es-ES_tradnl"/>
        </w:rPr>
      </w:pPr>
    </w:p>
    <w:p w14:paraId="2EC84AD7" w14:textId="7777777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lastRenderedPageBreak/>
        <w:t>FIGURA 5</w:t>
      </w:r>
    </w:p>
    <w:p w14:paraId="54EBD6CC" w14:textId="38EC2E54" w:rsidR="0007626C" w:rsidRPr="00D31821" w:rsidRDefault="0007626C" w:rsidP="0007626C">
      <w:pPr>
        <w:pStyle w:val="Figuretitle"/>
        <w:rPr>
          <w:lang w:val="es-ES_tradnl" w:eastAsia="ja-JP"/>
        </w:rPr>
      </w:pPr>
      <w:r w:rsidRPr="00D31821">
        <w:rPr>
          <w:lang w:val="es-ES_tradnl" w:eastAsia="ja-JP"/>
        </w:rPr>
        <w:t>Niveles de la señal de la rampa para HLG/PQ gama reducida</w:t>
      </w:r>
    </w:p>
    <w:p w14:paraId="281EDF3A" w14:textId="2D2FEBD1" w:rsidR="008C34DE" w:rsidRPr="00D31821" w:rsidRDefault="00CB7896" w:rsidP="008C34DE">
      <w:pPr>
        <w:pStyle w:val="Figure"/>
        <w:rPr>
          <w:lang w:val="es-ES_tradnl"/>
        </w:rPr>
      </w:pPr>
      <w:r w:rsidRPr="00D31821">
        <w:rPr>
          <w:lang w:val="es-ES_tradnl"/>
        </w:rPr>
        <w:object w:dxaOrig="5980" w:dyaOrig="4779" w14:anchorId="4053C708">
          <v:shape id="_x0000_i1029" type="#_x0000_t75" style="width:311.75pt;height:249.3pt" o:ole="">
            <v:imagedata r:id="rId22" o:title=""/>
          </v:shape>
          <o:OLEObject Type="Embed" ProgID="CorelDraw.Graphic.17" ShapeID="_x0000_i1029" DrawAspect="Content" ObjectID="_1681027152" r:id="rId23"/>
        </w:object>
      </w:r>
    </w:p>
    <w:p w14:paraId="6BFD073B" w14:textId="77777777" w:rsidR="00CB7896" w:rsidRPr="00D31821" w:rsidRDefault="00CB7896" w:rsidP="00CB7896">
      <w:pPr>
        <w:pStyle w:val="Blanc"/>
        <w:rPr>
          <w:lang w:val="es-ES_tradnl"/>
        </w:rPr>
      </w:pPr>
    </w:p>
    <w:p w14:paraId="60BFD869" w14:textId="4A11CE29" w:rsidR="0007626C" w:rsidRPr="00D31821" w:rsidRDefault="0007626C" w:rsidP="0007626C">
      <w:pPr>
        <w:pStyle w:val="TableNo"/>
        <w:rPr>
          <w:lang w:val="es-ES_tradnl"/>
        </w:rPr>
      </w:pPr>
      <w:r w:rsidRPr="00D31821">
        <w:rPr>
          <w:lang w:val="es-ES_tradnl"/>
        </w:rPr>
        <w:t>CUADRO 5</w:t>
      </w:r>
    </w:p>
    <w:p w14:paraId="3ADE3074" w14:textId="77777777" w:rsidR="0007626C" w:rsidRPr="00D31821" w:rsidRDefault="0007626C" w:rsidP="0007626C">
      <w:pPr>
        <w:pStyle w:val="Tabletitle"/>
        <w:rPr>
          <w:lang w:val="es-ES_tradnl"/>
        </w:rPr>
      </w:pPr>
      <w:r w:rsidRPr="00D31821">
        <w:rPr>
          <w:lang w:val="es-ES_tradnl" w:eastAsia="ja-JP"/>
        </w:rPr>
        <w:t>Ancho de la rampa para HLG/PQ gama reducida en formato</w:t>
      </w:r>
      <w:r w:rsidRPr="00D31821">
        <w:rPr>
          <w:lang w:val="es-ES_tradnl"/>
        </w:rPr>
        <w:t xml:space="preserve"> 2K, 4K y 8K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1262"/>
        <w:gridCol w:w="1403"/>
        <w:gridCol w:w="1388"/>
        <w:gridCol w:w="1405"/>
        <w:gridCol w:w="1388"/>
        <w:gridCol w:w="1405"/>
        <w:gridCol w:w="1388"/>
      </w:tblGrid>
      <w:tr w:rsidR="0007626C" w:rsidRPr="00D31821" w14:paraId="7282A7CA" w14:textId="77777777" w:rsidTr="00915060">
        <w:trPr>
          <w:cantSplit/>
          <w:jc w:val="center"/>
        </w:trPr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592BA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bookmarkStart w:id="4" w:name="_Hlk4334766"/>
            <w:r w:rsidRPr="00D31821">
              <w:rPr>
                <w:rFonts w:eastAsia="MS PGothic"/>
                <w:lang w:val="es-ES_tradnl" w:eastAsia="ja-JP"/>
              </w:rPr>
              <w:t>Ancho</w:t>
            </w:r>
            <w:r w:rsidRPr="00D31821">
              <w:rPr>
                <w:rFonts w:eastAsia="MS PGothic"/>
                <w:lang w:val="es-ES_tradnl" w:eastAsia="ja-JP"/>
              </w:rPr>
              <w:br/>
              <w:t>(píxel)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AD971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2K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47EDF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4K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3FB0B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8K</w:t>
            </w:r>
          </w:p>
        </w:tc>
      </w:tr>
      <w:tr w:rsidR="0007626C" w:rsidRPr="00D31821" w14:paraId="760BC7E2" w14:textId="77777777" w:rsidTr="00915060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BE593" w14:textId="77777777" w:rsidR="0007626C" w:rsidRPr="00D31821" w:rsidRDefault="0007626C" w:rsidP="008E7BD7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  <w:lang w:val="es-ES_tradn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2EF2C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E62B9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12 bits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E10BA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467EA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12 bits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36CA0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B1044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12 bits</w:t>
            </w:r>
          </w:p>
        </w:tc>
      </w:tr>
      <w:tr w:rsidR="0007626C" w:rsidRPr="00D31821" w14:paraId="43F0BA56" w14:textId="77777777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0185F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3C44F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1 680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EF5B2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1 680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49630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3 360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29830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3 360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540BA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6 720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110DE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6 720</w:t>
            </w:r>
          </w:p>
        </w:tc>
      </w:tr>
      <w:tr w:rsidR="0007626C" w:rsidRPr="00D31821" w14:paraId="21F3BC37" w14:textId="77777777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95D19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53FFB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559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446FD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559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44AB2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2995C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1 117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21A4A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767BE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2 233</w:t>
            </w:r>
          </w:p>
        </w:tc>
      </w:tr>
      <w:tr w:rsidR="0007626C" w:rsidRPr="00D31821" w14:paraId="2DEEE3CD" w14:textId="77777777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85BCE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C</w:t>
            </w:r>
            <w:r w:rsidRPr="00D31821">
              <w:rPr>
                <w:vertAlign w:val="superscript"/>
                <w:lang w:val="es-ES_tradnl"/>
              </w:rPr>
              <w:t>(1)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6AECC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1 014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CB47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1 015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3B928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2 028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3067A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2 031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C531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4 056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C218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4 062</w:t>
            </w:r>
          </w:p>
        </w:tc>
      </w:tr>
      <w:tr w:rsidR="0007626C" w:rsidRPr="00D31821" w14:paraId="16E1A5E5" w14:textId="77777777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60C4F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30E90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107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27850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106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E724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2BFC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212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3C85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8F73D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425</w:t>
            </w:r>
          </w:p>
        </w:tc>
      </w:tr>
      <w:tr w:rsidR="0007626C" w:rsidRPr="00D31821" w14:paraId="5294F6B8" w14:textId="77777777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607A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E</w:t>
            </w:r>
            <w:r w:rsidRPr="00D31821">
              <w:rPr>
                <w:vertAlign w:val="superscript"/>
                <w:lang w:val="es-ES_tradnl"/>
              </w:rPr>
              <w:t>(2)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053C2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9F4E5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4D09B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394DC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119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2B1DC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E1B2B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239</w:t>
            </w:r>
          </w:p>
        </w:tc>
      </w:tr>
      <w:tr w:rsidR="0007626C" w:rsidRPr="00D31821" w14:paraId="4411CB12" w14:textId="77777777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9D03A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F</w:t>
            </w:r>
            <w:r w:rsidRPr="00D31821">
              <w:rPr>
                <w:vertAlign w:val="superscript"/>
                <w:lang w:val="es-ES_tradnl"/>
              </w:rPr>
              <w:t>(3)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623AD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935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37F30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935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3180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1 870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D71E0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1 871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67418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3 740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08EC3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3 743</w:t>
            </w:r>
          </w:p>
        </w:tc>
      </w:tr>
      <w:tr w:rsidR="0007626C" w:rsidRPr="00D31821" w14:paraId="6CBF2D1E" w14:textId="77777777" w:rsidTr="00915060">
        <w:trPr>
          <w:cantSplit/>
          <w:jc w:val="center"/>
        </w:trPr>
        <w:tc>
          <w:tcPr>
            <w:tcW w:w="95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9A85185" w14:textId="77777777" w:rsidR="0007626C" w:rsidRPr="00D31821" w:rsidRDefault="0007626C" w:rsidP="008E7BD7">
            <w:pPr>
              <w:pStyle w:val="Tablelegend"/>
              <w:rPr>
                <w:lang w:val="es-ES_tradnl"/>
              </w:rPr>
            </w:pPr>
            <w:r w:rsidRPr="00D31821">
              <w:rPr>
                <w:vertAlign w:val="superscript"/>
                <w:lang w:val="es-ES_tradnl"/>
              </w:rPr>
              <w:t>(1)</w:t>
            </w:r>
            <w:r w:rsidRPr="00D31821">
              <w:rPr>
                <w:lang w:val="es-ES_tradnl"/>
              </w:rPr>
              <w:tab/>
              <w:t>C corresponde a la gama de nivel de señal de 5 a 1 018 en 10 bits y de 17 a 4 078 en 8K 12 bit, 18 a 4 078 en 4K 12 bit, y 20 a 4 076 en 2K 12 bits.</w:t>
            </w:r>
          </w:p>
          <w:p w14:paraId="494C4F4E" w14:textId="77777777" w:rsidR="0007626C" w:rsidRPr="00D31821" w:rsidRDefault="0007626C" w:rsidP="008E7BD7">
            <w:pPr>
              <w:pStyle w:val="Tablelegend"/>
              <w:rPr>
                <w:lang w:val="es-ES_tradnl"/>
              </w:rPr>
            </w:pPr>
            <w:r w:rsidRPr="00D31821">
              <w:rPr>
                <w:vertAlign w:val="superscript"/>
                <w:lang w:val="es-ES_tradnl"/>
              </w:rPr>
              <w:t>(2)</w:t>
            </w:r>
            <w:r w:rsidRPr="00D31821">
              <w:rPr>
                <w:lang w:val="es-ES_tradnl"/>
              </w:rPr>
              <w:tab/>
              <w:t>E corresponde a la gama de nivel de señal de 5 a 63 en 10 bits y de 17 a 255 en 8K 12 bit, 18 a 254 en 4K 12 bit, y 20 a 252 en 2K 12 bits.</w:t>
            </w:r>
          </w:p>
          <w:p w14:paraId="0F8B4412" w14:textId="77777777" w:rsidR="0007626C" w:rsidRPr="00D31821" w:rsidRDefault="0007626C" w:rsidP="008E7BD7">
            <w:pPr>
              <w:pStyle w:val="Tablelegend"/>
              <w:rPr>
                <w:lang w:val="es-ES_tradnl"/>
              </w:rPr>
            </w:pPr>
            <w:r w:rsidRPr="00D31821">
              <w:rPr>
                <w:vertAlign w:val="superscript"/>
                <w:lang w:val="es-ES_tradnl"/>
              </w:rPr>
              <w:t>(3)</w:t>
            </w:r>
            <w:r w:rsidRPr="00D31821">
              <w:rPr>
                <w:lang w:val="es-ES_tradnl"/>
              </w:rPr>
              <w:tab/>
              <w:t>F corresponde a la gama de nivel de señal de 5 a 939 en 10 bits y de 17 a 3 759 en 8K 12 bit, 18 a 3 758 en 4K 12 bit, y 20 a 3 756 en 2K 12 bits.</w:t>
            </w:r>
          </w:p>
        </w:tc>
      </w:tr>
    </w:tbl>
    <w:bookmarkEnd w:id="4"/>
    <w:p w14:paraId="7D32DC25" w14:textId="7777777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lastRenderedPageBreak/>
        <w:t>FIGURA 6</w:t>
      </w:r>
    </w:p>
    <w:p w14:paraId="23346836" w14:textId="77777777" w:rsidR="0007626C" w:rsidRPr="00D31821" w:rsidRDefault="0007626C" w:rsidP="0007626C">
      <w:pPr>
        <w:pStyle w:val="Figuretitle"/>
        <w:rPr>
          <w:lang w:val="es-ES_tradnl" w:eastAsia="ja-JP"/>
        </w:rPr>
      </w:pPr>
      <w:r w:rsidRPr="00D31821">
        <w:rPr>
          <w:lang w:val="es-ES_tradnl" w:eastAsia="ja-JP"/>
        </w:rPr>
        <w:t xml:space="preserve">Nivel de la señal de la rampa para PQ gama completa </w:t>
      </w:r>
    </w:p>
    <w:p w14:paraId="2C8EA155" w14:textId="16A3E5B4" w:rsidR="00B43D37" w:rsidRPr="00D31821" w:rsidRDefault="00CB7896" w:rsidP="00B43D37">
      <w:pPr>
        <w:pStyle w:val="Figure"/>
        <w:rPr>
          <w:lang w:val="es-ES_tradnl" w:eastAsia="ja-JP"/>
        </w:rPr>
      </w:pPr>
      <w:r w:rsidRPr="00D31821">
        <w:rPr>
          <w:lang w:val="es-ES_tradnl" w:eastAsia="ja-JP"/>
        </w:rPr>
        <w:object w:dxaOrig="5402" w:dyaOrig="4213" w14:anchorId="13223D47">
          <v:shape id="_x0000_i1030" type="#_x0000_t75" style="width:309.75pt;height:242.5pt" o:ole="">
            <v:imagedata r:id="rId24" o:title=""/>
          </v:shape>
          <o:OLEObject Type="Embed" ProgID="CorelDraw.Graphic.17" ShapeID="_x0000_i1030" DrawAspect="Content" ObjectID="_1681027153" r:id="rId25"/>
        </w:object>
      </w:r>
    </w:p>
    <w:p w14:paraId="727B1263" w14:textId="77777777" w:rsidR="00984088" w:rsidRPr="00D31821" w:rsidRDefault="00984088" w:rsidP="00984088">
      <w:pPr>
        <w:pStyle w:val="Blanc"/>
        <w:rPr>
          <w:lang w:val="es-ES_tradnl"/>
        </w:rPr>
      </w:pPr>
    </w:p>
    <w:p w14:paraId="76CFF8D1" w14:textId="77777777" w:rsidR="0007626C" w:rsidRPr="00D31821" w:rsidRDefault="0007626C" w:rsidP="0007626C">
      <w:pPr>
        <w:pStyle w:val="TableNo"/>
        <w:rPr>
          <w:lang w:val="es-ES_tradnl"/>
        </w:rPr>
      </w:pPr>
      <w:r w:rsidRPr="00D31821">
        <w:rPr>
          <w:lang w:val="es-ES_tradnl"/>
        </w:rPr>
        <w:t>CUADRO 6</w:t>
      </w:r>
    </w:p>
    <w:p w14:paraId="238959F2" w14:textId="77777777" w:rsidR="0007626C" w:rsidRPr="00D31821" w:rsidRDefault="0007626C" w:rsidP="0007626C">
      <w:pPr>
        <w:pStyle w:val="Tabletitle"/>
        <w:rPr>
          <w:lang w:val="es-ES_tradnl"/>
        </w:rPr>
      </w:pPr>
      <w:r w:rsidRPr="00D31821">
        <w:rPr>
          <w:lang w:val="es-ES_tradnl" w:eastAsia="ja-JP"/>
        </w:rPr>
        <w:t>Ancho de la rampa para PQ gama completa en formato</w:t>
      </w:r>
      <w:r w:rsidRPr="00D31821">
        <w:rPr>
          <w:lang w:val="es-ES_tradnl"/>
        </w:rPr>
        <w:t xml:space="preserve"> 2K, 4K y 8K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1139"/>
        <w:gridCol w:w="1423"/>
        <w:gridCol w:w="1409"/>
        <w:gridCol w:w="1424"/>
        <w:gridCol w:w="1409"/>
        <w:gridCol w:w="1426"/>
        <w:gridCol w:w="1409"/>
      </w:tblGrid>
      <w:tr w:rsidR="0007626C" w:rsidRPr="00D31821" w14:paraId="214CB502" w14:textId="77777777" w:rsidTr="00E2256A">
        <w:trPr>
          <w:cantSplit/>
          <w:jc w:val="center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C61AB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rFonts w:eastAsia="MS PGothic"/>
                <w:lang w:val="es-ES_tradnl" w:eastAsia="ja-JP"/>
              </w:rPr>
              <w:t>Ancho</w:t>
            </w:r>
            <w:r w:rsidRPr="00D31821">
              <w:rPr>
                <w:rFonts w:eastAsia="MS PGothic"/>
                <w:lang w:val="es-ES_tradnl" w:eastAsia="ja-JP"/>
              </w:rPr>
              <w:br/>
              <w:t>(píxel)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C545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2K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BD457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4K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DD337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8K</w:t>
            </w:r>
          </w:p>
        </w:tc>
      </w:tr>
      <w:tr w:rsidR="0007626C" w:rsidRPr="00D31821" w14:paraId="6DC85EFA" w14:textId="77777777" w:rsidTr="00E2256A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8C0E8" w14:textId="77777777" w:rsidR="0007626C" w:rsidRPr="00D31821" w:rsidRDefault="0007626C" w:rsidP="008E7BD7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  <w:lang w:val="es-ES_tradn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D3A15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9FB23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12 bits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460CE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298AE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12 bits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7F685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925B4" w14:textId="77777777" w:rsidR="0007626C" w:rsidRPr="00D31821" w:rsidRDefault="0007626C" w:rsidP="008E7BD7">
            <w:pPr>
              <w:pStyle w:val="Tablehead"/>
              <w:rPr>
                <w:lang w:val="es-ES_tradnl"/>
              </w:rPr>
            </w:pPr>
            <w:r w:rsidRPr="00D31821">
              <w:rPr>
                <w:lang w:val="es-ES_tradnl"/>
              </w:rPr>
              <w:t>12 bits</w:t>
            </w:r>
          </w:p>
        </w:tc>
      </w:tr>
      <w:tr w:rsidR="0007626C" w:rsidRPr="00D31821" w14:paraId="44B3AB82" w14:textId="77777777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08EF0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8593E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1 680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4610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1 680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A807D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3 360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0116D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3 360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97085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6 720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E63B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6 720</w:t>
            </w:r>
          </w:p>
        </w:tc>
      </w:tr>
      <w:tr w:rsidR="0007626C" w:rsidRPr="00D31821" w14:paraId="51BE4107" w14:textId="77777777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78021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B4D0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551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6D39E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551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138BA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1 102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A19B9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1 101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CC7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2 204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5A741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2 201</w:t>
            </w:r>
          </w:p>
        </w:tc>
      </w:tr>
      <w:tr w:rsidR="0007626C" w:rsidRPr="00D31821" w14:paraId="36337839" w14:textId="77777777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19046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C</w:t>
            </w:r>
            <w:r w:rsidRPr="00D31821">
              <w:rPr>
                <w:vertAlign w:val="superscript"/>
                <w:lang w:val="es-ES_tradnl"/>
              </w:rPr>
              <w:t>(1)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88208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1 022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1340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1 023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53F6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2 044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DB32D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2 047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F82A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4 088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3976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4 094</w:t>
            </w:r>
          </w:p>
        </w:tc>
      </w:tr>
      <w:tr w:rsidR="0007626C" w:rsidRPr="00D31821" w14:paraId="3B659F90" w14:textId="77777777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7F29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21532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107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3FBB4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106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BE862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EAFB9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212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827EB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048CD" w14:textId="77777777" w:rsidR="0007626C" w:rsidRPr="00D31821" w:rsidRDefault="0007626C" w:rsidP="008E7BD7">
            <w:pPr>
              <w:pStyle w:val="Tabletext"/>
              <w:jc w:val="center"/>
              <w:rPr>
                <w:lang w:val="es-ES_tradnl"/>
              </w:rPr>
            </w:pPr>
            <w:r w:rsidRPr="00D31821">
              <w:rPr>
                <w:lang w:val="es-ES_tradnl"/>
              </w:rPr>
              <w:t>425</w:t>
            </w:r>
          </w:p>
        </w:tc>
      </w:tr>
      <w:tr w:rsidR="0007626C" w:rsidRPr="00D31821" w14:paraId="5CBF3AB8" w14:textId="77777777" w:rsidTr="00E2256A">
        <w:trPr>
          <w:cantSplit/>
          <w:jc w:val="center"/>
        </w:trPr>
        <w:tc>
          <w:tcPr>
            <w:tcW w:w="9457" w:type="dxa"/>
            <w:gridSpan w:val="7"/>
            <w:tcBorders>
              <w:top w:val="single" w:sz="4" w:space="0" w:color="000000"/>
              <w:left w:val="nil"/>
              <w:right w:val="nil"/>
            </w:tcBorders>
            <w:hideMark/>
          </w:tcPr>
          <w:p w14:paraId="44A72EE7" w14:textId="77777777" w:rsidR="0007626C" w:rsidRPr="00D31821" w:rsidRDefault="0007626C" w:rsidP="008E7BD7">
            <w:pPr>
              <w:pStyle w:val="Tablelegend"/>
              <w:tabs>
                <w:tab w:val="clear" w:pos="1134"/>
                <w:tab w:val="left" w:pos="421"/>
              </w:tabs>
              <w:rPr>
                <w:bCs/>
                <w:lang w:val="es-ES_tradnl"/>
              </w:rPr>
            </w:pPr>
            <w:r w:rsidRPr="00D31821">
              <w:rPr>
                <w:vertAlign w:val="superscript"/>
                <w:lang w:val="es-ES_tradnl"/>
              </w:rPr>
              <w:t>(1)</w:t>
            </w:r>
            <w:r w:rsidRPr="00D31821">
              <w:rPr>
                <w:lang w:val="es-ES_tradnl"/>
              </w:rPr>
              <w:tab/>
              <w:t>C corresponde a la gama de nivel de señal de 1 a 1 022 en 10 bits y de 1 a 4 094 en 8K 12 bit, 2 a 4 094 en 4K 12 bit, y 4 a 4 092 en 2K 12 bits.</w:t>
            </w:r>
          </w:p>
        </w:tc>
      </w:tr>
    </w:tbl>
    <w:p w14:paraId="2F3C86C7" w14:textId="77777777" w:rsidR="00E2256A" w:rsidRPr="00D31821" w:rsidRDefault="00E2256A" w:rsidP="00E2256A">
      <w:pPr>
        <w:pStyle w:val="Tablefin"/>
        <w:rPr>
          <w:lang w:val="es-ES_tradnl"/>
        </w:rPr>
      </w:pPr>
    </w:p>
    <w:p w14:paraId="400B4347" w14:textId="77777777" w:rsidR="0007626C" w:rsidRPr="00D31821" w:rsidRDefault="0007626C" w:rsidP="0007626C">
      <w:pPr>
        <w:pStyle w:val="AnnexNoTitle"/>
        <w:spacing w:after="0"/>
        <w:rPr>
          <w:lang w:val="es-ES_tradnl"/>
        </w:rPr>
      </w:pPr>
      <w:r w:rsidRPr="00D31821">
        <w:rPr>
          <w:lang w:val="es-ES_tradnl"/>
        </w:rPr>
        <w:lastRenderedPageBreak/>
        <w:t>Adjunto 1</w:t>
      </w:r>
      <w:r w:rsidRPr="00D31821">
        <w:rPr>
          <w:lang w:val="es-ES_tradnl"/>
        </w:rPr>
        <w:br/>
        <w:t>al Anexo 1</w:t>
      </w:r>
      <w:r w:rsidRPr="00D31821">
        <w:rPr>
          <w:lang w:val="es-ES_tradnl"/>
        </w:rPr>
        <w:br/>
        <w:t>(informativo)</w:t>
      </w:r>
      <w:r w:rsidRPr="00D31821">
        <w:rPr>
          <w:lang w:val="es-ES_tradnl"/>
        </w:rPr>
        <w:br/>
      </w:r>
      <w:r w:rsidRPr="00D31821">
        <w:rPr>
          <w:lang w:val="es-ES_tradnl"/>
        </w:rPr>
        <w:br/>
        <w:t>Secciones que forman la carta de ajuste HLG</w:t>
      </w:r>
    </w:p>
    <w:p w14:paraId="0B20E379" w14:textId="7777777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t>figurA 7</w:t>
      </w:r>
    </w:p>
    <w:p w14:paraId="434DC310" w14:textId="00ED8C1B" w:rsidR="001F02BD" w:rsidRPr="00264413" w:rsidRDefault="001F02BD" w:rsidP="001F02BD">
      <w:pPr>
        <w:pStyle w:val="Figure"/>
      </w:pPr>
      <w:r w:rsidRPr="00264413">
        <w:object w:dxaOrig="5965" w:dyaOrig="4823" w14:anchorId="02C10E49">
          <v:shape id="_x0000_i1036" type="#_x0000_t75" style="width:375.6pt;height:305pt" o:ole="">
            <v:imagedata r:id="rId26" o:title=""/>
          </v:shape>
          <o:OLEObject Type="Embed" ProgID="CorelDraw.Graphic.16" ShapeID="_x0000_i1036" DrawAspect="Content" ObjectID="_1681027154" r:id="rId27"/>
        </w:object>
      </w:r>
    </w:p>
    <w:p w14:paraId="68EB006B" w14:textId="77777777" w:rsidR="0007626C" w:rsidRPr="00D31821" w:rsidRDefault="0007626C" w:rsidP="00984088">
      <w:pPr>
        <w:pStyle w:val="Normalaftertitle"/>
        <w:rPr>
          <w:lang w:val="es-ES_tradnl"/>
        </w:rPr>
      </w:pPr>
      <w:r w:rsidRPr="00D31821">
        <w:rPr>
          <w:lang w:val="es-ES_tradnl"/>
        </w:rPr>
        <w:t>Barras de color: las principales barras de color son 75%HLG con barras de color 100%HLG en la parte superior.</w:t>
      </w:r>
    </w:p>
    <w:p w14:paraId="1A7BFAEA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Barras de color BT.709: Se generan utilizando HLG OETF y una matriz lineal. Las barras de color BT.709 se sitúan en las partes inferior izquierda e inferior derecho para evitar solapamientos con las barras de color principales en el monitor de forma de onda.</w:t>
      </w:r>
    </w:p>
    <w:p w14:paraId="2155A805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Rampa: Los niveles van de −7%HLG a 109%HLG. El nivel de vídeo 0% se sitúa en el borde izquierdo de la barra verde.</w:t>
      </w:r>
    </w:p>
    <w:p w14:paraId="6E1B8674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Escala: los niveles van de −7%HLG a 109%HLG. El borde izquierdo del escalón 0% se sitúa en el borde izquierdo de la barra amarilla. Intervalos del 10% entre 0%HLG y 100%HLG. El ancho de cada escalón es la mitad de la barra de color. La señal escalón y la señal rampa se sitúan de manera que no se solapen en el monitor de forma de onda.</w:t>
      </w:r>
    </w:p>
    <w:p w14:paraId="31020AA6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Señal negra: formada por niveles de vídeo de 0%, −2%, 0%, +2%, 0%, +4% y 0% se sitúa en la parte inferior izquierda, lejos de las zonas brillantes para lograr una mejor visibilidad.</w:t>
      </w:r>
    </w:p>
    <w:p w14:paraId="365F5B8C" w14:textId="77777777" w:rsidR="0007626C" w:rsidRPr="00D31821" w:rsidRDefault="0007626C" w:rsidP="0007626C">
      <w:pPr>
        <w:rPr>
          <w:lang w:val="es-ES_tradnl"/>
        </w:rPr>
      </w:pPr>
      <w:r w:rsidRPr="00D31821">
        <w:rPr>
          <w:lang w:val="es-ES_tradnl"/>
        </w:rPr>
        <w:t>Barras grises (derecha e izquierda): estas zonas pueden utilizarse para incluir otros ajustes para necesidades especiales.</w:t>
      </w:r>
    </w:p>
    <w:p w14:paraId="0347CA27" w14:textId="77777777" w:rsidR="0007626C" w:rsidRPr="00D31821" w:rsidRDefault="0007626C" w:rsidP="0007626C">
      <w:pPr>
        <w:pStyle w:val="AnnexNoTitle"/>
        <w:spacing w:after="0"/>
        <w:rPr>
          <w:lang w:val="es-ES_tradnl"/>
        </w:rPr>
      </w:pPr>
      <w:r w:rsidRPr="00D31821">
        <w:rPr>
          <w:lang w:val="es-ES_tradnl"/>
        </w:rPr>
        <w:lastRenderedPageBreak/>
        <w:t xml:space="preserve">Adjunto 2 </w:t>
      </w:r>
      <w:r w:rsidRPr="00D31821">
        <w:rPr>
          <w:lang w:val="es-ES_tradnl"/>
        </w:rPr>
        <w:br/>
        <w:t>al Anexo 1</w:t>
      </w:r>
      <w:r w:rsidRPr="00D31821">
        <w:rPr>
          <w:lang w:val="es-ES_tradnl"/>
        </w:rPr>
        <w:br/>
        <w:t>(informativo)</w:t>
      </w:r>
      <w:r w:rsidRPr="00D31821">
        <w:rPr>
          <w:lang w:val="es-ES_tradnl"/>
        </w:rPr>
        <w:br/>
      </w:r>
      <w:r w:rsidRPr="00D31821">
        <w:rPr>
          <w:lang w:val="es-ES_tradnl"/>
        </w:rPr>
        <w:br/>
        <w:t>Forma de onda HLG en un monitor de forma de onda</w:t>
      </w:r>
    </w:p>
    <w:p w14:paraId="7422E7CC" w14:textId="46EEF334" w:rsidR="0007626C" w:rsidRPr="00D31821" w:rsidRDefault="0007626C" w:rsidP="0007626C">
      <w:pPr>
        <w:pStyle w:val="Normalaftertitle"/>
        <w:rPr>
          <w:lang w:val="es-ES_tradnl" w:eastAsia="ja-JP"/>
        </w:rPr>
      </w:pPr>
      <w:r w:rsidRPr="00D31821">
        <w:rPr>
          <w:lang w:val="es-ES_tradnl" w:eastAsia="ja-JP"/>
        </w:rPr>
        <w:t>En la Fig</w:t>
      </w:r>
      <w:r w:rsidR="00984088" w:rsidRPr="00D31821">
        <w:rPr>
          <w:lang w:val="es-ES_tradnl" w:eastAsia="ja-JP"/>
        </w:rPr>
        <w:t>. </w:t>
      </w:r>
      <w:r w:rsidRPr="00D31821">
        <w:rPr>
          <w:lang w:val="es-ES_tradnl" w:eastAsia="ja-JP"/>
        </w:rPr>
        <w:t>8 se muestra la forma de onda HLG de la carta de ajuste en un monitor de forma de onda.</w:t>
      </w:r>
    </w:p>
    <w:p w14:paraId="7A236EB3" w14:textId="77777777" w:rsidR="0007626C" w:rsidRPr="00D31821" w:rsidRDefault="0007626C" w:rsidP="0007626C">
      <w:pPr>
        <w:pStyle w:val="FigureNo"/>
        <w:rPr>
          <w:lang w:val="es-ES_tradnl"/>
        </w:rPr>
      </w:pPr>
      <w:r w:rsidRPr="00D31821">
        <w:rPr>
          <w:lang w:val="es-ES_tradnl"/>
        </w:rPr>
        <w:t>FIGURA 8</w:t>
      </w:r>
    </w:p>
    <w:p w14:paraId="3C5AC808" w14:textId="77777777" w:rsidR="0007626C" w:rsidRPr="00D31821" w:rsidRDefault="0007626C" w:rsidP="0007626C">
      <w:pPr>
        <w:pStyle w:val="Figuretitle"/>
        <w:rPr>
          <w:lang w:val="es-ES_tradnl"/>
        </w:rPr>
      </w:pPr>
      <w:r w:rsidRPr="00D31821">
        <w:rPr>
          <w:lang w:val="es-ES_tradnl"/>
        </w:rPr>
        <w:t>Forma de onda en un monitor de forma de onda</w:t>
      </w:r>
      <w:r w:rsidRPr="00D31821">
        <w:rPr>
          <w:lang w:val="es-ES_tradnl"/>
        </w:rPr>
        <w:br/>
        <w:t>(rojo, verde y azul, respectivamente)</w:t>
      </w:r>
    </w:p>
    <w:p w14:paraId="01B8B041" w14:textId="77777777" w:rsidR="0007626C" w:rsidRPr="00D31821" w:rsidRDefault="0007626C" w:rsidP="0007626C">
      <w:pPr>
        <w:pStyle w:val="Figure"/>
        <w:rPr>
          <w:lang w:val="es-ES_tradnl" w:eastAsia="ja-JP"/>
        </w:rPr>
      </w:pPr>
      <w:r w:rsidRPr="00D31821">
        <w:rPr>
          <w:noProof/>
          <w:lang w:val="es-ES_tradnl" w:eastAsia="en-GB"/>
        </w:rPr>
        <w:drawing>
          <wp:inline distT="0" distB="0" distL="0" distR="0" wp14:anchorId="4B7B2033" wp14:editId="4D8F2C4D">
            <wp:extent cx="3834392" cy="238049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T.2111-08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92" cy="2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5CD2" w14:textId="16CAAD51" w:rsidR="0007626C" w:rsidRPr="00D31821" w:rsidRDefault="0007626C" w:rsidP="00984088">
      <w:pPr>
        <w:rPr>
          <w:lang w:val="es-ES_tradnl"/>
        </w:rPr>
      </w:pPr>
    </w:p>
    <w:p w14:paraId="7867CBEC" w14:textId="77777777" w:rsidR="00984088" w:rsidRPr="00D31821" w:rsidRDefault="00984088" w:rsidP="00984088">
      <w:pPr>
        <w:rPr>
          <w:lang w:val="es-ES_tradnl"/>
        </w:rPr>
      </w:pPr>
    </w:p>
    <w:p w14:paraId="3BC717FF" w14:textId="6C02D5B9" w:rsidR="007A75E1" w:rsidRPr="00D31821" w:rsidRDefault="007A75E1" w:rsidP="007A75E1">
      <w:pPr>
        <w:pStyle w:val="AnnexNoTitle"/>
        <w:rPr>
          <w:lang w:val="es-ES_tradnl"/>
        </w:rPr>
      </w:pPr>
      <w:r w:rsidRPr="00D31821">
        <w:rPr>
          <w:lang w:val="es-ES_tradnl"/>
        </w:rPr>
        <w:t>Adjunto 3</w:t>
      </w:r>
      <w:r w:rsidRPr="00D31821">
        <w:rPr>
          <w:lang w:val="es-ES_tradnl"/>
        </w:rPr>
        <w:br/>
        <w:t>al Anexo 1</w:t>
      </w:r>
      <w:r w:rsidRPr="00D31821">
        <w:rPr>
          <w:lang w:val="es-ES_tradnl"/>
        </w:rPr>
        <w:br/>
        <w:t>(informativo)</w:t>
      </w:r>
      <w:r w:rsidRPr="00D31821">
        <w:rPr>
          <w:lang w:val="es-ES_tradnl"/>
        </w:rPr>
        <w:br/>
      </w:r>
      <w:r w:rsidRPr="00D31821">
        <w:rPr>
          <w:highlight w:val="yellow"/>
          <w:lang w:val="es-ES_tradnl"/>
        </w:rPr>
        <w:br/>
      </w:r>
      <w:bookmarkStart w:id="5" w:name="_Hlk26366806"/>
      <w:r w:rsidR="00CC6517" w:rsidRPr="00D31821">
        <w:rPr>
          <w:lang w:val="es-ES_tradnl"/>
        </w:rPr>
        <w:t xml:space="preserve">Información sobre la conversión de barras de color </w:t>
      </w:r>
      <w:r w:rsidRPr="00D31821">
        <w:rPr>
          <w:lang w:val="es-ES_tradnl"/>
        </w:rPr>
        <w:t xml:space="preserve">HLG/BT.2020 </w:t>
      </w:r>
      <w:r w:rsidR="00C52BEC" w:rsidRPr="00D31821">
        <w:rPr>
          <w:lang w:val="es-ES_tradnl"/>
        </w:rPr>
        <w:br/>
      </w:r>
      <w:r w:rsidR="00CC6517" w:rsidRPr="00D31821">
        <w:rPr>
          <w:lang w:val="es-ES_tradnl"/>
        </w:rPr>
        <w:t>a</w:t>
      </w:r>
      <w:r w:rsidRPr="00D31821">
        <w:rPr>
          <w:lang w:val="es-ES_tradnl"/>
        </w:rPr>
        <w:t xml:space="preserve"> SDR/BT.709</w:t>
      </w:r>
    </w:p>
    <w:bookmarkEnd w:id="5"/>
    <w:p w14:paraId="5FF05C1E" w14:textId="1F157961" w:rsidR="007A75E1" w:rsidRPr="00D31821" w:rsidRDefault="00CC6517" w:rsidP="00F317A9">
      <w:pPr>
        <w:pStyle w:val="Normalaftertitle"/>
        <w:rPr>
          <w:rFonts w:eastAsiaTheme="minorEastAsia"/>
          <w:lang w:val="es-ES_tradnl" w:eastAsia="zh-CN"/>
        </w:rPr>
      </w:pPr>
      <w:r w:rsidRPr="00D31821">
        <w:rPr>
          <w:lang w:val="es-ES_tradnl"/>
        </w:rPr>
        <w:t xml:space="preserve">La </w:t>
      </w:r>
      <w:r w:rsidR="00A111B6" w:rsidRPr="00D31821">
        <w:rPr>
          <w:lang w:val="es-ES_tradnl"/>
        </w:rPr>
        <w:t>Fig</w:t>
      </w:r>
      <w:r w:rsidR="00984088" w:rsidRPr="00D31821">
        <w:rPr>
          <w:lang w:val="es-ES_tradnl"/>
        </w:rPr>
        <w:t>. </w:t>
      </w:r>
      <w:r w:rsidRPr="00D31821">
        <w:rPr>
          <w:lang w:val="es-ES_tradnl"/>
        </w:rPr>
        <w:t>9 muestra las barras de color HLG/BT.2020</w:t>
      </w:r>
      <w:r w:rsidR="00A111B6" w:rsidRPr="00D31821">
        <w:rPr>
          <w:lang w:val="es-ES_tradnl"/>
        </w:rPr>
        <w:t xml:space="preserve">, </w:t>
      </w:r>
      <w:r w:rsidRPr="00D31821">
        <w:rPr>
          <w:lang w:val="es-ES_tradnl"/>
        </w:rPr>
        <w:t>inclu</w:t>
      </w:r>
      <w:r w:rsidR="00A111B6" w:rsidRPr="00D31821">
        <w:rPr>
          <w:lang w:val="es-ES_tradnl"/>
        </w:rPr>
        <w:t>idas</w:t>
      </w:r>
      <w:r w:rsidRPr="00D31821">
        <w:rPr>
          <w:lang w:val="es-ES_tradnl"/>
        </w:rPr>
        <w:t xml:space="preserve"> las barras de color equivalentes BT.709</w:t>
      </w:r>
      <w:r w:rsidR="00A111B6" w:rsidRPr="00D31821">
        <w:rPr>
          <w:lang w:val="es-ES_tradnl"/>
        </w:rPr>
        <w:t>,</w:t>
      </w:r>
      <w:r w:rsidRPr="00D31821">
        <w:rPr>
          <w:lang w:val="es-ES_tradnl"/>
        </w:rPr>
        <w:t xml:space="preserve"> y sus instantáneas de forma de onda y vectorscopio ajustad</w:t>
      </w:r>
      <w:r w:rsidR="00F8373E" w:rsidRPr="00D31821">
        <w:rPr>
          <w:lang w:val="es-ES_tradnl"/>
        </w:rPr>
        <w:t>a</w:t>
      </w:r>
      <w:r w:rsidRPr="00D31821">
        <w:rPr>
          <w:lang w:val="es-ES_tradnl"/>
        </w:rPr>
        <w:t xml:space="preserve">s a la colorimetría </w:t>
      </w:r>
      <w:r w:rsidR="00F317A9" w:rsidRPr="00D31821">
        <w:rPr>
          <w:lang w:val="es-ES_tradnl"/>
        </w:rPr>
        <w:t xml:space="preserve">descrita en la Recomendación </w:t>
      </w:r>
      <w:r w:rsidR="00F8373E" w:rsidRPr="00D31821">
        <w:rPr>
          <w:lang w:val="es-ES_tradnl"/>
        </w:rPr>
        <w:t xml:space="preserve">UIT-R </w:t>
      </w:r>
      <w:r w:rsidRPr="00D31821">
        <w:rPr>
          <w:lang w:val="es-ES_tradnl"/>
        </w:rPr>
        <w:t>BT.2020.</w:t>
      </w:r>
    </w:p>
    <w:p w14:paraId="230ACA82" w14:textId="00F78373" w:rsidR="007A75E1" w:rsidRPr="00D31821" w:rsidRDefault="00CC6517" w:rsidP="00606EFD">
      <w:pPr>
        <w:rPr>
          <w:szCs w:val="24"/>
          <w:lang w:val="es-ES_tradnl"/>
        </w:rPr>
      </w:pPr>
      <w:r w:rsidRPr="00D31821">
        <w:rPr>
          <w:lang w:val="es-ES_tradnl" w:eastAsia="zh-CN"/>
        </w:rPr>
        <w:t xml:space="preserve">La </w:t>
      </w:r>
      <w:r w:rsidR="00F317A9" w:rsidRPr="00D31821">
        <w:rPr>
          <w:lang w:val="es-ES_tradnl" w:eastAsia="zh-CN"/>
        </w:rPr>
        <w:t>Fig</w:t>
      </w:r>
      <w:r w:rsidR="00984088" w:rsidRPr="00D31821">
        <w:rPr>
          <w:lang w:val="es-ES_tradnl" w:eastAsia="zh-CN"/>
        </w:rPr>
        <w:t>. </w:t>
      </w:r>
      <w:r w:rsidRPr="00D31821">
        <w:rPr>
          <w:lang w:val="es-ES_tradnl" w:eastAsia="zh-CN"/>
        </w:rPr>
        <w:t xml:space="preserve">11 muestra </w:t>
      </w:r>
      <w:r w:rsidR="0094747C" w:rsidRPr="00D31821">
        <w:rPr>
          <w:lang w:val="es-ES_tradnl" w:eastAsia="zh-CN"/>
        </w:rPr>
        <w:t>una serie de</w:t>
      </w:r>
      <w:r w:rsidRPr="00D31821">
        <w:rPr>
          <w:lang w:val="es-ES_tradnl" w:eastAsia="zh-CN"/>
        </w:rPr>
        <w:t xml:space="preserve"> barras de color convertidas de HLG/BT.2020 a SDR/BT.709 utilizando el método de conversión </w:t>
      </w:r>
      <w:r w:rsidR="00143265" w:rsidRPr="00D31821">
        <w:rPr>
          <w:lang w:val="es-ES_tradnl" w:eastAsia="zh-CN"/>
        </w:rPr>
        <w:t xml:space="preserve">con respecto </w:t>
      </w:r>
      <w:r w:rsidRPr="00D31821">
        <w:rPr>
          <w:lang w:val="es-ES_tradnl" w:eastAsia="zh-CN"/>
        </w:rPr>
        <w:t xml:space="preserve">a la escena </w:t>
      </w:r>
      <w:r w:rsidR="00F8373E" w:rsidRPr="00D31821">
        <w:rPr>
          <w:lang w:val="es-ES_tradnl" w:eastAsia="zh-CN"/>
        </w:rPr>
        <w:t>ilustrado en</w:t>
      </w:r>
      <w:r w:rsidRPr="00D31821">
        <w:rPr>
          <w:lang w:val="es-ES_tradnl" w:eastAsia="zh-CN"/>
        </w:rPr>
        <w:t xml:space="preserve"> la </w:t>
      </w:r>
      <w:r w:rsidR="00F317A9" w:rsidRPr="00D31821">
        <w:rPr>
          <w:lang w:val="es-ES_tradnl" w:eastAsia="zh-CN"/>
        </w:rPr>
        <w:t>Fig</w:t>
      </w:r>
      <w:r w:rsidR="00984088" w:rsidRPr="00D31821">
        <w:rPr>
          <w:lang w:val="es-ES_tradnl" w:eastAsia="zh-CN"/>
        </w:rPr>
        <w:t>. </w:t>
      </w:r>
      <w:r w:rsidRPr="00D31821">
        <w:rPr>
          <w:lang w:val="es-ES_tradnl" w:eastAsia="zh-CN"/>
        </w:rPr>
        <w:t xml:space="preserve">10, que es el inverso </w:t>
      </w:r>
      <w:r w:rsidR="00F8373E" w:rsidRPr="00D31821">
        <w:rPr>
          <w:lang w:val="es-ES_tradnl" w:eastAsia="zh-CN"/>
        </w:rPr>
        <w:t xml:space="preserve">al establecimiento de correspondencias </w:t>
      </w:r>
      <w:r w:rsidR="00606EFD" w:rsidRPr="00D31821">
        <w:rPr>
          <w:lang w:val="es-ES_tradnl" w:eastAsia="zh-CN"/>
        </w:rPr>
        <w:t>de</w:t>
      </w:r>
      <w:r w:rsidRPr="00D31821">
        <w:rPr>
          <w:lang w:val="es-ES_tradnl" w:eastAsia="zh-CN"/>
        </w:rPr>
        <w:t xml:space="preserve"> SDR </w:t>
      </w:r>
      <w:r w:rsidR="00606EFD" w:rsidRPr="00D31821">
        <w:rPr>
          <w:lang w:val="es-ES_tradnl" w:eastAsia="zh-CN"/>
        </w:rPr>
        <w:t>a</w:t>
      </w:r>
      <w:r w:rsidRPr="00D31821">
        <w:rPr>
          <w:lang w:val="es-ES_tradnl" w:eastAsia="zh-CN"/>
        </w:rPr>
        <w:t xml:space="preserve"> HDR (</w:t>
      </w:r>
      <w:r w:rsidR="009172DC" w:rsidRPr="00D31821">
        <w:rPr>
          <w:lang w:val="es-ES_tradnl" w:eastAsia="zh-CN"/>
        </w:rPr>
        <w:t xml:space="preserve">con respecto </w:t>
      </w:r>
      <w:r w:rsidR="009172DC" w:rsidRPr="00D31821">
        <w:rPr>
          <w:szCs w:val="24"/>
          <w:lang w:val="es-ES_tradnl"/>
        </w:rPr>
        <w:t xml:space="preserve">a </w:t>
      </w:r>
      <w:r w:rsidRPr="00D31821">
        <w:rPr>
          <w:lang w:val="es-ES_tradnl" w:eastAsia="zh-CN"/>
        </w:rPr>
        <w:t>la escena).</w:t>
      </w:r>
      <w:r w:rsidR="00F8373E" w:rsidRPr="00D31821">
        <w:rPr>
          <w:lang w:val="es-ES_tradnl" w:eastAsia="zh-CN"/>
        </w:rPr>
        <w:t xml:space="preserve"> Cabe tener</w:t>
      </w:r>
      <w:r w:rsidRPr="00D31821">
        <w:rPr>
          <w:lang w:val="es-ES_tradnl" w:eastAsia="zh-CN"/>
        </w:rPr>
        <w:t xml:space="preserve"> en cuenta que este método no incluye el </w:t>
      </w:r>
      <w:r w:rsidR="00F8373E" w:rsidRPr="00D31821">
        <w:rPr>
          <w:lang w:val="es-ES_tradnl" w:eastAsia="zh-CN"/>
        </w:rPr>
        <w:t>ajuste</w:t>
      </w:r>
      <w:r w:rsidRPr="00D31821">
        <w:rPr>
          <w:lang w:val="es-ES_tradnl" w:eastAsia="zh-CN"/>
        </w:rPr>
        <w:t xml:space="preserve"> de tonos. </w:t>
      </w:r>
      <w:bookmarkStart w:id="6" w:name="_Hlk70358271"/>
      <w:r w:rsidRPr="00D31821">
        <w:rPr>
          <w:lang w:val="es-ES_tradnl" w:eastAsia="zh-CN"/>
        </w:rPr>
        <w:t>Las señales HDR s</w:t>
      </w:r>
      <w:r w:rsidR="00606EFD" w:rsidRPr="00D31821">
        <w:rPr>
          <w:lang w:val="es-ES_tradnl" w:eastAsia="zh-CN"/>
        </w:rPr>
        <w:t>ufren un amplio recorte en el proceso de conver</w:t>
      </w:r>
      <w:r w:rsidR="009172DC" w:rsidRPr="00D31821">
        <w:rPr>
          <w:lang w:val="es-ES_tradnl" w:eastAsia="zh-CN"/>
        </w:rPr>
        <w:t>s</w:t>
      </w:r>
      <w:r w:rsidR="00606EFD" w:rsidRPr="00D31821">
        <w:rPr>
          <w:lang w:val="es-ES_tradnl" w:eastAsia="zh-CN"/>
        </w:rPr>
        <w:t>ión</w:t>
      </w:r>
      <w:r w:rsidRPr="00D31821">
        <w:rPr>
          <w:lang w:val="es-ES_tradnl" w:eastAsia="zh-CN"/>
        </w:rPr>
        <w:t xml:space="preserve"> a SDR. </w:t>
      </w:r>
      <w:bookmarkEnd w:id="6"/>
      <w:r w:rsidRPr="00D31821">
        <w:rPr>
          <w:lang w:val="es-ES_tradnl" w:eastAsia="zh-CN"/>
        </w:rPr>
        <w:t xml:space="preserve">Las barras de color equivalentes BT.709 </w:t>
      </w:r>
      <w:r w:rsidR="00606EFD" w:rsidRPr="00D31821">
        <w:rPr>
          <w:lang w:val="es-ES_tradnl" w:eastAsia="zh-CN"/>
        </w:rPr>
        <w:t>alcanzan</w:t>
      </w:r>
      <w:r w:rsidRPr="00D31821">
        <w:rPr>
          <w:lang w:val="es-ES_tradnl" w:eastAsia="zh-CN"/>
        </w:rPr>
        <w:t xml:space="preserve"> los objetivos del vectorscopio </w:t>
      </w:r>
      <w:r w:rsidR="00606EFD" w:rsidRPr="00D31821">
        <w:rPr>
          <w:lang w:val="es-ES_tradnl" w:eastAsia="zh-CN"/>
        </w:rPr>
        <w:t xml:space="preserve">una vez llevada a cabo la conversión </w:t>
      </w:r>
      <w:r w:rsidR="00143265" w:rsidRPr="00D31821">
        <w:rPr>
          <w:lang w:val="es-ES_tradnl" w:eastAsia="zh-CN"/>
        </w:rPr>
        <w:t xml:space="preserve">con respecto </w:t>
      </w:r>
      <w:r w:rsidR="00606EFD" w:rsidRPr="00D31821">
        <w:rPr>
          <w:lang w:val="es-ES_tradnl" w:eastAsia="zh-CN"/>
        </w:rPr>
        <w:t>a la escena.</w:t>
      </w:r>
    </w:p>
    <w:p w14:paraId="7007AE5F" w14:textId="77CB1EC0" w:rsidR="007A75E1" w:rsidRPr="00D31821" w:rsidRDefault="00CC6517" w:rsidP="003416F9">
      <w:pPr>
        <w:keepLines/>
        <w:rPr>
          <w:szCs w:val="24"/>
          <w:lang w:val="es-ES_tradnl" w:eastAsia="ja-JP"/>
        </w:rPr>
      </w:pPr>
      <w:r w:rsidRPr="00D31821">
        <w:rPr>
          <w:szCs w:val="24"/>
          <w:lang w:val="es-ES_tradnl"/>
        </w:rPr>
        <w:lastRenderedPageBreak/>
        <w:t xml:space="preserve">La </w:t>
      </w:r>
      <w:r w:rsidR="00606EFD" w:rsidRPr="00D31821">
        <w:rPr>
          <w:szCs w:val="24"/>
          <w:lang w:val="es-ES_tradnl"/>
        </w:rPr>
        <w:t>Fig</w:t>
      </w:r>
      <w:r w:rsidR="00984088" w:rsidRPr="00D31821">
        <w:rPr>
          <w:szCs w:val="24"/>
          <w:lang w:val="es-ES_tradnl"/>
        </w:rPr>
        <w:t>. </w:t>
      </w:r>
      <w:r w:rsidRPr="00D31821">
        <w:rPr>
          <w:szCs w:val="24"/>
          <w:lang w:val="es-ES_tradnl"/>
        </w:rPr>
        <w:t xml:space="preserve">13 muestra las barras de color convertidas de HLG/BT.2020 a SDR/BT.709 utilizando el método de conversión </w:t>
      </w:r>
      <w:r w:rsidR="00143265" w:rsidRPr="00D31821">
        <w:rPr>
          <w:lang w:val="es-ES_tradnl" w:eastAsia="zh-CN"/>
        </w:rPr>
        <w:t xml:space="preserve">con respecto </w:t>
      </w:r>
      <w:r w:rsidRPr="00D31821">
        <w:rPr>
          <w:szCs w:val="24"/>
          <w:lang w:val="es-ES_tradnl"/>
        </w:rPr>
        <w:t xml:space="preserve">a la pantalla </w:t>
      </w:r>
      <w:r w:rsidR="00606EFD" w:rsidRPr="00D31821">
        <w:rPr>
          <w:szCs w:val="24"/>
          <w:lang w:val="es-ES_tradnl"/>
        </w:rPr>
        <w:t>ilustrado</w:t>
      </w:r>
      <w:r w:rsidRPr="00D31821">
        <w:rPr>
          <w:szCs w:val="24"/>
          <w:lang w:val="es-ES_tradnl"/>
        </w:rPr>
        <w:t xml:space="preserve"> en la </w:t>
      </w:r>
      <w:r w:rsidR="00606EFD" w:rsidRPr="00D31821">
        <w:rPr>
          <w:szCs w:val="24"/>
          <w:lang w:val="es-ES_tradnl"/>
        </w:rPr>
        <w:t>Fig</w:t>
      </w:r>
      <w:r w:rsidR="00984088" w:rsidRPr="00D31821">
        <w:rPr>
          <w:szCs w:val="24"/>
          <w:lang w:val="es-ES_tradnl"/>
        </w:rPr>
        <w:t>. </w:t>
      </w:r>
      <w:r w:rsidRPr="00D31821">
        <w:rPr>
          <w:szCs w:val="24"/>
          <w:lang w:val="es-ES_tradnl"/>
        </w:rPr>
        <w:t xml:space="preserve">12, </w:t>
      </w:r>
      <w:r w:rsidR="00606EFD" w:rsidRPr="00D31821">
        <w:rPr>
          <w:lang w:val="es-ES_tradnl" w:eastAsia="zh-CN"/>
        </w:rPr>
        <w:t xml:space="preserve">que es el inverso al establecimiento de correspondencias de </w:t>
      </w:r>
      <w:r w:rsidRPr="00D31821">
        <w:rPr>
          <w:szCs w:val="24"/>
          <w:lang w:val="es-ES_tradnl"/>
        </w:rPr>
        <w:t>SDR a HLG sin ajuste de gamma (</w:t>
      </w:r>
      <w:r w:rsidR="009172DC" w:rsidRPr="00D31821">
        <w:rPr>
          <w:lang w:val="es-ES_tradnl" w:eastAsia="zh-CN"/>
        </w:rPr>
        <w:t xml:space="preserve">con respecto </w:t>
      </w:r>
      <w:r w:rsidR="009172DC" w:rsidRPr="00D31821">
        <w:rPr>
          <w:szCs w:val="24"/>
          <w:lang w:val="es-ES_tradnl"/>
        </w:rPr>
        <w:t xml:space="preserve">a </w:t>
      </w:r>
      <w:r w:rsidRPr="00D31821">
        <w:rPr>
          <w:szCs w:val="24"/>
          <w:lang w:val="es-ES_tradnl"/>
        </w:rPr>
        <w:t xml:space="preserve">la pantalla). Este método no incluye el </w:t>
      </w:r>
      <w:r w:rsidR="00606EFD" w:rsidRPr="00D31821">
        <w:rPr>
          <w:szCs w:val="24"/>
          <w:lang w:val="es-ES_tradnl"/>
        </w:rPr>
        <w:t>ajuste</w:t>
      </w:r>
      <w:r w:rsidRPr="00D31821">
        <w:rPr>
          <w:szCs w:val="24"/>
          <w:lang w:val="es-ES_tradnl"/>
        </w:rPr>
        <w:t xml:space="preserve"> de tonos</w:t>
      </w:r>
      <w:r w:rsidR="00606EFD" w:rsidRPr="00D31821">
        <w:rPr>
          <w:lang w:val="es-ES_tradnl" w:eastAsia="zh-CN"/>
        </w:rPr>
        <w:t>. Las señales HDR sufren un amplio recorte en el proceso de conver</w:t>
      </w:r>
      <w:r w:rsidR="009172DC" w:rsidRPr="00D31821">
        <w:rPr>
          <w:lang w:val="es-ES_tradnl" w:eastAsia="zh-CN"/>
        </w:rPr>
        <w:t>s</w:t>
      </w:r>
      <w:r w:rsidR="00606EFD" w:rsidRPr="00D31821">
        <w:rPr>
          <w:lang w:val="es-ES_tradnl" w:eastAsia="zh-CN"/>
        </w:rPr>
        <w:t>ión a SDR.</w:t>
      </w:r>
      <w:r w:rsidRPr="00D31821">
        <w:rPr>
          <w:szCs w:val="24"/>
          <w:lang w:val="es-ES_tradnl"/>
        </w:rPr>
        <w:t xml:space="preserve"> Las barras de color equivalentes BT.709 </w:t>
      </w:r>
      <w:r w:rsidR="00606EFD" w:rsidRPr="00D31821">
        <w:rPr>
          <w:lang w:val="es-ES_tradnl" w:eastAsia="zh-CN"/>
        </w:rPr>
        <w:t>alcanzan</w:t>
      </w:r>
      <w:r w:rsidR="00606EFD" w:rsidRPr="00D31821">
        <w:rPr>
          <w:szCs w:val="24"/>
          <w:lang w:val="es-ES_tradnl"/>
        </w:rPr>
        <w:t xml:space="preserve"> </w:t>
      </w:r>
      <w:r w:rsidRPr="00D31821">
        <w:rPr>
          <w:szCs w:val="24"/>
          <w:lang w:val="es-ES_tradnl"/>
        </w:rPr>
        <w:t xml:space="preserve">posiciones ligeramente </w:t>
      </w:r>
      <w:r w:rsidR="00606EFD" w:rsidRPr="00D31821">
        <w:rPr>
          <w:szCs w:val="24"/>
          <w:lang w:val="es-ES_tradnl"/>
        </w:rPr>
        <w:t>distintas de las posiciones o</w:t>
      </w:r>
      <w:r w:rsidRPr="00D31821">
        <w:rPr>
          <w:szCs w:val="24"/>
          <w:lang w:val="es-ES_tradnl"/>
        </w:rPr>
        <w:t>bjetivo del vectorscopio.</w:t>
      </w:r>
    </w:p>
    <w:p w14:paraId="71B967D9" w14:textId="410A65E3" w:rsidR="007A75E1" w:rsidRPr="00D31821" w:rsidRDefault="00606EFD" w:rsidP="00825638">
      <w:pPr>
        <w:rPr>
          <w:szCs w:val="24"/>
          <w:lang w:val="es-ES_tradnl" w:eastAsia="ja-JP"/>
        </w:rPr>
      </w:pPr>
      <w:r w:rsidRPr="00D31821">
        <w:rPr>
          <w:szCs w:val="24"/>
          <w:lang w:val="es-ES_tradnl" w:eastAsia="ja-JP"/>
        </w:rPr>
        <w:t>En el Cuadro</w:t>
      </w:r>
      <w:r w:rsidR="00984088" w:rsidRPr="00D31821">
        <w:rPr>
          <w:szCs w:val="24"/>
          <w:lang w:val="es-ES_tradnl" w:eastAsia="ja-JP"/>
        </w:rPr>
        <w:t> </w:t>
      </w:r>
      <w:r w:rsidR="00CC6517" w:rsidRPr="00D31821">
        <w:rPr>
          <w:szCs w:val="24"/>
          <w:lang w:val="es-ES_tradnl" w:eastAsia="ja-JP"/>
        </w:rPr>
        <w:t xml:space="preserve">7 </w:t>
      </w:r>
      <w:r w:rsidRPr="00D31821">
        <w:rPr>
          <w:szCs w:val="24"/>
          <w:lang w:val="es-ES_tradnl" w:eastAsia="ja-JP"/>
        </w:rPr>
        <w:t xml:space="preserve">se </w:t>
      </w:r>
      <w:r w:rsidR="00CC6517" w:rsidRPr="00D31821">
        <w:rPr>
          <w:szCs w:val="24"/>
          <w:lang w:val="es-ES_tradnl" w:eastAsia="ja-JP"/>
        </w:rPr>
        <w:t>resume</w:t>
      </w:r>
      <w:r w:rsidRPr="00D31821">
        <w:rPr>
          <w:szCs w:val="24"/>
          <w:lang w:val="es-ES_tradnl" w:eastAsia="ja-JP"/>
        </w:rPr>
        <w:t>n</w:t>
      </w:r>
      <w:r w:rsidR="00CC6517" w:rsidRPr="00D31821">
        <w:rPr>
          <w:szCs w:val="24"/>
          <w:lang w:val="es-ES_tradnl" w:eastAsia="ja-JP"/>
        </w:rPr>
        <w:t xml:space="preserve"> los niveles de señal </w:t>
      </w:r>
      <w:r w:rsidR="009172DC" w:rsidRPr="00D31821">
        <w:rPr>
          <w:szCs w:val="24"/>
          <w:lang w:val="es-ES_tradnl" w:eastAsia="ja-JP"/>
        </w:rPr>
        <w:t xml:space="preserve">tanto </w:t>
      </w:r>
      <w:r w:rsidR="00CC6517" w:rsidRPr="00D31821">
        <w:rPr>
          <w:szCs w:val="24"/>
          <w:lang w:val="es-ES_tradnl" w:eastAsia="ja-JP"/>
        </w:rPr>
        <w:t xml:space="preserve">para </w:t>
      </w:r>
      <w:r w:rsidR="009172DC" w:rsidRPr="00D31821">
        <w:rPr>
          <w:szCs w:val="24"/>
          <w:lang w:val="es-ES_tradnl" w:eastAsia="ja-JP"/>
        </w:rPr>
        <w:t>el</w:t>
      </w:r>
      <w:r w:rsidR="00EC696A" w:rsidRPr="00D31821">
        <w:rPr>
          <w:szCs w:val="24"/>
          <w:lang w:val="es-ES_tradnl" w:eastAsia="ja-JP"/>
        </w:rPr>
        <w:t xml:space="preserve"> </w:t>
      </w:r>
      <w:r w:rsidR="00CC6517" w:rsidRPr="00D31821">
        <w:rPr>
          <w:szCs w:val="24"/>
          <w:lang w:val="es-ES_tradnl" w:eastAsia="ja-JP"/>
        </w:rPr>
        <w:t>75%</w:t>
      </w:r>
      <w:r w:rsidR="00EC696A" w:rsidRPr="00D31821">
        <w:rPr>
          <w:szCs w:val="24"/>
          <w:lang w:val="es-ES_tradnl" w:eastAsia="ja-JP"/>
        </w:rPr>
        <w:t xml:space="preserve"> de barras de color </w:t>
      </w:r>
      <w:r w:rsidR="00CC6517" w:rsidRPr="00D31821">
        <w:rPr>
          <w:szCs w:val="24"/>
          <w:lang w:val="es-ES_tradnl" w:eastAsia="ja-JP"/>
        </w:rPr>
        <w:t xml:space="preserve">HLG y equivalentes BT.709 </w:t>
      </w:r>
      <w:r w:rsidR="00A41CB7" w:rsidRPr="00D31821">
        <w:rPr>
          <w:szCs w:val="24"/>
          <w:lang w:val="es-ES_tradnl" w:eastAsia="ja-JP"/>
        </w:rPr>
        <w:t>de entrada</w:t>
      </w:r>
      <w:r w:rsidR="00EC696A" w:rsidRPr="00D31821">
        <w:rPr>
          <w:szCs w:val="24"/>
          <w:lang w:val="es-ES_tradnl" w:eastAsia="ja-JP"/>
        </w:rPr>
        <w:t>, como para</w:t>
      </w:r>
      <w:r w:rsidR="00CC6517" w:rsidRPr="00D31821">
        <w:rPr>
          <w:szCs w:val="24"/>
          <w:lang w:val="es-ES_tradnl" w:eastAsia="ja-JP"/>
        </w:rPr>
        <w:t xml:space="preserve"> las barras de color SDR/BT.709 convertidas</w:t>
      </w:r>
      <w:r w:rsidR="00A41CB7" w:rsidRPr="00D31821">
        <w:rPr>
          <w:szCs w:val="24"/>
          <w:lang w:val="es-ES_tradnl" w:eastAsia="ja-JP"/>
        </w:rPr>
        <w:t xml:space="preserve"> de salida</w:t>
      </w:r>
      <w:r w:rsidR="00CC6517" w:rsidRPr="00D31821">
        <w:rPr>
          <w:szCs w:val="24"/>
          <w:lang w:val="es-ES_tradnl" w:eastAsia="ja-JP"/>
        </w:rPr>
        <w:t xml:space="preserve">. Las barras de color equivalentes BT.709 se convierten a los mismos niveles de señal que las barras de color SDR/BT.709 </w:t>
      </w:r>
      <w:r w:rsidR="00EC696A" w:rsidRPr="00D31821">
        <w:rPr>
          <w:szCs w:val="24"/>
          <w:lang w:val="es-ES_tradnl" w:eastAsia="ja-JP"/>
        </w:rPr>
        <w:t xml:space="preserve">originales utilizando el </w:t>
      </w:r>
      <w:r w:rsidR="00EC696A" w:rsidRPr="00D31821">
        <w:rPr>
          <w:lang w:val="es-ES_tradnl" w:eastAsia="zh-CN"/>
        </w:rPr>
        <w:t xml:space="preserve">método de conversión </w:t>
      </w:r>
      <w:r w:rsidR="00143265" w:rsidRPr="00D31821">
        <w:rPr>
          <w:lang w:val="es-ES_tradnl" w:eastAsia="zh-CN"/>
        </w:rPr>
        <w:t xml:space="preserve">con respecto </w:t>
      </w:r>
      <w:r w:rsidR="00EC696A" w:rsidRPr="00D31821">
        <w:rPr>
          <w:lang w:val="es-ES_tradnl" w:eastAsia="zh-CN"/>
        </w:rPr>
        <w:t>a la escena</w:t>
      </w:r>
      <w:r w:rsidR="00CC6517" w:rsidRPr="00D31821">
        <w:rPr>
          <w:szCs w:val="24"/>
          <w:lang w:val="es-ES_tradnl" w:eastAsia="ja-JP"/>
        </w:rPr>
        <w:t xml:space="preserve">. Algunos de los niveles de señal de las barras de color SDR </w:t>
      </w:r>
      <w:r w:rsidR="00825638" w:rsidRPr="00D31821">
        <w:rPr>
          <w:szCs w:val="24"/>
          <w:lang w:val="es-ES_tradnl" w:eastAsia="ja-JP"/>
        </w:rPr>
        <w:t>obtenidas a raíz del proceso de</w:t>
      </w:r>
      <w:r w:rsidR="00CC6517" w:rsidRPr="00D31821">
        <w:rPr>
          <w:szCs w:val="24"/>
          <w:lang w:val="es-ES_tradnl" w:eastAsia="ja-JP"/>
        </w:rPr>
        <w:t xml:space="preserve"> conversión </w:t>
      </w:r>
      <w:r w:rsidR="00143265" w:rsidRPr="00D31821">
        <w:rPr>
          <w:lang w:val="es-ES_tradnl" w:eastAsia="zh-CN"/>
        </w:rPr>
        <w:t xml:space="preserve">con respecto </w:t>
      </w:r>
      <w:r w:rsidR="00CC6517" w:rsidRPr="00D31821">
        <w:rPr>
          <w:szCs w:val="24"/>
          <w:lang w:val="es-ES_tradnl" w:eastAsia="ja-JP"/>
        </w:rPr>
        <w:t xml:space="preserve">a la escena no </w:t>
      </w:r>
      <w:r w:rsidR="00825638" w:rsidRPr="00D31821">
        <w:rPr>
          <w:szCs w:val="24"/>
          <w:lang w:val="es-ES_tradnl" w:eastAsia="ja-JP"/>
        </w:rPr>
        <w:t>coinciden del todo con lo</w:t>
      </w:r>
      <w:r w:rsidR="00CC6517" w:rsidRPr="00D31821">
        <w:rPr>
          <w:szCs w:val="24"/>
          <w:lang w:val="es-ES_tradnl" w:eastAsia="ja-JP"/>
        </w:rPr>
        <w:t xml:space="preserve">s de las barras SDR/BT.709 originales, por ejemplo, los niveles de señal de la barra verde </w:t>
      </w:r>
      <w:r w:rsidR="00825638" w:rsidRPr="00D31821">
        <w:rPr>
          <w:szCs w:val="24"/>
          <w:lang w:val="es-ES_tradnl" w:eastAsia="ja-JP"/>
        </w:rPr>
        <w:t xml:space="preserve">son (71, 939, 66), en lugar de </w:t>
      </w:r>
      <w:r w:rsidR="00CC6517" w:rsidRPr="00D31821">
        <w:rPr>
          <w:szCs w:val="24"/>
          <w:lang w:val="es-ES_tradnl" w:eastAsia="ja-JP"/>
        </w:rPr>
        <w:t>(64, 940, 64)</w:t>
      </w:r>
      <w:r w:rsidR="00825638" w:rsidRPr="00D31821">
        <w:rPr>
          <w:szCs w:val="24"/>
          <w:lang w:val="es-ES_tradnl" w:eastAsia="ja-JP"/>
        </w:rPr>
        <w:t>,</w:t>
      </w:r>
      <w:r w:rsidR="00CC6517" w:rsidRPr="00D31821">
        <w:rPr>
          <w:szCs w:val="24"/>
          <w:lang w:val="es-ES_tradnl" w:eastAsia="ja-JP"/>
        </w:rPr>
        <w:t xml:space="preserve"> debido a errores de redondeo.</w:t>
      </w:r>
    </w:p>
    <w:p w14:paraId="70D1DB0D" w14:textId="3676E628" w:rsidR="007A75E1" w:rsidRPr="00D31821" w:rsidRDefault="007A75E1" w:rsidP="007A75E1">
      <w:pPr>
        <w:pStyle w:val="FigureNo"/>
        <w:rPr>
          <w:lang w:val="es-ES_tradnl" w:eastAsia="zh-CN"/>
        </w:rPr>
      </w:pPr>
      <w:r w:rsidRPr="00D31821">
        <w:rPr>
          <w:lang w:val="es-ES_tradnl"/>
        </w:rPr>
        <w:t>FIGUR</w:t>
      </w:r>
      <w:r w:rsidR="00825638" w:rsidRPr="00D31821">
        <w:rPr>
          <w:lang w:val="es-ES_tradnl"/>
        </w:rPr>
        <w:t>A</w:t>
      </w:r>
      <w:r w:rsidRPr="00D31821">
        <w:rPr>
          <w:lang w:val="es-ES_tradnl" w:eastAsia="zh-CN"/>
        </w:rPr>
        <w:t xml:space="preserve"> </w:t>
      </w:r>
      <w:r w:rsidRPr="00D31821">
        <w:rPr>
          <w:lang w:val="es-ES_tradnl" w:eastAsia="ja-JP"/>
        </w:rPr>
        <w:t>9</w:t>
      </w:r>
    </w:p>
    <w:p w14:paraId="3DCD7F3A" w14:textId="15D02249" w:rsidR="007A75E1" w:rsidRPr="00D31821" w:rsidRDefault="000E7C21" w:rsidP="000E7C21">
      <w:pPr>
        <w:pStyle w:val="Figuretitle"/>
        <w:spacing w:after="240"/>
        <w:rPr>
          <w:lang w:val="es-ES_tradnl" w:eastAsia="zh-CN"/>
        </w:rPr>
      </w:pPr>
      <w:r w:rsidRPr="00D31821">
        <w:rPr>
          <w:lang w:val="es-ES_tradnl" w:eastAsia="zh-CN"/>
        </w:rPr>
        <w:t xml:space="preserve">Barras de color </w:t>
      </w:r>
      <w:r w:rsidR="007A75E1" w:rsidRPr="00D31821">
        <w:rPr>
          <w:lang w:val="es-ES_tradnl" w:eastAsia="zh-CN"/>
        </w:rPr>
        <w:t xml:space="preserve">HLG/BT.2020 </w:t>
      </w:r>
      <w:r w:rsidRPr="00D31821">
        <w:rPr>
          <w:lang w:val="es-ES_tradnl" w:eastAsia="zh-CN"/>
        </w:rPr>
        <w:t>y sus instantáneas de forma de onda y vectorscopio ajustadas a la colorimetría de BT.2020</w:t>
      </w:r>
    </w:p>
    <w:p w14:paraId="0F96B781" w14:textId="2FDBEC21" w:rsidR="007A75E1" w:rsidRDefault="007A75E1" w:rsidP="007A75E1">
      <w:pPr>
        <w:pStyle w:val="Figure"/>
        <w:rPr>
          <w:lang w:val="es-ES_tradnl" w:eastAsia="zh-CN"/>
        </w:rPr>
      </w:pPr>
      <w:r w:rsidRPr="00D31821">
        <w:rPr>
          <w:noProof/>
          <w:lang w:val="es-ES_tradnl" w:eastAsia="zh-CN"/>
        </w:rPr>
        <w:drawing>
          <wp:inline distT="0" distB="0" distL="0" distR="0" wp14:anchorId="5C4E8E65" wp14:editId="4CB9AB7B">
            <wp:extent cx="5888748" cy="122225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T.2111-09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1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597A" w14:textId="77777777" w:rsidR="00984088" w:rsidRPr="00D31821" w:rsidRDefault="00984088" w:rsidP="00984088">
      <w:pPr>
        <w:pStyle w:val="Blanc"/>
        <w:rPr>
          <w:lang w:val="es-ES_tradnl"/>
        </w:rPr>
      </w:pPr>
    </w:p>
    <w:p w14:paraId="240A84C4" w14:textId="6311A7D4" w:rsidR="007A75E1" w:rsidRPr="00D31821" w:rsidRDefault="007A75E1" w:rsidP="007A75E1">
      <w:pPr>
        <w:pStyle w:val="FigureNo"/>
        <w:rPr>
          <w:lang w:val="es-ES_tradnl" w:eastAsia="zh-CN"/>
        </w:rPr>
      </w:pPr>
      <w:r w:rsidRPr="00D31821">
        <w:rPr>
          <w:lang w:val="es-ES_tradnl"/>
        </w:rPr>
        <w:t>FIGUR</w:t>
      </w:r>
      <w:r w:rsidR="000E7C21" w:rsidRPr="00D31821">
        <w:rPr>
          <w:lang w:val="es-ES_tradnl"/>
        </w:rPr>
        <w:t>A</w:t>
      </w:r>
      <w:r w:rsidRPr="00D31821">
        <w:rPr>
          <w:lang w:val="es-ES_tradnl" w:eastAsia="zh-CN"/>
        </w:rPr>
        <w:t xml:space="preserve"> </w:t>
      </w:r>
      <w:r w:rsidRPr="00D31821">
        <w:rPr>
          <w:lang w:val="es-ES_tradnl" w:eastAsia="ja-JP"/>
        </w:rPr>
        <w:t>10</w:t>
      </w:r>
    </w:p>
    <w:p w14:paraId="42940FD2" w14:textId="754CC895" w:rsidR="007A75E1" w:rsidRPr="00D31821" w:rsidRDefault="000E7C21" w:rsidP="000E7C21">
      <w:pPr>
        <w:pStyle w:val="Figuretitle"/>
        <w:spacing w:after="240"/>
        <w:rPr>
          <w:lang w:val="es-ES_tradnl" w:eastAsia="zh-CN"/>
        </w:rPr>
      </w:pPr>
      <w:r w:rsidRPr="00D31821">
        <w:rPr>
          <w:lang w:val="es-ES_tradnl" w:eastAsia="zh-CN"/>
        </w:rPr>
        <w:t xml:space="preserve">Método de conversión </w:t>
      </w:r>
      <w:r w:rsidR="00143265" w:rsidRPr="00D31821">
        <w:rPr>
          <w:lang w:val="es-ES_tradnl" w:eastAsia="zh-CN"/>
        </w:rPr>
        <w:t xml:space="preserve">con respecto </w:t>
      </w:r>
      <w:r w:rsidRPr="00D31821">
        <w:rPr>
          <w:lang w:val="es-ES_tradnl" w:eastAsia="zh-CN"/>
        </w:rPr>
        <w:t>a la escena de HLG/BT.2020 a SDR/BT.709</w:t>
      </w:r>
    </w:p>
    <w:p w14:paraId="1404AB56" w14:textId="23DEFB91" w:rsidR="00462FF0" w:rsidRPr="009A05FC" w:rsidRDefault="00462FF0" w:rsidP="00462FF0">
      <w:pPr>
        <w:pStyle w:val="Figure"/>
        <w:rPr>
          <w:lang w:eastAsia="zh-CN"/>
        </w:rPr>
      </w:pPr>
      <w:r>
        <w:rPr>
          <w:lang w:eastAsia="zh-CN"/>
        </w:rPr>
        <w:object w:dxaOrig="7227" w:dyaOrig="766" w14:anchorId="1DAD14D3">
          <v:shape id="_x0000_i1046" type="#_x0000_t75" style="width:6in;height:46.2pt" o:ole="">
            <v:imagedata r:id="rId30" o:title=""/>
          </v:shape>
          <o:OLEObject Type="Embed" ProgID="CorelDraw.Graphic.17" ShapeID="_x0000_i1046" DrawAspect="Content" ObjectID="_1681027155" r:id="rId31"/>
        </w:object>
      </w:r>
    </w:p>
    <w:p w14:paraId="545CB827" w14:textId="51E7BADD" w:rsidR="007A75E1" w:rsidRPr="00D31821" w:rsidRDefault="007A75E1" w:rsidP="000E7C21">
      <w:pPr>
        <w:pStyle w:val="Note"/>
        <w:spacing w:before="240"/>
        <w:rPr>
          <w:lang w:val="es-ES_tradnl" w:eastAsia="ja-JP"/>
        </w:rPr>
      </w:pPr>
      <w:r w:rsidRPr="00D31821">
        <w:rPr>
          <w:lang w:val="es-ES_tradnl" w:eastAsia="ja-JP"/>
        </w:rPr>
        <w:t>NOT</w:t>
      </w:r>
      <w:r w:rsidR="000E7C21" w:rsidRPr="00D31821">
        <w:rPr>
          <w:lang w:val="es-ES_tradnl" w:eastAsia="ja-JP"/>
        </w:rPr>
        <w:t>A</w:t>
      </w:r>
      <w:r w:rsidRPr="00D31821">
        <w:rPr>
          <w:lang w:val="es-ES_tradnl" w:eastAsia="ja-JP"/>
        </w:rPr>
        <w:t xml:space="preserve"> – </w:t>
      </w:r>
      <w:r w:rsidR="000E7C21" w:rsidRPr="00D31821">
        <w:rPr>
          <w:lang w:val="es-ES_tradnl" w:eastAsia="ja-JP"/>
        </w:rPr>
        <w:t>La ganancia se ajusta de tal manera que el 75% de HLG correspond</w:t>
      </w:r>
      <w:r w:rsidR="00143265" w:rsidRPr="00D31821">
        <w:rPr>
          <w:lang w:val="es-ES_tradnl" w:eastAsia="ja-JP"/>
        </w:rPr>
        <w:t>a</w:t>
      </w:r>
      <w:r w:rsidR="000E7C21" w:rsidRPr="00D31821">
        <w:rPr>
          <w:lang w:val="es-ES_tradnl" w:eastAsia="ja-JP"/>
        </w:rPr>
        <w:t xml:space="preserve"> al 100% de SDR. La matriz de conversión de color es la descrita en el §</w:t>
      </w:r>
      <w:r w:rsidR="00984088" w:rsidRPr="00D31821">
        <w:rPr>
          <w:lang w:val="es-ES_tradnl" w:eastAsia="ja-JP"/>
        </w:rPr>
        <w:t> </w:t>
      </w:r>
      <w:r w:rsidR="000E7C21" w:rsidRPr="00D31821">
        <w:rPr>
          <w:lang w:val="es-ES_tradnl" w:eastAsia="ja-JP"/>
        </w:rPr>
        <w:t xml:space="preserve">2 del Informe UIT-R BT.2407 – </w:t>
      </w:r>
      <w:r w:rsidR="00984088" w:rsidRPr="00D31821">
        <w:rPr>
          <w:lang w:val="es-ES_tradnl" w:eastAsia="ja-JP"/>
        </w:rPr>
        <w:t>«</w:t>
      </w:r>
      <w:r w:rsidR="000E7C21" w:rsidRPr="00D31821">
        <w:rPr>
          <w:i/>
          <w:iCs/>
          <w:lang w:val="es-ES_tradnl" w:eastAsia="ja-JP"/>
        </w:rPr>
        <w:t>Simple conversion from BT.2020 to BT.709 based on linear matrix transformation</w:t>
      </w:r>
      <w:r w:rsidR="00984088" w:rsidRPr="00D31821">
        <w:rPr>
          <w:lang w:val="es-ES_tradnl" w:eastAsia="ja-JP"/>
        </w:rPr>
        <w:t>»</w:t>
      </w:r>
      <w:r w:rsidR="000E7C21" w:rsidRPr="00D31821">
        <w:rPr>
          <w:lang w:val="es-ES_tradnl" w:eastAsia="ja-JP"/>
        </w:rPr>
        <w:t xml:space="preserve"> (conversión simple de BT.2020 a BT.709 basada en la transformación de matriz lineal). Cabe señalar que la aplicación de otros métodos puede dar lugar a niveles de señal diferentes para las señales de entrada fuera de la amplitud de color de BT.709.</w:t>
      </w:r>
    </w:p>
    <w:p w14:paraId="0AB1E52D" w14:textId="09B1CEF7" w:rsidR="00B77646" w:rsidRPr="00D31821" w:rsidRDefault="00B776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2"/>
          <w:lang w:val="es-ES_tradnl" w:eastAsia="ja-JP"/>
        </w:rPr>
      </w:pPr>
      <w:r w:rsidRPr="00D31821">
        <w:rPr>
          <w:lang w:val="es-ES_tradnl" w:eastAsia="ja-JP"/>
        </w:rPr>
        <w:br w:type="page"/>
      </w:r>
    </w:p>
    <w:p w14:paraId="041185BD" w14:textId="439041A6" w:rsidR="007A75E1" w:rsidRPr="00D31821" w:rsidRDefault="007A75E1" w:rsidP="007A75E1">
      <w:pPr>
        <w:pStyle w:val="FigureNo"/>
        <w:rPr>
          <w:lang w:val="es-ES_tradnl" w:eastAsia="zh-CN"/>
        </w:rPr>
      </w:pPr>
      <w:r w:rsidRPr="00D31821">
        <w:rPr>
          <w:lang w:val="es-ES_tradnl" w:eastAsia="zh-CN"/>
        </w:rPr>
        <w:lastRenderedPageBreak/>
        <w:t>FIGUR</w:t>
      </w:r>
      <w:r w:rsidR="000E7C21" w:rsidRPr="00D31821">
        <w:rPr>
          <w:lang w:val="es-ES_tradnl" w:eastAsia="zh-CN"/>
        </w:rPr>
        <w:t>A</w:t>
      </w:r>
      <w:r w:rsidRPr="00D31821">
        <w:rPr>
          <w:lang w:val="es-ES_tradnl" w:eastAsia="ja-JP"/>
        </w:rPr>
        <w:t>11</w:t>
      </w:r>
    </w:p>
    <w:p w14:paraId="2F4467C5" w14:textId="0E0C9CEB" w:rsidR="007A75E1" w:rsidRPr="00D31821" w:rsidRDefault="000E7C21" w:rsidP="00143265">
      <w:pPr>
        <w:pStyle w:val="Figuretitle"/>
        <w:spacing w:after="240"/>
        <w:rPr>
          <w:lang w:val="es-ES_tradnl" w:eastAsia="zh-CN"/>
        </w:rPr>
      </w:pPr>
      <w:r w:rsidRPr="00D31821">
        <w:rPr>
          <w:lang w:val="es-ES_tradnl" w:eastAsia="zh-CN"/>
        </w:rPr>
        <w:t xml:space="preserve">Barras de color convertidas a SDR/BT.709 utilizando la conversión </w:t>
      </w:r>
      <w:r w:rsidR="00143265" w:rsidRPr="00D31821">
        <w:rPr>
          <w:lang w:val="es-ES_tradnl" w:eastAsia="zh-CN"/>
        </w:rPr>
        <w:t xml:space="preserve">con respecto </w:t>
      </w:r>
      <w:r w:rsidRPr="00D31821">
        <w:rPr>
          <w:lang w:val="es-ES_tradnl" w:eastAsia="zh-CN"/>
        </w:rPr>
        <w:t xml:space="preserve">a la escena y sus instantáneas </w:t>
      </w:r>
      <w:r w:rsidR="00984088" w:rsidRPr="00D31821">
        <w:rPr>
          <w:lang w:val="es-ES_tradnl" w:eastAsia="zh-CN"/>
        </w:rPr>
        <w:br/>
      </w:r>
      <w:r w:rsidRPr="00D31821">
        <w:rPr>
          <w:lang w:val="es-ES_tradnl" w:eastAsia="zh-CN"/>
        </w:rPr>
        <w:t>de forma de onda y vectorscopio ajustad</w:t>
      </w:r>
      <w:r w:rsidR="00143265" w:rsidRPr="00D31821">
        <w:rPr>
          <w:lang w:val="es-ES_tradnl" w:eastAsia="zh-CN"/>
        </w:rPr>
        <w:t>a</w:t>
      </w:r>
      <w:r w:rsidRPr="00D31821">
        <w:rPr>
          <w:lang w:val="es-ES_tradnl" w:eastAsia="zh-CN"/>
        </w:rPr>
        <w:t>s a la colorimetría</w:t>
      </w:r>
      <w:r w:rsidR="00143265" w:rsidRPr="00D31821">
        <w:rPr>
          <w:lang w:val="es-ES_tradnl" w:eastAsia="zh-CN"/>
        </w:rPr>
        <w:t xml:space="preserve"> de</w:t>
      </w:r>
      <w:r w:rsidRPr="00D31821">
        <w:rPr>
          <w:lang w:val="es-ES_tradnl" w:eastAsia="zh-CN"/>
        </w:rPr>
        <w:t xml:space="preserve"> BT.709</w:t>
      </w:r>
    </w:p>
    <w:p w14:paraId="6E4DCEAD" w14:textId="341645D7" w:rsidR="007A75E1" w:rsidRPr="00D31821" w:rsidRDefault="007A75E1" w:rsidP="00984088">
      <w:pPr>
        <w:pStyle w:val="Figure"/>
        <w:rPr>
          <w:rFonts w:eastAsiaTheme="minorEastAsia"/>
          <w:lang w:val="es-ES_tradnl" w:eastAsia="zh-CN"/>
        </w:rPr>
      </w:pPr>
      <w:r w:rsidRPr="00D31821">
        <w:rPr>
          <w:rFonts w:eastAsiaTheme="minorEastAsia"/>
          <w:noProof/>
          <w:lang w:val="es-ES_tradnl" w:eastAsia="zh-CN"/>
        </w:rPr>
        <w:drawing>
          <wp:inline distT="0" distB="0" distL="0" distR="0" wp14:anchorId="40A3ABC7" wp14:editId="6201CD9B">
            <wp:extent cx="5894844" cy="1210058"/>
            <wp:effectExtent l="0" t="0" r="0" b="9525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T.2111-11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44" cy="12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1DC5" w14:textId="77777777" w:rsidR="00984088" w:rsidRPr="00D31821" w:rsidRDefault="00984088" w:rsidP="00984088">
      <w:pPr>
        <w:pStyle w:val="Blanc"/>
        <w:rPr>
          <w:lang w:val="es-ES_tradnl"/>
        </w:rPr>
      </w:pPr>
    </w:p>
    <w:p w14:paraId="39FEA215" w14:textId="7C9A5744" w:rsidR="007A75E1" w:rsidRPr="00D31821" w:rsidRDefault="007A75E1" w:rsidP="007A75E1">
      <w:pPr>
        <w:pStyle w:val="FigureNo"/>
        <w:rPr>
          <w:lang w:val="es-ES_tradnl" w:eastAsia="zh-CN"/>
        </w:rPr>
      </w:pPr>
      <w:r w:rsidRPr="00D31821">
        <w:rPr>
          <w:lang w:val="es-ES_tradnl" w:eastAsia="zh-CN"/>
        </w:rPr>
        <w:t>FIGUR</w:t>
      </w:r>
      <w:r w:rsidR="000E7C21" w:rsidRPr="00D31821">
        <w:rPr>
          <w:lang w:val="es-ES_tradnl" w:eastAsia="zh-CN"/>
        </w:rPr>
        <w:t>A</w:t>
      </w:r>
      <w:r w:rsidRPr="00D31821">
        <w:rPr>
          <w:lang w:val="es-ES_tradnl" w:eastAsia="zh-CN"/>
        </w:rPr>
        <w:t xml:space="preserve"> </w:t>
      </w:r>
      <w:r w:rsidRPr="00D31821">
        <w:rPr>
          <w:lang w:val="es-ES_tradnl" w:eastAsia="ja-JP"/>
        </w:rPr>
        <w:t>12</w:t>
      </w:r>
    </w:p>
    <w:p w14:paraId="789CD45F" w14:textId="530A40BC" w:rsidR="007A75E1" w:rsidRPr="00D31821" w:rsidRDefault="000E7C21" w:rsidP="00143265">
      <w:pPr>
        <w:pStyle w:val="Figuretitle"/>
        <w:spacing w:after="240"/>
        <w:rPr>
          <w:lang w:val="es-ES_tradnl" w:eastAsia="zh-CN"/>
        </w:rPr>
      </w:pPr>
      <w:r w:rsidRPr="00D31821">
        <w:rPr>
          <w:lang w:val="es-ES_tradnl" w:eastAsia="zh-CN"/>
        </w:rPr>
        <w:t xml:space="preserve">Método de conversión </w:t>
      </w:r>
      <w:r w:rsidR="00143265" w:rsidRPr="00D31821">
        <w:rPr>
          <w:lang w:val="es-ES_tradnl" w:eastAsia="zh-CN"/>
        </w:rPr>
        <w:t>con respecto</w:t>
      </w:r>
      <w:r w:rsidRPr="00D31821">
        <w:rPr>
          <w:lang w:val="es-ES_tradnl" w:eastAsia="zh-CN"/>
        </w:rPr>
        <w:t xml:space="preserve"> a la escena de HLG/BT.2020 a SDR/BT.709 </w:t>
      </w:r>
    </w:p>
    <w:p w14:paraId="62843332" w14:textId="07E6FCAD" w:rsidR="00D93B96" w:rsidRPr="00172C24" w:rsidRDefault="00D93B96" w:rsidP="00D93B96">
      <w:pPr>
        <w:pStyle w:val="Figure"/>
        <w:rPr>
          <w:lang w:val="en-GB" w:eastAsia="zh-CN"/>
        </w:rPr>
      </w:pPr>
      <w:r>
        <w:rPr>
          <w:lang w:val="en-GB" w:eastAsia="zh-CN"/>
        </w:rPr>
        <w:object w:dxaOrig="7388" w:dyaOrig="827" w14:anchorId="30D47B1F">
          <v:shape id="_x0000_i1053" type="#_x0000_t75" style="width:461.9pt;height:50.95pt" o:ole="">
            <v:imagedata r:id="rId33" o:title=""/>
          </v:shape>
          <o:OLEObject Type="Embed" ProgID="CorelDraw.Graphic.17" ShapeID="_x0000_i1053" DrawAspect="Content" ObjectID="_1681027156" r:id="rId34"/>
        </w:object>
      </w:r>
    </w:p>
    <w:p w14:paraId="235CC3AE" w14:textId="7E7C2AB9" w:rsidR="007A75E1" w:rsidRPr="00D31821" w:rsidRDefault="007A75E1" w:rsidP="00143265">
      <w:pPr>
        <w:pStyle w:val="Note"/>
        <w:spacing w:before="240"/>
        <w:rPr>
          <w:sz w:val="20"/>
          <w:lang w:val="es-ES_tradnl" w:eastAsia="ja-JP"/>
        </w:rPr>
      </w:pPr>
      <w:r w:rsidRPr="00D31821">
        <w:rPr>
          <w:szCs w:val="24"/>
          <w:lang w:val="es-ES_tradnl" w:eastAsia="ja-JP"/>
        </w:rPr>
        <w:t>NOT</w:t>
      </w:r>
      <w:r w:rsidR="000E7C21" w:rsidRPr="00D31821">
        <w:rPr>
          <w:szCs w:val="24"/>
          <w:lang w:val="es-ES_tradnl" w:eastAsia="ja-JP"/>
        </w:rPr>
        <w:t>A</w:t>
      </w:r>
      <w:r w:rsidR="00CB7896" w:rsidRPr="00D31821">
        <w:rPr>
          <w:szCs w:val="24"/>
          <w:lang w:val="es-ES_tradnl" w:eastAsia="ja-JP"/>
        </w:rPr>
        <w:t> </w:t>
      </w:r>
      <w:r w:rsidRPr="00D31821">
        <w:rPr>
          <w:szCs w:val="24"/>
          <w:lang w:val="es-ES_tradnl" w:eastAsia="ja-JP"/>
        </w:rPr>
        <w:t>–</w:t>
      </w:r>
      <w:r w:rsidR="00CB7896" w:rsidRPr="00D31821">
        <w:rPr>
          <w:szCs w:val="24"/>
          <w:lang w:val="es-ES_tradnl" w:eastAsia="ja-JP"/>
        </w:rPr>
        <w:t> </w:t>
      </w:r>
      <w:r w:rsidR="00143265" w:rsidRPr="00D31821">
        <w:rPr>
          <w:lang w:val="es-ES_tradnl" w:eastAsia="ja-JP"/>
        </w:rPr>
        <w:t xml:space="preserve">La ganancia se ajusta de tal manera que el 75% de HLG corresponda al 100% de SDR. La matriz de conversión de color es la descrita en </w:t>
      </w:r>
      <w:r w:rsidR="000E7C21" w:rsidRPr="00D31821">
        <w:rPr>
          <w:szCs w:val="24"/>
          <w:lang w:val="es-ES_tradnl" w:eastAsia="ja-JP"/>
        </w:rPr>
        <w:t>la Fig</w:t>
      </w:r>
      <w:r w:rsidR="00984088" w:rsidRPr="00D31821">
        <w:rPr>
          <w:szCs w:val="24"/>
          <w:lang w:val="es-ES_tradnl" w:eastAsia="ja-JP"/>
        </w:rPr>
        <w:t>. </w:t>
      </w:r>
      <w:r w:rsidR="000E7C21" w:rsidRPr="00D31821">
        <w:rPr>
          <w:szCs w:val="24"/>
          <w:lang w:val="es-ES_tradnl" w:eastAsia="ja-JP"/>
        </w:rPr>
        <w:t>10.</w:t>
      </w:r>
    </w:p>
    <w:p w14:paraId="0578BFE2" w14:textId="77777777" w:rsidR="00CB7896" w:rsidRPr="00D31821" w:rsidRDefault="00CB7896" w:rsidP="00CB7896">
      <w:pPr>
        <w:pStyle w:val="Blanc"/>
        <w:rPr>
          <w:lang w:val="es-ES_tradnl"/>
        </w:rPr>
      </w:pPr>
      <w:bookmarkStart w:id="7" w:name="_GoBack"/>
      <w:bookmarkEnd w:id="7"/>
    </w:p>
    <w:p w14:paraId="38CBACE6" w14:textId="3A21AEF7" w:rsidR="007A75E1" w:rsidRPr="00D31821" w:rsidRDefault="007A75E1" w:rsidP="007A75E1">
      <w:pPr>
        <w:pStyle w:val="FigureNo"/>
        <w:rPr>
          <w:lang w:val="es-ES_tradnl" w:eastAsia="zh-CN"/>
        </w:rPr>
      </w:pPr>
      <w:r w:rsidRPr="00D31821">
        <w:rPr>
          <w:lang w:val="es-ES_tradnl" w:eastAsia="zh-CN"/>
        </w:rPr>
        <w:t>FIGUR</w:t>
      </w:r>
      <w:r w:rsidR="00143265" w:rsidRPr="00D31821">
        <w:rPr>
          <w:lang w:val="es-ES_tradnl" w:eastAsia="zh-CN"/>
        </w:rPr>
        <w:t>A</w:t>
      </w:r>
      <w:r w:rsidRPr="00D31821">
        <w:rPr>
          <w:lang w:val="es-ES_tradnl" w:eastAsia="zh-CN"/>
        </w:rPr>
        <w:t xml:space="preserve"> </w:t>
      </w:r>
      <w:r w:rsidRPr="00D31821">
        <w:rPr>
          <w:lang w:val="es-ES_tradnl" w:eastAsia="ja-JP"/>
        </w:rPr>
        <w:t>13</w:t>
      </w:r>
    </w:p>
    <w:p w14:paraId="78B4C05A" w14:textId="6E9FF40D" w:rsidR="007A75E1" w:rsidRPr="00D31821" w:rsidRDefault="00A41CB7" w:rsidP="00A41CB7">
      <w:pPr>
        <w:pStyle w:val="Figuretitle"/>
        <w:spacing w:after="240"/>
        <w:rPr>
          <w:rFonts w:eastAsiaTheme="minorEastAsia"/>
          <w:lang w:val="es-ES_tradnl" w:eastAsia="zh-CN"/>
        </w:rPr>
      </w:pPr>
      <w:r w:rsidRPr="00D31821">
        <w:rPr>
          <w:lang w:val="es-ES_tradnl" w:eastAsia="zh-CN"/>
        </w:rPr>
        <w:t xml:space="preserve">Barras de color convertidas a SDR/BT.709 utilizando la conversión con respecto a la pantalla y sus instantáneas </w:t>
      </w:r>
      <w:r w:rsidR="00984088" w:rsidRPr="00D31821">
        <w:rPr>
          <w:lang w:val="es-ES_tradnl" w:eastAsia="zh-CN"/>
        </w:rPr>
        <w:br/>
      </w:r>
      <w:r w:rsidRPr="00D31821">
        <w:rPr>
          <w:lang w:val="es-ES_tradnl" w:eastAsia="zh-CN"/>
        </w:rPr>
        <w:t>de forma de onda y vectorscopio ajustadas a la colorimetría de BT.709</w:t>
      </w:r>
    </w:p>
    <w:p w14:paraId="494443DE" w14:textId="3F0D84D0" w:rsidR="007A75E1" w:rsidRPr="00D31821" w:rsidRDefault="007A75E1" w:rsidP="007A75E1">
      <w:pPr>
        <w:pStyle w:val="Figure"/>
        <w:rPr>
          <w:rFonts w:eastAsiaTheme="minorEastAsia"/>
          <w:lang w:val="es-ES_tradnl" w:eastAsia="zh-CN"/>
        </w:rPr>
      </w:pPr>
      <w:r w:rsidRPr="00D31821">
        <w:rPr>
          <w:rFonts w:eastAsiaTheme="minorEastAsia"/>
          <w:noProof/>
          <w:lang w:val="es-ES_tradnl" w:eastAsia="zh-CN"/>
        </w:rPr>
        <w:drawing>
          <wp:inline distT="0" distB="0" distL="0" distR="0" wp14:anchorId="57361677" wp14:editId="5108A4C0">
            <wp:extent cx="5879604" cy="1210058"/>
            <wp:effectExtent l="0" t="0" r="6985" b="9525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T.2111-13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12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6933" w14:textId="5A5D3056" w:rsidR="007A75E1" w:rsidRPr="00D31821" w:rsidRDefault="00A41CB7" w:rsidP="00984088">
      <w:pPr>
        <w:pStyle w:val="TableNo"/>
        <w:keepLines/>
        <w:rPr>
          <w:lang w:val="es-ES_tradnl" w:eastAsia="zh-CN"/>
        </w:rPr>
      </w:pPr>
      <w:r w:rsidRPr="00D31821">
        <w:rPr>
          <w:lang w:val="es-ES_tradnl"/>
        </w:rPr>
        <w:lastRenderedPageBreak/>
        <w:t>CUADRO</w:t>
      </w:r>
      <w:r w:rsidR="007A75E1" w:rsidRPr="00D31821">
        <w:rPr>
          <w:lang w:val="es-ES_tradnl" w:eastAsia="zh-CN"/>
        </w:rPr>
        <w:t xml:space="preserve"> 7</w:t>
      </w:r>
    </w:p>
    <w:p w14:paraId="3A8CA34B" w14:textId="73FD151E" w:rsidR="007A75E1" w:rsidRPr="00D31821" w:rsidRDefault="00A41CB7" w:rsidP="00984088">
      <w:pPr>
        <w:pStyle w:val="Tabletitle"/>
        <w:keepLines/>
        <w:rPr>
          <w:rFonts w:eastAsiaTheme="minorEastAsia"/>
          <w:lang w:val="es-ES_tradnl" w:eastAsia="zh-CN"/>
        </w:rPr>
      </w:pPr>
      <w:r w:rsidRPr="00D31821">
        <w:rPr>
          <w:lang w:val="es-ES_tradnl" w:eastAsia="zh-CN"/>
        </w:rPr>
        <w:t xml:space="preserve">Niveles de señal en 10 bits </w:t>
      </w:r>
      <w:r w:rsidRPr="00D31821">
        <w:rPr>
          <w:szCs w:val="24"/>
          <w:lang w:val="es-ES_tradnl" w:eastAsia="ja-JP"/>
        </w:rPr>
        <w:t>para el 75% de barras de color HLG y equivalentes BT.709 de entrada y las barras de color SDR/BT.709 de salida</w:t>
      </w:r>
      <w:r w:rsidRPr="00D31821">
        <w:rPr>
          <w:lang w:val="es-ES_tradnl" w:eastAsia="zh-CN"/>
        </w:rPr>
        <w:t xml:space="preserve"> </w:t>
      </w:r>
      <w:r w:rsidR="00A46BFA" w:rsidRPr="00D31821">
        <w:rPr>
          <w:szCs w:val="24"/>
          <w:lang w:val="es-ES_tradnl" w:eastAsia="ja-JP"/>
        </w:rPr>
        <w:t>convertidas</w:t>
      </w:r>
      <w:r w:rsidR="00A46BFA" w:rsidRPr="00D31821">
        <w:rPr>
          <w:lang w:val="es-ES_tradnl" w:eastAsia="zh-CN"/>
        </w:rPr>
        <w:t xml:space="preserve"> </w:t>
      </w:r>
      <w:r w:rsidR="00984088" w:rsidRPr="00D31821">
        <w:rPr>
          <w:lang w:val="es-ES_tradnl" w:eastAsia="zh-CN"/>
        </w:rPr>
        <w:br/>
      </w:r>
      <w:r w:rsidR="00A46BFA" w:rsidRPr="00D31821">
        <w:rPr>
          <w:lang w:val="es-ES_tradnl" w:eastAsia="zh-CN"/>
        </w:rPr>
        <w:t>utilizando</w:t>
      </w:r>
      <w:r w:rsidRPr="00D31821">
        <w:rPr>
          <w:lang w:val="es-ES_tradnl" w:eastAsia="zh-CN"/>
        </w:rPr>
        <w:t xml:space="preserve"> los métodos de las </w:t>
      </w:r>
      <w:r w:rsidR="00A46BFA" w:rsidRPr="00D31821">
        <w:rPr>
          <w:lang w:val="es-ES_tradnl" w:eastAsia="zh-CN"/>
        </w:rPr>
        <w:t>Fig</w:t>
      </w:r>
      <w:r w:rsidR="00984088" w:rsidRPr="00D31821">
        <w:rPr>
          <w:lang w:val="es-ES_tradnl" w:eastAsia="zh-CN"/>
        </w:rPr>
        <w:t>s. </w:t>
      </w:r>
      <w:r w:rsidRPr="00D31821">
        <w:rPr>
          <w:lang w:val="es-ES_tradnl" w:eastAsia="zh-CN"/>
        </w:rPr>
        <w:t>10 y 12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2389"/>
        <w:gridCol w:w="806"/>
        <w:gridCol w:w="806"/>
        <w:gridCol w:w="806"/>
        <w:gridCol w:w="806"/>
        <w:gridCol w:w="806"/>
        <w:gridCol w:w="806"/>
        <w:gridCol w:w="806"/>
        <w:gridCol w:w="806"/>
        <w:gridCol w:w="802"/>
      </w:tblGrid>
      <w:tr w:rsidR="007A75E1" w:rsidRPr="00D31821" w14:paraId="7908D7FD" w14:textId="77777777" w:rsidTr="00984088">
        <w:trPr>
          <w:trHeight w:val="624"/>
          <w:tblHeader/>
          <w:jc w:val="center"/>
        </w:trPr>
        <w:tc>
          <w:tcPr>
            <w:tcW w:w="1239" w:type="pct"/>
            <w:vMerge w:val="restart"/>
            <w:vAlign w:val="center"/>
            <w:hideMark/>
          </w:tcPr>
          <w:p w14:paraId="40613EF3" w14:textId="0510D5B8" w:rsidR="007A75E1" w:rsidRPr="00D31821" w:rsidRDefault="00A46BFA" w:rsidP="00984088">
            <w:pPr>
              <w:pStyle w:val="Tablehead"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Zona de imagen</w:t>
            </w:r>
          </w:p>
        </w:tc>
        <w:tc>
          <w:tcPr>
            <w:tcW w:w="1254" w:type="pct"/>
            <w:gridSpan w:val="3"/>
            <w:vMerge w:val="restart"/>
            <w:vAlign w:val="center"/>
            <w:hideMark/>
          </w:tcPr>
          <w:p w14:paraId="6DB8CDC9" w14:textId="3D6A9DC4" w:rsidR="007A75E1" w:rsidRPr="00D31821" w:rsidRDefault="00A46BFA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Nivel de señal de entrada </w:t>
            </w:r>
            <w:r w:rsidR="007A75E1" w:rsidRPr="00D31821">
              <w:rPr>
                <w:rFonts w:ascii="Times New Roman" w:hAnsi="Times New Roman"/>
                <w:lang w:val="es-ES_tradnl" w:eastAsia="ja-JP"/>
              </w:rPr>
              <w:t>(HLG/BT.2020, 10 bits)</w:t>
            </w:r>
          </w:p>
        </w:tc>
        <w:tc>
          <w:tcPr>
            <w:tcW w:w="2506" w:type="pct"/>
            <w:gridSpan w:val="6"/>
            <w:vAlign w:val="center"/>
            <w:hideMark/>
          </w:tcPr>
          <w:p w14:paraId="65BB8C3B" w14:textId="75C41DBC" w:rsidR="007A75E1" w:rsidRPr="00D31821" w:rsidRDefault="00A46BFA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 xml:space="preserve">Nivel de señal de salida </w:t>
            </w:r>
            <w:r w:rsidR="007A75E1" w:rsidRPr="00D31821">
              <w:rPr>
                <w:rFonts w:ascii="Times New Roman" w:hAnsi="Times New Roman"/>
                <w:lang w:val="es-ES_tradnl" w:eastAsia="ja-JP"/>
              </w:rPr>
              <w:t>(</w:t>
            </w:r>
            <w:r w:rsidR="007A75E1" w:rsidRPr="00D31821">
              <w:rPr>
                <w:rFonts w:ascii="Times New Roman" w:eastAsiaTheme="minorEastAsia" w:hAnsi="Times New Roman"/>
                <w:lang w:val="es-ES_tradnl" w:eastAsia="zh-CN"/>
              </w:rPr>
              <w:t>SDR/BT.709, 10 bits)</w:t>
            </w:r>
          </w:p>
          <w:p w14:paraId="66FFA925" w14:textId="53E3A5B4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(</w:t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>ajuste de tonos no aplicado;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 </w:t>
            </w:r>
            <w:r w:rsidR="009640DC" w:rsidRPr="00D31821">
              <w:rPr>
                <w:rFonts w:ascii="Times New Roman" w:eastAsiaTheme="minorEastAsia" w:hAnsi="Times New Roman"/>
                <w:lang w:val="es-ES_tradnl" w:eastAsia="zh-CN"/>
              </w:rPr>
              <w:br/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>simple conversión de color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)</w:t>
            </w:r>
          </w:p>
        </w:tc>
      </w:tr>
      <w:tr w:rsidR="007A75E1" w:rsidRPr="00D31821" w14:paraId="686254BC" w14:textId="77777777" w:rsidTr="00984088">
        <w:trPr>
          <w:trHeight w:val="408"/>
          <w:tblHeader/>
          <w:jc w:val="center"/>
        </w:trPr>
        <w:tc>
          <w:tcPr>
            <w:tcW w:w="1239" w:type="pct"/>
            <w:vMerge/>
            <w:vAlign w:val="center"/>
            <w:hideMark/>
          </w:tcPr>
          <w:p w14:paraId="63530629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</w:p>
        </w:tc>
        <w:tc>
          <w:tcPr>
            <w:tcW w:w="1254" w:type="pct"/>
            <w:gridSpan w:val="3"/>
            <w:vMerge/>
            <w:vAlign w:val="center"/>
            <w:hideMark/>
          </w:tcPr>
          <w:p w14:paraId="0320397A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</w:p>
        </w:tc>
        <w:tc>
          <w:tcPr>
            <w:tcW w:w="1254" w:type="pct"/>
            <w:gridSpan w:val="3"/>
            <w:vAlign w:val="center"/>
            <w:hideMark/>
          </w:tcPr>
          <w:p w14:paraId="0649A3FD" w14:textId="62F8D59E" w:rsidR="007A75E1" w:rsidRPr="00D31821" w:rsidRDefault="00A46BFA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Conversión con respecto a la escena</w:t>
            </w:r>
          </w:p>
        </w:tc>
        <w:tc>
          <w:tcPr>
            <w:tcW w:w="1252" w:type="pct"/>
            <w:gridSpan w:val="3"/>
            <w:vAlign w:val="center"/>
            <w:hideMark/>
          </w:tcPr>
          <w:p w14:paraId="5224C9E6" w14:textId="1F17D206" w:rsidR="007A75E1" w:rsidRPr="00D31821" w:rsidRDefault="00A46BFA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Conversión con respecto a la pantalla</w:t>
            </w:r>
          </w:p>
        </w:tc>
      </w:tr>
      <w:tr w:rsidR="007A75E1" w:rsidRPr="00D31821" w14:paraId="07950E6E" w14:textId="77777777" w:rsidTr="00A46BFA">
        <w:trPr>
          <w:trHeight w:val="408"/>
          <w:tblHeader/>
          <w:jc w:val="center"/>
        </w:trPr>
        <w:tc>
          <w:tcPr>
            <w:tcW w:w="1239" w:type="pct"/>
            <w:hideMark/>
          </w:tcPr>
          <w:p w14:paraId="1F599933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</w:p>
        </w:tc>
        <w:tc>
          <w:tcPr>
            <w:tcW w:w="418" w:type="pct"/>
            <w:hideMark/>
          </w:tcPr>
          <w:p w14:paraId="4B56F864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R</w:t>
            </w:r>
          </w:p>
        </w:tc>
        <w:tc>
          <w:tcPr>
            <w:tcW w:w="418" w:type="pct"/>
            <w:hideMark/>
          </w:tcPr>
          <w:p w14:paraId="6283FD60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G</w:t>
            </w:r>
          </w:p>
        </w:tc>
        <w:tc>
          <w:tcPr>
            <w:tcW w:w="418" w:type="pct"/>
            <w:hideMark/>
          </w:tcPr>
          <w:p w14:paraId="7C9C3F09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B</w:t>
            </w:r>
          </w:p>
        </w:tc>
        <w:tc>
          <w:tcPr>
            <w:tcW w:w="418" w:type="pct"/>
            <w:hideMark/>
          </w:tcPr>
          <w:p w14:paraId="112B4371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R</w:t>
            </w:r>
          </w:p>
        </w:tc>
        <w:tc>
          <w:tcPr>
            <w:tcW w:w="418" w:type="pct"/>
            <w:hideMark/>
          </w:tcPr>
          <w:p w14:paraId="43C7139A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G</w:t>
            </w:r>
          </w:p>
        </w:tc>
        <w:tc>
          <w:tcPr>
            <w:tcW w:w="418" w:type="pct"/>
            <w:hideMark/>
          </w:tcPr>
          <w:p w14:paraId="4747D4B6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B</w:t>
            </w:r>
          </w:p>
        </w:tc>
        <w:tc>
          <w:tcPr>
            <w:tcW w:w="418" w:type="pct"/>
            <w:hideMark/>
          </w:tcPr>
          <w:p w14:paraId="29B814D3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R</w:t>
            </w:r>
          </w:p>
        </w:tc>
        <w:tc>
          <w:tcPr>
            <w:tcW w:w="418" w:type="pct"/>
            <w:hideMark/>
          </w:tcPr>
          <w:p w14:paraId="160399CD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G</w:t>
            </w:r>
          </w:p>
        </w:tc>
        <w:tc>
          <w:tcPr>
            <w:tcW w:w="416" w:type="pct"/>
            <w:hideMark/>
          </w:tcPr>
          <w:p w14:paraId="23301B53" w14:textId="77777777" w:rsidR="007A75E1" w:rsidRPr="00D31821" w:rsidRDefault="007A75E1" w:rsidP="00984088">
            <w:pPr>
              <w:pStyle w:val="Tablehead"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B</w:t>
            </w:r>
          </w:p>
        </w:tc>
      </w:tr>
      <w:tr w:rsidR="00A46BFA" w:rsidRPr="00D31821" w14:paraId="45E56054" w14:textId="77777777" w:rsidTr="00543407">
        <w:trPr>
          <w:trHeight w:val="408"/>
          <w:jc w:val="center"/>
        </w:trPr>
        <w:tc>
          <w:tcPr>
            <w:tcW w:w="1239" w:type="pct"/>
          </w:tcPr>
          <w:p w14:paraId="7C574C2D" w14:textId="0E2BDAE5" w:rsidR="00A46BFA" w:rsidRPr="00D31821" w:rsidRDefault="00A46BFA" w:rsidP="00984088">
            <w:pPr>
              <w:pStyle w:val="Tabletext"/>
              <w:keepNext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lang w:val="es-ES_tradnl"/>
              </w:rPr>
              <w:t>75% Blanco</w:t>
            </w:r>
          </w:p>
        </w:tc>
        <w:tc>
          <w:tcPr>
            <w:tcW w:w="418" w:type="pct"/>
            <w:vAlign w:val="center"/>
          </w:tcPr>
          <w:p w14:paraId="3C125FB8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27EEFBF9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1645490A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7B0FC657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27390346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513F5E15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07093AAD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081CB9AC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6" w:type="pct"/>
            <w:vAlign w:val="center"/>
          </w:tcPr>
          <w:p w14:paraId="510B9F26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</w:tr>
      <w:tr w:rsidR="00A46BFA" w:rsidRPr="00D31821" w14:paraId="4D9BD73A" w14:textId="77777777" w:rsidTr="00543407">
        <w:trPr>
          <w:trHeight w:val="408"/>
          <w:jc w:val="center"/>
        </w:trPr>
        <w:tc>
          <w:tcPr>
            <w:tcW w:w="1239" w:type="pct"/>
          </w:tcPr>
          <w:p w14:paraId="0BAD4319" w14:textId="1E4C979D" w:rsidR="00A46BFA" w:rsidRPr="00D31821" w:rsidRDefault="00A46BFA" w:rsidP="00984088">
            <w:pPr>
              <w:pStyle w:val="Tabletext"/>
              <w:keepNext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lang w:val="es-ES_tradnl"/>
              </w:rPr>
              <w:t>75% Amarillo</w:t>
            </w:r>
          </w:p>
        </w:tc>
        <w:tc>
          <w:tcPr>
            <w:tcW w:w="418" w:type="pct"/>
            <w:vAlign w:val="center"/>
          </w:tcPr>
          <w:p w14:paraId="10F3BBA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71719CAC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2E94717D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0FD29DC2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1DFACAAF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393E5FAF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8E99AB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24E00ACF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939</w:t>
            </w:r>
          </w:p>
        </w:tc>
        <w:tc>
          <w:tcPr>
            <w:tcW w:w="416" w:type="pct"/>
            <w:vAlign w:val="center"/>
          </w:tcPr>
          <w:p w14:paraId="420B7BDE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</w:tr>
      <w:tr w:rsidR="00A46BFA" w:rsidRPr="00D31821" w14:paraId="705F0EA3" w14:textId="77777777" w:rsidTr="00543407">
        <w:trPr>
          <w:trHeight w:val="408"/>
          <w:jc w:val="center"/>
        </w:trPr>
        <w:tc>
          <w:tcPr>
            <w:tcW w:w="1239" w:type="pct"/>
          </w:tcPr>
          <w:p w14:paraId="6E9CB544" w14:textId="55F07ADB" w:rsidR="00A46BFA" w:rsidRPr="00D31821" w:rsidRDefault="00A46BFA" w:rsidP="00984088">
            <w:pPr>
              <w:pStyle w:val="Tabletext"/>
              <w:keepNext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lang w:val="es-ES_tradnl"/>
              </w:rPr>
              <w:t>75% Cian</w:t>
            </w:r>
          </w:p>
        </w:tc>
        <w:tc>
          <w:tcPr>
            <w:tcW w:w="418" w:type="pct"/>
            <w:vAlign w:val="center"/>
          </w:tcPr>
          <w:p w14:paraId="0CE2F2CF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7989A179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30049A97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3BAB619B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8CC4D7A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10C516D1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74090D1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1A472769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6" w:type="pct"/>
            <w:vAlign w:val="center"/>
          </w:tcPr>
          <w:p w14:paraId="36BF9FB7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924</w:t>
            </w:r>
          </w:p>
        </w:tc>
      </w:tr>
      <w:tr w:rsidR="00A46BFA" w:rsidRPr="00D31821" w14:paraId="6D471392" w14:textId="77777777" w:rsidTr="00543407">
        <w:trPr>
          <w:trHeight w:val="408"/>
          <w:jc w:val="center"/>
        </w:trPr>
        <w:tc>
          <w:tcPr>
            <w:tcW w:w="1239" w:type="pct"/>
          </w:tcPr>
          <w:p w14:paraId="09C17748" w14:textId="405A15B8" w:rsidR="00A46BFA" w:rsidRPr="00D31821" w:rsidRDefault="00A46BFA" w:rsidP="00984088">
            <w:pPr>
              <w:pStyle w:val="Tabletext"/>
              <w:keepNext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lang w:val="es-ES_tradnl"/>
              </w:rPr>
              <w:t>75% Verde</w:t>
            </w:r>
          </w:p>
        </w:tc>
        <w:tc>
          <w:tcPr>
            <w:tcW w:w="418" w:type="pct"/>
            <w:vAlign w:val="center"/>
          </w:tcPr>
          <w:p w14:paraId="5E09C691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8139878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62CD0DBB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6F94AC7A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5A9B397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4A5B77A7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20A2CAB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B605E48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6" w:type="pct"/>
            <w:vAlign w:val="center"/>
          </w:tcPr>
          <w:p w14:paraId="4B0DD8E8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</w:tr>
      <w:tr w:rsidR="00A46BFA" w:rsidRPr="00D31821" w14:paraId="0CBCB687" w14:textId="77777777" w:rsidTr="00543407">
        <w:trPr>
          <w:trHeight w:val="408"/>
          <w:jc w:val="center"/>
        </w:trPr>
        <w:tc>
          <w:tcPr>
            <w:tcW w:w="1239" w:type="pct"/>
          </w:tcPr>
          <w:p w14:paraId="5AC6B954" w14:textId="2C562188" w:rsidR="00A46BFA" w:rsidRPr="00D31821" w:rsidRDefault="00A46BFA" w:rsidP="00984088">
            <w:pPr>
              <w:pStyle w:val="Tabletext"/>
              <w:keepNext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lang w:val="es-ES_tradnl"/>
              </w:rPr>
              <w:t>75% Magenta</w:t>
            </w:r>
          </w:p>
        </w:tc>
        <w:tc>
          <w:tcPr>
            <w:tcW w:w="418" w:type="pct"/>
            <w:vAlign w:val="center"/>
          </w:tcPr>
          <w:p w14:paraId="14C0BDEF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41433B5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B473C76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06E750E4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7316DC05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F03979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57DA50F1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6D602163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6" w:type="pct"/>
            <w:vAlign w:val="center"/>
          </w:tcPr>
          <w:p w14:paraId="1BEDCC2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894</w:t>
            </w:r>
          </w:p>
        </w:tc>
      </w:tr>
      <w:tr w:rsidR="00A46BFA" w:rsidRPr="00D31821" w14:paraId="1B87A827" w14:textId="77777777" w:rsidTr="00543407">
        <w:trPr>
          <w:trHeight w:val="408"/>
          <w:jc w:val="center"/>
        </w:trPr>
        <w:tc>
          <w:tcPr>
            <w:tcW w:w="1239" w:type="pct"/>
          </w:tcPr>
          <w:p w14:paraId="3EB316C9" w14:textId="685DCC46" w:rsidR="00A46BFA" w:rsidRPr="00D31821" w:rsidRDefault="00A46BFA" w:rsidP="00984088">
            <w:pPr>
              <w:pStyle w:val="Tabletext"/>
              <w:keepNext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lang w:val="es-ES_tradnl"/>
              </w:rPr>
              <w:t>75% Rojo</w:t>
            </w:r>
          </w:p>
        </w:tc>
        <w:tc>
          <w:tcPr>
            <w:tcW w:w="418" w:type="pct"/>
            <w:vAlign w:val="center"/>
          </w:tcPr>
          <w:p w14:paraId="777DEA44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34913D52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2EA4E2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1C40B93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48FCDA19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747C6CD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07A27886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7EF65C2E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6" w:type="pct"/>
            <w:vAlign w:val="center"/>
          </w:tcPr>
          <w:p w14:paraId="4C3B570F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</w:tr>
      <w:tr w:rsidR="00A46BFA" w:rsidRPr="00D31821" w14:paraId="12BC147D" w14:textId="77777777" w:rsidTr="00543407">
        <w:trPr>
          <w:trHeight w:val="408"/>
          <w:jc w:val="center"/>
        </w:trPr>
        <w:tc>
          <w:tcPr>
            <w:tcW w:w="1239" w:type="pct"/>
          </w:tcPr>
          <w:p w14:paraId="3E4AA182" w14:textId="52CD80EC" w:rsidR="00A46BFA" w:rsidRPr="00D31821" w:rsidRDefault="00A46BFA" w:rsidP="00984088">
            <w:pPr>
              <w:pStyle w:val="Tabletext"/>
              <w:keepNext/>
              <w:keepLines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lang w:val="es-ES_tradnl"/>
              </w:rPr>
              <w:t>75% Azul</w:t>
            </w:r>
          </w:p>
        </w:tc>
        <w:tc>
          <w:tcPr>
            <w:tcW w:w="418" w:type="pct"/>
            <w:vAlign w:val="center"/>
          </w:tcPr>
          <w:p w14:paraId="5022BAB0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5F60D032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01FFB56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05F9DEAC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5DE02A73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7BC95FEE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77722BB6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7203E7DD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64</w:t>
            </w:r>
          </w:p>
        </w:tc>
        <w:tc>
          <w:tcPr>
            <w:tcW w:w="416" w:type="pct"/>
            <w:vAlign w:val="center"/>
          </w:tcPr>
          <w:p w14:paraId="1AE30824" w14:textId="77777777" w:rsidR="00A46BFA" w:rsidRPr="00D31821" w:rsidRDefault="00A46BFA" w:rsidP="00984088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s-ES_tradnl" w:eastAsia="ja-JP"/>
              </w:rPr>
            </w:pPr>
            <w:r w:rsidRPr="00D31821">
              <w:rPr>
                <w:rFonts w:ascii="Times New Roman" w:hAnsi="Times New Roman"/>
                <w:lang w:val="es-ES_tradnl" w:eastAsia="ja-JP"/>
              </w:rPr>
              <w:t>789</w:t>
            </w:r>
          </w:p>
        </w:tc>
      </w:tr>
      <w:tr w:rsidR="007A75E1" w:rsidRPr="00D31821" w14:paraId="40CB3B6B" w14:textId="77777777" w:rsidTr="00A46BFA">
        <w:trPr>
          <w:trHeight w:val="408"/>
          <w:jc w:val="center"/>
        </w:trPr>
        <w:tc>
          <w:tcPr>
            <w:tcW w:w="1239" w:type="pct"/>
            <w:vAlign w:val="center"/>
            <w:hideMark/>
          </w:tcPr>
          <w:p w14:paraId="546AB6DB" w14:textId="784EFA0A" w:rsidR="007A75E1" w:rsidRPr="00D31821" w:rsidRDefault="007A75E1" w:rsidP="00984088">
            <w:pPr>
              <w:pStyle w:val="Tabletext"/>
              <w:keepNext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75%</w:t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 Amarillo 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BT.709</w:t>
            </w:r>
          </w:p>
        </w:tc>
        <w:tc>
          <w:tcPr>
            <w:tcW w:w="418" w:type="pct"/>
            <w:vAlign w:val="center"/>
            <w:hideMark/>
          </w:tcPr>
          <w:p w14:paraId="1CF5D949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713</w:t>
            </w:r>
          </w:p>
        </w:tc>
        <w:tc>
          <w:tcPr>
            <w:tcW w:w="418" w:type="pct"/>
            <w:vAlign w:val="center"/>
            <w:hideMark/>
          </w:tcPr>
          <w:p w14:paraId="1E9D8450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719</w:t>
            </w:r>
          </w:p>
        </w:tc>
        <w:tc>
          <w:tcPr>
            <w:tcW w:w="418" w:type="pct"/>
            <w:vAlign w:val="center"/>
            <w:hideMark/>
          </w:tcPr>
          <w:p w14:paraId="1BE9ACC8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316</w:t>
            </w:r>
          </w:p>
        </w:tc>
        <w:tc>
          <w:tcPr>
            <w:tcW w:w="418" w:type="pct"/>
            <w:vAlign w:val="center"/>
            <w:hideMark/>
          </w:tcPr>
          <w:p w14:paraId="6E964594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939</w:t>
            </w:r>
          </w:p>
        </w:tc>
        <w:tc>
          <w:tcPr>
            <w:tcW w:w="418" w:type="pct"/>
            <w:vAlign w:val="center"/>
            <w:hideMark/>
          </w:tcPr>
          <w:p w14:paraId="15F81F34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6AD1B8AC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0AA693D3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933</w:t>
            </w:r>
          </w:p>
        </w:tc>
        <w:tc>
          <w:tcPr>
            <w:tcW w:w="418" w:type="pct"/>
            <w:vAlign w:val="center"/>
            <w:hideMark/>
          </w:tcPr>
          <w:p w14:paraId="3381CA83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934</w:t>
            </w:r>
          </w:p>
        </w:tc>
        <w:tc>
          <w:tcPr>
            <w:tcW w:w="416" w:type="pct"/>
            <w:vAlign w:val="center"/>
            <w:hideMark/>
          </w:tcPr>
          <w:p w14:paraId="1542DAA9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</w:tr>
      <w:tr w:rsidR="007A75E1" w:rsidRPr="00D31821" w14:paraId="5C2DA0AB" w14:textId="77777777" w:rsidTr="00A46BFA">
        <w:trPr>
          <w:trHeight w:val="408"/>
          <w:jc w:val="center"/>
        </w:trPr>
        <w:tc>
          <w:tcPr>
            <w:tcW w:w="1239" w:type="pct"/>
            <w:vAlign w:val="center"/>
            <w:hideMark/>
          </w:tcPr>
          <w:p w14:paraId="4FB35049" w14:textId="2EAF1436" w:rsidR="007A75E1" w:rsidRPr="00D31821" w:rsidRDefault="007A75E1" w:rsidP="00984088">
            <w:pPr>
              <w:pStyle w:val="Tabletext"/>
              <w:keepNext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75% </w:t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Cian 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BT.709 </w:t>
            </w:r>
          </w:p>
        </w:tc>
        <w:tc>
          <w:tcPr>
            <w:tcW w:w="418" w:type="pct"/>
            <w:vAlign w:val="center"/>
            <w:hideMark/>
          </w:tcPr>
          <w:p w14:paraId="2D1BE73F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538</w:t>
            </w:r>
          </w:p>
        </w:tc>
        <w:tc>
          <w:tcPr>
            <w:tcW w:w="418" w:type="pct"/>
            <w:vAlign w:val="center"/>
            <w:hideMark/>
          </w:tcPr>
          <w:p w14:paraId="228336DA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709</w:t>
            </w:r>
          </w:p>
        </w:tc>
        <w:tc>
          <w:tcPr>
            <w:tcW w:w="418" w:type="pct"/>
            <w:vAlign w:val="center"/>
            <w:hideMark/>
          </w:tcPr>
          <w:p w14:paraId="1EDC104E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718</w:t>
            </w:r>
          </w:p>
        </w:tc>
        <w:tc>
          <w:tcPr>
            <w:tcW w:w="418" w:type="pct"/>
            <w:vAlign w:val="center"/>
            <w:hideMark/>
          </w:tcPr>
          <w:p w14:paraId="7B6A4245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367D4B46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7FBDA028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939</w:t>
            </w:r>
          </w:p>
        </w:tc>
        <w:tc>
          <w:tcPr>
            <w:tcW w:w="418" w:type="pct"/>
            <w:vAlign w:val="center"/>
            <w:hideMark/>
          </w:tcPr>
          <w:p w14:paraId="28B615AB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6C6A13C4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924</w:t>
            </w:r>
          </w:p>
        </w:tc>
        <w:tc>
          <w:tcPr>
            <w:tcW w:w="416" w:type="pct"/>
            <w:vAlign w:val="center"/>
            <w:hideMark/>
          </w:tcPr>
          <w:p w14:paraId="3C852D74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922</w:t>
            </w:r>
          </w:p>
        </w:tc>
      </w:tr>
      <w:tr w:rsidR="007A75E1" w:rsidRPr="00D31821" w14:paraId="0A5ADA20" w14:textId="77777777" w:rsidTr="00A46BFA">
        <w:trPr>
          <w:trHeight w:val="408"/>
          <w:jc w:val="center"/>
        </w:trPr>
        <w:tc>
          <w:tcPr>
            <w:tcW w:w="1239" w:type="pct"/>
            <w:vAlign w:val="center"/>
            <w:hideMark/>
          </w:tcPr>
          <w:p w14:paraId="5D799EAE" w14:textId="163C0079" w:rsidR="007A75E1" w:rsidRPr="00D31821" w:rsidRDefault="007A75E1" w:rsidP="00984088">
            <w:pPr>
              <w:pStyle w:val="Tabletext"/>
              <w:keepNext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75%</w:t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 Verde 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BT.709 </w:t>
            </w:r>
          </w:p>
        </w:tc>
        <w:tc>
          <w:tcPr>
            <w:tcW w:w="418" w:type="pct"/>
            <w:vAlign w:val="center"/>
            <w:hideMark/>
          </w:tcPr>
          <w:p w14:paraId="1DC95BE5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512</w:t>
            </w:r>
          </w:p>
        </w:tc>
        <w:tc>
          <w:tcPr>
            <w:tcW w:w="418" w:type="pct"/>
            <w:vAlign w:val="center"/>
            <w:hideMark/>
          </w:tcPr>
          <w:p w14:paraId="50D71C22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706</w:t>
            </w:r>
          </w:p>
        </w:tc>
        <w:tc>
          <w:tcPr>
            <w:tcW w:w="418" w:type="pct"/>
            <w:vAlign w:val="center"/>
            <w:hideMark/>
          </w:tcPr>
          <w:p w14:paraId="675F2A2D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296</w:t>
            </w:r>
          </w:p>
        </w:tc>
        <w:tc>
          <w:tcPr>
            <w:tcW w:w="418" w:type="pct"/>
            <w:vAlign w:val="center"/>
            <w:hideMark/>
          </w:tcPr>
          <w:p w14:paraId="48E1FAC8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71</w:t>
            </w:r>
          </w:p>
        </w:tc>
        <w:tc>
          <w:tcPr>
            <w:tcW w:w="418" w:type="pct"/>
            <w:vAlign w:val="center"/>
            <w:hideMark/>
          </w:tcPr>
          <w:p w14:paraId="205E9CDB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939</w:t>
            </w:r>
          </w:p>
        </w:tc>
        <w:tc>
          <w:tcPr>
            <w:tcW w:w="418" w:type="pct"/>
            <w:vAlign w:val="center"/>
            <w:hideMark/>
          </w:tcPr>
          <w:p w14:paraId="68B43AFF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66</w:t>
            </w:r>
          </w:p>
        </w:tc>
        <w:tc>
          <w:tcPr>
            <w:tcW w:w="418" w:type="pct"/>
            <w:vAlign w:val="center"/>
            <w:hideMark/>
          </w:tcPr>
          <w:p w14:paraId="654846BD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124</w:t>
            </w:r>
          </w:p>
        </w:tc>
        <w:tc>
          <w:tcPr>
            <w:tcW w:w="418" w:type="pct"/>
            <w:vAlign w:val="center"/>
            <w:hideMark/>
          </w:tcPr>
          <w:p w14:paraId="20CEB567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915</w:t>
            </w:r>
          </w:p>
        </w:tc>
        <w:tc>
          <w:tcPr>
            <w:tcW w:w="416" w:type="pct"/>
            <w:vAlign w:val="center"/>
            <w:hideMark/>
          </w:tcPr>
          <w:p w14:paraId="3511E3BF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99</w:t>
            </w:r>
          </w:p>
        </w:tc>
      </w:tr>
      <w:tr w:rsidR="007A75E1" w:rsidRPr="00D31821" w14:paraId="16727799" w14:textId="77777777" w:rsidTr="00A46BFA">
        <w:trPr>
          <w:trHeight w:val="408"/>
          <w:jc w:val="center"/>
        </w:trPr>
        <w:tc>
          <w:tcPr>
            <w:tcW w:w="1239" w:type="pct"/>
            <w:vAlign w:val="center"/>
            <w:hideMark/>
          </w:tcPr>
          <w:p w14:paraId="5A6EB8E4" w14:textId="06EEEBB5" w:rsidR="007A75E1" w:rsidRPr="00D31821" w:rsidRDefault="007A75E1" w:rsidP="00984088">
            <w:pPr>
              <w:pStyle w:val="Tabletext"/>
              <w:keepNext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75% </w:t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Magenta 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BT.709 </w:t>
            </w:r>
          </w:p>
        </w:tc>
        <w:tc>
          <w:tcPr>
            <w:tcW w:w="418" w:type="pct"/>
            <w:vAlign w:val="center"/>
            <w:hideMark/>
          </w:tcPr>
          <w:p w14:paraId="64B7F6AA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651</w:t>
            </w:r>
          </w:p>
        </w:tc>
        <w:tc>
          <w:tcPr>
            <w:tcW w:w="418" w:type="pct"/>
            <w:vAlign w:val="center"/>
            <w:hideMark/>
          </w:tcPr>
          <w:p w14:paraId="007ED0EC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286</w:t>
            </w:r>
          </w:p>
        </w:tc>
        <w:tc>
          <w:tcPr>
            <w:tcW w:w="418" w:type="pct"/>
            <w:vAlign w:val="center"/>
            <w:hideMark/>
          </w:tcPr>
          <w:p w14:paraId="1C219633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705</w:t>
            </w:r>
          </w:p>
        </w:tc>
        <w:tc>
          <w:tcPr>
            <w:tcW w:w="418" w:type="pct"/>
            <w:vAlign w:val="center"/>
            <w:hideMark/>
          </w:tcPr>
          <w:p w14:paraId="4F8BD94D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431C3BD9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65</w:t>
            </w:r>
          </w:p>
        </w:tc>
        <w:tc>
          <w:tcPr>
            <w:tcW w:w="418" w:type="pct"/>
            <w:vAlign w:val="center"/>
            <w:hideMark/>
          </w:tcPr>
          <w:p w14:paraId="2D30BFF6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424108D3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854</w:t>
            </w:r>
          </w:p>
        </w:tc>
        <w:tc>
          <w:tcPr>
            <w:tcW w:w="418" w:type="pct"/>
            <w:vAlign w:val="center"/>
            <w:hideMark/>
          </w:tcPr>
          <w:p w14:paraId="53FC52EE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89</w:t>
            </w:r>
          </w:p>
        </w:tc>
        <w:tc>
          <w:tcPr>
            <w:tcW w:w="416" w:type="pct"/>
            <w:vAlign w:val="center"/>
            <w:hideMark/>
          </w:tcPr>
          <w:p w14:paraId="12064ADB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853</w:t>
            </w:r>
          </w:p>
        </w:tc>
      </w:tr>
      <w:tr w:rsidR="007A75E1" w:rsidRPr="00D31821" w14:paraId="49CB3FEA" w14:textId="77777777" w:rsidTr="00A46BFA">
        <w:trPr>
          <w:trHeight w:val="408"/>
          <w:jc w:val="center"/>
        </w:trPr>
        <w:tc>
          <w:tcPr>
            <w:tcW w:w="1239" w:type="pct"/>
            <w:vAlign w:val="center"/>
            <w:hideMark/>
          </w:tcPr>
          <w:p w14:paraId="4062D95C" w14:textId="5A6E4D53" w:rsidR="007A75E1" w:rsidRPr="00D31821" w:rsidRDefault="007A75E1" w:rsidP="00984088">
            <w:pPr>
              <w:pStyle w:val="Tabletext"/>
              <w:keepNext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75% </w:t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Rojo 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BT.709 </w:t>
            </w:r>
          </w:p>
        </w:tc>
        <w:tc>
          <w:tcPr>
            <w:tcW w:w="418" w:type="pct"/>
            <w:vAlign w:val="center"/>
            <w:hideMark/>
          </w:tcPr>
          <w:p w14:paraId="2B3981C7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639</w:t>
            </w:r>
          </w:p>
        </w:tc>
        <w:tc>
          <w:tcPr>
            <w:tcW w:w="418" w:type="pct"/>
            <w:vAlign w:val="center"/>
            <w:hideMark/>
          </w:tcPr>
          <w:p w14:paraId="58348396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269</w:t>
            </w:r>
          </w:p>
        </w:tc>
        <w:tc>
          <w:tcPr>
            <w:tcW w:w="418" w:type="pct"/>
            <w:vAlign w:val="center"/>
            <w:hideMark/>
          </w:tcPr>
          <w:p w14:paraId="71A8F897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164</w:t>
            </w:r>
          </w:p>
        </w:tc>
        <w:tc>
          <w:tcPr>
            <w:tcW w:w="418" w:type="pct"/>
            <w:vAlign w:val="center"/>
            <w:hideMark/>
          </w:tcPr>
          <w:p w14:paraId="7A55B6A8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454D4A56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41299019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7289D42A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835</w:t>
            </w:r>
          </w:p>
        </w:tc>
        <w:tc>
          <w:tcPr>
            <w:tcW w:w="418" w:type="pct"/>
            <w:vAlign w:val="center"/>
            <w:hideMark/>
          </w:tcPr>
          <w:p w14:paraId="2C9D3B3B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6" w:type="pct"/>
            <w:vAlign w:val="center"/>
            <w:hideMark/>
          </w:tcPr>
          <w:p w14:paraId="26F61689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</w:tr>
      <w:tr w:rsidR="007A75E1" w:rsidRPr="00D31821" w14:paraId="2629DE37" w14:textId="77777777" w:rsidTr="00A46BFA">
        <w:trPr>
          <w:trHeight w:val="408"/>
          <w:jc w:val="center"/>
        </w:trPr>
        <w:tc>
          <w:tcPr>
            <w:tcW w:w="1239" w:type="pct"/>
            <w:vAlign w:val="center"/>
            <w:hideMark/>
          </w:tcPr>
          <w:p w14:paraId="155FCC0D" w14:textId="45A4EA24" w:rsidR="007A75E1" w:rsidRPr="00D31821" w:rsidRDefault="007A75E1" w:rsidP="00984088">
            <w:pPr>
              <w:pStyle w:val="Tabletext"/>
              <w:keepNext/>
              <w:keepLines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75% </w:t>
            </w:r>
            <w:r w:rsidR="00A46BFA"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Azul </w:t>
            </w: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 xml:space="preserve">BT.709 </w:t>
            </w:r>
          </w:p>
        </w:tc>
        <w:tc>
          <w:tcPr>
            <w:tcW w:w="418" w:type="pct"/>
            <w:vAlign w:val="center"/>
            <w:hideMark/>
          </w:tcPr>
          <w:p w14:paraId="1723D29C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227</w:t>
            </w:r>
          </w:p>
        </w:tc>
        <w:tc>
          <w:tcPr>
            <w:tcW w:w="418" w:type="pct"/>
            <w:vAlign w:val="center"/>
            <w:hideMark/>
          </w:tcPr>
          <w:p w14:paraId="545373E0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147</w:t>
            </w:r>
          </w:p>
        </w:tc>
        <w:tc>
          <w:tcPr>
            <w:tcW w:w="418" w:type="pct"/>
            <w:vAlign w:val="center"/>
            <w:hideMark/>
          </w:tcPr>
          <w:p w14:paraId="209143F9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702</w:t>
            </w:r>
          </w:p>
        </w:tc>
        <w:tc>
          <w:tcPr>
            <w:tcW w:w="418" w:type="pct"/>
            <w:vAlign w:val="center"/>
            <w:hideMark/>
          </w:tcPr>
          <w:p w14:paraId="7FE97B00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66</w:t>
            </w:r>
          </w:p>
        </w:tc>
        <w:tc>
          <w:tcPr>
            <w:tcW w:w="418" w:type="pct"/>
            <w:vAlign w:val="center"/>
            <w:hideMark/>
          </w:tcPr>
          <w:p w14:paraId="3B209D25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6D396EE1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4F5F90CB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93</w:t>
            </w:r>
          </w:p>
        </w:tc>
        <w:tc>
          <w:tcPr>
            <w:tcW w:w="418" w:type="pct"/>
            <w:vAlign w:val="center"/>
            <w:hideMark/>
          </w:tcPr>
          <w:p w14:paraId="20429AAF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64</w:t>
            </w:r>
          </w:p>
        </w:tc>
        <w:tc>
          <w:tcPr>
            <w:tcW w:w="416" w:type="pct"/>
            <w:vAlign w:val="center"/>
            <w:hideMark/>
          </w:tcPr>
          <w:p w14:paraId="3634E45F" w14:textId="77777777" w:rsidR="007A75E1" w:rsidRPr="00D31821" w:rsidRDefault="007A75E1" w:rsidP="00984088">
            <w:pPr>
              <w:pStyle w:val="Tabletext"/>
              <w:keepNext/>
              <w:keepLines/>
              <w:jc w:val="center"/>
              <w:rPr>
                <w:rFonts w:ascii="Times New Roman" w:eastAsiaTheme="minorEastAsia" w:hAnsi="Times New Roman"/>
                <w:lang w:val="es-ES_tradnl" w:eastAsia="zh-CN"/>
              </w:rPr>
            </w:pPr>
            <w:r w:rsidRPr="00D31821">
              <w:rPr>
                <w:rFonts w:ascii="Times New Roman" w:eastAsiaTheme="minorEastAsia" w:hAnsi="Times New Roman"/>
                <w:lang w:val="es-ES_tradnl" w:eastAsia="zh-CN"/>
              </w:rPr>
              <w:t>768</w:t>
            </w:r>
          </w:p>
        </w:tc>
      </w:tr>
    </w:tbl>
    <w:p w14:paraId="080701EB" w14:textId="77777777" w:rsidR="00081ED7" w:rsidRPr="00D31821" w:rsidRDefault="00081ED7" w:rsidP="00C52BEC">
      <w:pPr>
        <w:pStyle w:val="Reasons"/>
        <w:rPr>
          <w:lang w:val="es-ES_tradnl"/>
        </w:rPr>
      </w:pPr>
    </w:p>
    <w:p w14:paraId="0FE148D3" w14:textId="77777777" w:rsidR="00081ED7" w:rsidRPr="00D31821" w:rsidRDefault="00081ED7">
      <w:pPr>
        <w:jc w:val="center"/>
        <w:rPr>
          <w:lang w:val="es-ES_tradnl"/>
        </w:rPr>
      </w:pPr>
      <w:r w:rsidRPr="00D31821">
        <w:rPr>
          <w:lang w:val="es-ES_tradnl"/>
        </w:rPr>
        <w:t>______________</w:t>
      </w:r>
    </w:p>
    <w:sectPr w:rsidR="00081ED7" w:rsidRPr="00D31821" w:rsidSect="008E7BD7">
      <w:headerReference w:type="even" r:id="rId36"/>
      <w:headerReference w:type="default" r:id="rId3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9B61A" w14:textId="77777777" w:rsidR="001F02BD" w:rsidRDefault="001F02BD">
      <w:r>
        <w:separator/>
      </w:r>
    </w:p>
  </w:endnote>
  <w:endnote w:type="continuationSeparator" w:id="0">
    <w:p w14:paraId="6AD19A22" w14:textId="77777777" w:rsidR="001F02BD" w:rsidRDefault="001F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B3A7D" w14:textId="77777777" w:rsidR="001F02BD" w:rsidRDefault="001F02BD">
      <w:r>
        <w:separator/>
      </w:r>
    </w:p>
  </w:footnote>
  <w:footnote w:type="continuationSeparator" w:id="0">
    <w:p w14:paraId="51830458" w14:textId="77777777" w:rsidR="001F02BD" w:rsidRDefault="001F02BD">
      <w:r>
        <w:continuationSeparator/>
      </w:r>
    </w:p>
  </w:footnote>
  <w:footnote w:id="1">
    <w:p w14:paraId="1CE1DCFC" w14:textId="757A61BC" w:rsidR="001F02BD" w:rsidRPr="000E1AC0" w:rsidRDefault="001F02BD" w:rsidP="0007626C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0E1AC0">
        <w:rPr>
          <w:lang w:val="es-ES_tradnl"/>
        </w:rPr>
        <w:tab/>
        <w:t xml:space="preserve">Conviene que los implementadores incluyan en esta señal de prueba alguna identificación visual del formato de señal (HLG gama reducida, PQ </w:t>
      </w:r>
      <w:r>
        <w:rPr>
          <w:lang w:val="es-ES_tradnl"/>
        </w:rPr>
        <w:t>gama reducida</w:t>
      </w:r>
      <w:r w:rsidRPr="000E1AC0">
        <w:rPr>
          <w:lang w:val="es-ES_tradnl"/>
        </w:rPr>
        <w:t xml:space="preserve"> o</w:t>
      </w:r>
      <w:r>
        <w:rPr>
          <w:lang w:val="es-ES_tradnl"/>
        </w:rPr>
        <w:t xml:space="preserve"> PQ gama completa). La carta de ajuste incluye barras grises (superior izquierda y superior derecha) que pueden opcionalmente utilizarse para este y/o para otros fines</w:t>
      </w:r>
      <w:r w:rsidRPr="000E1AC0">
        <w:rPr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6CF49" w14:textId="77777777" w:rsidR="001F02BD" w:rsidRDefault="001F02B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555F" w14:textId="77777777" w:rsidR="001F02BD" w:rsidRDefault="001F02BD" w:rsidP="009E1F8B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736E32F3" wp14:editId="65A598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4B124" w14:textId="282AF177" w:rsidR="001F02BD" w:rsidRDefault="001F02BD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93B96">
      <w:rPr>
        <w:b/>
        <w:bCs/>
        <w:noProof/>
      </w:rPr>
      <w:t>UIT-R  BT.2111-2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15FC5" w14:textId="3DE5F19F" w:rsidR="001F02BD" w:rsidRDefault="001F02BD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BT.2111-2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4B858" w14:textId="433BCBE1" w:rsidR="001F02BD" w:rsidRDefault="001F02BD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93B96">
      <w:rPr>
        <w:b/>
        <w:bCs/>
        <w:noProof/>
        <w:lang w:val="en-US"/>
      </w:rPr>
      <w:t>UIT-R  BT.2111-2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673BE" w14:textId="5517BF5C" w:rsidR="001F02BD" w:rsidRDefault="001F02BD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93B96">
      <w:rPr>
        <w:b/>
        <w:bCs/>
        <w:noProof/>
      </w:rPr>
      <w:t>UIT-R  BT.2111-2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20CE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509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8E90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AAC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7051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C6E1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D8F2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F405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8EF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B651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1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5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7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9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20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1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22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23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4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6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7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8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9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1" w15:restartNumberingAfterBreak="0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3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28"/>
  </w:num>
  <w:num w:numId="2">
    <w:abstractNumId w:val="16"/>
  </w:num>
  <w:num w:numId="3">
    <w:abstractNumId w:val="14"/>
  </w:num>
  <w:num w:numId="4">
    <w:abstractNumId w:val="21"/>
  </w:num>
  <w:num w:numId="5">
    <w:abstractNumId w:val="12"/>
  </w:num>
  <w:num w:numId="6">
    <w:abstractNumId w:val="19"/>
  </w:num>
  <w:num w:numId="7">
    <w:abstractNumId w:val="29"/>
  </w:num>
  <w:num w:numId="8">
    <w:abstractNumId w:val="15"/>
  </w:num>
  <w:num w:numId="9">
    <w:abstractNumId w:val="11"/>
  </w:num>
  <w:num w:numId="10">
    <w:abstractNumId w:val="22"/>
  </w:num>
  <w:num w:numId="11">
    <w:abstractNumId w:val="17"/>
  </w:num>
  <w:num w:numId="12">
    <w:abstractNumId w:val="32"/>
  </w:num>
  <w:num w:numId="13">
    <w:abstractNumId w:val="3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13"/>
  </w:num>
  <w:num w:numId="15">
    <w:abstractNumId w:val="30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8"/>
  </w:num>
  <w:num w:numId="18">
    <w:abstractNumId w:val="25"/>
  </w:num>
  <w:num w:numId="19">
    <w:abstractNumId w:val="20"/>
  </w:num>
  <w:num w:numId="20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27"/>
  </w:num>
  <w:num w:numId="22">
    <w:abstractNumId w:val="23"/>
  </w:num>
  <w:num w:numId="23">
    <w:abstractNumId w:val="24"/>
  </w:num>
  <w:num w:numId="24">
    <w:abstractNumId w:val="26"/>
  </w:num>
  <w:num w:numId="25">
    <w:abstractNumId w:val="31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mirrorMargin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28"/>
    <w:rsid w:val="0003568D"/>
    <w:rsid w:val="0007626C"/>
    <w:rsid w:val="00081ED7"/>
    <w:rsid w:val="000878FF"/>
    <w:rsid w:val="00091138"/>
    <w:rsid w:val="000E7C21"/>
    <w:rsid w:val="00143265"/>
    <w:rsid w:val="0015682D"/>
    <w:rsid w:val="001B14A9"/>
    <w:rsid w:val="001B220C"/>
    <w:rsid w:val="001B3F9D"/>
    <w:rsid w:val="001E29DB"/>
    <w:rsid w:val="001F02BD"/>
    <w:rsid w:val="00227CED"/>
    <w:rsid w:val="0025326C"/>
    <w:rsid w:val="00284AF8"/>
    <w:rsid w:val="002D76C4"/>
    <w:rsid w:val="002F757D"/>
    <w:rsid w:val="0032222F"/>
    <w:rsid w:val="003416F9"/>
    <w:rsid w:val="00344123"/>
    <w:rsid w:val="00360BEA"/>
    <w:rsid w:val="00363854"/>
    <w:rsid w:val="00364BE9"/>
    <w:rsid w:val="003829F0"/>
    <w:rsid w:val="004156D2"/>
    <w:rsid w:val="004452A9"/>
    <w:rsid w:val="00460045"/>
    <w:rsid w:val="00462FF0"/>
    <w:rsid w:val="0047018D"/>
    <w:rsid w:val="00474E13"/>
    <w:rsid w:val="004B5CC6"/>
    <w:rsid w:val="004E34E5"/>
    <w:rsid w:val="00543407"/>
    <w:rsid w:val="0055765C"/>
    <w:rsid w:val="005726A7"/>
    <w:rsid w:val="005777F3"/>
    <w:rsid w:val="00590FF4"/>
    <w:rsid w:val="005F43D1"/>
    <w:rsid w:val="005F5B46"/>
    <w:rsid w:val="00606EFD"/>
    <w:rsid w:val="00607D68"/>
    <w:rsid w:val="00633625"/>
    <w:rsid w:val="006553B9"/>
    <w:rsid w:val="006818DE"/>
    <w:rsid w:val="00684CC5"/>
    <w:rsid w:val="006B3C7A"/>
    <w:rsid w:val="006C7692"/>
    <w:rsid w:val="00714418"/>
    <w:rsid w:val="00721270"/>
    <w:rsid w:val="007A0B78"/>
    <w:rsid w:val="007A75E1"/>
    <w:rsid w:val="00825638"/>
    <w:rsid w:val="008376E4"/>
    <w:rsid w:val="00841C89"/>
    <w:rsid w:val="008B6031"/>
    <w:rsid w:val="008C34DE"/>
    <w:rsid w:val="008E036A"/>
    <w:rsid w:val="008E7BD7"/>
    <w:rsid w:val="00915060"/>
    <w:rsid w:val="009172DC"/>
    <w:rsid w:val="00930489"/>
    <w:rsid w:val="009400A5"/>
    <w:rsid w:val="0094487D"/>
    <w:rsid w:val="0094747C"/>
    <w:rsid w:val="00954D24"/>
    <w:rsid w:val="009640DC"/>
    <w:rsid w:val="00965853"/>
    <w:rsid w:val="00984088"/>
    <w:rsid w:val="00987473"/>
    <w:rsid w:val="009940E7"/>
    <w:rsid w:val="009E1F8B"/>
    <w:rsid w:val="009E470E"/>
    <w:rsid w:val="00A111B6"/>
    <w:rsid w:val="00A26FDC"/>
    <w:rsid w:val="00A4171E"/>
    <w:rsid w:val="00A41CB7"/>
    <w:rsid w:val="00A43420"/>
    <w:rsid w:val="00A46BFA"/>
    <w:rsid w:val="00A55737"/>
    <w:rsid w:val="00A6617B"/>
    <w:rsid w:val="00A921CB"/>
    <w:rsid w:val="00AB0DC8"/>
    <w:rsid w:val="00AE798C"/>
    <w:rsid w:val="00AF6707"/>
    <w:rsid w:val="00B17542"/>
    <w:rsid w:val="00B22F97"/>
    <w:rsid w:val="00B37FDF"/>
    <w:rsid w:val="00B43D37"/>
    <w:rsid w:val="00B44E24"/>
    <w:rsid w:val="00B4535E"/>
    <w:rsid w:val="00B67E95"/>
    <w:rsid w:val="00B77646"/>
    <w:rsid w:val="00BA0BA8"/>
    <w:rsid w:val="00BA0C7E"/>
    <w:rsid w:val="00C00F58"/>
    <w:rsid w:val="00C058C9"/>
    <w:rsid w:val="00C225E7"/>
    <w:rsid w:val="00C23DBD"/>
    <w:rsid w:val="00C412FF"/>
    <w:rsid w:val="00C46448"/>
    <w:rsid w:val="00C52BEC"/>
    <w:rsid w:val="00C86E03"/>
    <w:rsid w:val="00CB7896"/>
    <w:rsid w:val="00CC583C"/>
    <w:rsid w:val="00CC6517"/>
    <w:rsid w:val="00CC6858"/>
    <w:rsid w:val="00CD276D"/>
    <w:rsid w:val="00CF14CF"/>
    <w:rsid w:val="00D31821"/>
    <w:rsid w:val="00D93B96"/>
    <w:rsid w:val="00DF4176"/>
    <w:rsid w:val="00E2256A"/>
    <w:rsid w:val="00E35FD1"/>
    <w:rsid w:val="00E40FF2"/>
    <w:rsid w:val="00EB1B24"/>
    <w:rsid w:val="00EB1EC0"/>
    <w:rsid w:val="00EC696A"/>
    <w:rsid w:val="00EE5FDE"/>
    <w:rsid w:val="00F16D82"/>
    <w:rsid w:val="00F317A9"/>
    <w:rsid w:val="00F35BEB"/>
    <w:rsid w:val="00F72F80"/>
    <w:rsid w:val="00F77F28"/>
    <w:rsid w:val="00F8373E"/>
    <w:rsid w:val="00FB3FE3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9EFF827"/>
  <w15:docId w15:val="{D390A2B6-3CED-4010-9AAB-4A654C45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7BD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E7BD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E7BD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E7BD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E7BD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E7BD7"/>
    <w:pPr>
      <w:outlineLvl w:val="4"/>
    </w:pPr>
  </w:style>
  <w:style w:type="paragraph" w:styleId="Heading6">
    <w:name w:val="heading 6"/>
    <w:basedOn w:val="Heading4"/>
    <w:next w:val="Normal"/>
    <w:qFormat/>
    <w:rsid w:val="008E7BD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E7BD7"/>
    <w:pPr>
      <w:outlineLvl w:val="6"/>
    </w:pPr>
  </w:style>
  <w:style w:type="paragraph" w:styleId="Heading8">
    <w:name w:val="heading 8"/>
    <w:basedOn w:val="Heading6"/>
    <w:next w:val="Normal"/>
    <w:qFormat/>
    <w:rsid w:val="008E7BD7"/>
    <w:pPr>
      <w:outlineLvl w:val="7"/>
    </w:pPr>
  </w:style>
  <w:style w:type="paragraph" w:styleId="Heading9">
    <w:name w:val="heading 9"/>
    <w:basedOn w:val="Heading6"/>
    <w:next w:val="Normal"/>
    <w:qFormat/>
    <w:rsid w:val="008E7BD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7BD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8E7BD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E7BD7"/>
  </w:style>
  <w:style w:type="paragraph" w:customStyle="1" w:styleId="Headingb">
    <w:name w:val="Heading_b"/>
    <w:basedOn w:val="Heading3"/>
    <w:next w:val="Normal"/>
    <w:link w:val="HeadingbChar"/>
    <w:rsid w:val="008E7BD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E7BD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E7BD7"/>
  </w:style>
  <w:style w:type="paragraph" w:customStyle="1" w:styleId="enumlev1">
    <w:name w:val="enumlev1"/>
    <w:basedOn w:val="Normal"/>
    <w:link w:val="enumlev1Char"/>
    <w:rsid w:val="008E7BD7"/>
    <w:pPr>
      <w:spacing w:before="80"/>
      <w:ind w:left="794" w:hanging="794"/>
    </w:pPr>
  </w:style>
  <w:style w:type="paragraph" w:customStyle="1" w:styleId="enumlev2">
    <w:name w:val="enumlev2"/>
    <w:basedOn w:val="enumlev1"/>
    <w:rsid w:val="008E7BD7"/>
    <w:pPr>
      <w:ind w:left="1191" w:hanging="397"/>
    </w:pPr>
  </w:style>
  <w:style w:type="paragraph" w:customStyle="1" w:styleId="enumlev3">
    <w:name w:val="enumlev3"/>
    <w:basedOn w:val="enumlev2"/>
    <w:rsid w:val="008E7BD7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8E7BD7"/>
    <w:pPr>
      <w:spacing w:before="320"/>
    </w:pPr>
  </w:style>
  <w:style w:type="paragraph" w:customStyle="1" w:styleId="Note">
    <w:name w:val="Note"/>
    <w:basedOn w:val="Normal"/>
    <w:rsid w:val="008E7BD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8E7BD7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8E7BD7"/>
    <w:pPr>
      <w:jc w:val="center"/>
    </w:pPr>
  </w:style>
  <w:style w:type="paragraph" w:customStyle="1" w:styleId="Recdate">
    <w:name w:val="Rec_date"/>
    <w:basedOn w:val="Recref"/>
    <w:next w:val="Normalaftertitle"/>
    <w:rsid w:val="008E7BD7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8E7BD7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8E7BD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E7BD7"/>
  </w:style>
  <w:style w:type="paragraph" w:customStyle="1" w:styleId="Tablefin">
    <w:name w:val="Table_fin"/>
    <w:basedOn w:val="Normal"/>
    <w:next w:val="Normal"/>
    <w:rsid w:val="008E7BD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E7BD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E7B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8E7BD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8E7B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E7BD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E7BD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E7BD7"/>
    <w:pPr>
      <w:ind w:left="794"/>
    </w:pPr>
  </w:style>
  <w:style w:type="paragraph" w:customStyle="1" w:styleId="Figurelegend">
    <w:name w:val="Figure_legend"/>
    <w:basedOn w:val="Normal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E7BD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E7BD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8E7BD7"/>
    <w:pPr>
      <w:keepNext w:val="0"/>
      <w:spacing w:before="0" w:after="240"/>
    </w:pPr>
  </w:style>
  <w:style w:type="paragraph" w:customStyle="1" w:styleId="tocpart">
    <w:name w:val="tocpart"/>
    <w:basedOn w:val="Normal"/>
    <w:rsid w:val="008E7B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E7BD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E7BD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E7BD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E7BD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E7BD7"/>
    <w:rPr>
      <w:b/>
    </w:rPr>
  </w:style>
  <w:style w:type="paragraph" w:customStyle="1" w:styleId="Chaptitle">
    <w:name w:val="Chap_title"/>
    <w:basedOn w:val="Arttitle"/>
    <w:next w:val="Normalaftertitle"/>
    <w:rsid w:val="008E7BD7"/>
  </w:style>
  <w:style w:type="character" w:styleId="FootnoteReference">
    <w:name w:val="footnote reference"/>
    <w:basedOn w:val="DefaultParagraphFont"/>
    <w:rsid w:val="008E7BD7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E7BD7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E7BD7"/>
  </w:style>
  <w:style w:type="paragraph" w:styleId="Index2">
    <w:name w:val="index 2"/>
    <w:basedOn w:val="Normal"/>
    <w:next w:val="Normal"/>
    <w:semiHidden/>
    <w:rsid w:val="008E7BD7"/>
    <w:pPr>
      <w:ind w:left="283"/>
    </w:pPr>
  </w:style>
  <w:style w:type="paragraph" w:styleId="Index3">
    <w:name w:val="index 3"/>
    <w:basedOn w:val="Normal"/>
    <w:next w:val="Normal"/>
    <w:semiHidden/>
    <w:rsid w:val="008E7BD7"/>
    <w:pPr>
      <w:ind w:left="566"/>
    </w:pPr>
  </w:style>
  <w:style w:type="paragraph" w:styleId="IndexHeading">
    <w:name w:val="index heading"/>
    <w:basedOn w:val="Normal"/>
    <w:next w:val="Index1"/>
    <w:rsid w:val="008E7BD7"/>
  </w:style>
  <w:style w:type="paragraph" w:customStyle="1" w:styleId="Line">
    <w:name w:val="Line"/>
    <w:basedOn w:val="Normal"/>
    <w:next w:val="Normal"/>
    <w:rsid w:val="008E7BD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E7B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E7BD7"/>
  </w:style>
  <w:style w:type="paragraph" w:customStyle="1" w:styleId="Partref">
    <w:name w:val="Part_ref"/>
    <w:basedOn w:val="Normal"/>
    <w:next w:val="Normal"/>
    <w:rsid w:val="008E7BD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E7BD7"/>
  </w:style>
  <w:style w:type="paragraph" w:customStyle="1" w:styleId="QuestionNo">
    <w:name w:val="Question_No"/>
    <w:basedOn w:val="RecNo"/>
    <w:next w:val="Normal"/>
    <w:rsid w:val="008E7BD7"/>
  </w:style>
  <w:style w:type="paragraph" w:customStyle="1" w:styleId="Questionref">
    <w:name w:val="Question_ref"/>
    <w:basedOn w:val="Recref"/>
    <w:next w:val="Questiondate"/>
    <w:rsid w:val="008E7BD7"/>
  </w:style>
  <w:style w:type="paragraph" w:customStyle="1" w:styleId="Questiontitle">
    <w:name w:val="Question_title"/>
    <w:basedOn w:val="Normal"/>
    <w:next w:val="Questionref"/>
    <w:rsid w:val="008E7BD7"/>
  </w:style>
  <w:style w:type="paragraph" w:customStyle="1" w:styleId="Reftext">
    <w:name w:val="Ref_text"/>
    <w:basedOn w:val="Normal"/>
    <w:rsid w:val="008E7BD7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E7BD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E7BD7"/>
  </w:style>
  <w:style w:type="paragraph" w:customStyle="1" w:styleId="RepNo">
    <w:name w:val="Rep_No"/>
    <w:basedOn w:val="RecNo"/>
    <w:next w:val="Reptitle"/>
    <w:rsid w:val="008E7BD7"/>
  </w:style>
  <w:style w:type="paragraph" w:customStyle="1" w:styleId="Reptitle">
    <w:name w:val="Rep_title"/>
    <w:basedOn w:val="Rectitle"/>
    <w:next w:val="Repref"/>
    <w:rsid w:val="008E7BD7"/>
  </w:style>
  <w:style w:type="paragraph" w:customStyle="1" w:styleId="Repref">
    <w:name w:val="Rep_ref"/>
    <w:basedOn w:val="Recref"/>
    <w:next w:val="Repdate"/>
    <w:rsid w:val="008E7BD7"/>
  </w:style>
  <w:style w:type="paragraph" w:customStyle="1" w:styleId="Resdate">
    <w:name w:val="Res_date"/>
    <w:basedOn w:val="Recdate"/>
    <w:next w:val="Normalaftertitle"/>
    <w:rsid w:val="008E7BD7"/>
  </w:style>
  <w:style w:type="paragraph" w:customStyle="1" w:styleId="ResNo">
    <w:name w:val="Res_No"/>
    <w:basedOn w:val="RecNo"/>
    <w:next w:val="Restitle"/>
    <w:rsid w:val="008E7BD7"/>
  </w:style>
  <w:style w:type="paragraph" w:customStyle="1" w:styleId="Restitle">
    <w:name w:val="Res_title"/>
    <w:basedOn w:val="Normal"/>
    <w:next w:val="Resref"/>
    <w:rsid w:val="008E7BD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8E7BD7"/>
  </w:style>
  <w:style w:type="paragraph" w:customStyle="1" w:styleId="SectionNo">
    <w:name w:val="Section_No"/>
    <w:basedOn w:val="Normal"/>
    <w:next w:val="Normal"/>
    <w:rsid w:val="008E7BD7"/>
  </w:style>
  <w:style w:type="paragraph" w:customStyle="1" w:styleId="Sectiontitle">
    <w:name w:val="Section_title"/>
    <w:basedOn w:val="Normal"/>
    <w:next w:val="Normalaftertitle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E7BD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E7BD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E7BD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E7BD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E7BD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E7BD7"/>
  </w:style>
  <w:style w:type="paragraph" w:styleId="TOC6">
    <w:name w:val="toc 6"/>
    <w:basedOn w:val="TOC4"/>
    <w:rsid w:val="008E7BD7"/>
  </w:style>
  <w:style w:type="paragraph" w:styleId="TOC7">
    <w:name w:val="toc 7"/>
    <w:basedOn w:val="TOC4"/>
    <w:rsid w:val="008E7BD7"/>
  </w:style>
  <w:style w:type="paragraph" w:styleId="TOC8">
    <w:name w:val="toc 8"/>
    <w:basedOn w:val="TOC4"/>
    <w:rsid w:val="008E7BD7"/>
  </w:style>
  <w:style w:type="paragraph" w:customStyle="1" w:styleId="Annexref">
    <w:name w:val="Annex_ref"/>
    <w:basedOn w:val="Normal"/>
    <w:next w:val="Normalaftertitle"/>
    <w:rsid w:val="008E7BD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E7BD7"/>
  </w:style>
  <w:style w:type="paragraph" w:customStyle="1" w:styleId="Tabletitle">
    <w:name w:val="Table_title"/>
    <w:basedOn w:val="Normal"/>
    <w:next w:val="Tablehead"/>
    <w:link w:val="TabletitleChar"/>
    <w:rsid w:val="008E7BD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8E7BD7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uiPriority w:val="99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E7BD7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Normal"/>
    <w:rsid w:val="0007626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rtheading">
    <w:name w:val="Art_heading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07626C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07626C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07626C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07626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07626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rsid w:val="0007626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07626C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07626C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07626C"/>
    <w:rPr>
      <w:b/>
    </w:rPr>
  </w:style>
  <w:style w:type="character" w:customStyle="1" w:styleId="Appdef">
    <w:name w:val="App_def"/>
    <w:basedOn w:val="DefaultParagraphFont"/>
    <w:rsid w:val="0007626C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7626C"/>
  </w:style>
  <w:style w:type="character" w:customStyle="1" w:styleId="Artdef">
    <w:name w:val="Art_def"/>
    <w:basedOn w:val="DefaultParagraphFont"/>
    <w:rsid w:val="0007626C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07626C"/>
  </w:style>
  <w:style w:type="character" w:customStyle="1" w:styleId="Recdef">
    <w:name w:val="Rec_def"/>
    <w:basedOn w:val="DefaultParagraphFont"/>
    <w:rsid w:val="0007626C"/>
    <w:rPr>
      <w:b/>
    </w:rPr>
  </w:style>
  <w:style w:type="character" w:customStyle="1" w:styleId="Resdef">
    <w:name w:val="Res_def"/>
    <w:basedOn w:val="DefaultParagraphFont"/>
    <w:rsid w:val="0007626C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07626C"/>
    <w:rPr>
      <w:b/>
      <w:color w:val="auto"/>
      <w:sz w:val="20"/>
    </w:rPr>
  </w:style>
  <w:style w:type="paragraph" w:customStyle="1" w:styleId="Formal">
    <w:name w:val="Formal"/>
    <w:basedOn w:val="ASN1"/>
    <w:rsid w:val="0007626C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07626C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07626C"/>
    <w:rPr>
      <w:b w:val="0"/>
      <w:i/>
    </w:rPr>
  </w:style>
  <w:style w:type="paragraph" w:customStyle="1" w:styleId="Annextitle">
    <w:name w:val="Annex_title"/>
    <w:basedOn w:val="Normal"/>
    <w:next w:val="Normal"/>
    <w:rsid w:val="0007626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07626C"/>
    <w:rPr>
      <w:rFonts w:eastAsia="Times New Roman"/>
    </w:rPr>
  </w:style>
  <w:style w:type="paragraph" w:customStyle="1" w:styleId="Appendixtitle">
    <w:name w:val="Appendix_title"/>
    <w:basedOn w:val="Annextitle"/>
    <w:next w:val="Normal"/>
    <w:rsid w:val="0007626C"/>
  </w:style>
  <w:style w:type="paragraph" w:customStyle="1" w:styleId="Border">
    <w:name w:val="Border"/>
    <w:basedOn w:val="Normal"/>
    <w:rsid w:val="0007626C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07626C"/>
  </w:style>
  <w:style w:type="paragraph" w:customStyle="1" w:styleId="Normalaftertitle0">
    <w:name w:val="Normal after title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07626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07626C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07626C"/>
    <w:rPr>
      <w:b w:val="0"/>
    </w:rPr>
  </w:style>
  <w:style w:type="paragraph" w:customStyle="1" w:styleId="TableTextS5">
    <w:name w:val="Table_TextS5"/>
    <w:basedOn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07626C"/>
  </w:style>
  <w:style w:type="paragraph" w:customStyle="1" w:styleId="Committee">
    <w:name w:val="Committee"/>
    <w:basedOn w:val="Normal"/>
    <w:qFormat/>
    <w:rsid w:val="0007626C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07626C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07626C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07626C"/>
    <w:rPr>
      <w:sz w:val="24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07626C"/>
  </w:style>
  <w:style w:type="paragraph" w:customStyle="1" w:styleId="Subsection1">
    <w:name w:val="Subsection_1"/>
    <w:basedOn w:val="Section1"/>
    <w:next w:val="Normalaftertitle0"/>
    <w:qFormat/>
    <w:rsid w:val="0007626C"/>
  </w:style>
  <w:style w:type="paragraph" w:customStyle="1" w:styleId="Volumetitle">
    <w:name w:val="Volume_title"/>
    <w:basedOn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07626C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07626C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07626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character" w:customStyle="1" w:styleId="TableNoChar">
    <w:name w:val="Table_No Char"/>
    <w:basedOn w:val="DefaultParagraphFont"/>
    <w:link w:val="TableNo"/>
    <w:locked/>
    <w:rsid w:val="0007626C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07626C"/>
    <w:rPr>
      <w:b/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07626C"/>
    <w:rPr>
      <w:i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07626C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07626C"/>
    <w:rPr>
      <w:b/>
      <w:sz w:val="24"/>
      <w:lang w:val="fr-FR" w:eastAsia="en-US"/>
    </w:rPr>
  </w:style>
  <w:style w:type="table" w:styleId="TableGrid">
    <w:name w:val="Table Grid"/>
    <w:basedOn w:val="TableNormal"/>
    <w:rsid w:val="0007626C"/>
    <w:rPr>
      <w:rFonts w:ascii="CG Times" w:eastAsia="Malgun Gothic" w:hAnsi="CG Times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aftertitleChar">
    <w:name w:val="Normal_after_title Char"/>
    <w:basedOn w:val="DefaultParagraphFont"/>
    <w:link w:val="Normalaftertitle"/>
    <w:rsid w:val="0007626C"/>
    <w:rPr>
      <w:sz w:val="24"/>
      <w:lang w:val="fr-FR" w:eastAsia="en-US"/>
    </w:rPr>
  </w:style>
  <w:style w:type="character" w:customStyle="1" w:styleId="SourceChar">
    <w:name w:val="Source Char"/>
    <w:basedOn w:val="DefaultParagraphFont"/>
    <w:link w:val="Source"/>
    <w:locked/>
    <w:rsid w:val="0007626C"/>
    <w:rPr>
      <w:b/>
      <w:sz w:val="28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rsid w:val="0007626C"/>
    <w:rPr>
      <w:b/>
      <w:sz w:val="28"/>
      <w:lang w:val="fr-FR" w:eastAsia="en-US"/>
    </w:rPr>
  </w:style>
  <w:style w:type="character" w:customStyle="1" w:styleId="Title1Char">
    <w:name w:val="Title 1 Char"/>
    <w:basedOn w:val="SourceChar"/>
    <w:link w:val="Title1"/>
    <w:locked/>
    <w:rsid w:val="0007626C"/>
    <w:rPr>
      <w:b w:val="0"/>
      <w:caps/>
      <w:sz w:val="28"/>
      <w:lang w:val="en-GB" w:eastAsia="en-US"/>
    </w:rPr>
  </w:style>
  <w:style w:type="character" w:customStyle="1" w:styleId="FiguretitleChar">
    <w:name w:val="Figure_title Char"/>
    <w:basedOn w:val="TabletitleChar"/>
    <w:link w:val="Figuretitle"/>
    <w:rsid w:val="0007626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07626C"/>
    <w:rPr>
      <w:caps/>
      <w:sz w:val="18"/>
      <w:lang w:val="fr-FR" w:eastAsia="en-US"/>
    </w:rPr>
  </w:style>
  <w:style w:type="character" w:customStyle="1" w:styleId="RectitleChar">
    <w:name w:val="Rec_title Char"/>
    <w:link w:val="Rectitle"/>
    <w:locked/>
    <w:rsid w:val="0007626C"/>
    <w:rPr>
      <w:b/>
      <w:sz w:val="2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07626C"/>
    <w:rPr>
      <w:rFonts w:ascii="Segoe UI" w:hAnsi="Segoe UI" w:cs="Segoe UI"/>
      <w:sz w:val="18"/>
      <w:szCs w:val="18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07626C"/>
    <w:rPr>
      <w:sz w:val="22"/>
      <w:lang w:val="fr-FR" w:eastAsia="en-US"/>
    </w:rPr>
  </w:style>
  <w:style w:type="paragraph" w:styleId="Revision">
    <w:name w:val="Revision"/>
    <w:hidden/>
    <w:uiPriority w:val="99"/>
    <w:semiHidden/>
    <w:rsid w:val="002F757D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2.png"/><Relationship Id="rId37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36" Type="http://schemas.openxmlformats.org/officeDocument/2006/relationships/header" Target="header5.xml"/><Relationship Id="rId10" Type="http://schemas.openxmlformats.org/officeDocument/2006/relationships/hyperlink" Target="http://www.itu.int/publ/R-REC/es)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1.emf"/><Relationship Id="rId35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z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122</TotalTime>
  <Pages>17</Pages>
  <Words>3717</Words>
  <Characters>15469</Characters>
  <Application>Microsoft Office Word</Application>
  <DocSecurity>0</DocSecurity>
  <Lines>128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BT.2111-2 - Especificación de la carta de ajuste de la barra de color para  sistemas de televisión de elevada gama dinámica</vt:lpstr>
    </vt:vector>
  </TitlesOfParts>
  <Manager/>
  <Company>ITU</Company>
  <LinksUpToDate>false</LinksUpToDate>
  <CharactersWithSpaces>19148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BT.2111-2 - Especificación de la carta de ajuste de la barra de color para  sistemas de televisión de elevada gama dinámica</dc:title>
  <dc:subject>Serie BT = Servicio de radiodifusión (televisión)</dc:subject>
  <dc:creator>Oficina de Radiocomunicaciones del UIT (BR)</dc:creator>
  <cp:keywords>BT,2111-2</cp:keywords>
  <dc:description>Saez, 27.04.2021, ITU51013874</dc:description>
  <cp:lastModifiedBy>Saez Grau, Ricardo</cp:lastModifiedBy>
  <cp:revision>17</cp:revision>
  <cp:lastPrinted>2021-04-27T08:35:00Z</cp:lastPrinted>
  <dcterms:created xsi:type="dcterms:W3CDTF">2021-04-27T06:56:00Z</dcterms:created>
  <dcterms:modified xsi:type="dcterms:W3CDTF">2021-04-27T09:11:00Z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Saez</vt:lpwstr>
  </property>
  <property fmtid="{D5CDD505-2E9C-101B-9397-08002B2CF9AE}" pid="11" name="Date completed">
    <vt:lpwstr>mardi, 27 avril 2021</vt:lpwstr>
  </property>
</Properties>
</file>